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7BA1C5" w14:textId="1BCC5AAA" w:rsidR="00DB5464" w:rsidRPr="00062639" w:rsidRDefault="003937DB" w:rsidP="00226BAC">
      <w:pPr>
        <w:pStyle w:val="Annexetitreacte"/>
        <w:rPr>
          <w:u w:val="none"/>
        </w:rPr>
      </w:pPr>
      <w:r w:rsidRPr="00062639">
        <w:rPr>
          <w:u w:val="none"/>
        </w:rPr>
        <w:t>EKLER</w:t>
      </w:r>
    </w:p>
    <w:p w14:paraId="153FE882" w14:textId="77777777" w:rsidR="00D11492" w:rsidRPr="00062639" w:rsidRDefault="00D11492" w:rsidP="00D11492"/>
    <w:tbl>
      <w:tblPr>
        <w:tblW w:w="9522" w:type="dxa"/>
        <w:tblLayout w:type="fixed"/>
        <w:tblLook w:val="0000" w:firstRow="0" w:lastRow="0" w:firstColumn="0" w:lastColumn="0" w:noHBand="0" w:noVBand="0"/>
      </w:tblPr>
      <w:tblGrid>
        <w:gridCol w:w="1486"/>
        <w:gridCol w:w="6702"/>
        <w:gridCol w:w="1334"/>
      </w:tblGrid>
      <w:tr w:rsidR="00062639" w:rsidRPr="00062639" w14:paraId="5642D72A" w14:textId="77777777" w:rsidTr="003937DB">
        <w:tc>
          <w:tcPr>
            <w:tcW w:w="1486" w:type="dxa"/>
            <w:tcBorders>
              <w:top w:val="single" w:sz="2" w:space="0" w:color="auto"/>
              <w:left w:val="single" w:sz="2" w:space="0" w:color="auto"/>
              <w:bottom w:val="single" w:sz="2" w:space="0" w:color="auto"/>
              <w:right w:val="single" w:sz="2" w:space="0" w:color="auto"/>
            </w:tcBorders>
          </w:tcPr>
          <w:p w14:paraId="79F9E17F" w14:textId="77777777" w:rsidR="003937DB" w:rsidRPr="00062639" w:rsidRDefault="003937DB" w:rsidP="00592AA5">
            <w:pPr>
              <w:ind w:left="1134" w:hanging="1134"/>
            </w:pPr>
            <w:r w:rsidRPr="00062639">
              <w:t>Ek I</w:t>
            </w:r>
          </w:p>
        </w:tc>
        <w:tc>
          <w:tcPr>
            <w:tcW w:w="6702" w:type="dxa"/>
            <w:tcBorders>
              <w:top w:val="single" w:sz="2" w:space="0" w:color="auto"/>
              <w:left w:val="single" w:sz="2" w:space="0" w:color="auto"/>
              <w:bottom w:val="single" w:sz="2" w:space="0" w:color="auto"/>
              <w:right w:val="single" w:sz="2" w:space="0" w:color="auto"/>
            </w:tcBorders>
          </w:tcPr>
          <w:p w14:paraId="024CCAAA" w14:textId="77777777" w:rsidR="003937DB" w:rsidRPr="00062639" w:rsidRDefault="003937DB" w:rsidP="00592AA5">
            <w:pPr>
              <w:ind w:left="1134" w:hanging="1134"/>
            </w:pPr>
            <w:r w:rsidRPr="00062639">
              <w:t>Bilgi klasörü ve bilgi dokümanı şablonları</w:t>
            </w:r>
          </w:p>
        </w:tc>
        <w:tc>
          <w:tcPr>
            <w:tcW w:w="1334" w:type="dxa"/>
            <w:tcBorders>
              <w:top w:val="single" w:sz="2" w:space="0" w:color="auto"/>
              <w:left w:val="single" w:sz="2" w:space="0" w:color="auto"/>
              <w:bottom w:val="single" w:sz="2" w:space="0" w:color="auto"/>
              <w:right w:val="single" w:sz="2" w:space="0" w:color="auto"/>
            </w:tcBorders>
          </w:tcPr>
          <w:p w14:paraId="5707833E" w14:textId="77777777" w:rsidR="003937DB" w:rsidRPr="00062639" w:rsidRDefault="003937DB" w:rsidP="00592AA5">
            <w:pPr>
              <w:ind w:left="1134" w:hanging="1134"/>
            </w:pPr>
          </w:p>
        </w:tc>
      </w:tr>
      <w:tr w:rsidR="00062639" w:rsidRPr="00062639" w14:paraId="47EDFCC5" w14:textId="77777777" w:rsidTr="003937DB">
        <w:tc>
          <w:tcPr>
            <w:tcW w:w="1486" w:type="dxa"/>
            <w:tcBorders>
              <w:top w:val="single" w:sz="2" w:space="0" w:color="auto"/>
              <w:left w:val="single" w:sz="2" w:space="0" w:color="auto"/>
              <w:bottom w:val="single" w:sz="2" w:space="0" w:color="auto"/>
              <w:right w:val="single" w:sz="2" w:space="0" w:color="auto"/>
            </w:tcBorders>
          </w:tcPr>
          <w:p w14:paraId="5D45377B" w14:textId="77777777" w:rsidR="003937DB" w:rsidRPr="00062639" w:rsidRDefault="003937DB" w:rsidP="00592AA5">
            <w:pPr>
              <w:ind w:left="1134" w:hanging="1134"/>
            </w:pPr>
            <w:r w:rsidRPr="00062639">
              <w:t>Ek II</w:t>
            </w:r>
          </w:p>
        </w:tc>
        <w:tc>
          <w:tcPr>
            <w:tcW w:w="6702" w:type="dxa"/>
            <w:tcBorders>
              <w:top w:val="single" w:sz="2" w:space="0" w:color="auto"/>
              <w:left w:val="single" w:sz="2" w:space="0" w:color="auto"/>
              <w:bottom w:val="single" w:sz="2" w:space="0" w:color="auto"/>
              <w:right w:val="single" w:sz="2" w:space="0" w:color="auto"/>
            </w:tcBorders>
          </w:tcPr>
          <w:p w14:paraId="436E3FA0" w14:textId="77777777" w:rsidR="003937DB" w:rsidRPr="00062639" w:rsidRDefault="003937DB" w:rsidP="00592AA5">
            <w:pPr>
              <w:ind w:left="1134" w:hanging="1134"/>
            </w:pPr>
            <w:r w:rsidRPr="00062639">
              <w:t>Uygunluk beyanı şablonları</w:t>
            </w:r>
          </w:p>
        </w:tc>
        <w:tc>
          <w:tcPr>
            <w:tcW w:w="1334" w:type="dxa"/>
            <w:tcBorders>
              <w:top w:val="single" w:sz="2" w:space="0" w:color="auto"/>
              <w:left w:val="single" w:sz="2" w:space="0" w:color="auto"/>
              <w:bottom w:val="single" w:sz="2" w:space="0" w:color="auto"/>
              <w:right w:val="single" w:sz="2" w:space="0" w:color="auto"/>
            </w:tcBorders>
          </w:tcPr>
          <w:p w14:paraId="778BC413" w14:textId="77777777" w:rsidR="003937DB" w:rsidRPr="00062639" w:rsidRDefault="003937DB" w:rsidP="00592AA5">
            <w:pPr>
              <w:ind w:left="1134" w:hanging="1134"/>
            </w:pPr>
          </w:p>
        </w:tc>
      </w:tr>
      <w:tr w:rsidR="00062639" w:rsidRPr="00062639" w14:paraId="3827C894" w14:textId="77777777" w:rsidTr="003937DB">
        <w:tc>
          <w:tcPr>
            <w:tcW w:w="1486" w:type="dxa"/>
            <w:tcBorders>
              <w:top w:val="single" w:sz="2" w:space="0" w:color="auto"/>
              <w:left w:val="single" w:sz="2" w:space="0" w:color="auto"/>
              <w:bottom w:val="single" w:sz="2" w:space="0" w:color="auto"/>
              <w:right w:val="single" w:sz="2" w:space="0" w:color="auto"/>
            </w:tcBorders>
          </w:tcPr>
          <w:p w14:paraId="1006F2C0" w14:textId="77777777" w:rsidR="003937DB" w:rsidRPr="00062639" w:rsidRDefault="003937DB" w:rsidP="00592AA5">
            <w:pPr>
              <w:ind w:left="1134" w:hanging="1134"/>
            </w:pPr>
            <w:r w:rsidRPr="00062639">
              <w:t>Ek III</w:t>
            </w:r>
          </w:p>
        </w:tc>
        <w:tc>
          <w:tcPr>
            <w:tcW w:w="6702" w:type="dxa"/>
            <w:tcBorders>
              <w:top w:val="single" w:sz="2" w:space="0" w:color="auto"/>
              <w:left w:val="single" w:sz="2" w:space="0" w:color="auto"/>
              <w:bottom w:val="single" w:sz="2" w:space="0" w:color="auto"/>
              <w:right w:val="single" w:sz="2" w:space="0" w:color="auto"/>
            </w:tcBorders>
          </w:tcPr>
          <w:p w14:paraId="759B79C7" w14:textId="77777777" w:rsidR="003937DB" w:rsidRPr="00062639" w:rsidRDefault="003937DB" w:rsidP="00592AA5">
            <w:pPr>
              <w:ind w:left="1134" w:hanging="1134"/>
            </w:pPr>
            <w:r w:rsidRPr="00062639">
              <w:t>Motorların işaretlenmesine ilişkin şablonlar</w:t>
            </w:r>
          </w:p>
        </w:tc>
        <w:tc>
          <w:tcPr>
            <w:tcW w:w="1334" w:type="dxa"/>
            <w:tcBorders>
              <w:top w:val="single" w:sz="2" w:space="0" w:color="auto"/>
              <w:left w:val="single" w:sz="2" w:space="0" w:color="auto"/>
              <w:bottom w:val="single" w:sz="2" w:space="0" w:color="auto"/>
              <w:right w:val="single" w:sz="2" w:space="0" w:color="auto"/>
            </w:tcBorders>
          </w:tcPr>
          <w:p w14:paraId="689BB2D0" w14:textId="77777777" w:rsidR="003937DB" w:rsidRPr="00062639" w:rsidRDefault="003937DB" w:rsidP="00592AA5">
            <w:pPr>
              <w:ind w:left="1134" w:hanging="1134"/>
            </w:pPr>
          </w:p>
        </w:tc>
      </w:tr>
      <w:tr w:rsidR="00062639" w:rsidRPr="00062639" w14:paraId="6BC79EC5" w14:textId="77777777" w:rsidTr="003937DB">
        <w:tc>
          <w:tcPr>
            <w:tcW w:w="1486" w:type="dxa"/>
            <w:tcBorders>
              <w:top w:val="single" w:sz="2" w:space="0" w:color="auto"/>
              <w:left w:val="single" w:sz="2" w:space="0" w:color="auto"/>
              <w:bottom w:val="single" w:sz="2" w:space="0" w:color="auto"/>
              <w:right w:val="single" w:sz="2" w:space="0" w:color="auto"/>
            </w:tcBorders>
          </w:tcPr>
          <w:p w14:paraId="6946A8A2" w14:textId="77777777" w:rsidR="003937DB" w:rsidRPr="00062639" w:rsidRDefault="003937DB" w:rsidP="00592AA5">
            <w:pPr>
              <w:ind w:left="1134" w:hanging="1134"/>
            </w:pPr>
            <w:r w:rsidRPr="00062639">
              <w:t>Ek IV</w:t>
            </w:r>
          </w:p>
        </w:tc>
        <w:tc>
          <w:tcPr>
            <w:tcW w:w="6702" w:type="dxa"/>
            <w:tcBorders>
              <w:top w:val="single" w:sz="2" w:space="0" w:color="auto"/>
              <w:left w:val="single" w:sz="2" w:space="0" w:color="auto"/>
              <w:bottom w:val="single" w:sz="2" w:space="0" w:color="auto"/>
              <w:right w:val="single" w:sz="2" w:space="0" w:color="auto"/>
            </w:tcBorders>
          </w:tcPr>
          <w:p w14:paraId="56C04B02" w14:textId="77777777" w:rsidR="003937DB" w:rsidRPr="00062639" w:rsidRDefault="003937DB" w:rsidP="00592AA5">
            <w:pPr>
              <w:ind w:left="1134" w:hanging="1134"/>
            </w:pPr>
            <w:r w:rsidRPr="00062639">
              <w:t>AB tip onayı sertifikası şablonları</w:t>
            </w:r>
          </w:p>
        </w:tc>
        <w:tc>
          <w:tcPr>
            <w:tcW w:w="1334" w:type="dxa"/>
            <w:tcBorders>
              <w:top w:val="single" w:sz="2" w:space="0" w:color="auto"/>
              <w:left w:val="single" w:sz="2" w:space="0" w:color="auto"/>
              <w:bottom w:val="single" w:sz="2" w:space="0" w:color="auto"/>
              <w:right w:val="single" w:sz="2" w:space="0" w:color="auto"/>
            </w:tcBorders>
          </w:tcPr>
          <w:p w14:paraId="2A0A64BE" w14:textId="77777777" w:rsidR="003937DB" w:rsidRPr="00062639" w:rsidRDefault="003937DB" w:rsidP="00592AA5">
            <w:pPr>
              <w:ind w:left="1134" w:hanging="1134"/>
            </w:pPr>
          </w:p>
        </w:tc>
      </w:tr>
      <w:tr w:rsidR="00062639" w:rsidRPr="00062639" w14:paraId="05486C0F" w14:textId="77777777" w:rsidTr="003937DB">
        <w:tc>
          <w:tcPr>
            <w:tcW w:w="1486" w:type="dxa"/>
            <w:tcBorders>
              <w:top w:val="single" w:sz="2" w:space="0" w:color="auto"/>
              <w:left w:val="single" w:sz="2" w:space="0" w:color="auto"/>
              <w:bottom w:val="single" w:sz="2" w:space="0" w:color="auto"/>
              <w:right w:val="single" w:sz="2" w:space="0" w:color="auto"/>
            </w:tcBorders>
          </w:tcPr>
          <w:p w14:paraId="6422CBEC" w14:textId="77777777" w:rsidR="003937DB" w:rsidRPr="00062639" w:rsidRDefault="003937DB" w:rsidP="00592AA5">
            <w:pPr>
              <w:ind w:left="1134" w:hanging="1134"/>
            </w:pPr>
            <w:r w:rsidRPr="00062639">
              <w:t>Ek V</w:t>
            </w:r>
          </w:p>
        </w:tc>
        <w:tc>
          <w:tcPr>
            <w:tcW w:w="6702" w:type="dxa"/>
            <w:tcBorders>
              <w:top w:val="single" w:sz="2" w:space="0" w:color="auto"/>
              <w:left w:val="single" w:sz="2" w:space="0" w:color="auto"/>
              <w:bottom w:val="single" w:sz="2" w:space="0" w:color="auto"/>
              <w:right w:val="single" w:sz="2" w:space="0" w:color="auto"/>
            </w:tcBorders>
          </w:tcPr>
          <w:p w14:paraId="25F60D5A" w14:textId="77777777" w:rsidR="003937DB" w:rsidRPr="00062639" w:rsidRDefault="003937DB" w:rsidP="00592AA5">
            <w:pPr>
              <w:ind w:left="1134" w:hanging="1134"/>
            </w:pPr>
            <w:r w:rsidRPr="00062639">
              <w:t>AB tip onayı sertifikasına dair numaralandırma sistemi</w:t>
            </w:r>
          </w:p>
        </w:tc>
        <w:tc>
          <w:tcPr>
            <w:tcW w:w="1334" w:type="dxa"/>
            <w:tcBorders>
              <w:top w:val="single" w:sz="2" w:space="0" w:color="auto"/>
              <w:left w:val="single" w:sz="2" w:space="0" w:color="auto"/>
              <w:bottom w:val="single" w:sz="2" w:space="0" w:color="auto"/>
              <w:right w:val="single" w:sz="2" w:space="0" w:color="auto"/>
            </w:tcBorders>
          </w:tcPr>
          <w:p w14:paraId="6B6B0FC2" w14:textId="77777777" w:rsidR="003937DB" w:rsidRPr="00062639" w:rsidRDefault="003937DB" w:rsidP="00592AA5">
            <w:pPr>
              <w:ind w:left="1134" w:hanging="1134"/>
            </w:pPr>
          </w:p>
        </w:tc>
      </w:tr>
      <w:tr w:rsidR="00062639" w:rsidRPr="00062639" w14:paraId="237F0BC3" w14:textId="77777777" w:rsidTr="003937DB">
        <w:tc>
          <w:tcPr>
            <w:tcW w:w="1486" w:type="dxa"/>
            <w:tcBorders>
              <w:top w:val="single" w:sz="2" w:space="0" w:color="auto"/>
              <w:left w:val="single" w:sz="2" w:space="0" w:color="auto"/>
              <w:bottom w:val="single" w:sz="2" w:space="0" w:color="auto"/>
              <w:right w:val="single" w:sz="2" w:space="0" w:color="auto"/>
            </w:tcBorders>
          </w:tcPr>
          <w:p w14:paraId="46662230" w14:textId="77777777" w:rsidR="003937DB" w:rsidRPr="00062639" w:rsidRDefault="003937DB" w:rsidP="00592AA5">
            <w:pPr>
              <w:ind w:left="1134" w:hanging="1134"/>
            </w:pPr>
            <w:r w:rsidRPr="00062639">
              <w:t>Ek VI</w:t>
            </w:r>
          </w:p>
        </w:tc>
        <w:tc>
          <w:tcPr>
            <w:tcW w:w="6702" w:type="dxa"/>
            <w:tcBorders>
              <w:top w:val="single" w:sz="2" w:space="0" w:color="auto"/>
              <w:left w:val="single" w:sz="2" w:space="0" w:color="auto"/>
              <w:bottom w:val="single" w:sz="2" w:space="0" w:color="auto"/>
              <w:right w:val="single" w:sz="2" w:space="0" w:color="auto"/>
            </w:tcBorders>
          </w:tcPr>
          <w:p w14:paraId="573A61C1" w14:textId="77777777" w:rsidR="003937DB" w:rsidRPr="00062639" w:rsidRDefault="003937DB" w:rsidP="00592AA5">
            <w:pPr>
              <w:ind w:left="1134" w:hanging="1134"/>
            </w:pPr>
            <w:r w:rsidRPr="00062639">
              <w:t>Tek test raporu formatı</w:t>
            </w:r>
          </w:p>
        </w:tc>
        <w:tc>
          <w:tcPr>
            <w:tcW w:w="1334" w:type="dxa"/>
            <w:tcBorders>
              <w:top w:val="single" w:sz="2" w:space="0" w:color="auto"/>
              <w:left w:val="single" w:sz="2" w:space="0" w:color="auto"/>
              <w:bottom w:val="single" w:sz="2" w:space="0" w:color="auto"/>
              <w:right w:val="single" w:sz="2" w:space="0" w:color="auto"/>
            </w:tcBorders>
          </w:tcPr>
          <w:p w14:paraId="75C50C8A" w14:textId="77777777" w:rsidR="003937DB" w:rsidRPr="00062639" w:rsidRDefault="003937DB" w:rsidP="00592AA5">
            <w:pPr>
              <w:ind w:left="1134" w:hanging="1134"/>
            </w:pPr>
          </w:p>
        </w:tc>
      </w:tr>
      <w:tr w:rsidR="00062639" w:rsidRPr="00062639" w14:paraId="427CF553" w14:textId="77777777" w:rsidTr="003937DB">
        <w:tc>
          <w:tcPr>
            <w:tcW w:w="1486" w:type="dxa"/>
            <w:tcBorders>
              <w:top w:val="single" w:sz="2" w:space="0" w:color="auto"/>
              <w:left w:val="single" w:sz="2" w:space="0" w:color="auto"/>
              <w:bottom w:val="single" w:sz="2" w:space="0" w:color="auto"/>
              <w:right w:val="single" w:sz="2" w:space="0" w:color="auto"/>
            </w:tcBorders>
          </w:tcPr>
          <w:p w14:paraId="5BF2F49B" w14:textId="77777777" w:rsidR="003937DB" w:rsidRPr="00062639" w:rsidRDefault="003937DB" w:rsidP="00592AA5">
            <w:pPr>
              <w:ind w:left="1134" w:hanging="1134"/>
            </w:pPr>
            <w:r w:rsidRPr="00062639">
              <w:t>Ek VII</w:t>
            </w:r>
          </w:p>
        </w:tc>
        <w:tc>
          <w:tcPr>
            <w:tcW w:w="6702" w:type="dxa"/>
            <w:tcBorders>
              <w:top w:val="single" w:sz="2" w:space="0" w:color="auto"/>
              <w:left w:val="single" w:sz="2" w:space="0" w:color="auto"/>
              <w:bottom w:val="single" w:sz="2" w:space="0" w:color="auto"/>
              <w:right w:val="single" w:sz="2" w:space="0" w:color="auto"/>
            </w:tcBorders>
          </w:tcPr>
          <w:p w14:paraId="129EC410" w14:textId="77777777" w:rsidR="003937DB" w:rsidRPr="00062639" w:rsidRDefault="003937DB" w:rsidP="00E95949">
            <w:r w:rsidRPr="00062639">
              <w:t>2016/1628/</w:t>
            </w:r>
            <w:r w:rsidR="00E95949" w:rsidRPr="00062639">
              <w:t xml:space="preserve">AB Yönetmeliği 38 </w:t>
            </w:r>
            <w:r w:rsidRPr="00062639">
              <w:t>inci maddesinin birinci fıkrasında belirtilen motor listesi formatı</w:t>
            </w:r>
          </w:p>
        </w:tc>
        <w:tc>
          <w:tcPr>
            <w:tcW w:w="1334" w:type="dxa"/>
            <w:tcBorders>
              <w:top w:val="single" w:sz="2" w:space="0" w:color="auto"/>
              <w:left w:val="single" w:sz="2" w:space="0" w:color="auto"/>
              <w:bottom w:val="single" w:sz="2" w:space="0" w:color="auto"/>
              <w:right w:val="single" w:sz="2" w:space="0" w:color="auto"/>
            </w:tcBorders>
          </w:tcPr>
          <w:p w14:paraId="6FD466E9" w14:textId="77777777" w:rsidR="003937DB" w:rsidRPr="00062639" w:rsidRDefault="003937DB" w:rsidP="00592AA5">
            <w:pPr>
              <w:ind w:left="1134" w:hanging="1134"/>
            </w:pPr>
          </w:p>
        </w:tc>
      </w:tr>
      <w:tr w:rsidR="00062639" w:rsidRPr="00062639" w14:paraId="58933C97" w14:textId="77777777" w:rsidTr="003937DB">
        <w:tc>
          <w:tcPr>
            <w:tcW w:w="1486" w:type="dxa"/>
            <w:tcBorders>
              <w:top w:val="single" w:sz="2" w:space="0" w:color="auto"/>
              <w:left w:val="single" w:sz="2" w:space="0" w:color="auto"/>
              <w:bottom w:val="single" w:sz="2" w:space="0" w:color="auto"/>
              <w:right w:val="single" w:sz="2" w:space="0" w:color="auto"/>
            </w:tcBorders>
          </w:tcPr>
          <w:p w14:paraId="4EDC5495" w14:textId="77777777" w:rsidR="003937DB" w:rsidRPr="00062639" w:rsidRDefault="003937DB" w:rsidP="00592AA5">
            <w:pPr>
              <w:ind w:left="1134" w:hanging="1134"/>
            </w:pPr>
            <w:r w:rsidRPr="00062639">
              <w:t>Ek VIII</w:t>
            </w:r>
          </w:p>
        </w:tc>
        <w:tc>
          <w:tcPr>
            <w:tcW w:w="6702" w:type="dxa"/>
            <w:tcBorders>
              <w:top w:val="single" w:sz="2" w:space="0" w:color="auto"/>
              <w:left w:val="single" w:sz="2" w:space="0" w:color="auto"/>
              <w:bottom w:val="single" w:sz="2" w:space="0" w:color="auto"/>
              <w:right w:val="single" w:sz="2" w:space="0" w:color="auto"/>
            </w:tcBorders>
          </w:tcPr>
          <w:p w14:paraId="75A5B363" w14:textId="77777777" w:rsidR="003937DB" w:rsidRPr="00062639" w:rsidRDefault="003937DB" w:rsidP="00592AA5">
            <w:pPr>
              <w:ind w:left="1134" w:hanging="1134"/>
            </w:pPr>
            <w:r w:rsidRPr="00062639">
              <w:t>IMI aracılığıyla veri paylaşımına ilişkin şablonlar ve veri yapısı</w:t>
            </w:r>
          </w:p>
        </w:tc>
        <w:tc>
          <w:tcPr>
            <w:tcW w:w="1334" w:type="dxa"/>
            <w:tcBorders>
              <w:top w:val="single" w:sz="2" w:space="0" w:color="auto"/>
              <w:left w:val="single" w:sz="2" w:space="0" w:color="auto"/>
              <w:bottom w:val="single" w:sz="2" w:space="0" w:color="auto"/>
              <w:right w:val="single" w:sz="2" w:space="0" w:color="auto"/>
            </w:tcBorders>
          </w:tcPr>
          <w:p w14:paraId="70DFE64E" w14:textId="77777777" w:rsidR="003937DB" w:rsidRPr="00062639" w:rsidRDefault="003937DB" w:rsidP="00592AA5">
            <w:pPr>
              <w:ind w:left="1134" w:hanging="1134"/>
            </w:pPr>
          </w:p>
        </w:tc>
      </w:tr>
      <w:tr w:rsidR="00062639" w:rsidRPr="00062639" w14:paraId="0BEA53F9" w14:textId="77777777" w:rsidTr="003937DB">
        <w:tc>
          <w:tcPr>
            <w:tcW w:w="1486" w:type="dxa"/>
            <w:tcBorders>
              <w:top w:val="single" w:sz="2" w:space="0" w:color="auto"/>
              <w:left w:val="single" w:sz="2" w:space="0" w:color="auto"/>
              <w:bottom w:val="single" w:sz="2" w:space="0" w:color="auto"/>
              <w:right w:val="single" w:sz="2" w:space="0" w:color="auto"/>
            </w:tcBorders>
          </w:tcPr>
          <w:p w14:paraId="2388493E" w14:textId="77777777" w:rsidR="003937DB" w:rsidRPr="00062639" w:rsidRDefault="003937DB" w:rsidP="00592AA5">
            <w:pPr>
              <w:ind w:left="1134" w:hanging="1134"/>
            </w:pPr>
            <w:r w:rsidRPr="00062639">
              <w:t>Ek IX</w:t>
            </w:r>
          </w:p>
        </w:tc>
        <w:tc>
          <w:tcPr>
            <w:tcW w:w="6702" w:type="dxa"/>
            <w:tcBorders>
              <w:top w:val="single" w:sz="2" w:space="0" w:color="auto"/>
              <w:left w:val="single" w:sz="2" w:space="0" w:color="auto"/>
              <w:bottom w:val="single" w:sz="2" w:space="0" w:color="auto"/>
              <w:right w:val="single" w:sz="2" w:space="0" w:color="auto"/>
            </w:tcBorders>
          </w:tcPr>
          <w:p w14:paraId="3E6EA7F0" w14:textId="77777777" w:rsidR="003937DB" w:rsidRPr="00062639" w:rsidRDefault="003937DB" w:rsidP="00E95949">
            <w:r w:rsidRPr="00062639">
              <w:t>Motor tiplerinin ve motor ailelerinin ve onların çalışma modlarının tanımlanmasına ilişkin parametreler</w:t>
            </w:r>
          </w:p>
        </w:tc>
        <w:tc>
          <w:tcPr>
            <w:tcW w:w="1334" w:type="dxa"/>
            <w:tcBorders>
              <w:top w:val="single" w:sz="2" w:space="0" w:color="auto"/>
              <w:left w:val="single" w:sz="2" w:space="0" w:color="auto"/>
              <w:bottom w:val="single" w:sz="2" w:space="0" w:color="auto"/>
              <w:right w:val="single" w:sz="2" w:space="0" w:color="auto"/>
            </w:tcBorders>
          </w:tcPr>
          <w:p w14:paraId="362D88EA" w14:textId="77777777" w:rsidR="003937DB" w:rsidRPr="00062639" w:rsidRDefault="003937DB" w:rsidP="00592AA5">
            <w:pPr>
              <w:ind w:left="1134" w:hanging="1134"/>
            </w:pPr>
          </w:p>
        </w:tc>
      </w:tr>
      <w:tr w:rsidR="003937DB" w:rsidRPr="00062639" w14:paraId="2503DF65" w14:textId="77777777" w:rsidTr="00D823DD">
        <w:trPr>
          <w:trHeight w:val="343"/>
        </w:trPr>
        <w:tc>
          <w:tcPr>
            <w:tcW w:w="1486" w:type="dxa"/>
            <w:tcBorders>
              <w:top w:val="single" w:sz="2" w:space="0" w:color="auto"/>
              <w:left w:val="single" w:sz="2" w:space="0" w:color="auto"/>
              <w:bottom w:val="single" w:sz="2" w:space="0" w:color="auto"/>
              <w:right w:val="single" w:sz="2" w:space="0" w:color="auto"/>
            </w:tcBorders>
          </w:tcPr>
          <w:p w14:paraId="37A43E91" w14:textId="77777777" w:rsidR="003937DB" w:rsidRPr="00062639" w:rsidRDefault="003937DB" w:rsidP="00592AA5">
            <w:pPr>
              <w:ind w:left="1134" w:hanging="1134"/>
            </w:pPr>
            <w:r w:rsidRPr="00062639">
              <w:t>Ek X</w:t>
            </w:r>
          </w:p>
        </w:tc>
        <w:tc>
          <w:tcPr>
            <w:tcW w:w="6702" w:type="dxa"/>
            <w:tcBorders>
              <w:top w:val="single" w:sz="2" w:space="0" w:color="auto"/>
              <w:left w:val="single" w:sz="2" w:space="0" w:color="auto"/>
              <w:bottom w:val="single" w:sz="2" w:space="0" w:color="auto"/>
              <w:right w:val="single" w:sz="2" w:space="0" w:color="auto"/>
            </w:tcBorders>
          </w:tcPr>
          <w:p w14:paraId="3301029D" w14:textId="77777777" w:rsidR="003937DB" w:rsidRPr="00062639" w:rsidRDefault="005E1C20" w:rsidP="00592AA5">
            <w:pPr>
              <w:ind w:left="1134" w:hanging="1134"/>
            </w:pPr>
            <w:r w:rsidRPr="00062639">
              <w:t>Onaysız değişikliğin önlenmesine</w:t>
            </w:r>
            <w:r w:rsidR="003937DB" w:rsidRPr="00062639">
              <w:t xml:space="preserve"> ilişkin teknik ayrıntılar</w:t>
            </w:r>
          </w:p>
        </w:tc>
        <w:tc>
          <w:tcPr>
            <w:tcW w:w="1334" w:type="dxa"/>
            <w:tcBorders>
              <w:top w:val="single" w:sz="2" w:space="0" w:color="auto"/>
              <w:left w:val="single" w:sz="2" w:space="0" w:color="auto"/>
              <w:bottom w:val="single" w:sz="2" w:space="0" w:color="auto"/>
              <w:right w:val="single" w:sz="2" w:space="0" w:color="auto"/>
            </w:tcBorders>
          </w:tcPr>
          <w:p w14:paraId="48CE14E1" w14:textId="77777777" w:rsidR="003937DB" w:rsidRPr="00062639" w:rsidRDefault="003937DB" w:rsidP="00592AA5">
            <w:pPr>
              <w:ind w:left="1134" w:hanging="1134"/>
            </w:pPr>
          </w:p>
        </w:tc>
      </w:tr>
    </w:tbl>
    <w:p w14:paraId="209DEF7F" w14:textId="77777777" w:rsidR="00DB5464" w:rsidRPr="00062639" w:rsidRDefault="00DB5464" w:rsidP="00592AA5">
      <w:pPr>
        <w:ind w:left="1134" w:hanging="1134"/>
      </w:pPr>
    </w:p>
    <w:p w14:paraId="3725120E" w14:textId="4DBE4F57" w:rsidR="00007238" w:rsidRPr="00062639" w:rsidRDefault="00226BAC" w:rsidP="00226BAC">
      <w:pPr>
        <w:pStyle w:val="Balk1"/>
      </w:pPr>
      <w:r w:rsidRPr="00062639">
        <w:rPr>
          <w:lang w:val="en-US"/>
        </w:rPr>
        <w:br w:type="page"/>
      </w:r>
      <w:r w:rsidR="00007238" w:rsidRPr="00062639">
        <w:lastRenderedPageBreak/>
        <w:t>EK I</w:t>
      </w:r>
    </w:p>
    <w:p w14:paraId="2865442A" w14:textId="77777777" w:rsidR="00226BAC" w:rsidRPr="00062639" w:rsidRDefault="00226BAC" w:rsidP="00226BAC">
      <w:pPr>
        <w:pStyle w:val="Point1"/>
        <w:ind w:left="0" w:firstLine="0"/>
        <w:jc w:val="left"/>
        <w:rPr>
          <w:b/>
          <w:bCs/>
        </w:rPr>
      </w:pPr>
    </w:p>
    <w:p w14:paraId="24326DDE" w14:textId="7F7AE30C" w:rsidR="00007238" w:rsidRPr="00062639" w:rsidRDefault="00007238" w:rsidP="00226BAC">
      <w:pPr>
        <w:pStyle w:val="Point1"/>
        <w:ind w:left="0" w:firstLine="0"/>
        <w:jc w:val="left"/>
        <w:rPr>
          <w:b/>
          <w:bCs/>
        </w:rPr>
      </w:pPr>
      <w:r w:rsidRPr="00062639">
        <w:rPr>
          <w:b/>
          <w:bCs/>
        </w:rPr>
        <w:t>Bilgi klasörü ve bilgi dokümanı şablonları</w:t>
      </w:r>
    </w:p>
    <w:p w14:paraId="47E38BE6" w14:textId="77777777" w:rsidR="00226BAC" w:rsidRPr="00062639" w:rsidRDefault="00226BAC" w:rsidP="00226BAC">
      <w:pPr>
        <w:pStyle w:val="Point1"/>
        <w:ind w:left="0" w:firstLine="0"/>
        <w:jc w:val="left"/>
        <w:rPr>
          <w:b/>
          <w:bCs/>
        </w:rPr>
      </w:pPr>
    </w:p>
    <w:p w14:paraId="3DAD9BC4" w14:textId="77777777" w:rsidR="00007238" w:rsidRPr="00062639" w:rsidRDefault="00007238" w:rsidP="00592AA5">
      <w:pPr>
        <w:pStyle w:val="Point1"/>
        <w:ind w:left="1134" w:hanging="1134"/>
        <w:jc w:val="center"/>
        <w:rPr>
          <w:b/>
          <w:bCs/>
        </w:rPr>
      </w:pPr>
      <w:r w:rsidRPr="00062639">
        <w:rPr>
          <w:b/>
          <w:bCs/>
        </w:rPr>
        <w:t>BÖLÜM A — BİLGİ KLASÖRÜ</w:t>
      </w:r>
    </w:p>
    <w:p w14:paraId="483D77EF" w14:textId="77777777" w:rsidR="00007238" w:rsidRPr="00062639" w:rsidRDefault="00007238" w:rsidP="00592AA5">
      <w:pPr>
        <w:pStyle w:val="Point1"/>
        <w:ind w:left="1134" w:hanging="1134"/>
        <w:rPr>
          <w:b/>
          <w:bCs/>
        </w:rPr>
      </w:pPr>
      <w:r w:rsidRPr="00062639">
        <w:rPr>
          <w:bCs/>
        </w:rPr>
        <w:t>1.</w:t>
      </w:r>
      <w:r w:rsidRPr="00062639">
        <w:rPr>
          <w:bCs/>
        </w:rPr>
        <w:tab/>
      </w:r>
      <w:r w:rsidRPr="00062639">
        <w:rPr>
          <w:b/>
          <w:bCs/>
        </w:rPr>
        <w:t>Genel şartlar</w:t>
      </w:r>
    </w:p>
    <w:p w14:paraId="792EDB78" w14:textId="3A6FBB43" w:rsidR="00007238" w:rsidRPr="00062639" w:rsidRDefault="00A56A4B" w:rsidP="00592AA5">
      <w:pPr>
        <w:pStyle w:val="Point1"/>
        <w:ind w:left="1134" w:hanging="1134"/>
        <w:rPr>
          <w:bCs/>
        </w:rPr>
      </w:pPr>
      <w:r w:rsidRPr="00062639">
        <w:rPr>
          <w:bCs/>
        </w:rPr>
        <w:t xml:space="preserve">                   </w:t>
      </w:r>
      <w:r w:rsidR="00007238" w:rsidRPr="00062639">
        <w:rPr>
          <w:bCs/>
        </w:rPr>
        <w:t>2016/1628/</w:t>
      </w:r>
      <w:r w:rsidR="00816D16" w:rsidRPr="00062639">
        <w:rPr>
          <w:bCs/>
        </w:rPr>
        <w:t xml:space="preserve">AB </w:t>
      </w:r>
      <w:r w:rsidR="00282E84" w:rsidRPr="00062639">
        <w:rPr>
          <w:bCs/>
        </w:rPr>
        <w:t>Yönetmeliği</w:t>
      </w:r>
      <w:r w:rsidR="00226BAC" w:rsidRPr="00062639">
        <w:rPr>
          <w:bCs/>
        </w:rPr>
        <w:t>nin</w:t>
      </w:r>
      <w:r w:rsidR="00007238" w:rsidRPr="00062639">
        <w:rPr>
          <w:bCs/>
        </w:rPr>
        <w:t xml:space="preserve"> 22</w:t>
      </w:r>
      <w:r w:rsidR="00816D16" w:rsidRPr="00062639">
        <w:rPr>
          <w:bCs/>
        </w:rPr>
        <w:t xml:space="preserve"> nci maddesinde</w:t>
      </w:r>
      <w:r w:rsidR="00007238" w:rsidRPr="00062639">
        <w:rPr>
          <w:bCs/>
        </w:rPr>
        <w:t xml:space="preserve"> belirtilen bilgi klasörü aşağıdakileri </w:t>
      </w:r>
      <w:r w:rsidR="005A7813" w:rsidRPr="00062639">
        <w:rPr>
          <w:bCs/>
        </w:rPr>
        <w:t>içermelidir:</w:t>
      </w:r>
    </w:p>
    <w:p w14:paraId="15A68E05" w14:textId="6B6FD6FF" w:rsidR="00007238" w:rsidRPr="00062639" w:rsidRDefault="00007238" w:rsidP="00592AA5">
      <w:pPr>
        <w:pStyle w:val="Point1"/>
        <w:ind w:left="1134" w:hanging="1134"/>
        <w:rPr>
          <w:bCs/>
        </w:rPr>
      </w:pPr>
      <w:r w:rsidRPr="00062639">
        <w:rPr>
          <w:bCs/>
        </w:rPr>
        <w:t>1.1.</w:t>
      </w:r>
      <w:r w:rsidRPr="00062639">
        <w:rPr>
          <w:bCs/>
        </w:rPr>
        <w:tab/>
      </w:r>
      <w:r w:rsidR="00F64FC7" w:rsidRPr="00062639">
        <w:rPr>
          <w:bCs/>
        </w:rPr>
        <w:t>İ</w:t>
      </w:r>
      <w:r w:rsidRPr="00062639">
        <w:rPr>
          <w:bCs/>
        </w:rPr>
        <w:t xml:space="preserve">çindekiler </w:t>
      </w:r>
      <w:r w:rsidR="005A7813" w:rsidRPr="00062639">
        <w:rPr>
          <w:bCs/>
        </w:rPr>
        <w:t>listesi</w:t>
      </w:r>
      <w:r w:rsidR="00177032" w:rsidRPr="00062639">
        <w:rPr>
          <w:bCs/>
        </w:rPr>
        <w:t>.</w:t>
      </w:r>
    </w:p>
    <w:p w14:paraId="31A3205F" w14:textId="3C97F6CA" w:rsidR="00007238" w:rsidRPr="00062639" w:rsidRDefault="00007238" w:rsidP="00592AA5">
      <w:pPr>
        <w:pStyle w:val="Point1"/>
        <w:ind w:left="1134" w:hanging="1134"/>
        <w:rPr>
          <w:bCs/>
        </w:rPr>
      </w:pPr>
      <w:r w:rsidRPr="00062639">
        <w:rPr>
          <w:bCs/>
        </w:rPr>
        <w:t>1.2.</w:t>
      </w:r>
      <w:r w:rsidRPr="00062639">
        <w:rPr>
          <w:bCs/>
        </w:rPr>
        <w:tab/>
        <w:t>İmalatçının, 1. Açıklayıcı Ekte belirtilen şablon ile 2016/1628/</w:t>
      </w:r>
      <w:r w:rsidR="00816D16" w:rsidRPr="00062639">
        <w:rPr>
          <w:bCs/>
        </w:rPr>
        <w:t xml:space="preserve">AB </w:t>
      </w:r>
      <w:r w:rsidR="00F64FC7" w:rsidRPr="00062639">
        <w:rPr>
          <w:bCs/>
        </w:rPr>
        <w:t>Yönetmeliği</w:t>
      </w:r>
      <w:r w:rsidR="00226BAC" w:rsidRPr="00062639">
        <w:rPr>
          <w:bCs/>
        </w:rPr>
        <w:t>nin</w:t>
      </w:r>
      <w:r w:rsidR="00F64FC7" w:rsidRPr="00062639">
        <w:rPr>
          <w:bCs/>
        </w:rPr>
        <w:t xml:space="preserve"> tüm</w:t>
      </w:r>
      <w:r w:rsidRPr="00062639">
        <w:rPr>
          <w:bCs/>
        </w:rPr>
        <w:t xml:space="preserve"> şartlarına uygunluğuna ilişkin </w:t>
      </w:r>
      <w:r w:rsidR="005A7813" w:rsidRPr="00062639">
        <w:rPr>
          <w:bCs/>
        </w:rPr>
        <w:t>beyanı</w:t>
      </w:r>
      <w:r w:rsidR="00177032" w:rsidRPr="00062639">
        <w:rPr>
          <w:bCs/>
        </w:rPr>
        <w:t>.</w:t>
      </w:r>
    </w:p>
    <w:p w14:paraId="5A1DAC16" w14:textId="2CE36A7E" w:rsidR="00007238" w:rsidRPr="0097659A" w:rsidRDefault="00007238" w:rsidP="00592AA5">
      <w:pPr>
        <w:pStyle w:val="Point1"/>
        <w:ind w:left="1134" w:hanging="1134"/>
        <w:rPr>
          <w:bCs/>
        </w:rPr>
      </w:pPr>
      <w:r w:rsidRPr="00062639">
        <w:rPr>
          <w:bCs/>
        </w:rPr>
        <w:t>1.3.</w:t>
      </w:r>
      <w:r w:rsidRPr="00062639">
        <w:rPr>
          <w:bCs/>
        </w:rPr>
        <w:tab/>
        <w:t xml:space="preserve">İmalatçının, motor tipinin veya motor ailesinin, 2017/654/AB </w:t>
      </w:r>
      <w:r w:rsidRPr="0097659A">
        <w:rPr>
          <w:bCs/>
        </w:rPr>
        <w:t>Tebliğin</w:t>
      </w:r>
      <w:r w:rsidR="00226BAC" w:rsidRPr="0097659A">
        <w:rPr>
          <w:bCs/>
        </w:rPr>
        <w:t>in</w:t>
      </w:r>
      <w:r w:rsidR="000E670D" w:rsidRPr="0097659A">
        <w:rPr>
          <w:bCs/>
        </w:rPr>
        <w:t xml:space="preserve"> (hangi ek)</w:t>
      </w:r>
      <w:r w:rsidRPr="0097659A">
        <w:rPr>
          <w:bCs/>
        </w:rPr>
        <w:t xml:space="preserve"> 1.2.2 bendinde belirtilenler dışındaki belirtilmiş sıvı yakıtlar, yakıt karışımları veya yakıt emülsiyonları ile ilgili 2016/1628/</w:t>
      </w:r>
      <w:r w:rsidR="00816D16" w:rsidRPr="0097659A">
        <w:rPr>
          <w:bCs/>
        </w:rPr>
        <w:t xml:space="preserve">AB </w:t>
      </w:r>
      <w:r w:rsidR="00F64FC7" w:rsidRPr="0097659A">
        <w:rPr>
          <w:bCs/>
        </w:rPr>
        <w:t>Yönetmeliği</w:t>
      </w:r>
      <w:r w:rsidR="0038445D" w:rsidRPr="0097659A">
        <w:rPr>
          <w:bCs/>
        </w:rPr>
        <w:t>nin</w:t>
      </w:r>
      <w:r w:rsidR="00F64FC7" w:rsidRPr="0097659A">
        <w:rPr>
          <w:bCs/>
        </w:rPr>
        <w:t xml:space="preserve"> II’inci </w:t>
      </w:r>
      <w:r w:rsidR="0038445D" w:rsidRPr="0097659A">
        <w:rPr>
          <w:bCs/>
        </w:rPr>
        <w:t>E</w:t>
      </w:r>
      <w:r w:rsidR="00F64FC7" w:rsidRPr="0097659A">
        <w:rPr>
          <w:bCs/>
        </w:rPr>
        <w:t>kinde</w:t>
      </w:r>
      <w:r w:rsidRPr="0097659A">
        <w:rPr>
          <w:bCs/>
        </w:rPr>
        <w:t xml:space="preserve"> belirtilen egzoz emisyon sınırlarına uygunluğuna ilişkin </w:t>
      </w:r>
      <w:r w:rsidR="005A7813" w:rsidRPr="0097659A">
        <w:rPr>
          <w:bCs/>
        </w:rPr>
        <w:t>beyanı</w:t>
      </w:r>
      <w:r w:rsidR="00177032" w:rsidRPr="0097659A">
        <w:rPr>
          <w:bCs/>
        </w:rPr>
        <w:t>.</w:t>
      </w:r>
    </w:p>
    <w:p w14:paraId="3F5F9E16" w14:textId="2B7925B6" w:rsidR="00007238" w:rsidRPr="0097659A" w:rsidRDefault="00007238" w:rsidP="00592AA5">
      <w:pPr>
        <w:pStyle w:val="Point1"/>
        <w:ind w:left="1134" w:hanging="1134"/>
        <w:rPr>
          <w:bCs/>
        </w:rPr>
      </w:pPr>
      <w:r w:rsidRPr="0097659A">
        <w:rPr>
          <w:bCs/>
        </w:rPr>
        <w:t>1.4.</w:t>
      </w:r>
      <w:r w:rsidRPr="0097659A">
        <w:rPr>
          <w:bCs/>
        </w:rPr>
        <w:tab/>
        <w:t>2016/1628/</w:t>
      </w:r>
      <w:r w:rsidR="00816D16" w:rsidRPr="0097659A">
        <w:rPr>
          <w:bCs/>
        </w:rPr>
        <w:t xml:space="preserve">AB </w:t>
      </w:r>
      <w:r w:rsidR="00282E84" w:rsidRPr="0097659A">
        <w:rPr>
          <w:bCs/>
        </w:rPr>
        <w:t>Yönetmeliği</w:t>
      </w:r>
      <w:r w:rsidR="00226BAC" w:rsidRPr="0097659A">
        <w:rPr>
          <w:bCs/>
        </w:rPr>
        <w:t>nin</w:t>
      </w:r>
      <w:r w:rsidRPr="0097659A">
        <w:rPr>
          <w:bCs/>
        </w:rPr>
        <w:t xml:space="preserve"> II</w:t>
      </w:r>
      <w:r w:rsidR="00816D16" w:rsidRPr="0097659A">
        <w:rPr>
          <w:bCs/>
        </w:rPr>
        <w:t xml:space="preserve">’inci </w:t>
      </w:r>
      <w:r w:rsidR="0038445D" w:rsidRPr="0097659A">
        <w:rPr>
          <w:bCs/>
        </w:rPr>
        <w:t>Ekinde</w:t>
      </w:r>
      <w:r w:rsidRPr="0097659A">
        <w:rPr>
          <w:bCs/>
        </w:rPr>
        <w:t xml:space="preserve"> belirtilen "V</w:t>
      </w:r>
      <w:r w:rsidR="00336279" w:rsidRPr="0097659A">
        <w:rPr>
          <w:bCs/>
        </w:rPr>
        <w:t>. Faz</w:t>
      </w:r>
      <w:r w:rsidRPr="0097659A">
        <w:rPr>
          <w:bCs/>
        </w:rPr>
        <w:t>" emisyon sınırlarına uyan ve hem enjekte eden yakıtın miktarını hem de zamanlamasını belirlemek için elektronik kontrol kullanan veya NO</w:t>
      </w:r>
      <w:r w:rsidRPr="0097659A">
        <w:rPr>
          <w:bCs/>
          <w:vertAlign w:val="subscript"/>
        </w:rPr>
        <w:t>x</w:t>
      </w:r>
      <w:r w:rsidRPr="0097659A">
        <w:rPr>
          <w:bCs/>
        </w:rPr>
        <w:t>'i azaltmak için kullanılan emisyon kontrol sistemini etkinleştirmek, devre dışı bırakmak veya modüle etmek için elektronik kontrol kullanan NRE, NRG, IWP, IWA, RLL ve RLR kategorilerindeki elektronik olarak kontrol edilen motorlar için, baz emisyon kontrol stratejisi ve her yardımcı kontrol stratejisinin doğrudan veya dolaylı olarak çıktı değişkenlerini kontrol ettiği imkanlar da dahil olmak üzere emisyon kontrol stratejisinin eksiksiz bir özeti</w:t>
      </w:r>
      <w:r w:rsidR="000E670D" w:rsidRPr="0097659A">
        <w:rPr>
          <w:bCs/>
        </w:rPr>
        <w:t>.</w:t>
      </w:r>
    </w:p>
    <w:p w14:paraId="52408084" w14:textId="61A88AF6" w:rsidR="00007238" w:rsidRPr="0097659A" w:rsidRDefault="00007238" w:rsidP="00592AA5">
      <w:pPr>
        <w:pStyle w:val="Point1"/>
        <w:ind w:left="1134" w:hanging="1134"/>
        <w:rPr>
          <w:bCs/>
        </w:rPr>
      </w:pPr>
      <w:r w:rsidRPr="0097659A">
        <w:rPr>
          <w:bCs/>
        </w:rPr>
        <w:t>1.4.1.</w:t>
      </w:r>
      <w:r w:rsidRPr="0097659A">
        <w:rPr>
          <w:bCs/>
        </w:rPr>
        <w:tab/>
        <w:t xml:space="preserve">2. Açıklayıcı Ekte belirtilen ilave gizli bilgiler, sadece testleri yapan teknik servis için sağlanır ve bilgi klasörüne dahil </w:t>
      </w:r>
      <w:r w:rsidR="005A7813" w:rsidRPr="0097659A">
        <w:rPr>
          <w:bCs/>
        </w:rPr>
        <w:t>edilmez</w:t>
      </w:r>
      <w:r w:rsidR="000E670D" w:rsidRPr="0097659A">
        <w:rPr>
          <w:bCs/>
        </w:rPr>
        <w:t>.</w:t>
      </w:r>
    </w:p>
    <w:p w14:paraId="0F8F2F95" w14:textId="19E7E306" w:rsidR="00007238" w:rsidRPr="0097659A" w:rsidRDefault="00007238" w:rsidP="00592AA5">
      <w:pPr>
        <w:pStyle w:val="Point1"/>
        <w:ind w:left="1134" w:hanging="1134"/>
        <w:rPr>
          <w:bCs/>
        </w:rPr>
      </w:pPr>
      <w:r w:rsidRPr="0097659A">
        <w:rPr>
          <w:bCs/>
        </w:rPr>
        <w:t>1.5.</w:t>
      </w:r>
      <w:r w:rsidRPr="0097659A">
        <w:rPr>
          <w:bCs/>
        </w:rPr>
        <w:tab/>
        <w:t>Yerine göre, 2017/654/AB Tebliğin</w:t>
      </w:r>
      <w:r w:rsidR="008B5FA0" w:rsidRPr="0097659A">
        <w:rPr>
          <w:bCs/>
        </w:rPr>
        <w:t>in</w:t>
      </w:r>
      <w:r w:rsidRPr="0097659A">
        <w:rPr>
          <w:bCs/>
        </w:rPr>
        <w:t xml:space="preserve"> IV</w:t>
      </w:r>
      <w:r w:rsidR="00816D16" w:rsidRPr="0097659A">
        <w:rPr>
          <w:bCs/>
        </w:rPr>
        <w:t>’</w:t>
      </w:r>
      <w:r w:rsidR="000E670D" w:rsidRPr="0097659A">
        <w:rPr>
          <w:bCs/>
        </w:rPr>
        <w:t>ü</w:t>
      </w:r>
      <w:r w:rsidR="00816D16" w:rsidRPr="0097659A">
        <w:rPr>
          <w:bCs/>
        </w:rPr>
        <w:t xml:space="preserve">ncü </w:t>
      </w:r>
      <w:r w:rsidR="0038445D" w:rsidRPr="0097659A">
        <w:rPr>
          <w:bCs/>
        </w:rPr>
        <w:t>Ekinde</w:t>
      </w:r>
      <w:r w:rsidRPr="0097659A">
        <w:rPr>
          <w:bCs/>
        </w:rPr>
        <w:t xml:space="preserve"> belirtilen NO</w:t>
      </w:r>
      <w:r w:rsidRPr="0097659A">
        <w:rPr>
          <w:bCs/>
          <w:vertAlign w:val="subscript"/>
        </w:rPr>
        <w:t>x</w:t>
      </w:r>
      <w:r w:rsidRPr="0097659A">
        <w:rPr>
          <w:bCs/>
        </w:rPr>
        <w:t xml:space="preserve"> kontrol tedbirlerinin ve ikna sisteminin işlevsel çalışma özelliklerine ilişkin eksiksiz bir </w:t>
      </w:r>
      <w:r w:rsidR="005A7813" w:rsidRPr="0097659A">
        <w:rPr>
          <w:bCs/>
        </w:rPr>
        <w:t>açıklama</w:t>
      </w:r>
      <w:r w:rsidR="00177032" w:rsidRPr="0097659A">
        <w:rPr>
          <w:bCs/>
        </w:rPr>
        <w:t>.</w:t>
      </w:r>
    </w:p>
    <w:p w14:paraId="032122A0" w14:textId="6FFD26FB" w:rsidR="00007238" w:rsidRPr="0097659A" w:rsidRDefault="00007238" w:rsidP="00592AA5">
      <w:pPr>
        <w:pStyle w:val="Point1"/>
        <w:ind w:left="1134" w:hanging="1134"/>
        <w:rPr>
          <w:bCs/>
        </w:rPr>
      </w:pPr>
      <w:r w:rsidRPr="0097659A">
        <w:rPr>
          <w:bCs/>
        </w:rPr>
        <w:t>1.5.1.</w:t>
      </w:r>
      <w:r w:rsidRPr="0097659A">
        <w:rPr>
          <w:bCs/>
        </w:rPr>
        <w:tab/>
        <w:t xml:space="preserve">Yerine </w:t>
      </w:r>
      <w:r w:rsidR="00816D16" w:rsidRPr="0097659A">
        <w:rPr>
          <w:bCs/>
        </w:rPr>
        <w:t>göre, 2017</w:t>
      </w:r>
      <w:r w:rsidRPr="0097659A">
        <w:rPr>
          <w:bCs/>
        </w:rPr>
        <w:t>/654/AB Tebliğin</w:t>
      </w:r>
      <w:r w:rsidR="008B5FA0" w:rsidRPr="0097659A">
        <w:rPr>
          <w:bCs/>
        </w:rPr>
        <w:t>in</w:t>
      </w:r>
      <w:r w:rsidRPr="0097659A">
        <w:rPr>
          <w:bCs/>
        </w:rPr>
        <w:t xml:space="preserve"> </w:t>
      </w:r>
      <w:r w:rsidR="00282E84" w:rsidRPr="0097659A">
        <w:rPr>
          <w:bCs/>
        </w:rPr>
        <w:t xml:space="preserve">IV’ncü </w:t>
      </w:r>
      <w:r w:rsidR="00643019" w:rsidRPr="0097659A">
        <w:rPr>
          <w:bCs/>
        </w:rPr>
        <w:t>E</w:t>
      </w:r>
      <w:r w:rsidR="00F64FC7" w:rsidRPr="0097659A">
        <w:rPr>
          <w:bCs/>
        </w:rPr>
        <w:t xml:space="preserve">kinin </w:t>
      </w:r>
      <w:r w:rsidR="002A4D46" w:rsidRPr="0097659A">
        <w:rPr>
          <w:bCs/>
        </w:rPr>
        <w:t>1. Açıklayıcı Eki</w:t>
      </w:r>
      <w:r w:rsidRPr="0097659A">
        <w:rPr>
          <w:bCs/>
        </w:rPr>
        <w:t xml:space="preserve">nin 10.5.1 ve 13.4.1 bentlerinde belirtilen ispat raporlarının bir </w:t>
      </w:r>
      <w:r w:rsidR="005A7813" w:rsidRPr="0097659A">
        <w:rPr>
          <w:bCs/>
        </w:rPr>
        <w:t>sureti</w:t>
      </w:r>
      <w:r w:rsidR="000E670D" w:rsidRPr="0097659A">
        <w:rPr>
          <w:bCs/>
        </w:rPr>
        <w:t>.</w:t>
      </w:r>
    </w:p>
    <w:p w14:paraId="293A1025" w14:textId="2302096B" w:rsidR="00007238" w:rsidRPr="0097659A" w:rsidRDefault="00007238" w:rsidP="00592AA5">
      <w:pPr>
        <w:pStyle w:val="Point1"/>
        <w:ind w:left="1134" w:hanging="1134"/>
        <w:rPr>
          <w:bCs/>
        </w:rPr>
      </w:pPr>
      <w:r w:rsidRPr="0097659A">
        <w:rPr>
          <w:bCs/>
        </w:rPr>
        <w:t>1.5.2.</w:t>
      </w:r>
      <w:r w:rsidRPr="0097659A">
        <w:rPr>
          <w:bCs/>
        </w:rPr>
        <w:tab/>
        <w:t>Yerine göre, 2017/654/AB Tebliğin</w:t>
      </w:r>
      <w:r w:rsidR="008B5FA0" w:rsidRPr="0097659A">
        <w:rPr>
          <w:bCs/>
        </w:rPr>
        <w:t>in</w:t>
      </w:r>
      <w:r w:rsidRPr="0097659A">
        <w:rPr>
          <w:bCs/>
        </w:rPr>
        <w:t xml:space="preserve"> </w:t>
      </w:r>
      <w:r w:rsidR="00282E84" w:rsidRPr="0097659A">
        <w:rPr>
          <w:bCs/>
        </w:rPr>
        <w:t xml:space="preserve">IV’ncü </w:t>
      </w:r>
      <w:r w:rsidR="00643019" w:rsidRPr="0097659A">
        <w:rPr>
          <w:bCs/>
        </w:rPr>
        <w:t>E</w:t>
      </w:r>
      <w:r w:rsidR="00F64FC7" w:rsidRPr="0097659A">
        <w:rPr>
          <w:bCs/>
        </w:rPr>
        <w:t xml:space="preserve">kinin </w:t>
      </w:r>
      <w:r w:rsidR="002A4D46" w:rsidRPr="0097659A">
        <w:rPr>
          <w:bCs/>
        </w:rPr>
        <w:t>1. Açıklayıcı Eki</w:t>
      </w:r>
      <w:r w:rsidRPr="0097659A">
        <w:rPr>
          <w:bCs/>
        </w:rPr>
        <w:t>nin 5.2.1.</w:t>
      </w:r>
      <w:r w:rsidR="00816D16" w:rsidRPr="0097659A">
        <w:rPr>
          <w:bCs/>
        </w:rPr>
        <w:t>1. (</w:t>
      </w:r>
      <w:r w:rsidRPr="0097659A">
        <w:rPr>
          <w:bCs/>
        </w:rPr>
        <w:t xml:space="preserve">e) </w:t>
      </w:r>
      <w:r w:rsidR="000E670D" w:rsidRPr="0097659A">
        <w:rPr>
          <w:bCs/>
        </w:rPr>
        <w:t xml:space="preserve">alt </w:t>
      </w:r>
      <w:r w:rsidRPr="0097659A">
        <w:rPr>
          <w:bCs/>
        </w:rPr>
        <w:t xml:space="preserve">bendinde ve aynı Ekin </w:t>
      </w:r>
      <w:r w:rsidR="002A4D46" w:rsidRPr="0097659A">
        <w:rPr>
          <w:bCs/>
        </w:rPr>
        <w:t>2. Açıklayıcı Eki</w:t>
      </w:r>
      <w:r w:rsidRPr="0097659A">
        <w:rPr>
          <w:bCs/>
        </w:rPr>
        <w:t xml:space="preserve">nin 4.1 bendinde belirtilen kayıtların bağlantısına ve okuma yöntemine ilişkin bir </w:t>
      </w:r>
      <w:r w:rsidR="005A7813" w:rsidRPr="0097659A">
        <w:rPr>
          <w:bCs/>
        </w:rPr>
        <w:t>açıklama;</w:t>
      </w:r>
    </w:p>
    <w:p w14:paraId="338A21E1" w14:textId="5DCD682A" w:rsidR="00007238" w:rsidRPr="0097659A" w:rsidRDefault="00007238" w:rsidP="00592AA5">
      <w:pPr>
        <w:pStyle w:val="Point1"/>
        <w:ind w:left="1134" w:hanging="1134"/>
        <w:rPr>
          <w:bCs/>
        </w:rPr>
      </w:pPr>
      <w:r w:rsidRPr="0097659A">
        <w:rPr>
          <w:bCs/>
        </w:rPr>
        <w:t>1.5.3.</w:t>
      </w:r>
      <w:r w:rsidRPr="0097659A">
        <w:rPr>
          <w:bCs/>
        </w:rPr>
        <w:tab/>
        <w:t xml:space="preserve">Motor tipinin veya motor ailesinin bir NCD motor ailesine üye olduğu durumlarda, onay </w:t>
      </w:r>
      <w:r w:rsidR="00816D16" w:rsidRPr="0097659A">
        <w:rPr>
          <w:bCs/>
        </w:rPr>
        <w:t>kuruluşunun mutabakatı</w:t>
      </w:r>
      <w:r w:rsidRPr="0097659A">
        <w:rPr>
          <w:bCs/>
        </w:rPr>
        <w:t xml:space="preserve"> üzerine alternatif olarak, NCD motor ailesi hakkında 1.5, 1.5.1 ve 1.5.2 bentlerinde istenen bilgilerle birlikte üyeliğine ilişkin bir gerekçelendirilme </w:t>
      </w:r>
      <w:r w:rsidR="005A7813" w:rsidRPr="0097659A">
        <w:rPr>
          <w:bCs/>
        </w:rPr>
        <w:t>sunulabilir</w:t>
      </w:r>
      <w:r w:rsidR="000E670D" w:rsidRPr="0097659A">
        <w:rPr>
          <w:bCs/>
        </w:rPr>
        <w:t>.</w:t>
      </w:r>
    </w:p>
    <w:p w14:paraId="55427553" w14:textId="6CC783F8" w:rsidR="00007238" w:rsidRPr="0097659A" w:rsidRDefault="00007238" w:rsidP="00592AA5">
      <w:pPr>
        <w:pStyle w:val="Point1"/>
        <w:ind w:left="1134" w:hanging="1134"/>
        <w:rPr>
          <w:bCs/>
        </w:rPr>
      </w:pPr>
      <w:r w:rsidRPr="0097659A">
        <w:rPr>
          <w:bCs/>
        </w:rPr>
        <w:t>1.6.</w:t>
      </w:r>
      <w:r w:rsidRPr="0097659A">
        <w:rPr>
          <w:bCs/>
        </w:rPr>
        <w:tab/>
        <w:t>Yerine göre, 2017/654/AB Tebliğin</w:t>
      </w:r>
      <w:r w:rsidR="008B5FA0" w:rsidRPr="0097659A">
        <w:rPr>
          <w:bCs/>
        </w:rPr>
        <w:t>in</w:t>
      </w:r>
      <w:r w:rsidRPr="0097659A">
        <w:rPr>
          <w:bCs/>
        </w:rPr>
        <w:t xml:space="preserve"> IV</w:t>
      </w:r>
      <w:r w:rsidR="008A2271" w:rsidRPr="0097659A">
        <w:rPr>
          <w:bCs/>
        </w:rPr>
        <w:t>’</w:t>
      </w:r>
      <w:r w:rsidR="000E670D" w:rsidRPr="0097659A">
        <w:rPr>
          <w:bCs/>
        </w:rPr>
        <w:t>ü</w:t>
      </w:r>
      <w:r w:rsidR="008A2271" w:rsidRPr="0097659A">
        <w:rPr>
          <w:bCs/>
        </w:rPr>
        <w:t>ncü</w:t>
      </w:r>
      <w:r w:rsidRPr="0097659A">
        <w:rPr>
          <w:bCs/>
        </w:rPr>
        <w:t xml:space="preserve"> </w:t>
      </w:r>
      <w:r w:rsidR="0038445D" w:rsidRPr="0097659A">
        <w:rPr>
          <w:bCs/>
        </w:rPr>
        <w:t>Ekinde</w:t>
      </w:r>
      <w:r w:rsidRPr="0097659A">
        <w:rPr>
          <w:bCs/>
        </w:rPr>
        <w:t xml:space="preserve"> belirtilen </w:t>
      </w:r>
      <w:r w:rsidR="001749A8" w:rsidRPr="0097659A">
        <w:rPr>
          <w:bCs/>
        </w:rPr>
        <w:t>partikül</w:t>
      </w:r>
      <w:r w:rsidRPr="0097659A">
        <w:rPr>
          <w:bCs/>
        </w:rPr>
        <w:t xml:space="preserve"> kontrol tedbirlerinin işlevsel çalışma özelliklerine ilişkin eksiksiz bir </w:t>
      </w:r>
      <w:r w:rsidR="005A7813" w:rsidRPr="0097659A">
        <w:rPr>
          <w:bCs/>
        </w:rPr>
        <w:t>açıklama;</w:t>
      </w:r>
    </w:p>
    <w:p w14:paraId="719BE105" w14:textId="77777777" w:rsidR="00007238" w:rsidRPr="0097659A" w:rsidRDefault="00007238" w:rsidP="00592AA5">
      <w:pPr>
        <w:pStyle w:val="Point1"/>
        <w:ind w:left="1134" w:hanging="1134"/>
        <w:rPr>
          <w:bCs/>
        </w:rPr>
      </w:pPr>
      <w:r w:rsidRPr="0097659A">
        <w:rPr>
          <w:bCs/>
        </w:rPr>
        <w:t xml:space="preserve"> </w:t>
      </w:r>
    </w:p>
    <w:p w14:paraId="04145DED" w14:textId="3D1E9FE1" w:rsidR="00007238" w:rsidRPr="0097659A" w:rsidRDefault="00007238" w:rsidP="00592AA5">
      <w:pPr>
        <w:pStyle w:val="Point1"/>
        <w:ind w:left="1134" w:hanging="1134"/>
        <w:rPr>
          <w:bCs/>
        </w:rPr>
      </w:pPr>
      <w:r w:rsidRPr="0097659A">
        <w:rPr>
          <w:bCs/>
        </w:rPr>
        <w:t>1.6.1.</w:t>
      </w:r>
      <w:r w:rsidRPr="0097659A">
        <w:rPr>
          <w:bCs/>
        </w:rPr>
        <w:tab/>
        <w:t>Yerine göre, 2017/654/AB Tebliğin</w:t>
      </w:r>
      <w:r w:rsidR="008B5FA0" w:rsidRPr="0097659A">
        <w:rPr>
          <w:bCs/>
        </w:rPr>
        <w:t>in</w:t>
      </w:r>
      <w:r w:rsidRPr="0097659A">
        <w:rPr>
          <w:bCs/>
        </w:rPr>
        <w:t xml:space="preserve"> IV</w:t>
      </w:r>
      <w:r w:rsidR="00282E84" w:rsidRPr="0097659A">
        <w:rPr>
          <w:bCs/>
        </w:rPr>
        <w:t>’</w:t>
      </w:r>
      <w:r w:rsidR="000E670D" w:rsidRPr="0097659A">
        <w:rPr>
          <w:bCs/>
        </w:rPr>
        <w:t>ü</w:t>
      </w:r>
      <w:r w:rsidR="00282E84" w:rsidRPr="0097659A">
        <w:rPr>
          <w:bCs/>
        </w:rPr>
        <w:t xml:space="preserve">ncü </w:t>
      </w:r>
      <w:r w:rsidR="00643019" w:rsidRPr="0097659A">
        <w:rPr>
          <w:bCs/>
        </w:rPr>
        <w:t>E</w:t>
      </w:r>
      <w:r w:rsidRPr="0097659A">
        <w:rPr>
          <w:bCs/>
        </w:rPr>
        <w:t>kinin 4. Açıklayıcı Eki</w:t>
      </w:r>
      <w:r w:rsidR="009D0E24" w:rsidRPr="0097659A">
        <w:rPr>
          <w:bCs/>
        </w:rPr>
        <w:t>"</w:t>
      </w:r>
      <w:r w:rsidRPr="0097659A">
        <w:rPr>
          <w:bCs/>
        </w:rPr>
        <w:t xml:space="preserve">nin 9.3.6.1 bendinde belirtilen ispat raporunun bir </w:t>
      </w:r>
      <w:r w:rsidR="005A7813" w:rsidRPr="0097659A">
        <w:rPr>
          <w:bCs/>
        </w:rPr>
        <w:t>sureti;</w:t>
      </w:r>
    </w:p>
    <w:p w14:paraId="1C641029" w14:textId="2C21EC33" w:rsidR="00007238" w:rsidRPr="0097659A" w:rsidRDefault="00007238" w:rsidP="00592AA5">
      <w:pPr>
        <w:pStyle w:val="Point1"/>
        <w:ind w:left="1134" w:hanging="1134"/>
        <w:rPr>
          <w:bCs/>
        </w:rPr>
      </w:pPr>
      <w:r w:rsidRPr="0097659A">
        <w:rPr>
          <w:bCs/>
        </w:rPr>
        <w:t>1.6.2.</w:t>
      </w:r>
      <w:r w:rsidRPr="0097659A">
        <w:rPr>
          <w:bCs/>
        </w:rPr>
        <w:tab/>
        <w:t>Yerine göre, 2017/654/AB Tebliğin</w:t>
      </w:r>
      <w:r w:rsidR="008B5FA0" w:rsidRPr="0097659A">
        <w:rPr>
          <w:bCs/>
        </w:rPr>
        <w:t>in</w:t>
      </w:r>
      <w:r w:rsidRPr="0097659A">
        <w:rPr>
          <w:bCs/>
        </w:rPr>
        <w:t xml:space="preserve"> </w:t>
      </w:r>
      <w:r w:rsidR="00282E84" w:rsidRPr="0097659A">
        <w:rPr>
          <w:bCs/>
        </w:rPr>
        <w:t xml:space="preserve">IV’üncü </w:t>
      </w:r>
      <w:r w:rsidR="00F64FC7" w:rsidRPr="0097659A">
        <w:rPr>
          <w:bCs/>
        </w:rPr>
        <w:t xml:space="preserve">ekinin </w:t>
      </w:r>
      <w:r w:rsidR="009D0E24" w:rsidRPr="0097659A">
        <w:rPr>
          <w:bCs/>
        </w:rPr>
        <w:t>"</w:t>
      </w:r>
      <w:r w:rsidR="00F64FC7" w:rsidRPr="0097659A">
        <w:rPr>
          <w:bCs/>
        </w:rPr>
        <w:t>4</w:t>
      </w:r>
      <w:r w:rsidRPr="0097659A">
        <w:rPr>
          <w:bCs/>
        </w:rPr>
        <w:t xml:space="preserve">. Açıklayıcı Ekinin 5.4 bendinde ve aynı Ekin </w:t>
      </w:r>
      <w:r w:rsidR="002A4D46" w:rsidRPr="0097659A">
        <w:rPr>
          <w:bCs/>
        </w:rPr>
        <w:t>2. Açıklayıcı Eki</w:t>
      </w:r>
      <w:r w:rsidRPr="0097659A">
        <w:rPr>
          <w:bCs/>
        </w:rPr>
        <w:t xml:space="preserve">nin 4.1 bendinde belirtilen kayıtların bağlantısına ve okuma yöntemine ilişkin bir </w:t>
      </w:r>
      <w:r w:rsidR="005A7813" w:rsidRPr="0097659A">
        <w:rPr>
          <w:bCs/>
        </w:rPr>
        <w:t>açıklama</w:t>
      </w:r>
      <w:r w:rsidR="000E670D" w:rsidRPr="0097659A">
        <w:rPr>
          <w:bCs/>
        </w:rPr>
        <w:t>.</w:t>
      </w:r>
    </w:p>
    <w:p w14:paraId="45CCBE2D" w14:textId="2C6F2B4F" w:rsidR="00007238" w:rsidRPr="0097659A" w:rsidRDefault="00007238" w:rsidP="00592AA5">
      <w:pPr>
        <w:pStyle w:val="Point1"/>
        <w:ind w:left="1134" w:hanging="1134"/>
        <w:rPr>
          <w:bCs/>
        </w:rPr>
      </w:pPr>
      <w:r w:rsidRPr="0097659A">
        <w:rPr>
          <w:bCs/>
        </w:rPr>
        <w:t>1.6.3.</w:t>
      </w:r>
      <w:r w:rsidRPr="0097659A">
        <w:rPr>
          <w:bCs/>
        </w:rPr>
        <w:tab/>
        <w:t xml:space="preserve">Motor tipinin veya motor ailesinin bir PCD motor ailesine üye olduğu durumlarda, onay kuruluşunun mutabakatı üzerine alternatif olarak, PCD motor ailesi hakkında 1.6, 1.6.1 ve 1.6.2 bentlerinde istenen bilgilerle birlikte üyeliğine ilişkin bir gerekçelendirilme </w:t>
      </w:r>
      <w:r w:rsidR="005A7813" w:rsidRPr="0097659A">
        <w:rPr>
          <w:bCs/>
        </w:rPr>
        <w:t>sunulabilir</w:t>
      </w:r>
      <w:r w:rsidR="000E670D" w:rsidRPr="0097659A">
        <w:rPr>
          <w:bCs/>
        </w:rPr>
        <w:t>.</w:t>
      </w:r>
    </w:p>
    <w:p w14:paraId="5AA8908C" w14:textId="3FDD33D1" w:rsidR="00007238" w:rsidRPr="0097659A" w:rsidRDefault="00007238" w:rsidP="00592AA5">
      <w:pPr>
        <w:pStyle w:val="Point1"/>
        <w:ind w:left="1134" w:hanging="1134"/>
        <w:rPr>
          <w:bCs/>
        </w:rPr>
      </w:pPr>
      <w:r w:rsidRPr="0097659A">
        <w:rPr>
          <w:bCs/>
        </w:rPr>
        <w:lastRenderedPageBreak/>
        <w:t>1.7.</w:t>
      </w:r>
      <w:r w:rsidRPr="0097659A">
        <w:rPr>
          <w:bCs/>
        </w:rPr>
        <w:tab/>
        <w:t>2016/1628/</w:t>
      </w:r>
      <w:r w:rsidR="00816D16" w:rsidRPr="0097659A">
        <w:rPr>
          <w:bCs/>
        </w:rPr>
        <w:t xml:space="preserve">AB </w:t>
      </w:r>
      <w:r w:rsidR="00F64FC7" w:rsidRPr="0097659A">
        <w:rPr>
          <w:bCs/>
        </w:rPr>
        <w:t xml:space="preserve">Yönetmeliği 26 </w:t>
      </w:r>
      <w:r w:rsidRPr="0097659A">
        <w:rPr>
          <w:bCs/>
        </w:rPr>
        <w:t>ncı maddesinin birinci fıkrasının (c) bendinde ve 2017/654/AB Tebliğin</w:t>
      </w:r>
      <w:r w:rsidR="0038445D" w:rsidRPr="0097659A">
        <w:rPr>
          <w:bCs/>
        </w:rPr>
        <w:t>in</w:t>
      </w:r>
      <w:r w:rsidRPr="0097659A">
        <w:rPr>
          <w:bCs/>
        </w:rPr>
        <w:t xml:space="preserve"> III</w:t>
      </w:r>
      <w:r w:rsidR="00282E84" w:rsidRPr="0097659A">
        <w:rPr>
          <w:bCs/>
        </w:rPr>
        <w:t xml:space="preserve">’üncü </w:t>
      </w:r>
      <w:r w:rsidR="0038445D" w:rsidRPr="0097659A">
        <w:rPr>
          <w:bCs/>
        </w:rPr>
        <w:t>Ekinde</w:t>
      </w:r>
      <w:r w:rsidRPr="0097659A">
        <w:rPr>
          <w:bCs/>
        </w:rPr>
        <w:t xml:space="preserve"> belirtilen bozulma faktörleri hakkında imalatçı beyanı ve destekleyici test raporları veya </w:t>
      </w:r>
      <w:r w:rsidR="005A7813" w:rsidRPr="0097659A">
        <w:rPr>
          <w:bCs/>
        </w:rPr>
        <w:t>veriler</w:t>
      </w:r>
      <w:r w:rsidR="00177032" w:rsidRPr="0097659A">
        <w:rPr>
          <w:bCs/>
        </w:rPr>
        <w:t>.</w:t>
      </w:r>
    </w:p>
    <w:p w14:paraId="0FBE40A6" w14:textId="2419A2A8" w:rsidR="00007238" w:rsidRPr="0097659A" w:rsidRDefault="00007238" w:rsidP="00592AA5">
      <w:pPr>
        <w:pStyle w:val="Point1"/>
        <w:ind w:left="1134" w:hanging="1134"/>
        <w:rPr>
          <w:bCs/>
        </w:rPr>
      </w:pPr>
      <w:r w:rsidRPr="0097659A">
        <w:rPr>
          <w:bCs/>
        </w:rPr>
        <w:t>1.7.1</w:t>
      </w:r>
      <w:r w:rsidRPr="0097659A">
        <w:rPr>
          <w:bCs/>
        </w:rPr>
        <w:tab/>
        <w:t xml:space="preserve">Motor tipinin veya motor ailesinin bir motor </w:t>
      </w:r>
      <w:r w:rsidR="00C37EA4" w:rsidRPr="0097659A">
        <w:rPr>
          <w:bCs/>
        </w:rPr>
        <w:t>arıtma</w:t>
      </w:r>
      <w:r w:rsidRPr="0097659A">
        <w:rPr>
          <w:bCs/>
        </w:rPr>
        <w:t xml:space="preserve"> sistemi ailesine üye olduğu durumlarda, onay </w:t>
      </w:r>
      <w:r w:rsidR="00816D16" w:rsidRPr="0097659A">
        <w:rPr>
          <w:bCs/>
        </w:rPr>
        <w:t>kuruluşunun mutabakatı</w:t>
      </w:r>
      <w:r w:rsidRPr="0097659A">
        <w:rPr>
          <w:bCs/>
        </w:rPr>
        <w:t xml:space="preserve"> üzerine alternatif olarak, </w:t>
      </w:r>
      <w:r w:rsidR="005A7813" w:rsidRPr="0097659A">
        <w:rPr>
          <w:bCs/>
        </w:rPr>
        <w:t>arıtma sistemi</w:t>
      </w:r>
      <w:r w:rsidRPr="0097659A">
        <w:rPr>
          <w:bCs/>
        </w:rPr>
        <w:t xml:space="preserve"> ailesi hakkında 1.7 bendinde istenen bilgilerle birlikte üyeliğine ilişkin bir gerekçelendirilme </w:t>
      </w:r>
      <w:r w:rsidR="005A7813" w:rsidRPr="0097659A">
        <w:rPr>
          <w:bCs/>
        </w:rPr>
        <w:t>sunulabilir</w:t>
      </w:r>
      <w:r w:rsidR="000E670D" w:rsidRPr="0097659A">
        <w:rPr>
          <w:bCs/>
        </w:rPr>
        <w:t>.</w:t>
      </w:r>
    </w:p>
    <w:p w14:paraId="10C2E877" w14:textId="0681D6AF" w:rsidR="00007238" w:rsidRPr="0097659A" w:rsidRDefault="00007238" w:rsidP="00592AA5">
      <w:pPr>
        <w:pStyle w:val="Point1"/>
        <w:ind w:left="1134" w:hanging="1134"/>
        <w:rPr>
          <w:bCs/>
        </w:rPr>
      </w:pPr>
      <w:r w:rsidRPr="0097659A">
        <w:rPr>
          <w:bCs/>
        </w:rPr>
        <w:t>1.8.</w:t>
      </w:r>
      <w:r w:rsidRPr="0097659A">
        <w:rPr>
          <w:bCs/>
        </w:rPr>
        <w:tab/>
        <w:t>Yerine göre, 2017/654/AB Tebliğin</w:t>
      </w:r>
      <w:r w:rsidR="0038445D" w:rsidRPr="0097659A">
        <w:rPr>
          <w:bCs/>
        </w:rPr>
        <w:t>in</w:t>
      </w:r>
      <w:r w:rsidRPr="0097659A">
        <w:rPr>
          <w:bCs/>
        </w:rPr>
        <w:t xml:space="preserve"> V</w:t>
      </w:r>
      <w:r w:rsidR="00282E84" w:rsidRPr="0097659A">
        <w:rPr>
          <w:bCs/>
        </w:rPr>
        <w:t xml:space="preserve">I’ıncı </w:t>
      </w:r>
      <w:r w:rsidR="0038445D" w:rsidRPr="0097659A">
        <w:rPr>
          <w:bCs/>
        </w:rPr>
        <w:t>Ekinde</w:t>
      </w:r>
      <w:r w:rsidRPr="0097659A">
        <w:rPr>
          <w:bCs/>
        </w:rPr>
        <w:t xml:space="preserve"> belirtilen seyrek rejenerasyon faktörleri hakkında imalatçı beyanı ve destekleyici test raporları veya </w:t>
      </w:r>
      <w:r w:rsidR="005A7813" w:rsidRPr="0097659A">
        <w:rPr>
          <w:bCs/>
        </w:rPr>
        <w:t>veriler</w:t>
      </w:r>
      <w:r w:rsidR="00177032" w:rsidRPr="0097659A">
        <w:rPr>
          <w:bCs/>
        </w:rPr>
        <w:t>.</w:t>
      </w:r>
    </w:p>
    <w:p w14:paraId="205CCDA3" w14:textId="3E15AE46" w:rsidR="00007238" w:rsidRPr="0097659A" w:rsidRDefault="00007238" w:rsidP="00592AA5">
      <w:pPr>
        <w:pStyle w:val="Point1"/>
        <w:ind w:left="1134" w:hanging="1134"/>
        <w:rPr>
          <w:bCs/>
        </w:rPr>
      </w:pPr>
      <w:r w:rsidRPr="0097659A">
        <w:rPr>
          <w:bCs/>
        </w:rPr>
        <w:t>1.8.1</w:t>
      </w:r>
      <w:r w:rsidRPr="0097659A">
        <w:rPr>
          <w:bCs/>
        </w:rPr>
        <w:tab/>
        <w:t xml:space="preserve">Motor tipinin veya motor ailesinin bir motor </w:t>
      </w:r>
      <w:r w:rsidR="008F51B4" w:rsidRPr="0097659A">
        <w:rPr>
          <w:bCs/>
        </w:rPr>
        <w:t>arıtma sistemi</w:t>
      </w:r>
      <w:r w:rsidRPr="0097659A">
        <w:rPr>
          <w:bCs/>
        </w:rPr>
        <w:t xml:space="preserve"> ailesine üye olduğu durumlarda, onay </w:t>
      </w:r>
      <w:r w:rsidR="00816D16" w:rsidRPr="0097659A">
        <w:rPr>
          <w:bCs/>
        </w:rPr>
        <w:t>kuruluşunun mutabakatı</w:t>
      </w:r>
      <w:r w:rsidRPr="0097659A">
        <w:rPr>
          <w:bCs/>
        </w:rPr>
        <w:t xml:space="preserve"> üzerine alternatif olarak, motor </w:t>
      </w:r>
      <w:r w:rsidR="008F51B4" w:rsidRPr="0097659A">
        <w:rPr>
          <w:bCs/>
        </w:rPr>
        <w:t>arıtma sistemi</w:t>
      </w:r>
      <w:r w:rsidRPr="0097659A">
        <w:rPr>
          <w:bCs/>
        </w:rPr>
        <w:t xml:space="preserve"> ailesi hakkında 1.8 bendinde istenen bilgilerle birlikte üyeliğine ilişkin bir gerekçelendirilme </w:t>
      </w:r>
      <w:r w:rsidR="005A7813" w:rsidRPr="0097659A">
        <w:rPr>
          <w:bCs/>
        </w:rPr>
        <w:t>sunulabilir</w:t>
      </w:r>
      <w:r w:rsidR="00177032" w:rsidRPr="0097659A">
        <w:rPr>
          <w:bCs/>
        </w:rPr>
        <w:t>.</w:t>
      </w:r>
    </w:p>
    <w:p w14:paraId="2349A6BB" w14:textId="60CB7DD5" w:rsidR="00007238" w:rsidRPr="0097659A" w:rsidRDefault="00007238" w:rsidP="00592AA5">
      <w:pPr>
        <w:pStyle w:val="Point1"/>
        <w:ind w:left="1134" w:hanging="1134"/>
        <w:rPr>
          <w:bCs/>
        </w:rPr>
      </w:pPr>
      <w:r w:rsidRPr="0097659A">
        <w:rPr>
          <w:bCs/>
        </w:rPr>
        <w:t>1.9.</w:t>
      </w:r>
      <w:r w:rsidRPr="0097659A">
        <w:rPr>
          <w:bCs/>
        </w:rPr>
        <w:tab/>
        <w:t>2016/1628/</w:t>
      </w:r>
      <w:r w:rsidR="00816D16" w:rsidRPr="0097659A">
        <w:rPr>
          <w:bCs/>
        </w:rPr>
        <w:t xml:space="preserve">AB </w:t>
      </w:r>
      <w:r w:rsidR="00A56A4B" w:rsidRPr="0097659A">
        <w:rPr>
          <w:bCs/>
        </w:rPr>
        <w:t>Yönetmeliği 19</w:t>
      </w:r>
      <w:r w:rsidR="00F64FC7" w:rsidRPr="0097659A">
        <w:rPr>
          <w:bCs/>
        </w:rPr>
        <w:t xml:space="preserve"> </w:t>
      </w:r>
      <w:r w:rsidRPr="0097659A">
        <w:rPr>
          <w:bCs/>
        </w:rPr>
        <w:t xml:space="preserve">uncu maddesinin dördüncü fıkrasında ve bu </w:t>
      </w:r>
      <w:r w:rsidR="00816D16" w:rsidRPr="0097659A">
        <w:rPr>
          <w:bCs/>
        </w:rPr>
        <w:t>Tebliğin X</w:t>
      </w:r>
      <w:r w:rsidR="0038445D" w:rsidRPr="0097659A">
        <w:rPr>
          <w:bCs/>
        </w:rPr>
        <w:t>uncu</w:t>
      </w:r>
      <w:r w:rsidRPr="0097659A">
        <w:rPr>
          <w:bCs/>
        </w:rPr>
        <w:t xml:space="preserve"> Ekinde belirtilen takılı olan emisyon kontrol stratejilerinin mümkün olduğunca kurcalamayı önleyecek şekilde tasarlandığını ispatlayan imalatçı beyanı ve destekleyici veriler.</w:t>
      </w:r>
    </w:p>
    <w:p w14:paraId="5B8E1678" w14:textId="79A73C60" w:rsidR="00007238" w:rsidRPr="0097659A" w:rsidRDefault="00007238" w:rsidP="00592AA5">
      <w:pPr>
        <w:pStyle w:val="Point1"/>
        <w:ind w:left="1134" w:hanging="1134"/>
        <w:rPr>
          <w:bCs/>
        </w:rPr>
      </w:pPr>
      <w:r w:rsidRPr="0097659A">
        <w:rPr>
          <w:bCs/>
        </w:rPr>
        <w:t>1.9.1.</w:t>
      </w:r>
      <w:r w:rsidRPr="0097659A">
        <w:rPr>
          <w:bCs/>
        </w:rPr>
        <w:tab/>
        <w:t xml:space="preserve">Emisyon kontrol sisteminin bir parçası olarak bir Elektronik Kontrol Ünitesi (ECU) kullanan motor tiplerine ve motor ailelerine ilişkin bilgiler, imalatçı onaylı bir program veya kalibrasyon kullanarak güncelleme imkanı da dahil olmak üzere ECU'nun kurcalanmasını ve modifiye edilmesini önlemek için alınan önlemlere ilişkin bir açıklama </w:t>
      </w:r>
      <w:r w:rsidR="005A7813" w:rsidRPr="0097659A">
        <w:rPr>
          <w:bCs/>
        </w:rPr>
        <w:t>içermelidir</w:t>
      </w:r>
      <w:r w:rsidR="00177032" w:rsidRPr="0097659A">
        <w:rPr>
          <w:bCs/>
        </w:rPr>
        <w:t>.</w:t>
      </w:r>
    </w:p>
    <w:p w14:paraId="7500DED2" w14:textId="01D4FFF4" w:rsidR="00007238" w:rsidRPr="0097659A" w:rsidRDefault="00007238" w:rsidP="00592AA5">
      <w:pPr>
        <w:pStyle w:val="Point1"/>
        <w:ind w:left="1134" w:hanging="1134"/>
        <w:rPr>
          <w:bCs/>
        </w:rPr>
      </w:pPr>
      <w:r w:rsidRPr="0097659A">
        <w:rPr>
          <w:bCs/>
        </w:rPr>
        <w:t>1.9.2.</w:t>
      </w:r>
      <w:r w:rsidRPr="0097659A">
        <w:rPr>
          <w:bCs/>
        </w:rPr>
        <w:tab/>
        <w:t>Emisyon kontrol sisteminin bir parçası olarak mekanik cihazlar kullanan motor tiplerine ve motor ailelerine ilişkin bilgiler, emisyon kontrol sisteminin ayarlanabilir parametrelerinin kurcalanmasının ve modifiye edilmesinin önlenmesi için alınan önlemlere ilişkin bir açıklama içermelidir. Bu, karbüratör sınırlayıcı kapakları veya karbüratör vidalarının sızdırmazlığı veya kullanıcı tarafından ayarlana</w:t>
      </w:r>
      <w:r w:rsidR="00C21F08" w:rsidRPr="0097659A">
        <w:rPr>
          <w:bCs/>
        </w:rPr>
        <w:t>mayan</w:t>
      </w:r>
      <w:r w:rsidRPr="0097659A">
        <w:rPr>
          <w:bCs/>
        </w:rPr>
        <w:t xml:space="preserve"> özel vidalar gibi kurcalamaya dirençli bileşenleri </w:t>
      </w:r>
      <w:r w:rsidR="005A7813" w:rsidRPr="0097659A">
        <w:rPr>
          <w:bCs/>
        </w:rPr>
        <w:t>içermelidir;</w:t>
      </w:r>
    </w:p>
    <w:p w14:paraId="3D710757" w14:textId="77777777" w:rsidR="00007238" w:rsidRPr="0097659A" w:rsidRDefault="00007238" w:rsidP="00592AA5">
      <w:pPr>
        <w:pStyle w:val="Point1"/>
        <w:ind w:left="1134" w:hanging="1134"/>
        <w:rPr>
          <w:bCs/>
        </w:rPr>
      </w:pPr>
      <w:r w:rsidRPr="0097659A">
        <w:rPr>
          <w:bCs/>
        </w:rPr>
        <w:t xml:space="preserve"> 1.9.3.</w:t>
      </w:r>
      <w:r w:rsidRPr="0097659A">
        <w:rPr>
          <w:bCs/>
        </w:rPr>
        <w:tab/>
        <w:t xml:space="preserve">Farklı motor ailelerine mensup motorları aynı kurcalama önleme motor ailesi içine yerleştirmek için imalatçı, onay </w:t>
      </w:r>
      <w:r w:rsidR="00F64FC7" w:rsidRPr="0097659A">
        <w:rPr>
          <w:bCs/>
        </w:rPr>
        <w:t>kuruluşuna,</w:t>
      </w:r>
      <w:r w:rsidRPr="0097659A">
        <w:rPr>
          <w:bCs/>
        </w:rPr>
        <w:t xml:space="preserve"> kurcalamayı önlemek için kullanılan önlemlerin benzer olduğuna ilişkin doğrulama sağlamalıdır.</w:t>
      </w:r>
    </w:p>
    <w:p w14:paraId="3433618F" w14:textId="44FB5C41" w:rsidR="00007238" w:rsidRPr="0097659A" w:rsidRDefault="00007238" w:rsidP="00592AA5">
      <w:pPr>
        <w:pStyle w:val="Point1"/>
        <w:ind w:left="1134" w:hanging="1134"/>
        <w:rPr>
          <w:bCs/>
        </w:rPr>
      </w:pPr>
      <w:r w:rsidRPr="0097659A">
        <w:rPr>
          <w:bCs/>
        </w:rPr>
        <w:t>1.10.</w:t>
      </w:r>
      <w:r w:rsidRPr="0097659A">
        <w:rPr>
          <w:bCs/>
        </w:rPr>
        <w:tab/>
        <w:t>Hizmet içi izleme testi sırasında motor ECU'sundan tork sinyali almak için gereken fiziksel konektörü tedarik etmek amacıyla, 2017/655/AB Tebliğin</w:t>
      </w:r>
      <w:r w:rsidR="00643019" w:rsidRPr="0097659A">
        <w:rPr>
          <w:bCs/>
        </w:rPr>
        <w:t>in</w:t>
      </w:r>
      <w:r w:rsidRPr="0097659A">
        <w:rPr>
          <w:bCs/>
        </w:rPr>
        <w:t xml:space="preserve"> hizmet içi motorların izlenmesine ilişkin </w:t>
      </w:r>
      <w:r w:rsidR="00177032" w:rsidRPr="0097659A">
        <w:rPr>
          <w:bCs/>
        </w:rPr>
        <w:t>Ek</w:t>
      </w:r>
      <w:r w:rsidR="00FE4D23" w:rsidRPr="0097659A">
        <w:rPr>
          <w:bCs/>
        </w:rPr>
        <w:t>-VI</w:t>
      </w:r>
      <w:r w:rsidRPr="0097659A">
        <w:rPr>
          <w:bCs/>
        </w:rPr>
        <w:t xml:space="preserve"> uyarınca bu tür bir konektöre ilişkin bir açıklama.</w:t>
      </w:r>
    </w:p>
    <w:p w14:paraId="32327355" w14:textId="7BD70700" w:rsidR="00007238" w:rsidRPr="0097659A" w:rsidRDefault="00007238" w:rsidP="00592AA5">
      <w:pPr>
        <w:pStyle w:val="Point1"/>
        <w:ind w:left="1134" w:hanging="1134"/>
        <w:rPr>
          <w:bCs/>
        </w:rPr>
      </w:pPr>
      <w:r w:rsidRPr="0097659A">
        <w:rPr>
          <w:bCs/>
        </w:rPr>
        <w:t>1.11.</w:t>
      </w:r>
      <w:r w:rsidRPr="0097659A">
        <w:rPr>
          <w:bCs/>
        </w:rPr>
        <w:tab/>
        <w:t>2017/654/AB Tebliğin</w:t>
      </w:r>
      <w:r w:rsidR="00643019" w:rsidRPr="0097659A">
        <w:rPr>
          <w:bCs/>
        </w:rPr>
        <w:t>in</w:t>
      </w:r>
      <w:r w:rsidRPr="0097659A">
        <w:rPr>
          <w:bCs/>
        </w:rPr>
        <w:t xml:space="preserve"> II</w:t>
      </w:r>
      <w:r w:rsidR="00282E84" w:rsidRPr="0097659A">
        <w:rPr>
          <w:bCs/>
        </w:rPr>
        <w:t xml:space="preserve">’inci </w:t>
      </w:r>
      <w:r w:rsidR="00643019" w:rsidRPr="0097659A">
        <w:rPr>
          <w:bCs/>
        </w:rPr>
        <w:t>E</w:t>
      </w:r>
      <w:r w:rsidRPr="0097659A">
        <w:rPr>
          <w:bCs/>
        </w:rPr>
        <w:t xml:space="preserve">ki uyarınca üretimin uygunluğuna yönelik toplam kalite yönetimi sistemlerine ilişkin bir </w:t>
      </w:r>
      <w:r w:rsidR="005A7813" w:rsidRPr="0097659A">
        <w:rPr>
          <w:bCs/>
        </w:rPr>
        <w:t>açıklama;</w:t>
      </w:r>
    </w:p>
    <w:p w14:paraId="547F4930" w14:textId="7A0EF8E2" w:rsidR="00007238" w:rsidRPr="0097659A" w:rsidRDefault="00007238" w:rsidP="00592AA5">
      <w:pPr>
        <w:pStyle w:val="Point1"/>
        <w:ind w:left="1134" w:hanging="1134"/>
        <w:rPr>
          <w:bCs/>
        </w:rPr>
      </w:pPr>
      <w:r w:rsidRPr="0097659A">
        <w:rPr>
          <w:bCs/>
        </w:rPr>
        <w:t>1.12.</w:t>
      </w:r>
      <w:r w:rsidRPr="0097659A">
        <w:rPr>
          <w:bCs/>
        </w:rPr>
        <w:tab/>
        <w:t xml:space="preserve">Emisyonla ilgili kritik bileşenlerin planlı herhangi bir değişimi de dahil olmak üzere emisyonla ilgili planlı bakım şartlarının bir listesi ve her birinin gerçekleşmesi gereken </w:t>
      </w:r>
      <w:r w:rsidR="005A7813" w:rsidRPr="0097659A">
        <w:rPr>
          <w:bCs/>
        </w:rPr>
        <w:t>dönem</w:t>
      </w:r>
      <w:r w:rsidR="000E670D" w:rsidRPr="0097659A">
        <w:rPr>
          <w:bCs/>
        </w:rPr>
        <w:t>.</w:t>
      </w:r>
    </w:p>
    <w:p w14:paraId="322790F4" w14:textId="2B6EFD0D" w:rsidR="00007238" w:rsidRPr="0097659A" w:rsidRDefault="00007238" w:rsidP="00592AA5">
      <w:pPr>
        <w:pStyle w:val="Point1"/>
        <w:ind w:left="1134" w:hanging="1134"/>
        <w:rPr>
          <w:bCs/>
        </w:rPr>
      </w:pPr>
      <w:r w:rsidRPr="0097659A">
        <w:rPr>
          <w:bCs/>
        </w:rPr>
        <w:t>1.13.</w:t>
      </w:r>
      <w:r w:rsidRPr="0097659A">
        <w:rPr>
          <w:bCs/>
        </w:rPr>
        <w:tab/>
        <w:t xml:space="preserve">Bu </w:t>
      </w:r>
      <w:r w:rsidR="00F64FC7" w:rsidRPr="0097659A">
        <w:rPr>
          <w:bCs/>
        </w:rPr>
        <w:t>e</w:t>
      </w:r>
      <w:r w:rsidRPr="0097659A">
        <w:rPr>
          <w:bCs/>
        </w:rPr>
        <w:t xml:space="preserve">kin B Bölümünde belirtilen tamamlanmış bilgi </w:t>
      </w:r>
      <w:r w:rsidR="005A7813" w:rsidRPr="0097659A">
        <w:rPr>
          <w:bCs/>
        </w:rPr>
        <w:t>dokümanı</w:t>
      </w:r>
      <w:r w:rsidR="000E670D" w:rsidRPr="0097659A">
        <w:rPr>
          <w:bCs/>
        </w:rPr>
        <w:t>.</w:t>
      </w:r>
    </w:p>
    <w:p w14:paraId="32F0A44D" w14:textId="5BEE9471" w:rsidR="00007238" w:rsidRPr="0097659A" w:rsidRDefault="00007238" w:rsidP="00592AA5">
      <w:pPr>
        <w:pStyle w:val="Point1"/>
        <w:ind w:left="1134" w:hanging="1134"/>
        <w:rPr>
          <w:bCs/>
        </w:rPr>
      </w:pPr>
      <w:r w:rsidRPr="0097659A">
        <w:rPr>
          <w:bCs/>
        </w:rPr>
        <w:t>1.14.</w:t>
      </w:r>
      <w:r w:rsidRPr="0097659A">
        <w:rPr>
          <w:bCs/>
        </w:rPr>
        <w:tab/>
        <w:t xml:space="preserve">Bilgi dokümanı içinde gerektigi şekilde tüm ilgili veriler, çizimler, fotoğraflar ve diğer </w:t>
      </w:r>
      <w:r w:rsidR="005A7813" w:rsidRPr="0097659A">
        <w:rPr>
          <w:bCs/>
        </w:rPr>
        <w:t>bilgiler</w:t>
      </w:r>
      <w:r w:rsidR="000E670D" w:rsidRPr="0097659A">
        <w:rPr>
          <w:bCs/>
        </w:rPr>
        <w:t>.</w:t>
      </w:r>
    </w:p>
    <w:p w14:paraId="54DBF8A3" w14:textId="6CF1598C" w:rsidR="00007238" w:rsidRPr="0097659A" w:rsidRDefault="00007238" w:rsidP="00592AA5">
      <w:pPr>
        <w:pStyle w:val="Point1"/>
        <w:ind w:left="1134" w:hanging="1134"/>
        <w:rPr>
          <w:bCs/>
        </w:rPr>
      </w:pPr>
      <w:r w:rsidRPr="0097659A">
        <w:rPr>
          <w:bCs/>
        </w:rPr>
        <w:t>2.</w:t>
      </w:r>
      <w:r w:rsidRPr="0097659A">
        <w:rPr>
          <w:bCs/>
        </w:rPr>
        <w:tab/>
        <w:t>Basılı olarak yapılan başvurular üç suret halinde sunulmalıdır. Tüm çizimler A4 boyutunda sayfalar üzerinde veya A4 formatında bir klasör içinde uygun bir ölçekte ve yeterince ayrıntılı olmalıdır. Fotoğraflar (varsa) yeterli ayrıntı göstermelidir.</w:t>
      </w:r>
    </w:p>
    <w:p w14:paraId="020538EA" w14:textId="1D650F99" w:rsidR="00D06A1F" w:rsidRPr="0097659A" w:rsidRDefault="00D06A1F" w:rsidP="00592AA5">
      <w:pPr>
        <w:pStyle w:val="Point1"/>
        <w:ind w:left="1134" w:hanging="1134"/>
        <w:rPr>
          <w:bCs/>
        </w:rPr>
      </w:pPr>
    </w:p>
    <w:p w14:paraId="491428F7" w14:textId="2574680B" w:rsidR="00D06A1F" w:rsidRPr="0097659A" w:rsidRDefault="00D06A1F" w:rsidP="00592AA5">
      <w:pPr>
        <w:pStyle w:val="Point1"/>
        <w:ind w:left="1134" w:hanging="1134"/>
        <w:rPr>
          <w:bCs/>
        </w:rPr>
      </w:pPr>
    </w:p>
    <w:p w14:paraId="7DC83F71" w14:textId="77777777" w:rsidR="00D06A1F" w:rsidRPr="0097659A" w:rsidRDefault="00D06A1F" w:rsidP="00592AA5">
      <w:pPr>
        <w:pStyle w:val="Point1"/>
        <w:ind w:left="1134" w:hanging="1134"/>
        <w:rPr>
          <w:bCs/>
        </w:rPr>
      </w:pPr>
    </w:p>
    <w:p w14:paraId="15DE56D1" w14:textId="77777777" w:rsidR="00007238" w:rsidRPr="0097659A" w:rsidRDefault="00007238" w:rsidP="00DA6690">
      <w:pPr>
        <w:pStyle w:val="Point1"/>
        <w:ind w:left="1134" w:hanging="1134"/>
        <w:jc w:val="center"/>
        <w:rPr>
          <w:b/>
          <w:bCs/>
        </w:rPr>
      </w:pPr>
      <w:r w:rsidRPr="0097659A">
        <w:rPr>
          <w:b/>
          <w:bCs/>
        </w:rPr>
        <w:t>BÖLÜM B — BİLGİ DOKÜMANI</w:t>
      </w:r>
    </w:p>
    <w:p w14:paraId="0DB53BFD" w14:textId="77777777" w:rsidR="00007238" w:rsidRPr="0097659A" w:rsidRDefault="00007238" w:rsidP="00592AA5">
      <w:pPr>
        <w:pStyle w:val="Point1"/>
        <w:ind w:left="1134" w:hanging="1134"/>
        <w:rPr>
          <w:b/>
          <w:bCs/>
        </w:rPr>
      </w:pPr>
      <w:r w:rsidRPr="0097659A">
        <w:rPr>
          <w:bCs/>
        </w:rPr>
        <w:t>1.</w:t>
      </w:r>
      <w:r w:rsidRPr="0097659A">
        <w:rPr>
          <w:bCs/>
        </w:rPr>
        <w:tab/>
      </w:r>
      <w:r w:rsidRPr="0097659A">
        <w:rPr>
          <w:b/>
          <w:bCs/>
        </w:rPr>
        <w:t>Genel şartlar</w:t>
      </w:r>
    </w:p>
    <w:p w14:paraId="7CCB04E4" w14:textId="6AC1A025" w:rsidR="00007238" w:rsidRPr="0097659A" w:rsidRDefault="00007238" w:rsidP="00592AA5">
      <w:pPr>
        <w:pStyle w:val="Point1"/>
        <w:ind w:left="1134" w:hanging="1134"/>
        <w:rPr>
          <w:bCs/>
        </w:rPr>
      </w:pPr>
      <w:r w:rsidRPr="0097659A">
        <w:rPr>
          <w:bCs/>
        </w:rPr>
        <w:lastRenderedPageBreak/>
        <w:t>1.1.</w:t>
      </w:r>
      <w:r w:rsidRPr="0097659A">
        <w:rPr>
          <w:bCs/>
        </w:rPr>
        <w:tab/>
        <w:t xml:space="preserve">Bilgi dokümanının, başvuru sahibi tarafından verilmiş bir referans numarası </w:t>
      </w:r>
      <w:r w:rsidR="005A7813" w:rsidRPr="0097659A">
        <w:rPr>
          <w:bCs/>
        </w:rPr>
        <w:t>olmalıdır</w:t>
      </w:r>
      <w:r w:rsidR="00FE4D23" w:rsidRPr="0097659A">
        <w:rPr>
          <w:bCs/>
        </w:rPr>
        <w:t>.</w:t>
      </w:r>
    </w:p>
    <w:p w14:paraId="13879093" w14:textId="21299744" w:rsidR="00007238" w:rsidRPr="0097659A" w:rsidRDefault="00007238" w:rsidP="00592AA5">
      <w:pPr>
        <w:pStyle w:val="Point1"/>
        <w:ind w:left="1134" w:hanging="1134"/>
        <w:rPr>
          <w:bCs/>
        </w:rPr>
      </w:pPr>
      <w:r w:rsidRPr="0097659A">
        <w:rPr>
          <w:bCs/>
        </w:rPr>
        <w:t>1.2.</w:t>
      </w:r>
      <w:r w:rsidRPr="0097659A">
        <w:rPr>
          <w:bCs/>
        </w:rPr>
        <w:tab/>
        <w:t xml:space="preserve">Bir motor onayı için bilgi dokümanında görünen detayların değiştiği durumlarda, imalatçı, onay </w:t>
      </w:r>
      <w:r w:rsidR="00816D16" w:rsidRPr="0097659A">
        <w:rPr>
          <w:bCs/>
        </w:rPr>
        <w:t>kuruluşuna değişikliklerin</w:t>
      </w:r>
      <w:r w:rsidRPr="0097659A">
        <w:rPr>
          <w:bCs/>
        </w:rPr>
        <w:t xml:space="preserve"> yapısını ve yeniden düzenlenme tarihini açıkça gösteren revize edilmiş sayfaları </w:t>
      </w:r>
      <w:r w:rsidR="005A7813" w:rsidRPr="0097659A">
        <w:rPr>
          <w:bCs/>
        </w:rPr>
        <w:t>sunmalıdır</w:t>
      </w:r>
      <w:r w:rsidR="00FE4D23" w:rsidRPr="0097659A">
        <w:rPr>
          <w:bCs/>
        </w:rPr>
        <w:t>.</w:t>
      </w:r>
    </w:p>
    <w:p w14:paraId="52C200B0" w14:textId="77777777" w:rsidR="00007238" w:rsidRPr="0097659A" w:rsidRDefault="00007238" w:rsidP="00592AA5">
      <w:pPr>
        <w:pStyle w:val="Point1"/>
        <w:ind w:left="1134" w:hanging="1134"/>
        <w:rPr>
          <w:b/>
          <w:bCs/>
        </w:rPr>
      </w:pPr>
      <w:r w:rsidRPr="0097659A">
        <w:rPr>
          <w:bCs/>
        </w:rPr>
        <w:t>2.</w:t>
      </w:r>
      <w:r w:rsidRPr="0097659A">
        <w:rPr>
          <w:bCs/>
        </w:rPr>
        <w:tab/>
      </w:r>
      <w:r w:rsidRPr="0097659A">
        <w:rPr>
          <w:b/>
          <w:bCs/>
        </w:rPr>
        <w:t>Bilgi dokümanının içeriği</w:t>
      </w:r>
    </w:p>
    <w:p w14:paraId="77A13CFF" w14:textId="15399B7E" w:rsidR="00007238" w:rsidRPr="0097659A" w:rsidRDefault="00007238" w:rsidP="00592AA5">
      <w:pPr>
        <w:pStyle w:val="Point1"/>
        <w:ind w:left="1134" w:hanging="1134"/>
        <w:rPr>
          <w:bCs/>
        </w:rPr>
      </w:pPr>
      <w:r w:rsidRPr="0097659A">
        <w:rPr>
          <w:bCs/>
        </w:rPr>
        <w:t>2.1.</w:t>
      </w:r>
      <w:r w:rsidRPr="0097659A">
        <w:rPr>
          <w:bCs/>
        </w:rPr>
        <w:tab/>
        <w:t xml:space="preserve">Tüm bilgi dokümanları aşağıdakileri </w:t>
      </w:r>
      <w:r w:rsidR="005A7813" w:rsidRPr="0097659A">
        <w:rPr>
          <w:bCs/>
        </w:rPr>
        <w:t>içermelidir:</w:t>
      </w:r>
    </w:p>
    <w:p w14:paraId="7FADF366" w14:textId="3E0046AC" w:rsidR="00007238" w:rsidRPr="0097659A" w:rsidRDefault="00007238" w:rsidP="00592AA5">
      <w:pPr>
        <w:pStyle w:val="Point1"/>
        <w:ind w:left="1134" w:hanging="1134"/>
        <w:rPr>
          <w:bCs/>
        </w:rPr>
      </w:pPr>
      <w:r w:rsidRPr="0097659A">
        <w:rPr>
          <w:bCs/>
        </w:rPr>
        <w:t>2.1.1.</w:t>
      </w:r>
      <w:r w:rsidRPr="0097659A">
        <w:rPr>
          <w:bCs/>
        </w:rPr>
        <w:tab/>
      </w:r>
      <w:r w:rsidR="002A4D46" w:rsidRPr="0097659A">
        <w:rPr>
          <w:bCs/>
        </w:rPr>
        <w:t>3. Açıklayıcı Eki</w:t>
      </w:r>
      <w:r w:rsidRPr="0097659A">
        <w:rPr>
          <w:bCs/>
        </w:rPr>
        <w:t xml:space="preserve"> A kısmında belirtilen genel </w:t>
      </w:r>
      <w:r w:rsidR="005A7813" w:rsidRPr="0097659A">
        <w:rPr>
          <w:bCs/>
        </w:rPr>
        <w:t>bilgiler</w:t>
      </w:r>
      <w:r w:rsidR="00FE4D23" w:rsidRPr="0097659A">
        <w:rPr>
          <w:bCs/>
        </w:rPr>
        <w:t>.</w:t>
      </w:r>
    </w:p>
    <w:p w14:paraId="4F5F9E7E" w14:textId="2BA3FF0A" w:rsidR="00007238" w:rsidRPr="0097659A" w:rsidRDefault="00007238" w:rsidP="00592AA5">
      <w:pPr>
        <w:pStyle w:val="Point1"/>
        <w:ind w:left="1134" w:hanging="1134"/>
        <w:rPr>
          <w:bCs/>
        </w:rPr>
      </w:pPr>
      <w:r w:rsidRPr="0097659A">
        <w:rPr>
          <w:bCs/>
        </w:rPr>
        <w:t>2.1.2.</w:t>
      </w:r>
      <w:r w:rsidRPr="0097659A">
        <w:rPr>
          <w:bCs/>
        </w:rPr>
        <w:tab/>
      </w:r>
      <w:r w:rsidR="00DA6690" w:rsidRPr="0097659A">
        <w:rPr>
          <w:bCs/>
        </w:rPr>
        <w:t>B</w:t>
      </w:r>
      <w:r w:rsidRPr="0097659A">
        <w:rPr>
          <w:bCs/>
        </w:rPr>
        <w:t xml:space="preserve">ir motor ailesi içindeki tüm motor tiplerine ait veya AB tip onayı için tasarlanmış bir motor ailesinin parçası olmayan motor tipi için geçerli ortak tasarım parametrelerini tanımlayan, </w:t>
      </w:r>
      <w:r w:rsidR="002A4D46" w:rsidRPr="0097659A">
        <w:rPr>
          <w:bCs/>
        </w:rPr>
        <w:t>3. Açıklayıcı Eki</w:t>
      </w:r>
      <w:r w:rsidR="000E670D" w:rsidRPr="0097659A">
        <w:rPr>
          <w:bCs/>
        </w:rPr>
        <w:t>n</w:t>
      </w:r>
      <w:r w:rsidRPr="0097659A">
        <w:rPr>
          <w:bCs/>
        </w:rPr>
        <w:t xml:space="preserve"> B kısmında belirtilen </w:t>
      </w:r>
      <w:r w:rsidR="005A7813" w:rsidRPr="0097659A">
        <w:rPr>
          <w:bCs/>
        </w:rPr>
        <w:t>bilgiler</w:t>
      </w:r>
      <w:r w:rsidR="00FE4D23" w:rsidRPr="0097659A">
        <w:rPr>
          <w:bCs/>
        </w:rPr>
        <w:t>.</w:t>
      </w:r>
    </w:p>
    <w:p w14:paraId="22502D27" w14:textId="4D7BF235" w:rsidR="00007238" w:rsidRPr="0097659A" w:rsidRDefault="00007238" w:rsidP="00592AA5">
      <w:pPr>
        <w:pStyle w:val="Point1"/>
        <w:ind w:left="1134" w:hanging="1134"/>
        <w:rPr>
          <w:bCs/>
        </w:rPr>
      </w:pPr>
      <w:r w:rsidRPr="0097659A">
        <w:rPr>
          <w:bCs/>
        </w:rPr>
        <w:t>2.1.3.</w:t>
      </w:r>
      <w:r w:rsidRPr="0097659A">
        <w:rPr>
          <w:bCs/>
        </w:rPr>
        <w:tab/>
      </w:r>
      <w:r w:rsidR="00DA6690" w:rsidRPr="0097659A">
        <w:rPr>
          <w:bCs/>
        </w:rPr>
        <w:t>A</w:t>
      </w:r>
      <w:r w:rsidRPr="0097659A">
        <w:rPr>
          <w:bCs/>
        </w:rPr>
        <w:t xml:space="preserve">na motora veya motor tipine uygulanabilir maddeleri ve varsa motor ailesi içindeki motor tiplerini tanımlamak için 2.1.3.1 bendinde belirtilen matris formatını izleyen, </w:t>
      </w:r>
      <w:r w:rsidR="002A4D46" w:rsidRPr="0097659A">
        <w:rPr>
          <w:bCs/>
        </w:rPr>
        <w:t>3. Açıklayıcı Eki</w:t>
      </w:r>
      <w:r w:rsidRPr="0097659A">
        <w:rPr>
          <w:bCs/>
        </w:rPr>
        <w:t xml:space="preserve"> C kısmında belirtilen </w:t>
      </w:r>
      <w:r w:rsidR="005A7813" w:rsidRPr="0097659A">
        <w:rPr>
          <w:bCs/>
        </w:rPr>
        <w:t>bilgiler</w:t>
      </w:r>
      <w:r w:rsidR="000E670D" w:rsidRPr="0097659A">
        <w:rPr>
          <w:bCs/>
        </w:rPr>
        <w:t>.</w:t>
      </w:r>
    </w:p>
    <w:p w14:paraId="78E101CA" w14:textId="77777777" w:rsidR="00DA6690" w:rsidRPr="0097659A" w:rsidRDefault="00DA6690" w:rsidP="00592AA5">
      <w:pPr>
        <w:pStyle w:val="Point1"/>
        <w:ind w:left="1134" w:hanging="1134"/>
        <w:rPr>
          <w:bCs/>
        </w:rPr>
      </w:pPr>
    </w:p>
    <w:p w14:paraId="284FCAF8" w14:textId="2707B159" w:rsidR="003937DB" w:rsidRPr="0097659A" w:rsidRDefault="00007238" w:rsidP="00DA6690">
      <w:pPr>
        <w:pStyle w:val="Point1"/>
        <w:ind w:left="1134" w:hanging="1134"/>
      </w:pPr>
      <w:r w:rsidRPr="0097659A">
        <w:rPr>
          <w:bCs/>
        </w:rPr>
        <w:t>2.1.3.1</w:t>
      </w:r>
      <w:r w:rsidR="000E670D" w:rsidRPr="0097659A">
        <w:rPr>
          <w:bCs/>
        </w:rPr>
        <w:t>.</w:t>
      </w:r>
      <w:r w:rsidRPr="0097659A">
        <w:rPr>
          <w:bCs/>
        </w:rPr>
        <w:tab/>
        <w:t>Örnek verilerle motor tipi veya motor ailesi matrisi</w:t>
      </w:r>
      <w:r w:rsidR="00816D16" w:rsidRPr="0097659A">
        <w:rPr>
          <w:bCs/>
        </w:rPr>
        <w:t>.</w:t>
      </w:r>
    </w:p>
    <w:tbl>
      <w:tblPr>
        <w:tblW w:w="0" w:type="auto"/>
        <w:tblLayout w:type="fixed"/>
        <w:tblLook w:val="0000" w:firstRow="0" w:lastRow="0" w:firstColumn="0" w:lastColumn="0" w:noHBand="0" w:noVBand="0"/>
      </w:tblPr>
      <w:tblGrid>
        <w:gridCol w:w="1242"/>
        <w:gridCol w:w="1701"/>
        <w:gridCol w:w="426"/>
        <w:gridCol w:w="425"/>
        <w:gridCol w:w="850"/>
        <w:gridCol w:w="1134"/>
        <w:gridCol w:w="722"/>
        <w:gridCol w:w="929"/>
        <w:gridCol w:w="928"/>
        <w:gridCol w:w="929"/>
      </w:tblGrid>
      <w:tr w:rsidR="00062639" w:rsidRPr="0097659A" w14:paraId="4A18420F" w14:textId="77777777" w:rsidTr="00DA6690">
        <w:trPr>
          <w:trHeight w:val="781"/>
        </w:trPr>
        <w:tc>
          <w:tcPr>
            <w:tcW w:w="1242" w:type="dxa"/>
            <w:vMerge w:val="restart"/>
            <w:tcBorders>
              <w:top w:val="single" w:sz="2" w:space="0" w:color="auto"/>
              <w:left w:val="single" w:sz="2" w:space="0" w:color="auto"/>
              <w:bottom w:val="single" w:sz="2" w:space="0" w:color="auto"/>
              <w:right w:val="single" w:sz="2" w:space="0" w:color="auto"/>
            </w:tcBorders>
          </w:tcPr>
          <w:p w14:paraId="182A59A6" w14:textId="77777777" w:rsidR="00816D16" w:rsidRPr="0097659A" w:rsidRDefault="00816D16" w:rsidP="00DA6690">
            <w:r w:rsidRPr="0097659A">
              <w:t>Madde Numarası</w:t>
            </w:r>
          </w:p>
        </w:tc>
        <w:tc>
          <w:tcPr>
            <w:tcW w:w="1701" w:type="dxa"/>
            <w:vMerge w:val="restart"/>
            <w:tcBorders>
              <w:top w:val="single" w:sz="2" w:space="0" w:color="auto"/>
              <w:left w:val="single" w:sz="2" w:space="0" w:color="auto"/>
              <w:bottom w:val="single" w:sz="2" w:space="0" w:color="auto"/>
              <w:right w:val="single" w:sz="4" w:space="0" w:color="auto"/>
            </w:tcBorders>
          </w:tcPr>
          <w:p w14:paraId="2BBDE8B5" w14:textId="77777777" w:rsidR="00816D16" w:rsidRPr="0097659A" w:rsidRDefault="00816D16" w:rsidP="00DA6690">
            <w:r w:rsidRPr="0097659A">
              <w:t>Madde Açıklaması</w:t>
            </w:r>
          </w:p>
          <w:p w14:paraId="2F953275" w14:textId="77777777" w:rsidR="00816D16" w:rsidRPr="0097659A" w:rsidRDefault="00816D16" w:rsidP="00DA6690"/>
        </w:tc>
        <w:tc>
          <w:tcPr>
            <w:tcW w:w="426"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09BD9005" w14:textId="77777777" w:rsidR="00816D16" w:rsidRPr="0097659A" w:rsidRDefault="00816D16" w:rsidP="00DA6690">
            <w:pPr>
              <w:pStyle w:val="Gvdemetni0"/>
              <w:shd w:val="clear" w:color="auto" w:fill="auto"/>
              <w:spacing w:line="240" w:lineRule="auto"/>
              <w:ind w:firstLine="0"/>
              <w:rPr>
                <w:sz w:val="24"/>
                <w:szCs w:val="24"/>
              </w:rPr>
            </w:pPr>
            <w:r w:rsidRPr="0097659A">
              <w:rPr>
                <w:sz w:val="24"/>
                <w:szCs w:val="24"/>
              </w:rPr>
              <w:t>Test</w:t>
            </w:r>
          </w:p>
        </w:tc>
        <w:tc>
          <w:tcPr>
            <w:tcW w:w="425"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484AB74E" w14:textId="77777777" w:rsidR="00816D16" w:rsidRPr="0097659A" w:rsidRDefault="00816D16" w:rsidP="00DA6690">
            <w:pPr>
              <w:pStyle w:val="Gvdemetni0"/>
              <w:shd w:val="clear" w:color="auto" w:fill="auto"/>
              <w:spacing w:line="240" w:lineRule="auto"/>
              <w:ind w:firstLine="0"/>
              <w:rPr>
                <w:sz w:val="24"/>
                <w:szCs w:val="24"/>
              </w:rPr>
            </w:pPr>
            <w:r w:rsidRPr="0097659A">
              <w:rPr>
                <w:sz w:val="24"/>
                <w:szCs w:val="24"/>
              </w:rPr>
              <w:t>Montaj</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7566FA9B" w14:textId="77777777" w:rsidR="00816D16" w:rsidRPr="0097659A" w:rsidRDefault="00816D16" w:rsidP="00DA6690">
            <w:pPr>
              <w:pStyle w:val="Gvdemetni0"/>
              <w:shd w:val="clear" w:color="auto" w:fill="auto"/>
              <w:spacing w:line="240" w:lineRule="auto"/>
              <w:ind w:firstLine="0"/>
              <w:rPr>
                <w:sz w:val="24"/>
                <w:szCs w:val="24"/>
              </w:rPr>
            </w:pPr>
            <w:r w:rsidRPr="0097659A">
              <w:rPr>
                <w:sz w:val="24"/>
                <w:szCs w:val="24"/>
              </w:rPr>
              <w:t>Homologasyon (Tip Onayı)</w:t>
            </w:r>
          </w:p>
        </w:tc>
        <w:tc>
          <w:tcPr>
            <w:tcW w:w="1134" w:type="dxa"/>
            <w:vMerge w:val="restart"/>
            <w:tcBorders>
              <w:top w:val="single" w:sz="2" w:space="0" w:color="auto"/>
              <w:left w:val="single" w:sz="4" w:space="0" w:color="auto"/>
              <w:bottom w:val="single" w:sz="2" w:space="0" w:color="auto"/>
              <w:right w:val="single" w:sz="2" w:space="0" w:color="auto"/>
            </w:tcBorders>
          </w:tcPr>
          <w:p w14:paraId="0AA91342" w14:textId="77777777" w:rsidR="00816D16" w:rsidRPr="0097659A" w:rsidRDefault="00816D16" w:rsidP="00DA6690">
            <w:r w:rsidRPr="0097659A">
              <w:t>Ana motor / motor tipi</w:t>
            </w:r>
          </w:p>
          <w:p w14:paraId="135483B3" w14:textId="77777777" w:rsidR="00816D16" w:rsidRPr="0097659A" w:rsidRDefault="00816D16" w:rsidP="00DA6690"/>
        </w:tc>
        <w:tc>
          <w:tcPr>
            <w:tcW w:w="3508" w:type="dxa"/>
            <w:gridSpan w:val="4"/>
            <w:tcBorders>
              <w:top w:val="single" w:sz="2" w:space="0" w:color="auto"/>
              <w:left w:val="single" w:sz="2" w:space="0" w:color="auto"/>
              <w:bottom w:val="single" w:sz="2" w:space="0" w:color="auto"/>
              <w:right w:val="single" w:sz="2" w:space="0" w:color="auto"/>
            </w:tcBorders>
          </w:tcPr>
          <w:p w14:paraId="2C4D30C3" w14:textId="77777777" w:rsidR="00816D16" w:rsidRPr="0097659A" w:rsidRDefault="00816D16" w:rsidP="00DA6690">
            <w:pPr>
              <w:jc w:val="center"/>
            </w:pPr>
            <w:r w:rsidRPr="0097659A">
              <w:t>Motor ailesi içindeki motor tipleri</w:t>
            </w:r>
          </w:p>
          <w:p w14:paraId="28546E4D" w14:textId="77777777" w:rsidR="00DA6690" w:rsidRPr="0097659A" w:rsidRDefault="00DA6690" w:rsidP="00DA6690">
            <w:pPr>
              <w:jc w:val="center"/>
            </w:pPr>
            <w:r w:rsidRPr="0097659A">
              <w:t>(Uygulanıyorsa)</w:t>
            </w:r>
          </w:p>
        </w:tc>
      </w:tr>
      <w:tr w:rsidR="00062639" w:rsidRPr="0097659A" w14:paraId="67477C69" w14:textId="77777777" w:rsidTr="00DA6690">
        <w:tc>
          <w:tcPr>
            <w:tcW w:w="1242" w:type="dxa"/>
            <w:vMerge/>
            <w:tcBorders>
              <w:top w:val="single" w:sz="2" w:space="0" w:color="auto"/>
              <w:left w:val="single" w:sz="2" w:space="0" w:color="auto"/>
              <w:bottom w:val="single" w:sz="2" w:space="0" w:color="auto"/>
              <w:right w:val="single" w:sz="2" w:space="0" w:color="auto"/>
            </w:tcBorders>
          </w:tcPr>
          <w:p w14:paraId="1FAB1B3C" w14:textId="77777777" w:rsidR="00DA6690" w:rsidRPr="0097659A" w:rsidRDefault="00DA6690" w:rsidP="00DA6690">
            <w:pPr>
              <w:adjustRightInd w:val="0"/>
              <w:jc w:val="left"/>
              <w:rPr>
                <w:lang w:val="en-US"/>
              </w:rPr>
            </w:pPr>
          </w:p>
        </w:tc>
        <w:tc>
          <w:tcPr>
            <w:tcW w:w="1701" w:type="dxa"/>
            <w:vMerge/>
            <w:tcBorders>
              <w:top w:val="single" w:sz="2" w:space="0" w:color="auto"/>
              <w:left w:val="single" w:sz="2" w:space="0" w:color="auto"/>
              <w:bottom w:val="single" w:sz="2" w:space="0" w:color="auto"/>
              <w:right w:val="single" w:sz="4" w:space="0" w:color="auto"/>
            </w:tcBorders>
          </w:tcPr>
          <w:p w14:paraId="024081DA" w14:textId="77777777" w:rsidR="00DA6690" w:rsidRPr="0097659A" w:rsidRDefault="00DA6690" w:rsidP="00DA6690">
            <w:pPr>
              <w:adjustRightInd w:val="0"/>
              <w:jc w:val="left"/>
              <w:rPr>
                <w:lang w:val="en-US"/>
              </w:rPr>
            </w:pPr>
          </w:p>
        </w:tc>
        <w:tc>
          <w:tcPr>
            <w:tcW w:w="426" w:type="dxa"/>
            <w:vMerge/>
            <w:tcBorders>
              <w:top w:val="single" w:sz="4" w:space="0" w:color="auto"/>
              <w:left w:val="single" w:sz="4" w:space="0" w:color="auto"/>
              <w:bottom w:val="single" w:sz="4" w:space="0" w:color="auto"/>
              <w:right w:val="single" w:sz="4" w:space="0" w:color="auto"/>
            </w:tcBorders>
          </w:tcPr>
          <w:p w14:paraId="7FC22C62" w14:textId="77777777" w:rsidR="00DA6690" w:rsidRPr="0097659A" w:rsidRDefault="00DA6690" w:rsidP="00DA6690">
            <w:pPr>
              <w:adjustRightInd w:val="0"/>
              <w:jc w:val="left"/>
              <w:rPr>
                <w:lang w:val="en-US"/>
              </w:rPr>
            </w:pPr>
          </w:p>
        </w:tc>
        <w:tc>
          <w:tcPr>
            <w:tcW w:w="425" w:type="dxa"/>
            <w:vMerge/>
            <w:tcBorders>
              <w:top w:val="single" w:sz="4" w:space="0" w:color="auto"/>
              <w:left w:val="single" w:sz="4" w:space="0" w:color="auto"/>
              <w:bottom w:val="single" w:sz="4" w:space="0" w:color="auto"/>
              <w:right w:val="single" w:sz="4" w:space="0" w:color="auto"/>
            </w:tcBorders>
          </w:tcPr>
          <w:p w14:paraId="572DA18A" w14:textId="77777777" w:rsidR="00DA6690" w:rsidRPr="0097659A" w:rsidRDefault="00DA6690" w:rsidP="00DA6690">
            <w:pPr>
              <w:adjustRightInd w:val="0"/>
              <w:jc w:val="left"/>
              <w:rPr>
                <w:lang w:val="en-US"/>
              </w:rPr>
            </w:pPr>
          </w:p>
        </w:tc>
        <w:tc>
          <w:tcPr>
            <w:tcW w:w="850" w:type="dxa"/>
            <w:vMerge/>
            <w:tcBorders>
              <w:top w:val="single" w:sz="4" w:space="0" w:color="auto"/>
              <w:left w:val="single" w:sz="4" w:space="0" w:color="auto"/>
              <w:bottom w:val="single" w:sz="4" w:space="0" w:color="auto"/>
              <w:right w:val="single" w:sz="4" w:space="0" w:color="auto"/>
            </w:tcBorders>
          </w:tcPr>
          <w:p w14:paraId="0C9B184F" w14:textId="77777777" w:rsidR="00DA6690" w:rsidRPr="0097659A" w:rsidRDefault="00DA6690" w:rsidP="00DA6690">
            <w:pPr>
              <w:adjustRightInd w:val="0"/>
              <w:jc w:val="left"/>
              <w:rPr>
                <w:lang w:val="en-US"/>
              </w:rPr>
            </w:pPr>
          </w:p>
        </w:tc>
        <w:tc>
          <w:tcPr>
            <w:tcW w:w="1134" w:type="dxa"/>
            <w:vMerge/>
            <w:tcBorders>
              <w:top w:val="single" w:sz="2" w:space="0" w:color="auto"/>
              <w:left w:val="single" w:sz="4" w:space="0" w:color="auto"/>
              <w:bottom w:val="single" w:sz="2" w:space="0" w:color="auto"/>
              <w:right w:val="single" w:sz="2" w:space="0" w:color="auto"/>
            </w:tcBorders>
          </w:tcPr>
          <w:p w14:paraId="350034C4" w14:textId="77777777" w:rsidR="00DA6690" w:rsidRPr="0097659A" w:rsidRDefault="00DA6690" w:rsidP="00DA6690">
            <w:pPr>
              <w:adjustRightInd w:val="0"/>
              <w:jc w:val="left"/>
              <w:rPr>
                <w:lang w:val="en-US"/>
              </w:rPr>
            </w:pPr>
          </w:p>
        </w:tc>
        <w:tc>
          <w:tcPr>
            <w:tcW w:w="722" w:type="dxa"/>
            <w:tcBorders>
              <w:top w:val="single" w:sz="2" w:space="0" w:color="auto"/>
              <w:left w:val="single" w:sz="2" w:space="0" w:color="auto"/>
              <w:bottom w:val="single" w:sz="2" w:space="0" w:color="auto"/>
              <w:right w:val="single" w:sz="2" w:space="0" w:color="auto"/>
            </w:tcBorders>
          </w:tcPr>
          <w:p w14:paraId="63F5012B" w14:textId="77777777" w:rsidR="00DA6690" w:rsidRPr="0097659A" w:rsidRDefault="00DA6690" w:rsidP="00DA6690">
            <w:r w:rsidRPr="0097659A">
              <w:t>tip 2</w:t>
            </w:r>
          </w:p>
        </w:tc>
        <w:tc>
          <w:tcPr>
            <w:tcW w:w="929" w:type="dxa"/>
            <w:tcBorders>
              <w:top w:val="single" w:sz="2" w:space="0" w:color="auto"/>
              <w:left w:val="single" w:sz="2" w:space="0" w:color="auto"/>
              <w:bottom w:val="single" w:sz="2" w:space="0" w:color="auto"/>
              <w:right w:val="single" w:sz="2" w:space="0" w:color="auto"/>
            </w:tcBorders>
          </w:tcPr>
          <w:p w14:paraId="493AB0C7" w14:textId="77777777" w:rsidR="00DA6690" w:rsidRPr="0097659A" w:rsidRDefault="00DA6690" w:rsidP="00DA6690">
            <w:r w:rsidRPr="0097659A">
              <w:t>tip 3</w:t>
            </w:r>
          </w:p>
        </w:tc>
        <w:tc>
          <w:tcPr>
            <w:tcW w:w="928" w:type="dxa"/>
            <w:tcBorders>
              <w:top w:val="single" w:sz="2" w:space="0" w:color="auto"/>
              <w:left w:val="single" w:sz="2" w:space="0" w:color="auto"/>
              <w:bottom w:val="single" w:sz="2" w:space="0" w:color="auto"/>
              <w:right w:val="single" w:sz="2" w:space="0" w:color="auto"/>
            </w:tcBorders>
          </w:tcPr>
          <w:p w14:paraId="6B9C9A2E" w14:textId="77777777" w:rsidR="00DA6690" w:rsidRPr="0097659A" w:rsidRDefault="00DA6690" w:rsidP="00DA6690">
            <w:r w:rsidRPr="0097659A">
              <w:t>tip ...</w:t>
            </w:r>
          </w:p>
        </w:tc>
        <w:tc>
          <w:tcPr>
            <w:tcW w:w="929" w:type="dxa"/>
            <w:tcBorders>
              <w:top w:val="single" w:sz="2" w:space="0" w:color="auto"/>
              <w:left w:val="single" w:sz="2" w:space="0" w:color="auto"/>
              <w:bottom w:val="single" w:sz="2" w:space="0" w:color="auto"/>
              <w:right w:val="single" w:sz="2" w:space="0" w:color="auto"/>
            </w:tcBorders>
          </w:tcPr>
          <w:p w14:paraId="71D3D962" w14:textId="77777777" w:rsidR="00DA6690" w:rsidRPr="0097659A" w:rsidRDefault="00DA6690" w:rsidP="00DA6690">
            <w:r w:rsidRPr="0097659A">
              <w:t>tip n</w:t>
            </w:r>
          </w:p>
        </w:tc>
      </w:tr>
      <w:tr w:rsidR="00062639" w:rsidRPr="0097659A" w14:paraId="33B67D4D" w14:textId="77777777" w:rsidTr="00DA6690">
        <w:tc>
          <w:tcPr>
            <w:tcW w:w="1242" w:type="dxa"/>
            <w:tcBorders>
              <w:top w:val="single" w:sz="2" w:space="0" w:color="auto"/>
              <w:left w:val="single" w:sz="2" w:space="0" w:color="auto"/>
              <w:bottom w:val="single" w:sz="2" w:space="0" w:color="auto"/>
              <w:right w:val="single" w:sz="2" w:space="0" w:color="auto"/>
            </w:tcBorders>
          </w:tcPr>
          <w:p w14:paraId="3C7CB311" w14:textId="77777777" w:rsidR="00816D16" w:rsidRPr="0097659A" w:rsidRDefault="00816D16" w:rsidP="00DA6690">
            <w:r w:rsidRPr="0097659A">
              <w:t>3.1</w:t>
            </w:r>
          </w:p>
        </w:tc>
        <w:tc>
          <w:tcPr>
            <w:tcW w:w="1701" w:type="dxa"/>
            <w:tcBorders>
              <w:top w:val="single" w:sz="2" w:space="0" w:color="auto"/>
              <w:left w:val="single" w:sz="2" w:space="0" w:color="auto"/>
              <w:bottom w:val="single" w:sz="2" w:space="0" w:color="auto"/>
              <w:right w:val="single" w:sz="2" w:space="0" w:color="auto"/>
            </w:tcBorders>
          </w:tcPr>
          <w:p w14:paraId="16EE74BC" w14:textId="77777777" w:rsidR="00816D16" w:rsidRPr="0097659A" w:rsidRDefault="00816D16" w:rsidP="00DA6690">
            <w:pPr>
              <w:rPr>
                <w:b/>
              </w:rPr>
            </w:pPr>
            <w:r w:rsidRPr="0097659A">
              <w:rPr>
                <w:b/>
              </w:rPr>
              <w:t>Motor Tanımlaması</w:t>
            </w:r>
          </w:p>
        </w:tc>
        <w:tc>
          <w:tcPr>
            <w:tcW w:w="426" w:type="dxa"/>
            <w:tcBorders>
              <w:top w:val="single" w:sz="2" w:space="0" w:color="auto"/>
              <w:left w:val="single" w:sz="2" w:space="0" w:color="auto"/>
              <w:bottom w:val="single" w:sz="2" w:space="0" w:color="auto"/>
              <w:right w:val="single" w:sz="2" w:space="0" w:color="auto"/>
            </w:tcBorders>
          </w:tcPr>
          <w:p w14:paraId="550116CE" w14:textId="77777777" w:rsidR="00816D16" w:rsidRPr="0097659A" w:rsidRDefault="00816D16" w:rsidP="00DA6690"/>
        </w:tc>
        <w:tc>
          <w:tcPr>
            <w:tcW w:w="425" w:type="dxa"/>
            <w:tcBorders>
              <w:top w:val="single" w:sz="2" w:space="0" w:color="auto"/>
              <w:left w:val="single" w:sz="2" w:space="0" w:color="auto"/>
              <w:bottom w:val="single" w:sz="2" w:space="0" w:color="auto"/>
              <w:right w:val="single" w:sz="2" w:space="0" w:color="auto"/>
            </w:tcBorders>
          </w:tcPr>
          <w:p w14:paraId="25D4B3C1" w14:textId="77777777" w:rsidR="00816D16" w:rsidRPr="0097659A" w:rsidRDefault="00816D16" w:rsidP="00DA6690"/>
        </w:tc>
        <w:tc>
          <w:tcPr>
            <w:tcW w:w="850" w:type="dxa"/>
            <w:tcBorders>
              <w:top w:val="single" w:sz="2" w:space="0" w:color="auto"/>
              <w:left w:val="single" w:sz="2" w:space="0" w:color="auto"/>
              <w:bottom w:val="single" w:sz="2" w:space="0" w:color="auto"/>
              <w:right w:val="single" w:sz="2" w:space="0" w:color="auto"/>
            </w:tcBorders>
          </w:tcPr>
          <w:p w14:paraId="6C00C190" w14:textId="77777777" w:rsidR="00816D16" w:rsidRPr="0097659A" w:rsidRDefault="00816D16" w:rsidP="00DA6690"/>
        </w:tc>
        <w:tc>
          <w:tcPr>
            <w:tcW w:w="1134" w:type="dxa"/>
            <w:tcBorders>
              <w:top w:val="single" w:sz="2" w:space="0" w:color="auto"/>
              <w:left w:val="single" w:sz="2" w:space="0" w:color="auto"/>
              <w:bottom w:val="single" w:sz="2" w:space="0" w:color="auto"/>
              <w:right w:val="single" w:sz="2" w:space="0" w:color="auto"/>
            </w:tcBorders>
          </w:tcPr>
          <w:p w14:paraId="740E91F8" w14:textId="77777777" w:rsidR="00816D16" w:rsidRPr="0097659A" w:rsidRDefault="00816D16" w:rsidP="00DA6690"/>
        </w:tc>
        <w:tc>
          <w:tcPr>
            <w:tcW w:w="722" w:type="dxa"/>
            <w:tcBorders>
              <w:top w:val="single" w:sz="2" w:space="0" w:color="auto"/>
              <w:left w:val="single" w:sz="2" w:space="0" w:color="auto"/>
              <w:bottom w:val="single" w:sz="2" w:space="0" w:color="auto"/>
              <w:right w:val="single" w:sz="2" w:space="0" w:color="auto"/>
            </w:tcBorders>
          </w:tcPr>
          <w:p w14:paraId="6E02BD38" w14:textId="77777777" w:rsidR="00816D16" w:rsidRPr="0097659A" w:rsidRDefault="00816D16" w:rsidP="00DA6690"/>
        </w:tc>
        <w:tc>
          <w:tcPr>
            <w:tcW w:w="929" w:type="dxa"/>
            <w:tcBorders>
              <w:top w:val="single" w:sz="2" w:space="0" w:color="auto"/>
              <w:left w:val="single" w:sz="2" w:space="0" w:color="auto"/>
              <w:bottom w:val="single" w:sz="2" w:space="0" w:color="auto"/>
              <w:right w:val="single" w:sz="2" w:space="0" w:color="auto"/>
            </w:tcBorders>
          </w:tcPr>
          <w:p w14:paraId="7A21FD5C" w14:textId="77777777" w:rsidR="00816D16" w:rsidRPr="0097659A" w:rsidRDefault="00816D16" w:rsidP="00DA6690"/>
        </w:tc>
        <w:tc>
          <w:tcPr>
            <w:tcW w:w="928" w:type="dxa"/>
            <w:tcBorders>
              <w:top w:val="single" w:sz="2" w:space="0" w:color="auto"/>
              <w:left w:val="single" w:sz="2" w:space="0" w:color="auto"/>
              <w:bottom w:val="single" w:sz="2" w:space="0" w:color="auto"/>
              <w:right w:val="single" w:sz="2" w:space="0" w:color="auto"/>
            </w:tcBorders>
          </w:tcPr>
          <w:p w14:paraId="0501A18B" w14:textId="77777777" w:rsidR="00816D16" w:rsidRPr="0097659A" w:rsidRDefault="00816D16" w:rsidP="00DA6690"/>
        </w:tc>
        <w:tc>
          <w:tcPr>
            <w:tcW w:w="929" w:type="dxa"/>
            <w:tcBorders>
              <w:top w:val="single" w:sz="2" w:space="0" w:color="auto"/>
              <w:left w:val="single" w:sz="2" w:space="0" w:color="auto"/>
              <w:bottom w:val="single" w:sz="2" w:space="0" w:color="auto"/>
              <w:right w:val="single" w:sz="2" w:space="0" w:color="auto"/>
            </w:tcBorders>
          </w:tcPr>
          <w:p w14:paraId="2A9F135C" w14:textId="77777777" w:rsidR="00816D16" w:rsidRPr="0097659A" w:rsidRDefault="00816D16" w:rsidP="00DA6690"/>
        </w:tc>
      </w:tr>
      <w:tr w:rsidR="00062639" w:rsidRPr="0097659A" w14:paraId="25771B9B" w14:textId="77777777" w:rsidTr="00DA6690">
        <w:tc>
          <w:tcPr>
            <w:tcW w:w="1242" w:type="dxa"/>
            <w:tcBorders>
              <w:top w:val="single" w:sz="2" w:space="0" w:color="auto"/>
              <w:left w:val="single" w:sz="2" w:space="0" w:color="auto"/>
              <w:bottom w:val="single" w:sz="2" w:space="0" w:color="auto"/>
              <w:right w:val="single" w:sz="2" w:space="0" w:color="auto"/>
            </w:tcBorders>
          </w:tcPr>
          <w:p w14:paraId="7AF1B462" w14:textId="77777777" w:rsidR="00816D16" w:rsidRPr="0097659A" w:rsidRDefault="00816D16" w:rsidP="00DA6690">
            <w:r w:rsidRPr="0097659A">
              <w:t>3.1.1</w:t>
            </w:r>
          </w:p>
        </w:tc>
        <w:tc>
          <w:tcPr>
            <w:tcW w:w="1701" w:type="dxa"/>
            <w:tcBorders>
              <w:top w:val="single" w:sz="2" w:space="0" w:color="auto"/>
              <w:left w:val="single" w:sz="2" w:space="0" w:color="auto"/>
              <w:bottom w:val="single" w:sz="2" w:space="0" w:color="auto"/>
              <w:right w:val="single" w:sz="2" w:space="0" w:color="auto"/>
            </w:tcBorders>
          </w:tcPr>
          <w:p w14:paraId="25A20366" w14:textId="77777777" w:rsidR="00816D16" w:rsidRPr="0097659A" w:rsidRDefault="00816D16" w:rsidP="00DA6690">
            <w:r w:rsidRPr="0097659A">
              <w:t>Motor tipi tanımı</w:t>
            </w:r>
          </w:p>
        </w:tc>
        <w:tc>
          <w:tcPr>
            <w:tcW w:w="426" w:type="dxa"/>
            <w:tcBorders>
              <w:top w:val="single" w:sz="2" w:space="0" w:color="auto"/>
              <w:left w:val="single" w:sz="2" w:space="0" w:color="auto"/>
              <w:bottom w:val="single" w:sz="2" w:space="0" w:color="auto"/>
              <w:right w:val="single" w:sz="2" w:space="0" w:color="auto"/>
            </w:tcBorders>
          </w:tcPr>
          <w:p w14:paraId="536913D4" w14:textId="77777777" w:rsidR="00816D16" w:rsidRPr="0097659A" w:rsidRDefault="00816D16" w:rsidP="00DA6690"/>
        </w:tc>
        <w:tc>
          <w:tcPr>
            <w:tcW w:w="425" w:type="dxa"/>
            <w:tcBorders>
              <w:top w:val="single" w:sz="2" w:space="0" w:color="auto"/>
              <w:left w:val="single" w:sz="2" w:space="0" w:color="auto"/>
              <w:bottom w:val="single" w:sz="2" w:space="0" w:color="auto"/>
              <w:right w:val="single" w:sz="2" w:space="0" w:color="auto"/>
            </w:tcBorders>
          </w:tcPr>
          <w:p w14:paraId="012A9991" w14:textId="77777777" w:rsidR="00816D16" w:rsidRPr="0097659A" w:rsidRDefault="00816D16" w:rsidP="00DA6690"/>
        </w:tc>
        <w:tc>
          <w:tcPr>
            <w:tcW w:w="850" w:type="dxa"/>
            <w:tcBorders>
              <w:top w:val="single" w:sz="2" w:space="0" w:color="auto"/>
              <w:left w:val="single" w:sz="2" w:space="0" w:color="auto"/>
              <w:bottom w:val="single" w:sz="2" w:space="0" w:color="auto"/>
              <w:right w:val="single" w:sz="2" w:space="0" w:color="auto"/>
            </w:tcBorders>
          </w:tcPr>
          <w:p w14:paraId="5A51F237" w14:textId="77777777" w:rsidR="00816D16" w:rsidRPr="0097659A" w:rsidRDefault="00816D16" w:rsidP="00DA6690"/>
        </w:tc>
        <w:tc>
          <w:tcPr>
            <w:tcW w:w="1134" w:type="dxa"/>
            <w:tcBorders>
              <w:top w:val="single" w:sz="2" w:space="0" w:color="auto"/>
              <w:left w:val="single" w:sz="2" w:space="0" w:color="auto"/>
              <w:bottom w:val="single" w:sz="2" w:space="0" w:color="auto"/>
              <w:right w:val="single" w:sz="2" w:space="0" w:color="auto"/>
            </w:tcBorders>
          </w:tcPr>
          <w:p w14:paraId="14C61E12" w14:textId="77777777" w:rsidR="00816D16" w:rsidRPr="0097659A" w:rsidRDefault="00816D16" w:rsidP="00DA6690">
            <w:r w:rsidRPr="0097659A">
              <w:t>A01</w:t>
            </w:r>
          </w:p>
        </w:tc>
        <w:tc>
          <w:tcPr>
            <w:tcW w:w="722" w:type="dxa"/>
            <w:tcBorders>
              <w:top w:val="single" w:sz="2" w:space="0" w:color="auto"/>
              <w:left w:val="single" w:sz="2" w:space="0" w:color="auto"/>
              <w:bottom w:val="single" w:sz="2" w:space="0" w:color="auto"/>
              <w:right w:val="single" w:sz="2" w:space="0" w:color="auto"/>
            </w:tcBorders>
          </w:tcPr>
          <w:p w14:paraId="0F7C61AC" w14:textId="77777777" w:rsidR="00816D16" w:rsidRPr="0097659A" w:rsidRDefault="00816D16" w:rsidP="00DA6690">
            <w:r w:rsidRPr="0097659A">
              <w:t>A02</w:t>
            </w:r>
          </w:p>
        </w:tc>
        <w:tc>
          <w:tcPr>
            <w:tcW w:w="929" w:type="dxa"/>
            <w:tcBorders>
              <w:top w:val="single" w:sz="2" w:space="0" w:color="auto"/>
              <w:left w:val="single" w:sz="2" w:space="0" w:color="auto"/>
              <w:bottom w:val="single" w:sz="2" w:space="0" w:color="auto"/>
              <w:right w:val="single" w:sz="2" w:space="0" w:color="auto"/>
            </w:tcBorders>
          </w:tcPr>
          <w:p w14:paraId="31BBC1C0" w14:textId="77777777" w:rsidR="00816D16" w:rsidRPr="0097659A" w:rsidRDefault="00816D16" w:rsidP="00DA6690">
            <w:r w:rsidRPr="0097659A">
              <w:t>A03</w:t>
            </w:r>
          </w:p>
        </w:tc>
        <w:tc>
          <w:tcPr>
            <w:tcW w:w="928" w:type="dxa"/>
            <w:tcBorders>
              <w:top w:val="single" w:sz="2" w:space="0" w:color="auto"/>
              <w:left w:val="single" w:sz="2" w:space="0" w:color="auto"/>
              <w:bottom w:val="single" w:sz="2" w:space="0" w:color="auto"/>
              <w:right w:val="single" w:sz="2" w:space="0" w:color="auto"/>
            </w:tcBorders>
          </w:tcPr>
          <w:p w14:paraId="0B04BA6B" w14:textId="77777777" w:rsidR="00816D16" w:rsidRPr="0097659A" w:rsidRDefault="00816D16" w:rsidP="00DA6690">
            <w:r w:rsidRPr="0097659A">
              <w:t>A04</w:t>
            </w:r>
          </w:p>
        </w:tc>
        <w:tc>
          <w:tcPr>
            <w:tcW w:w="929" w:type="dxa"/>
            <w:tcBorders>
              <w:top w:val="single" w:sz="2" w:space="0" w:color="auto"/>
              <w:left w:val="single" w:sz="2" w:space="0" w:color="auto"/>
              <w:bottom w:val="single" w:sz="2" w:space="0" w:color="auto"/>
              <w:right w:val="single" w:sz="2" w:space="0" w:color="auto"/>
            </w:tcBorders>
          </w:tcPr>
          <w:p w14:paraId="4F706247" w14:textId="77777777" w:rsidR="00816D16" w:rsidRPr="0097659A" w:rsidRDefault="00816D16" w:rsidP="00DA6690">
            <w:r w:rsidRPr="0097659A">
              <w:t>A05</w:t>
            </w:r>
          </w:p>
        </w:tc>
      </w:tr>
      <w:tr w:rsidR="00062639" w:rsidRPr="0097659A" w14:paraId="40C086EF" w14:textId="77777777" w:rsidTr="00DA6690">
        <w:tc>
          <w:tcPr>
            <w:tcW w:w="1242" w:type="dxa"/>
            <w:tcBorders>
              <w:top w:val="single" w:sz="2" w:space="0" w:color="auto"/>
              <w:left w:val="single" w:sz="2" w:space="0" w:color="auto"/>
              <w:bottom w:val="single" w:sz="2" w:space="0" w:color="auto"/>
              <w:right w:val="single" w:sz="2" w:space="0" w:color="auto"/>
            </w:tcBorders>
          </w:tcPr>
          <w:p w14:paraId="656ACCAB" w14:textId="77777777" w:rsidR="00816D16" w:rsidRPr="0097659A" w:rsidRDefault="00816D16" w:rsidP="00DA6690"/>
        </w:tc>
        <w:tc>
          <w:tcPr>
            <w:tcW w:w="1701" w:type="dxa"/>
            <w:tcBorders>
              <w:top w:val="single" w:sz="2" w:space="0" w:color="auto"/>
              <w:left w:val="single" w:sz="2" w:space="0" w:color="auto"/>
              <w:bottom w:val="single" w:sz="2" w:space="0" w:color="auto"/>
              <w:right w:val="single" w:sz="2" w:space="0" w:color="auto"/>
            </w:tcBorders>
          </w:tcPr>
          <w:p w14:paraId="4D3AA146" w14:textId="77777777" w:rsidR="00816D16" w:rsidRPr="0097659A" w:rsidRDefault="00816D16" w:rsidP="00DA6690"/>
        </w:tc>
        <w:tc>
          <w:tcPr>
            <w:tcW w:w="426" w:type="dxa"/>
            <w:tcBorders>
              <w:top w:val="single" w:sz="2" w:space="0" w:color="auto"/>
              <w:left w:val="single" w:sz="2" w:space="0" w:color="auto"/>
              <w:bottom w:val="single" w:sz="2" w:space="0" w:color="auto"/>
              <w:right w:val="single" w:sz="2" w:space="0" w:color="auto"/>
            </w:tcBorders>
          </w:tcPr>
          <w:p w14:paraId="5D49DC82" w14:textId="77777777" w:rsidR="00816D16" w:rsidRPr="0097659A" w:rsidRDefault="00816D16" w:rsidP="00DA6690"/>
        </w:tc>
        <w:tc>
          <w:tcPr>
            <w:tcW w:w="425" w:type="dxa"/>
            <w:tcBorders>
              <w:top w:val="single" w:sz="2" w:space="0" w:color="auto"/>
              <w:left w:val="single" w:sz="2" w:space="0" w:color="auto"/>
              <w:bottom w:val="single" w:sz="2" w:space="0" w:color="auto"/>
              <w:right w:val="single" w:sz="2" w:space="0" w:color="auto"/>
            </w:tcBorders>
          </w:tcPr>
          <w:p w14:paraId="759D5E82" w14:textId="77777777" w:rsidR="00816D16" w:rsidRPr="0097659A" w:rsidRDefault="00816D16" w:rsidP="00DA6690"/>
        </w:tc>
        <w:tc>
          <w:tcPr>
            <w:tcW w:w="850" w:type="dxa"/>
            <w:tcBorders>
              <w:top w:val="single" w:sz="2" w:space="0" w:color="auto"/>
              <w:left w:val="single" w:sz="2" w:space="0" w:color="auto"/>
              <w:bottom w:val="single" w:sz="2" w:space="0" w:color="auto"/>
              <w:right w:val="single" w:sz="2" w:space="0" w:color="auto"/>
            </w:tcBorders>
          </w:tcPr>
          <w:p w14:paraId="313FA806" w14:textId="77777777" w:rsidR="00816D16" w:rsidRPr="0097659A" w:rsidRDefault="00816D16" w:rsidP="00DA6690"/>
        </w:tc>
        <w:tc>
          <w:tcPr>
            <w:tcW w:w="1134" w:type="dxa"/>
            <w:tcBorders>
              <w:top w:val="single" w:sz="2" w:space="0" w:color="auto"/>
              <w:left w:val="single" w:sz="2" w:space="0" w:color="auto"/>
              <w:bottom w:val="single" w:sz="2" w:space="0" w:color="auto"/>
              <w:right w:val="single" w:sz="2" w:space="0" w:color="auto"/>
            </w:tcBorders>
          </w:tcPr>
          <w:p w14:paraId="721DBF53" w14:textId="77777777" w:rsidR="00816D16" w:rsidRPr="0097659A" w:rsidRDefault="00816D16" w:rsidP="00DA6690"/>
        </w:tc>
        <w:tc>
          <w:tcPr>
            <w:tcW w:w="722" w:type="dxa"/>
            <w:tcBorders>
              <w:top w:val="single" w:sz="2" w:space="0" w:color="auto"/>
              <w:left w:val="single" w:sz="2" w:space="0" w:color="auto"/>
              <w:bottom w:val="single" w:sz="2" w:space="0" w:color="auto"/>
              <w:right w:val="single" w:sz="2" w:space="0" w:color="auto"/>
            </w:tcBorders>
          </w:tcPr>
          <w:p w14:paraId="7A41C87D" w14:textId="77777777" w:rsidR="00816D16" w:rsidRPr="0097659A" w:rsidRDefault="00816D16" w:rsidP="00DA6690"/>
        </w:tc>
        <w:tc>
          <w:tcPr>
            <w:tcW w:w="929" w:type="dxa"/>
            <w:tcBorders>
              <w:top w:val="single" w:sz="2" w:space="0" w:color="auto"/>
              <w:left w:val="single" w:sz="2" w:space="0" w:color="auto"/>
              <w:bottom w:val="single" w:sz="2" w:space="0" w:color="auto"/>
              <w:right w:val="single" w:sz="2" w:space="0" w:color="auto"/>
            </w:tcBorders>
          </w:tcPr>
          <w:p w14:paraId="48B54EA2" w14:textId="77777777" w:rsidR="00816D16" w:rsidRPr="0097659A" w:rsidRDefault="00816D16" w:rsidP="00DA6690"/>
        </w:tc>
        <w:tc>
          <w:tcPr>
            <w:tcW w:w="928" w:type="dxa"/>
            <w:tcBorders>
              <w:top w:val="single" w:sz="2" w:space="0" w:color="auto"/>
              <w:left w:val="single" w:sz="2" w:space="0" w:color="auto"/>
              <w:bottom w:val="single" w:sz="2" w:space="0" w:color="auto"/>
              <w:right w:val="single" w:sz="2" w:space="0" w:color="auto"/>
            </w:tcBorders>
          </w:tcPr>
          <w:p w14:paraId="6E9673FE" w14:textId="77777777" w:rsidR="00816D16" w:rsidRPr="0097659A" w:rsidRDefault="00816D16" w:rsidP="00DA6690"/>
        </w:tc>
        <w:tc>
          <w:tcPr>
            <w:tcW w:w="929" w:type="dxa"/>
            <w:tcBorders>
              <w:top w:val="single" w:sz="2" w:space="0" w:color="auto"/>
              <w:left w:val="single" w:sz="2" w:space="0" w:color="auto"/>
              <w:bottom w:val="single" w:sz="2" w:space="0" w:color="auto"/>
              <w:right w:val="single" w:sz="2" w:space="0" w:color="auto"/>
            </w:tcBorders>
          </w:tcPr>
          <w:p w14:paraId="1CECBAA1" w14:textId="77777777" w:rsidR="00816D16" w:rsidRPr="0097659A" w:rsidRDefault="00816D16" w:rsidP="00DA6690"/>
        </w:tc>
      </w:tr>
      <w:tr w:rsidR="00062639" w:rsidRPr="0097659A" w14:paraId="090B38A7" w14:textId="77777777" w:rsidTr="00DA6690">
        <w:tc>
          <w:tcPr>
            <w:tcW w:w="1242" w:type="dxa"/>
            <w:tcBorders>
              <w:top w:val="single" w:sz="2" w:space="0" w:color="auto"/>
              <w:left w:val="single" w:sz="2" w:space="0" w:color="auto"/>
              <w:bottom w:val="single" w:sz="2" w:space="0" w:color="auto"/>
              <w:right w:val="single" w:sz="2" w:space="0" w:color="auto"/>
            </w:tcBorders>
          </w:tcPr>
          <w:p w14:paraId="35054D80" w14:textId="77777777" w:rsidR="00816D16" w:rsidRPr="0097659A" w:rsidRDefault="00816D16" w:rsidP="00DA6690">
            <w:r w:rsidRPr="0097659A">
              <w:t>3.2</w:t>
            </w:r>
          </w:p>
        </w:tc>
        <w:tc>
          <w:tcPr>
            <w:tcW w:w="1701" w:type="dxa"/>
            <w:tcBorders>
              <w:top w:val="single" w:sz="2" w:space="0" w:color="auto"/>
              <w:left w:val="single" w:sz="2" w:space="0" w:color="auto"/>
              <w:bottom w:val="single" w:sz="2" w:space="0" w:color="auto"/>
              <w:right w:val="single" w:sz="2" w:space="0" w:color="auto"/>
            </w:tcBorders>
          </w:tcPr>
          <w:p w14:paraId="277AF6B3" w14:textId="77777777" w:rsidR="00816D16" w:rsidRPr="0097659A" w:rsidRDefault="00816D16" w:rsidP="00DA6690">
            <w:r w:rsidRPr="0097659A">
              <w:t>Performans Parametreleri</w:t>
            </w:r>
          </w:p>
        </w:tc>
        <w:tc>
          <w:tcPr>
            <w:tcW w:w="426" w:type="dxa"/>
            <w:tcBorders>
              <w:top w:val="single" w:sz="2" w:space="0" w:color="auto"/>
              <w:left w:val="single" w:sz="2" w:space="0" w:color="auto"/>
              <w:bottom w:val="single" w:sz="2" w:space="0" w:color="auto"/>
              <w:right w:val="single" w:sz="2" w:space="0" w:color="auto"/>
            </w:tcBorders>
          </w:tcPr>
          <w:p w14:paraId="33570AA5" w14:textId="77777777" w:rsidR="00816D16" w:rsidRPr="0097659A" w:rsidRDefault="00816D16" w:rsidP="00DA6690"/>
        </w:tc>
        <w:tc>
          <w:tcPr>
            <w:tcW w:w="425" w:type="dxa"/>
            <w:tcBorders>
              <w:top w:val="single" w:sz="2" w:space="0" w:color="auto"/>
              <w:left w:val="single" w:sz="2" w:space="0" w:color="auto"/>
              <w:bottom w:val="single" w:sz="2" w:space="0" w:color="auto"/>
              <w:right w:val="single" w:sz="2" w:space="0" w:color="auto"/>
            </w:tcBorders>
          </w:tcPr>
          <w:p w14:paraId="2D4018B6" w14:textId="77777777" w:rsidR="00816D16" w:rsidRPr="0097659A" w:rsidRDefault="00816D16" w:rsidP="00DA6690"/>
        </w:tc>
        <w:tc>
          <w:tcPr>
            <w:tcW w:w="850" w:type="dxa"/>
            <w:tcBorders>
              <w:top w:val="single" w:sz="2" w:space="0" w:color="auto"/>
              <w:left w:val="single" w:sz="2" w:space="0" w:color="auto"/>
              <w:bottom w:val="single" w:sz="2" w:space="0" w:color="auto"/>
              <w:right w:val="single" w:sz="2" w:space="0" w:color="auto"/>
            </w:tcBorders>
          </w:tcPr>
          <w:p w14:paraId="0F00BD83" w14:textId="77777777" w:rsidR="00816D16" w:rsidRPr="0097659A" w:rsidRDefault="00816D16" w:rsidP="00DA6690"/>
        </w:tc>
        <w:tc>
          <w:tcPr>
            <w:tcW w:w="1134" w:type="dxa"/>
            <w:tcBorders>
              <w:top w:val="single" w:sz="2" w:space="0" w:color="auto"/>
              <w:left w:val="single" w:sz="2" w:space="0" w:color="auto"/>
              <w:bottom w:val="single" w:sz="2" w:space="0" w:color="auto"/>
              <w:right w:val="single" w:sz="2" w:space="0" w:color="auto"/>
            </w:tcBorders>
          </w:tcPr>
          <w:p w14:paraId="2A72F154" w14:textId="77777777" w:rsidR="00816D16" w:rsidRPr="0097659A" w:rsidRDefault="00816D16" w:rsidP="00DA6690"/>
        </w:tc>
        <w:tc>
          <w:tcPr>
            <w:tcW w:w="722" w:type="dxa"/>
            <w:tcBorders>
              <w:top w:val="single" w:sz="2" w:space="0" w:color="auto"/>
              <w:left w:val="single" w:sz="2" w:space="0" w:color="auto"/>
              <w:bottom w:val="single" w:sz="2" w:space="0" w:color="auto"/>
              <w:right w:val="single" w:sz="2" w:space="0" w:color="auto"/>
            </w:tcBorders>
          </w:tcPr>
          <w:p w14:paraId="16A0F9D6" w14:textId="77777777" w:rsidR="00816D16" w:rsidRPr="0097659A" w:rsidRDefault="00816D16" w:rsidP="00DA6690"/>
        </w:tc>
        <w:tc>
          <w:tcPr>
            <w:tcW w:w="929" w:type="dxa"/>
            <w:tcBorders>
              <w:top w:val="single" w:sz="2" w:space="0" w:color="auto"/>
              <w:left w:val="single" w:sz="2" w:space="0" w:color="auto"/>
              <w:bottom w:val="single" w:sz="2" w:space="0" w:color="auto"/>
              <w:right w:val="single" w:sz="2" w:space="0" w:color="auto"/>
            </w:tcBorders>
          </w:tcPr>
          <w:p w14:paraId="389D43CF" w14:textId="77777777" w:rsidR="00816D16" w:rsidRPr="0097659A" w:rsidRDefault="00816D16" w:rsidP="00DA6690"/>
        </w:tc>
        <w:tc>
          <w:tcPr>
            <w:tcW w:w="928" w:type="dxa"/>
            <w:tcBorders>
              <w:top w:val="single" w:sz="2" w:space="0" w:color="auto"/>
              <w:left w:val="single" w:sz="2" w:space="0" w:color="auto"/>
              <w:bottom w:val="single" w:sz="2" w:space="0" w:color="auto"/>
              <w:right w:val="single" w:sz="2" w:space="0" w:color="auto"/>
            </w:tcBorders>
          </w:tcPr>
          <w:p w14:paraId="043F3777" w14:textId="77777777" w:rsidR="00816D16" w:rsidRPr="0097659A" w:rsidRDefault="00816D16" w:rsidP="00DA6690"/>
        </w:tc>
        <w:tc>
          <w:tcPr>
            <w:tcW w:w="929" w:type="dxa"/>
            <w:tcBorders>
              <w:top w:val="single" w:sz="2" w:space="0" w:color="auto"/>
              <w:left w:val="single" w:sz="2" w:space="0" w:color="auto"/>
              <w:bottom w:val="single" w:sz="2" w:space="0" w:color="auto"/>
              <w:right w:val="single" w:sz="2" w:space="0" w:color="auto"/>
            </w:tcBorders>
          </w:tcPr>
          <w:p w14:paraId="083F8CDA" w14:textId="77777777" w:rsidR="00816D16" w:rsidRPr="0097659A" w:rsidRDefault="00816D16" w:rsidP="00DA6690"/>
        </w:tc>
      </w:tr>
      <w:tr w:rsidR="00062639" w:rsidRPr="0097659A" w14:paraId="7803FEA4" w14:textId="77777777" w:rsidTr="00DA6690">
        <w:tc>
          <w:tcPr>
            <w:tcW w:w="1242" w:type="dxa"/>
            <w:tcBorders>
              <w:top w:val="single" w:sz="2" w:space="0" w:color="auto"/>
              <w:left w:val="single" w:sz="2" w:space="0" w:color="auto"/>
              <w:bottom w:val="single" w:sz="2" w:space="0" w:color="auto"/>
              <w:right w:val="single" w:sz="2" w:space="0" w:color="auto"/>
            </w:tcBorders>
          </w:tcPr>
          <w:p w14:paraId="0E890DA7" w14:textId="77777777" w:rsidR="00816D16" w:rsidRPr="0097659A" w:rsidRDefault="00816D16" w:rsidP="00DA6690">
            <w:r w:rsidRPr="0097659A">
              <w:t>3.2.1</w:t>
            </w:r>
          </w:p>
        </w:tc>
        <w:tc>
          <w:tcPr>
            <w:tcW w:w="1701" w:type="dxa"/>
            <w:tcBorders>
              <w:top w:val="single" w:sz="2" w:space="0" w:color="auto"/>
              <w:left w:val="single" w:sz="2" w:space="0" w:color="auto"/>
              <w:bottom w:val="single" w:sz="2" w:space="0" w:color="auto"/>
              <w:right w:val="single" w:sz="2" w:space="0" w:color="auto"/>
            </w:tcBorders>
          </w:tcPr>
          <w:p w14:paraId="3ADD6EE0" w14:textId="77777777" w:rsidR="00816D16" w:rsidRPr="0097659A" w:rsidRDefault="00816D16" w:rsidP="00DA6690">
            <w:r w:rsidRPr="0097659A">
              <w:t>Beyan edilen nominal devir(ler) (rpm):</w:t>
            </w:r>
          </w:p>
        </w:tc>
        <w:tc>
          <w:tcPr>
            <w:tcW w:w="426" w:type="dxa"/>
            <w:tcBorders>
              <w:top w:val="single" w:sz="2" w:space="0" w:color="auto"/>
              <w:left w:val="single" w:sz="2" w:space="0" w:color="auto"/>
              <w:bottom w:val="single" w:sz="2" w:space="0" w:color="auto"/>
              <w:right w:val="single" w:sz="2" w:space="0" w:color="auto"/>
            </w:tcBorders>
          </w:tcPr>
          <w:p w14:paraId="5BF34B7C" w14:textId="77777777" w:rsidR="00816D16" w:rsidRPr="0097659A" w:rsidRDefault="00816D16" w:rsidP="00DA6690">
            <w:r w:rsidRPr="0097659A">
              <w:t>X</w:t>
            </w:r>
          </w:p>
        </w:tc>
        <w:tc>
          <w:tcPr>
            <w:tcW w:w="425" w:type="dxa"/>
            <w:tcBorders>
              <w:top w:val="single" w:sz="2" w:space="0" w:color="auto"/>
              <w:left w:val="single" w:sz="2" w:space="0" w:color="auto"/>
              <w:bottom w:val="single" w:sz="2" w:space="0" w:color="auto"/>
              <w:right w:val="single" w:sz="2" w:space="0" w:color="auto"/>
            </w:tcBorders>
          </w:tcPr>
          <w:p w14:paraId="1FA3B229" w14:textId="77777777" w:rsidR="00816D16" w:rsidRPr="0097659A" w:rsidRDefault="00816D16" w:rsidP="00DA6690"/>
        </w:tc>
        <w:tc>
          <w:tcPr>
            <w:tcW w:w="850" w:type="dxa"/>
            <w:tcBorders>
              <w:top w:val="single" w:sz="2" w:space="0" w:color="auto"/>
              <w:left w:val="single" w:sz="2" w:space="0" w:color="auto"/>
              <w:bottom w:val="single" w:sz="2" w:space="0" w:color="auto"/>
              <w:right w:val="single" w:sz="2" w:space="0" w:color="auto"/>
            </w:tcBorders>
          </w:tcPr>
          <w:p w14:paraId="65F687C3" w14:textId="77777777" w:rsidR="00816D16" w:rsidRPr="0097659A" w:rsidRDefault="00816D16" w:rsidP="00DA6690"/>
        </w:tc>
        <w:tc>
          <w:tcPr>
            <w:tcW w:w="1134" w:type="dxa"/>
            <w:tcBorders>
              <w:top w:val="single" w:sz="2" w:space="0" w:color="auto"/>
              <w:left w:val="single" w:sz="2" w:space="0" w:color="auto"/>
              <w:bottom w:val="single" w:sz="2" w:space="0" w:color="auto"/>
              <w:right w:val="single" w:sz="2" w:space="0" w:color="auto"/>
            </w:tcBorders>
          </w:tcPr>
          <w:p w14:paraId="3DC33EDF" w14:textId="77777777" w:rsidR="00816D16" w:rsidRPr="0097659A" w:rsidRDefault="00816D16" w:rsidP="00DA6690">
            <w:r w:rsidRPr="0097659A">
              <w:t>2 200</w:t>
            </w:r>
          </w:p>
        </w:tc>
        <w:tc>
          <w:tcPr>
            <w:tcW w:w="722" w:type="dxa"/>
            <w:tcBorders>
              <w:top w:val="single" w:sz="2" w:space="0" w:color="auto"/>
              <w:left w:val="single" w:sz="2" w:space="0" w:color="auto"/>
              <w:bottom w:val="single" w:sz="2" w:space="0" w:color="auto"/>
              <w:right w:val="single" w:sz="2" w:space="0" w:color="auto"/>
            </w:tcBorders>
          </w:tcPr>
          <w:p w14:paraId="064FD498" w14:textId="6D2B71DB" w:rsidR="00816D16" w:rsidRPr="0097659A" w:rsidRDefault="00816D16" w:rsidP="00DA6690">
            <w:r w:rsidRPr="0097659A">
              <w:t>2200</w:t>
            </w:r>
          </w:p>
        </w:tc>
        <w:tc>
          <w:tcPr>
            <w:tcW w:w="929" w:type="dxa"/>
            <w:tcBorders>
              <w:top w:val="single" w:sz="2" w:space="0" w:color="auto"/>
              <w:left w:val="single" w:sz="2" w:space="0" w:color="auto"/>
              <w:bottom w:val="single" w:sz="2" w:space="0" w:color="auto"/>
              <w:right w:val="single" w:sz="2" w:space="0" w:color="auto"/>
            </w:tcBorders>
          </w:tcPr>
          <w:p w14:paraId="3F9B8E0E" w14:textId="77777777" w:rsidR="00816D16" w:rsidRPr="0097659A" w:rsidRDefault="00816D16" w:rsidP="00DA6690">
            <w:r w:rsidRPr="0097659A">
              <w:t>2 000</w:t>
            </w:r>
          </w:p>
        </w:tc>
        <w:tc>
          <w:tcPr>
            <w:tcW w:w="928" w:type="dxa"/>
            <w:tcBorders>
              <w:top w:val="single" w:sz="2" w:space="0" w:color="auto"/>
              <w:left w:val="single" w:sz="2" w:space="0" w:color="auto"/>
              <w:bottom w:val="single" w:sz="2" w:space="0" w:color="auto"/>
              <w:right w:val="single" w:sz="2" w:space="0" w:color="auto"/>
            </w:tcBorders>
          </w:tcPr>
          <w:p w14:paraId="4DA589D3" w14:textId="77777777" w:rsidR="00816D16" w:rsidRPr="0097659A" w:rsidRDefault="00816D16" w:rsidP="00DA6690">
            <w:r w:rsidRPr="0097659A">
              <w:t>1 800</w:t>
            </w:r>
          </w:p>
        </w:tc>
        <w:tc>
          <w:tcPr>
            <w:tcW w:w="929" w:type="dxa"/>
            <w:tcBorders>
              <w:top w:val="single" w:sz="2" w:space="0" w:color="auto"/>
              <w:left w:val="single" w:sz="2" w:space="0" w:color="auto"/>
              <w:bottom w:val="single" w:sz="2" w:space="0" w:color="auto"/>
              <w:right w:val="single" w:sz="2" w:space="0" w:color="auto"/>
            </w:tcBorders>
          </w:tcPr>
          <w:p w14:paraId="62A53C37" w14:textId="77777777" w:rsidR="00816D16" w:rsidRPr="0097659A" w:rsidRDefault="00816D16" w:rsidP="00DA6690">
            <w:r w:rsidRPr="0097659A">
              <w:t>1 800</w:t>
            </w:r>
          </w:p>
        </w:tc>
      </w:tr>
      <w:tr w:rsidR="00062639" w:rsidRPr="0097659A" w14:paraId="50A82E70" w14:textId="77777777" w:rsidTr="00DA6690">
        <w:tc>
          <w:tcPr>
            <w:tcW w:w="1242" w:type="dxa"/>
            <w:tcBorders>
              <w:top w:val="single" w:sz="2" w:space="0" w:color="auto"/>
              <w:left w:val="single" w:sz="2" w:space="0" w:color="auto"/>
              <w:bottom w:val="single" w:sz="2" w:space="0" w:color="auto"/>
              <w:right w:val="single" w:sz="2" w:space="0" w:color="auto"/>
            </w:tcBorders>
          </w:tcPr>
          <w:p w14:paraId="4C4CD2A9" w14:textId="77777777" w:rsidR="00816D16" w:rsidRPr="0097659A" w:rsidRDefault="00816D16" w:rsidP="00DA6690"/>
        </w:tc>
        <w:tc>
          <w:tcPr>
            <w:tcW w:w="1701" w:type="dxa"/>
            <w:tcBorders>
              <w:top w:val="single" w:sz="2" w:space="0" w:color="auto"/>
              <w:left w:val="single" w:sz="2" w:space="0" w:color="auto"/>
              <w:bottom w:val="single" w:sz="2" w:space="0" w:color="auto"/>
              <w:right w:val="single" w:sz="2" w:space="0" w:color="auto"/>
            </w:tcBorders>
          </w:tcPr>
          <w:p w14:paraId="3A3A8B9D" w14:textId="77777777" w:rsidR="00816D16" w:rsidRPr="0097659A" w:rsidRDefault="00816D16" w:rsidP="00DA6690"/>
        </w:tc>
        <w:tc>
          <w:tcPr>
            <w:tcW w:w="426" w:type="dxa"/>
            <w:tcBorders>
              <w:top w:val="single" w:sz="2" w:space="0" w:color="auto"/>
              <w:left w:val="single" w:sz="2" w:space="0" w:color="auto"/>
              <w:bottom w:val="single" w:sz="2" w:space="0" w:color="auto"/>
              <w:right w:val="single" w:sz="2" w:space="0" w:color="auto"/>
            </w:tcBorders>
          </w:tcPr>
          <w:p w14:paraId="730AE74A" w14:textId="77777777" w:rsidR="00816D16" w:rsidRPr="0097659A" w:rsidRDefault="00816D16" w:rsidP="00DA6690"/>
        </w:tc>
        <w:tc>
          <w:tcPr>
            <w:tcW w:w="425" w:type="dxa"/>
            <w:tcBorders>
              <w:top w:val="single" w:sz="2" w:space="0" w:color="auto"/>
              <w:left w:val="single" w:sz="2" w:space="0" w:color="auto"/>
              <w:bottom w:val="single" w:sz="2" w:space="0" w:color="auto"/>
              <w:right w:val="single" w:sz="2" w:space="0" w:color="auto"/>
            </w:tcBorders>
          </w:tcPr>
          <w:p w14:paraId="0457F93F" w14:textId="77777777" w:rsidR="00816D16" w:rsidRPr="0097659A" w:rsidRDefault="00816D16" w:rsidP="00DA6690"/>
        </w:tc>
        <w:tc>
          <w:tcPr>
            <w:tcW w:w="850" w:type="dxa"/>
            <w:tcBorders>
              <w:top w:val="single" w:sz="2" w:space="0" w:color="auto"/>
              <w:left w:val="single" w:sz="2" w:space="0" w:color="auto"/>
              <w:bottom w:val="single" w:sz="2" w:space="0" w:color="auto"/>
              <w:right w:val="single" w:sz="2" w:space="0" w:color="auto"/>
            </w:tcBorders>
          </w:tcPr>
          <w:p w14:paraId="3E01A700" w14:textId="77777777" w:rsidR="00816D16" w:rsidRPr="0097659A" w:rsidRDefault="00816D16" w:rsidP="00DA6690"/>
        </w:tc>
        <w:tc>
          <w:tcPr>
            <w:tcW w:w="1134" w:type="dxa"/>
            <w:tcBorders>
              <w:top w:val="single" w:sz="2" w:space="0" w:color="auto"/>
              <w:left w:val="single" w:sz="2" w:space="0" w:color="auto"/>
              <w:bottom w:val="single" w:sz="2" w:space="0" w:color="auto"/>
              <w:right w:val="single" w:sz="2" w:space="0" w:color="auto"/>
            </w:tcBorders>
          </w:tcPr>
          <w:p w14:paraId="60707EEB" w14:textId="77777777" w:rsidR="00816D16" w:rsidRPr="0097659A" w:rsidRDefault="00816D16" w:rsidP="00DA6690"/>
        </w:tc>
        <w:tc>
          <w:tcPr>
            <w:tcW w:w="722" w:type="dxa"/>
            <w:tcBorders>
              <w:top w:val="single" w:sz="2" w:space="0" w:color="auto"/>
              <w:left w:val="single" w:sz="2" w:space="0" w:color="auto"/>
              <w:bottom w:val="single" w:sz="2" w:space="0" w:color="auto"/>
              <w:right w:val="single" w:sz="2" w:space="0" w:color="auto"/>
            </w:tcBorders>
          </w:tcPr>
          <w:p w14:paraId="56C1E7FE" w14:textId="77777777" w:rsidR="00816D16" w:rsidRPr="0097659A" w:rsidRDefault="00816D16" w:rsidP="00DA6690"/>
        </w:tc>
        <w:tc>
          <w:tcPr>
            <w:tcW w:w="929" w:type="dxa"/>
            <w:tcBorders>
              <w:top w:val="single" w:sz="2" w:space="0" w:color="auto"/>
              <w:left w:val="single" w:sz="2" w:space="0" w:color="auto"/>
              <w:bottom w:val="single" w:sz="2" w:space="0" w:color="auto"/>
              <w:right w:val="single" w:sz="2" w:space="0" w:color="auto"/>
            </w:tcBorders>
          </w:tcPr>
          <w:p w14:paraId="67EDE751" w14:textId="77777777" w:rsidR="00816D16" w:rsidRPr="0097659A" w:rsidRDefault="00816D16" w:rsidP="00DA6690"/>
        </w:tc>
        <w:tc>
          <w:tcPr>
            <w:tcW w:w="928" w:type="dxa"/>
            <w:tcBorders>
              <w:top w:val="single" w:sz="2" w:space="0" w:color="auto"/>
              <w:left w:val="single" w:sz="2" w:space="0" w:color="auto"/>
              <w:bottom w:val="single" w:sz="2" w:space="0" w:color="auto"/>
              <w:right w:val="single" w:sz="2" w:space="0" w:color="auto"/>
            </w:tcBorders>
          </w:tcPr>
          <w:p w14:paraId="2CD00BC8" w14:textId="77777777" w:rsidR="00816D16" w:rsidRPr="0097659A" w:rsidRDefault="00816D16" w:rsidP="00DA6690"/>
        </w:tc>
        <w:tc>
          <w:tcPr>
            <w:tcW w:w="929" w:type="dxa"/>
            <w:tcBorders>
              <w:top w:val="single" w:sz="2" w:space="0" w:color="auto"/>
              <w:left w:val="single" w:sz="2" w:space="0" w:color="auto"/>
              <w:bottom w:val="single" w:sz="2" w:space="0" w:color="auto"/>
              <w:right w:val="single" w:sz="2" w:space="0" w:color="auto"/>
            </w:tcBorders>
          </w:tcPr>
          <w:p w14:paraId="4460CD13" w14:textId="77777777" w:rsidR="00816D16" w:rsidRPr="0097659A" w:rsidRDefault="00816D16" w:rsidP="00DA6690"/>
        </w:tc>
      </w:tr>
      <w:tr w:rsidR="00062639" w:rsidRPr="0097659A" w14:paraId="4D90CF4F" w14:textId="77777777" w:rsidTr="00DA6690">
        <w:tc>
          <w:tcPr>
            <w:tcW w:w="1242" w:type="dxa"/>
            <w:tcBorders>
              <w:top w:val="single" w:sz="2" w:space="0" w:color="auto"/>
              <w:left w:val="single" w:sz="2" w:space="0" w:color="auto"/>
              <w:bottom w:val="single" w:sz="2" w:space="0" w:color="auto"/>
              <w:right w:val="single" w:sz="2" w:space="0" w:color="auto"/>
            </w:tcBorders>
          </w:tcPr>
          <w:p w14:paraId="5F0A650A" w14:textId="77777777" w:rsidR="00816D16" w:rsidRPr="0097659A" w:rsidRDefault="00816D16" w:rsidP="00DA6690">
            <w:r w:rsidRPr="0097659A">
              <w:t>3.10.</w:t>
            </w:r>
          </w:p>
        </w:tc>
        <w:tc>
          <w:tcPr>
            <w:tcW w:w="1701" w:type="dxa"/>
            <w:tcBorders>
              <w:top w:val="single" w:sz="2" w:space="0" w:color="auto"/>
              <w:left w:val="single" w:sz="2" w:space="0" w:color="auto"/>
              <w:bottom w:val="single" w:sz="2" w:space="0" w:color="auto"/>
              <w:right w:val="single" w:sz="2" w:space="0" w:color="auto"/>
            </w:tcBorders>
          </w:tcPr>
          <w:p w14:paraId="2CD30F1E" w14:textId="42965518" w:rsidR="00816D16" w:rsidRPr="0097659A" w:rsidRDefault="00816D16" w:rsidP="00DA6690">
            <w:pPr>
              <w:rPr>
                <w:b/>
              </w:rPr>
            </w:pPr>
            <w:r w:rsidRPr="0097659A">
              <w:rPr>
                <w:b/>
              </w:rPr>
              <w:t xml:space="preserve">Çeşitli </w:t>
            </w:r>
            <w:r w:rsidR="005A7813" w:rsidRPr="0097659A">
              <w:rPr>
                <w:b/>
              </w:rPr>
              <w:t>cihazlar:</w:t>
            </w:r>
            <w:r w:rsidRPr="0097659A">
              <w:rPr>
                <w:b/>
              </w:rPr>
              <w:t xml:space="preserve"> Evet/Hayır</w:t>
            </w:r>
          </w:p>
        </w:tc>
        <w:tc>
          <w:tcPr>
            <w:tcW w:w="426" w:type="dxa"/>
            <w:tcBorders>
              <w:top w:val="single" w:sz="2" w:space="0" w:color="auto"/>
              <w:left w:val="single" w:sz="2" w:space="0" w:color="auto"/>
              <w:bottom w:val="single" w:sz="2" w:space="0" w:color="auto"/>
              <w:right w:val="single" w:sz="2" w:space="0" w:color="auto"/>
            </w:tcBorders>
          </w:tcPr>
          <w:p w14:paraId="37F7CD9D" w14:textId="77777777" w:rsidR="00816D16" w:rsidRPr="0097659A" w:rsidRDefault="00816D16" w:rsidP="00DA6690"/>
        </w:tc>
        <w:tc>
          <w:tcPr>
            <w:tcW w:w="425" w:type="dxa"/>
            <w:tcBorders>
              <w:top w:val="single" w:sz="2" w:space="0" w:color="auto"/>
              <w:left w:val="single" w:sz="2" w:space="0" w:color="auto"/>
              <w:bottom w:val="single" w:sz="2" w:space="0" w:color="auto"/>
              <w:right w:val="single" w:sz="2" w:space="0" w:color="auto"/>
            </w:tcBorders>
          </w:tcPr>
          <w:p w14:paraId="3897C01A" w14:textId="77777777" w:rsidR="00816D16" w:rsidRPr="0097659A" w:rsidRDefault="00816D16" w:rsidP="00DA6690"/>
        </w:tc>
        <w:tc>
          <w:tcPr>
            <w:tcW w:w="850" w:type="dxa"/>
            <w:tcBorders>
              <w:top w:val="single" w:sz="2" w:space="0" w:color="auto"/>
              <w:left w:val="single" w:sz="2" w:space="0" w:color="auto"/>
              <w:bottom w:val="single" w:sz="2" w:space="0" w:color="auto"/>
              <w:right w:val="single" w:sz="2" w:space="0" w:color="auto"/>
            </w:tcBorders>
          </w:tcPr>
          <w:p w14:paraId="30B16489" w14:textId="77777777" w:rsidR="00816D16" w:rsidRPr="0097659A" w:rsidRDefault="00816D16" w:rsidP="00DA6690"/>
        </w:tc>
        <w:tc>
          <w:tcPr>
            <w:tcW w:w="1134" w:type="dxa"/>
            <w:tcBorders>
              <w:top w:val="single" w:sz="2" w:space="0" w:color="auto"/>
              <w:left w:val="single" w:sz="2" w:space="0" w:color="auto"/>
              <w:bottom w:val="single" w:sz="2" w:space="0" w:color="auto"/>
              <w:right w:val="single" w:sz="2" w:space="0" w:color="auto"/>
            </w:tcBorders>
          </w:tcPr>
          <w:p w14:paraId="206AB35D" w14:textId="77777777" w:rsidR="00816D16" w:rsidRPr="0097659A" w:rsidRDefault="00816D16" w:rsidP="00DA6690"/>
        </w:tc>
        <w:tc>
          <w:tcPr>
            <w:tcW w:w="722" w:type="dxa"/>
            <w:tcBorders>
              <w:top w:val="single" w:sz="2" w:space="0" w:color="auto"/>
              <w:left w:val="single" w:sz="2" w:space="0" w:color="auto"/>
              <w:bottom w:val="single" w:sz="2" w:space="0" w:color="auto"/>
              <w:right w:val="single" w:sz="2" w:space="0" w:color="auto"/>
            </w:tcBorders>
          </w:tcPr>
          <w:p w14:paraId="386FB739" w14:textId="77777777" w:rsidR="00816D16" w:rsidRPr="0097659A" w:rsidRDefault="00816D16" w:rsidP="00DA6690"/>
        </w:tc>
        <w:tc>
          <w:tcPr>
            <w:tcW w:w="929" w:type="dxa"/>
            <w:tcBorders>
              <w:top w:val="single" w:sz="2" w:space="0" w:color="auto"/>
              <w:left w:val="single" w:sz="2" w:space="0" w:color="auto"/>
              <w:bottom w:val="single" w:sz="2" w:space="0" w:color="auto"/>
              <w:right w:val="single" w:sz="2" w:space="0" w:color="auto"/>
            </w:tcBorders>
          </w:tcPr>
          <w:p w14:paraId="30D4E7A4" w14:textId="77777777" w:rsidR="00816D16" w:rsidRPr="0097659A" w:rsidRDefault="00816D16" w:rsidP="00DA6690"/>
        </w:tc>
        <w:tc>
          <w:tcPr>
            <w:tcW w:w="928" w:type="dxa"/>
            <w:tcBorders>
              <w:top w:val="single" w:sz="2" w:space="0" w:color="auto"/>
              <w:left w:val="single" w:sz="2" w:space="0" w:color="auto"/>
              <w:bottom w:val="single" w:sz="2" w:space="0" w:color="auto"/>
              <w:right w:val="single" w:sz="2" w:space="0" w:color="auto"/>
            </w:tcBorders>
          </w:tcPr>
          <w:p w14:paraId="72C74190" w14:textId="77777777" w:rsidR="00816D16" w:rsidRPr="0097659A" w:rsidRDefault="00816D16" w:rsidP="00DA6690"/>
        </w:tc>
        <w:tc>
          <w:tcPr>
            <w:tcW w:w="929" w:type="dxa"/>
            <w:tcBorders>
              <w:top w:val="single" w:sz="2" w:space="0" w:color="auto"/>
              <w:left w:val="single" w:sz="2" w:space="0" w:color="auto"/>
              <w:bottom w:val="single" w:sz="2" w:space="0" w:color="auto"/>
              <w:right w:val="single" w:sz="2" w:space="0" w:color="auto"/>
            </w:tcBorders>
          </w:tcPr>
          <w:p w14:paraId="612B19FC" w14:textId="77777777" w:rsidR="00816D16" w:rsidRPr="0097659A" w:rsidRDefault="00816D16" w:rsidP="00DA6690"/>
        </w:tc>
      </w:tr>
      <w:tr w:rsidR="00062639" w:rsidRPr="0097659A" w14:paraId="725408C5" w14:textId="77777777" w:rsidTr="00DA6690">
        <w:tc>
          <w:tcPr>
            <w:tcW w:w="1242" w:type="dxa"/>
            <w:tcBorders>
              <w:top w:val="single" w:sz="2" w:space="0" w:color="auto"/>
              <w:left w:val="single" w:sz="2" w:space="0" w:color="auto"/>
              <w:bottom w:val="single" w:sz="2" w:space="0" w:color="auto"/>
              <w:right w:val="single" w:sz="2" w:space="0" w:color="auto"/>
            </w:tcBorders>
          </w:tcPr>
          <w:p w14:paraId="476DDFB7" w14:textId="77777777" w:rsidR="00816D16" w:rsidRPr="0097659A" w:rsidRDefault="00816D16" w:rsidP="00DA6690">
            <w:r w:rsidRPr="0097659A">
              <w:t>3.10.1</w:t>
            </w:r>
          </w:p>
        </w:tc>
        <w:tc>
          <w:tcPr>
            <w:tcW w:w="1701" w:type="dxa"/>
            <w:tcBorders>
              <w:top w:val="single" w:sz="2" w:space="0" w:color="auto"/>
              <w:left w:val="single" w:sz="2" w:space="0" w:color="auto"/>
              <w:bottom w:val="single" w:sz="2" w:space="0" w:color="auto"/>
              <w:right w:val="single" w:sz="2" w:space="0" w:color="auto"/>
            </w:tcBorders>
          </w:tcPr>
          <w:p w14:paraId="5D2C5D66" w14:textId="77777777" w:rsidR="00816D16" w:rsidRPr="0097659A" w:rsidRDefault="00816D16" w:rsidP="00DA6690">
            <w:r w:rsidRPr="0097659A">
              <w:t>Egzoz gazı devridaimi (EGR);</w:t>
            </w:r>
          </w:p>
        </w:tc>
        <w:tc>
          <w:tcPr>
            <w:tcW w:w="426" w:type="dxa"/>
            <w:tcBorders>
              <w:top w:val="single" w:sz="2" w:space="0" w:color="auto"/>
              <w:left w:val="single" w:sz="2" w:space="0" w:color="auto"/>
              <w:bottom w:val="single" w:sz="2" w:space="0" w:color="auto"/>
              <w:right w:val="single" w:sz="2" w:space="0" w:color="auto"/>
            </w:tcBorders>
          </w:tcPr>
          <w:p w14:paraId="0A07FDCE" w14:textId="77777777" w:rsidR="00816D16" w:rsidRPr="0097659A" w:rsidRDefault="00816D16" w:rsidP="00DA6690"/>
        </w:tc>
        <w:tc>
          <w:tcPr>
            <w:tcW w:w="425" w:type="dxa"/>
            <w:tcBorders>
              <w:top w:val="single" w:sz="2" w:space="0" w:color="auto"/>
              <w:left w:val="single" w:sz="2" w:space="0" w:color="auto"/>
              <w:bottom w:val="single" w:sz="2" w:space="0" w:color="auto"/>
              <w:right w:val="single" w:sz="2" w:space="0" w:color="auto"/>
            </w:tcBorders>
          </w:tcPr>
          <w:p w14:paraId="6FA082F4" w14:textId="77777777" w:rsidR="00816D16" w:rsidRPr="0097659A" w:rsidRDefault="00816D16" w:rsidP="00DA6690"/>
        </w:tc>
        <w:tc>
          <w:tcPr>
            <w:tcW w:w="850" w:type="dxa"/>
            <w:tcBorders>
              <w:top w:val="single" w:sz="2" w:space="0" w:color="auto"/>
              <w:left w:val="single" w:sz="2" w:space="0" w:color="auto"/>
              <w:bottom w:val="single" w:sz="2" w:space="0" w:color="auto"/>
              <w:right w:val="single" w:sz="2" w:space="0" w:color="auto"/>
            </w:tcBorders>
          </w:tcPr>
          <w:p w14:paraId="7BCCB08A" w14:textId="77777777" w:rsidR="00816D16" w:rsidRPr="0097659A" w:rsidRDefault="00816D16" w:rsidP="00DA6690"/>
        </w:tc>
        <w:tc>
          <w:tcPr>
            <w:tcW w:w="1134" w:type="dxa"/>
            <w:tcBorders>
              <w:top w:val="single" w:sz="2" w:space="0" w:color="auto"/>
              <w:left w:val="single" w:sz="2" w:space="0" w:color="auto"/>
              <w:bottom w:val="single" w:sz="2" w:space="0" w:color="auto"/>
              <w:right w:val="single" w:sz="2" w:space="0" w:color="auto"/>
            </w:tcBorders>
          </w:tcPr>
          <w:p w14:paraId="769D9F88" w14:textId="77777777" w:rsidR="00816D16" w:rsidRPr="0097659A" w:rsidRDefault="00816D16" w:rsidP="00DA6690"/>
        </w:tc>
        <w:tc>
          <w:tcPr>
            <w:tcW w:w="722" w:type="dxa"/>
            <w:tcBorders>
              <w:top w:val="single" w:sz="2" w:space="0" w:color="auto"/>
              <w:left w:val="single" w:sz="2" w:space="0" w:color="auto"/>
              <w:bottom w:val="single" w:sz="2" w:space="0" w:color="auto"/>
              <w:right w:val="single" w:sz="2" w:space="0" w:color="auto"/>
            </w:tcBorders>
          </w:tcPr>
          <w:p w14:paraId="17FE18EC" w14:textId="77777777" w:rsidR="00816D16" w:rsidRPr="0097659A" w:rsidRDefault="00816D16" w:rsidP="00DA6690"/>
        </w:tc>
        <w:tc>
          <w:tcPr>
            <w:tcW w:w="929" w:type="dxa"/>
            <w:tcBorders>
              <w:top w:val="single" w:sz="2" w:space="0" w:color="auto"/>
              <w:left w:val="single" w:sz="2" w:space="0" w:color="auto"/>
              <w:bottom w:val="single" w:sz="2" w:space="0" w:color="auto"/>
              <w:right w:val="single" w:sz="2" w:space="0" w:color="auto"/>
            </w:tcBorders>
          </w:tcPr>
          <w:p w14:paraId="0A0EDA99" w14:textId="77777777" w:rsidR="00816D16" w:rsidRPr="0097659A" w:rsidRDefault="00816D16" w:rsidP="00DA6690"/>
        </w:tc>
        <w:tc>
          <w:tcPr>
            <w:tcW w:w="928" w:type="dxa"/>
            <w:tcBorders>
              <w:top w:val="single" w:sz="2" w:space="0" w:color="auto"/>
              <w:left w:val="single" w:sz="2" w:space="0" w:color="auto"/>
              <w:bottom w:val="single" w:sz="2" w:space="0" w:color="auto"/>
              <w:right w:val="single" w:sz="2" w:space="0" w:color="auto"/>
            </w:tcBorders>
          </w:tcPr>
          <w:p w14:paraId="76E4D048" w14:textId="77777777" w:rsidR="00816D16" w:rsidRPr="0097659A" w:rsidRDefault="00816D16" w:rsidP="00DA6690"/>
        </w:tc>
        <w:tc>
          <w:tcPr>
            <w:tcW w:w="929" w:type="dxa"/>
            <w:tcBorders>
              <w:top w:val="single" w:sz="2" w:space="0" w:color="auto"/>
              <w:left w:val="single" w:sz="2" w:space="0" w:color="auto"/>
              <w:bottom w:val="single" w:sz="2" w:space="0" w:color="auto"/>
              <w:right w:val="single" w:sz="2" w:space="0" w:color="auto"/>
            </w:tcBorders>
          </w:tcPr>
          <w:p w14:paraId="43175CE8" w14:textId="77777777" w:rsidR="00816D16" w:rsidRPr="0097659A" w:rsidRDefault="00816D16" w:rsidP="00DA6690"/>
        </w:tc>
      </w:tr>
      <w:tr w:rsidR="00062639" w:rsidRPr="0097659A" w14:paraId="695A6A55" w14:textId="77777777" w:rsidTr="00DA6690">
        <w:tc>
          <w:tcPr>
            <w:tcW w:w="1242" w:type="dxa"/>
            <w:tcBorders>
              <w:top w:val="single" w:sz="2" w:space="0" w:color="auto"/>
              <w:left w:val="single" w:sz="2" w:space="0" w:color="auto"/>
              <w:bottom w:val="single" w:sz="2" w:space="0" w:color="auto"/>
              <w:right w:val="single" w:sz="2" w:space="0" w:color="auto"/>
            </w:tcBorders>
          </w:tcPr>
          <w:p w14:paraId="1CE15B44" w14:textId="77777777" w:rsidR="00816D16" w:rsidRPr="0097659A" w:rsidRDefault="00816D16" w:rsidP="00DA6690">
            <w:r w:rsidRPr="0097659A">
              <w:t>3.10.1.1.</w:t>
            </w:r>
          </w:p>
        </w:tc>
        <w:tc>
          <w:tcPr>
            <w:tcW w:w="1701" w:type="dxa"/>
            <w:tcBorders>
              <w:top w:val="single" w:sz="2" w:space="0" w:color="auto"/>
              <w:left w:val="single" w:sz="2" w:space="0" w:color="auto"/>
              <w:bottom w:val="single" w:sz="2" w:space="0" w:color="auto"/>
              <w:right w:val="single" w:sz="2" w:space="0" w:color="auto"/>
            </w:tcBorders>
          </w:tcPr>
          <w:p w14:paraId="0C76F02F" w14:textId="36BBC62F" w:rsidR="00816D16" w:rsidRPr="0097659A" w:rsidRDefault="00816D16" w:rsidP="00DA6690">
            <w:r w:rsidRPr="0097659A">
              <w:t>Karakteristik özellikler (soğutulmuş/soğutulmamış, yüksek basınç /düşük basınç, v</w:t>
            </w:r>
            <w:r w:rsidR="000E670D" w:rsidRPr="0097659A">
              <w:t>e benzeri</w:t>
            </w:r>
            <w:r w:rsidRPr="0097659A">
              <w:t>)</w:t>
            </w:r>
          </w:p>
        </w:tc>
        <w:tc>
          <w:tcPr>
            <w:tcW w:w="426" w:type="dxa"/>
            <w:tcBorders>
              <w:top w:val="single" w:sz="2" w:space="0" w:color="auto"/>
              <w:left w:val="single" w:sz="2" w:space="0" w:color="auto"/>
              <w:bottom w:val="single" w:sz="2" w:space="0" w:color="auto"/>
              <w:right w:val="single" w:sz="2" w:space="0" w:color="auto"/>
            </w:tcBorders>
          </w:tcPr>
          <w:p w14:paraId="49E9028E" w14:textId="77777777" w:rsidR="00816D16" w:rsidRPr="0097659A" w:rsidRDefault="00816D16" w:rsidP="00DA6690"/>
        </w:tc>
        <w:tc>
          <w:tcPr>
            <w:tcW w:w="425" w:type="dxa"/>
            <w:tcBorders>
              <w:top w:val="single" w:sz="2" w:space="0" w:color="auto"/>
              <w:left w:val="single" w:sz="2" w:space="0" w:color="auto"/>
              <w:bottom w:val="single" w:sz="2" w:space="0" w:color="auto"/>
              <w:right w:val="single" w:sz="2" w:space="0" w:color="auto"/>
            </w:tcBorders>
          </w:tcPr>
          <w:p w14:paraId="0B13E65E" w14:textId="77777777" w:rsidR="00816D16" w:rsidRPr="0097659A" w:rsidRDefault="00816D16" w:rsidP="00DA6690"/>
        </w:tc>
        <w:tc>
          <w:tcPr>
            <w:tcW w:w="850" w:type="dxa"/>
            <w:tcBorders>
              <w:top w:val="single" w:sz="2" w:space="0" w:color="auto"/>
              <w:left w:val="single" w:sz="2" w:space="0" w:color="auto"/>
              <w:bottom w:val="single" w:sz="2" w:space="0" w:color="auto"/>
              <w:right w:val="single" w:sz="2" w:space="0" w:color="auto"/>
            </w:tcBorders>
          </w:tcPr>
          <w:p w14:paraId="15796364" w14:textId="77777777" w:rsidR="00816D16" w:rsidRPr="0097659A" w:rsidRDefault="00816D16" w:rsidP="00DA6690">
            <w:r w:rsidRPr="0097659A">
              <w:t>X</w:t>
            </w:r>
          </w:p>
        </w:tc>
        <w:tc>
          <w:tcPr>
            <w:tcW w:w="4642" w:type="dxa"/>
            <w:gridSpan w:val="5"/>
            <w:tcBorders>
              <w:top w:val="single" w:sz="2" w:space="0" w:color="auto"/>
              <w:left w:val="single" w:sz="2" w:space="0" w:color="auto"/>
              <w:bottom w:val="single" w:sz="2" w:space="0" w:color="auto"/>
              <w:right w:val="single" w:sz="2" w:space="0" w:color="auto"/>
            </w:tcBorders>
          </w:tcPr>
          <w:p w14:paraId="6CE6B27E" w14:textId="77777777" w:rsidR="00816D16" w:rsidRPr="0097659A" w:rsidRDefault="00816D16" w:rsidP="00DA6690"/>
        </w:tc>
      </w:tr>
      <w:tr w:rsidR="00062639" w:rsidRPr="0097659A" w14:paraId="463B04C0" w14:textId="77777777" w:rsidTr="00DA6690">
        <w:tc>
          <w:tcPr>
            <w:tcW w:w="1242" w:type="dxa"/>
            <w:tcBorders>
              <w:top w:val="single" w:sz="2" w:space="0" w:color="auto"/>
              <w:left w:val="single" w:sz="2" w:space="0" w:color="auto"/>
              <w:bottom w:val="single" w:sz="2" w:space="0" w:color="auto"/>
              <w:right w:val="single" w:sz="2" w:space="0" w:color="auto"/>
            </w:tcBorders>
          </w:tcPr>
          <w:p w14:paraId="4CAE21B5" w14:textId="77777777" w:rsidR="00DA6690" w:rsidRPr="0097659A" w:rsidRDefault="00DA6690" w:rsidP="00DA6690">
            <w:r w:rsidRPr="0097659A">
              <w:t>….</w:t>
            </w:r>
          </w:p>
        </w:tc>
        <w:tc>
          <w:tcPr>
            <w:tcW w:w="1701" w:type="dxa"/>
            <w:tcBorders>
              <w:top w:val="single" w:sz="2" w:space="0" w:color="auto"/>
              <w:left w:val="single" w:sz="2" w:space="0" w:color="auto"/>
              <w:bottom w:val="single" w:sz="2" w:space="0" w:color="auto"/>
              <w:right w:val="single" w:sz="2" w:space="0" w:color="auto"/>
            </w:tcBorders>
          </w:tcPr>
          <w:p w14:paraId="4F500CFF" w14:textId="77777777" w:rsidR="00DA6690" w:rsidRPr="0097659A" w:rsidRDefault="00DA6690" w:rsidP="00DA6690">
            <w:r w:rsidRPr="0097659A">
              <w:t>…..</w:t>
            </w:r>
          </w:p>
        </w:tc>
        <w:tc>
          <w:tcPr>
            <w:tcW w:w="426" w:type="dxa"/>
            <w:tcBorders>
              <w:top w:val="single" w:sz="2" w:space="0" w:color="auto"/>
              <w:left w:val="single" w:sz="2" w:space="0" w:color="auto"/>
              <w:bottom w:val="single" w:sz="2" w:space="0" w:color="auto"/>
              <w:right w:val="single" w:sz="2" w:space="0" w:color="auto"/>
            </w:tcBorders>
          </w:tcPr>
          <w:p w14:paraId="4D0F7039" w14:textId="77777777" w:rsidR="00DA6690" w:rsidRPr="0097659A" w:rsidRDefault="00DA6690" w:rsidP="00DA6690">
            <w:r w:rsidRPr="0097659A">
              <w:t>…</w:t>
            </w:r>
          </w:p>
        </w:tc>
        <w:tc>
          <w:tcPr>
            <w:tcW w:w="425" w:type="dxa"/>
            <w:tcBorders>
              <w:top w:val="single" w:sz="2" w:space="0" w:color="auto"/>
              <w:left w:val="single" w:sz="2" w:space="0" w:color="auto"/>
              <w:bottom w:val="single" w:sz="2" w:space="0" w:color="auto"/>
              <w:right w:val="single" w:sz="2" w:space="0" w:color="auto"/>
            </w:tcBorders>
          </w:tcPr>
          <w:p w14:paraId="64510F86" w14:textId="77777777" w:rsidR="00DA6690" w:rsidRPr="0097659A" w:rsidRDefault="00DA6690" w:rsidP="00DA6690">
            <w:r w:rsidRPr="0097659A">
              <w:t>…</w:t>
            </w:r>
          </w:p>
        </w:tc>
        <w:tc>
          <w:tcPr>
            <w:tcW w:w="850" w:type="dxa"/>
            <w:tcBorders>
              <w:top w:val="single" w:sz="2" w:space="0" w:color="auto"/>
              <w:left w:val="single" w:sz="2" w:space="0" w:color="auto"/>
              <w:bottom w:val="single" w:sz="2" w:space="0" w:color="auto"/>
              <w:right w:val="single" w:sz="2" w:space="0" w:color="auto"/>
            </w:tcBorders>
          </w:tcPr>
          <w:p w14:paraId="14CD7933" w14:textId="77777777" w:rsidR="00DA6690" w:rsidRPr="0097659A" w:rsidRDefault="00DA6690" w:rsidP="00DA6690">
            <w:r w:rsidRPr="0097659A">
              <w:t>…..</w:t>
            </w:r>
          </w:p>
        </w:tc>
        <w:tc>
          <w:tcPr>
            <w:tcW w:w="4642" w:type="dxa"/>
            <w:gridSpan w:val="5"/>
            <w:tcBorders>
              <w:top w:val="single" w:sz="2" w:space="0" w:color="auto"/>
              <w:left w:val="single" w:sz="2" w:space="0" w:color="auto"/>
              <w:bottom w:val="single" w:sz="2" w:space="0" w:color="auto"/>
              <w:right w:val="single" w:sz="2" w:space="0" w:color="auto"/>
            </w:tcBorders>
          </w:tcPr>
          <w:p w14:paraId="29AF541F" w14:textId="77777777" w:rsidR="00DA6690" w:rsidRPr="0097659A" w:rsidRDefault="00DA6690" w:rsidP="00DA6690"/>
        </w:tc>
      </w:tr>
    </w:tbl>
    <w:p w14:paraId="61320B45" w14:textId="17686697" w:rsidR="00816D16" w:rsidRPr="0097659A" w:rsidRDefault="00816D16" w:rsidP="00592AA5">
      <w:pPr>
        <w:pStyle w:val="Point1"/>
        <w:tabs>
          <w:tab w:val="left" w:pos="567"/>
          <w:tab w:val="left" w:pos="851"/>
        </w:tabs>
        <w:ind w:left="1134" w:hanging="1134"/>
      </w:pPr>
      <w:r w:rsidRPr="0097659A">
        <w:t>2.1.3.2.</w:t>
      </w:r>
      <w:r w:rsidRPr="0097659A">
        <w:tab/>
        <w:t xml:space="preserve">Tablonun ilgili sütununda (X) olması, her maddeyi gerektiren amaçları </w:t>
      </w:r>
      <w:r w:rsidR="005A7813" w:rsidRPr="0097659A">
        <w:t>belirtir:</w:t>
      </w:r>
    </w:p>
    <w:p w14:paraId="57E747E2" w14:textId="5CAEDB01" w:rsidR="00816D16" w:rsidRPr="0097659A" w:rsidRDefault="00816D16" w:rsidP="00A56A4B">
      <w:pPr>
        <w:pStyle w:val="Point1"/>
        <w:ind w:left="1701"/>
      </w:pPr>
      <w:r w:rsidRPr="0097659A">
        <w:t>(a)</w:t>
      </w:r>
      <w:r w:rsidRPr="0097659A">
        <w:tab/>
        <w:t>"Test", emisyon testinin gerçekleştirilmesi için gereken bilgiler</w:t>
      </w:r>
      <w:r w:rsidR="000E670D" w:rsidRPr="0097659A">
        <w:t>.</w:t>
      </w:r>
    </w:p>
    <w:p w14:paraId="5EBD7F91" w14:textId="3B149EB7" w:rsidR="00816D16" w:rsidRPr="0097659A" w:rsidRDefault="00816D16" w:rsidP="00A56A4B">
      <w:pPr>
        <w:pStyle w:val="Point1"/>
        <w:ind w:left="1701"/>
      </w:pPr>
      <w:r w:rsidRPr="0097659A">
        <w:t>(b)</w:t>
      </w:r>
      <w:r w:rsidRPr="0097659A">
        <w:tab/>
        <w:t>"Montaj", karayolu dışında kullanılan hareketli makinelerde montaj için gerekli olan bilgiler</w:t>
      </w:r>
      <w:r w:rsidR="000E670D" w:rsidRPr="0097659A">
        <w:t>,</w:t>
      </w:r>
    </w:p>
    <w:p w14:paraId="251D9F50" w14:textId="211994CB" w:rsidR="000E670D" w:rsidRPr="0097659A" w:rsidRDefault="00816D16" w:rsidP="00A56A4B">
      <w:pPr>
        <w:pStyle w:val="Point1"/>
        <w:ind w:left="1701"/>
      </w:pPr>
      <w:r w:rsidRPr="0097659A">
        <w:lastRenderedPageBreak/>
        <w:t>(c)</w:t>
      </w:r>
      <w:r w:rsidRPr="0097659A">
        <w:tab/>
        <w:t>"Homologasyon", motorun, belirtilen motor tipinin ve varsa belirtilen motor ailesinin özelliklerine uyduğunu doğrulamak için yapılan her inceleme için gerekli olan bilgiler</w:t>
      </w:r>
      <w:r w:rsidR="000E670D" w:rsidRPr="0097659A">
        <w:t>,</w:t>
      </w:r>
    </w:p>
    <w:p w14:paraId="26D3CF0B" w14:textId="7C7594F4" w:rsidR="00816D16" w:rsidRPr="0097659A" w:rsidRDefault="00816D16" w:rsidP="00062639">
      <w:pPr>
        <w:pStyle w:val="Point1"/>
        <w:ind w:left="1701" w:firstLine="0"/>
      </w:pPr>
      <w:r w:rsidRPr="0097659A">
        <w:t>anlamına gelir.</w:t>
      </w:r>
    </w:p>
    <w:p w14:paraId="26BAAC05" w14:textId="77777777" w:rsidR="00816D16" w:rsidRPr="0097659A" w:rsidRDefault="00A56A4B" w:rsidP="00592AA5">
      <w:pPr>
        <w:pStyle w:val="Point1"/>
        <w:ind w:left="1134" w:hanging="1134"/>
      </w:pPr>
      <w:r w:rsidRPr="0097659A">
        <w:t xml:space="preserve">                   </w:t>
      </w:r>
      <w:r w:rsidR="00816D16" w:rsidRPr="0097659A">
        <w:t>"Test", "montaj" ve "homologasyon" sütunları, yalnızca bilgi amaçlıdır ve onay kuruluşuna gönderilen bilgi dokümanından çıkarılabilir.</w:t>
      </w:r>
    </w:p>
    <w:p w14:paraId="6265F92E" w14:textId="77777777" w:rsidR="00816D16" w:rsidRPr="0097659A" w:rsidRDefault="00816D16" w:rsidP="00592AA5">
      <w:pPr>
        <w:pStyle w:val="Point1"/>
        <w:ind w:left="1134" w:hanging="1134"/>
      </w:pPr>
      <w:r w:rsidRPr="0097659A">
        <w:t>2.1.3.3.</w:t>
      </w:r>
      <w:r w:rsidRPr="0097659A">
        <w:tab/>
        <w:t>Birden fazla nominal devirli sabit motorlar durumunda, her devir için ek bir dizi veri sütunu, 3.2 (Performans Parametreleri) bölümü içine kaydedilmelidir.</w:t>
      </w:r>
    </w:p>
    <w:p w14:paraId="7D1550D8" w14:textId="77777777" w:rsidR="00816D16" w:rsidRPr="0097659A" w:rsidRDefault="00816D16" w:rsidP="00592AA5">
      <w:pPr>
        <w:pStyle w:val="Point1"/>
        <w:ind w:left="1134" w:hanging="1134"/>
      </w:pPr>
      <w:r w:rsidRPr="0097659A">
        <w:t>2.1.3.4.</w:t>
      </w:r>
      <w:r w:rsidRPr="0097659A">
        <w:tab/>
        <w:t>Hem değişken devirde hem de sabit devirde çalışma için kullanılması amaçlanan IWP kategorisi durumunda, her çalışma için ek bir veri sütunu, 3.2 (Performans Parametreleri) bölümü içine kaydedilmelidir.</w:t>
      </w:r>
    </w:p>
    <w:p w14:paraId="35CB6754" w14:textId="132A2B98" w:rsidR="00816D16" w:rsidRPr="0097659A" w:rsidRDefault="00816D16" w:rsidP="00592AA5">
      <w:pPr>
        <w:pStyle w:val="Point1"/>
        <w:ind w:left="1134" w:hanging="1134"/>
        <w:rPr>
          <w:b/>
        </w:rPr>
      </w:pPr>
      <w:r w:rsidRPr="0097659A">
        <w:t>3.</w:t>
      </w:r>
      <w:r w:rsidRPr="0097659A">
        <w:tab/>
      </w:r>
      <w:r w:rsidRPr="0097659A">
        <w:rPr>
          <w:b/>
        </w:rPr>
        <w:t xml:space="preserve">Bilgi dokümanının oluşturulmasına ilişkin açıklayıcı </w:t>
      </w:r>
      <w:r w:rsidR="005A7813" w:rsidRPr="0097659A">
        <w:rPr>
          <w:b/>
        </w:rPr>
        <w:t>notlar:</w:t>
      </w:r>
    </w:p>
    <w:p w14:paraId="5747DAE7" w14:textId="5E49499B" w:rsidR="00DB5464" w:rsidRPr="0097659A" w:rsidRDefault="00816D16" w:rsidP="00592AA5">
      <w:pPr>
        <w:pStyle w:val="Point1"/>
        <w:ind w:left="1134" w:hanging="1134"/>
      </w:pPr>
      <w:r w:rsidRPr="0097659A">
        <w:t>3.1.</w:t>
      </w:r>
      <w:r w:rsidRPr="0097659A">
        <w:tab/>
        <w:t xml:space="preserve">Onay kuruluşunun mutabakatı üzerine, 2.1.2 ve 2.1.3 bentlerindeki bilgiler alternatif bir formatta </w:t>
      </w:r>
      <w:r w:rsidR="005A7813" w:rsidRPr="0097659A">
        <w:t>sunulabilir;</w:t>
      </w:r>
      <w:r w:rsidR="00460309" w:rsidRPr="0097659A">
        <w:t>3.2.</w:t>
      </w:r>
      <w:r w:rsidR="000E670D" w:rsidRPr="0097659A">
        <w:t xml:space="preserve"> bendi</w:t>
      </w:r>
      <w:r w:rsidR="00460309" w:rsidRPr="0097659A">
        <w:t xml:space="preserve">2.1.3.1'de belirtilen matristeki her motor tipi veya </w:t>
      </w:r>
      <w:r w:rsidR="000E670D" w:rsidRPr="0097659A">
        <w:t>a</w:t>
      </w:r>
      <w:r w:rsidR="00460309" w:rsidRPr="0097659A">
        <w:t xml:space="preserve">na motor, </w:t>
      </w:r>
      <w:r w:rsidR="000E670D" w:rsidRPr="0097659A">
        <w:t>4. bölümde</w:t>
      </w:r>
      <w:r w:rsidR="00460309" w:rsidRPr="0097659A">
        <w:t xml:space="preserve"> belirtilen motor ailesi tanımına ve motor tipi tanımına uygun olarak tanımlanacaktır.</w:t>
      </w:r>
    </w:p>
    <w:p w14:paraId="7AA5C481" w14:textId="77777777" w:rsidR="005A30F9" w:rsidRPr="0097659A" w:rsidRDefault="005A30F9" w:rsidP="00592AA5">
      <w:pPr>
        <w:pStyle w:val="ListeParagraf"/>
        <w:widowControl w:val="0"/>
        <w:numPr>
          <w:ilvl w:val="0"/>
          <w:numId w:val="5"/>
        </w:numPr>
        <w:tabs>
          <w:tab w:val="left" w:pos="1207"/>
        </w:tabs>
        <w:autoSpaceDE/>
        <w:autoSpaceDN/>
        <w:ind w:left="1134" w:right="20" w:hanging="1134"/>
        <w:rPr>
          <w:vanish/>
        </w:rPr>
      </w:pPr>
    </w:p>
    <w:p w14:paraId="44707AFB" w14:textId="77777777" w:rsidR="005A30F9" w:rsidRPr="0097659A" w:rsidRDefault="005A30F9" w:rsidP="00592AA5">
      <w:pPr>
        <w:pStyle w:val="ListeParagraf"/>
        <w:widowControl w:val="0"/>
        <w:numPr>
          <w:ilvl w:val="0"/>
          <w:numId w:val="5"/>
        </w:numPr>
        <w:tabs>
          <w:tab w:val="left" w:pos="1207"/>
        </w:tabs>
        <w:autoSpaceDE/>
        <w:autoSpaceDN/>
        <w:ind w:left="1134" w:right="20" w:hanging="1134"/>
        <w:rPr>
          <w:vanish/>
        </w:rPr>
      </w:pPr>
    </w:p>
    <w:p w14:paraId="2A2ABB3D" w14:textId="77777777" w:rsidR="005A30F9" w:rsidRPr="0097659A" w:rsidRDefault="005A30F9" w:rsidP="00592AA5">
      <w:pPr>
        <w:pStyle w:val="ListeParagraf"/>
        <w:widowControl w:val="0"/>
        <w:numPr>
          <w:ilvl w:val="0"/>
          <w:numId w:val="5"/>
        </w:numPr>
        <w:tabs>
          <w:tab w:val="left" w:pos="1207"/>
        </w:tabs>
        <w:autoSpaceDE/>
        <w:autoSpaceDN/>
        <w:ind w:left="1134" w:right="20" w:hanging="1134"/>
        <w:rPr>
          <w:vanish/>
        </w:rPr>
      </w:pPr>
    </w:p>
    <w:p w14:paraId="445DD4A6" w14:textId="77777777" w:rsidR="005A30F9" w:rsidRPr="0097659A" w:rsidRDefault="005A30F9" w:rsidP="00592AA5">
      <w:pPr>
        <w:pStyle w:val="ListeParagraf"/>
        <w:widowControl w:val="0"/>
        <w:numPr>
          <w:ilvl w:val="1"/>
          <w:numId w:val="5"/>
        </w:numPr>
        <w:tabs>
          <w:tab w:val="left" w:pos="1207"/>
        </w:tabs>
        <w:autoSpaceDE/>
        <w:autoSpaceDN/>
        <w:ind w:left="1134" w:right="20" w:hanging="1134"/>
        <w:rPr>
          <w:vanish/>
        </w:rPr>
      </w:pPr>
    </w:p>
    <w:p w14:paraId="5EB3B4B4" w14:textId="77777777" w:rsidR="005A30F9" w:rsidRPr="0097659A" w:rsidRDefault="00A56A4B" w:rsidP="00592AA5">
      <w:pPr>
        <w:widowControl w:val="0"/>
        <w:numPr>
          <w:ilvl w:val="1"/>
          <w:numId w:val="5"/>
        </w:numPr>
        <w:tabs>
          <w:tab w:val="left" w:pos="851"/>
        </w:tabs>
        <w:autoSpaceDE/>
        <w:autoSpaceDN/>
        <w:ind w:left="1134" w:right="20" w:hanging="1134"/>
      </w:pPr>
      <w:r w:rsidRPr="0097659A">
        <w:t xml:space="preserve">     2</w:t>
      </w:r>
      <w:r w:rsidR="005A30F9" w:rsidRPr="0097659A">
        <w:t>.1.3.1 bendinde belirtilen matristeki her motor tipi veya ana motor, 4. bölümde belirtilen motor ailesi tanımı ve motor tipi tanımı uyarınca tanımlanmalıdır.</w:t>
      </w:r>
    </w:p>
    <w:p w14:paraId="2F283369" w14:textId="6F410E2F" w:rsidR="005A30F9" w:rsidRPr="0097659A" w:rsidRDefault="00A56A4B" w:rsidP="00592AA5">
      <w:pPr>
        <w:widowControl w:val="0"/>
        <w:numPr>
          <w:ilvl w:val="1"/>
          <w:numId w:val="5"/>
        </w:numPr>
        <w:autoSpaceDE/>
        <w:autoSpaceDN/>
        <w:ind w:left="1134" w:right="20" w:hanging="1134"/>
      </w:pPr>
      <w:r w:rsidRPr="0097659A">
        <w:t xml:space="preserve">      </w:t>
      </w:r>
      <w:r w:rsidR="002A4D46" w:rsidRPr="0097659A">
        <w:t>3. Açıklayıcı Eki</w:t>
      </w:r>
      <w:r w:rsidR="00177032" w:rsidRPr="0097659A">
        <w:t>n</w:t>
      </w:r>
      <w:r w:rsidR="005A30F9" w:rsidRPr="0097659A">
        <w:t xml:space="preserve"> B ve C kısımlarının, sadece belirli bir motor ailesi, motor ailesi içindeki motor tipleri veya motor tipi için ilgili olan bölümleri veya alt bölümleri listelenmeli; her </w:t>
      </w:r>
      <w:r w:rsidR="00243831" w:rsidRPr="0097659A">
        <w:t>halükârda</w:t>
      </w:r>
      <w:r w:rsidR="005A30F9" w:rsidRPr="0097659A">
        <w:t xml:space="preserve"> liste önerilen numaralandırma sistemine uymalıdır,</w:t>
      </w:r>
    </w:p>
    <w:p w14:paraId="34490AB4" w14:textId="77777777" w:rsidR="005A30F9" w:rsidRPr="0097659A" w:rsidRDefault="00A56A4B" w:rsidP="00592AA5">
      <w:pPr>
        <w:widowControl w:val="0"/>
        <w:numPr>
          <w:ilvl w:val="1"/>
          <w:numId w:val="5"/>
        </w:numPr>
        <w:autoSpaceDE/>
        <w:autoSpaceDN/>
        <w:ind w:left="1134" w:right="20" w:hanging="1134"/>
      </w:pPr>
      <w:r w:rsidRPr="0097659A">
        <w:t xml:space="preserve">       </w:t>
      </w:r>
      <w:r w:rsidR="005A30F9" w:rsidRPr="0097659A">
        <w:t>Bir girdi için eğik çizgi ile ayrılan birkaç seçenek verildiğinde, kullanılmayan seçenekler silinmeli veya sadece kullanılan seçenek(ler) gösterilmelidir;</w:t>
      </w:r>
    </w:p>
    <w:p w14:paraId="712C60C6" w14:textId="77777777" w:rsidR="005A30F9" w:rsidRPr="0097659A" w:rsidRDefault="00A56A4B" w:rsidP="00592AA5">
      <w:pPr>
        <w:widowControl w:val="0"/>
        <w:numPr>
          <w:ilvl w:val="1"/>
          <w:numId w:val="5"/>
        </w:numPr>
        <w:autoSpaceDE/>
        <w:autoSpaceDN/>
        <w:ind w:left="1134" w:right="20" w:hanging="1134"/>
      </w:pPr>
      <w:r w:rsidRPr="0097659A">
        <w:t xml:space="preserve">       </w:t>
      </w:r>
      <w:r w:rsidR="005A30F9" w:rsidRPr="0097659A">
        <w:t>Belirli bir motor özelliği için aynı değer veya açıklama, bir motor ailesinin bir kısmı veya tamamı için geçerli olduğunda ilgili hücreler birleştirilebilir.</w:t>
      </w:r>
    </w:p>
    <w:p w14:paraId="4E896D69" w14:textId="77777777" w:rsidR="005A30F9" w:rsidRPr="0097659A" w:rsidRDefault="00A56A4B" w:rsidP="00592AA5">
      <w:pPr>
        <w:widowControl w:val="0"/>
        <w:numPr>
          <w:ilvl w:val="1"/>
          <w:numId w:val="5"/>
        </w:numPr>
        <w:autoSpaceDE/>
        <w:autoSpaceDN/>
        <w:ind w:left="1134" w:right="20" w:hanging="1134"/>
      </w:pPr>
      <w:r w:rsidRPr="0097659A">
        <w:t xml:space="preserve">       </w:t>
      </w:r>
      <w:r w:rsidR="005A30F9" w:rsidRPr="0097659A">
        <w:t>Bir resim, çizim veya ayrıntılı bilgi gerektiğinde, bir açıklayıcı eke atıfta bulunulabilir;</w:t>
      </w:r>
    </w:p>
    <w:p w14:paraId="09373B20" w14:textId="77777777" w:rsidR="005A30F9" w:rsidRPr="0097659A" w:rsidRDefault="00A56A4B" w:rsidP="00592AA5">
      <w:pPr>
        <w:widowControl w:val="0"/>
        <w:numPr>
          <w:ilvl w:val="1"/>
          <w:numId w:val="5"/>
        </w:numPr>
        <w:autoSpaceDE/>
        <w:autoSpaceDN/>
        <w:ind w:left="1134" w:right="20" w:hanging="1134"/>
      </w:pPr>
      <w:r w:rsidRPr="0097659A">
        <w:t xml:space="preserve">      </w:t>
      </w:r>
      <w:r w:rsidR="005A30F9" w:rsidRPr="0097659A">
        <w:t>Bir bileşenin "tipi" istendiğinde, sağlanan bilgiler bileşeni benzersiz olarak tanımlamalıdır; bu tanım, bir özellik listesi, imalatçı adı ve parça veya çizim numarası, bir çizim veya yukarıda belirtilen veya başka yöntemlerin aynı sonuca ulaşan bir birleşimi olabilir.</w:t>
      </w:r>
    </w:p>
    <w:p w14:paraId="26E3F645" w14:textId="77777777" w:rsidR="005A30F9" w:rsidRPr="0097659A" w:rsidRDefault="00A56A4B" w:rsidP="00592AA5">
      <w:pPr>
        <w:pStyle w:val="Balk420"/>
        <w:numPr>
          <w:ilvl w:val="0"/>
          <w:numId w:val="5"/>
        </w:numPr>
        <w:shd w:val="clear" w:color="auto" w:fill="auto"/>
        <w:tabs>
          <w:tab w:val="left" w:pos="658"/>
        </w:tabs>
        <w:spacing w:before="120" w:after="120" w:line="240" w:lineRule="auto"/>
        <w:ind w:left="1134" w:hanging="1134"/>
        <w:jc w:val="both"/>
        <w:rPr>
          <w:b/>
          <w:sz w:val="24"/>
          <w:szCs w:val="24"/>
        </w:rPr>
      </w:pPr>
      <w:r w:rsidRPr="0097659A">
        <w:rPr>
          <w:b/>
          <w:sz w:val="24"/>
          <w:szCs w:val="24"/>
        </w:rPr>
        <w:t xml:space="preserve">       </w:t>
      </w:r>
      <w:r w:rsidR="005A30F9" w:rsidRPr="0097659A">
        <w:rPr>
          <w:b/>
          <w:sz w:val="24"/>
          <w:szCs w:val="24"/>
        </w:rPr>
        <w:t>Motor tipi tanımı ve motor ailesi tanımı</w:t>
      </w:r>
    </w:p>
    <w:p w14:paraId="126B7F06" w14:textId="77777777" w:rsidR="005A30F9" w:rsidRPr="0097659A" w:rsidRDefault="00A56A4B" w:rsidP="00592AA5">
      <w:pPr>
        <w:ind w:left="1134" w:right="20" w:hanging="1134"/>
      </w:pPr>
      <w:r w:rsidRPr="0097659A">
        <w:t xml:space="preserve">                   </w:t>
      </w:r>
      <w:r w:rsidR="005A30F9" w:rsidRPr="0097659A">
        <w:t>İmalatçı, her motor tipine ve motor ailesine benzersiz bir alfanümerik kod tahsis etmelidir.</w:t>
      </w:r>
    </w:p>
    <w:p w14:paraId="40F4C75F" w14:textId="3D9F5BA6" w:rsidR="005A30F9" w:rsidRPr="0097659A" w:rsidRDefault="00A56A4B" w:rsidP="00592AA5">
      <w:pPr>
        <w:widowControl w:val="0"/>
        <w:numPr>
          <w:ilvl w:val="1"/>
          <w:numId w:val="5"/>
        </w:numPr>
        <w:autoSpaceDE/>
        <w:autoSpaceDN/>
        <w:ind w:left="1134" w:right="20" w:hanging="1134"/>
      </w:pPr>
      <w:r w:rsidRPr="0097659A">
        <w:t xml:space="preserve">       </w:t>
      </w:r>
      <w:r w:rsidR="005A30F9" w:rsidRPr="0097659A">
        <w:t xml:space="preserve">Bir motor tipi söz konusu olduğunda bu kod, motor tipi tanımı olarak adlandırılır ve </w:t>
      </w:r>
      <w:r w:rsidR="002A4D46" w:rsidRPr="0097659A">
        <w:t>3. Açıklayıcı Eki</w:t>
      </w:r>
      <w:r w:rsidR="005A30F9" w:rsidRPr="0097659A">
        <w:t xml:space="preserve"> C kısmında belirtilen maddeler için, motor tipi için geçerli olan benzersiz bir teknik özellik kombinasyonu sunan motorları açıkça ve kesin olarak tanımlamalıdır.</w:t>
      </w:r>
    </w:p>
    <w:p w14:paraId="09915837" w14:textId="77777777" w:rsidR="00DA6690" w:rsidRPr="0097659A" w:rsidRDefault="00DA6690" w:rsidP="00DA6690">
      <w:pPr>
        <w:widowControl w:val="0"/>
        <w:autoSpaceDE/>
        <w:autoSpaceDN/>
        <w:ind w:left="1134" w:right="20"/>
      </w:pPr>
    </w:p>
    <w:p w14:paraId="27F1DB26" w14:textId="77777777" w:rsidR="005A30F9" w:rsidRPr="0097659A" w:rsidRDefault="00A56A4B" w:rsidP="00592AA5">
      <w:pPr>
        <w:widowControl w:val="0"/>
        <w:numPr>
          <w:ilvl w:val="1"/>
          <w:numId w:val="5"/>
        </w:numPr>
        <w:autoSpaceDE/>
        <w:autoSpaceDN/>
        <w:ind w:left="1134" w:right="20" w:hanging="1134"/>
      </w:pPr>
      <w:r w:rsidRPr="0097659A">
        <w:t xml:space="preserve">       </w:t>
      </w:r>
      <w:r w:rsidR="005A30F9" w:rsidRPr="0097659A">
        <w:t>Bir motor ailesi içindeki motor tipleri durumunda, tüm kod Aile-Tipi veya "FT" olarak adlandırılır ve iki bölümden oluşur: İlk bölüm, motor ailesi tanımı olarak adlandırılır ve motor ailesini tanımlar; ikinci bölüm ise, motor ailesi içindeki her bir motor tipine ait motor tipi tanımıdır;</w:t>
      </w:r>
    </w:p>
    <w:p w14:paraId="0470F7E2" w14:textId="1263B760" w:rsidR="005A30F9" w:rsidRPr="0097659A" w:rsidRDefault="00A56A4B" w:rsidP="00592AA5">
      <w:pPr>
        <w:widowControl w:val="0"/>
        <w:autoSpaceDE/>
        <w:autoSpaceDN/>
        <w:ind w:left="1134" w:right="20" w:hanging="1134"/>
      </w:pPr>
      <w:r w:rsidRPr="0097659A">
        <w:t xml:space="preserve">                   </w:t>
      </w:r>
      <w:r w:rsidR="005A30F9" w:rsidRPr="0097659A">
        <w:t xml:space="preserve">Motor ailesi tanımı; </w:t>
      </w:r>
      <w:r w:rsidR="002A4D46" w:rsidRPr="0097659A">
        <w:t>3. Açıklayıcı Eki</w:t>
      </w:r>
      <w:r w:rsidR="00046AA9" w:rsidRPr="0097659A">
        <w:t>n</w:t>
      </w:r>
      <w:r w:rsidR="005A30F9" w:rsidRPr="0097659A">
        <w:t xml:space="preserve"> B kısmında belirtilen maddeler için, belirli bir motor ailesi için geçerli olan benzersiz bir teknik özellik kombinasyonu sunan motorları açıkça ve kesin olarak tanımlamalıdır.</w:t>
      </w:r>
    </w:p>
    <w:p w14:paraId="7CE2399E" w14:textId="167E940D" w:rsidR="005A30F9" w:rsidRPr="0097659A" w:rsidRDefault="00A56A4B" w:rsidP="00592AA5">
      <w:pPr>
        <w:spacing w:after="360"/>
        <w:ind w:left="1134" w:right="20" w:hanging="1134"/>
      </w:pPr>
      <w:r w:rsidRPr="0097659A">
        <w:t xml:space="preserve">                  </w:t>
      </w:r>
      <w:r w:rsidR="005A30F9" w:rsidRPr="0097659A">
        <w:t xml:space="preserve">FT, </w:t>
      </w:r>
      <w:r w:rsidR="002A4D46" w:rsidRPr="0097659A">
        <w:t>3. Açıklayıcı Eki</w:t>
      </w:r>
      <w:r w:rsidR="00046AA9" w:rsidRPr="0097659A">
        <w:t>n</w:t>
      </w:r>
      <w:r w:rsidR="005A30F9" w:rsidRPr="0097659A">
        <w:t xml:space="preserve"> C kısmında belirtilen maddeler için, motor ailesi içindeki motor tipi için geçerli olan benzersiz bir teknik özellik kombinasyonu sunan motorları açıkça ve kesin olarak tanımlamalıdır.</w:t>
      </w:r>
    </w:p>
    <w:p w14:paraId="0DC95C29" w14:textId="77777777" w:rsidR="00DF4A0E" w:rsidRPr="0097659A" w:rsidRDefault="00A56A4B" w:rsidP="00592AA5">
      <w:pPr>
        <w:widowControl w:val="0"/>
        <w:numPr>
          <w:ilvl w:val="2"/>
          <w:numId w:val="5"/>
        </w:numPr>
        <w:autoSpaceDE/>
        <w:autoSpaceDN/>
        <w:spacing w:after="360"/>
        <w:ind w:left="1134" w:right="20" w:hanging="1134"/>
      </w:pPr>
      <w:r w:rsidRPr="0097659A">
        <w:lastRenderedPageBreak/>
        <w:t xml:space="preserve">       </w:t>
      </w:r>
      <w:r w:rsidR="005A30F9" w:rsidRPr="0097659A">
        <w:t>İmalatçı, aynı motor ailesini, iki veya daha fazla motor kategorisi altında tanımlamak için aynı motor ailesi tanımını kullanabilir.</w:t>
      </w:r>
    </w:p>
    <w:p w14:paraId="00E14AD1" w14:textId="77777777" w:rsidR="005A30F9" w:rsidRPr="0097659A" w:rsidRDefault="00A56A4B" w:rsidP="00592AA5">
      <w:pPr>
        <w:widowControl w:val="0"/>
        <w:numPr>
          <w:ilvl w:val="2"/>
          <w:numId w:val="5"/>
        </w:numPr>
        <w:autoSpaceDE/>
        <w:autoSpaceDN/>
        <w:ind w:left="1134" w:right="20" w:hanging="1134"/>
      </w:pPr>
      <w:r w:rsidRPr="0097659A">
        <w:t xml:space="preserve">       </w:t>
      </w:r>
      <w:r w:rsidR="005A30F9" w:rsidRPr="0097659A">
        <w:t>İmalatçı, aynı motor kategorisi altındaki birden fazla motor ailesini tanımlamak için aynı motor ailesi tanımını kullanmamalıdır.</w:t>
      </w:r>
    </w:p>
    <w:p w14:paraId="3FB5F110" w14:textId="77777777" w:rsidR="00585BFD" w:rsidRPr="0097659A" w:rsidRDefault="00585BFD" w:rsidP="00592AA5">
      <w:pPr>
        <w:widowControl w:val="0"/>
        <w:autoSpaceDE/>
        <w:autoSpaceDN/>
        <w:ind w:left="1134" w:right="20" w:hanging="1134"/>
      </w:pPr>
    </w:p>
    <w:p w14:paraId="41EDC65C" w14:textId="77777777" w:rsidR="00585BFD" w:rsidRPr="0097659A" w:rsidRDefault="00A56A4B" w:rsidP="00592AA5">
      <w:pPr>
        <w:widowControl w:val="0"/>
        <w:numPr>
          <w:ilvl w:val="2"/>
          <w:numId w:val="5"/>
        </w:numPr>
        <w:autoSpaceDE/>
        <w:autoSpaceDN/>
        <w:spacing w:after="55"/>
        <w:ind w:left="1134" w:hanging="1134"/>
      </w:pPr>
      <w:r w:rsidRPr="0097659A">
        <w:t xml:space="preserve">        </w:t>
      </w:r>
      <w:r w:rsidR="00585BFD" w:rsidRPr="0097659A">
        <w:t>FT'nin Gösterimi</w:t>
      </w:r>
    </w:p>
    <w:p w14:paraId="59DF7F34" w14:textId="77777777" w:rsidR="00585BFD" w:rsidRPr="0097659A" w:rsidRDefault="00A56A4B" w:rsidP="00592AA5">
      <w:pPr>
        <w:spacing w:after="24"/>
        <w:ind w:left="1134" w:right="260" w:hanging="1134"/>
        <w:jc w:val="left"/>
      </w:pPr>
      <w:r w:rsidRPr="0097659A">
        <w:t xml:space="preserve">                    </w:t>
      </w:r>
      <w:r w:rsidR="00585BFD" w:rsidRPr="0097659A">
        <w:t>FT içinde, aşağıdaki örnekte gösterildiği gibi, motor ailesi tanımı ile motor tipi tanımı arasında bir boşluk bırakılmalıdır:</w:t>
      </w:r>
    </w:p>
    <w:p w14:paraId="6E1FC82D" w14:textId="77777777" w:rsidR="00585BFD" w:rsidRPr="0097659A" w:rsidRDefault="00A56A4B" w:rsidP="00592AA5">
      <w:pPr>
        <w:ind w:left="1134" w:hanging="1134"/>
        <w:jc w:val="left"/>
      </w:pPr>
      <w:r w:rsidRPr="0097659A">
        <w:t xml:space="preserve">                   </w:t>
      </w:r>
      <w:r w:rsidR="00585BFD" w:rsidRPr="0097659A">
        <w:t>“159</w:t>
      </w:r>
      <w:r w:rsidR="008F51B4" w:rsidRPr="0097659A">
        <w:t>AF [</w:t>
      </w:r>
      <w:r w:rsidR="00585BFD" w:rsidRPr="0097659A">
        <w:t>boşluk]0054”</w:t>
      </w:r>
    </w:p>
    <w:p w14:paraId="544F61D4" w14:textId="77777777" w:rsidR="00585BFD" w:rsidRPr="0097659A" w:rsidRDefault="00A56A4B" w:rsidP="00592AA5">
      <w:pPr>
        <w:widowControl w:val="0"/>
        <w:numPr>
          <w:ilvl w:val="1"/>
          <w:numId w:val="5"/>
        </w:numPr>
        <w:autoSpaceDE/>
        <w:autoSpaceDN/>
        <w:ind w:left="1134" w:hanging="1134"/>
      </w:pPr>
      <w:r w:rsidRPr="0097659A">
        <w:t xml:space="preserve">       </w:t>
      </w:r>
      <w:r w:rsidR="00585BFD" w:rsidRPr="0097659A">
        <w:t>Karakter sayısı</w:t>
      </w:r>
    </w:p>
    <w:p w14:paraId="0468E90C" w14:textId="77777777" w:rsidR="00585BFD" w:rsidRPr="0097659A" w:rsidRDefault="00A56A4B" w:rsidP="00592AA5">
      <w:pPr>
        <w:ind w:left="1134" w:hanging="1134"/>
      </w:pPr>
      <w:r w:rsidRPr="0097659A">
        <w:t xml:space="preserve">                   </w:t>
      </w:r>
      <w:r w:rsidR="00585BFD" w:rsidRPr="0097659A">
        <w:t>Karakter sayıları aşağıdakileri geçmemelidir:</w:t>
      </w:r>
    </w:p>
    <w:p w14:paraId="47C11B78" w14:textId="258BBA63" w:rsidR="00585BFD" w:rsidRPr="0097659A" w:rsidRDefault="00585BFD" w:rsidP="00A56A4B">
      <w:pPr>
        <w:widowControl w:val="0"/>
        <w:numPr>
          <w:ilvl w:val="0"/>
          <w:numId w:val="6"/>
        </w:numPr>
        <w:tabs>
          <w:tab w:val="left" w:pos="940"/>
        </w:tabs>
        <w:autoSpaceDE/>
        <w:autoSpaceDN/>
        <w:ind w:left="1701" w:hanging="567"/>
      </w:pPr>
      <w:r w:rsidRPr="0097659A">
        <w:t>Motor ailesi tanımı için 15</w:t>
      </w:r>
      <w:r w:rsidR="00177032" w:rsidRPr="0097659A">
        <w:t>.</w:t>
      </w:r>
    </w:p>
    <w:p w14:paraId="5647A794" w14:textId="7C7A1B96" w:rsidR="00585BFD" w:rsidRPr="0097659A" w:rsidRDefault="00585BFD" w:rsidP="00A56A4B">
      <w:pPr>
        <w:widowControl w:val="0"/>
        <w:numPr>
          <w:ilvl w:val="0"/>
          <w:numId w:val="6"/>
        </w:numPr>
        <w:tabs>
          <w:tab w:val="left" w:pos="709"/>
          <w:tab w:val="left" w:pos="851"/>
          <w:tab w:val="left" w:pos="993"/>
        </w:tabs>
        <w:autoSpaceDE/>
        <w:autoSpaceDN/>
        <w:ind w:left="1701" w:hanging="567"/>
      </w:pPr>
      <w:r w:rsidRPr="0097659A">
        <w:t>Motor tipi tanımı için 25</w:t>
      </w:r>
      <w:r w:rsidR="00177032" w:rsidRPr="0097659A">
        <w:t>.</w:t>
      </w:r>
    </w:p>
    <w:p w14:paraId="15F4C291" w14:textId="77777777" w:rsidR="00585BFD" w:rsidRPr="0097659A" w:rsidRDefault="00585BFD" w:rsidP="00A56A4B">
      <w:pPr>
        <w:widowControl w:val="0"/>
        <w:numPr>
          <w:ilvl w:val="0"/>
          <w:numId w:val="6"/>
        </w:numPr>
        <w:tabs>
          <w:tab w:val="left" w:pos="940"/>
        </w:tabs>
        <w:autoSpaceDE/>
        <w:autoSpaceDN/>
        <w:spacing w:after="240"/>
        <w:ind w:left="1701" w:hanging="567"/>
      </w:pPr>
      <w:r w:rsidRPr="0097659A">
        <w:t>FT için 40.</w:t>
      </w:r>
    </w:p>
    <w:p w14:paraId="69D8FA6F" w14:textId="73814F76" w:rsidR="00585BFD" w:rsidRPr="0097659A" w:rsidRDefault="00585BFD" w:rsidP="00592AA5">
      <w:pPr>
        <w:widowControl w:val="0"/>
        <w:numPr>
          <w:ilvl w:val="1"/>
          <w:numId w:val="5"/>
        </w:numPr>
        <w:autoSpaceDE/>
        <w:autoSpaceDN/>
        <w:ind w:left="1134" w:hanging="1134"/>
      </w:pPr>
      <w:r w:rsidRPr="0097659A">
        <w:t>İzin verilen karakterler</w:t>
      </w:r>
    </w:p>
    <w:p w14:paraId="440C5249" w14:textId="42D25961" w:rsidR="00585BFD" w:rsidRPr="0097659A" w:rsidRDefault="008F51B4" w:rsidP="00592AA5">
      <w:pPr>
        <w:tabs>
          <w:tab w:val="center" w:pos="3918"/>
          <w:tab w:val="center" w:pos="4975"/>
          <w:tab w:val="right" w:pos="5656"/>
        </w:tabs>
        <w:spacing w:after="240"/>
        <w:ind w:left="1134" w:hanging="1134"/>
      </w:pPr>
      <w:r w:rsidRPr="0097659A">
        <w:t xml:space="preserve">                   </w:t>
      </w:r>
      <w:r w:rsidR="00585BFD" w:rsidRPr="0097659A">
        <w:t>Motor tipi tanımı ve motor ailesi tanımı, Latin harflerinden ve/veya Arapça rakamlardan oluşur</w:t>
      </w:r>
      <w:r w:rsidR="00FE4D23" w:rsidRPr="0097659A">
        <w:t>.</w:t>
      </w:r>
    </w:p>
    <w:p w14:paraId="27BD8BD2" w14:textId="77777777" w:rsidR="00585BFD" w:rsidRPr="0097659A" w:rsidRDefault="008F51B4" w:rsidP="00592AA5">
      <w:pPr>
        <w:widowControl w:val="0"/>
        <w:numPr>
          <w:ilvl w:val="2"/>
          <w:numId w:val="5"/>
        </w:numPr>
        <w:tabs>
          <w:tab w:val="left" w:pos="426"/>
          <w:tab w:val="left" w:pos="851"/>
          <w:tab w:val="center" w:pos="3918"/>
          <w:tab w:val="center" w:pos="4971"/>
          <w:tab w:val="center" w:pos="5246"/>
          <w:tab w:val="right" w:pos="5656"/>
        </w:tabs>
        <w:autoSpaceDE/>
        <w:autoSpaceDN/>
        <w:spacing w:after="240"/>
        <w:ind w:left="1134" w:hanging="1134"/>
      </w:pPr>
      <w:r w:rsidRPr="0097659A">
        <w:t xml:space="preserve">     </w:t>
      </w:r>
      <w:r w:rsidR="00585BFD" w:rsidRPr="0097659A">
        <w:t>Bir harf veya rakam yerine geçmemek kaydıyla, köşeli parantez ve kısa çizgi kullanımına izin verilir.</w:t>
      </w:r>
    </w:p>
    <w:p w14:paraId="2DA9ADD7" w14:textId="2CF3BB90" w:rsidR="00585BFD" w:rsidRPr="0097659A" w:rsidRDefault="008F51B4" w:rsidP="00592AA5">
      <w:pPr>
        <w:widowControl w:val="0"/>
        <w:numPr>
          <w:ilvl w:val="2"/>
          <w:numId w:val="5"/>
        </w:numPr>
        <w:autoSpaceDE/>
        <w:autoSpaceDN/>
        <w:spacing w:after="124"/>
        <w:ind w:left="1134" w:right="260" w:hanging="1134"/>
      </w:pPr>
      <w:r w:rsidRPr="0097659A">
        <w:t xml:space="preserve">   </w:t>
      </w:r>
      <w:r w:rsidR="00585BFD" w:rsidRPr="0097659A">
        <w:t>Değişken karakterlerin kullanılmasına izin verilir; bildirim sırasında değişken karakterin bilinmediği durumlarda değişken karakterler bir “#” ile belirtilmelidir</w:t>
      </w:r>
      <w:r w:rsidR="00FE4D23" w:rsidRPr="0097659A">
        <w:t>.</w:t>
      </w:r>
    </w:p>
    <w:p w14:paraId="617ECD92" w14:textId="77777777" w:rsidR="00585BFD" w:rsidRPr="0097659A" w:rsidRDefault="008F51B4" w:rsidP="00592AA5">
      <w:pPr>
        <w:widowControl w:val="0"/>
        <w:numPr>
          <w:ilvl w:val="0"/>
          <w:numId w:val="7"/>
        </w:numPr>
        <w:tabs>
          <w:tab w:val="left" w:pos="851"/>
        </w:tabs>
        <w:autoSpaceDE/>
        <w:autoSpaceDN/>
        <w:ind w:left="1134" w:right="260" w:hanging="1134"/>
      </w:pPr>
      <w:r w:rsidRPr="0097659A">
        <w:t xml:space="preserve">     </w:t>
      </w:r>
      <w:r w:rsidR="00585BFD" w:rsidRPr="0097659A">
        <w:t>Bu tür değişken karakterlerin kullanılmasının nedenleri teknik servise ve onay kuruluşuna açıklanmalıdır.</w:t>
      </w:r>
    </w:p>
    <w:p w14:paraId="282ECA13" w14:textId="77777777" w:rsidR="00DB5464" w:rsidRPr="0097659A" w:rsidRDefault="00DB5464" w:rsidP="00226BAC">
      <w:pPr>
        <w:rPr>
          <w:lang w:val="en-US"/>
        </w:rPr>
      </w:pPr>
    </w:p>
    <w:p w14:paraId="3EAB89BE" w14:textId="2B8D207F" w:rsidR="00585BFD" w:rsidRPr="0097659A" w:rsidRDefault="00226BAC" w:rsidP="00226BAC">
      <w:pPr>
        <w:pStyle w:val="Balk2"/>
      </w:pPr>
      <w:r w:rsidRPr="0097659A">
        <w:rPr>
          <w:lang w:val="en-US"/>
        </w:rPr>
        <w:br w:type="page"/>
      </w:r>
      <w:r w:rsidR="00585BFD" w:rsidRPr="0097659A">
        <w:lastRenderedPageBreak/>
        <w:t>1. Açıklayıcı Ek</w:t>
      </w:r>
    </w:p>
    <w:p w14:paraId="559CDC8C" w14:textId="77777777" w:rsidR="00226BAC" w:rsidRPr="0097659A" w:rsidRDefault="00226BAC" w:rsidP="00592AA5">
      <w:pPr>
        <w:adjustRightInd w:val="0"/>
        <w:ind w:left="1134" w:hanging="1134"/>
        <w:rPr>
          <w:bCs/>
        </w:rPr>
      </w:pPr>
    </w:p>
    <w:p w14:paraId="55D012D7" w14:textId="513656CB" w:rsidR="00585BFD" w:rsidRPr="0097659A" w:rsidRDefault="00585BFD" w:rsidP="00D06A1F">
      <w:pPr>
        <w:adjustRightInd w:val="0"/>
        <w:jc w:val="center"/>
        <w:rPr>
          <w:b/>
        </w:rPr>
      </w:pPr>
      <w:r w:rsidRPr="0097659A">
        <w:rPr>
          <w:b/>
        </w:rPr>
        <w:t xml:space="preserve">İmalatçı tarafından yapılan, </w:t>
      </w:r>
      <w:r w:rsidR="00243831" w:rsidRPr="0097659A">
        <w:rPr>
          <w:b/>
        </w:rPr>
        <w:t>(2016</w:t>
      </w:r>
      <w:r w:rsidRPr="0097659A">
        <w:rPr>
          <w:b/>
        </w:rPr>
        <w:t>/1628/</w:t>
      </w:r>
      <w:r w:rsidR="00243831" w:rsidRPr="0097659A">
        <w:rPr>
          <w:b/>
        </w:rPr>
        <w:t>AB Yönetmeliğ</w:t>
      </w:r>
      <w:r w:rsidR="00A1108C" w:rsidRPr="0097659A">
        <w:rPr>
          <w:b/>
        </w:rPr>
        <w:t xml:space="preserve">ine </w:t>
      </w:r>
      <w:r w:rsidRPr="0097659A">
        <w:rPr>
          <w:b/>
        </w:rPr>
        <w:t>uygunluk beyanı</w:t>
      </w:r>
    </w:p>
    <w:p w14:paraId="504C1BB4" w14:textId="77777777" w:rsidR="00226BAC" w:rsidRPr="0097659A" w:rsidRDefault="00226BAC" w:rsidP="00226BAC">
      <w:pPr>
        <w:adjustRightInd w:val="0"/>
        <w:rPr>
          <w:bCs/>
        </w:rPr>
      </w:pPr>
    </w:p>
    <w:p w14:paraId="2A6FB3A0" w14:textId="3083EDF2" w:rsidR="00585BFD" w:rsidRPr="0097659A" w:rsidRDefault="00585BFD" w:rsidP="00226BAC">
      <w:pPr>
        <w:adjustRightInd w:val="0"/>
        <w:rPr>
          <w:bCs/>
        </w:rPr>
      </w:pPr>
      <w:r w:rsidRPr="0097659A">
        <w:rPr>
          <w:bCs/>
        </w:rPr>
        <w:t xml:space="preserve">İmza </w:t>
      </w:r>
      <w:r w:rsidR="00243831" w:rsidRPr="0097659A">
        <w:rPr>
          <w:bCs/>
        </w:rPr>
        <w:t>sahibi : [</w:t>
      </w:r>
      <w:r w:rsidR="00DA6690" w:rsidRPr="0097659A">
        <w:rPr>
          <w:bCs/>
        </w:rPr>
        <w:tab/>
        <w:t>. (Tam</w:t>
      </w:r>
      <w:r w:rsidRPr="0097659A">
        <w:rPr>
          <w:bCs/>
        </w:rPr>
        <w:t xml:space="preserve"> adı ve unvanı)]</w:t>
      </w:r>
    </w:p>
    <w:p w14:paraId="78E6FC2B" w14:textId="77777777" w:rsidR="00226BAC" w:rsidRPr="0097659A" w:rsidRDefault="00226BAC" w:rsidP="00226BAC">
      <w:pPr>
        <w:adjustRightInd w:val="0"/>
        <w:rPr>
          <w:bCs/>
        </w:rPr>
      </w:pPr>
    </w:p>
    <w:p w14:paraId="1A4ABBB9" w14:textId="4FABC3EC" w:rsidR="00585BFD" w:rsidRPr="0097659A" w:rsidRDefault="00585BFD" w:rsidP="00226BAC">
      <w:pPr>
        <w:adjustRightInd w:val="0"/>
        <w:rPr>
          <w:bCs/>
        </w:rPr>
      </w:pPr>
      <w:r w:rsidRPr="0097659A">
        <w:rPr>
          <w:bCs/>
        </w:rPr>
        <w:t>Bu vesile ile aşağıdaki motor tipinin/motor ailesinin (*),2016/1628/</w:t>
      </w:r>
      <w:r w:rsidR="00243831" w:rsidRPr="0097659A">
        <w:rPr>
          <w:bCs/>
        </w:rPr>
        <w:t xml:space="preserve">AB </w:t>
      </w:r>
      <w:r w:rsidRPr="0097659A">
        <w:rPr>
          <w:bCs/>
        </w:rPr>
        <w:t xml:space="preserve">Yönetmeliği , 2017/654/AB Tebliği </w:t>
      </w:r>
      <w:r w:rsidR="00243831" w:rsidRPr="0097659A">
        <w:rPr>
          <w:bCs/>
        </w:rPr>
        <w:t>, 2017</w:t>
      </w:r>
      <w:r w:rsidRPr="0097659A">
        <w:rPr>
          <w:bCs/>
        </w:rPr>
        <w:t xml:space="preserve">/655/AB Tebliği </w:t>
      </w:r>
      <w:r w:rsidR="00243831" w:rsidRPr="0097659A">
        <w:rPr>
          <w:bCs/>
        </w:rPr>
        <w:t>ve 2017</w:t>
      </w:r>
      <w:r w:rsidRPr="0097659A">
        <w:rPr>
          <w:bCs/>
        </w:rPr>
        <w:t>/656/AB Tebliği şartlarına tüm yönleri ile uyduğunu ve herhangi bir kısıtlama stratejisi kullanmadığını beyan eder.</w:t>
      </w:r>
    </w:p>
    <w:p w14:paraId="1DC8F914" w14:textId="77777777" w:rsidR="00226BAC" w:rsidRPr="0097659A" w:rsidRDefault="00226BAC" w:rsidP="00226BAC">
      <w:pPr>
        <w:adjustRightInd w:val="0"/>
        <w:rPr>
          <w:bCs/>
        </w:rPr>
      </w:pPr>
    </w:p>
    <w:p w14:paraId="40105D55" w14:textId="0B882009" w:rsidR="00585BFD" w:rsidRPr="0097659A" w:rsidRDefault="00585BFD" w:rsidP="00226BAC">
      <w:pPr>
        <w:adjustRightInd w:val="0"/>
        <w:rPr>
          <w:bCs/>
        </w:rPr>
      </w:pPr>
      <w:r w:rsidRPr="0097659A">
        <w:rPr>
          <w:bCs/>
        </w:rPr>
        <w:t>Tüm emisyon kontrol stratejileri, yerine göre, 2017/654/AB Tebliğin</w:t>
      </w:r>
      <w:r w:rsidR="0038445D" w:rsidRPr="0097659A">
        <w:rPr>
          <w:bCs/>
        </w:rPr>
        <w:t>in</w:t>
      </w:r>
      <w:r w:rsidRPr="0097659A">
        <w:rPr>
          <w:bCs/>
        </w:rPr>
        <w:t xml:space="preserve"> </w:t>
      </w:r>
      <w:r w:rsidR="00282E84" w:rsidRPr="0097659A">
        <w:rPr>
          <w:bCs/>
        </w:rPr>
        <w:t xml:space="preserve">IV’üncü </w:t>
      </w:r>
      <w:r w:rsidR="0038445D" w:rsidRPr="0097659A">
        <w:rPr>
          <w:bCs/>
        </w:rPr>
        <w:t>E</w:t>
      </w:r>
      <w:r w:rsidR="00243831" w:rsidRPr="0097659A">
        <w:rPr>
          <w:bCs/>
        </w:rPr>
        <w:t>kinin 2</w:t>
      </w:r>
      <w:r w:rsidRPr="0097659A">
        <w:rPr>
          <w:bCs/>
        </w:rPr>
        <w:t xml:space="preserve">. Bölümünde belirtilen Temel Emisyon Kontrol Stratejisi (BECS) ve Yardımcı Emisyon Kontrol Stratejisi (AECS) şartlarına uygundur ve aynı Ek ve 2017/656/AB </w:t>
      </w:r>
      <w:r w:rsidR="00243831" w:rsidRPr="0097659A">
        <w:rPr>
          <w:bCs/>
        </w:rPr>
        <w:t>Tebliğin</w:t>
      </w:r>
      <w:r w:rsidR="0038445D" w:rsidRPr="0097659A">
        <w:rPr>
          <w:bCs/>
        </w:rPr>
        <w:t>in</w:t>
      </w:r>
      <w:r w:rsidR="00243831" w:rsidRPr="0097659A">
        <w:rPr>
          <w:bCs/>
        </w:rPr>
        <w:t xml:space="preserve"> I’inci </w:t>
      </w:r>
      <w:r w:rsidR="00A1108C" w:rsidRPr="0097659A">
        <w:rPr>
          <w:bCs/>
        </w:rPr>
        <w:t>E</w:t>
      </w:r>
      <w:r w:rsidR="00243831" w:rsidRPr="0097659A">
        <w:rPr>
          <w:bCs/>
        </w:rPr>
        <w:t>ki uyarınca</w:t>
      </w:r>
      <w:r w:rsidRPr="0097659A">
        <w:rPr>
          <w:bCs/>
        </w:rPr>
        <w:t xml:space="preserve"> açıklanmıştır.</w:t>
      </w:r>
    </w:p>
    <w:p w14:paraId="4FDD9F31" w14:textId="77777777" w:rsidR="00226BAC" w:rsidRPr="0097659A" w:rsidRDefault="00226BAC" w:rsidP="00592AA5">
      <w:pPr>
        <w:adjustRightInd w:val="0"/>
        <w:ind w:left="1134" w:hanging="1134"/>
        <w:rPr>
          <w:bCs/>
        </w:rPr>
      </w:pPr>
    </w:p>
    <w:p w14:paraId="4ED95766" w14:textId="1623F3D7" w:rsidR="00585BFD" w:rsidRPr="0097659A" w:rsidRDefault="00585BFD" w:rsidP="00592AA5">
      <w:pPr>
        <w:adjustRightInd w:val="0"/>
        <w:ind w:left="1134" w:hanging="1134"/>
        <w:rPr>
          <w:bCs/>
        </w:rPr>
      </w:pPr>
      <w:r w:rsidRPr="0097659A">
        <w:rPr>
          <w:bCs/>
        </w:rPr>
        <w:t>1.1.</w:t>
      </w:r>
      <w:r w:rsidR="00226BAC" w:rsidRPr="0097659A">
        <w:rPr>
          <w:bCs/>
        </w:rPr>
        <w:t xml:space="preserve"> </w:t>
      </w:r>
      <w:r w:rsidRPr="0097659A">
        <w:rPr>
          <w:bCs/>
        </w:rPr>
        <w:t>Marka (imalatçının ticari adı</w:t>
      </w:r>
      <w:r w:rsidR="005A7813" w:rsidRPr="0097659A">
        <w:rPr>
          <w:bCs/>
        </w:rPr>
        <w:t>):</w:t>
      </w:r>
    </w:p>
    <w:p w14:paraId="02FAD5E0" w14:textId="1C065B9D" w:rsidR="00585BFD" w:rsidRPr="0097659A" w:rsidRDefault="00585BFD" w:rsidP="00592AA5">
      <w:pPr>
        <w:adjustRightInd w:val="0"/>
        <w:ind w:left="1134" w:hanging="1134"/>
        <w:rPr>
          <w:bCs/>
        </w:rPr>
      </w:pPr>
      <w:r w:rsidRPr="0097659A">
        <w:rPr>
          <w:bCs/>
        </w:rPr>
        <w:t>1.2.</w:t>
      </w:r>
      <w:r w:rsidR="00226BAC" w:rsidRPr="0097659A">
        <w:rPr>
          <w:bCs/>
        </w:rPr>
        <w:t xml:space="preserve"> </w:t>
      </w:r>
      <w:r w:rsidRPr="0097659A">
        <w:rPr>
          <w:bCs/>
        </w:rPr>
        <w:t xml:space="preserve">Ticari adları (varsa): </w:t>
      </w:r>
    </w:p>
    <w:p w14:paraId="6BEBA27A" w14:textId="62EC9236" w:rsidR="00585BFD" w:rsidRPr="0097659A" w:rsidRDefault="00585BFD" w:rsidP="00592AA5">
      <w:pPr>
        <w:adjustRightInd w:val="0"/>
        <w:ind w:left="1134" w:hanging="1134"/>
        <w:rPr>
          <w:bCs/>
        </w:rPr>
      </w:pPr>
      <w:r w:rsidRPr="0097659A">
        <w:rPr>
          <w:bCs/>
        </w:rPr>
        <w:t>1.3.</w:t>
      </w:r>
      <w:r w:rsidR="00226BAC" w:rsidRPr="0097659A">
        <w:rPr>
          <w:bCs/>
        </w:rPr>
        <w:t xml:space="preserve"> </w:t>
      </w:r>
      <w:r w:rsidRPr="0097659A">
        <w:rPr>
          <w:bCs/>
        </w:rPr>
        <w:t xml:space="preserve">İmalatçının şirket adı ve </w:t>
      </w:r>
      <w:r w:rsidR="005A7813" w:rsidRPr="0097659A">
        <w:rPr>
          <w:bCs/>
        </w:rPr>
        <w:t>adresi:</w:t>
      </w:r>
    </w:p>
    <w:p w14:paraId="49C513B0" w14:textId="52A05FCA" w:rsidR="00585BFD" w:rsidRPr="0097659A" w:rsidRDefault="00585BFD" w:rsidP="00592AA5">
      <w:pPr>
        <w:adjustRightInd w:val="0"/>
        <w:ind w:left="1134" w:hanging="1134"/>
        <w:rPr>
          <w:bCs/>
        </w:rPr>
      </w:pPr>
      <w:r w:rsidRPr="0097659A">
        <w:rPr>
          <w:bCs/>
        </w:rPr>
        <w:t>1.4.</w:t>
      </w:r>
      <w:r w:rsidR="00226BAC" w:rsidRPr="0097659A">
        <w:rPr>
          <w:bCs/>
        </w:rPr>
        <w:t xml:space="preserve"> </w:t>
      </w:r>
      <w:r w:rsidRPr="0097659A">
        <w:rPr>
          <w:bCs/>
        </w:rPr>
        <w:t xml:space="preserve">İmalatçının (varsa) yetkili temsilcisinin adı ve </w:t>
      </w:r>
      <w:r w:rsidR="005A7813" w:rsidRPr="0097659A">
        <w:rPr>
          <w:bCs/>
        </w:rPr>
        <w:t>adresi:</w:t>
      </w:r>
    </w:p>
    <w:p w14:paraId="289130F6" w14:textId="65743159" w:rsidR="00585BFD" w:rsidRPr="0097659A" w:rsidRDefault="00585BFD" w:rsidP="00592AA5">
      <w:pPr>
        <w:adjustRightInd w:val="0"/>
        <w:ind w:left="1134" w:hanging="1134"/>
        <w:rPr>
          <w:bCs/>
        </w:rPr>
      </w:pPr>
      <w:r w:rsidRPr="0097659A">
        <w:rPr>
          <w:bCs/>
        </w:rPr>
        <w:t>1.6.</w:t>
      </w:r>
      <w:r w:rsidR="00226BAC" w:rsidRPr="0097659A">
        <w:rPr>
          <w:bCs/>
        </w:rPr>
        <w:t xml:space="preserve"> </w:t>
      </w:r>
      <w:r w:rsidRPr="0097659A">
        <w:rPr>
          <w:bCs/>
        </w:rPr>
        <w:t>Motor tipi tanımı / motor ailesi tanımı / FT (*):</w:t>
      </w:r>
    </w:p>
    <w:p w14:paraId="6EA58F1E" w14:textId="77777777" w:rsidR="00226BAC" w:rsidRPr="0097659A" w:rsidRDefault="00226BAC" w:rsidP="00226BAC">
      <w:pPr>
        <w:adjustRightInd w:val="0"/>
        <w:rPr>
          <w:bCs/>
        </w:rPr>
      </w:pPr>
    </w:p>
    <w:p w14:paraId="65102807" w14:textId="2C7FFB0E" w:rsidR="00585BFD" w:rsidRPr="0097659A" w:rsidRDefault="00585BFD" w:rsidP="00226BAC">
      <w:pPr>
        <w:adjustRightInd w:val="0"/>
        <w:rPr>
          <w:bCs/>
        </w:rPr>
      </w:pPr>
      <w:r w:rsidRPr="0097659A">
        <w:rPr>
          <w:bCs/>
        </w:rPr>
        <w:t>(Yer) (Tarih)</w:t>
      </w:r>
    </w:p>
    <w:p w14:paraId="44CF1124" w14:textId="77777777" w:rsidR="00226BAC" w:rsidRPr="0097659A" w:rsidRDefault="00226BAC" w:rsidP="00226BAC">
      <w:pPr>
        <w:adjustRightInd w:val="0"/>
        <w:rPr>
          <w:bCs/>
        </w:rPr>
      </w:pPr>
    </w:p>
    <w:p w14:paraId="37DC8C81" w14:textId="57FB7D30" w:rsidR="00585BFD" w:rsidRPr="0097659A" w:rsidRDefault="00585BFD" w:rsidP="00226BAC">
      <w:pPr>
        <w:adjustRightInd w:val="0"/>
        <w:rPr>
          <w:bCs/>
        </w:rPr>
      </w:pPr>
      <w:r w:rsidRPr="0097659A">
        <w:rPr>
          <w:bCs/>
        </w:rPr>
        <w:t>İmza (veya doğrulama verileri de dahil olmak üzere görsel temsili):</w:t>
      </w:r>
    </w:p>
    <w:p w14:paraId="3BB88173" w14:textId="77777777" w:rsidR="00226BAC" w:rsidRPr="0097659A" w:rsidRDefault="00226BAC" w:rsidP="00226BAC">
      <w:pPr>
        <w:adjustRightInd w:val="0"/>
        <w:rPr>
          <w:bCs/>
        </w:rPr>
      </w:pPr>
    </w:p>
    <w:p w14:paraId="23070349" w14:textId="304ADFD0" w:rsidR="00585BFD" w:rsidRPr="0097659A" w:rsidRDefault="00585BFD" w:rsidP="00226BAC">
      <w:pPr>
        <w:adjustRightInd w:val="0"/>
        <w:rPr>
          <w:b/>
        </w:rPr>
      </w:pPr>
      <w:r w:rsidRPr="0097659A">
        <w:rPr>
          <w:b/>
        </w:rPr>
        <w:t xml:space="preserve">1. Açıklayıcı Ek için açıklayıcı </w:t>
      </w:r>
      <w:r w:rsidR="00243831" w:rsidRPr="0097659A">
        <w:rPr>
          <w:b/>
        </w:rPr>
        <w:t>notlar:</w:t>
      </w:r>
    </w:p>
    <w:p w14:paraId="5F15D9DD" w14:textId="77777777" w:rsidR="00585BFD" w:rsidRPr="0097659A" w:rsidRDefault="00585BFD" w:rsidP="00226BAC">
      <w:pPr>
        <w:adjustRightInd w:val="0"/>
        <w:rPr>
          <w:b/>
          <w:i/>
          <w:iCs/>
        </w:rPr>
      </w:pPr>
      <w:r w:rsidRPr="0097659A">
        <w:rPr>
          <w:b/>
          <w:i/>
          <w:iCs/>
        </w:rPr>
        <w:t>(Dipnot işaretleri, dipnotlar ve açıklayıcı notlar imalatçı beyanında belirtilmemelidir)</w:t>
      </w:r>
    </w:p>
    <w:p w14:paraId="6453E506" w14:textId="10A3DE60" w:rsidR="00DB5464" w:rsidRPr="0097659A" w:rsidRDefault="00585BFD" w:rsidP="00226BAC">
      <w:pPr>
        <w:adjustRightInd w:val="0"/>
        <w:rPr>
          <w:bCs/>
        </w:rPr>
      </w:pPr>
      <w:r w:rsidRPr="0097659A">
        <w:rPr>
          <w:bCs/>
        </w:rPr>
        <w:t>(*)</w:t>
      </w:r>
      <w:r w:rsidR="00226BAC" w:rsidRPr="0097659A">
        <w:rPr>
          <w:bCs/>
        </w:rPr>
        <w:t xml:space="preserve"> </w:t>
      </w:r>
      <w:r w:rsidRPr="0097659A">
        <w:rPr>
          <w:bCs/>
        </w:rPr>
        <w:t>Kullanılmayan seçenekleri silin veya yalnızca kullanılan seçenekleri gösterin.</w:t>
      </w:r>
    </w:p>
    <w:p w14:paraId="01860D0C" w14:textId="77777777" w:rsidR="00585BFD" w:rsidRPr="0097659A" w:rsidRDefault="00585BFD" w:rsidP="00226BAC">
      <w:pPr>
        <w:adjustRightInd w:val="0"/>
        <w:rPr>
          <w:lang w:val="en-US"/>
        </w:rPr>
      </w:pPr>
    </w:p>
    <w:p w14:paraId="1B0AA793" w14:textId="4F8D5397" w:rsidR="00585BFD" w:rsidRPr="0097659A" w:rsidRDefault="00226BAC" w:rsidP="00226BAC">
      <w:pPr>
        <w:pStyle w:val="Balk2"/>
        <w:ind w:left="0" w:firstLine="0"/>
      </w:pPr>
      <w:r w:rsidRPr="0097659A">
        <w:rPr>
          <w:lang w:val="en-US"/>
        </w:rPr>
        <w:br w:type="page"/>
      </w:r>
      <w:r w:rsidR="00585BFD" w:rsidRPr="0097659A">
        <w:lastRenderedPageBreak/>
        <w:t>2. Açıklayıcı Ek</w:t>
      </w:r>
    </w:p>
    <w:p w14:paraId="26D61CB8" w14:textId="77777777" w:rsidR="00226BAC" w:rsidRPr="0097659A" w:rsidRDefault="00226BAC" w:rsidP="00226BAC">
      <w:pPr>
        <w:adjustRightInd w:val="0"/>
        <w:ind w:left="1134" w:hanging="1134"/>
        <w:rPr>
          <w:b/>
          <w:bCs/>
        </w:rPr>
      </w:pPr>
    </w:p>
    <w:p w14:paraId="02CB6A4E" w14:textId="7F187457" w:rsidR="00585BFD" w:rsidRPr="0097659A" w:rsidRDefault="00585BFD" w:rsidP="00D06A1F">
      <w:pPr>
        <w:adjustRightInd w:val="0"/>
        <w:ind w:left="1134" w:hanging="1134"/>
        <w:jc w:val="center"/>
        <w:rPr>
          <w:b/>
          <w:bCs/>
        </w:rPr>
      </w:pPr>
      <w:r w:rsidRPr="0097659A">
        <w:rPr>
          <w:b/>
          <w:bCs/>
        </w:rPr>
        <w:t>Emisyon kontrol stratejisi ile ilgili gizli bilgiler</w:t>
      </w:r>
    </w:p>
    <w:p w14:paraId="683421F8" w14:textId="77777777" w:rsidR="00226BAC" w:rsidRPr="0097659A" w:rsidRDefault="00226BAC" w:rsidP="00226BAC">
      <w:pPr>
        <w:adjustRightInd w:val="0"/>
        <w:ind w:left="1134" w:hanging="1134"/>
        <w:rPr>
          <w:b/>
          <w:bCs/>
        </w:rPr>
      </w:pPr>
    </w:p>
    <w:p w14:paraId="50B9D2C7" w14:textId="77777777" w:rsidR="00585BFD" w:rsidRPr="0097659A" w:rsidRDefault="00585BFD" w:rsidP="00592AA5">
      <w:pPr>
        <w:adjustRightInd w:val="0"/>
        <w:ind w:left="1134" w:hanging="1134"/>
        <w:rPr>
          <w:bCs/>
        </w:rPr>
      </w:pPr>
      <w:r w:rsidRPr="0097659A">
        <w:rPr>
          <w:bCs/>
        </w:rPr>
        <w:t>1.</w:t>
      </w:r>
      <w:r w:rsidRPr="0097659A">
        <w:rPr>
          <w:bCs/>
        </w:rPr>
        <w:tab/>
        <w:t>Bu Açıklayıcı Ek, yakıt enjeksiyonunun miktarını ve zamanlamasını belirlemek için elektronik kontrol kullanan elektronik kontrollü motorlara uygulanır.</w:t>
      </w:r>
    </w:p>
    <w:p w14:paraId="03D80F17" w14:textId="0AEDCDC6" w:rsidR="00585BFD" w:rsidRPr="0097659A" w:rsidRDefault="00585BFD" w:rsidP="00592AA5">
      <w:pPr>
        <w:adjustRightInd w:val="0"/>
        <w:ind w:left="1134" w:hanging="1134"/>
        <w:rPr>
          <w:bCs/>
        </w:rPr>
      </w:pPr>
      <w:r w:rsidRPr="0097659A">
        <w:rPr>
          <w:bCs/>
        </w:rPr>
        <w:t>2.</w:t>
      </w:r>
      <w:r w:rsidRPr="0097659A">
        <w:rPr>
          <w:bCs/>
        </w:rPr>
        <w:tab/>
        <w:t xml:space="preserve">İlave bilgiler, teknik servise verilmeli ancak AB tip onayı için başvuruya eklenmemelidir. Bu bilgiler, herhangi bir yardımcı emisyon kontrol stratejisi tarafından değiştirilen tüm parametreleri ve bu stratejinin uygulandığı sınır koşullarını ve özellikle aşağıdakileri </w:t>
      </w:r>
      <w:r w:rsidR="005A7813" w:rsidRPr="0097659A">
        <w:rPr>
          <w:bCs/>
        </w:rPr>
        <w:t>içermelidir:</w:t>
      </w:r>
    </w:p>
    <w:p w14:paraId="12C793F7" w14:textId="237AD32B" w:rsidR="00585BFD" w:rsidRPr="0097659A" w:rsidRDefault="00585BFD" w:rsidP="00062639">
      <w:pPr>
        <w:adjustRightInd w:val="0"/>
        <w:ind w:left="1134"/>
        <w:rPr>
          <w:bCs/>
        </w:rPr>
      </w:pPr>
      <w:r w:rsidRPr="0097659A">
        <w:rPr>
          <w:bCs/>
        </w:rPr>
        <w:t>(a</w:t>
      </w:r>
      <w:r w:rsidR="00046AA9" w:rsidRPr="0097659A">
        <w:rPr>
          <w:bCs/>
        </w:rPr>
        <w:t>)</w:t>
      </w:r>
      <w:r w:rsidRPr="0097659A">
        <w:rPr>
          <w:bCs/>
        </w:rPr>
        <w:t xml:space="preserve">Yakıtın ve diğer temel sistemlerin tüm çalışma modlarında, (örneğin, egzoz gazı devridaimi (EGR) veya ayıraç dozajı gibi) etkili emisyon kontrolü ile sonuçlanan kontrol mantığına, zamanlama stratejilerine ve anahtar noktalarına ilişkin bir </w:t>
      </w:r>
      <w:r w:rsidR="005A7813" w:rsidRPr="0097659A">
        <w:rPr>
          <w:bCs/>
        </w:rPr>
        <w:t>tanım</w:t>
      </w:r>
      <w:r w:rsidR="00A1108C" w:rsidRPr="0097659A">
        <w:rPr>
          <w:bCs/>
        </w:rPr>
        <w:t>.</w:t>
      </w:r>
    </w:p>
    <w:p w14:paraId="0D841D76" w14:textId="405D59DF" w:rsidR="00585BFD" w:rsidRPr="0097659A" w:rsidRDefault="00585BFD" w:rsidP="00062639">
      <w:pPr>
        <w:tabs>
          <w:tab w:val="left" w:pos="851"/>
          <w:tab w:val="left" w:pos="1134"/>
        </w:tabs>
        <w:adjustRightInd w:val="0"/>
        <w:ind w:left="1134"/>
        <w:rPr>
          <w:bCs/>
        </w:rPr>
      </w:pPr>
      <w:r w:rsidRPr="0097659A">
        <w:rPr>
          <w:bCs/>
        </w:rPr>
        <w:t>(b)</w:t>
      </w:r>
      <w:r w:rsidR="00BC6DA8" w:rsidRPr="0097659A">
        <w:rPr>
          <w:bCs/>
        </w:rPr>
        <w:t>E</w:t>
      </w:r>
      <w:r w:rsidRPr="0097659A">
        <w:rPr>
          <w:bCs/>
        </w:rPr>
        <w:t xml:space="preserve">gzoz emisyonları üzerindeki etkisini gösteren, malzeme ve test verileriyle birlikte motora uygulanan yardımcı emisyon kontrol stratejisinin kullanımına ilişkin bir gerekçe. Bu </w:t>
      </w:r>
      <w:r w:rsidR="005A7813" w:rsidRPr="0097659A">
        <w:rPr>
          <w:bCs/>
        </w:rPr>
        <w:t>gerekçe;</w:t>
      </w:r>
      <w:r w:rsidRPr="0097659A">
        <w:rPr>
          <w:bCs/>
        </w:rPr>
        <w:t xml:space="preserve"> test verileri, ses mühendisliği analizi veya her ikisinin bir kombinasyonu esasında </w:t>
      </w:r>
      <w:r w:rsidR="005A7813" w:rsidRPr="0097659A">
        <w:rPr>
          <w:bCs/>
        </w:rPr>
        <w:t>olabilir</w:t>
      </w:r>
      <w:r w:rsidR="00046AA9" w:rsidRPr="0097659A">
        <w:rPr>
          <w:bCs/>
        </w:rPr>
        <w:t>.</w:t>
      </w:r>
    </w:p>
    <w:p w14:paraId="206AEA39" w14:textId="39126C7E" w:rsidR="00585BFD" w:rsidRPr="0097659A" w:rsidRDefault="00585BFD" w:rsidP="00062639">
      <w:pPr>
        <w:tabs>
          <w:tab w:val="left" w:pos="709"/>
          <w:tab w:val="left" w:pos="851"/>
          <w:tab w:val="left" w:pos="1134"/>
        </w:tabs>
        <w:adjustRightInd w:val="0"/>
        <w:ind w:left="1134"/>
        <w:rPr>
          <w:bCs/>
        </w:rPr>
      </w:pPr>
      <w:r w:rsidRPr="0097659A">
        <w:rPr>
          <w:bCs/>
        </w:rPr>
        <w:t xml:space="preserve">(c)NOx kontrol sisteminin hatalı çalışmasını tanımlamak, analiz etmek veya teşhis etmek için kullanılan algoritmalara veya varsa sensörlere ilişkin ayrıntılı bir </w:t>
      </w:r>
      <w:r w:rsidR="005A7813" w:rsidRPr="0097659A">
        <w:rPr>
          <w:bCs/>
        </w:rPr>
        <w:t>açıklama</w:t>
      </w:r>
      <w:r w:rsidR="00A1108C" w:rsidRPr="0097659A">
        <w:rPr>
          <w:bCs/>
        </w:rPr>
        <w:t>.</w:t>
      </w:r>
    </w:p>
    <w:p w14:paraId="40A84295" w14:textId="7F4F46A0" w:rsidR="00585BFD" w:rsidRPr="0097659A" w:rsidRDefault="00585BFD" w:rsidP="00062639">
      <w:pPr>
        <w:tabs>
          <w:tab w:val="left" w:pos="1134"/>
        </w:tabs>
        <w:adjustRightInd w:val="0"/>
        <w:ind w:left="1134"/>
        <w:rPr>
          <w:bCs/>
        </w:rPr>
      </w:pPr>
      <w:r w:rsidRPr="0097659A">
        <w:rPr>
          <w:bCs/>
        </w:rPr>
        <w:t>(d)Partikül kontrol sisteminin hatalı çalışmasını tanımlamak, analiz etmek veya teşhis etmek için kullanılan algoritmalara veya varsa sensörlere ilişkin ayrıntılı bir açıklama.</w:t>
      </w:r>
    </w:p>
    <w:p w14:paraId="09C67BC4" w14:textId="1F55724C" w:rsidR="00DB5464" w:rsidRPr="0097659A" w:rsidRDefault="00585BFD" w:rsidP="00592AA5">
      <w:pPr>
        <w:adjustRightInd w:val="0"/>
        <w:ind w:left="1134" w:hanging="1134"/>
        <w:rPr>
          <w:bCs/>
        </w:rPr>
      </w:pPr>
      <w:r w:rsidRPr="0097659A">
        <w:rPr>
          <w:bCs/>
        </w:rPr>
        <w:t>3.</w:t>
      </w:r>
      <w:r w:rsidRPr="0097659A">
        <w:rPr>
          <w:bCs/>
        </w:rPr>
        <w:tab/>
        <w:t xml:space="preserve">2. </w:t>
      </w:r>
      <w:r w:rsidR="00046AA9" w:rsidRPr="0097659A">
        <w:rPr>
          <w:bCs/>
        </w:rPr>
        <w:t>Bölümde</w:t>
      </w:r>
      <w:r w:rsidRPr="0097659A">
        <w:rPr>
          <w:bCs/>
        </w:rPr>
        <w:t xml:space="preserve"> istenen ilave bilgiler kesinlikle gizli tutulmalıdır. İmalatçı tarafından muhafaza edilmeli ve AB tip onayı sırasında onay kuruluşu tarafından onaylanması veya AB tip onayının geçerliliği süresince herhangi bir zamanda talep üzerine denetim için sunulmalıdır. Bu durumda, onay kuruluşu bu bilgileri gizli olarak işleme alır ve diğer taraflara açıklamaz.</w:t>
      </w:r>
    </w:p>
    <w:p w14:paraId="3339BC74" w14:textId="77777777" w:rsidR="00226BAC" w:rsidRPr="0097659A" w:rsidRDefault="00226BAC" w:rsidP="00592AA5">
      <w:pPr>
        <w:adjustRightInd w:val="0"/>
        <w:ind w:left="1134" w:hanging="1134"/>
        <w:rPr>
          <w:bCs/>
        </w:rPr>
      </w:pPr>
    </w:p>
    <w:p w14:paraId="0B0E1C85" w14:textId="77777777" w:rsidR="00226BAC" w:rsidRPr="0097659A" w:rsidRDefault="00226BAC" w:rsidP="00592AA5">
      <w:pPr>
        <w:adjustRightInd w:val="0"/>
        <w:ind w:left="1134" w:hanging="1134"/>
        <w:rPr>
          <w:bCs/>
        </w:rPr>
      </w:pPr>
    </w:p>
    <w:p w14:paraId="682FE146" w14:textId="49640529" w:rsidR="00BC6DA8" w:rsidRPr="0097659A" w:rsidRDefault="00226BAC" w:rsidP="00226BAC">
      <w:pPr>
        <w:pStyle w:val="Balk2"/>
        <w:rPr>
          <w:i/>
        </w:rPr>
      </w:pPr>
      <w:r w:rsidRPr="0097659A">
        <w:br w:type="page"/>
      </w:r>
      <w:r w:rsidR="00BC6DA8" w:rsidRPr="0097659A">
        <w:rPr>
          <w:rStyle w:val="Gvdemetni50ptbolukbraklyor"/>
          <w:i w:val="0"/>
          <w:iCs w:val="0"/>
          <w:color w:val="auto"/>
          <w:sz w:val="24"/>
          <w:szCs w:val="24"/>
          <w:shd w:val="clear" w:color="auto" w:fill="auto"/>
          <w:lang w:val="fr-FR"/>
        </w:rPr>
        <w:lastRenderedPageBreak/>
        <w:t>3. Açıklayıcı Ek</w:t>
      </w:r>
    </w:p>
    <w:p w14:paraId="1C3FA890" w14:textId="77777777" w:rsidR="00226BAC" w:rsidRPr="0097659A" w:rsidRDefault="00226BAC" w:rsidP="00D11492">
      <w:pPr>
        <w:spacing w:after="120"/>
        <w:jc w:val="center"/>
        <w:rPr>
          <w:b/>
          <w:bCs/>
        </w:rPr>
      </w:pPr>
    </w:p>
    <w:p w14:paraId="0FE23B03" w14:textId="5132503D" w:rsidR="00BC6DA8" w:rsidRPr="0097659A" w:rsidRDefault="00BC6DA8" w:rsidP="00D06A1F">
      <w:pPr>
        <w:spacing w:after="120"/>
        <w:jc w:val="center"/>
        <w:rPr>
          <w:b/>
          <w:bCs/>
        </w:rPr>
      </w:pPr>
      <w:r w:rsidRPr="0097659A">
        <w:rPr>
          <w:b/>
          <w:bCs/>
        </w:rPr>
        <w:t>Bilgi dokümanı şablonu</w:t>
      </w:r>
    </w:p>
    <w:p w14:paraId="123D0948" w14:textId="77777777" w:rsidR="00226BAC" w:rsidRPr="0097659A" w:rsidRDefault="00226BAC" w:rsidP="00226BAC">
      <w:pPr>
        <w:spacing w:after="120"/>
        <w:jc w:val="left"/>
        <w:rPr>
          <w:b/>
          <w:bCs/>
        </w:rPr>
      </w:pPr>
    </w:p>
    <w:p w14:paraId="74FE89E0" w14:textId="77777777" w:rsidR="00BC6DA8" w:rsidRPr="0097659A" w:rsidRDefault="00BC6DA8" w:rsidP="00226BAC">
      <w:pPr>
        <w:ind w:left="1134" w:right="60" w:hanging="1134"/>
        <w:jc w:val="center"/>
        <w:rPr>
          <w:b/>
        </w:rPr>
      </w:pPr>
      <w:r w:rsidRPr="0097659A">
        <w:rPr>
          <w:b/>
        </w:rPr>
        <w:t>KISIM A</w:t>
      </w:r>
    </w:p>
    <w:p w14:paraId="63FC4185" w14:textId="77777777" w:rsidR="00BC6DA8" w:rsidRPr="0097659A" w:rsidRDefault="00BC6DA8" w:rsidP="00C70E1F">
      <w:pPr>
        <w:widowControl w:val="0"/>
        <w:numPr>
          <w:ilvl w:val="0"/>
          <w:numId w:val="8"/>
        </w:numPr>
        <w:tabs>
          <w:tab w:val="left" w:pos="1134"/>
        </w:tabs>
        <w:autoSpaceDE/>
        <w:autoSpaceDN/>
        <w:spacing w:after="240"/>
        <w:ind w:left="1134" w:hanging="1134"/>
        <w:rPr>
          <w:b/>
        </w:rPr>
      </w:pPr>
      <w:r w:rsidRPr="0097659A">
        <w:rPr>
          <w:b/>
        </w:rPr>
        <w:t>GENEL BİLGİLER</w:t>
      </w:r>
    </w:p>
    <w:p w14:paraId="5F6A81ED" w14:textId="77777777" w:rsidR="00BC6DA8" w:rsidRPr="0097659A" w:rsidRDefault="00BC6DA8" w:rsidP="00C70E1F">
      <w:pPr>
        <w:widowControl w:val="0"/>
        <w:numPr>
          <w:ilvl w:val="1"/>
          <w:numId w:val="8"/>
        </w:numPr>
        <w:tabs>
          <w:tab w:val="left" w:pos="1134"/>
          <w:tab w:val="left" w:leader="dot" w:pos="5629"/>
        </w:tabs>
        <w:autoSpaceDE/>
        <w:autoSpaceDN/>
        <w:spacing w:after="240"/>
        <w:ind w:left="1134" w:hanging="1134"/>
      </w:pPr>
      <w:r w:rsidRPr="0097659A">
        <w:t xml:space="preserve">Marka (imalatçının ticari adı): </w:t>
      </w:r>
      <w:r w:rsidRPr="0097659A">
        <w:tab/>
      </w:r>
    </w:p>
    <w:p w14:paraId="14074F8C" w14:textId="77777777" w:rsidR="00BC6DA8" w:rsidRPr="0097659A" w:rsidRDefault="00BC6DA8" w:rsidP="00C70E1F">
      <w:pPr>
        <w:widowControl w:val="0"/>
        <w:numPr>
          <w:ilvl w:val="1"/>
          <w:numId w:val="8"/>
        </w:numPr>
        <w:tabs>
          <w:tab w:val="left" w:pos="1134"/>
          <w:tab w:val="left" w:leader="dot" w:pos="5629"/>
        </w:tabs>
        <w:autoSpaceDE/>
        <w:autoSpaceDN/>
        <w:spacing w:after="240"/>
        <w:ind w:left="1134" w:hanging="1134"/>
      </w:pPr>
      <w:r w:rsidRPr="0097659A">
        <w:t xml:space="preserve">Ticari adları (varsa): </w:t>
      </w:r>
      <w:r w:rsidRPr="0097659A">
        <w:tab/>
      </w:r>
    </w:p>
    <w:p w14:paraId="7783574B" w14:textId="77777777" w:rsidR="00BC6DA8" w:rsidRPr="0097659A" w:rsidRDefault="00BC6DA8" w:rsidP="00C70E1F">
      <w:pPr>
        <w:widowControl w:val="0"/>
        <w:numPr>
          <w:ilvl w:val="1"/>
          <w:numId w:val="8"/>
        </w:numPr>
        <w:tabs>
          <w:tab w:val="left" w:pos="1134"/>
          <w:tab w:val="right" w:leader="dot" w:pos="5646"/>
        </w:tabs>
        <w:autoSpaceDE/>
        <w:autoSpaceDN/>
        <w:spacing w:after="240"/>
        <w:ind w:left="1134" w:hanging="1134"/>
      </w:pPr>
      <w:r w:rsidRPr="0097659A">
        <w:t xml:space="preserve">İmalatçının şirket adı ve adresi: </w:t>
      </w:r>
      <w:r w:rsidRPr="0097659A">
        <w:tab/>
      </w:r>
    </w:p>
    <w:p w14:paraId="04B8C33F" w14:textId="77777777" w:rsidR="00BC6DA8" w:rsidRPr="0097659A" w:rsidRDefault="00BC6DA8" w:rsidP="00C70E1F">
      <w:pPr>
        <w:widowControl w:val="0"/>
        <w:numPr>
          <w:ilvl w:val="1"/>
          <w:numId w:val="8"/>
        </w:numPr>
        <w:tabs>
          <w:tab w:val="left" w:pos="1134"/>
          <w:tab w:val="right" w:leader="dot" w:pos="5646"/>
        </w:tabs>
        <w:autoSpaceDE/>
        <w:autoSpaceDN/>
        <w:spacing w:after="240"/>
        <w:ind w:left="1134" w:hanging="1134"/>
      </w:pPr>
      <w:r w:rsidRPr="0097659A">
        <w:t xml:space="preserve">İmalatçının (varsa) yetkili temsilcisinin adı ve adresi: </w:t>
      </w:r>
      <w:r w:rsidRPr="0097659A">
        <w:tab/>
      </w:r>
    </w:p>
    <w:p w14:paraId="3F270A0C" w14:textId="2C0E7EFD" w:rsidR="00BC6DA8" w:rsidRPr="0097659A" w:rsidRDefault="00BC6DA8" w:rsidP="00C70E1F">
      <w:pPr>
        <w:widowControl w:val="0"/>
        <w:numPr>
          <w:ilvl w:val="1"/>
          <w:numId w:val="8"/>
        </w:numPr>
        <w:tabs>
          <w:tab w:val="left" w:pos="1134"/>
          <w:tab w:val="left" w:leader="dot" w:pos="5629"/>
        </w:tabs>
        <w:autoSpaceDE/>
        <w:autoSpaceDN/>
        <w:spacing w:after="240"/>
        <w:ind w:left="1134" w:hanging="1134"/>
      </w:pPr>
      <w:r w:rsidRPr="0097659A">
        <w:t xml:space="preserve">Montaj/imalat tesislerinin adları ve adresleri: </w:t>
      </w:r>
    </w:p>
    <w:p w14:paraId="57B9571C" w14:textId="77777777" w:rsidR="00BC6DA8" w:rsidRPr="0097659A" w:rsidRDefault="00BC6DA8" w:rsidP="00C70E1F">
      <w:pPr>
        <w:widowControl w:val="0"/>
        <w:numPr>
          <w:ilvl w:val="1"/>
          <w:numId w:val="8"/>
        </w:numPr>
        <w:tabs>
          <w:tab w:val="left" w:pos="1134"/>
          <w:tab w:val="center" w:pos="4854"/>
          <w:tab w:val="right" w:leader="dot" w:pos="5646"/>
        </w:tabs>
        <w:autoSpaceDE/>
        <w:autoSpaceDN/>
        <w:spacing w:after="240"/>
        <w:ind w:left="1134" w:hanging="1134"/>
      </w:pPr>
      <w:r w:rsidRPr="0097659A">
        <w:t>Motor tipi tanımı / motor ailesi tanımı / FT:</w:t>
      </w:r>
      <w:r w:rsidRPr="0097659A">
        <w:tab/>
      </w:r>
      <w:r w:rsidRPr="0097659A">
        <w:tab/>
      </w:r>
    </w:p>
    <w:p w14:paraId="7C4FA476" w14:textId="77777777" w:rsidR="00BC6DA8" w:rsidRPr="0097659A" w:rsidRDefault="00BC6DA8" w:rsidP="00C70E1F">
      <w:pPr>
        <w:widowControl w:val="0"/>
        <w:numPr>
          <w:ilvl w:val="1"/>
          <w:numId w:val="8"/>
        </w:numPr>
        <w:tabs>
          <w:tab w:val="left" w:pos="1134"/>
          <w:tab w:val="right" w:pos="5646"/>
        </w:tabs>
        <w:autoSpaceDE/>
        <w:autoSpaceDN/>
        <w:ind w:left="1134" w:hanging="1134"/>
      </w:pPr>
      <w:r w:rsidRPr="0097659A">
        <w:t>Motor tipi/motor ailesi kategorisi ve alt kategorisi: NRE-v-</w:t>
      </w:r>
    </w:p>
    <w:p w14:paraId="16653429" w14:textId="432A7E49" w:rsidR="00BC6DA8" w:rsidRPr="0097659A" w:rsidRDefault="00BC6DA8" w:rsidP="00243831">
      <w:pPr>
        <w:spacing w:after="240"/>
        <w:ind w:left="1134" w:right="300"/>
      </w:pPr>
      <w:r w:rsidRPr="0097659A">
        <w:t>1/NRE-v-2/NRE-v-3/NRE-v-4/NRE-v-5/NRE-v-6/NRE-v-7/NRE-c- 1/NRE-c-2/NRE-c-3/NRE-c-4/NRE-c-5/NRE-c-6/NRE-c-7/NRG-v- 1/NRG-c-1/NRSh-v-1a/NRSh-v-1b/NRS-vr-1a/NRS-vr-1b/NRS-vi-</w:t>
      </w:r>
      <w:r w:rsidR="00125395" w:rsidRPr="0097659A">
        <w:t xml:space="preserve"> </w:t>
      </w:r>
      <w:r w:rsidRPr="0097659A">
        <w:t>1a/NRS-vi-1b/NRS-v-2a/NRS-v-2b/NRS-v-3/IWP-v-1/IWP-v-2/IWP- v-3/IWP-v-4/IWP-c-1/IWP-c-2/IWP-c-3/IWP-c-4/IWA-v-1/IWA-v- 2/IWA-v-3/IWA-v-4/IWA-c-1/IWA-c-2/IWA-c-3/IWA-c-4/RLL-v- 1/RLL-C-1/RLR-v-1/RLR-C-1/SMB-v-1/ATS-v-1</w:t>
      </w:r>
    </w:p>
    <w:p w14:paraId="438ED4F2" w14:textId="0987C54B" w:rsidR="00BC6DA8" w:rsidRPr="0097659A" w:rsidRDefault="00243831" w:rsidP="00592AA5">
      <w:pPr>
        <w:widowControl w:val="0"/>
        <w:numPr>
          <w:ilvl w:val="1"/>
          <w:numId w:val="8"/>
        </w:numPr>
        <w:tabs>
          <w:tab w:val="left" w:pos="724"/>
        </w:tabs>
        <w:autoSpaceDE/>
        <w:autoSpaceDN/>
        <w:spacing w:after="240"/>
        <w:ind w:left="1134" w:right="20" w:hanging="1134"/>
      </w:pPr>
      <w:r w:rsidRPr="0097659A">
        <w:t xml:space="preserve">      </w:t>
      </w:r>
      <w:r w:rsidR="00BC6DA8" w:rsidRPr="0097659A">
        <w:t>Emisyon dayanıklılık dönemi kategorisi: Yok / Kategori 1 (Tüketici ürünleri) / Kategori 2 (Yarı profesyonel ürünler) / Kategori 3 (Profesyonel ürünler)</w:t>
      </w:r>
      <w:r w:rsidR="00125395" w:rsidRPr="0097659A">
        <w:t>.</w:t>
      </w:r>
    </w:p>
    <w:p w14:paraId="598C2FC3" w14:textId="7BF63F89" w:rsidR="00BC6DA8" w:rsidRPr="0097659A" w:rsidRDefault="00243831" w:rsidP="00592AA5">
      <w:pPr>
        <w:widowControl w:val="0"/>
        <w:numPr>
          <w:ilvl w:val="1"/>
          <w:numId w:val="8"/>
        </w:numPr>
        <w:tabs>
          <w:tab w:val="left" w:pos="724"/>
        </w:tabs>
        <w:autoSpaceDE/>
        <w:autoSpaceDN/>
        <w:spacing w:after="240"/>
        <w:ind w:left="1134" w:hanging="1134"/>
      </w:pPr>
      <w:r w:rsidRPr="0097659A">
        <w:t xml:space="preserve">      </w:t>
      </w:r>
      <w:r w:rsidR="00BC6DA8" w:rsidRPr="0097659A">
        <w:t xml:space="preserve">Emisyon </w:t>
      </w:r>
      <w:r w:rsidR="00336279" w:rsidRPr="0097659A">
        <w:t>fazı</w:t>
      </w:r>
      <w:r w:rsidR="00BC6DA8" w:rsidRPr="0097659A">
        <w:t>: V / Özel Amaçlı Motor (SPE)</w:t>
      </w:r>
      <w:r w:rsidR="00FD23D8" w:rsidRPr="0097659A">
        <w:t>.</w:t>
      </w:r>
    </w:p>
    <w:p w14:paraId="72114299" w14:textId="30F054F2" w:rsidR="00BC6DA8" w:rsidRPr="0097659A" w:rsidRDefault="00243831" w:rsidP="00592AA5">
      <w:pPr>
        <w:widowControl w:val="0"/>
        <w:numPr>
          <w:ilvl w:val="1"/>
          <w:numId w:val="8"/>
        </w:numPr>
        <w:tabs>
          <w:tab w:val="left" w:pos="724"/>
        </w:tabs>
        <w:autoSpaceDE/>
        <w:autoSpaceDN/>
        <w:spacing w:after="240"/>
        <w:ind w:left="1134" w:right="20" w:hanging="1134"/>
      </w:pPr>
      <w:r w:rsidRPr="0097659A">
        <w:t xml:space="preserve">       </w:t>
      </w:r>
      <w:r w:rsidR="00BC6DA8" w:rsidRPr="0097659A">
        <w:t>Sadece NRS &lt;19 kW durumunda, yanlızca kar püskürtücüler için kullanılan motor tiplerinden oluşan motor ailesi: Evet/Hayır</w:t>
      </w:r>
      <w:r w:rsidR="00FD23D8" w:rsidRPr="0097659A">
        <w:t>.</w:t>
      </w:r>
    </w:p>
    <w:p w14:paraId="1B34E3F7" w14:textId="33968552" w:rsidR="00BC6DA8" w:rsidRPr="0097659A" w:rsidRDefault="00243831" w:rsidP="00592AA5">
      <w:pPr>
        <w:widowControl w:val="0"/>
        <w:numPr>
          <w:ilvl w:val="1"/>
          <w:numId w:val="8"/>
        </w:numPr>
        <w:tabs>
          <w:tab w:val="left" w:pos="724"/>
        </w:tabs>
        <w:autoSpaceDE/>
        <w:autoSpaceDN/>
        <w:spacing w:after="240"/>
        <w:ind w:left="1134" w:hanging="1134"/>
      </w:pPr>
      <w:r w:rsidRPr="0097659A">
        <w:t xml:space="preserve">       </w:t>
      </w:r>
      <w:r w:rsidR="00BC6DA8" w:rsidRPr="0097659A">
        <w:t>Referans güç: nominal net güç/azami net güç</w:t>
      </w:r>
      <w:r w:rsidR="00125395" w:rsidRPr="0097659A">
        <w:t>.</w:t>
      </w:r>
    </w:p>
    <w:p w14:paraId="571A4249" w14:textId="30856BDD" w:rsidR="00BC6DA8" w:rsidRPr="0097659A" w:rsidRDefault="00243831" w:rsidP="00592AA5">
      <w:pPr>
        <w:widowControl w:val="0"/>
        <w:numPr>
          <w:ilvl w:val="1"/>
          <w:numId w:val="8"/>
        </w:numPr>
        <w:tabs>
          <w:tab w:val="left" w:pos="724"/>
        </w:tabs>
        <w:autoSpaceDE/>
        <w:autoSpaceDN/>
        <w:spacing w:after="240"/>
        <w:ind w:left="1134" w:hanging="1134"/>
      </w:pPr>
      <w:r w:rsidRPr="0097659A">
        <w:t xml:space="preserve">       </w:t>
      </w:r>
      <w:r w:rsidR="00BC6DA8" w:rsidRPr="0097659A">
        <w:t xml:space="preserve">Birincil NRSC test </w:t>
      </w:r>
      <w:r w:rsidR="005604DD" w:rsidRPr="0097659A">
        <w:t>çevrimi:</w:t>
      </w:r>
      <w:r w:rsidR="00BC6DA8" w:rsidRPr="0097659A">
        <w:t xml:space="preserve"> C1/C2/D2/E2/E3/F/G1/G2/G3/H</w:t>
      </w:r>
      <w:r w:rsidR="00125395" w:rsidRPr="0097659A">
        <w:t>.</w:t>
      </w:r>
    </w:p>
    <w:p w14:paraId="256DD645" w14:textId="0EF78A3B" w:rsidR="00BC6DA8" w:rsidRPr="0097659A" w:rsidRDefault="00243831" w:rsidP="00592AA5">
      <w:pPr>
        <w:widowControl w:val="0"/>
        <w:numPr>
          <w:ilvl w:val="2"/>
          <w:numId w:val="8"/>
        </w:numPr>
        <w:tabs>
          <w:tab w:val="left" w:pos="724"/>
        </w:tabs>
        <w:autoSpaceDE/>
        <w:autoSpaceDN/>
        <w:spacing w:after="240"/>
        <w:ind w:left="1134" w:right="23" w:hanging="1134"/>
      </w:pPr>
      <w:r w:rsidRPr="0097659A">
        <w:t xml:space="preserve">       </w:t>
      </w:r>
      <w:r w:rsidR="00BC6DA8" w:rsidRPr="0097659A">
        <w:t xml:space="preserve">Sadece değişken devirli IWP kategorisinde, İlave tahrik testi </w:t>
      </w:r>
      <w:r w:rsidR="005604DD" w:rsidRPr="0097659A">
        <w:t>çevrimi:</w:t>
      </w:r>
      <w:r w:rsidR="00BC6DA8" w:rsidRPr="0097659A">
        <w:t xml:space="preserve"> Uygulanmaz/E2/E3</w:t>
      </w:r>
      <w:r w:rsidR="00FD23D8" w:rsidRPr="0097659A">
        <w:t>.</w:t>
      </w:r>
    </w:p>
    <w:p w14:paraId="01C1D030" w14:textId="497EA365" w:rsidR="00BC6DA8" w:rsidRPr="0097659A" w:rsidRDefault="00243831" w:rsidP="00592AA5">
      <w:pPr>
        <w:widowControl w:val="0"/>
        <w:numPr>
          <w:ilvl w:val="2"/>
          <w:numId w:val="8"/>
        </w:numPr>
        <w:tabs>
          <w:tab w:val="left" w:pos="724"/>
        </w:tabs>
        <w:autoSpaceDE/>
        <w:autoSpaceDN/>
        <w:spacing w:after="240"/>
        <w:ind w:left="1134" w:right="20" w:hanging="1134"/>
      </w:pPr>
      <w:r w:rsidRPr="0097659A">
        <w:t xml:space="preserve">       </w:t>
      </w:r>
      <w:r w:rsidR="00BC6DA8" w:rsidRPr="0097659A">
        <w:t xml:space="preserve">Yalnızca IWP kategorisinde, ilave yardımcı NRSC test </w:t>
      </w:r>
      <w:r w:rsidR="005604DD" w:rsidRPr="0097659A">
        <w:t>çevrimi:</w:t>
      </w:r>
      <w:r w:rsidR="00BC6DA8" w:rsidRPr="0097659A">
        <w:t xml:space="preserve"> Uygulanmaz/D2/C 1</w:t>
      </w:r>
      <w:r w:rsidR="00FD23D8" w:rsidRPr="0097659A">
        <w:t>.</w:t>
      </w:r>
    </w:p>
    <w:p w14:paraId="035C80FB" w14:textId="1A4F28BE" w:rsidR="00BC6DA8" w:rsidRPr="0097659A" w:rsidRDefault="00243831" w:rsidP="00592AA5">
      <w:pPr>
        <w:widowControl w:val="0"/>
        <w:numPr>
          <w:ilvl w:val="1"/>
          <w:numId w:val="8"/>
        </w:numPr>
        <w:tabs>
          <w:tab w:val="left" w:pos="724"/>
        </w:tabs>
        <w:autoSpaceDE/>
        <w:autoSpaceDN/>
        <w:spacing w:after="240"/>
        <w:ind w:left="1134" w:hanging="1134"/>
      </w:pPr>
      <w:r w:rsidRPr="0097659A">
        <w:t xml:space="preserve">       </w:t>
      </w:r>
      <w:r w:rsidR="00BC6DA8" w:rsidRPr="0097659A">
        <w:t xml:space="preserve">Süreksiz test </w:t>
      </w:r>
      <w:r w:rsidR="007F56BB" w:rsidRPr="0097659A">
        <w:t>çevrimi:</w:t>
      </w:r>
      <w:r w:rsidR="00BC6DA8" w:rsidRPr="0097659A">
        <w:t xml:space="preserve"> Uygulanmaz/NRTC/LSI-NRTC</w:t>
      </w:r>
      <w:r w:rsidR="00FD23D8" w:rsidRPr="0097659A">
        <w:t>.</w:t>
      </w:r>
    </w:p>
    <w:p w14:paraId="0ECCD1DD" w14:textId="503B9035" w:rsidR="00BC6DA8" w:rsidRPr="0097659A" w:rsidRDefault="00243831" w:rsidP="00592AA5">
      <w:pPr>
        <w:widowControl w:val="0"/>
        <w:numPr>
          <w:ilvl w:val="1"/>
          <w:numId w:val="8"/>
        </w:numPr>
        <w:tabs>
          <w:tab w:val="left" w:pos="724"/>
        </w:tabs>
        <w:autoSpaceDE/>
        <w:autoSpaceDN/>
        <w:spacing w:after="240"/>
        <w:ind w:left="1134" w:hanging="1134"/>
      </w:pPr>
      <w:r w:rsidRPr="0097659A">
        <w:t xml:space="preserve">        </w:t>
      </w:r>
      <w:r w:rsidR="00BC6DA8" w:rsidRPr="0097659A">
        <w:t>Kullanım ile ilgili kısıtlamalar (varsa)</w:t>
      </w:r>
      <w:r w:rsidR="00125395" w:rsidRPr="0097659A">
        <w:t>.</w:t>
      </w:r>
    </w:p>
    <w:p w14:paraId="0DA0E124" w14:textId="71D9FA43" w:rsidR="00BC6DA8" w:rsidRPr="0097659A" w:rsidRDefault="00D11492" w:rsidP="00226BAC">
      <w:pPr>
        <w:spacing w:after="240"/>
        <w:ind w:left="1134" w:right="60" w:hanging="1134"/>
        <w:jc w:val="center"/>
        <w:rPr>
          <w:b/>
        </w:rPr>
      </w:pPr>
      <w:r w:rsidRPr="0097659A">
        <w:rPr>
          <w:b/>
        </w:rPr>
        <w:br w:type="page"/>
      </w:r>
      <w:r w:rsidR="00BC6DA8" w:rsidRPr="0097659A">
        <w:rPr>
          <w:b/>
        </w:rPr>
        <w:lastRenderedPageBreak/>
        <w:t>KISIM B</w:t>
      </w:r>
    </w:p>
    <w:p w14:paraId="6FE9E55C" w14:textId="77777777" w:rsidR="00BC6DA8" w:rsidRPr="0097659A" w:rsidRDefault="00243831" w:rsidP="00243831">
      <w:pPr>
        <w:widowControl w:val="0"/>
        <w:numPr>
          <w:ilvl w:val="0"/>
          <w:numId w:val="8"/>
        </w:numPr>
        <w:tabs>
          <w:tab w:val="left" w:pos="724"/>
        </w:tabs>
        <w:autoSpaceDE/>
        <w:autoSpaceDN/>
        <w:spacing w:after="118"/>
        <w:ind w:left="1134" w:hanging="1134"/>
        <w:rPr>
          <w:b/>
        </w:rPr>
      </w:pPr>
      <w:r w:rsidRPr="0097659A">
        <w:rPr>
          <w:b/>
        </w:rPr>
        <w:t xml:space="preserve">     </w:t>
      </w:r>
      <w:r w:rsidR="00BC6DA8" w:rsidRPr="0097659A">
        <w:rPr>
          <w:b/>
        </w:rPr>
        <w:t>MOTOR AİLESİNE AİT ORTAK TASARIM PARAMETRELERİ (</w:t>
      </w:r>
      <w:r w:rsidR="00BC6DA8" w:rsidRPr="0097659A">
        <w:rPr>
          <w:b/>
          <w:vertAlign w:val="superscript"/>
        </w:rPr>
        <w:t>1</w:t>
      </w:r>
      <w:r w:rsidR="00BC6DA8" w:rsidRPr="0097659A">
        <w:rPr>
          <w:b/>
        </w:rPr>
        <w:t>)</w:t>
      </w:r>
    </w:p>
    <w:p w14:paraId="7B10FEF7" w14:textId="7243FD53" w:rsidR="00BC6DA8" w:rsidRPr="0097659A" w:rsidRDefault="00243831" w:rsidP="00243831">
      <w:pPr>
        <w:widowControl w:val="0"/>
        <w:numPr>
          <w:ilvl w:val="1"/>
          <w:numId w:val="8"/>
        </w:numPr>
        <w:tabs>
          <w:tab w:val="left" w:pos="724"/>
          <w:tab w:val="right" w:leader="dot" w:pos="5646"/>
        </w:tabs>
        <w:autoSpaceDE/>
        <w:autoSpaceDN/>
        <w:spacing w:after="240"/>
        <w:ind w:left="1134" w:hanging="1134"/>
      </w:pPr>
      <w:r w:rsidRPr="0097659A">
        <w:t xml:space="preserve">      </w:t>
      </w:r>
      <w:r w:rsidR="00BC6DA8" w:rsidRPr="0097659A">
        <w:t xml:space="preserve">Yanma </w:t>
      </w:r>
      <w:r w:rsidR="007F56BB" w:rsidRPr="0097659A">
        <w:t>çevrimi:</w:t>
      </w:r>
      <w:r w:rsidR="00BC6DA8" w:rsidRPr="0097659A">
        <w:t xml:space="preserve"> dört zamanlı </w:t>
      </w:r>
      <w:r w:rsidR="00E24556" w:rsidRPr="0097659A">
        <w:t>çevrim</w:t>
      </w:r>
      <w:r w:rsidR="00BC6DA8" w:rsidRPr="0097659A">
        <w:t xml:space="preserve">/iki zamanlı </w:t>
      </w:r>
      <w:r w:rsidR="00E24556" w:rsidRPr="0097659A">
        <w:t>çevrim</w:t>
      </w:r>
      <w:r w:rsidR="00BC6DA8" w:rsidRPr="0097659A">
        <w:t>/döner/diğer</w:t>
      </w:r>
      <w:r w:rsidR="00BC6DA8" w:rsidRPr="0097659A">
        <w:rPr>
          <w:rStyle w:val="Gvdemetni3Kaln0ptbolukbraklyor"/>
          <w:color w:val="auto"/>
          <w:sz w:val="24"/>
          <w:szCs w:val="24"/>
          <w:lang w:val="tr-TR"/>
        </w:rPr>
        <w:t xml:space="preserve"> </w:t>
      </w:r>
      <w:r w:rsidR="00BC6DA8" w:rsidRPr="0097659A">
        <w:t>(belirtiniz)</w:t>
      </w:r>
      <w:r w:rsidR="00C2079E" w:rsidRPr="0097659A">
        <w:t>.</w:t>
      </w:r>
      <w:r w:rsidR="00BC6DA8" w:rsidRPr="0097659A">
        <w:tab/>
      </w:r>
    </w:p>
    <w:p w14:paraId="5612565F" w14:textId="5A409600" w:rsidR="00BC6DA8" w:rsidRPr="0097659A" w:rsidRDefault="00243831" w:rsidP="00243831">
      <w:pPr>
        <w:widowControl w:val="0"/>
        <w:numPr>
          <w:ilvl w:val="1"/>
          <w:numId w:val="8"/>
        </w:numPr>
        <w:tabs>
          <w:tab w:val="left" w:pos="724"/>
        </w:tabs>
        <w:autoSpaceDE/>
        <w:autoSpaceDN/>
        <w:spacing w:after="240"/>
        <w:ind w:left="1134" w:hanging="1134"/>
      </w:pPr>
      <w:r w:rsidRPr="0097659A">
        <w:t xml:space="preserve">       </w:t>
      </w:r>
      <w:r w:rsidR="00BC6DA8" w:rsidRPr="0097659A">
        <w:t>Ateşleme Tipi: Sıkıştırma ateşlemeli/kıvılcım ateşlemeli</w:t>
      </w:r>
      <w:r w:rsidR="00125395" w:rsidRPr="0097659A">
        <w:t>.</w:t>
      </w:r>
    </w:p>
    <w:p w14:paraId="1888521B" w14:textId="7AC769E5" w:rsidR="00BC6DA8" w:rsidRPr="0097659A" w:rsidRDefault="00243831" w:rsidP="00243831">
      <w:pPr>
        <w:pStyle w:val="Balk420"/>
        <w:numPr>
          <w:ilvl w:val="1"/>
          <w:numId w:val="8"/>
        </w:numPr>
        <w:shd w:val="clear" w:color="auto" w:fill="auto"/>
        <w:tabs>
          <w:tab w:val="left" w:pos="724"/>
        </w:tabs>
        <w:spacing w:after="240" w:line="240" w:lineRule="auto"/>
        <w:ind w:left="1134" w:hanging="1134"/>
        <w:jc w:val="both"/>
        <w:rPr>
          <w:sz w:val="24"/>
          <w:szCs w:val="24"/>
        </w:rPr>
      </w:pPr>
      <w:r w:rsidRPr="0097659A">
        <w:rPr>
          <w:spacing w:val="3"/>
          <w:sz w:val="24"/>
          <w:szCs w:val="24"/>
        </w:rPr>
        <w:t xml:space="preserve">       </w:t>
      </w:r>
      <w:r w:rsidR="00BC6DA8" w:rsidRPr="0097659A">
        <w:rPr>
          <w:spacing w:val="3"/>
          <w:sz w:val="24"/>
          <w:szCs w:val="24"/>
        </w:rPr>
        <w:t>Silindir konfigürasyonu</w:t>
      </w:r>
      <w:r w:rsidR="00125395" w:rsidRPr="0097659A">
        <w:rPr>
          <w:spacing w:val="3"/>
          <w:sz w:val="24"/>
          <w:szCs w:val="24"/>
        </w:rPr>
        <w:t>.</w:t>
      </w:r>
    </w:p>
    <w:p w14:paraId="40C2963F" w14:textId="77777777" w:rsidR="00BC6DA8" w:rsidRPr="0097659A" w:rsidRDefault="00243831" w:rsidP="00243831">
      <w:pPr>
        <w:widowControl w:val="0"/>
        <w:numPr>
          <w:ilvl w:val="2"/>
          <w:numId w:val="8"/>
        </w:numPr>
        <w:tabs>
          <w:tab w:val="left" w:pos="724"/>
          <w:tab w:val="left" w:leader="dot" w:pos="5629"/>
        </w:tabs>
        <w:autoSpaceDE/>
        <w:autoSpaceDN/>
        <w:spacing w:after="240"/>
        <w:ind w:left="1134" w:hanging="1134"/>
      </w:pPr>
      <w:r w:rsidRPr="0097659A">
        <w:t xml:space="preserve">        </w:t>
      </w:r>
      <w:r w:rsidR="00BC6DA8" w:rsidRPr="0097659A">
        <w:t xml:space="preserve">Silindirlerin motor bloğu içerisindeki pozisyonları: Tek/V/sıra/karşıt/radyal/diğer (belirtiniz): </w:t>
      </w:r>
      <w:r w:rsidR="00BC6DA8" w:rsidRPr="0097659A">
        <w:tab/>
      </w:r>
    </w:p>
    <w:p w14:paraId="040AD0D2" w14:textId="355A4CFE" w:rsidR="00BC6DA8" w:rsidRPr="0097659A" w:rsidRDefault="00243831" w:rsidP="00243831">
      <w:pPr>
        <w:widowControl w:val="0"/>
        <w:numPr>
          <w:ilvl w:val="2"/>
          <w:numId w:val="8"/>
        </w:numPr>
        <w:tabs>
          <w:tab w:val="left" w:pos="724"/>
          <w:tab w:val="left" w:leader="dot" w:pos="5629"/>
        </w:tabs>
        <w:autoSpaceDE/>
        <w:autoSpaceDN/>
        <w:ind w:left="1134" w:hanging="1134"/>
        <w:rPr>
          <w:sz w:val="18"/>
          <w:szCs w:val="18"/>
        </w:rPr>
      </w:pPr>
      <w:r w:rsidRPr="0097659A">
        <w:t xml:space="preserve">       </w:t>
      </w:r>
      <w:r w:rsidR="00BC6DA8" w:rsidRPr="0097659A">
        <w:t>Merkezden merkeze silindir çapı boyutu (mm)</w:t>
      </w:r>
      <w:r w:rsidR="00125395" w:rsidRPr="0097659A">
        <w:t>.</w:t>
      </w:r>
    </w:p>
    <w:p w14:paraId="2DF9CB47" w14:textId="77777777" w:rsidR="00BC6DA8" w:rsidRPr="0097659A" w:rsidRDefault="00BC6DA8" w:rsidP="00243831">
      <w:pPr>
        <w:widowControl w:val="0"/>
        <w:tabs>
          <w:tab w:val="left" w:pos="724"/>
          <w:tab w:val="left" w:leader="dot" w:pos="5629"/>
        </w:tabs>
        <w:autoSpaceDE/>
        <w:autoSpaceDN/>
        <w:ind w:left="1134" w:hanging="1134"/>
        <w:rPr>
          <w:sz w:val="18"/>
          <w:szCs w:val="18"/>
        </w:rPr>
      </w:pPr>
    </w:p>
    <w:p w14:paraId="62F8251A" w14:textId="74E4EF67" w:rsidR="00BC6DA8" w:rsidRPr="0097659A" w:rsidRDefault="00BC6DA8" w:rsidP="00243831">
      <w:pPr>
        <w:ind w:left="1134" w:hanging="1134"/>
      </w:pPr>
      <w:r w:rsidRPr="0097659A">
        <w:t>2.4.</w:t>
      </w:r>
      <w:r w:rsidRPr="0097659A">
        <w:tab/>
        <w:t>Yanma odası tipi/tasarımı</w:t>
      </w:r>
      <w:r w:rsidR="00125395" w:rsidRPr="0097659A">
        <w:t>.</w:t>
      </w:r>
    </w:p>
    <w:p w14:paraId="64B44D21" w14:textId="0DC14B8A" w:rsidR="00BC6DA8" w:rsidRPr="0097659A" w:rsidRDefault="00BC6DA8" w:rsidP="00243831">
      <w:pPr>
        <w:ind w:left="1134" w:hanging="1134"/>
      </w:pPr>
      <w:r w:rsidRPr="0097659A">
        <w:t>2.4.1.</w:t>
      </w:r>
      <w:r w:rsidRPr="0097659A">
        <w:tab/>
        <w:t>Açık oda/bölünmüş oda/diğer (belirtiniz)</w:t>
      </w:r>
      <w:r w:rsidR="00125395" w:rsidRPr="0097659A">
        <w:t>.</w:t>
      </w:r>
    </w:p>
    <w:p w14:paraId="73FFE066" w14:textId="64487F38" w:rsidR="00BC6DA8" w:rsidRPr="0097659A" w:rsidRDefault="00BC6DA8" w:rsidP="00243831">
      <w:pPr>
        <w:ind w:left="1134" w:hanging="1134"/>
      </w:pPr>
      <w:r w:rsidRPr="0097659A">
        <w:t>2.4.2.</w:t>
      </w:r>
      <w:r w:rsidRPr="0097659A">
        <w:tab/>
        <w:t xml:space="preserve">Valf ve port düzeni </w:t>
      </w:r>
      <w:r w:rsidR="005A7813" w:rsidRPr="0097659A">
        <w:t>konfigürasyonu</w:t>
      </w:r>
      <w:r w:rsidR="00125395" w:rsidRPr="0097659A">
        <w:t>.</w:t>
      </w:r>
      <w:r w:rsidRPr="0097659A">
        <w:t xml:space="preserve"> </w:t>
      </w:r>
      <w:r w:rsidRPr="0097659A">
        <w:tab/>
      </w:r>
    </w:p>
    <w:p w14:paraId="3A509B19" w14:textId="4C45641B" w:rsidR="00BC6DA8" w:rsidRPr="0097659A" w:rsidRDefault="00BC6DA8" w:rsidP="00243831">
      <w:pPr>
        <w:ind w:left="1134" w:hanging="1134"/>
      </w:pPr>
      <w:r w:rsidRPr="0097659A">
        <w:t>2.4.3.</w:t>
      </w:r>
      <w:r w:rsidRPr="0097659A">
        <w:tab/>
        <w:t xml:space="preserve">Silindir başına valf </w:t>
      </w:r>
      <w:r w:rsidR="005A7813" w:rsidRPr="0097659A">
        <w:t>sayısı</w:t>
      </w:r>
      <w:r w:rsidR="00125395" w:rsidRPr="0097659A">
        <w:t>.</w:t>
      </w:r>
      <w:r w:rsidRPr="0097659A">
        <w:t xml:space="preserve"> </w:t>
      </w:r>
      <w:r w:rsidRPr="0097659A">
        <w:tab/>
      </w:r>
    </w:p>
    <w:p w14:paraId="415AD33E" w14:textId="1D1E34B4" w:rsidR="00BC6DA8" w:rsidRPr="0097659A" w:rsidRDefault="00BC6DA8" w:rsidP="00243831">
      <w:pPr>
        <w:ind w:left="1134" w:hanging="1134"/>
      </w:pPr>
      <w:r w:rsidRPr="0097659A">
        <w:t>2.5.</w:t>
      </w:r>
      <w:r w:rsidRPr="0097659A">
        <w:tab/>
        <w:t>Silindir başına süpürme hacmi aralığı (cm3)</w:t>
      </w:r>
      <w:r w:rsidR="00125395" w:rsidRPr="0097659A">
        <w:t>.</w:t>
      </w:r>
      <w:r w:rsidRPr="0097659A">
        <w:t xml:space="preserve"> </w:t>
      </w:r>
      <w:r w:rsidRPr="0097659A">
        <w:tab/>
      </w:r>
    </w:p>
    <w:p w14:paraId="5466BE19" w14:textId="62102ECE" w:rsidR="00BC6DA8" w:rsidRPr="0097659A" w:rsidRDefault="00BC6DA8" w:rsidP="00243831">
      <w:pPr>
        <w:ind w:left="1134" w:hanging="1134"/>
      </w:pPr>
      <w:r w:rsidRPr="0097659A">
        <w:t>2.6.</w:t>
      </w:r>
      <w:r w:rsidRPr="0097659A">
        <w:tab/>
        <w:t xml:space="preserve">Ana soğutma </w:t>
      </w:r>
      <w:r w:rsidR="005A7813" w:rsidRPr="0097659A">
        <w:t>maddesi:</w:t>
      </w:r>
      <w:r w:rsidRPr="0097659A">
        <w:t xml:space="preserve"> Hava/Su/Yağ</w:t>
      </w:r>
      <w:r w:rsidR="00125395" w:rsidRPr="0097659A">
        <w:t>.</w:t>
      </w:r>
    </w:p>
    <w:p w14:paraId="0497B75A" w14:textId="3F4C979B" w:rsidR="00BC6DA8" w:rsidRPr="0097659A" w:rsidRDefault="00BC6DA8" w:rsidP="00243831">
      <w:pPr>
        <w:ind w:left="1134" w:hanging="1134"/>
      </w:pPr>
      <w:r w:rsidRPr="0097659A">
        <w:t>2.7.</w:t>
      </w:r>
      <w:r w:rsidRPr="0097659A">
        <w:tab/>
        <w:t xml:space="preserve">Hava emme </w:t>
      </w:r>
      <w:r w:rsidR="005A7813" w:rsidRPr="0097659A">
        <w:t>yöntemi:</w:t>
      </w:r>
      <w:r w:rsidRPr="0097659A">
        <w:t xml:space="preserve"> doğal emişli/basınçlı şarj/ara soğutucu ile basınçlı şarj</w:t>
      </w:r>
      <w:r w:rsidR="00125395" w:rsidRPr="0097659A">
        <w:t>.</w:t>
      </w:r>
    </w:p>
    <w:p w14:paraId="4B61AB3F" w14:textId="21E091F8" w:rsidR="00BC6DA8" w:rsidRPr="0097659A" w:rsidRDefault="00BC6DA8" w:rsidP="00243831">
      <w:pPr>
        <w:ind w:left="1134" w:hanging="1134"/>
      </w:pPr>
      <w:r w:rsidRPr="0097659A">
        <w:t>2.8.</w:t>
      </w:r>
      <w:r w:rsidRPr="0097659A">
        <w:tab/>
        <w:t>Yakıt</w:t>
      </w:r>
      <w:r w:rsidR="00125395" w:rsidRPr="0097659A">
        <w:t>.</w:t>
      </w:r>
    </w:p>
    <w:p w14:paraId="7CF36886" w14:textId="7860FE35" w:rsidR="00BC6DA8" w:rsidRPr="0097659A" w:rsidRDefault="00243831" w:rsidP="00243831">
      <w:pPr>
        <w:ind w:left="1134" w:hanging="1134"/>
      </w:pPr>
      <w:r w:rsidRPr="0097659A">
        <w:t xml:space="preserve">                   </w:t>
      </w:r>
      <w:r w:rsidR="00BC6DA8" w:rsidRPr="0097659A">
        <w:t xml:space="preserve">Yakıt </w:t>
      </w:r>
      <w:r w:rsidR="005A7813" w:rsidRPr="0097659A">
        <w:t>tipi:</w:t>
      </w:r>
      <w:r w:rsidR="00BC6DA8" w:rsidRPr="0097659A">
        <w:t xml:space="preserve"> Dizel (karayolu dışı </w:t>
      </w:r>
      <w:r w:rsidR="000A2407" w:rsidRPr="0097659A">
        <w:t>dizel yakıtı</w:t>
      </w:r>
      <w:r w:rsidR="005604DD" w:rsidRPr="0097659A">
        <w:t>) /</w:t>
      </w:r>
      <w:r w:rsidR="00BC6DA8" w:rsidRPr="0097659A">
        <w:t>Tahsisli sıkıştırma ateşlemeli motorlar için etanol (ED</w:t>
      </w:r>
      <w:r w:rsidR="005604DD" w:rsidRPr="0097659A">
        <w:t>95) /</w:t>
      </w:r>
      <w:r w:rsidR="00BC6DA8" w:rsidRPr="0097659A">
        <w:t>Benzin (E</w:t>
      </w:r>
      <w:r w:rsidR="005604DD" w:rsidRPr="0097659A">
        <w:t>10) /</w:t>
      </w:r>
      <w:r w:rsidR="00BC6DA8" w:rsidRPr="0097659A">
        <w:t>Etanol (E</w:t>
      </w:r>
      <w:r w:rsidR="005604DD" w:rsidRPr="0097659A">
        <w:t>85) / (</w:t>
      </w:r>
      <w:r w:rsidR="00BC6DA8" w:rsidRPr="0097659A">
        <w:t>Doğal gaz/</w:t>
      </w:r>
      <w:r w:rsidR="005604DD" w:rsidRPr="0097659A">
        <w:t>Biyometan) /</w:t>
      </w:r>
      <w:r w:rsidR="00BC6DA8" w:rsidRPr="0097659A">
        <w:t>Sıvı Petrol Gazı (LPG)</w:t>
      </w:r>
      <w:r w:rsidR="00125395" w:rsidRPr="0097659A">
        <w:t>.</w:t>
      </w:r>
    </w:p>
    <w:p w14:paraId="20FDD850" w14:textId="2AD8AF83" w:rsidR="00BC6DA8" w:rsidRPr="0097659A" w:rsidRDefault="00BC6DA8" w:rsidP="00243831">
      <w:pPr>
        <w:tabs>
          <w:tab w:val="left" w:pos="851"/>
        </w:tabs>
        <w:ind w:left="1134" w:hanging="1134"/>
      </w:pPr>
      <w:r w:rsidRPr="0097659A">
        <w:t>2.8.1.1.</w:t>
      </w:r>
      <w:r w:rsidRPr="0097659A">
        <w:tab/>
      </w:r>
      <w:r w:rsidR="00243831" w:rsidRPr="0097659A">
        <w:t xml:space="preserve">     </w:t>
      </w:r>
      <w:r w:rsidRPr="0097659A">
        <w:t>Alt Yakıt tipi (sadece Doğalgaz/Biyometan</w:t>
      </w:r>
      <w:r w:rsidR="005604DD" w:rsidRPr="0097659A">
        <w:t>) :</w:t>
      </w:r>
      <w:r w:rsidRPr="0097659A">
        <w:t xml:space="preserve"> Evrensel yakıt - yüksek kalorili yakıt (H-gaz) ve düşük kalorili yakıt (L-</w:t>
      </w:r>
      <w:r w:rsidR="005604DD" w:rsidRPr="0097659A">
        <w:t>gaz) /</w:t>
      </w:r>
      <w:r w:rsidRPr="0097659A">
        <w:t>Sınırlı yakıt - yüksek kalorili yakıt (H-</w:t>
      </w:r>
      <w:r w:rsidR="005604DD" w:rsidRPr="0097659A">
        <w:t>gaz) /</w:t>
      </w:r>
      <w:r w:rsidRPr="0097659A">
        <w:t>Sınırlı yakıt - düşük kalorili yakıt (L-</w:t>
      </w:r>
      <w:r w:rsidR="005604DD" w:rsidRPr="0097659A">
        <w:t>gaz) /</w:t>
      </w:r>
      <w:r w:rsidRPr="0097659A">
        <w:t>Yakıta özgü (LNG)</w:t>
      </w:r>
      <w:r w:rsidR="00125395" w:rsidRPr="0097659A">
        <w:t>.</w:t>
      </w:r>
    </w:p>
    <w:p w14:paraId="456043D0" w14:textId="2B2283CF" w:rsidR="00BC6DA8" w:rsidRPr="0097659A" w:rsidRDefault="00BC6DA8" w:rsidP="00243831">
      <w:pPr>
        <w:ind w:left="1134" w:hanging="1134"/>
      </w:pPr>
      <w:r w:rsidRPr="0097659A">
        <w:t>2.8.2.</w:t>
      </w:r>
      <w:r w:rsidRPr="0097659A">
        <w:tab/>
        <w:t xml:space="preserve">Yakıt ikmal </w:t>
      </w:r>
      <w:r w:rsidR="005A7813" w:rsidRPr="0097659A">
        <w:t>düzenlemesi:</w:t>
      </w:r>
      <w:r w:rsidRPr="0097659A">
        <w:t xml:space="preserve"> Sadece sıvı yakıt/Sadece gaz yakıt/İki yakıt tip 1A/İki yakıt tip 1B/İki yakıt tip 2A/İki yakıt tip 2B/İki yakıt tip 3B</w:t>
      </w:r>
      <w:r w:rsidR="00125395" w:rsidRPr="0097659A">
        <w:t>.</w:t>
      </w:r>
    </w:p>
    <w:p w14:paraId="191658BC" w14:textId="55D2116D" w:rsidR="00BC6DA8" w:rsidRPr="0097659A" w:rsidRDefault="00BC6DA8" w:rsidP="00243831">
      <w:pPr>
        <w:ind w:left="1134" w:hanging="1134"/>
      </w:pPr>
      <w:r w:rsidRPr="0097659A">
        <w:t>2.8.3.</w:t>
      </w:r>
      <w:r w:rsidRPr="0097659A">
        <w:tab/>
        <w:t>İmalatçı tarafından, 2017/654/AB Tebliğin</w:t>
      </w:r>
      <w:r w:rsidR="0038445D" w:rsidRPr="0097659A">
        <w:t>in</w:t>
      </w:r>
      <w:r w:rsidRPr="0097659A">
        <w:t xml:space="preserve"> </w:t>
      </w:r>
      <w:r w:rsidR="00C70E1F" w:rsidRPr="0097659A">
        <w:t xml:space="preserve">I’inci </w:t>
      </w:r>
      <w:r w:rsidR="0038445D" w:rsidRPr="0097659A">
        <w:t>E</w:t>
      </w:r>
      <w:r w:rsidR="00C70E1F" w:rsidRPr="0097659A">
        <w:t>kinin</w:t>
      </w:r>
      <w:r w:rsidRPr="0097659A">
        <w:t xml:space="preserve"> 1.2.3 bendi uyarınca belirtilen, motor tarafından kullanılmaya uygun ek yakıtların, yakıt karışımlarının veya emülsiyonların listesi (tanınmış standart veya şartnameye atıfta bulunun)</w:t>
      </w:r>
      <w:r w:rsidR="00125395" w:rsidRPr="0097659A">
        <w:t>.</w:t>
      </w:r>
      <w:r w:rsidRPr="0097659A">
        <w:t xml:space="preserve"> </w:t>
      </w:r>
      <w:r w:rsidRPr="0097659A">
        <w:tab/>
      </w:r>
    </w:p>
    <w:p w14:paraId="0956D36E" w14:textId="11FF59C8" w:rsidR="00BC6DA8" w:rsidRPr="0097659A" w:rsidRDefault="00BC6DA8" w:rsidP="00243831">
      <w:pPr>
        <w:ind w:left="1134" w:hanging="1134"/>
      </w:pPr>
      <w:r w:rsidRPr="0097659A">
        <w:t>2.8.4.</w:t>
      </w:r>
      <w:r w:rsidRPr="0097659A">
        <w:tab/>
        <w:t xml:space="preserve">Yakıta eklenen yağlama </w:t>
      </w:r>
      <w:r w:rsidR="005A7813" w:rsidRPr="0097659A">
        <w:t>maddesi:</w:t>
      </w:r>
      <w:r w:rsidRPr="0097659A">
        <w:t xml:space="preserve"> Evet/Hayır</w:t>
      </w:r>
      <w:r w:rsidR="00125395" w:rsidRPr="0097659A">
        <w:t>.</w:t>
      </w:r>
    </w:p>
    <w:p w14:paraId="62F9E01A" w14:textId="76F35E75" w:rsidR="00BC6DA8" w:rsidRPr="0097659A" w:rsidRDefault="00BC6DA8" w:rsidP="00243831">
      <w:pPr>
        <w:tabs>
          <w:tab w:val="left" w:pos="851"/>
        </w:tabs>
        <w:ind w:left="1134" w:hanging="1134"/>
      </w:pPr>
      <w:r w:rsidRPr="0097659A">
        <w:t>2.8.4.1.</w:t>
      </w:r>
      <w:r w:rsidRPr="0097659A">
        <w:tab/>
      </w:r>
      <w:r w:rsidR="00243831" w:rsidRPr="0097659A">
        <w:t xml:space="preserve">     </w:t>
      </w:r>
      <w:r w:rsidR="005A7813" w:rsidRPr="0097659A">
        <w:t>Şartname</w:t>
      </w:r>
      <w:r w:rsidR="00125395" w:rsidRPr="0097659A">
        <w:t>.</w:t>
      </w:r>
      <w:r w:rsidRPr="0097659A">
        <w:t xml:space="preserve"> </w:t>
      </w:r>
      <w:r w:rsidRPr="0097659A">
        <w:tab/>
      </w:r>
    </w:p>
    <w:p w14:paraId="271727AE" w14:textId="717BA2DD" w:rsidR="00BC6DA8" w:rsidRPr="0097659A" w:rsidRDefault="00BC6DA8" w:rsidP="00243831">
      <w:pPr>
        <w:tabs>
          <w:tab w:val="left" w:pos="851"/>
        </w:tabs>
        <w:ind w:left="1134" w:hanging="1134"/>
      </w:pPr>
      <w:r w:rsidRPr="0097659A">
        <w:t>2.8.4.2.</w:t>
      </w:r>
      <w:r w:rsidRPr="0097659A">
        <w:tab/>
      </w:r>
      <w:r w:rsidR="00243831" w:rsidRPr="0097659A">
        <w:t xml:space="preserve">      </w:t>
      </w:r>
      <w:r w:rsidRPr="0097659A">
        <w:t xml:space="preserve">Yakıt/yağ </w:t>
      </w:r>
      <w:r w:rsidR="005A7813" w:rsidRPr="0097659A">
        <w:t>oranı</w:t>
      </w:r>
      <w:r w:rsidR="00125395" w:rsidRPr="0097659A">
        <w:t>.</w:t>
      </w:r>
      <w:r w:rsidRPr="0097659A">
        <w:t xml:space="preserve"> </w:t>
      </w:r>
      <w:r w:rsidRPr="0097659A">
        <w:tab/>
      </w:r>
    </w:p>
    <w:p w14:paraId="3E59F6B5" w14:textId="2F23FBEF" w:rsidR="00BC6DA8" w:rsidRPr="0097659A" w:rsidRDefault="00BC6DA8" w:rsidP="00243831">
      <w:pPr>
        <w:ind w:left="1134" w:hanging="1134"/>
      </w:pPr>
      <w:r w:rsidRPr="0097659A">
        <w:t>2.8.5.</w:t>
      </w:r>
      <w:r w:rsidRPr="0097659A">
        <w:tab/>
        <w:t xml:space="preserve">Yakıt besleme </w:t>
      </w:r>
      <w:r w:rsidR="005A7813" w:rsidRPr="0097659A">
        <w:t>tipi:</w:t>
      </w:r>
      <w:r w:rsidRPr="0097659A">
        <w:t xml:space="preserve"> Pompa (yüksek basınç) hattı ve enjektör/sıralı pompa veya dağıtıcı pompa/Birim enjektör/Ortak rampalı/</w:t>
      </w:r>
      <w:r w:rsidR="00C70E1F" w:rsidRPr="0097659A">
        <w:t>Karbüratör) /</w:t>
      </w:r>
      <w:r w:rsidRPr="0097659A">
        <w:t>port enjektör/doğrudan enjektör/Karıştırma birimi/diğer (belirtin)</w:t>
      </w:r>
      <w:r w:rsidR="00125395" w:rsidRPr="0097659A">
        <w:t>.</w:t>
      </w:r>
      <w:r w:rsidRPr="0097659A">
        <w:t xml:space="preserve"> </w:t>
      </w:r>
      <w:r w:rsidRPr="0097659A">
        <w:tab/>
      </w:r>
    </w:p>
    <w:p w14:paraId="1C5A55F2" w14:textId="1284DF36" w:rsidR="00BC6DA8" w:rsidRPr="0097659A" w:rsidRDefault="00BC6DA8" w:rsidP="00243831">
      <w:pPr>
        <w:ind w:left="1134" w:hanging="1134"/>
      </w:pPr>
      <w:r w:rsidRPr="0097659A">
        <w:t>2.9.</w:t>
      </w:r>
      <w:r w:rsidRPr="0097659A">
        <w:tab/>
      </w:r>
      <w:r w:rsidR="00C70E1F" w:rsidRPr="0097659A">
        <w:t xml:space="preserve">Motor kontrol </w:t>
      </w:r>
      <w:r w:rsidR="005A7813" w:rsidRPr="0097659A">
        <w:t>sistemleri:</w:t>
      </w:r>
      <w:r w:rsidR="00C70E1F" w:rsidRPr="0097659A">
        <w:t xml:space="preserve"> Mekanik/Elektronik kontrol stratejisi</w:t>
      </w:r>
      <w:r w:rsidR="00125395" w:rsidRPr="0097659A">
        <w:t>.</w:t>
      </w:r>
      <w:r w:rsidRPr="0097659A">
        <w:t xml:space="preserve"> </w:t>
      </w:r>
    </w:p>
    <w:p w14:paraId="509FF6BC" w14:textId="31676B9F" w:rsidR="00BC6DA8" w:rsidRPr="0097659A" w:rsidRDefault="00BC6DA8" w:rsidP="00243831">
      <w:pPr>
        <w:ind w:left="1134" w:hanging="1134"/>
        <w:rPr>
          <w:b/>
        </w:rPr>
      </w:pPr>
      <w:r w:rsidRPr="0097659A">
        <w:t>2.10.</w:t>
      </w:r>
      <w:r w:rsidRPr="0097659A">
        <w:tab/>
      </w:r>
      <w:r w:rsidRPr="0097659A">
        <w:rPr>
          <w:b/>
        </w:rPr>
        <w:t xml:space="preserve">Çeşitli </w:t>
      </w:r>
      <w:r w:rsidR="005A7813" w:rsidRPr="0097659A">
        <w:rPr>
          <w:b/>
        </w:rPr>
        <w:t>cihazlar:</w:t>
      </w:r>
      <w:r w:rsidRPr="0097659A">
        <w:rPr>
          <w:b/>
        </w:rPr>
        <w:t xml:space="preserve"> Evet/Hayır</w:t>
      </w:r>
    </w:p>
    <w:p w14:paraId="23C971A0" w14:textId="77777777" w:rsidR="00BC6DA8" w:rsidRPr="0097659A" w:rsidRDefault="00243831" w:rsidP="00243831">
      <w:pPr>
        <w:ind w:left="1134" w:hanging="1134"/>
      </w:pPr>
      <w:r w:rsidRPr="0097659A">
        <w:t xml:space="preserve">                  </w:t>
      </w:r>
      <w:r w:rsidR="00BC6DA8" w:rsidRPr="0097659A">
        <w:t>(</w:t>
      </w:r>
      <w:r w:rsidRPr="0097659A">
        <w:t>Evet</w:t>
      </w:r>
      <w:r w:rsidR="00BC6DA8" w:rsidRPr="0097659A">
        <w:t xml:space="preserve"> ise, cihazların konum ve sıralarına ilişkin şematik bir çizim sağlayın)</w:t>
      </w:r>
    </w:p>
    <w:p w14:paraId="0218CD1D" w14:textId="0F36E2B7" w:rsidR="00BC6DA8" w:rsidRPr="0097659A" w:rsidRDefault="00BC6DA8" w:rsidP="00243831">
      <w:pPr>
        <w:ind w:left="1134" w:hanging="1134"/>
      </w:pPr>
      <w:r w:rsidRPr="0097659A">
        <w:t>2.10.1.</w:t>
      </w:r>
      <w:r w:rsidRPr="0097659A">
        <w:tab/>
        <w:t>Egzoz gazı devridaimi (EGR</w:t>
      </w:r>
      <w:r w:rsidR="005A7813" w:rsidRPr="0097659A">
        <w:t>):</w:t>
      </w:r>
      <w:r w:rsidRPr="0097659A">
        <w:t xml:space="preserve"> Evet/Hayır</w:t>
      </w:r>
      <w:r w:rsidR="00125395" w:rsidRPr="0097659A">
        <w:t>.</w:t>
      </w:r>
    </w:p>
    <w:p w14:paraId="0C8177AD" w14:textId="3E89CD73" w:rsidR="00BC6DA8" w:rsidRPr="0097659A" w:rsidRDefault="00243831" w:rsidP="00243831">
      <w:pPr>
        <w:ind w:left="1134" w:hanging="1134"/>
      </w:pPr>
      <w:r w:rsidRPr="0097659A">
        <w:t xml:space="preserve">                   </w:t>
      </w:r>
      <w:r w:rsidR="00BC6DA8" w:rsidRPr="0097659A">
        <w:t>(</w:t>
      </w:r>
      <w:r w:rsidRPr="0097659A">
        <w:t>Evet</w:t>
      </w:r>
      <w:r w:rsidR="00BC6DA8" w:rsidRPr="0097659A">
        <w:t xml:space="preserve"> ise, 3.10.1 bölümünü tamamlayın ve cihazların konum ve sıralarına ilişkin şematik bir çizim sağlayın)</w:t>
      </w:r>
      <w:r w:rsidR="00C2079E" w:rsidRPr="0097659A">
        <w:t>.</w:t>
      </w:r>
    </w:p>
    <w:p w14:paraId="5DD8ECC8" w14:textId="47A43B74" w:rsidR="00BC6DA8" w:rsidRPr="0097659A" w:rsidRDefault="00BC6DA8" w:rsidP="00243831">
      <w:pPr>
        <w:ind w:left="1134" w:hanging="1134"/>
      </w:pPr>
      <w:r w:rsidRPr="0097659A">
        <w:t>2.10.2.</w:t>
      </w:r>
      <w:r w:rsidRPr="0097659A">
        <w:tab/>
        <w:t xml:space="preserve">Su </w:t>
      </w:r>
      <w:r w:rsidR="005A7813" w:rsidRPr="0097659A">
        <w:t>püskürtme:</w:t>
      </w:r>
      <w:r w:rsidRPr="0097659A">
        <w:t xml:space="preserve"> Evet/Hayır</w:t>
      </w:r>
      <w:r w:rsidR="00125395" w:rsidRPr="0097659A">
        <w:t>.</w:t>
      </w:r>
    </w:p>
    <w:p w14:paraId="6600A9AF" w14:textId="0289BB18" w:rsidR="00BC6DA8" w:rsidRPr="0097659A" w:rsidRDefault="00243831" w:rsidP="00243831">
      <w:pPr>
        <w:ind w:left="1134" w:hanging="1134"/>
      </w:pPr>
      <w:r w:rsidRPr="0097659A">
        <w:t xml:space="preserve">                    </w:t>
      </w:r>
      <w:r w:rsidR="00BC6DA8" w:rsidRPr="0097659A">
        <w:t>(</w:t>
      </w:r>
      <w:r w:rsidR="00C70E1F" w:rsidRPr="0097659A">
        <w:t>E</w:t>
      </w:r>
      <w:r w:rsidR="00BC6DA8" w:rsidRPr="0097659A">
        <w:t>vet ise, 3.10.2 bölümünü tamamlayın ve cihazların konum ve sıralarına ilişkin şematik bir çizim sağlayın)</w:t>
      </w:r>
      <w:r w:rsidR="00125395" w:rsidRPr="0097659A">
        <w:t>.</w:t>
      </w:r>
    </w:p>
    <w:p w14:paraId="427A84DA" w14:textId="77777777" w:rsidR="00BC6DA8" w:rsidRPr="0097659A" w:rsidRDefault="00BC6DA8" w:rsidP="00243831">
      <w:pPr>
        <w:pStyle w:val="ListeParagraf"/>
        <w:widowControl w:val="0"/>
        <w:numPr>
          <w:ilvl w:val="1"/>
          <w:numId w:val="8"/>
        </w:numPr>
        <w:tabs>
          <w:tab w:val="left" w:pos="712"/>
        </w:tabs>
        <w:autoSpaceDE/>
        <w:autoSpaceDN/>
        <w:ind w:left="1134" w:right="232" w:hanging="1134"/>
        <w:rPr>
          <w:vanish/>
        </w:rPr>
      </w:pPr>
    </w:p>
    <w:p w14:paraId="714776B5" w14:textId="77777777" w:rsidR="00BC6DA8" w:rsidRPr="0097659A" w:rsidRDefault="00BC6DA8" w:rsidP="00243831">
      <w:pPr>
        <w:pStyle w:val="ListeParagraf"/>
        <w:widowControl w:val="0"/>
        <w:numPr>
          <w:ilvl w:val="1"/>
          <w:numId w:val="8"/>
        </w:numPr>
        <w:tabs>
          <w:tab w:val="left" w:pos="712"/>
        </w:tabs>
        <w:autoSpaceDE/>
        <w:autoSpaceDN/>
        <w:ind w:left="1134" w:right="232" w:hanging="1134"/>
        <w:rPr>
          <w:vanish/>
        </w:rPr>
      </w:pPr>
    </w:p>
    <w:p w14:paraId="5DA203F3" w14:textId="77777777" w:rsidR="00BC6DA8" w:rsidRPr="0097659A" w:rsidRDefault="00BC6DA8" w:rsidP="00243831">
      <w:pPr>
        <w:pStyle w:val="ListeParagraf"/>
        <w:widowControl w:val="0"/>
        <w:numPr>
          <w:ilvl w:val="1"/>
          <w:numId w:val="8"/>
        </w:numPr>
        <w:tabs>
          <w:tab w:val="left" w:pos="712"/>
        </w:tabs>
        <w:autoSpaceDE/>
        <w:autoSpaceDN/>
        <w:ind w:left="1134" w:right="232" w:hanging="1134"/>
        <w:rPr>
          <w:vanish/>
        </w:rPr>
      </w:pPr>
    </w:p>
    <w:p w14:paraId="2B7E6768" w14:textId="77777777" w:rsidR="00BC6DA8" w:rsidRPr="0097659A" w:rsidRDefault="00BC6DA8" w:rsidP="00243831">
      <w:pPr>
        <w:pStyle w:val="ListeParagraf"/>
        <w:widowControl w:val="0"/>
        <w:numPr>
          <w:ilvl w:val="1"/>
          <w:numId w:val="8"/>
        </w:numPr>
        <w:tabs>
          <w:tab w:val="left" w:pos="712"/>
        </w:tabs>
        <w:autoSpaceDE/>
        <w:autoSpaceDN/>
        <w:ind w:left="1134" w:right="232" w:hanging="1134"/>
        <w:rPr>
          <w:vanish/>
        </w:rPr>
      </w:pPr>
    </w:p>
    <w:p w14:paraId="2B51CA5D" w14:textId="77777777" w:rsidR="00BC6DA8" w:rsidRPr="0097659A" w:rsidRDefault="00BC6DA8" w:rsidP="00243831">
      <w:pPr>
        <w:pStyle w:val="ListeParagraf"/>
        <w:widowControl w:val="0"/>
        <w:numPr>
          <w:ilvl w:val="1"/>
          <w:numId w:val="8"/>
        </w:numPr>
        <w:tabs>
          <w:tab w:val="left" w:pos="712"/>
        </w:tabs>
        <w:autoSpaceDE/>
        <w:autoSpaceDN/>
        <w:ind w:left="1134" w:right="232" w:hanging="1134"/>
        <w:rPr>
          <w:vanish/>
        </w:rPr>
      </w:pPr>
    </w:p>
    <w:p w14:paraId="7BCD137E" w14:textId="77777777" w:rsidR="00BC6DA8" w:rsidRPr="0097659A" w:rsidRDefault="00BC6DA8" w:rsidP="00243831">
      <w:pPr>
        <w:pStyle w:val="ListeParagraf"/>
        <w:widowControl w:val="0"/>
        <w:numPr>
          <w:ilvl w:val="1"/>
          <w:numId w:val="8"/>
        </w:numPr>
        <w:tabs>
          <w:tab w:val="left" w:pos="712"/>
        </w:tabs>
        <w:autoSpaceDE/>
        <w:autoSpaceDN/>
        <w:ind w:left="1134" w:right="232" w:hanging="1134"/>
        <w:rPr>
          <w:vanish/>
        </w:rPr>
      </w:pPr>
    </w:p>
    <w:p w14:paraId="0571D472" w14:textId="77777777" w:rsidR="00BC6DA8" w:rsidRPr="0097659A" w:rsidRDefault="00BC6DA8" w:rsidP="00243831">
      <w:pPr>
        <w:pStyle w:val="ListeParagraf"/>
        <w:widowControl w:val="0"/>
        <w:numPr>
          <w:ilvl w:val="1"/>
          <w:numId w:val="8"/>
        </w:numPr>
        <w:tabs>
          <w:tab w:val="left" w:pos="712"/>
        </w:tabs>
        <w:autoSpaceDE/>
        <w:autoSpaceDN/>
        <w:ind w:left="1134" w:right="232" w:hanging="1134"/>
        <w:rPr>
          <w:vanish/>
        </w:rPr>
      </w:pPr>
    </w:p>
    <w:p w14:paraId="7AEFBCB4" w14:textId="77777777" w:rsidR="00BC6DA8" w:rsidRPr="0097659A" w:rsidRDefault="00BC6DA8" w:rsidP="00243831">
      <w:pPr>
        <w:pStyle w:val="ListeParagraf"/>
        <w:widowControl w:val="0"/>
        <w:numPr>
          <w:ilvl w:val="2"/>
          <w:numId w:val="8"/>
        </w:numPr>
        <w:tabs>
          <w:tab w:val="left" w:pos="712"/>
        </w:tabs>
        <w:autoSpaceDE/>
        <w:autoSpaceDN/>
        <w:ind w:left="1134" w:right="232" w:hanging="1134"/>
        <w:rPr>
          <w:vanish/>
        </w:rPr>
      </w:pPr>
    </w:p>
    <w:p w14:paraId="5A27346F" w14:textId="77777777" w:rsidR="00BC6DA8" w:rsidRPr="0097659A" w:rsidRDefault="00BC6DA8" w:rsidP="00243831">
      <w:pPr>
        <w:pStyle w:val="ListeParagraf"/>
        <w:widowControl w:val="0"/>
        <w:numPr>
          <w:ilvl w:val="2"/>
          <w:numId w:val="8"/>
        </w:numPr>
        <w:tabs>
          <w:tab w:val="left" w:pos="712"/>
        </w:tabs>
        <w:autoSpaceDE/>
        <w:autoSpaceDN/>
        <w:ind w:left="1134" w:right="232" w:hanging="1134"/>
        <w:rPr>
          <w:vanish/>
        </w:rPr>
      </w:pPr>
    </w:p>
    <w:p w14:paraId="2D1367A8" w14:textId="479B81A7" w:rsidR="00BC6DA8" w:rsidRPr="0097659A" w:rsidRDefault="00243831" w:rsidP="00243831">
      <w:pPr>
        <w:widowControl w:val="0"/>
        <w:numPr>
          <w:ilvl w:val="2"/>
          <w:numId w:val="8"/>
        </w:numPr>
        <w:tabs>
          <w:tab w:val="left" w:pos="712"/>
        </w:tabs>
        <w:autoSpaceDE/>
        <w:autoSpaceDN/>
        <w:ind w:left="1134" w:right="232" w:hanging="1134"/>
      </w:pPr>
      <w:r w:rsidRPr="0097659A">
        <w:t xml:space="preserve">        H</w:t>
      </w:r>
      <w:r w:rsidR="00BC6DA8" w:rsidRPr="0097659A">
        <w:t>ava püskürtme: Evet/Hayır</w:t>
      </w:r>
      <w:r w:rsidR="00C2079E" w:rsidRPr="0097659A">
        <w:t>.</w:t>
      </w:r>
    </w:p>
    <w:p w14:paraId="5C7C6FFF" w14:textId="78DB350C" w:rsidR="00BC6DA8" w:rsidRPr="0097659A" w:rsidRDefault="00243831" w:rsidP="00243831">
      <w:pPr>
        <w:ind w:left="1134" w:right="232" w:hanging="1134"/>
        <w:jc w:val="left"/>
      </w:pPr>
      <w:r w:rsidRPr="0097659A">
        <w:t xml:space="preserve">                   </w:t>
      </w:r>
      <w:r w:rsidR="00BC6DA8" w:rsidRPr="0097659A">
        <w:t>(</w:t>
      </w:r>
      <w:r w:rsidR="00C70E1F" w:rsidRPr="0097659A">
        <w:t>E</w:t>
      </w:r>
      <w:r w:rsidR="00BC6DA8" w:rsidRPr="0097659A">
        <w:t>vet ise, 3.10.3 bölümünü tamamlayın ve cihazların konum ve sıralarına ilişkin şematik bir çizim sağlayın)</w:t>
      </w:r>
      <w:r w:rsidR="00125395" w:rsidRPr="0097659A">
        <w:t>.</w:t>
      </w:r>
    </w:p>
    <w:p w14:paraId="2CE16CEB" w14:textId="0C8F0972" w:rsidR="00BC6DA8" w:rsidRPr="0097659A" w:rsidRDefault="00243831" w:rsidP="00243831">
      <w:pPr>
        <w:widowControl w:val="0"/>
        <w:numPr>
          <w:ilvl w:val="2"/>
          <w:numId w:val="8"/>
        </w:numPr>
        <w:tabs>
          <w:tab w:val="left" w:pos="712"/>
        </w:tabs>
        <w:autoSpaceDE/>
        <w:autoSpaceDN/>
        <w:ind w:left="1134" w:right="232" w:hanging="1134"/>
      </w:pPr>
      <w:r w:rsidRPr="0097659A">
        <w:lastRenderedPageBreak/>
        <w:t xml:space="preserve">       </w:t>
      </w:r>
      <w:r w:rsidR="00BC6DA8" w:rsidRPr="0097659A">
        <w:t>Diğerleri: Evet/Hayır</w:t>
      </w:r>
      <w:r w:rsidR="00125395" w:rsidRPr="0097659A">
        <w:t>.</w:t>
      </w:r>
    </w:p>
    <w:p w14:paraId="5F1C40B2" w14:textId="666A1D2C" w:rsidR="00BC6DA8" w:rsidRPr="0097659A" w:rsidRDefault="00243831" w:rsidP="00243831">
      <w:pPr>
        <w:ind w:left="1134" w:right="232" w:hanging="1134"/>
        <w:jc w:val="left"/>
      </w:pPr>
      <w:r w:rsidRPr="0097659A">
        <w:t xml:space="preserve">                   </w:t>
      </w:r>
      <w:r w:rsidR="00BC6DA8" w:rsidRPr="0097659A">
        <w:t>(</w:t>
      </w:r>
      <w:r w:rsidR="00C70E1F" w:rsidRPr="0097659A">
        <w:t>E</w:t>
      </w:r>
      <w:r w:rsidR="00BC6DA8" w:rsidRPr="0097659A">
        <w:t>vet ise, 3.10.4 bölümünü tamamlayın ve cihazların konum ve sıralarına ilişkin şematik bir çizim sağlayın)</w:t>
      </w:r>
      <w:r w:rsidR="00125395" w:rsidRPr="0097659A">
        <w:t>.</w:t>
      </w:r>
    </w:p>
    <w:p w14:paraId="59EAD7E3" w14:textId="0FEE1B1F" w:rsidR="00BC6DA8" w:rsidRPr="0097659A" w:rsidRDefault="00243831" w:rsidP="00243831">
      <w:pPr>
        <w:pStyle w:val="Balk420"/>
        <w:numPr>
          <w:ilvl w:val="1"/>
          <w:numId w:val="8"/>
        </w:numPr>
        <w:shd w:val="clear" w:color="auto" w:fill="auto"/>
        <w:tabs>
          <w:tab w:val="left" w:pos="712"/>
          <w:tab w:val="left" w:pos="744"/>
        </w:tabs>
        <w:spacing w:after="120" w:line="240" w:lineRule="auto"/>
        <w:ind w:left="1134" w:right="232" w:hanging="1134"/>
        <w:jc w:val="both"/>
        <w:rPr>
          <w:sz w:val="24"/>
          <w:szCs w:val="24"/>
        </w:rPr>
      </w:pPr>
      <w:r w:rsidRPr="0097659A">
        <w:rPr>
          <w:spacing w:val="3"/>
          <w:sz w:val="24"/>
          <w:szCs w:val="24"/>
        </w:rPr>
        <w:t xml:space="preserve">       </w:t>
      </w:r>
      <w:r w:rsidR="00BC6DA8" w:rsidRPr="0097659A">
        <w:rPr>
          <w:spacing w:val="3"/>
          <w:sz w:val="24"/>
          <w:szCs w:val="24"/>
        </w:rPr>
        <w:t xml:space="preserve">Egzoz </w:t>
      </w:r>
      <w:r w:rsidR="007F56BB" w:rsidRPr="0097659A">
        <w:rPr>
          <w:spacing w:val="3"/>
          <w:sz w:val="24"/>
          <w:szCs w:val="24"/>
        </w:rPr>
        <w:t>arıtma sistemi</w:t>
      </w:r>
      <w:r w:rsidR="00BC6DA8" w:rsidRPr="0097659A">
        <w:rPr>
          <w:spacing w:val="3"/>
          <w:sz w:val="24"/>
          <w:szCs w:val="24"/>
        </w:rPr>
        <w:t>: Evet/Hayır</w:t>
      </w:r>
      <w:r w:rsidR="00125395" w:rsidRPr="0097659A">
        <w:rPr>
          <w:spacing w:val="3"/>
          <w:sz w:val="24"/>
          <w:szCs w:val="24"/>
        </w:rPr>
        <w:t>.</w:t>
      </w:r>
    </w:p>
    <w:p w14:paraId="2168F689" w14:textId="77777777" w:rsidR="00BC6DA8" w:rsidRPr="0097659A" w:rsidRDefault="00243831" w:rsidP="00243831">
      <w:pPr>
        <w:ind w:left="1134" w:right="232" w:hanging="1134"/>
        <w:jc w:val="left"/>
      </w:pPr>
      <w:r w:rsidRPr="0097659A">
        <w:t xml:space="preserve">                   </w:t>
      </w:r>
      <w:r w:rsidR="00BC6DA8" w:rsidRPr="0097659A">
        <w:t>(</w:t>
      </w:r>
      <w:r w:rsidR="00C70E1F" w:rsidRPr="0097659A">
        <w:t>E</w:t>
      </w:r>
      <w:r w:rsidR="00BC6DA8" w:rsidRPr="0097659A">
        <w:t>vet ise, cihazların konum ve sıralarına ilişkin şematik bir çizim sağlayın)</w:t>
      </w:r>
    </w:p>
    <w:p w14:paraId="52C69BCB" w14:textId="33C9CB72" w:rsidR="00BC6DA8" w:rsidRPr="0097659A" w:rsidRDefault="00243831" w:rsidP="00243831">
      <w:pPr>
        <w:widowControl w:val="0"/>
        <w:numPr>
          <w:ilvl w:val="2"/>
          <w:numId w:val="8"/>
        </w:numPr>
        <w:tabs>
          <w:tab w:val="left" w:pos="712"/>
        </w:tabs>
        <w:autoSpaceDE/>
        <w:autoSpaceDN/>
        <w:ind w:left="1134" w:right="233" w:hanging="1134"/>
      </w:pPr>
      <w:r w:rsidRPr="0097659A">
        <w:t xml:space="preserve">       </w:t>
      </w:r>
      <w:r w:rsidR="00BC6DA8" w:rsidRPr="0097659A">
        <w:t>Oksidasyon katalizörü: Evet/Hayır</w:t>
      </w:r>
      <w:r w:rsidR="00C2079E" w:rsidRPr="0097659A">
        <w:t>.</w:t>
      </w:r>
    </w:p>
    <w:p w14:paraId="2853932A" w14:textId="7CF99E4A" w:rsidR="00BC6DA8" w:rsidRPr="0097659A" w:rsidRDefault="00243831" w:rsidP="00243831">
      <w:pPr>
        <w:ind w:left="1134" w:right="232" w:hanging="1134"/>
        <w:jc w:val="left"/>
      </w:pPr>
      <w:r w:rsidRPr="0097659A">
        <w:t xml:space="preserve">                   </w:t>
      </w:r>
      <w:r w:rsidR="00BC6DA8" w:rsidRPr="0097659A">
        <w:t>(</w:t>
      </w:r>
      <w:r w:rsidR="00C70E1F" w:rsidRPr="0097659A">
        <w:t>E</w:t>
      </w:r>
      <w:r w:rsidR="00BC6DA8" w:rsidRPr="0097659A">
        <w:t>vet ise, 3.11.2 bölümünü doldurun)</w:t>
      </w:r>
    </w:p>
    <w:p w14:paraId="2941729F" w14:textId="0E73D6DD" w:rsidR="00BC6DA8" w:rsidRPr="0097659A" w:rsidRDefault="00243831" w:rsidP="00243831">
      <w:pPr>
        <w:widowControl w:val="0"/>
        <w:numPr>
          <w:ilvl w:val="2"/>
          <w:numId w:val="8"/>
        </w:numPr>
        <w:autoSpaceDE/>
        <w:autoSpaceDN/>
        <w:ind w:left="1134" w:right="233" w:hanging="1134"/>
        <w:jc w:val="left"/>
      </w:pPr>
      <w:r w:rsidRPr="0097659A">
        <w:t xml:space="preserve"> </w:t>
      </w:r>
      <w:r w:rsidR="00BC6DA8" w:rsidRPr="0097659A">
        <w:t>Seçici NO</w:t>
      </w:r>
      <w:r w:rsidR="00BC6DA8" w:rsidRPr="0097659A">
        <w:rPr>
          <w:vertAlign w:val="subscript"/>
        </w:rPr>
        <w:t>x</w:t>
      </w:r>
      <w:r w:rsidR="00BC6DA8" w:rsidRPr="0097659A">
        <w:t xml:space="preserve"> indirgemeli DeNO</w:t>
      </w:r>
      <w:r w:rsidR="00BC6DA8" w:rsidRPr="0097659A">
        <w:rPr>
          <w:vertAlign w:val="subscript"/>
        </w:rPr>
        <w:t>x</w:t>
      </w:r>
      <w:r w:rsidR="00BC6DA8" w:rsidRPr="0097659A">
        <w:t xml:space="preserve"> sistemi (indirgeyici ajan eklenmesi): Evet Hayır</w:t>
      </w:r>
      <w:r w:rsidR="00125395" w:rsidRPr="0097659A">
        <w:t>.</w:t>
      </w:r>
    </w:p>
    <w:p w14:paraId="4ED718B9" w14:textId="77777777" w:rsidR="00BC6DA8" w:rsidRPr="0097659A" w:rsidRDefault="00243831" w:rsidP="00243831">
      <w:pPr>
        <w:ind w:left="1134" w:right="232" w:hanging="1134"/>
        <w:jc w:val="left"/>
      </w:pPr>
      <w:r w:rsidRPr="0097659A">
        <w:t xml:space="preserve">                   </w:t>
      </w:r>
      <w:r w:rsidR="00BC6DA8" w:rsidRPr="0097659A">
        <w:t>(</w:t>
      </w:r>
      <w:r w:rsidR="00C70E1F" w:rsidRPr="0097659A">
        <w:t>E</w:t>
      </w:r>
      <w:r w:rsidR="00BC6DA8" w:rsidRPr="0097659A">
        <w:t>vet ise, 3.11.3 bölümünü doldurun)</w:t>
      </w:r>
    </w:p>
    <w:p w14:paraId="2CDC5EAE" w14:textId="74D58A6A" w:rsidR="00BC6DA8" w:rsidRPr="0097659A" w:rsidRDefault="00243831" w:rsidP="00243831">
      <w:pPr>
        <w:widowControl w:val="0"/>
        <w:numPr>
          <w:ilvl w:val="2"/>
          <w:numId w:val="8"/>
        </w:numPr>
        <w:tabs>
          <w:tab w:val="left" w:pos="712"/>
        </w:tabs>
        <w:autoSpaceDE/>
        <w:autoSpaceDN/>
        <w:ind w:left="1134" w:right="233" w:hanging="1134"/>
        <w:jc w:val="left"/>
      </w:pPr>
      <w:r w:rsidRPr="0097659A">
        <w:t xml:space="preserve">       </w:t>
      </w:r>
      <w:r w:rsidR="00BC6DA8" w:rsidRPr="0097659A">
        <w:t>Diğer DeNOx sistemleri: Evet/Hayır</w:t>
      </w:r>
      <w:r w:rsidR="00125395" w:rsidRPr="0097659A">
        <w:t>.</w:t>
      </w:r>
    </w:p>
    <w:p w14:paraId="1D28FB26" w14:textId="77777777" w:rsidR="00BC6DA8" w:rsidRPr="0097659A" w:rsidRDefault="00243831" w:rsidP="00243831">
      <w:pPr>
        <w:tabs>
          <w:tab w:val="left" w:pos="712"/>
        </w:tabs>
        <w:ind w:left="1134" w:right="232" w:hanging="1134"/>
        <w:jc w:val="left"/>
      </w:pPr>
      <w:r w:rsidRPr="0097659A">
        <w:t xml:space="preserve">                   </w:t>
      </w:r>
      <w:r w:rsidR="00BC6DA8" w:rsidRPr="0097659A">
        <w:t>(</w:t>
      </w:r>
      <w:r w:rsidR="00C70E1F" w:rsidRPr="0097659A">
        <w:t>E</w:t>
      </w:r>
      <w:r w:rsidR="00BC6DA8" w:rsidRPr="0097659A">
        <w:t>vet ise, 3.11.3 bölümünü doldurun)</w:t>
      </w:r>
    </w:p>
    <w:p w14:paraId="4837B4A6" w14:textId="0D069143" w:rsidR="00BC6DA8" w:rsidRPr="0097659A" w:rsidRDefault="00243831" w:rsidP="00243831">
      <w:pPr>
        <w:widowControl w:val="0"/>
        <w:numPr>
          <w:ilvl w:val="2"/>
          <w:numId w:val="8"/>
        </w:numPr>
        <w:autoSpaceDE/>
        <w:autoSpaceDN/>
        <w:ind w:left="1134" w:right="239" w:hanging="1134"/>
        <w:jc w:val="left"/>
        <w:rPr>
          <w:rStyle w:val="Gvdemetni3Kaln0ptbolukbraklyor"/>
          <w:b w:val="0"/>
          <w:bCs w:val="0"/>
          <w:color w:val="auto"/>
          <w:spacing w:val="3"/>
          <w:sz w:val="24"/>
          <w:szCs w:val="24"/>
          <w:lang w:val="tr-TR"/>
        </w:rPr>
      </w:pPr>
      <w:r w:rsidRPr="0097659A">
        <w:t xml:space="preserve"> </w:t>
      </w:r>
      <w:r w:rsidR="00BC6DA8" w:rsidRPr="0097659A">
        <w:t>Oksidasyon ve NO</w:t>
      </w:r>
      <w:r w:rsidR="00BC6DA8" w:rsidRPr="0097659A">
        <w:rPr>
          <w:vertAlign w:val="subscript"/>
        </w:rPr>
        <w:t>x</w:t>
      </w:r>
      <w:r w:rsidR="00BC6DA8" w:rsidRPr="0097659A">
        <w:t xml:space="preserve"> indirgemeyi birleştiren üç yollu katalizör: Evet/Hayır</w:t>
      </w:r>
    </w:p>
    <w:p w14:paraId="1C1A27F6" w14:textId="3F2C011D" w:rsidR="00BC6DA8" w:rsidRPr="0097659A" w:rsidRDefault="00243831" w:rsidP="00243831">
      <w:pPr>
        <w:tabs>
          <w:tab w:val="left" w:pos="712"/>
        </w:tabs>
        <w:ind w:left="1134" w:right="232" w:hanging="1134"/>
        <w:jc w:val="left"/>
      </w:pPr>
      <w:r w:rsidRPr="0097659A">
        <w:t xml:space="preserve">                   </w:t>
      </w:r>
      <w:r w:rsidR="00BC6DA8" w:rsidRPr="0097659A">
        <w:t>(</w:t>
      </w:r>
      <w:r w:rsidR="00C70E1F" w:rsidRPr="0097659A">
        <w:t>E</w:t>
      </w:r>
      <w:r w:rsidR="00BC6DA8" w:rsidRPr="0097659A">
        <w:t>vet ise, 3.11.3 bölümünü doldurun)</w:t>
      </w:r>
      <w:r w:rsidR="00125395" w:rsidRPr="0097659A">
        <w:t>.</w:t>
      </w:r>
    </w:p>
    <w:p w14:paraId="327BD22C" w14:textId="16339213" w:rsidR="00BC6DA8" w:rsidRPr="0097659A" w:rsidRDefault="00243831" w:rsidP="00243831">
      <w:pPr>
        <w:widowControl w:val="0"/>
        <w:numPr>
          <w:ilvl w:val="2"/>
          <w:numId w:val="8"/>
        </w:numPr>
        <w:tabs>
          <w:tab w:val="left" w:pos="712"/>
        </w:tabs>
        <w:autoSpaceDE/>
        <w:autoSpaceDN/>
        <w:ind w:left="1134" w:right="233" w:hanging="1134"/>
        <w:jc w:val="left"/>
      </w:pPr>
      <w:r w:rsidRPr="0097659A">
        <w:t xml:space="preserve">       </w:t>
      </w:r>
      <w:r w:rsidR="00BC6DA8" w:rsidRPr="0097659A">
        <w:t xml:space="preserve">Pasif rejenerasyonlu partikül </w:t>
      </w:r>
      <w:r w:rsidR="00F510B5" w:rsidRPr="0097659A">
        <w:t>arıtma sistemi</w:t>
      </w:r>
      <w:r w:rsidR="00BC6DA8" w:rsidRPr="0097659A">
        <w:t>: Evet/Hayır</w:t>
      </w:r>
      <w:r w:rsidR="00125395" w:rsidRPr="0097659A">
        <w:t>.</w:t>
      </w:r>
    </w:p>
    <w:p w14:paraId="533AB89A" w14:textId="1704E2A9" w:rsidR="00BC6DA8" w:rsidRPr="0097659A" w:rsidRDefault="00243831" w:rsidP="00243831">
      <w:pPr>
        <w:tabs>
          <w:tab w:val="left" w:pos="712"/>
        </w:tabs>
        <w:ind w:left="1134" w:right="232" w:hanging="1134"/>
        <w:jc w:val="left"/>
      </w:pPr>
      <w:r w:rsidRPr="0097659A">
        <w:t xml:space="preserve">                   </w:t>
      </w:r>
      <w:r w:rsidR="00BC6DA8" w:rsidRPr="0097659A">
        <w:t>(</w:t>
      </w:r>
      <w:r w:rsidR="00C70E1F" w:rsidRPr="0097659A">
        <w:t>E</w:t>
      </w:r>
      <w:r w:rsidR="00BC6DA8" w:rsidRPr="0097659A">
        <w:t>vet ise, 3.11.4 bölümünü doldurun)</w:t>
      </w:r>
    </w:p>
    <w:p w14:paraId="0EC8C4E3" w14:textId="5377A2E4" w:rsidR="00BC6DA8" w:rsidRPr="0097659A" w:rsidRDefault="00BC6DA8" w:rsidP="00243831">
      <w:pPr>
        <w:widowControl w:val="0"/>
        <w:numPr>
          <w:ilvl w:val="3"/>
          <w:numId w:val="8"/>
        </w:numPr>
        <w:tabs>
          <w:tab w:val="left" w:pos="712"/>
        </w:tabs>
        <w:autoSpaceDE/>
        <w:autoSpaceDN/>
        <w:ind w:left="1134" w:right="233" w:hanging="1134"/>
      </w:pPr>
      <w:r w:rsidRPr="0097659A">
        <w:t>Duvar akışlı/duvar akışsız</w:t>
      </w:r>
      <w:r w:rsidR="00125395" w:rsidRPr="0097659A">
        <w:t>.</w:t>
      </w:r>
    </w:p>
    <w:p w14:paraId="4736033E" w14:textId="2FB0E350" w:rsidR="00BC6DA8" w:rsidRPr="0097659A" w:rsidRDefault="00243831" w:rsidP="00243831">
      <w:pPr>
        <w:widowControl w:val="0"/>
        <w:numPr>
          <w:ilvl w:val="2"/>
          <w:numId w:val="8"/>
        </w:numPr>
        <w:tabs>
          <w:tab w:val="left" w:pos="712"/>
        </w:tabs>
        <w:autoSpaceDE/>
        <w:autoSpaceDN/>
        <w:ind w:left="1134" w:right="233" w:hanging="1134"/>
        <w:jc w:val="left"/>
      </w:pPr>
      <w:r w:rsidRPr="0097659A">
        <w:t xml:space="preserve">       </w:t>
      </w:r>
      <w:r w:rsidR="00BC6DA8" w:rsidRPr="0097659A">
        <w:t xml:space="preserve">Aktif rejenerasyonlu partikül </w:t>
      </w:r>
      <w:r w:rsidR="007F56BB" w:rsidRPr="0097659A">
        <w:t>arıtma sistemi</w:t>
      </w:r>
      <w:r w:rsidR="00BC6DA8" w:rsidRPr="0097659A">
        <w:t>: Evet/Hayır</w:t>
      </w:r>
      <w:r w:rsidR="00125395" w:rsidRPr="0097659A">
        <w:t>.</w:t>
      </w:r>
    </w:p>
    <w:p w14:paraId="7E274600" w14:textId="31781EB3" w:rsidR="00BC6DA8" w:rsidRPr="0097659A" w:rsidRDefault="00243831" w:rsidP="00243831">
      <w:pPr>
        <w:tabs>
          <w:tab w:val="left" w:pos="712"/>
        </w:tabs>
        <w:ind w:left="1134" w:right="232" w:hanging="1134"/>
        <w:jc w:val="left"/>
      </w:pPr>
      <w:r w:rsidRPr="0097659A">
        <w:t xml:space="preserve">                   </w:t>
      </w:r>
      <w:r w:rsidR="00BC6DA8" w:rsidRPr="0097659A">
        <w:t>(</w:t>
      </w:r>
      <w:r w:rsidR="00C70E1F" w:rsidRPr="0097659A">
        <w:t>E</w:t>
      </w:r>
      <w:r w:rsidR="00BC6DA8" w:rsidRPr="0097659A">
        <w:t>vet ise, 3.11.4 bölümünü doldurun)</w:t>
      </w:r>
    </w:p>
    <w:p w14:paraId="43B55E18" w14:textId="300D4FC7" w:rsidR="00BC6DA8" w:rsidRPr="0097659A" w:rsidRDefault="00BC6DA8" w:rsidP="00243831">
      <w:pPr>
        <w:widowControl w:val="0"/>
        <w:numPr>
          <w:ilvl w:val="3"/>
          <w:numId w:val="8"/>
        </w:numPr>
        <w:tabs>
          <w:tab w:val="left" w:pos="712"/>
        </w:tabs>
        <w:autoSpaceDE/>
        <w:autoSpaceDN/>
        <w:ind w:left="1134" w:right="233" w:hanging="1134"/>
      </w:pPr>
      <w:r w:rsidRPr="0097659A">
        <w:t>Duvar akışlı/duvar akışsız</w:t>
      </w:r>
      <w:r w:rsidR="00125395" w:rsidRPr="0097659A">
        <w:t>.</w:t>
      </w:r>
    </w:p>
    <w:p w14:paraId="1FE78E5F" w14:textId="09BA455C" w:rsidR="00BC6DA8" w:rsidRPr="0097659A" w:rsidRDefault="00243831" w:rsidP="00243831">
      <w:pPr>
        <w:widowControl w:val="0"/>
        <w:numPr>
          <w:ilvl w:val="2"/>
          <w:numId w:val="8"/>
        </w:numPr>
        <w:tabs>
          <w:tab w:val="left" w:pos="712"/>
        </w:tabs>
        <w:autoSpaceDE/>
        <w:autoSpaceDN/>
        <w:ind w:left="1134" w:right="233" w:hanging="1134"/>
        <w:jc w:val="left"/>
      </w:pPr>
      <w:r w:rsidRPr="0097659A">
        <w:t xml:space="preserve">       </w:t>
      </w:r>
      <w:r w:rsidR="00BC6DA8" w:rsidRPr="0097659A">
        <w:t xml:space="preserve">Diğer partikül </w:t>
      </w:r>
      <w:r w:rsidR="007F56BB" w:rsidRPr="0097659A">
        <w:t>arıtma sistemleri</w:t>
      </w:r>
      <w:r w:rsidR="00BC6DA8" w:rsidRPr="0097659A">
        <w:t>: Evet/Hayır</w:t>
      </w:r>
      <w:r w:rsidR="00125395" w:rsidRPr="0097659A">
        <w:t>.</w:t>
      </w:r>
    </w:p>
    <w:p w14:paraId="114D8936" w14:textId="40D20022" w:rsidR="00BC6DA8" w:rsidRPr="0097659A" w:rsidRDefault="00243831" w:rsidP="00243831">
      <w:pPr>
        <w:tabs>
          <w:tab w:val="left" w:pos="712"/>
        </w:tabs>
        <w:ind w:left="1134" w:right="232" w:hanging="1134"/>
        <w:jc w:val="left"/>
      </w:pPr>
      <w:r w:rsidRPr="0097659A">
        <w:t xml:space="preserve">                   </w:t>
      </w:r>
      <w:r w:rsidR="00BC6DA8" w:rsidRPr="0097659A">
        <w:t>(</w:t>
      </w:r>
      <w:r w:rsidR="00C70E1F" w:rsidRPr="0097659A">
        <w:t>E</w:t>
      </w:r>
      <w:r w:rsidR="00BC6DA8" w:rsidRPr="0097659A">
        <w:t>vet ise, 3.11.4 bölümünü doldurun)</w:t>
      </w:r>
    </w:p>
    <w:p w14:paraId="6695A705" w14:textId="4FFF7AED" w:rsidR="00BC6DA8" w:rsidRPr="0097659A" w:rsidRDefault="00243831" w:rsidP="00243831">
      <w:pPr>
        <w:widowControl w:val="0"/>
        <w:numPr>
          <w:ilvl w:val="2"/>
          <w:numId w:val="8"/>
        </w:numPr>
        <w:autoSpaceDE/>
        <w:autoSpaceDN/>
        <w:ind w:left="709" w:right="233" w:hanging="709"/>
      </w:pPr>
      <w:r w:rsidRPr="0097659A">
        <w:t xml:space="preserve">        </w:t>
      </w:r>
      <w:r w:rsidR="00BC6DA8" w:rsidRPr="0097659A">
        <w:t xml:space="preserve">Diğer </w:t>
      </w:r>
      <w:r w:rsidR="007F56BB" w:rsidRPr="0097659A">
        <w:t>arıtma cihazları</w:t>
      </w:r>
      <w:r w:rsidR="00BC6DA8" w:rsidRPr="0097659A">
        <w:t xml:space="preserve"> (belirtin)</w:t>
      </w:r>
      <w:r w:rsidR="00125395" w:rsidRPr="0097659A">
        <w:t>.</w:t>
      </w:r>
      <w:r w:rsidR="00BC6DA8" w:rsidRPr="0097659A">
        <w:t xml:space="preserve"> </w:t>
      </w:r>
      <w:r w:rsidR="00BC6DA8" w:rsidRPr="0097659A">
        <w:tab/>
      </w:r>
    </w:p>
    <w:p w14:paraId="163552D2" w14:textId="535C0213" w:rsidR="00BC6DA8" w:rsidRPr="0097659A" w:rsidRDefault="00243831" w:rsidP="00243831">
      <w:pPr>
        <w:spacing w:after="360"/>
        <w:ind w:left="1134" w:right="232" w:hanging="1134"/>
        <w:jc w:val="left"/>
      </w:pPr>
      <w:r w:rsidRPr="0097659A">
        <w:t xml:space="preserve">                    </w:t>
      </w:r>
      <w:r w:rsidR="00BC6DA8" w:rsidRPr="0097659A">
        <w:t>(</w:t>
      </w:r>
      <w:r w:rsidR="00C70E1F" w:rsidRPr="0097659A">
        <w:t>E</w:t>
      </w:r>
      <w:r w:rsidR="00BC6DA8" w:rsidRPr="0097659A">
        <w:t>vet ise, 3.11.5 bölümünü doldurun)</w:t>
      </w:r>
    </w:p>
    <w:p w14:paraId="16B6FA43" w14:textId="171BA9CC" w:rsidR="00BC6DA8" w:rsidRPr="0097659A" w:rsidRDefault="00243831" w:rsidP="00243831">
      <w:pPr>
        <w:widowControl w:val="0"/>
        <w:numPr>
          <w:ilvl w:val="2"/>
          <w:numId w:val="8"/>
        </w:numPr>
        <w:autoSpaceDE/>
        <w:autoSpaceDN/>
        <w:spacing w:after="240"/>
        <w:ind w:left="1134" w:right="233" w:hanging="1134"/>
        <w:jc w:val="left"/>
      </w:pPr>
      <w:r w:rsidRPr="0097659A">
        <w:t xml:space="preserve"> </w:t>
      </w:r>
      <w:r w:rsidR="00BC6DA8" w:rsidRPr="0097659A">
        <w:t>Emisyon üzerinde güçlü etkisi olan diğer cihazlar veya özellikler: Evet/Hayır</w:t>
      </w:r>
      <w:r w:rsidR="00125395" w:rsidRPr="0097659A">
        <w:t>.</w:t>
      </w:r>
    </w:p>
    <w:p w14:paraId="04ABAA1F" w14:textId="77777777" w:rsidR="00BC6DA8" w:rsidRPr="0097659A" w:rsidRDefault="00243831" w:rsidP="00243831">
      <w:pPr>
        <w:spacing w:after="240"/>
        <w:ind w:left="1134" w:right="233" w:hanging="1134"/>
        <w:jc w:val="left"/>
      </w:pPr>
      <w:r w:rsidRPr="0097659A">
        <w:t xml:space="preserve">                    </w:t>
      </w:r>
      <w:r w:rsidR="00BC6DA8" w:rsidRPr="0097659A">
        <w:t>(</w:t>
      </w:r>
      <w:r w:rsidR="00C70E1F" w:rsidRPr="0097659A">
        <w:t>E</w:t>
      </w:r>
      <w:r w:rsidR="00BC6DA8" w:rsidRPr="0097659A">
        <w:t>vet ise, 3.11.7 bölümünü doldurun)</w:t>
      </w:r>
    </w:p>
    <w:p w14:paraId="3194A1A2" w14:textId="77777777" w:rsidR="00807BEF" w:rsidRPr="0097659A" w:rsidRDefault="00807BEF" w:rsidP="00592AA5">
      <w:pPr>
        <w:pStyle w:val="Text2"/>
        <w:ind w:left="1134" w:hanging="1134"/>
      </w:pPr>
    </w:p>
    <w:p w14:paraId="081188C3" w14:textId="77777777" w:rsidR="00D11492" w:rsidRPr="0097659A" w:rsidRDefault="00D11492" w:rsidP="00592AA5">
      <w:pPr>
        <w:pStyle w:val="Text2"/>
        <w:ind w:left="1134" w:hanging="1134"/>
      </w:pPr>
    </w:p>
    <w:p w14:paraId="66074896" w14:textId="3E9227E6" w:rsidR="00D11492" w:rsidRPr="0097659A" w:rsidRDefault="00D11492" w:rsidP="00592AA5">
      <w:pPr>
        <w:pStyle w:val="Text2"/>
        <w:ind w:left="1134" w:hanging="1134"/>
        <w:sectPr w:rsidR="00D11492" w:rsidRPr="0097659A">
          <w:pgSz w:w="11906" w:h="16838"/>
          <w:pgMar w:top="1134" w:right="1418" w:bottom="1134" w:left="1418" w:header="709" w:footer="709" w:gutter="0"/>
          <w:pgNumType w:start="0"/>
          <w:cols w:space="709"/>
        </w:sectPr>
      </w:pPr>
    </w:p>
    <w:tbl>
      <w:tblPr>
        <w:tblpPr w:leftFromText="141" w:rightFromText="141" w:vertAnchor="text" w:horzAnchor="margin" w:tblpXSpec="center" w:tblpY="2467"/>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10" w:type="dxa"/>
          <w:right w:w="10" w:type="dxa"/>
        </w:tblCellMar>
        <w:tblLook w:val="0000" w:firstRow="0" w:lastRow="0" w:firstColumn="0" w:lastColumn="0" w:noHBand="0" w:noVBand="0"/>
      </w:tblPr>
      <w:tblGrid>
        <w:gridCol w:w="1428"/>
        <w:gridCol w:w="3544"/>
        <w:gridCol w:w="576"/>
        <w:gridCol w:w="576"/>
        <w:gridCol w:w="576"/>
        <w:gridCol w:w="1282"/>
        <w:gridCol w:w="744"/>
        <w:gridCol w:w="749"/>
        <w:gridCol w:w="744"/>
        <w:gridCol w:w="749"/>
        <w:gridCol w:w="2083"/>
      </w:tblGrid>
      <w:tr w:rsidR="00062639" w:rsidRPr="0097659A" w14:paraId="3EE04730" w14:textId="77777777" w:rsidTr="00C37EA4">
        <w:trPr>
          <w:trHeight w:hRule="exact" w:val="1430"/>
        </w:trPr>
        <w:tc>
          <w:tcPr>
            <w:tcW w:w="1428" w:type="dxa"/>
            <w:vMerge w:val="restart"/>
            <w:shd w:val="clear" w:color="auto" w:fill="FFFFFF"/>
            <w:vAlign w:val="center"/>
          </w:tcPr>
          <w:p w14:paraId="40787F8E" w14:textId="77777777" w:rsidR="00807BEF" w:rsidRPr="0097659A" w:rsidRDefault="00807BEF" w:rsidP="00592AA5">
            <w:pPr>
              <w:pStyle w:val="Gvdemetni0"/>
              <w:shd w:val="clear" w:color="auto" w:fill="auto"/>
              <w:spacing w:line="240" w:lineRule="auto"/>
              <w:ind w:left="1134" w:hanging="1134"/>
              <w:rPr>
                <w:sz w:val="18"/>
                <w:szCs w:val="18"/>
              </w:rPr>
            </w:pPr>
            <w:r w:rsidRPr="0097659A">
              <w:rPr>
                <w:sz w:val="18"/>
                <w:szCs w:val="18"/>
              </w:rPr>
              <w:lastRenderedPageBreak/>
              <w:t>Madde Numarası</w:t>
            </w:r>
          </w:p>
        </w:tc>
        <w:tc>
          <w:tcPr>
            <w:tcW w:w="3544" w:type="dxa"/>
            <w:vMerge w:val="restart"/>
            <w:shd w:val="clear" w:color="auto" w:fill="FFFFFF"/>
            <w:vAlign w:val="center"/>
          </w:tcPr>
          <w:p w14:paraId="69C234FD" w14:textId="77777777" w:rsidR="00807BEF" w:rsidRPr="0097659A" w:rsidRDefault="00807BEF" w:rsidP="00592AA5">
            <w:pPr>
              <w:pStyle w:val="Gvdemetni0"/>
              <w:shd w:val="clear" w:color="auto" w:fill="auto"/>
              <w:spacing w:line="240" w:lineRule="auto"/>
              <w:ind w:left="1134" w:hanging="1134"/>
              <w:rPr>
                <w:sz w:val="18"/>
                <w:szCs w:val="18"/>
              </w:rPr>
            </w:pPr>
            <w:r w:rsidRPr="0097659A">
              <w:rPr>
                <w:sz w:val="18"/>
                <w:szCs w:val="18"/>
              </w:rPr>
              <w:t>Madde Açıklaması</w:t>
            </w:r>
          </w:p>
        </w:tc>
        <w:tc>
          <w:tcPr>
            <w:tcW w:w="576" w:type="dxa"/>
            <w:vMerge w:val="restart"/>
            <w:shd w:val="clear" w:color="auto" w:fill="FFFFFF"/>
            <w:textDirection w:val="btLr"/>
            <w:vAlign w:val="center"/>
          </w:tcPr>
          <w:p w14:paraId="5A77B5E9" w14:textId="77777777" w:rsidR="00807BEF" w:rsidRPr="0097659A" w:rsidRDefault="00807BEF" w:rsidP="00592AA5">
            <w:pPr>
              <w:ind w:left="1134" w:right="113" w:hanging="1134"/>
              <w:rPr>
                <w:sz w:val="18"/>
                <w:szCs w:val="18"/>
              </w:rPr>
            </w:pPr>
            <w:r w:rsidRPr="0097659A">
              <w:rPr>
                <w:rStyle w:val="Gvdemetni77ptKalnDeil0ptbolukbraklyor"/>
                <w:color w:val="auto"/>
                <w:sz w:val="18"/>
                <w:szCs w:val="18"/>
                <w:lang w:val="tr-TR"/>
              </w:rPr>
              <w:t>Test</w:t>
            </w:r>
          </w:p>
        </w:tc>
        <w:tc>
          <w:tcPr>
            <w:tcW w:w="576" w:type="dxa"/>
            <w:vMerge w:val="restart"/>
            <w:shd w:val="clear" w:color="auto" w:fill="FFFFFF"/>
            <w:textDirection w:val="btLr"/>
            <w:vAlign w:val="center"/>
          </w:tcPr>
          <w:p w14:paraId="3D8A89FB" w14:textId="77777777" w:rsidR="00807BEF" w:rsidRPr="0097659A" w:rsidRDefault="00807BEF" w:rsidP="00592AA5">
            <w:pPr>
              <w:ind w:left="1134" w:hanging="1134"/>
              <w:rPr>
                <w:sz w:val="18"/>
                <w:szCs w:val="18"/>
              </w:rPr>
            </w:pPr>
            <w:r w:rsidRPr="0097659A">
              <w:rPr>
                <w:rStyle w:val="Gvdemetni77ptKalnDeil0ptbolukbraklyor"/>
                <w:color w:val="auto"/>
                <w:sz w:val="18"/>
                <w:szCs w:val="18"/>
                <w:lang w:val="tr-TR"/>
              </w:rPr>
              <w:t>Montaj</w:t>
            </w:r>
          </w:p>
        </w:tc>
        <w:tc>
          <w:tcPr>
            <w:tcW w:w="576" w:type="dxa"/>
            <w:vMerge w:val="restart"/>
            <w:shd w:val="clear" w:color="auto" w:fill="FFFFFF"/>
            <w:textDirection w:val="btLr"/>
            <w:vAlign w:val="center"/>
          </w:tcPr>
          <w:p w14:paraId="06DC2FF7" w14:textId="77777777" w:rsidR="00807BEF" w:rsidRPr="0097659A" w:rsidRDefault="00807BEF" w:rsidP="00592AA5">
            <w:pPr>
              <w:ind w:left="1134" w:right="113" w:hanging="1134"/>
              <w:rPr>
                <w:b/>
                <w:sz w:val="16"/>
                <w:szCs w:val="18"/>
              </w:rPr>
            </w:pPr>
            <w:r w:rsidRPr="0097659A">
              <w:rPr>
                <w:sz w:val="16"/>
                <w:szCs w:val="18"/>
              </w:rPr>
              <w:t>Homologasyon (Tip Onayı)</w:t>
            </w:r>
          </w:p>
        </w:tc>
        <w:tc>
          <w:tcPr>
            <w:tcW w:w="1282" w:type="dxa"/>
            <w:vMerge w:val="restart"/>
            <w:shd w:val="clear" w:color="auto" w:fill="FFFFFF"/>
            <w:vAlign w:val="center"/>
          </w:tcPr>
          <w:p w14:paraId="4828B8AC" w14:textId="77777777" w:rsidR="00807BEF" w:rsidRPr="0097659A" w:rsidRDefault="00807BEF" w:rsidP="00C37EA4">
            <w:pPr>
              <w:pStyle w:val="Gvdemetni0"/>
              <w:shd w:val="clear" w:color="auto" w:fill="auto"/>
              <w:spacing w:line="240" w:lineRule="auto"/>
              <w:ind w:left="250" w:firstLine="0"/>
              <w:rPr>
                <w:sz w:val="18"/>
                <w:szCs w:val="18"/>
              </w:rPr>
            </w:pPr>
            <w:r w:rsidRPr="0097659A">
              <w:rPr>
                <w:sz w:val="18"/>
                <w:szCs w:val="18"/>
              </w:rPr>
              <w:t>Ana motor / motor tipi</w:t>
            </w:r>
          </w:p>
        </w:tc>
        <w:tc>
          <w:tcPr>
            <w:tcW w:w="2986" w:type="dxa"/>
            <w:gridSpan w:val="4"/>
            <w:shd w:val="clear" w:color="auto" w:fill="FFFFFF"/>
            <w:vAlign w:val="center"/>
          </w:tcPr>
          <w:p w14:paraId="5D418330" w14:textId="77777777" w:rsidR="00807BEF" w:rsidRPr="0097659A" w:rsidRDefault="00807BEF" w:rsidP="00592AA5">
            <w:pPr>
              <w:pStyle w:val="Gvdemetni0"/>
              <w:shd w:val="clear" w:color="auto" w:fill="auto"/>
              <w:spacing w:line="240" w:lineRule="auto"/>
              <w:ind w:left="1134" w:hanging="1134"/>
              <w:rPr>
                <w:sz w:val="18"/>
                <w:szCs w:val="18"/>
              </w:rPr>
            </w:pPr>
            <w:r w:rsidRPr="0097659A">
              <w:rPr>
                <w:sz w:val="18"/>
                <w:szCs w:val="18"/>
              </w:rPr>
              <w:t>Motor ailesi içindeki motor tipleri (varsa)</w:t>
            </w:r>
          </w:p>
        </w:tc>
        <w:tc>
          <w:tcPr>
            <w:tcW w:w="2083" w:type="dxa"/>
            <w:vMerge w:val="restart"/>
            <w:shd w:val="clear" w:color="auto" w:fill="FFFFFF"/>
            <w:vAlign w:val="center"/>
          </w:tcPr>
          <w:p w14:paraId="3552A713" w14:textId="77777777" w:rsidR="00807BEF" w:rsidRPr="0097659A" w:rsidRDefault="00807BEF" w:rsidP="00C37EA4">
            <w:pPr>
              <w:pStyle w:val="Gvdemetni0"/>
              <w:shd w:val="clear" w:color="auto" w:fill="auto"/>
              <w:spacing w:line="240" w:lineRule="auto"/>
              <w:ind w:left="231" w:hanging="53"/>
              <w:rPr>
                <w:sz w:val="18"/>
                <w:szCs w:val="18"/>
              </w:rPr>
            </w:pPr>
            <w:r w:rsidRPr="0097659A">
              <w:rPr>
                <w:sz w:val="18"/>
                <w:szCs w:val="18"/>
              </w:rPr>
              <w:t>Açıklayıcı notlar (doküman içinde olmayan)</w:t>
            </w:r>
          </w:p>
        </w:tc>
      </w:tr>
      <w:tr w:rsidR="00062639" w:rsidRPr="0097659A" w14:paraId="663CB3F1" w14:textId="77777777" w:rsidTr="00450A4D">
        <w:trPr>
          <w:trHeight w:hRule="exact" w:val="725"/>
        </w:trPr>
        <w:tc>
          <w:tcPr>
            <w:tcW w:w="1428" w:type="dxa"/>
            <w:vMerge/>
            <w:shd w:val="clear" w:color="auto" w:fill="FFFFFF"/>
          </w:tcPr>
          <w:p w14:paraId="3D17DA9F" w14:textId="77777777" w:rsidR="00807BEF" w:rsidRPr="0097659A" w:rsidRDefault="00807BEF" w:rsidP="00592AA5">
            <w:pPr>
              <w:ind w:left="1134" w:hanging="1134"/>
              <w:rPr>
                <w:sz w:val="18"/>
                <w:szCs w:val="18"/>
              </w:rPr>
            </w:pPr>
          </w:p>
        </w:tc>
        <w:tc>
          <w:tcPr>
            <w:tcW w:w="3544" w:type="dxa"/>
            <w:vMerge/>
            <w:shd w:val="clear" w:color="auto" w:fill="FFFFFF"/>
          </w:tcPr>
          <w:p w14:paraId="572AEBF6" w14:textId="77777777" w:rsidR="00807BEF" w:rsidRPr="0097659A" w:rsidRDefault="00807BEF" w:rsidP="00592AA5">
            <w:pPr>
              <w:ind w:left="1134" w:hanging="1134"/>
              <w:rPr>
                <w:sz w:val="18"/>
                <w:szCs w:val="18"/>
              </w:rPr>
            </w:pPr>
          </w:p>
        </w:tc>
        <w:tc>
          <w:tcPr>
            <w:tcW w:w="576" w:type="dxa"/>
            <w:vMerge/>
            <w:shd w:val="clear" w:color="auto" w:fill="FFFFFF"/>
          </w:tcPr>
          <w:p w14:paraId="24AB3348" w14:textId="77777777" w:rsidR="00807BEF" w:rsidRPr="0097659A" w:rsidRDefault="00807BEF" w:rsidP="00592AA5">
            <w:pPr>
              <w:ind w:left="1134" w:hanging="1134"/>
              <w:rPr>
                <w:sz w:val="18"/>
                <w:szCs w:val="18"/>
              </w:rPr>
            </w:pPr>
          </w:p>
        </w:tc>
        <w:tc>
          <w:tcPr>
            <w:tcW w:w="576" w:type="dxa"/>
            <w:vMerge/>
            <w:shd w:val="clear" w:color="auto" w:fill="FFFFFF"/>
            <w:textDirection w:val="btLr"/>
          </w:tcPr>
          <w:p w14:paraId="56DB0EBF" w14:textId="77777777" w:rsidR="00807BEF" w:rsidRPr="0097659A" w:rsidRDefault="00807BEF" w:rsidP="00592AA5">
            <w:pPr>
              <w:ind w:left="1134" w:hanging="1134"/>
              <w:rPr>
                <w:sz w:val="18"/>
                <w:szCs w:val="18"/>
              </w:rPr>
            </w:pPr>
          </w:p>
        </w:tc>
        <w:tc>
          <w:tcPr>
            <w:tcW w:w="576" w:type="dxa"/>
            <w:vMerge/>
            <w:shd w:val="clear" w:color="auto" w:fill="FFFFFF"/>
          </w:tcPr>
          <w:p w14:paraId="2CD19B11" w14:textId="77777777" w:rsidR="00807BEF" w:rsidRPr="0097659A" w:rsidRDefault="00807BEF" w:rsidP="00592AA5">
            <w:pPr>
              <w:ind w:left="1134" w:hanging="1134"/>
              <w:rPr>
                <w:sz w:val="18"/>
                <w:szCs w:val="18"/>
              </w:rPr>
            </w:pPr>
          </w:p>
        </w:tc>
        <w:tc>
          <w:tcPr>
            <w:tcW w:w="1282" w:type="dxa"/>
            <w:vMerge/>
            <w:shd w:val="clear" w:color="auto" w:fill="FFFFFF"/>
          </w:tcPr>
          <w:p w14:paraId="0036A150" w14:textId="77777777" w:rsidR="00807BEF" w:rsidRPr="0097659A" w:rsidRDefault="00807BEF" w:rsidP="00592AA5">
            <w:pPr>
              <w:ind w:left="1134" w:hanging="1134"/>
              <w:rPr>
                <w:sz w:val="18"/>
                <w:szCs w:val="18"/>
              </w:rPr>
            </w:pPr>
          </w:p>
        </w:tc>
        <w:tc>
          <w:tcPr>
            <w:tcW w:w="744" w:type="dxa"/>
            <w:shd w:val="clear" w:color="auto" w:fill="FFFFFF"/>
            <w:vAlign w:val="center"/>
          </w:tcPr>
          <w:p w14:paraId="4AD72E23" w14:textId="77777777" w:rsidR="00807BEF" w:rsidRPr="0097659A" w:rsidRDefault="00807BEF" w:rsidP="00592AA5">
            <w:pPr>
              <w:pStyle w:val="Gvdemetni0"/>
              <w:shd w:val="clear" w:color="auto" w:fill="auto"/>
              <w:spacing w:line="240" w:lineRule="auto"/>
              <w:ind w:left="1134" w:hanging="1134"/>
              <w:rPr>
                <w:sz w:val="18"/>
                <w:szCs w:val="18"/>
              </w:rPr>
            </w:pPr>
            <w:r w:rsidRPr="0097659A">
              <w:rPr>
                <w:sz w:val="18"/>
                <w:szCs w:val="18"/>
              </w:rPr>
              <w:t>tip 2</w:t>
            </w:r>
          </w:p>
        </w:tc>
        <w:tc>
          <w:tcPr>
            <w:tcW w:w="749" w:type="dxa"/>
            <w:shd w:val="clear" w:color="auto" w:fill="FFFFFF"/>
            <w:vAlign w:val="center"/>
          </w:tcPr>
          <w:p w14:paraId="3C11D7C6" w14:textId="77777777" w:rsidR="00807BEF" w:rsidRPr="0097659A" w:rsidRDefault="00807BEF" w:rsidP="00592AA5">
            <w:pPr>
              <w:pStyle w:val="Gvdemetni0"/>
              <w:shd w:val="clear" w:color="auto" w:fill="auto"/>
              <w:spacing w:line="240" w:lineRule="auto"/>
              <w:ind w:left="1134" w:hanging="1134"/>
              <w:rPr>
                <w:sz w:val="18"/>
                <w:szCs w:val="18"/>
              </w:rPr>
            </w:pPr>
            <w:r w:rsidRPr="0097659A">
              <w:rPr>
                <w:sz w:val="18"/>
                <w:szCs w:val="18"/>
              </w:rPr>
              <w:t>tip 3</w:t>
            </w:r>
          </w:p>
        </w:tc>
        <w:tc>
          <w:tcPr>
            <w:tcW w:w="744" w:type="dxa"/>
            <w:shd w:val="clear" w:color="auto" w:fill="FFFFFF"/>
            <w:vAlign w:val="center"/>
          </w:tcPr>
          <w:p w14:paraId="138F8DBD" w14:textId="77777777" w:rsidR="00807BEF" w:rsidRPr="0097659A" w:rsidRDefault="00807BEF" w:rsidP="00592AA5">
            <w:pPr>
              <w:pStyle w:val="Gvdemetni0"/>
              <w:shd w:val="clear" w:color="auto" w:fill="auto"/>
              <w:spacing w:line="240" w:lineRule="auto"/>
              <w:ind w:left="1134" w:hanging="1134"/>
              <w:rPr>
                <w:sz w:val="18"/>
                <w:szCs w:val="18"/>
              </w:rPr>
            </w:pPr>
            <w:r w:rsidRPr="0097659A">
              <w:rPr>
                <w:sz w:val="18"/>
                <w:szCs w:val="18"/>
              </w:rPr>
              <w:t>tip …</w:t>
            </w:r>
          </w:p>
        </w:tc>
        <w:tc>
          <w:tcPr>
            <w:tcW w:w="749" w:type="dxa"/>
            <w:shd w:val="clear" w:color="auto" w:fill="FFFFFF"/>
            <w:vAlign w:val="center"/>
          </w:tcPr>
          <w:p w14:paraId="053D5817" w14:textId="77777777" w:rsidR="00807BEF" w:rsidRPr="0097659A" w:rsidRDefault="00807BEF" w:rsidP="00592AA5">
            <w:pPr>
              <w:pStyle w:val="Gvdemetni0"/>
              <w:shd w:val="clear" w:color="auto" w:fill="auto"/>
              <w:spacing w:line="240" w:lineRule="auto"/>
              <w:ind w:left="1134" w:hanging="1134"/>
              <w:rPr>
                <w:sz w:val="18"/>
                <w:szCs w:val="18"/>
              </w:rPr>
            </w:pPr>
            <w:r w:rsidRPr="0097659A">
              <w:rPr>
                <w:sz w:val="18"/>
                <w:szCs w:val="18"/>
              </w:rPr>
              <w:t>tip n</w:t>
            </w:r>
          </w:p>
        </w:tc>
        <w:tc>
          <w:tcPr>
            <w:tcW w:w="2083" w:type="dxa"/>
            <w:vMerge/>
            <w:shd w:val="clear" w:color="auto" w:fill="FFFFFF"/>
          </w:tcPr>
          <w:p w14:paraId="1D692853" w14:textId="77777777" w:rsidR="00807BEF" w:rsidRPr="0097659A" w:rsidRDefault="00807BEF" w:rsidP="00592AA5">
            <w:pPr>
              <w:ind w:left="1134" w:hanging="1134"/>
              <w:rPr>
                <w:sz w:val="18"/>
                <w:szCs w:val="18"/>
              </w:rPr>
            </w:pPr>
          </w:p>
        </w:tc>
      </w:tr>
      <w:tr w:rsidR="00062639" w:rsidRPr="0097659A" w14:paraId="78AFA3FE" w14:textId="77777777" w:rsidTr="00450A4D">
        <w:trPr>
          <w:trHeight w:hRule="exact" w:val="523"/>
        </w:trPr>
        <w:tc>
          <w:tcPr>
            <w:tcW w:w="1428" w:type="dxa"/>
            <w:shd w:val="clear" w:color="auto" w:fill="FFFFFF"/>
            <w:vAlign w:val="center"/>
          </w:tcPr>
          <w:p w14:paraId="41D022CE"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w:t>
            </w:r>
          </w:p>
        </w:tc>
        <w:tc>
          <w:tcPr>
            <w:tcW w:w="3544" w:type="dxa"/>
            <w:shd w:val="clear" w:color="auto" w:fill="FFFFFF"/>
            <w:vAlign w:val="center"/>
          </w:tcPr>
          <w:p w14:paraId="68D41525" w14:textId="77777777" w:rsidR="00807BEF" w:rsidRPr="0097659A" w:rsidRDefault="00807BEF" w:rsidP="00592AA5">
            <w:pPr>
              <w:pStyle w:val="Gvdemetni0"/>
              <w:shd w:val="clear" w:color="auto" w:fill="auto"/>
              <w:spacing w:line="240" w:lineRule="auto"/>
              <w:ind w:left="1134" w:hanging="1134"/>
              <w:jc w:val="left"/>
              <w:rPr>
                <w:b/>
                <w:sz w:val="18"/>
                <w:szCs w:val="18"/>
              </w:rPr>
            </w:pPr>
            <w:r w:rsidRPr="0097659A">
              <w:rPr>
                <w:b/>
                <w:sz w:val="18"/>
                <w:szCs w:val="18"/>
              </w:rPr>
              <w:t>Motor Tanımlaması</w:t>
            </w:r>
          </w:p>
        </w:tc>
        <w:tc>
          <w:tcPr>
            <w:tcW w:w="576" w:type="dxa"/>
            <w:shd w:val="clear" w:color="auto" w:fill="FFFFFF"/>
          </w:tcPr>
          <w:p w14:paraId="2B3C2441" w14:textId="77777777" w:rsidR="00807BEF" w:rsidRPr="0097659A" w:rsidRDefault="00807BEF" w:rsidP="00592AA5">
            <w:pPr>
              <w:ind w:left="1134" w:hanging="1134"/>
              <w:rPr>
                <w:sz w:val="18"/>
                <w:szCs w:val="18"/>
              </w:rPr>
            </w:pPr>
          </w:p>
        </w:tc>
        <w:tc>
          <w:tcPr>
            <w:tcW w:w="576" w:type="dxa"/>
            <w:shd w:val="clear" w:color="auto" w:fill="FFFFFF"/>
          </w:tcPr>
          <w:p w14:paraId="3D479619" w14:textId="77777777" w:rsidR="00807BEF" w:rsidRPr="0097659A" w:rsidRDefault="00807BEF" w:rsidP="00592AA5">
            <w:pPr>
              <w:ind w:left="1134" w:hanging="1134"/>
              <w:rPr>
                <w:sz w:val="18"/>
                <w:szCs w:val="18"/>
              </w:rPr>
            </w:pPr>
          </w:p>
        </w:tc>
        <w:tc>
          <w:tcPr>
            <w:tcW w:w="576" w:type="dxa"/>
            <w:shd w:val="clear" w:color="auto" w:fill="FFFFFF"/>
          </w:tcPr>
          <w:p w14:paraId="7E5617AB" w14:textId="77777777" w:rsidR="00807BEF" w:rsidRPr="0097659A" w:rsidRDefault="00807BEF" w:rsidP="00592AA5">
            <w:pPr>
              <w:ind w:left="1134" w:hanging="1134"/>
              <w:rPr>
                <w:sz w:val="18"/>
                <w:szCs w:val="18"/>
              </w:rPr>
            </w:pPr>
          </w:p>
        </w:tc>
        <w:tc>
          <w:tcPr>
            <w:tcW w:w="1282" w:type="dxa"/>
            <w:shd w:val="clear" w:color="auto" w:fill="FFFFFF"/>
          </w:tcPr>
          <w:p w14:paraId="47D6EC1D" w14:textId="77777777" w:rsidR="00807BEF" w:rsidRPr="0097659A" w:rsidRDefault="00807BEF" w:rsidP="00592AA5">
            <w:pPr>
              <w:ind w:left="1134" w:hanging="1134"/>
              <w:rPr>
                <w:sz w:val="18"/>
                <w:szCs w:val="18"/>
              </w:rPr>
            </w:pPr>
          </w:p>
        </w:tc>
        <w:tc>
          <w:tcPr>
            <w:tcW w:w="744" w:type="dxa"/>
            <w:shd w:val="clear" w:color="auto" w:fill="FFFFFF"/>
          </w:tcPr>
          <w:p w14:paraId="1B2CEB14" w14:textId="77777777" w:rsidR="00807BEF" w:rsidRPr="0097659A" w:rsidRDefault="00807BEF" w:rsidP="00592AA5">
            <w:pPr>
              <w:ind w:left="1134" w:hanging="1134"/>
              <w:rPr>
                <w:sz w:val="18"/>
                <w:szCs w:val="18"/>
              </w:rPr>
            </w:pPr>
          </w:p>
        </w:tc>
        <w:tc>
          <w:tcPr>
            <w:tcW w:w="749" w:type="dxa"/>
            <w:shd w:val="clear" w:color="auto" w:fill="FFFFFF"/>
          </w:tcPr>
          <w:p w14:paraId="2543303D" w14:textId="77777777" w:rsidR="00807BEF" w:rsidRPr="0097659A" w:rsidRDefault="00807BEF" w:rsidP="00592AA5">
            <w:pPr>
              <w:ind w:left="1134" w:hanging="1134"/>
              <w:rPr>
                <w:sz w:val="18"/>
                <w:szCs w:val="18"/>
              </w:rPr>
            </w:pPr>
          </w:p>
        </w:tc>
        <w:tc>
          <w:tcPr>
            <w:tcW w:w="744" w:type="dxa"/>
            <w:shd w:val="clear" w:color="auto" w:fill="FFFFFF"/>
          </w:tcPr>
          <w:p w14:paraId="1D9E6310" w14:textId="77777777" w:rsidR="00807BEF" w:rsidRPr="0097659A" w:rsidRDefault="00807BEF" w:rsidP="00592AA5">
            <w:pPr>
              <w:ind w:left="1134" w:hanging="1134"/>
              <w:rPr>
                <w:sz w:val="18"/>
                <w:szCs w:val="18"/>
              </w:rPr>
            </w:pPr>
          </w:p>
        </w:tc>
        <w:tc>
          <w:tcPr>
            <w:tcW w:w="749" w:type="dxa"/>
            <w:shd w:val="clear" w:color="auto" w:fill="FFFFFF"/>
          </w:tcPr>
          <w:p w14:paraId="604B1A8D" w14:textId="77777777" w:rsidR="00807BEF" w:rsidRPr="0097659A" w:rsidRDefault="00807BEF" w:rsidP="00592AA5">
            <w:pPr>
              <w:ind w:left="1134" w:hanging="1134"/>
              <w:rPr>
                <w:sz w:val="18"/>
                <w:szCs w:val="18"/>
              </w:rPr>
            </w:pPr>
          </w:p>
        </w:tc>
        <w:tc>
          <w:tcPr>
            <w:tcW w:w="2083" w:type="dxa"/>
            <w:shd w:val="clear" w:color="auto" w:fill="FFFFFF"/>
          </w:tcPr>
          <w:p w14:paraId="3C4686D6" w14:textId="77777777" w:rsidR="00807BEF" w:rsidRPr="0097659A" w:rsidRDefault="00807BEF" w:rsidP="00592AA5">
            <w:pPr>
              <w:ind w:left="1134" w:hanging="1134"/>
              <w:rPr>
                <w:sz w:val="18"/>
                <w:szCs w:val="18"/>
              </w:rPr>
            </w:pPr>
          </w:p>
        </w:tc>
      </w:tr>
      <w:tr w:rsidR="00062639" w:rsidRPr="0097659A" w14:paraId="4BDA54F3" w14:textId="77777777" w:rsidTr="00450A4D">
        <w:trPr>
          <w:trHeight w:hRule="exact" w:val="523"/>
        </w:trPr>
        <w:tc>
          <w:tcPr>
            <w:tcW w:w="1428" w:type="dxa"/>
            <w:shd w:val="clear" w:color="auto" w:fill="FFFFFF"/>
            <w:vAlign w:val="center"/>
          </w:tcPr>
          <w:p w14:paraId="053348D4"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3.1.1.</w:t>
            </w:r>
          </w:p>
        </w:tc>
        <w:tc>
          <w:tcPr>
            <w:tcW w:w="3544" w:type="dxa"/>
            <w:shd w:val="clear" w:color="auto" w:fill="FFFFFF"/>
            <w:vAlign w:val="center"/>
          </w:tcPr>
          <w:p w14:paraId="1B7DA2BE"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Motor tipi tanımı</w:t>
            </w:r>
          </w:p>
        </w:tc>
        <w:tc>
          <w:tcPr>
            <w:tcW w:w="576" w:type="dxa"/>
            <w:shd w:val="clear" w:color="auto" w:fill="FFFFFF"/>
          </w:tcPr>
          <w:p w14:paraId="3DD90F91" w14:textId="77777777" w:rsidR="00807BEF" w:rsidRPr="0097659A" w:rsidRDefault="00807BEF" w:rsidP="00592AA5">
            <w:pPr>
              <w:ind w:left="1134" w:hanging="1134"/>
              <w:rPr>
                <w:sz w:val="18"/>
                <w:szCs w:val="18"/>
              </w:rPr>
            </w:pPr>
          </w:p>
        </w:tc>
        <w:tc>
          <w:tcPr>
            <w:tcW w:w="576" w:type="dxa"/>
            <w:shd w:val="clear" w:color="auto" w:fill="FFFFFF"/>
          </w:tcPr>
          <w:p w14:paraId="4B36FE86" w14:textId="77777777" w:rsidR="00807BEF" w:rsidRPr="0097659A" w:rsidRDefault="00807BEF" w:rsidP="00592AA5">
            <w:pPr>
              <w:ind w:left="1134" w:hanging="1134"/>
              <w:rPr>
                <w:sz w:val="18"/>
                <w:szCs w:val="18"/>
              </w:rPr>
            </w:pPr>
          </w:p>
        </w:tc>
        <w:tc>
          <w:tcPr>
            <w:tcW w:w="576" w:type="dxa"/>
            <w:shd w:val="clear" w:color="auto" w:fill="FFFFFF"/>
          </w:tcPr>
          <w:p w14:paraId="17CF3426" w14:textId="77777777" w:rsidR="00807BEF" w:rsidRPr="0097659A" w:rsidRDefault="00807BEF" w:rsidP="00592AA5">
            <w:pPr>
              <w:ind w:left="1134" w:right="200" w:hanging="1134"/>
              <w:jc w:val="right"/>
              <w:rPr>
                <w:sz w:val="18"/>
                <w:szCs w:val="18"/>
              </w:rPr>
            </w:pPr>
            <w:r w:rsidRPr="0097659A">
              <w:rPr>
                <w:rStyle w:val="Gvdemetni77ptKalnDeil0ptbolukbraklyor"/>
                <w:color w:val="auto"/>
                <w:sz w:val="18"/>
                <w:szCs w:val="18"/>
                <w:lang w:val="tr-TR"/>
              </w:rPr>
              <w:t>X</w:t>
            </w:r>
          </w:p>
        </w:tc>
        <w:tc>
          <w:tcPr>
            <w:tcW w:w="1282" w:type="dxa"/>
            <w:shd w:val="clear" w:color="auto" w:fill="FFFFFF"/>
          </w:tcPr>
          <w:p w14:paraId="031044A4" w14:textId="77777777" w:rsidR="00807BEF" w:rsidRPr="0097659A" w:rsidRDefault="00807BEF" w:rsidP="00592AA5">
            <w:pPr>
              <w:ind w:left="1134" w:hanging="1134"/>
              <w:rPr>
                <w:sz w:val="18"/>
                <w:szCs w:val="18"/>
              </w:rPr>
            </w:pPr>
          </w:p>
        </w:tc>
        <w:tc>
          <w:tcPr>
            <w:tcW w:w="744" w:type="dxa"/>
            <w:shd w:val="clear" w:color="auto" w:fill="FFFFFF"/>
          </w:tcPr>
          <w:p w14:paraId="2225E8D9" w14:textId="77777777" w:rsidR="00807BEF" w:rsidRPr="0097659A" w:rsidRDefault="00807BEF" w:rsidP="00592AA5">
            <w:pPr>
              <w:ind w:left="1134" w:hanging="1134"/>
              <w:rPr>
                <w:sz w:val="18"/>
                <w:szCs w:val="18"/>
              </w:rPr>
            </w:pPr>
          </w:p>
        </w:tc>
        <w:tc>
          <w:tcPr>
            <w:tcW w:w="749" w:type="dxa"/>
            <w:shd w:val="clear" w:color="auto" w:fill="FFFFFF"/>
          </w:tcPr>
          <w:p w14:paraId="23629930" w14:textId="77777777" w:rsidR="00807BEF" w:rsidRPr="0097659A" w:rsidRDefault="00807BEF" w:rsidP="00592AA5">
            <w:pPr>
              <w:ind w:left="1134" w:hanging="1134"/>
              <w:rPr>
                <w:sz w:val="18"/>
                <w:szCs w:val="18"/>
              </w:rPr>
            </w:pPr>
          </w:p>
        </w:tc>
        <w:tc>
          <w:tcPr>
            <w:tcW w:w="744" w:type="dxa"/>
            <w:shd w:val="clear" w:color="auto" w:fill="FFFFFF"/>
          </w:tcPr>
          <w:p w14:paraId="189B9471" w14:textId="77777777" w:rsidR="00807BEF" w:rsidRPr="0097659A" w:rsidRDefault="00807BEF" w:rsidP="00592AA5">
            <w:pPr>
              <w:ind w:left="1134" w:hanging="1134"/>
              <w:rPr>
                <w:sz w:val="18"/>
                <w:szCs w:val="18"/>
              </w:rPr>
            </w:pPr>
          </w:p>
        </w:tc>
        <w:tc>
          <w:tcPr>
            <w:tcW w:w="749" w:type="dxa"/>
            <w:shd w:val="clear" w:color="auto" w:fill="FFFFFF"/>
          </w:tcPr>
          <w:p w14:paraId="239A69E6" w14:textId="77777777" w:rsidR="00807BEF" w:rsidRPr="0097659A" w:rsidRDefault="00807BEF" w:rsidP="00592AA5">
            <w:pPr>
              <w:ind w:left="1134" w:hanging="1134"/>
              <w:rPr>
                <w:sz w:val="18"/>
                <w:szCs w:val="18"/>
              </w:rPr>
            </w:pPr>
          </w:p>
        </w:tc>
        <w:tc>
          <w:tcPr>
            <w:tcW w:w="2083" w:type="dxa"/>
            <w:shd w:val="clear" w:color="auto" w:fill="FFFFFF"/>
          </w:tcPr>
          <w:p w14:paraId="75DD74E4" w14:textId="77777777" w:rsidR="00807BEF" w:rsidRPr="0097659A" w:rsidRDefault="00807BEF" w:rsidP="00592AA5">
            <w:pPr>
              <w:ind w:left="1134" w:hanging="1134"/>
              <w:rPr>
                <w:sz w:val="18"/>
                <w:szCs w:val="18"/>
              </w:rPr>
            </w:pPr>
          </w:p>
        </w:tc>
      </w:tr>
      <w:tr w:rsidR="00062639" w:rsidRPr="0097659A" w14:paraId="43BACFE6" w14:textId="77777777" w:rsidTr="00450A4D">
        <w:trPr>
          <w:trHeight w:hRule="exact" w:val="715"/>
        </w:trPr>
        <w:tc>
          <w:tcPr>
            <w:tcW w:w="1428" w:type="dxa"/>
            <w:shd w:val="clear" w:color="auto" w:fill="FFFFFF"/>
            <w:vAlign w:val="center"/>
          </w:tcPr>
          <w:p w14:paraId="11F9CD84"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3.1.2.</w:t>
            </w:r>
          </w:p>
        </w:tc>
        <w:tc>
          <w:tcPr>
            <w:tcW w:w="3544" w:type="dxa"/>
            <w:shd w:val="clear" w:color="auto" w:fill="FFFFFF"/>
            <w:vAlign w:val="center"/>
          </w:tcPr>
          <w:p w14:paraId="374DEF42" w14:textId="77777777" w:rsidR="00807BEF" w:rsidRPr="0097659A" w:rsidRDefault="00807BEF" w:rsidP="00852DD8">
            <w:pPr>
              <w:pStyle w:val="Gvdemetni0"/>
              <w:shd w:val="clear" w:color="auto" w:fill="auto"/>
              <w:spacing w:line="240" w:lineRule="auto"/>
              <w:ind w:left="-11" w:hanging="11"/>
              <w:jc w:val="left"/>
              <w:rPr>
                <w:sz w:val="18"/>
                <w:szCs w:val="18"/>
              </w:rPr>
            </w:pPr>
            <w:r w:rsidRPr="0097659A">
              <w:rPr>
                <w:sz w:val="18"/>
                <w:szCs w:val="18"/>
              </w:rPr>
              <w:t>Motor işaretinde motor tipi tanımı gösterilmiş: evet/hayır</w:t>
            </w:r>
          </w:p>
        </w:tc>
        <w:tc>
          <w:tcPr>
            <w:tcW w:w="576" w:type="dxa"/>
            <w:shd w:val="clear" w:color="auto" w:fill="FFFFFF"/>
          </w:tcPr>
          <w:p w14:paraId="43E09A8E" w14:textId="77777777" w:rsidR="00807BEF" w:rsidRPr="0097659A" w:rsidRDefault="00807BEF" w:rsidP="00592AA5">
            <w:pPr>
              <w:ind w:left="1134" w:hanging="1134"/>
              <w:rPr>
                <w:sz w:val="18"/>
                <w:szCs w:val="18"/>
              </w:rPr>
            </w:pPr>
          </w:p>
        </w:tc>
        <w:tc>
          <w:tcPr>
            <w:tcW w:w="576" w:type="dxa"/>
            <w:shd w:val="clear" w:color="auto" w:fill="FFFFFF"/>
          </w:tcPr>
          <w:p w14:paraId="1A9622CA" w14:textId="77777777" w:rsidR="00807BEF" w:rsidRPr="0097659A" w:rsidRDefault="00807BEF" w:rsidP="00592AA5">
            <w:pPr>
              <w:ind w:left="1134" w:hanging="1134"/>
              <w:rPr>
                <w:sz w:val="18"/>
                <w:szCs w:val="18"/>
              </w:rPr>
            </w:pPr>
          </w:p>
        </w:tc>
        <w:tc>
          <w:tcPr>
            <w:tcW w:w="576" w:type="dxa"/>
            <w:shd w:val="clear" w:color="auto" w:fill="FFFFFF"/>
          </w:tcPr>
          <w:p w14:paraId="0CC153C3" w14:textId="77777777" w:rsidR="00807BEF" w:rsidRPr="0097659A" w:rsidRDefault="00807BEF" w:rsidP="00592AA5">
            <w:pPr>
              <w:ind w:left="1134" w:right="200" w:hanging="1134"/>
              <w:jc w:val="right"/>
              <w:rPr>
                <w:sz w:val="18"/>
                <w:szCs w:val="18"/>
              </w:rPr>
            </w:pPr>
            <w:r w:rsidRPr="0097659A">
              <w:rPr>
                <w:rStyle w:val="Gvdemetni77ptKalnDeil0ptbolukbraklyor"/>
                <w:color w:val="auto"/>
                <w:sz w:val="18"/>
                <w:szCs w:val="18"/>
                <w:lang w:val="tr-TR"/>
              </w:rPr>
              <w:t>X</w:t>
            </w:r>
          </w:p>
        </w:tc>
        <w:tc>
          <w:tcPr>
            <w:tcW w:w="1282" w:type="dxa"/>
            <w:shd w:val="clear" w:color="auto" w:fill="FFFFFF"/>
          </w:tcPr>
          <w:p w14:paraId="6FB7120A" w14:textId="77777777" w:rsidR="00807BEF" w:rsidRPr="0097659A" w:rsidRDefault="00807BEF" w:rsidP="00592AA5">
            <w:pPr>
              <w:ind w:left="1134" w:hanging="1134"/>
              <w:rPr>
                <w:sz w:val="18"/>
                <w:szCs w:val="18"/>
              </w:rPr>
            </w:pPr>
          </w:p>
        </w:tc>
        <w:tc>
          <w:tcPr>
            <w:tcW w:w="744" w:type="dxa"/>
            <w:shd w:val="clear" w:color="auto" w:fill="FFFFFF"/>
          </w:tcPr>
          <w:p w14:paraId="5D3BFE4B" w14:textId="77777777" w:rsidR="00807BEF" w:rsidRPr="0097659A" w:rsidRDefault="00807BEF" w:rsidP="00592AA5">
            <w:pPr>
              <w:ind w:left="1134" w:hanging="1134"/>
              <w:rPr>
                <w:sz w:val="18"/>
                <w:szCs w:val="18"/>
              </w:rPr>
            </w:pPr>
          </w:p>
        </w:tc>
        <w:tc>
          <w:tcPr>
            <w:tcW w:w="749" w:type="dxa"/>
            <w:shd w:val="clear" w:color="auto" w:fill="FFFFFF"/>
          </w:tcPr>
          <w:p w14:paraId="61977C67" w14:textId="77777777" w:rsidR="00807BEF" w:rsidRPr="0097659A" w:rsidRDefault="00807BEF" w:rsidP="00592AA5">
            <w:pPr>
              <w:ind w:left="1134" w:hanging="1134"/>
              <w:rPr>
                <w:sz w:val="18"/>
                <w:szCs w:val="18"/>
              </w:rPr>
            </w:pPr>
          </w:p>
        </w:tc>
        <w:tc>
          <w:tcPr>
            <w:tcW w:w="744" w:type="dxa"/>
            <w:shd w:val="clear" w:color="auto" w:fill="FFFFFF"/>
          </w:tcPr>
          <w:p w14:paraId="0B8C709C" w14:textId="77777777" w:rsidR="00807BEF" w:rsidRPr="0097659A" w:rsidRDefault="00807BEF" w:rsidP="00592AA5">
            <w:pPr>
              <w:ind w:left="1134" w:hanging="1134"/>
              <w:rPr>
                <w:sz w:val="18"/>
                <w:szCs w:val="18"/>
              </w:rPr>
            </w:pPr>
          </w:p>
        </w:tc>
        <w:tc>
          <w:tcPr>
            <w:tcW w:w="749" w:type="dxa"/>
            <w:shd w:val="clear" w:color="auto" w:fill="FFFFFF"/>
          </w:tcPr>
          <w:p w14:paraId="25C8C772" w14:textId="77777777" w:rsidR="00807BEF" w:rsidRPr="0097659A" w:rsidRDefault="00807BEF" w:rsidP="00592AA5">
            <w:pPr>
              <w:ind w:left="1134" w:hanging="1134"/>
              <w:rPr>
                <w:sz w:val="18"/>
                <w:szCs w:val="18"/>
              </w:rPr>
            </w:pPr>
          </w:p>
        </w:tc>
        <w:tc>
          <w:tcPr>
            <w:tcW w:w="2083" w:type="dxa"/>
            <w:shd w:val="clear" w:color="auto" w:fill="FFFFFF"/>
          </w:tcPr>
          <w:p w14:paraId="229831CA" w14:textId="77777777" w:rsidR="00807BEF" w:rsidRPr="0097659A" w:rsidRDefault="00807BEF" w:rsidP="00592AA5">
            <w:pPr>
              <w:ind w:left="1134" w:hanging="1134"/>
              <w:rPr>
                <w:sz w:val="18"/>
                <w:szCs w:val="18"/>
              </w:rPr>
            </w:pPr>
          </w:p>
        </w:tc>
      </w:tr>
      <w:tr w:rsidR="00062639" w:rsidRPr="0097659A" w14:paraId="2410D720" w14:textId="77777777" w:rsidTr="00450A4D">
        <w:trPr>
          <w:trHeight w:hRule="exact" w:val="523"/>
        </w:trPr>
        <w:tc>
          <w:tcPr>
            <w:tcW w:w="1428" w:type="dxa"/>
            <w:shd w:val="clear" w:color="auto" w:fill="FFFFFF"/>
            <w:vAlign w:val="center"/>
          </w:tcPr>
          <w:p w14:paraId="70C68943"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3.1.3.</w:t>
            </w:r>
          </w:p>
        </w:tc>
        <w:tc>
          <w:tcPr>
            <w:tcW w:w="3544" w:type="dxa"/>
            <w:shd w:val="clear" w:color="auto" w:fill="FFFFFF"/>
            <w:vAlign w:val="center"/>
          </w:tcPr>
          <w:p w14:paraId="0B8CBFF6"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Zorunlu işaretlemenin yeri:</w:t>
            </w:r>
          </w:p>
        </w:tc>
        <w:tc>
          <w:tcPr>
            <w:tcW w:w="576" w:type="dxa"/>
            <w:shd w:val="clear" w:color="auto" w:fill="FFFFFF"/>
          </w:tcPr>
          <w:p w14:paraId="31ACF425" w14:textId="77777777" w:rsidR="00807BEF" w:rsidRPr="0097659A" w:rsidRDefault="00807BEF" w:rsidP="00592AA5">
            <w:pPr>
              <w:ind w:left="1134" w:hanging="1134"/>
              <w:rPr>
                <w:sz w:val="18"/>
                <w:szCs w:val="18"/>
              </w:rPr>
            </w:pPr>
          </w:p>
        </w:tc>
        <w:tc>
          <w:tcPr>
            <w:tcW w:w="576" w:type="dxa"/>
            <w:shd w:val="clear" w:color="auto" w:fill="FFFFFF"/>
          </w:tcPr>
          <w:p w14:paraId="531EF69F" w14:textId="77777777" w:rsidR="00807BEF" w:rsidRPr="0097659A" w:rsidRDefault="00807BEF" w:rsidP="00592AA5">
            <w:pPr>
              <w:ind w:left="1134" w:hanging="1134"/>
              <w:rPr>
                <w:sz w:val="18"/>
                <w:szCs w:val="18"/>
              </w:rPr>
            </w:pPr>
          </w:p>
        </w:tc>
        <w:tc>
          <w:tcPr>
            <w:tcW w:w="576" w:type="dxa"/>
            <w:shd w:val="clear" w:color="auto" w:fill="FFFFFF"/>
          </w:tcPr>
          <w:p w14:paraId="65E82107" w14:textId="77777777" w:rsidR="00807BEF" w:rsidRPr="0097659A" w:rsidRDefault="00807BEF" w:rsidP="00592AA5">
            <w:pPr>
              <w:ind w:left="1134" w:right="200" w:hanging="1134"/>
              <w:jc w:val="right"/>
              <w:rPr>
                <w:sz w:val="18"/>
                <w:szCs w:val="18"/>
              </w:rPr>
            </w:pPr>
            <w:r w:rsidRPr="0097659A">
              <w:rPr>
                <w:rStyle w:val="Gvdemetni77ptKalnDeil0ptbolukbraklyor"/>
                <w:color w:val="auto"/>
                <w:sz w:val="18"/>
                <w:szCs w:val="18"/>
                <w:lang w:val="tr-TR"/>
              </w:rPr>
              <w:t>X</w:t>
            </w:r>
          </w:p>
        </w:tc>
        <w:tc>
          <w:tcPr>
            <w:tcW w:w="1282" w:type="dxa"/>
            <w:shd w:val="clear" w:color="auto" w:fill="FFFFFF"/>
          </w:tcPr>
          <w:p w14:paraId="1547FFA2" w14:textId="77777777" w:rsidR="00807BEF" w:rsidRPr="0097659A" w:rsidRDefault="00807BEF" w:rsidP="00592AA5">
            <w:pPr>
              <w:ind w:left="1134" w:hanging="1134"/>
              <w:rPr>
                <w:sz w:val="18"/>
                <w:szCs w:val="18"/>
              </w:rPr>
            </w:pPr>
          </w:p>
        </w:tc>
        <w:tc>
          <w:tcPr>
            <w:tcW w:w="744" w:type="dxa"/>
            <w:shd w:val="clear" w:color="auto" w:fill="FFFFFF"/>
          </w:tcPr>
          <w:p w14:paraId="0626A785" w14:textId="77777777" w:rsidR="00807BEF" w:rsidRPr="0097659A" w:rsidRDefault="00807BEF" w:rsidP="00592AA5">
            <w:pPr>
              <w:ind w:left="1134" w:hanging="1134"/>
              <w:rPr>
                <w:sz w:val="18"/>
                <w:szCs w:val="18"/>
              </w:rPr>
            </w:pPr>
          </w:p>
        </w:tc>
        <w:tc>
          <w:tcPr>
            <w:tcW w:w="749" w:type="dxa"/>
            <w:shd w:val="clear" w:color="auto" w:fill="FFFFFF"/>
          </w:tcPr>
          <w:p w14:paraId="13F55F9A" w14:textId="77777777" w:rsidR="00807BEF" w:rsidRPr="0097659A" w:rsidRDefault="00807BEF" w:rsidP="00592AA5">
            <w:pPr>
              <w:ind w:left="1134" w:hanging="1134"/>
              <w:rPr>
                <w:sz w:val="18"/>
                <w:szCs w:val="18"/>
              </w:rPr>
            </w:pPr>
          </w:p>
        </w:tc>
        <w:tc>
          <w:tcPr>
            <w:tcW w:w="744" w:type="dxa"/>
            <w:shd w:val="clear" w:color="auto" w:fill="FFFFFF"/>
          </w:tcPr>
          <w:p w14:paraId="476158F5" w14:textId="77777777" w:rsidR="00807BEF" w:rsidRPr="0097659A" w:rsidRDefault="00807BEF" w:rsidP="00592AA5">
            <w:pPr>
              <w:ind w:left="1134" w:hanging="1134"/>
              <w:rPr>
                <w:sz w:val="18"/>
                <w:szCs w:val="18"/>
              </w:rPr>
            </w:pPr>
          </w:p>
        </w:tc>
        <w:tc>
          <w:tcPr>
            <w:tcW w:w="749" w:type="dxa"/>
            <w:shd w:val="clear" w:color="auto" w:fill="FFFFFF"/>
          </w:tcPr>
          <w:p w14:paraId="7C9E89D0" w14:textId="77777777" w:rsidR="00807BEF" w:rsidRPr="0097659A" w:rsidRDefault="00807BEF" w:rsidP="00592AA5">
            <w:pPr>
              <w:ind w:left="1134" w:hanging="1134"/>
              <w:rPr>
                <w:sz w:val="18"/>
                <w:szCs w:val="18"/>
              </w:rPr>
            </w:pPr>
          </w:p>
        </w:tc>
        <w:tc>
          <w:tcPr>
            <w:tcW w:w="2083" w:type="dxa"/>
            <w:shd w:val="clear" w:color="auto" w:fill="FFFFFF"/>
          </w:tcPr>
          <w:p w14:paraId="6919F675" w14:textId="77777777" w:rsidR="00807BEF" w:rsidRPr="0097659A" w:rsidRDefault="00807BEF" w:rsidP="00592AA5">
            <w:pPr>
              <w:ind w:left="1134" w:hanging="1134"/>
              <w:rPr>
                <w:sz w:val="18"/>
                <w:szCs w:val="18"/>
              </w:rPr>
            </w:pPr>
          </w:p>
        </w:tc>
      </w:tr>
      <w:tr w:rsidR="00062639" w:rsidRPr="0097659A" w14:paraId="11ABFAEF" w14:textId="77777777" w:rsidTr="00450A4D">
        <w:trPr>
          <w:trHeight w:hRule="exact" w:val="523"/>
        </w:trPr>
        <w:tc>
          <w:tcPr>
            <w:tcW w:w="1428" w:type="dxa"/>
            <w:shd w:val="clear" w:color="auto" w:fill="FFFFFF"/>
            <w:vAlign w:val="center"/>
          </w:tcPr>
          <w:p w14:paraId="35199A54"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3.1.4.</w:t>
            </w:r>
          </w:p>
        </w:tc>
        <w:tc>
          <w:tcPr>
            <w:tcW w:w="3544" w:type="dxa"/>
            <w:shd w:val="clear" w:color="auto" w:fill="FFFFFF"/>
            <w:vAlign w:val="center"/>
          </w:tcPr>
          <w:p w14:paraId="324248BB"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Zorunlu işaretlemenin yapılma yöntemi:</w:t>
            </w:r>
          </w:p>
        </w:tc>
        <w:tc>
          <w:tcPr>
            <w:tcW w:w="576" w:type="dxa"/>
            <w:shd w:val="clear" w:color="auto" w:fill="FFFFFF"/>
          </w:tcPr>
          <w:p w14:paraId="33ECFAF6" w14:textId="77777777" w:rsidR="00807BEF" w:rsidRPr="0097659A" w:rsidRDefault="00807BEF" w:rsidP="00592AA5">
            <w:pPr>
              <w:ind w:left="1134" w:hanging="1134"/>
              <w:rPr>
                <w:sz w:val="18"/>
                <w:szCs w:val="18"/>
              </w:rPr>
            </w:pPr>
          </w:p>
        </w:tc>
        <w:tc>
          <w:tcPr>
            <w:tcW w:w="576" w:type="dxa"/>
            <w:shd w:val="clear" w:color="auto" w:fill="FFFFFF"/>
          </w:tcPr>
          <w:p w14:paraId="25647EB8" w14:textId="77777777" w:rsidR="00807BEF" w:rsidRPr="0097659A" w:rsidRDefault="00807BEF" w:rsidP="00592AA5">
            <w:pPr>
              <w:ind w:left="1134" w:hanging="1134"/>
              <w:rPr>
                <w:sz w:val="18"/>
                <w:szCs w:val="18"/>
              </w:rPr>
            </w:pPr>
          </w:p>
        </w:tc>
        <w:tc>
          <w:tcPr>
            <w:tcW w:w="576" w:type="dxa"/>
            <w:shd w:val="clear" w:color="auto" w:fill="FFFFFF"/>
          </w:tcPr>
          <w:p w14:paraId="1B5E1A09" w14:textId="77777777" w:rsidR="00807BEF" w:rsidRPr="0097659A" w:rsidRDefault="00807BEF" w:rsidP="00592AA5">
            <w:pPr>
              <w:ind w:left="1134" w:right="200" w:hanging="1134"/>
              <w:jc w:val="right"/>
              <w:rPr>
                <w:sz w:val="18"/>
                <w:szCs w:val="18"/>
              </w:rPr>
            </w:pPr>
            <w:r w:rsidRPr="0097659A">
              <w:rPr>
                <w:rStyle w:val="Gvdemetni77ptKalnDeil0ptbolukbraklyor"/>
                <w:color w:val="auto"/>
                <w:sz w:val="18"/>
                <w:szCs w:val="18"/>
                <w:lang w:val="tr-TR"/>
              </w:rPr>
              <w:t>X</w:t>
            </w:r>
          </w:p>
        </w:tc>
        <w:tc>
          <w:tcPr>
            <w:tcW w:w="1282" w:type="dxa"/>
            <w:shd w:val="clear" w:color="auto" w:fill="FFFFFF"/>
          </w:tcPr>
          <w:p w14:paraId="04197FCC" w14:textId="77777777" w:rsidR="00807BEF" w:rsidRPr="0097659A" w:rsidRDefault="00807BEF" w:rsidP="00592AA5">
            <w:pPr>
              <w:ind w:left="1134" w:hanging="1134"/>
              <w:rPr>
                <w:sz w:val="18"/>
                <w:szCs w:val="18"/>
              </w:rPr>
            </w:pPr>
          </w:p>
        </w:tc>
        <w:tc>
          <w:tcPr>
            <w:tcW w:w="744" w:type="dxa"/>
            <w:shd w:val="clear" w:color="auto" w:fill="FFFFFF"/>
          </w:tcPr>
          <w:p w14:paraId="6148753F" w14:textId="77777777" w:rsidR="00807BEF" w:rsidRPr="0097659A" w:rsidRDefault="00807BEF" w:rsidP="00592AA5">
            <w:pPr>
              <w:ind w:left="1134" w:hanging="1134"/>
              <w:rPr>
                <w:sz w:val="18"/>
                <w:szCs w:val="18"/>
              </w:rPr>
            </w:pPr>
          </w:p>
        </w:tc>
        <w:tc>
          <w:tcPr>
            <w:tcW w:w="749" w:type="dxa"/>
            <w:shd w:val="clear" w:color="auto" w:fill="FFFFFF"/>
          </w:tcPr>
          <w:p w14:paraId="33C6DE4F" w14:textId="77777777" w:rsidR="00807BEF" w:rsidRPr="0097659A" w:rsidRDefault="00807BEF" w:rsidP="00592AA5">
            <w:pPr>
              <w:ind w:left="1134" w:hanging="1134"/>
              <w:rPr>
                <w:sz w:val="18"/>
                <w:szCs w:val="18"/>
              </w:rPr>
            </w:pPr>
          </w:p>
        </w:tc>
        <w:tc>
          <w:tcPr>
            <w:tcW w:w="744" w:type="dxa"/>
            <w:shd w:val="clear" w:color="auto" w:fill="FFFFFF"/>
          </w:tcPr>
          <w:p w14:paraId="6F4B502B" w14:textId="77777777" w:rsidR="00807BEF" w:rsidRPr="0097659A" w:rsidRDefault="00807BEF" w:rsidP="00592AA5">
            <w:pPr>
              <w:ind w:left="1134" w:hanging="1134"/>
              <w:rPr>
                <w:sz w:val="18"/>
                <w:szCs w:val="18"/>
              </w:rPr>
            </w:pPr>
          </w:p>
        </w:tc>
        <w:tc>
          <w:tcPr>
            <w:tcW w:w="749" w:type="dxa"/>
            <w:shd w:val="clear" w:color="auto" w:fill="FFFFFF"/>
          </w:tcPr>
          <w:p w14:paraId="374F68CC" w14:textId="77777777" w:rsidR="00807BEF" w:rsidRPr="0097659A" w:rsidRDefault="00807BEF" w:rsidP="00592AA5">
            <w:pPr>
              <w:ind w:left="1134" w:hanging="1134"/>
              <w:rPr>
                <w:sz w:val="18"/>
                <w:szCs w:val="18"/>
              </w:rPr>
            </w:pPr>
          </w:p>
        </w:tc>
        <w:tc>
          <w:tcPr>
            <w:tcW w:w="2083" w:type="dxa"/>
            <w:shd w:val="clear" w:color="auto" w:fill="FFFFFF"/>
          </w:tcPr>
          <w:p w14:paraId="7C743897" w14:textId="77777777" w:rsidR="00807BEF" w:rsidRPr="0097659A" w:rsidRDefault="00807BEF" w:rsidP="00592AA5">
            <w:pPr>
              <w:ind w:left="1134" w:hanging="1134"/>
              <w:rPr>
                <w:sz w:val="18"/>
                <w:szCs w:val="18"/>
              </w:rPr>
            </w:pPr>
          </w:p>
        </w:tc>
      </w:tr>
      <w:tr w:rsidR="00062639" w:rsidRPr="0097659A" w14:paraId="796FFFAC" w14:textId="77777777" w:rsidTr="00450A4D">
        <w:trPr>
          <w:trHeight w:hRule="exact" w:val="907"/>
        </w:trPr>
        <w:tc>
          <w:tcPr>
            <w:tcW w:w="1428" w:type="dxa"/>
            <w:shd w:val="clear" w:color="auto" w:fill="FFFFFF"/>
            <w:vAlign w:val="center"/>
          </w:tcPr>
          <w:p w14:paraId="0DC662E4"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3.1.5.</w:t>
            </w:r>
          </w:p>
        </w:tc>
        <w:tc>
          <w:tcPr>
            <w:tcW w:w="3544" w:type="dxa"/>
            <w:shd w:val="clear" w:color="auto" w:fill="FFFFFF"/>
            <w:vAlign w:val="center"/>
          </w:tcPr>
          <w:p w14:paraId="0ECC83EC" w14:textId="77777777" w:rsidR="00807BEF" w:rsidRPr="0097659A" w:rsidRDefault="00807BEF" w:rsidP="00852DD8">
            <w:pPr>
              <w:pStyle w:val="Gvdemetni0"/>
              <w:shd w:val="clear" w:color="auto" w:fill="auto"/>
              <w:spacing w:line="240" w:lineRule="auto"/>
              <w:ind w:hanging="10"/>
              <w:jc w:val="left"/>
              <w:rPr>
                <w:sz w:val="18"/>
                <w:szCs w:val="18"/>
              </w:rPr>
            </w:pPr>
            <w:r w:rsidRPr="0097659A">
              <w:rPr>
                <w:sz w:val="18"/>
                <w:szCs w:val="18"/>
              </w:rPr>
              <w:t>Motor kimlik numarasının yerine ait çizimler (boyutları ile birlikte eksiksiz örnek):</w:t>
            </w:r>
          </w:p>
        </w:tc>
        <w:tc>
          <w:tcPr>
            <w:tcW w:w="576" w:type="dxa"/>
            <w:shd w:val="clear" w:color="auto" w:fill="FFFFFF"/>
          </w:tcPr>
          <w:p w14:paraId="56EDA5F6" w14:textId="77777777" w:rsidR="00807BEF" w:rsidRPr="0097659A" w:rsidRDefault="00807BEF" w:rsidP="00592AA5">
            <w:pPr>
              <w:ind w:left="1134" w:hanging="1134"/>
              <w:rPr>
                <w:sz w:val="18"/>
                <w:szCs w:val="18"/>
              </w:rPr>
            </w:pPr>
          </w:p>
        </w:tc>
        <w:tc>
          <w:tcPr>
            <w:tcW w:w="576" w:type="dxa"/>
            <w:shd w:val="clear" w:color="auto" w:fill="FFFFFF"/>
          </w:tcPr>
          <w:p w14:paraId="7604B52A" w14:textId="77777777" w:rsidR="00807BEF" w:rsidRPr="0097659A" w:rsidRDefault="00807BEF" w:rsidP="00592AA5">
            <w:pPr>
              <w:ind w:left="1134" w:hanging="1134"/>
              <w:rPr>
                <w:sz w:val="18"/>
                <w:szCs w:val="18"/>
              </w:rPr>
            </w:pPr>
          </w:p>
        </w:tc>
        <w:tc>
          <w:tcPr>
            <w:tcW w:w="576" w:type="dxa"/>
            <w:shd w:val="clear" w:color="auto" w:fill="FFFFFF"/>
          </w:tcPr>
          <w:p w14:paraId="2DA7148E" w14:textId="77777777" w:rsidR="00807BEF" w:rsidRPr="0097659A" w:rsidRDefault="00807BEF" w:rsidP="00592AA5">
            <w:pPr>
              <w:ind w:left="1134" w:right="200" w:hanging="1134"/>
              <w:jc w:val="right"/>
              <w:rPr>
                <w:sz w:val="18"/>
                <w:szCs w:val="18"/>
              </w:rPr>
            </w:pPr>
            <w:r w:rsidRPr="0097659A">
              <w:rPr>
                <w:rStyle w:val="Gvdemetni77ptKalnDeil0ptbolukbraklyor"/>
                <w:color w:val="auto"/>
                <w:sz w:val="18"/>
                <w:szCs w:val="18"/>
                <w:lang w:val="tr-TR"/>
              </w:rPr>
              <w:t>X</w:t>
            </w:r>
          </w:p>
        </w:tc>
        <w:tc>
          <w:tcPr>
            <w:tcW w:w="1282" w:type="dxa"/>
            <w:shd w:val="clear" w:color="auto" w:fill="FFFFFF"/>
          </w:tcPr>
          <w:p w14:paraId="7DCC4EA5" w14:textId="77777777" w:rsidR="00807BEF" w:rsidRPr="0097659A" w:rsidRDefault="00807BEF" w:rsidP="00592AA5">
            <w:pPr>
              <w:ind w:left="1134" w:hanging="1134"/>
              <w:rPr>
                <w:sz w:val="18"/>
                <w:szCs w:val="18"/>
              </w:rPr>
            </w:pPr>
          </w:p>
        </w:tc>
        <w:tc>
          <w:tcPr>
            <w:tcW w:w="744" w:type="dxa"/>
            <w:shd w:val="clear" w:color="auto" w:fill="FFFFFF"/>
          </w:tcPr>
          <w:p w14:paraId="21F1FF96" w14:textId="77777777" w:rsidR="00807BEF" w:rsidRPr="0097659A" w:rsidRDefault="00807BEF" w:rsidP="00592AA5">
            <w:pPr>
              <w:ind w:left="1134" w:hanging="1134"/>
              <w:rPr>
                <w:sz w:val="18"/>
                <w:szCs w:val="18"/>
              </w:rPr>
            </w:pPr>
          </w:p>
        </w:tc>
        <w:tc>
          <w:tcPr>
            <w:tcW w:w="749" w:type="dxa"/>
            <w:shd w:val="clear" w:color="auto" w:fill="FFFFFF"/>
          </w:tcPr>
          <w:p w14:paraId="5BE6E9D8" w14:textId="77777777" w:rsidR="00807BEF" w:rsidRPr="0097659A" w:rsidRDefault="00807BEF" w:rsidP="00592AA5">
            <w:pPr>
              <w:ind w:left="1134" w:hanging="1134"/>
              <w:rPr>
                <w:sz w:val="18"/>
                <w:szCs w:val="18"/>
              </w:rPr>
            </w:pPr>
          </w:p>
        </w:tc>
        <w:tc>
          <w:tcPr>
            <w:tcW w:w="744" w:type="dxa"/>
            <w:shd w:val="clear" w:color="auto" w:fill="FFFFFF"/>
          </w:tcPr>
          <w:p w14:paraId="44A5E0D4" w14:textId="77777777" w:rsidR="00807BEF" w:rsidRPr="0097659A" w:rsidRDefault="00807BEF" w:rsidP="00592AA5">
            <w:pPr>
              <w:ind w:left="1134" w:hanging="1134"/>
              <w:rPr>
                <w:sz w:val="18"/>
                <w:szCs w:val="18"/>
              </w:rPr>
            </w:pPr>
          </w:p>
        </w:tc>
        <w:tc>
          <w:tcPr>
            <w:tcW w:w="749" w:type="dxa"/>
            <w:shd w:val="clear" w:color="auto" w:fill="FFFFFF"/>
          </w:tcPr>
          <w:p w14:paraId="2AAF0B4B" w14:textId="77777777" w:rsidR="00807BEF" w:rsidRPr="0097659A" w:rsidRDefault="00807BEF" w:rsidP="00592AA5">
            <w:pPr>
              <w:ind w:left="1134" w:hanging="1134"/>
              <w:rPr>
                <w:sz w:val="18"/>
                <w:szCs w:val="18"/>
              </w:rPr>
            </w:pPr>
          </w:p>
        </w:tc>
        <w:tc>
          <w:tcPr>
            <w:tcW w:w="2083" w:type="dxa"/>
            <w:shd w:val="clear" w:color="auto" w:fill="FFFFFF"/>
          </w:tcPr>
          <w:p w14:paraId="185113C4" w14:textId="77777777" w:rsidR="00807BEF" w:rsidRPr="0097659A" w:rsidRDefault="00807BEF" w:rsidP="00592AA5">
            <w:pPr>
              <w:ind w:left="1134" w:hanging="1134"/>
              <w:rPr>
                <w:sz w:val="18"/>
                <w:szCs w:val="18"/>
              </w:rPr>
            </w:pPr>
          </w:p>
        </w:tc>
      </w:tr>
      <w:tr w:rsidR="00062639" w:rsidRPr="0097659A" w14:paraId="63A88BAB" w14:textId="77777777" w:rsidTr="00450A4D">
        <w:trPr>
          <w:trHeight w:hRule="exact" w:val="518"/>
        </w:trPr>
        <w:tc>
          <w:tcPr>
            <w:tcW w:w="1428" w:type="dxa"/>
            <w:shd w:val="clear" w:color="auto" w:fill="FFFFFF"/>
            <w:vAlign w:val="center"/>
          </w:tcPr>
          <w:p w14:paraId="58B04F89"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3.2.</w:t>
            </w:r>
          </w:p>
        </w:tc>
        <w:tc>
          <w:tcPr>
            <w:tcW w:w="3544" w:type="dxa"/>
            <w:shd w:val="clear" w:color="auto" w:fill="FFFFFF"/>
            <w:vAlign w:val="center"/>
          </w:tcPr>
          <w:p w14:paraId="7EE823E4" w14:textId="77777777" w:rsidR="00807BEF" w:rsidRPr="0097659A" w:rsidRDefault="00807BEF" w:rsidP="00592AA5">
            <w:pPr>
              <w:pStyle w:val="Gvdemetni0"/>
              <w:shd w:val="clear" w:color="auto" w:fill="auto"/>
              <w:spacing w:line="240" w:lineRule="auto"/>
              <w:ind w:left="1134" w:hanging="1134"/>
              <w:jc w:val="left"/>
              <w:rPr>
                <w:b/>
                <w:sz w:val="18"/>
                <w:szCs w:val="18"/>
              </w:rPr>
            </w:pPr>
            <w:r w:rsidRPr="0097659A">
              <w:rPr>
                <w:b/>
                <w:sz w:val="18"/>
                <w:szCs w:val="18"/>
              </w:rPr>
              <w:t>Performans Parametreleri</w:t>
            </w:r>
          </w:p>
        </w:tc>
        <w:tc>
          <w:tcPr>
            <w:tcW w:w="576" w:type="dxa"/>
            <w:shd w:val="clear" w:color="auto" w:fill="FFFFFF"/>
          </w:tcPr>
          <w:p w14:paraId="2AB5DBF6" w14:textId="77777777" w:rsidR="00807BEF" w:rsidRPr="0097659A" w:rsidRDefault="00807BEF" w:rsidP="00592AA5">
            <w:pPr>
              <w:ind w:left="1134" w:hanging="1134"/>
              <w:rPr>
                <w:sz w:val="18"/>
                <w:szCs w:val="18"/>
              </w:rPr>
            </w:pPr>
          </w:p>
        </w:tc>
        <w:tc>
          <w:tcPr>
            <w:tcW w:w="576" w:type="dxa"/>
            <w:shd w:val="clear" w:color="auto" w:fill="FFFFFF"/>
          </w:tcPr>
          <w:p w14:paraId="1DC44935" w14:textId="77777777" w:rsidR="00807BEF" w:rsidRPr="0097659A" w:rsidRDefault="00807BEF" w:rsidP="00592AA5">
            <w:pPr>
              <w:ind w:left="1134" w:hanging="1134"/>
              <w:rPr>
                <w:sz w:val="18"/>
                <w:szCs w:val="18"/>
              </w:rPr>
            </w:pPr>
          </w:p>
        </w:tc>
        <w:tc>
          <w:tcPr>
            <w:tcW w:w="576" w:type="dxa"/>
            <w:shd w:val="clear" w:color="auto" w:fill="FFFFFF"/>
          </w:tcPr>
          <w:p w14:paraId="0E392BC2" w14:textId="77777777" w:rsidR="00807BEF" w:rsidRPr="0097659A" w:rsidRDefault="00807BEF" w:rsidP="00592AA5">
            <w:pPr>
              <w:ind w:left="1134" w:hanging="1134"/>
              <w:rPr>
                <w:sz w:val="18"/>
                <w:szCs w:val="18"/>
              </w:rPr>
            </w:pPr>
          </w:p>
        </w:tc>
        <w:tc>
          <w:tcPr>
            <w:tcW w:w="1282" w:type="dxa"/>
            <w:shd w:val="clear" w:color="auto" w:fill="FFFFFF"/>
          </w:tcPr>
          <w:p w14:paraId="4250591D" w14:textId="77777777" w:rsidR="00807BEF" w:rsidRPr="0097659A" w:rsidRDefault="00807BEF" w:rsidP="00592AA5">
            <w:pPr>
              <w:ind w:left="1134" w:hanging="1134"/>
              <w:rPr>
                <w:sz w:val="18"/>
                <w:szCs w:val="18"/>
              </w:rPr>
            </w:pPr>
          </w:p>
        </w:tc>
        <w:tc>
          <w:tcPr>
            <w:tcW w:w="744" w:type="dxa"/>
            <w:shd w:val="clear" w:color="auto" w:fill="FFFFFF"/>
          </w:tcPr>
          <w:p w14:paraId="1F778AC0" w14:textId="77777777" w:rsidR="00807BEF" w:rsidRPr="0097659A" w:rsidRDefault="00807BEF" w:rsidP="00592AA5">
            <w:pPr>
              <w:ind w:left="1134" w:hanging="1134"/>
              <w:rPr>
                <w:sz w:val="18"/>
                <w:szCs w:val="18"/>
              </w:rPr>
            </w:pPr>
          </w:p>
        </w:tc>
        <w:tc>
          <w:tcPr>
            <w:tcW w:w="749" w:type="dxa"/>
            <w:shd w:val="clear" w:color="auto" w:fill="FFFFFF"/>
          </w:tcPr>
          <w:p w14:paraId="481299BA" w14:textId="77777777" w:rsidR="00807BEF" w:rsidRPr="0097659A" w:rsidRDefault="00807BEF" w:rsidP="00592AA5">
            <w:pPr>
              <w:ind w:left="1134" w:hanging="1134"/>
              <w:rPr>
                <w:sz w:val="18"/>
                <w:szCs w:val="18"/>
              </w:rPr>
            </w:pPr>
          </w:p>
        </w:tc>
        <w:tc>
          <w:tcPr>
            <w:tcW w:w="744" w:type="dxa"/>
            <w:shd w:val="clear" w:color="auto" w:fill="FFFFFF"/>
          </w:tcPr>
          <w:p w14:paraId="0CA05455" w14:textId="77777777" w:rsidR="00807BEF" w:rsidRPr="0097659A" w:rsidRDefault="00807BEF" w:rsidP="00592AA5">
            <w:pPr>
              <w:ind w:left="1134" w:hanging="1134"/>
              <w:rPr>
                <w:sz w:val="18"/>
                <w:szCs w:val="18"/>
              </w:rPr>
            </w:pPr>
          </w:p>
        </w:tc>
        <w:tc>
          <w:tcPr>
            <w:tcW w:w="749" w:type="dxa"/>
            <w:shd w:val="clear" w:color="auto" w:fill="FFFFFF"/>
          </w:tcPr>
          <w:p w14:paraId="7DCFF999" w14:textId="77777777" w:rsidR="00807BEF" w:rsidRPr="0097659A" w:rsidRDefault="00807BEF" w:rsidP="00592AA5">
            <w:pPr>
              <w:ind w:left="1134" w:hanging="1134"/>
              <w:rPr>
                <w:sz w:val="18"/>
                <w:szCs w:val="18"/>
              </w:rPr>
            </w:pPr>
          </w:p>
        </w:tc>
        <w:tc>
          <w:tcPr>
            <w:tcW w:w="2083" w:type="dxa"/>
            <w:shd w:val="clear" w:color="auto" w:fill="FFFFFF"/>
          </w:tcPr>
          <w:p w14:paraId="2EA74FAE" w14:textId="77777777" w:rsidR="00807BEF" w:rsidRPr="0097659A" w:rsidRDefault="00807BEF" w:rsidP="00592AA5">
            <w:pPr>
              <w:ind w:left="1134" w:hanging="1134"/>
              <w:rPr>
                <w:sz w:val="18"/>
                <w:szCs w:val="18"/>
              </w:rPr>
            </w:pPr>
          </w:p>
        </w:tc>
      </w:tr>
      <w:tr w:rsidR="00062639" w:rsidRPr="0097659A" w14:paraId="0BF1B20E" w14:textId="77777777" w:rsidTr="00450A4D">
        <w:trPr>
          <w:trHeight w:hRule="exact" w:val="523"/>
        </w:trPr>
        <w:tc>
          <w:tcPr>
            <w:tcW w:w="1428" w:type="dxa"/>
            <w:shd w:val="clear" w:color="auto" w:fill="FFFFFF"/>
            <w:vAlign w:val="center"/>
          </w:tcPr>
          <w:p w14:paraId="54030792"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3.2.1.</w:t>
            </w:r>
          </w:p>
        </w:tc>
        <w:tc>
          <w:tcPr>
            <w:tcW w:w="3544" w:type="dxa"/>
            <w:shd w:val="clear" w:color="auto" w:fill="FFFFFF"/>
            <w:vAlign w:val="center"/>
          </w:tcPr>
          <w:p w14:paraId="13464DD3"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Beyan edilen nominal devir (rpm):</w:t>
            </w:r>
          </w:p>
        </w:tc>
        <w:tc>
          <w:tcPr>
            <w:tcW w:w="576" w:type="dxa"/>
            <w:shd w:val="clear" w:color="auto" w:fill="FFFFFF"/>
          </w:tcPr>
          <w:p w14:paraId="0B244CB5" w14:textId="77777777" w:rsidR="00807BEF" w:rsidRPr="0097659A" w:rsidRDefault="00807BEF" w:rsidP="00592AA5">
            <w:pPr>
              <w:ind w:left="1134" w:right="240" w:hanging="1134"/>
              <w:jc w:val="right"/>
              <w:rPr>
                <w:sz w:val="18"/>
                <w:szCs w:val="18"/>
              </w:rPr>
            </w:pPr>
            <w:r w:rsidRPr="0097659A">
              <w:rPr>
                <w:rStyle w:val="Gvdemetni77ptKalnDeil0ptbolukbraklyor"/>
                <w:color w:val="auto"/>
                <w:sz w:val="18"/>
                <w:szCs w:val="18"/>
                <w:lang w:val="tr-TR"/>
              </w:rPr>
              <w:t>X</w:t>
            </w:r>
          </w:p>
        </w:tc>
        <w:tc>
          <w:tcPr>
            <w:tcW w:w="576" w:type="dxa"/>
            <w:shd w:val="clear" w:color="auto" w:fill="FFFFFF"/>
          </w:tcPr>
          <w:p w14:paraId="0A9F5FF3" w14:textId="77777777" w:rsidR="00807BEF" w:rsidRPr="0097659A" w:rsidRDefault="00807BEF" w:rsidP="00592AA5">
            <w:pPr>
              <w:ind w:left="1134" w:hanging="1134"/>
              <w:rPr>
                <w:sz w:val="18"/>
                <w:szCs w:val="18"/>
              </w:rPr>
            </w:pPr>
          </w:p>
        </w:tc>
        <w:tc>
          <w:tcPr>
            <w:tcW w:w="576" w:type="dxa"/>
            <w:shd w:val="clear" w:color="auto" w:fill="FFFFFF"/>
          </w:tcPr>
          <w:p w14:paraId="1F30967E" w14:textId="77777777" w:rsidR="00807BEF" w:rsidRPr="0097659A" w:rsidRDefault="00807BEF" w:rsidP="00592AA5">
            <w:pPr>
              <w:ind w:left="1134" w:hanging="1134"/>
              <w:rPr>
                <w:sz w:val="18"/>
                <w:szCs w:val="18"/>
              </w:rPr>
            </w:pPr>
          </w:p>
        </w:tc>
        <w:tc>
          <w:tcPr>
            <w:tcW w:w="1282" w:type="dxa"/>
            <w:shd w:val="clear" w:color="auto" w:fill="FFFFFF"/>
          </w:tcPr>
          <w:p w14:paraId="260A0F81" w14:textId="77777777" w:rsidR="00807BEF" w:rsidRPr="0097659A" w:rsidRDefault="00807BEF" w:rsidP="00592AA5">
            <w:pPr>
              <w:ind w:left="1134" w:hanging="1134"/>
              <w:rPr>
                <w:sz w:val="18"/>
                <w:szCs w:val="18"/>
              </w:rPr>
            </w:pPr>
          </w:p>
        </w:tc>
        <w:tc>
          <w:tcPr>
            <w:tcW w:w="744" w:type="dxa"/>
            <w:shd w:val="clear" w:color="auto" w:fill="FFFFFF"/>
          </w:tcPr>
          <w:p w14:paraId="6B019663" w14:textId="77777777" w:rsidR="00807BEF" w:rsidRPr="0097659A" w:rsidRDefault="00807BEF" w:rsidP="00592AA5">
            <w:pPr>
              <w:ind w:left="1134" w:hanging="1134"/>
              <w:rPr>
                <w:sz w:val="18"/>
                <w:szCs w:val="18"/>
              </w:rPr>
            </w:pPr>
          </w:p>
        </w:tc>
        <w:tc>
          <w:tcPr>
            <w:tcW w:w="749" w:type="dxa"/>
            <w:shd w:val="clear" w:color="auto" w:fill="FFFFFF"/>
          </w:tcPr>
          <w:p w14:paraId="36F33B97" w14:textId="77777777" w:rsidR="00807BEF" w:rsidRPr="0097659A" w:rsidRDefault="00807BEF" w:rsidP="00592AA5">
            <w:pPr>
              <w:ind w:left="1134" w:hanging="1134"/>
              <w:rPr>
                <w:sz w:val="18"/>
                <w:szCs w:val="18"/>
              </w:rPr>
            </w:pPr>
          </w:p>
        </w:tc>
        <w:tc>
          <w:tcPr>
            <w:tcW w:w="744" w:type="dxa"/>
            <w:shd w:val="clear" w:color="auto" w:fill="FFFFFF"/>
          </w:tcPr>
          <w:p w14:paraId="2C41F1CA" w14:textId="77777777" w:rsidR="00807BEF" w:rsidRPr="0097659A" w:rsidRDefault="00807BEF" w:rsidP="00592AA5">
            <w:pPr>
              <w:ind w:left="1134" w:hanging="1134"/>
              <w:rPr>
                <w:sz w:val="18"/>
                <w:szCs w:val="18"/>
              </w:rPr>
            </w:pPr>
          </w:p>
        </w:tc>
        <w:tc>
          <w:tcPr>
            <w:tcW w:w="749" w:type="dxa"/>
            <w:shd w:val="clear" w:color="auto" w:fill="FFFFFF"/>
          </w:tcPr>
          <w:p w14:paraId="78E5955E" w14:textId="77777777" w:rsidR="00807BEF" w:rsidRPr="0097659A" w:rsidRDefault="00807BEF" w:rsidP="00592AA5">
            <w:pPr>
              <w:ind w:left="1134" w:hanging="1134"/>
              <w:rPr>
                <w:sz w:val="18"/>
                <w:szCs w:val="18"/>
              </w:rPr>
            </w:pPr>
          </w:p>
        </w:tc>
        <w:tc>
          <w:tcPr>
            <w:tcW w:w="2083" w:type="dxa"/>
            <w:shd w:val="clear" w:color="auto" w:fill="FFFFFF"/>
          </w:tcPr>
          <w:p w14:paraId="1AA01FD3" w14:textId="77777777" w:rsidR="00807BEF" w:rsidRPr="0097659A" w:rsidRDefault="00807BEF" w:rsidP="00592AA5">
            <w:pPr>
              <w:ind w:left="1134" w:hanging="1134"/>
              <w:rPr>
                <w:sz w:val="18"/>
                <w:szCs w:val="18"/>
              </w:rPr>
            </w:pPr>
          </w:p>
        </w:tc>
      </w:tr>
      <w:tr w:rsidR="00062639" w:rsidRPr="0097659A" w14:paraId="1A9561B9" w14:textId="77777777" w:rsidTr="00450A4D">
        <w:trPr>
          <w:trHeight w:hRule="exact" w:val="907"/>
        </w:trPr>
        <w:tc>
          <w:tcPr>
            <w:tcW w:w="1428" w:type="dxa"/>
            <w:shd w:val="clear" w:color="auto" w:fill="FFFFFF"/>
            <w:vAlign w:val="center"/>
          </w:tcPr>
          <w:p w14:paraId="524872BD"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3.2.1.1.</w:t>
            </w:r>
          </w:p>
        </w:tc>
        <w:tc>
          <w:tcPr>
            <w:tcW w:w="3544" w:type="dxa"/>
            <w:shd w:val="clear" w:color="auto" w:fill="FFFFFF"/>
            <w:vAlign w:val="center"/>
          </w:tcPr>
          <w:p w14:paraId="4066AA95" w14:textId="77777777" w:rsidR="00807BEF" w:rsidRPr="0097659A" w:rsidRDefault="00807BEF" w:rsidP="00852DD8">
            <w:pPr>
              <w:pStyle w:val="Gvdemetni0"/>
              <w:shd w:val="clear" w:color="auto" w:fill="auto"/>
              <w:spacing w:line="240" w:lineRule="auto"/>
              <w:ind w:hanging="10"/>
              <w:jc w:val="left"/>
              <w:rPr>
                <w:sz w:val="18"/>
                <w:szCs w:val="18"/>
              </w:rPr>
            </w:pPr>
            <w:r w:rsidRPr="0097659A">
              <w:rPr>
                <w:sz w:val="18"/>
                <w:szCs w:val="18"/>
              </w:rPr>
              <w:t>Dizel motor için yakıt sevki/strok (mm3), diğer motorlar için nominal net güçte yakıt akışı (g/saat):</w:t>
            </w:r>
          </w:p>
        </w:tc>
        <w:tc>
          <w:tcPr>
            <w:tcW w:w="576" w:type="dxa"/>
            <w:shd w:val="clear" w:color="auto" w:fill="FFFFFF"/>
          </w:tcPr>
          <w:p w14:paraId="3DAADB83" w14:textId="77777777" w:rsidR="00807BEF" w:rsidRPr="0097659A" w:rsidRDefault="00807BEF" w:rsidP="00592AA5">
            <w:pPr>
              <w:ind w:left="1134" w:hanging="1134"/>
              <w:rPr>
                <w:sz w:val="18"/>
                <w:szCs w:val="18"/>
              </w:rPr>
            </w:pPr>
          </w:p>
        </w:tc>
        <w:tc>
          <w:tcPr>
            <w:tcW w:w="576" w:type="dxa"/>
            <w:shd w:val="clear" w:color="auto" w:fill="FFFFFF"/>
          </w:tcPr>
          <w:p w14:paraId="5EB41212" w14:textId="77777777" w:rsidR="00807BEF" w:rsidRPr="0097659A" w:rsidRDefault="00807BEF" w:rsidP="00592AA5">
            <w:pPr>
              <w:ind w:left="1134" w:hanging="1134"/>
              <w:rPr>
                <w:sz w:val="18"/>
                <w:szCs w:val="18"/>
              </w:rPr>
            </w:pPr>
          </w:p>
        </w:tc>
        <w:tc>
          <w:tcPr>
            <w:tcW w:w="576" w:type="dxa"/>
            <w:shd w:val="clear" w:color="auto" w:fill="FFFFFF"/>
          </w:tcPr>
          <w:p w14:paraId="3D262271" w14:textId="77777777" w:rsidR="00807BEF" w:rsidRPr="0097659A" w:rsidRDefault="00807BEF" w:rsidP="00592AA5">
            <w:pPr>
              <w:ind w:left="1134" w:right="200" w:hanging="1134"/>
              <w:jc w:val="right"/>
              <w:rPr>
                <w:sz w:val="18"/>
                <w:szCs w:val="18"/>
              </w:rPr>
            </w:pPr>
            <w:r w:rsidRPr="0097659A">
              <w:rPr>
                <w:rStyle w:val="Gvdemetni77ptKalnDeil0ptbolukbraklyor"/>
                <w:color w:val="auto"/>
                <w:sz w:val="18"/>
                <w:szCs w:val="18"/>
                <w:lang w:val="tr-TR"/>
              </w:rPr>
              <w:t>X</w:t>
            </w:r>
          </w:p>
        </w:tc>
        <w:tc>
          <w:tcPr>
            <w:tcW w:w="1282" w:type="dxa"/>
            <w:shd w:val="clear" w:color="auto" w:fill="FFFFFF"/>
          </w:tcPr>
          <w:p w14:paraId="7B042416" w14:textId="77777777" w:rsidR="00807BEF" w:rsidRPr="0097659A" w:rsidRDefault="00807BEF" w:rsidP="00592AA5">
            <w:pPr>
              <w:ind w:left="1134" w:hanging="1134"/>
              <w:rPr>
                <w:sz w:val="18"/>
                <w:szCs w:val="18"/>
              </w:rPr>
            </w:pPr>
          </w:p>
        </w:tc>
        <w:tc>
          <w:tcPr>
            <w:tcW w:w="744" w:type="dxa"/>
            <w:shd w:val="clear" w:color="auto" w:fill="FFFFFF"/>
          </w:tcPr>
          <w:p w14:paraId="68E9546E" w14:textId="77777777" w:rsidR="00807BEF" w:rsidRPr="0097659A" w:rsidRDefault="00807BEF" w:rsidP="00592AA5">
            <w:pPr>
              <w:ind w:left="1134" w:hanging="1134"/>
              <w:rPr>
                <w:sz w:val="18"/>
                <w:szCs w:val="18"/>
              </w:rPr>
            </w:pPr>
          </w:p>
        </w:tc>
        <w:tc>
          <w:tcPr>
            <w:tcW w:w="749" w:type="dxa"/>
            <w:shd w:val="clear" w:color="auto" w:fill="FFFFFF"/>
          </w:tcPr>
          <w:p w14:paraId="5A58E44A" w14:textId="77777777" w:rsidR="00807BEF" w:rsidRPr="0097659A" w:rsidRDefault="00807BEF" w:rsidP="00592AA5">
            <w:pPr>
              <w:ind w:left="1134" w:hanging="1134"/>
              <w:rPr>
                <w:sz w:val="18"/>
                <w:szCs w:val="18"/>
              </w:rPr>
            </w:pPr>
          </w:p>
        </w:tc>
        <w:tc>
          <w:tcPr>
            <w:tcW w:w="744" w:type="dxa"/>
            <w:shd w:val="clear" w:color="auto" w:fill="FFFFFF"/>
          </w:tcPr>
          <w:p w14:paraId="1F3ACD0B" w14:textId="77777777" w:rsidR="00807BEF" w:rsidRPr="0097659A" w:rsidRDefault="00807BEF" w:rsidP="00592AA5">
            <w:pPr>
              <w:ind w:left="1134" w:hanging="1134"/>
              <w:rPr>
                <w:sz w:val="18"/>
                <w:szCs w:val="18"/>
              </w:rPr>
            </w:pPr>
          </w:p>
        </w:tc>
        <w:tc>
          <w:tcPr>
            <w:tcW w:w="749" w:type="dxa"/>
            <w:shd w:val="clear" w:color="auto" w:fill="FFFFFF"/>
          </w:tcPr>
          <w:p w14:paraId="2DD8D086" w14:textId="77777777" w:rsidR="00807BEF" w:rsidRPr="0097659A" w:rsidRDefault="00807BEF" w:rsidP="00592AA5">
            <w:pPr>
              <w:ind w:left="1134" w:hanging="1134"/>
              <w:rPr>
                <w:sz w:val="18"/>
                <w:szCs w:val="18"/>
              </w:rPr>
            </w:pPr>
          </w:p>
        </w:tc>
        <w:tc>
          <w:tcPr>
            <w:tcW w:w="2083" w:type="dxa"/>
            <w:shd w:val="clear" w:color="auto" w:fill="FFFFFF"/>
          </w:tcPr>
          <w:p w14:paraId="71C480FD" w14:textId="77777777" w:rsidR="00807BEF" w:rsidRPr="0097659A" w:rsidRDefault="00807BEF" w:rsidP="00592AA5">
            <w:pPr>
              <w:ind w:left="1134" w:hanging="1134"/>
              <w:rPr>
                <w:sz w:val="18"/>
                <w:szCs w:val="18"/>
              </w:rPr>
            </w:pPr>
          </w:p>
        </w:tc>
      </w:tr>
      <w:tr w:rsidR="00062639" w:rsidRPr="0097659A" w14:paraId="5771CB53" w14:textId="77777777" w:rsidTr="00450A4D">
        <w:trPr>
          <w:trHeight w:hRule="exact" w:val="523"/>
        </w:trPr>
        <w:tc>
          <w:tcPr>
            <w:tcW w:w="1428" w:type="dxa"/>
            <w:shd w:val="clear" w:color="auto" w:fill="FFFFFF"/>
            <w:vAlign w:val="center"/>
          </w:tcPr>
          <w:p w14:paraId="6FD2BAC4"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3.2.1.2.</w:t>
            </w:r>
          </w:p>
        </w:tc>
        <w:tc>
          <w:tcPr>
            <w:tcW w:w="3544" w:type="dxa"/>
            <w:shd w:val="clear" w:color="auto" w:fill="FFFFFF"/>
            <w:vAlign w:val="center"/>
          </w:tcPr>
          <w:p w14:paraId="0253D2C4"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Beyan edilen nominal net güç (kW):</w:t>
            </w:r>
          </w:p>
        </w:tc>
        <w:tc>
          <w:tcPr>
            <w:tcW w:w="576" w:type="dxa"/>
            <w:shd w:val="clear" w:color="auto" w:fill="FFFFFF"/>
          </w:tcPr>
          <w:p w14:paraId="64C9497F" w14:textId="77777777" w:rsidR="00807BEF" w:rsidRPr="0097659A" w:rsidRDefault="00807BEF" w:rsidP="00592AA5">
            <w:pPr>
              <w:ind w:left="1134" w:right="240" w:hanging="1134"/>
              <w:jc w:val="right"/>
              <w:rPr>
                <w:sz w:val="18"/>
                <w:szCs w:val="18"/>
              </w:rPr>
            </w:pPr>
            <w:r w:rsidRPr="0097659A">
              <w:rPr>
                <w:rStyle w:val="Gvdemetni77ptKalnDeil0ptbolukbraklyor"/>
                <w:color w:val="auto"/>
                <w:sz w:val="18"/>
                <w:szCs w:val="18"/>
                <w:lang w:val="tr-TR"/>
              </w:rPr>
              <w:t>X</w:t>
            </w:r>
          </w:p>
        </w:tc>
        <w:tc>
          <w:tcPr>
            <w:tcW w:w="576" w:type="dxa"/>
            <w:shd w:val="clear" w:color="auto" w:fill="FFFFFF"/>
          </w:tcPr>
          <w:p w14:paraId="191571FF" w14:textId="77777777" w:rsidR="00807BEF" w:rsidRPr="0097659A" w:rsidRDefault="00807BEF" w:rsidP="00592AA5">
            <w:pPr>
              <w:ind w:left="1134" w:hanging="1134"/>
              <w:rPr>
                <w:sz w:val="18"/>
                <w:szCs w:val="18"/>
              </w:rPr>
            </w:pPr>
          </w:p>
        </w:tc>
        <w:tc>
          <w:tcPr>
            <w:tcW w:w="576" w:type="dxa"/>
            <w:shd w:val="clear" w:color="auto" w:fill="FFFFFF"/>
          </w:tcPr>
          <w:p w14:paraId="66C2FA7B" w14:textId="77777777" w:rsidR="00807BEF" w:rsidRPr="0097659A" w:rsidRDefault="00807BEF" w:rsidP="00592AA5">
            <w:pPr>
              <w:ind w:left="1134" w:hanging="1134"/>
              <w:rPr>
                <w:sz w:val="18"/>
                <w:szCs w:val="18"/>
              </w:rPr>
            </w:pPr>
          </w:p>
        </w:tc>
        <w:tc>
          <w:tcPr>
            <w:tcW w:w="1282" w:type="dxa"/>
            <w:shd w:val="clear" w:color="auto" w:fill="FFFFFF"/>
          </w:tcPr>
          <w:p w14:paraId="61103F63" w14:textId="77777777" w:rsidR="00807BEF" w:rsidRPr="0097659A" w:rsidRDefault="00807BEF" w:rsidP="00592AA5">
            <w:pPr>
              <w:ind w:left="1134" w:hanging="1134"/>
              <w:rPr>
                <w:sz w:val="18"/>
                <w:szCs w:val="18"/>
              </w:rPr>
            </w:pPr>
          </w:p>
        </w:tc>
        <w:tc>
          <w:tcPr>
            <w:tcW w:w="744" w:type="dxa"/>
            <w:shd w:val="clear" w:color="auto" w:fill="FFFFFF"/>
          </w:tcPr>
          <w:p w14:paraId="475C98B9" w14:textId="77777777" w:rsidR="00807BEF" w:rsidRPr="0097659A" w:rsidRDefault="00807BEF" w:rsidP="00592AA5">
            <w:pPr>
              <w:ind w:left="1134" w:hanging="1134"/>
              <w:rPr>
                <w:sz w:val="18"/>
                <w:szCs w:val="18"/>
              </w:rPr>
            </w:pPr>
          </w:p>
        </w:tc>
        <w:tc>
          <w:tcPr>
            <w:tcW w:w="749" w:type="dxa"/>
            <w:shd w:val="clear" w:color="auto" w:fill="FFFFFF"/>
          </w:tcPr>
          <w:p w14:paraId="465BD04A" w14:textId="77777777" w:rsidR="00807BEF" w:rsidRPr="0097659A" w:rsidRDefault="00807BEF" w:rsidP="00592AA5">
            <w:pPr>
              <w:ind w:left="1134" w:hanging="1134"/>
              <w:rPr>
                <w:sz w:val="18"/>
                <w:szCs w:val="18"/>
              </w:rPr>
            </w:pPr>
          </w:p>
        </w:tc>
        <w:tc>
          <w:tcPr>
            <w:tcW w:w="744" w:type="dxa"/>
            <w:shd w:val="clear" w:color="auto" w:fill="FFFFFF"/>
          </w:tcPr>
          <w:p w14:paraId="4B5293FA" w14:textId="77777777" w:rsidR="00807BEF" w:rsidRPr="0097659A" w:rsidRDefault="00807BEF" w:rsidP="00592AA5">
            <w:pPr>
              <w:ind w:left="1134" w:hanging="1134"/>
              <w:rPr>
                <w:sz w:val="18"/>
                <w:szCs w:val="18"/>
              </w:rPr>
            </w:pPr>
          </w:p>
        </w:tc>
        <w:tc>
          <w:tcPr>
            <w:tcW w:w="749" w:type="dxa"/>
            <w:shd w:val="clear" w:color="auto" w:fill="FFFFFF"/>
          </w:tcPr>
          <w:p w14:paraId="3A03C9A5" w14:textId="77777777" w:rsidR="00807BEF" w:rsidRPr="0097659A" w:rsidRDefault="00807BEF" w:rsidP="00592AA5">
            <w:pPr>
              <w:ind w:left="1134" w:hanging="1134"/>
              <w:rPr>
                <w:sz w:val="18"/>
                <w:szCs w:val="18"/>
              </w:rPr>
            </w:pPr>
          </w:p>
        </w:tc>
        <w:tc>
          <w:tcPr>
            <w:tcW w:w="2083" w:type="dxa"/>
            <w:shd w:val="clear" w:color="auto" w:fill="FFFFFF"/>
          </w:tcPr>
          <w:p w14:paraId="3E5B8107" w14:textId="77777777" w:rsidR="00807BEF" w:rsidRPr="0097659A" w:rsidRDefault="00807BEF" w:rsidP="00592AA5">
            <w:pPr>
              <w:ind w:left="1134" w:hanging="1134"/>
              <w:rPr>
                <w:sz w:val="18"/>
                <w:szCs w:val="18"/>
              </w:rPr>
            </w:pPr>
          </w:p>
        </w:tc>
      </w:tr>
      <w:tr w:rsidR="00062639" w:rsidRPr="0097659A" w14:paraId="5789B2A5" w14:textId="77777777" w:rsidTr="00450A4D">
        <w:trPr>
          <w:trHeight w:hRule="exact" w:val="533"/>
        </w:trPr>
        <w:tc>
          <w:tcPr>
            <w:tcW w:w="1428" w:type="dxa"/>
            <w:shd w:val="clear" w:color="auto" w:fill="FFFFFF"/>
            <w:vAlign w:val="center"/>
          </w:tcPr>
          <w:p w14:paraId="43920A91"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3.2.2.</w:t>
            </w:r>
          </w:p>
        </w:tc>
        <w:tc>
          <w:tcPr>
            <w:tcW w:w="3544" w:type="dxa"/>
            <w:shd w:val="clear" w:color="auto" w:fill="FFFFFF"/>
            <w:vAlign w:val="center"/>
          </w:tcPr>
          <w:p w14:paraId="54AC273A"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Azami güç devri (rpm):</w:t>
            </w:r>
          </w:p>
        </w:tc>
        <w:tc>
          <w:tcPr>
            <w:tcW w:w="576" w:type="dxa"/>
            <w:shd w:val="clear" w:color="auto" w:fill="FFFFFF"/>
          </w:tcPr>
          <w:p w14:paraId="6B69D201" w14:textId="77777777" w:rsidR="00807BEF" w:rsidRPr="0097659A" w:rsidRDefault="00807BEF" w:rsidP="00592AA5">
            <w:pPr>
              <w:ind w:left="1134" w:hanging="1134"/>
              <w:rPr>
                <w:sz w:val="18"/>
                <w:szCs w:val="18"/>
              </w:rPr>
            </w:pPr>
          </w:p>
        </w:tc>
        <w:tc>
          <w:tcPr>
            <w:tcW w:w="576" w:type="dxa"/>
            <w:shd w:val="clear" w:color="auto" w:fill="FFFFFF"/>
          </w:tcPr>
          <w:p w14:paraId="55AA6CD1" w14:textId="77777777" w:rsidR="00807BEF" w:rsidRPr="0097659A" w:rsidRDefault="00807BEF" w:rsidP="00592AA5">
            <w:pPr>
              <w:ind w:left="1134" w:hanging="1134"/>
              <w:rPr>
                <w:sz w:val="18"/>
                <w:szCs w:val="18"/>
              </w:rPr>
            </w:pPr>
          </w:p>
        </w:tc>
        <w:tc>
          <w:tcPr>
            <w:tcW w:w="576" w:type="dxa"/>
            <w:shd w:val="clear" w:color="auto" w:fill="FFFFFF"/>
          </w:tcPr>
          <w:p w14:paraId="061D82E5" w14:textId="77777777" w:rsidR="00807BEF" w:rsidRPr="0097659A" w:rsidRDefault="00807BEF" w:rsidP="00592AA5">
            <w:pPr>
              <w:ind w:left="1134" w:right="200" w:hanging="1134"/>
              <w:jc w:val="right"/>
              <w:rPr>
                <w:sz w:val="18"/>
                <w:szCs w:val="18"/>
              </w:rPr>
            </w:pPr>
            <w:r w:rsidRPr="0097659A">
              <w:rPr>
                <w:rStyle w:val="Gvdemetni77ptKalnDeil0ptbolukbraklyor"/>
                <w:color w:val="auto"/>
                <w:sz w:val="18"/>
                <w:szCs w:val="18"/>
                <w:lang w:val="tr-TR"/>
              </w:rPr>
              <w:t>X</w:t>
            </w:r>
          </w:p>
        </w:tc>
        <w:tc>
          <w:tcPr>
            <w:tcW w:w="1282" w:type="dxa"/>
            <w:shd w:val="clear" w:color="auto" w:fill="FFFFFF"/>
          </w:tcPr>
          <w:p w14:paraId="35332D0F" w14:textId="77777777" w:rsidR="00807BEF" w:rsidRPr="0097659A" w:rsidRDefault="00807BEF" w:rsidP="00592AA5">
            <w:pPr>
              <w:ind w:left="1134" w:hanging="1134"/>
              <w:rPr>
                <w:sz w:val="18"/>
                <w:szCs w:val="18"/>
              </w:rPr>
            </w:pPr>
          </w:p>
        </w:tc>
        <w:tc>
          <w:tcPr>
            <w:tcW w:w="744" w:type="dxa"/>
            <w:shd w:val="clear" w:color="auto" w:fill="FFFFFF"/>
          </w:tcPr>
          <w:p w14:paraId="07547630" w14:textId="77777777" w:rsidR="00807BEF" w:rsidRPr="0097659A" w:rsidRDefault="00807BEF" w:rsidP="00592AA5">
            <w:pPr>
              <w:ind w:left="1134" w:hanging="1134"/>
              <w:rPr>
                <w:sz w:val="18"/>
                <w:szCs w:val="18"/>
              </w:rPr>
            </w:pPr>
          </w:p>
        </w:tc>
        <w:tc>
          <w:tcPr>
            <w:tcW w:w="749" w:type="dxa"/>
            <w:shd w:val="clear" w:color="auto" w:fill="FFFFFF"/>
          </w:tcPr>
          <w:p w14:paraId="4E46CBD4" w14:textId="77777777" w:rsidR="00807BEF" w:rsidRPr="0097659A" w:rsidRDefault="00807BEF" w:rsidP="00592AA5">
            <w:pPr>
              <w:ind w:left="1134" w:hanging="1134"/>
              <w:rPr>
                <w:sz w:val="18"/>
                <w:szCs w:val="18"/>
              </w:rPr>
            </w:pPr>
          </w:p>
        </w:tc>
        <w:tc>
          <w:tcPr>
            <w:tcW w:w="744" w:type="dxa"/>
            <w:shd w:val="clear" w:color="auto" w:fill="FFFFFF"/>
          </w:tcPr>
          <w:p w14:paraId="0D066D4B" w14:textId="77777777" w:rsidR="00807BEF" w:rsidRPr="0097659A" w:rsidRDefault="00807BEF" w:rsidP="00592AA5">
            <w:pPr>
              <w:ind w:left="1134" w:hanging="1134"/>
              <w:rPr>
                <w:sz w:val="18"/>
                <w:szCs w:val="18"/>
              </w:rPr>
            </w:pPr>
          </w:p>
        </w:tc>
        <w:tc>
          <w:tcPr>
            <w:tcW w:w="749" w:type="dxa"/>
            <w:shd w:val="clear" w:color="auto" w:fill="FFFFFF"/>
          </w:tcPr>
          <w:p w14:paraId="4A9B9197" w14:textId="77777777" w:rsidR="00807BEF" w:rsidRPr="0097659A" w:rsidRDefault="00807BEF" w:rsidP="00592AA5">
            <w:pPr>
              <w:ind w:left="1134" w:hanging="1134"/>
              <w:rPr>
                <w:sz w:val="18"/>
                <w:szCs w:val="18"/>
              </w:rPr>
            </w:pPr>
          </w:p>
        </w:tc>
        <w:tc>
          <w:tcPr>
            <w:tcW w:w="2083" w:type="dxa"/>
            <w:shd w:val="clear" w:color="auto" w:fill="FFFFFF"/>
          </w:tcPr>
          <w:p w14:paraId="4D2D224D"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Nominal devirden farklı ise</w:t>
            </w:r>
          </w:p>
        </w:tc>
      </w:tr>
    </w:tbl>
    <w:p w14:paraId="58975981" w14:textId="77777777" w:rsidR="00B17650" w:rsidRPr="0097659A" w:rsidRDefault="00B17650" w:rsidP="00592AA5">
      <w:pPr>
        <w:ind w:left="1134" w:hanging="1134"/>
        <w:jc w:val="center"/>
        <w:rPr>
          <w:b/>
          <w:sz w:val="18"/>
          <w:szCs w:val="18"/>
        </w:rPr>
      </w:pPr>
    </w:p>
    <w:p w14:paraId="4151837A" w14:textId="77777777" w:rsidR="00807BEF" w:rsidRPr="0097659A" w:rsidRDefault="00807BEF" w:rsidP="00592AA5">
      <w:pPr>
        <w:ind w:left="1134" w:hanging="1134"/>
        <w:jc w:val="center"/>
        <w:rPr>
          <w:b/>
          <w:sz w:val="18"/>
          <w:szCs w:val="18"/>
        </w:rPr>
      </w:pPr>
      <w:r w:rsidRPr="0097659A">
        <w:rPr>
          <w:b/>
          <w:sz w:val="18"/>
          <w:szCs w:val="18"/>
        </w:rPr>
        <w:t>KISIM C</w:t>
      </w:r>
    </w:p>
    <w:p w14:paraId="6F2DC273" w14:textId="77777777" w:rsidR="00807BEF" w:rsidRPr="0097659A" w:rsidRDefault="00807BEF" w:rsidP="00592AA5">
      <w:pPr>
        <w:ind w:left="1134" w:hanging="1134"/>
        <w:jc w:val="center"/>
        <w:rPr>
          <w:b/>
          <w:sz w:val="18"/>
          <w:szCs w:val="18"/>
        </w:rPr>
      </w:pPr>
    </w:p>
    <w:p w14:paraId="49899B88" w14:textId="77777777" w:rsidR="00765197" w:rsidRPr="0097659A" w:rsidRDefault="00765197" w:rsidP="00592AA5">
      <w:pPr>
        <w:ind w:left="1134" w:hanging="1134"/>
        <w:jc w:val="center"/>
        <w:rPr>
          <w:b/>
          <w:sz w:val="18"/>
          <w:szCs w:val="18"/>
        </w:rPr>
        <w:sectPr w:rsidR="00765197" w:rsidRPr="0097659A" w:rsidSect="002A79A6">
          <w:pgSz w:w="16834" w:h="11909" w:orient="landscape"/>
          <w:pgMar w:top="0" w:right="0" w:bottom="0" w:left="0" w:header="0" w:footer="3" w:gutter="0"/>
          <w:cols w:space="720"/>
          <w:noEndnote/>
          <w:docGrid w:linePitch="360"/>
        </w:sectPr>
      </w:pPr>
      <w:r w:rsidRPr="0097659A">
        <w:rPr>
          <w:b/>
          <w:sz w:val="18"/>
          <w:szCs w:val="18"/>
        </w:rPr>
        <w:t>3.</w:t>
      </w:r>
      <w:r w:rsidRPr="0097659A">
        <w:rPr>
          <w:b/>
          <w:sz w:val="18"/>
          <w:szCs w:val="18"/>
        </w:rPr>
        <w:tab/>
        <w:t>MOTOR TİPLERİNE AİT ÖNEMLİ KARAKTERİSTİK ÖZELLİKLER</w:t>
      </w:r>
    </w:p>
    <w:p w14:paraId="3F207DA8" w14:textId="77777777" w:rsidR="00807BEF" w:rsidRPr="0097659A" w:rsidRDefault="00807BEF" w:rsidP="00592AA5">
      <w:pPr>
        <w:framePr w:wrap="none" w:vAnchor="page" w:hAnchor="page" w:x="13214" w:y="10276"/>
        <w:ind w:left="1134" w:hanging="1134"/>
        <w:jc w:val="left"/>
        <w:rPr>
          <w:sz w:val="18"/>
          <w:szCs w:val="18"/>
        </w:rPr>
      </w:pPr>
      <w:r w:rsidRPr="0097659A">
        <w:rPr>
          <w:rStyle w:val="Gvdemetni30"/>
          <w:color w:val="auto"/>
          <w:sz w:val="18"/>
          <w:szCs w:val="18"/>
          <w:vertAlign w:val="superscript"/>
          <w:lang w:val="tr-TR"/>
        </w:rPr>
        <w:lastRenderedPageBreak/>
        <w:t>N</w:t>
      </w:r>
    </w:p>
    <w:tbl>
      <w:tblPr>
        <w:tblpPr w:leftFromText="141" w:rightFromText="141" w:vertAnchor="text" w:horzAnchor="margin" w:tblpXSpec="center" w:tblpY="1807"/>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70"/>
        <w:gridCol w:w="3494"/>
        <w:gridCol w:w="576"/>
        <w:gridCol w:w="576"/>
        <w:gridCol w:w="576"/>
        <w:gridCol w:w="1286"/>
        <w:gridCol w:w="740"/>
        <w:gridCol w:w="749"/>
        <w:gridCol w:w="744"/>
        <w:gridCol w:w="749"/>
        <w:gridCol w:w="2160"/>
      </w:tblGrid>
      <w:tr w:rsidR="00062639" w:rsidRPr="0097659A" w14:paraId="71CE0D91" w14:textId="77777777" w:rsidTr="00104916">
        <w:trPr>
          <w:trHeight w:hRule="exact" w:val="528"/>
        </w:trPr>
        <w:tc>
          <w:tcPr>
            <w:tcW w:w="1570" w:type="dxa"/>
            <w:vMerge w:val="restart"/>
            <w:shd w:val="clear" w:color="auto" w:fill="FFFFFF"/>
            <w:vAlign w:val="center"/>
          </w:tcPr>
          <w:p w14:paraId="5C817A49" w14:textId="77777777" w:rsidR="00807BEF" w:rsidRPr="0097659A" w:rsidRDefault="00807BEF" w:rsidP="00592AA5">
            <w:pPr>
              <w:pStyle w:val="Gvdemetni0"/>
              <w:shd w:val="clear" w:color="auto" w:fill="auto"/>
              <w:spacing w:line="240" w:lineRule="auto"/>
              <w:ind w:left="1134" w:hanging="1134"/>
              <w:rPr>
                <w:sz w:val="18"/>
                <w:szCs w:val="18"/>
              </w:rPr>
            </w:pPr>
            <w:r w:rsidRPr="0097659A">
              <w:rPr>
                <w:sz w:val="18"/>
                <w:szCs w:val="18"/>
              </w:rPr>
              <w:t>Madde Numarası</w:t>
            </w:r>
          </w:p>
        </w:tc>
        <w:tc>
          <w:tcPr>
            <w:tcW w:w="3494" w:type="dxa"/>
            <w:vMerge w:val="restart"/>
            <w:shd w:val="clear" w:color="auto" w:fill="FFFFFF"/>
            <w:vAlign w:val="center"/>
          </w:tcPr>
          <w:p w14:paraId="6E3D1DB4" w14:textId="77777777" w:rsidR="00807BEF" w:rsidRPr="0097659A" w:rsidRDefault="00807BEF" w:rsidP="00592AA5">
            <w:pPr>
              <w:pStyle w:val="Gvdemetni0"/>
              <w:shd w:val="clear" w:color="auto" w:fill="auto"/>
              <w:spacing w:line="240" w:lineRule="auto"/>
              <w:ind w:left="1134" w:hanging="1134"/>
              <w:rPr>
                <w:sz w:val="18"/>
                <w:szCs w:val="18"/>
              </w:rPr>
            </w:pPr>
            <w:r w:rsidRPr="0097659A">
              <w:rPr>
                <w:sz w:val="18"/>
                <w:szCs w:val="18"/>
              </w:rPr>
              <w:t>Madde Açıklaması</w:t>
            </w:r>
          </w:p>
        </w:tc>
        <w:tc>
          <w:tcPr>
            <w:tcW w:w="576" w:type="dxa"/>
            <w:vMerge w:val="restart"/>
            <w:shd w:val="clear" w:color="auto" w:fill="FFFFFF"/>
            <w:textDirection w:val="btLr"/>
            <w:vAlign w:val="center"/>
          </w:tcPr>
          <w:p w14:paraId="39A984C4" w14:textId="77777777" w:rsidR="00807BEF" w:rsidRPr="0097659A" w:rsidRDefault="00807BEF" w:rsidP="00592AA5">
            <w:pPr>
              <w:ind w:left="1134" w:right="113" w:hanging="1134"/>
              <w:rPr>
                <w:sz w:val="18"/>
                <w:szCs w:val="18"/>
              </w:rPr>
            </w:pPr>
            <w:r w:rsidRPr="0097659A">
              <w:rPr>
                <w:rStyle w:val="Gvdemetni77ptKalnDeil0ptbolukbraklyor"/>
                <w:color w:val="auto"/>
                <w:sz w:val="18"/>
                <w:szCs w:val="18"/>
                <w:lang w:val="tr-TR"/>
              </w:rPr>
              <w:t>Test</w:t>
            </w:r>
          </w:p>
        </w:tc>
        <w:tc>
          <w:tcPr>
            <w:tcW w:w="576" w:type="dxa"/>
            <w:vMerge w:val="restart"/>
            <w:shd w:val="clear" w:color="auto" w:fill="FFFFFF"/>
            <w:textDirection w:val="btLr"/>
            <w:vAlign w:val="center"/>
          </w:tcPr>
          <w:p w14:paraId="37572F24" w14:textId="77777777" w:rsidR="00807BEF" w:rsidRPr="0097659A" w:rsidRDefault="00807BEF" w:rsidP="00592AA5">
            <w:pPr>
              <w:ind w:left="1134" w:hanging="1134"/>
              <w:rPr>
                <w:sz w:val="18"/>
                <w:szCs w:val="18"/>
              </w:rPr>
            </w:pPr>
            <w:r w:rsidRPr="0097659A">
              <w:rPr>
                <w:rStyle w:val="Gvdemetni77ptKalnDeil0ptbolukbraklyor"/>
                <w:color w:val="auto"/>
                <w:sz w:val="18"/>
                <w:szCs w:val="18"/>
                <w:lang w:val="tr-TR"/>
              </w:rPr>
              <w:t>Montaj</w:t>
            </w:r>
          </w:p>
        </w:tc>
        <w:tc>
          <w:tcPr>
            <w:tcW w:w="576" w:type="dxa"/>
            <w:vMerge w:val="restart"/>
            <w:shd w:val="clear" w:color="auto" w:fill="FFFFFF"/>
            <w:textDirection w:val="btLr"/>
            <w:vAlign w:val="center"/>
          </w:tcPr>
          <w:p w14:paraId="26B84D0C" w14:textId="77777777" w:rsidR="00807BEF" w:rsidRPr="0097659A" w:rsidRDefault="00807BEF" w:rsidP="00592AA5">
            <w:pPr>
              <w:ind w:left="1134" w:right="113" w:hanging="1134"/>
              <w:rPr>
                <w:b/>
                <w:sz w:val="16"/>
                <w:szCs w:val="18"/>
              </w:rPr>
            </w:pPr>
            <w:r w:rsidRPr="0097659A">
              <w:rPr>
                <w:sz w:val="16"/>
                <w:szCs w:val="18"/>
              </w:rPr>
              <w:t>Homologasyon (Tip Onayı)</w:t>
            </w:r>
          </w:p>
        </w:tc>
        <w:tc>
          <w:tcPr>
            <w:tcW w:w="1286" w:type="dxa"/>
            <w:vMerge w:val="restart"/>
            <w:shd w:val="clear" w:color="auto" w:fill="FFFFFF"/>
            <w:vAlign w:val="center"/>
          </w:tcPr>
          <w:p w14:paraId="07709E74" w14:textId="77777777" w:rsidR="00807BEF" w:rsidRPr="0097659A" w:rsidRDefault="00807BEF" w:rsidP="00C37EA4">
            <w:pPr>
              <w:pStyle w:val="Gvdemetni0"/>
              <w:shd w:val="clear" w:color="auto" w:fill="auto"/>
              <w:spacing w:line="240" w:lineRule="auto"/>
              <w:ind w:left="570" w:hanging="142"/>
              <w:rPr>
                <w:sz w:val="18"/>
                <w:szCs w:val="18"/>
              </w:rPr>
            </w:pPr>
            <w:r w:rsidRPr="0097659A">
              <w:rPr>
                <w:sz w:val="18"/>
                <w:szCs w:val="18"/>
              </w:rPr>
              <w:t>Ana motor / motor tipi</w:t>
            </w:r>
          </w:p>
        </w:tc>
        <w:tc>
          <w:tcPr>
            <w:tcW w:w="2982" w:type="dxa"/>
            <w:gridSpan w:val="4"/>
            <w:shd w:val="clear" w:color="auto" w:fill="FFFFFF"/>
            <w:vAlign w:val="center"/>
          </w:tcPr>
          <w:p w14:paraId="067B7A7F" w14:textId="77777777" w:rsidR="00807BEF" w:rsidRPr="0097659A" w:rsidRDefault="00807BEF" w:rsidP="00592AA5">
            <w:pPr>
              <w:pStyle w:val="Gvdemetni0"/>
              <w:shd w:val="clear" w:color="auto" w:fill="auto"/>
              <w:spacing w:line="240" w:lineRule="auto"/>
              <w:ind w:left="1134" w:hanging="1134"/>
              <w:rPr>
                <w:sz w:val="18"/>
                <w:szCs w:val="18"/>
              </w:rPr>
            </w:pPr>
            <w:r w:rsidRPr="0097659A">
              <w:rPr>
                <w:sz w:val="18"/>
                <w:szCs w:val="18"/>
              </w:rPr>
              <w:t>Motor ailesi içindeki motor tipleri (varsa)</w:t>
            </w:r>
          </w:p>
        </w:tc>
        <w:tc>
          <w:tcPr>
            <w:tcW w:w="2160" w:type="dxa"/>
            <w:vMerge w:val="restart"/>
            <w:shd w:val="clear" w:color="auto" w:fill="FFFFFF"/>
            <w:vAlign w:val="center"/>
          </w:tcPr>
          <w:p w14:paraId="4A171003" w14:textId="77777777" w:rsidR="00807BEF" w:rsidRPr="0097659A" w:rsidRDefault="00807BEF" w:rsidP="00592AA5">
            <w:pPr>
              <w:pStyle w:val="Gvdemetni0"/>
              <w:shd w:val="clear" w:color="auto" w:fill="auto"/>
              <w:spacing w:line="240" w:lineRule="auto"/>
              <w:ind w:left="1134" w:hanging="1134"/>
              <w:rPr>
                <w:sz w:val="18"/>
                <w:szCs w:val="18"/>
              </w:rPr>
            </w:pPr>
            <w:r w:rsidRPr="0097659A">
              <w:rPr>
                <w:sz w:val="18"/>
                <w:szCs w:val="18"/>
              </w:rPr>
              <w:t>Açıklayıcı notlar (doküman içinde olmayan)</w:t>
            </w:r>
          </w:p>
        </w:tc>
      </w:tr>
      <w:tr w:rsidR="00062639" w:rsidRPr="0097659A" w14:paraId="45E3BD30" w14:textId="77777777" w:rsidTr="00104916">
        <w:trPr>
          <w:trHeight w:hRule="exact" w:val="1327"/>
        </w:trPr>
        <w:tc>
          <w:tcPr>
            <w:tcW w:w="1570" w:type="dxa"/>
            <w:vMerge/>
            <w:shd w:val="clear" w:color="auto" w:fill="FFFFFF"/>
          </w:tcPr>
          <w:p w14:paraId="08EB62A6" w14:textId="77777777" w:rsidR="00807BEF" w:rsidRPr="0097659A" w:rsidRDefault="00807BEF" w:rsidP="00592AA5">
            <w:pPr>
              <w:ind w:left="1134" w:hanging="1134"/>
              <w:rPr>
                <w:sz w:val="18"/>
                <w:szCs w:val="18"/>
              </w:rPr>
            </w:pPr>
          </w:p>
        </w:tc>
        <w:tc>
          <w:tcPr>
            <w:tcW w:w="3494" w:type="dxa"/>
            <w:vMerge/>
            <w:shd w:val="clear" w:color="auto" w:fill="FFFFFF"/>
          </w:tcPr>
          <w:p w14:paraId="49342E3B" w14:textId="77777777" w:rsidR="00807BEF" w:rsidRPr="0097659A" w:rsidRDefault="00807BEF" w:rsidP="00592AA5">
            <w:pPr>
              <w:ind w:left="1134" w:hanging="1134"/>
              <w:rPr>
                <w:sz w:val="18"/>
                <w:szCs w:val="18"/>
              </w:rPr>
            </w:pPr>
          </w:p>
        </w:tc>
        <w:tc>
          <w:tcPr>
            <w:tcW w:w="576" w:type="dxa"/>
            <w:vMerge/>
            <w:shd w:val="clear" w:color="auto" w:fill="FFFFFF"/>
          </w:tcPr>
          <w:p w14:paraId="71DE628D" w14:textId="77777777" w:rsidR="00807BEF" w:rsidRPr="0097659A" w:rsidRDefault="00807BEF" w:rsidP="00592AA5">
            <w:pPr>
              <w:ind w:left="1134" w:hanging="1134"/>
              <w:rPr>
                <w:sz w:val="18"/>
                <w:szCs w:val="18"/>
              </w:rPr>
            </w:pPr>
          </w:p>
        </w:tc>
        <w:tc>
          <w:tcPr>
            <w:tcW w:w="576" w:type="dxa"/>
            <w:vMerge/>
            <w:shd w:val="clear" w:color="auto" w:fill="FFFFFF"/>
          </w:tcPr>
          <w:p w14:paraId="7B77A23F" w14:textId="77777777" w:rsidR="00807BEF" w:rsidRPr="0097659A" w:rsidRDefault="00807BEF" w:rsidP="00592AA5">
            <w:pPr>
              <w:ind w:left="1134" w:hanging="1134"/>
              <w:rPr>
                <w:sz w:val="18"/>
                <w:szCs w:val="18"/>
              </w:rPr>
            </w:pPr>
          </w:p>
        </w:tc>
        <w:tc>
          <w:tcPr>
            <w:tcW w:w="576" w:type="dxa"/>
            <w:vMerge/>
            <w:shd w:val="clear" w:color="auto" w:fill="FFFFFF"/>
          </w:tcPr>
          <w:p w14:paraId="379841CC" w14:textId="77777777" w:rsidR="00807BEF" w:rsidRPr="0097659A" w:rsidRDefault="00807BEF" w:rsidP="00592AA5">
            <w:pPr>
              <w:ind w:left="1134" w:hanging="1134"/>
              <w:rPr>
                <w:sz w:val="18"/>
                <w:szCs w:val="18"/>
              </w:rPr>
            </w:pPr>
          </w:p>
        </w:tc>
        <w:tc>
          <w:tcPr>
            <w:tcW w:w="1286" w:type="dxa"/>
            <w:vMerge/>
            <w:shd w:val="clear" w:color="auto" w:fill="FFFFFF"/>
          </w:tcPr>
          <w:p w14:paraId="67211323" w14:textId="77777777" w:rsidR="00807BEF" w:rsidRPr="0097659A" w:rsidRDefault="00807BEF" w:rsidP="00592AA5">
            <w:pPr>
              <w:ind w:left="1134" w:hanging="1134"/>
              <w:rPr>
                <w:sz w:val="18"/>
                <w:szCs w:val="18"/>
              </w:rPr>
            </w:pPr>
          </w:p>
        </w:tc>
        <w:tc>
          <w:tcPr>
            <w:tcW w:w="740" w:type="dxa"/>
            <w:shd w:val="clear" w:color="auto" w:fill="FFFFFF"/>
            <w:vAlign w:val="center"/>
          </w:tcPr>
          <w:p w14:paraId="7AE8125C" w14:textId="77777777" w:rsidR="00807BEF" w:rsidRPr="0097659A" w:rsidRDefault="00807BEF" w:rsidP="00592AA5">
            <w:pPr>
              <w:pStyle w:val="Gvdemetni0"/>
              <w:shd w:val="clear" w:color="auto" w:fill="auto"/>
              <w:spacing w:line="240" w:lineRule="auto"/>
              <w:ind w:left="1134" w:hanging="1134"/>
              <w:rPr>
                <w:sz w:val="18"/>
                <w:szCs w:val="18"/>
              </w:rPr>
            </w:pPr>
            <w:r w:rsidRPr="0097659A">
              <w:rPr>
                <w:sz w:val="18"/>
                <w:szCs w:val="18"/>
              </w:rPr>
              <w:t>tip 2</w:t>
            </w:r>
          </w:p>
        </w:tc>
        <w:tc>
          <w:tcPr>
            <w:tcW w:w="749" w:type="dxa"/>
            <w:shd w:val="clear" w:color="auto" w:fill="FFFFFF"/>
            <w:vAlign w:val="center"/>
          </w:tcPr>
          <w:p w14:paraId="34153BCC" w14:textId="77777777" w:rsidR="00807BEF" w:rsidRPr="0097659A" w:rsidRDefault="00807BEF" w:rsidP="00592AA5">
            <w:pPr>
              <w:pStyle w:val="Gvdemetni0"/>
              <w:shd w:val="clear" w:color="auto" w:fill="auto"/>
              <w:spacing w:line="240" w:lineRule="auto"/>
              <w:ind w:left="1134" w:hanging="1134"/>
              <w:rPr>
                <w:sz w:val="18"/>
                <w:szCs w:val="18"/>
              </w:rPr>
            </w:pPr>
            <w:r w:rsidRPr="0097659A">
              <w:rPr>
                <w:sz w:val="18"/>
                <w:szCs w:val="18"/>
              </w:rPr>
              <w:t>tip 3</w:t>
            </w:r>
          </w:p>
        </w:tc>
        <w:tc>
          <w:tcPr>
            <w:tcW w:w="744" w:type="dxa"/>
            <w:shd w:val="clear" w:color="auto" w:fill="FFFFFF"/>
            <w:vAlign w:val="center"/>
          </w:tcPr>
          <w:p w14:paraId="2DA3DC00" w14:textId="77777777" w:rsidR="00807BEF" w:rsidRPr="0097659A" w:rsidRDefault="00807BEF" w:rsidP="00592AA5">
            <w:pPr>
              <w:pStyle w:val="Gvdemetni0"/>
              <w:shd w:val="clear" w:color="auto" w:fill="auto"/>
              <w:spacing w:line="240" w:lineRule="auto"/>
              <w:ind w:left="1134" w:hanging="1134"/>
              <w:rPr>
                <w:sz w:val="18"/>
                <w:szCs w:val="18"/>
              </w:rPr>
            </w:pPr>
            <w:r w:rsidRPr="0097659A">
              <w:rPr>
                <w:sz w:val="18"/>
                <w:szCs w:val="18"/>
              </w:rPr>
              <w:t>tip …</w:t>
            </w:r>
          </w:p>
        </w:tc>
        <w:tc>
          <w:tcPr>
            <w:tcW w:w="749" w:type="dxa"/>
            <w:shd w:val="clear" w:color="auto" w:fill="FFFFFF"/>
            <w:vAlign w:val="center"/>
          </w:tcPr>
          <w:p w14:paraId="023BAC25" w14:textId="77777777" w:rsidR="00807BEF" w:rsidRPr="0097659A" w:rsidRDefault="00807BEF" w:rsidP="00592AA5">
            <w:pPr>
              <w:pStyle w:val="Gvdemetni0"/>
              <w:shd w:val="clear" w:color="auto" w:fill="auto"/>
              <w:spacing w:line="240" w:lineRule="auto"/>
              <w:ind w:left="1134" w:hanging="1134"/>
              <w:rPr>
                <w:sz w:val="18"/>
                <w:szCs w:val="18"/>
              </w:rPr>
            </w:pPr>
            <w:r w:rsidRPr="0097659A">
              <w:rPr>
                <w:sz w:val="18"/>
                <w:szCs w:val="18"/>
              </w:rPr>
              <w:t>tip n</w:t>
            </w:r>
          </w:p>
        </w:tc>
        <w:tc>
          <w:tcPr>
            <w:tcW w:w="2160" w:type="dxa"/>
            <w:vMerge/>
            <w:shd w:val="clear" w:color="auto" w:fill="FFFFFF"/>
          </w:tcPr>
          <w:p w14:paraId="4647A723" w14:textId="77777777" w:rsidR="00807BEF" w:rsidRPr="0097659A" w:rsidRDefault="00807BEF" w:rsidP="00592AA5">
            <w:pPr>
              <w:ind w:left="1134" w:hanging="1134"/>
              <w:rPr>
                <w:sz w:val="18"/>
                <w:szCs w:val="18"/>
              </w:rPr>
            </w:pPr>
          </w:p>
        </w:tc>
      </w:tr>
      <w:tr w:rsidR="00062639" w:rsidRPr="0097659A" w14:paraId="3D5C2EA4" w14:textId="77777777" w:rsidTr="00104916">
        <w:trPr>
          <w:trHeight w:hRule="exact" w:val="845"/>
        </w:trPr>
        <w:tc>
          <w:tcPr>
            <w:tcW w:w="1570" w:type="dxa"/>
            <w:shd w:val="clear" w:color="auto" w:fill="FFFFFF"/>
            <w:vAlign w:val="center"/>
          </w:tcPr>
          <w:p w14:paraId="4CDDB241"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3.2.2.1.</w:t>
            </w:r>
          </w:p>
        </w:tc>
        <w:tc>
          <w:tcPr>
            <w:tcW w:w="3494" w:type="dxa"/>
            <w:shd w:val="clear" w:color="auto" w:fill="FFFFFF"/>
            <w:vAlign w:val="center"/>
          </w:tcPr>
          <w:p w14:paraId="700C3CF4" w14:textId="77777777" w:rsidR="00807BEF" w:rsidRPr="0097659A" w:rsidRDefault="00807BEF" w:rsidP="00104916">
            <w:pPr>
              <w:pStyle w:val="Gvdemetni0"/>
              <w:shd w:val="clear" w:color="auto" w:fill="auto"/>
              <w:spacing w:line="240" w:lineRule="auto"/>
              <w:ind w:firstLine="0"/>
              <w:jc w:val="left"/>
              <w:rPr>
                <w:sz w:val="18"/>
                <w:szCs w:val="18"/>
              </w:rPr>
            </w:pPr>
            <w:r w:rsidRPr="0097659A">
              <w:rPr>
                <w:sz w:val="18"/>
                <w:szCs w:val="18"/>
              </w:rPr>
              <w:t>Dizel motor için yakıt sevki/strok (mm3), diğer motorlar için azami net güçte yakıt akışı (g/saat):</w:t>
            </w:r>
          </w:p>
        </w:tc>
        <w:tc>
          <w:tcPr>
            <w:tcW w:w="576" w:type="dxa"/>
            <w:shd w:val="clear" w:color="auto" w:fill="FFFFFF"/>
          </w:tcPr>
          <w:p w14:paraId="208B5893" w14:textId="77777777" w:rsidR="00807BEF" w:rsidRPr="0097659A" w:rsidRDefault="00807BEF" w:rsidP="00592AA5">
            <w:pPr>
              <w:ind w:left="1134" w:hanging="1134"/>
              <w:rPr>
                <w:sz w:val="18"/>
                <w:szCs w:val="18"/>
              </w:rPr>
            </w:pPr>
          </w:p>
        </w:tc>
        <w:tc>
          <w:tcPr>
            <w:tcW w:w="576" w:type="dxa"/>
            <w:shd w:val="clear" w:color="auto" w:fill="FFFFFF"/>
          </w:tcPr>
          <w:p w14:paraId="1CD1C3AA" w14:textId="77777777" w:rsidR="00807BEF" w:rsidRPr="0097659A" w:rsidRDefault="00807BEF" w:rsidP="00592AA5">
            <w:pPr>
              <w:ind w:left="1134" w:hanging="1134"/>
              <w:rPr>
                <w:sz w:val="18"/>
                <w:szCs w:val="18"/>
              </w:rPr>
            </w:pPr>
          </w:p>
        </w:tc>
        <w:tc>
          <w:tcPr>
            <w:tcW w:w="576" w:type="dxa"/>
            <w:shd w:val="clear" w:color="auto" w:fill="FFFFFF"/>
          </w:tcPr>
          <w:p w14:paraId="364C1671" w14:textId="77777777" w:rsidR="00807BEF" w:rsidRPr="0097659A" w:rsidRDefault="00807BEF" w:rsidP="00592AA5">
            <w:pPr>
              <w:ind w:left="1134" w:right="180" w:hanging="1134"/>
              <w:jc w:val="right"/>
              <w:rPr>
                <w:sz w:val="18"/>
                <w:szCs w:val="18"/>
              </w:rPr>
            </w:pPr>
            <w:r w:rsidRPr="0097659A">
              <w:rPr>
                <w:rStyle w:val="Gvdemetni77ptKalnDeil0ptbolukbraklyor"/>
                <w:color w:val="auto"/>
                <w:sz w:val="18"/>
                <w:szCs w:val="18"/>
                <w:lang w:val="tr-TR"/>
              </w:rPr>
              <w:t>X</w:t>
            </w:r>
          </w:p>
        </w:tc>
        <w:tc>
          <w:tcPr>
            <w:tcW w:w="1286" w:type="dxa"/>
            <w:shd w:val="clear" w:color="auto" w:fill="FFFFFF"/>
          </w:tcPr>
          <w:p w14:paraId="2005C40B" w14:textId="77777777" w:rsidR="00807BEF" w:rsidRPr="0097659A" w:rsidRDefault="00807BEF" w:rsidP="00592AA5">
            <w:pPr>
              <w:ind w:left="1134" w:hanging="1134"/>
              <w:rPr>
                <w:sz w:val="18"/>
                <w:szCs w:val="18"/>
              </w:rPr>
            </w:pPr>
          </w:p>
        </w:tc>
        <w:tc>
          <w:tcPr>
            <w:tcW w:w="740" w:type="dxa"/>
            <w:shd w:val="clear" w:color="auto" w:fill="FFFFFF"/>
          </w:tcPr>
          <w:p w14:paraId="183EAF6B" w14:textId="77777777" w:rsidR="00807BEF" w:rsidRPr="0097659A" w:rsidRDefault="00807BEF" w:rsidP="00592AA5">
            <w:pPr>
              <w:ind w:left="1134" w:hanging="1134"/>
              <w:rPr>
                <w:sz w:val="18"/>
                <w:szCs w:val="18"/>
              </w:rPr>
            </w:pPr>
          </w:p>
        </w:tc>
        <w:tc>
          <w:tcPr>
            <w:tcW w:w="749" w:type="dxa"/>
            <w:shd w:val="clear" w:color="auto" w:fill="FFFFFF"/>
          </w:tcPr>
          <w:p w14:paraId="37DC520C" w14:textId="77777777" w:rsidR="00807BEF" w:rsidRPr="0097659A" w:rsidRDefault="00807BEF" w:rsidP="00592AA5">
            <w:pPr>
              <w:ind w:left="1134" w:hanging="1134"/>
              <w:rPr>
                <w:sz w:val="18"/>
                <w:szCs w:val="18"/>
              </w:rPr>
            </w:pPr>
          </w:p>
        </w:tc>
        <w:tc>
          <w:tcPr>
            <w:tcW w:w="744" w:type="dxa"/>
            <w:shd w:val="clear" w:color="auto" w:fill="FFFFFF"/>
          </w:tcPr>
          <w:p w14:paraId="1A44565A" w14:textId="77777777" w:rsidR="00807BEF" w:rsidRPr="0097659A" w:rsidRDefault="00807BEF" w:rsidP="00592AA5">
            <w:pPr>
              <w:ind w:left="1134" w:hanging="1134"/>
              <w:rPr>
                <w:sz w:val="18"/>
                <w:szCs w:val="18"/>
              </w:rPr>
            </w:pPr>
          </w:p>
        </w:tc>
        <w:tc>
          <w:tcPr>
            <w:tcW w:w="749" w:type="dxa"/>
            <w:shd w:val="clear" w:color="auto" w:fill="FFFFFF"/>
          </w:tcPr>
          <w:p w14:paraId="4AB172D1" w14:textId="77777777" w:rsidR="00807BEF" w:rsidRPr="0097659A" w:rsidRDefault="00807BEF" w:rsidP="00592AA5">
            <w:pPr>
              <w:ind w:left="1134" w:hanging="1134"/>
              <w:rPr>
                <w:sz w:val="18"/>
                <w:szCs w:val="18"/>
              </w:rPr>
            </w:pPr>
          </w:p>
        </w:tc>
        <w:tc>
          <w:tcPr>
            <w:tcW w:w="2160" w:type="dxa"/>
            <w:shd w:val="clear" w:color="auto" w:fill="FFFFFF"/>
          </w:tcPr>
          <w:p w14:paraId="148E97A4" w14:textId="77777777" w:rsidR="00807BEF" w:rsidRPr="0097659A" w:rsidRDefault="00807BEF" w:rsidP="00592AA5">
            <w:pPr>
              <w:ind w:left="1134" w:hanging="1134"/>
              <w:rPr>
                <w:sz w:val="18"/>
                <w:szCs w:val="18"/>
              </w:rPr>
            </w:pPr>
          </w:p>
        </w:tc>
      </w:tr>
      <w:tr w:rsidR="00062639" w:rsidRPr="0097659A" w14:paraId="53880EF0" w14:textId="77777777" w:rsidTr="00104916">
        <w:trPr>
          <w:trHeight w:hRule="exact" w:val="456"/>
        </w:trPr>
        <w:tc>
          <w:tcPr>
            <w:tcW w:w="1570" w:type="dxa"/>
            <w:shd w:val="clear" w:color="auto" w:fill="FFFFFF"/>
            <w:vAlign w:val="center"/>
          </w:tcPr>
          <w:p w14:paraId="14762F09"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3.2.2.2.</w:t>
            </w:r>
          </w:p>
        </w:tc>
        <w:tc>
          <w:tcPr>
            <w:tcW w:w="3494" w:type="dxa"/>
            <w:shd w:val="clear" w:color="auto" w:fill="FFFFFF"/>
            <w:vAlign w:val="center"/>
          </w:tcPr>
          <w:p w14:paraId="14F71D80"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Azami net güç (kW):</w:t>
            </w:r>
          </w:p>
        </w:tc>
        <w:tc>
          <w:tcPr>
            <w:tcW w:w="576" w:type="dxa"/>
            <w:shd w:val="clear" w:color="auto" w:fill="FFFFFF"/>
          </w:tcPr>
          <w:p w14:paraId="673377F0" w14:textId="77777777" w:rsidR="00807BEF" w:rsidRPr="0097659A" w:rsidRDefault="00807BEF" w:rsidP="00592AA5">
            <w:pPr>
              <w:ind w:left="1134" w:right="220" w:hanging="1134"/>
              <w:jc w:val="right"/>
              <w:rPr>
                <w:sz w:val="18"/>
                <w:szCs w:val="18"/>
              </w:rPr>
            </w:pPr>
            <w:r w:rsidRPr="0097659A">
              <w:rPr>
                <w:rStyle w:val="Gvdemetni77ptKalnDeil0ptbolukbraklyor"/>
                <w:color w:val="auto"/>
                <w:sz w:val="18"/>
                <w:szCs w:val="18"/>
                <w:lang w:val="tr-TR"/>
              </w:rPr>
              <w:t>X</w:t>
            </w:r>
          </w:p>
        </w:tc>
        <w:tc>
          <w:tcPr>
            <w:tcW w:w="576" w:type="dxa"/>
            <w:shd w:val="clear" w:color="auto" w:fill="FFFFFF"/>
          </w:tcPr>
          <w:p w14:paraId="3C8D141F" w14:textId="77777777" w:rsidR="00807BEF" w:rsidRPr="0097659A" w:rsidRDefault="00807BEF" w:rsidP="00592AA5">
            <w:pPr>
              <w:ind w:left="1134" w:hanging="1134"/>
              <w:rPr>
                <w:sz w:val="18"/>
                <w:szCs w:val="18"/>
              </w:rPr>
            </w:pPr>
          </w:p>
        </w:tc>
        <w:tc>
          <w:tcPr>
            <w:tcW w:w="576" w:type="dxa"/>
            <w:shd w:val="clear" w:color="auto" w:fill="FFFFFF"/>
          </w:tcPr>
          <w:p w14:paraId="0B49AC40" w14:textId="77777777" w:rsidR="00807BEF" w:rsidRPr="0097659A" w:rsidRDefault="00807BEF" w:rsidP="00592AA5">
            <w:pPr>
              <w:ind w:left="1134" w:right="180" w:hanging="1134"/>
              <w:jc w:val="right"/>
              <w:rPr>
                <w:sz w:val="18"/>
                <w:szCs w:val="18"/>
              </w:rPr>
            </w:pPr>
            <w:r w:rsidRPr="0097659A">
              <w:rPr>
                <w:rStyle w:val="Gvdemetni77ptKalnDeil0ptbolukbraklyor"/>
                <w:color w:val="auto"/>
                <w:sz w:val="18"/>
                <w:szCs w:val="18"/>
                <w:lang w:val="tr-TR"/>
              </w:rPr>
              <w:t>X</w:t>
            </w:r>
          </w:p>
        </w:tc>
        <w:tc>
          <w:tcPr>
            <w:tcW w:w="1286" w:type="dxa"/>
            <w:shd w:val="clear" w:color="auto" w:fill="FFFFFF"/>
          </w:tcPr>
          <w:p w14:paraId="2461D590" w14:textId="77777777" w:rsidR="00807BEF" w:rsidRPr="0097659A" w:rsidRDefault="00807BEF" w:rsidP="00592AA5">
            <w:pPr>
              <w:ind w:left="1134" w:hanging="1134"/>
              <w:rPr>
                <w:sz w:val="18"/>
                <w:szCs w:val="18"/>
              </w:rPr>
            </w:pPr>
          </w:p>
        </w:tc>
        <w:tc>
          <w:tcPr>
            <w:tcW w:w="740" w:type="dxa"/>
            <w:shd w:val="clear" w:color="auto" w:fill="FFFFFF"/>
          </w:tcPr>
          <w:p w14:paraId="584AC5A2" w14:textId="77777777" w:rsidR="00807BEF" w:rsidRPr="0097659A" w:rsidRDefault="00807BEF" w:rsidP="00592AA5">
            <w:pPr>
              <w:ind w:left="1134" w:hanging="1134"/>
              <w:rPr>
                <w:sz w:val="18"/>
                <w:szCs w:val="18"/>
              </w:rPr>
            </w:pPr>
          </w:p>
        </w:tc>
        <w:tc>
          <w:tcPr>
            <w:tcW w:w="749" w:type="dxa"/>
            <w:shd w:val="clear" w:color="auto" w:fill="FFFFFF"/>
          </w:tcPr>
          <w:p w14:paraId="478CCD44" w14:textId="77777777" w:rsidR="00807BEF" w:rsidRPr="0097659A" w:rsidRDefault="00807BEF" w:rsidP="00592AA5">
            <w:pPr>
              <w:ind w:left="1134" w:hanging="1134"/>
              <w:rPr>
                <w:sz w:val="18"/>
                <w:szCs w:val="18"/>
              </w:rPr>
            </w:pPr>
          </w:p>
        </w:tc>
        <w:tc>
          <w:tcPr>
            <w:tcW w:w="744" w:type="dxa"/>
            <w:shd w:val="clear" w:color="auto" w:fill="FFFFFF"/>
          </w:tcPr>
          <w:p w14:paraId="7FAB7561" w14:textId="77777777" w:rsidR="00807BEF" w:rsidRPr="0097659A" w:rsidRDefault="00807BEF" w:rsidP="00592AA5">
            <w:pPr>
              <w:ind w:left="1134" w:hanging="1134"/>
              <w:rPr>
                <w:sz w:val="18"/>
                <w:szCs w:val="18"/>
              </w:rPr>
            </w:pPr>
          </w:p>
        </w:tc>
        <w:tc>
          <w:tcPr>
            <w:tcW w:w="749" w:type="dxa"/>
            <w:shd w:val="clear" w:color="auto" w:fill="FFFFFF"/>
          </w:tcPr>
          <w:p w14:paraId="6FC2F59C" w14:textId="77777777" w:rsidR="00807BEF" w:rsidRPr="0097659A" w:rsidRDefault="00807BEF" w:rsidP="00592AA5">
            <w:pPr>
              <w:ind w:left="1134" w:hanging="1134"/>
              <w:rPr>
                <w:sz w:val="18"/>
                <w:szCs w:val="18"/>
              </w:rPr>
            </w:pPr>
          </w:p>
        </w:tc>
        <w:tc>
          <w:tcPr>
            <w:tcW w:w="2160" w:type="dxa"/>
            <w:shd w:val="clear" w:color="auto" w:fill="FFFFFF"/>
            <w:vAlign w:val="center"/>
          </w:tcPr>
          <w:p w14:paraId="255546C1"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Nominal güçten farklı ise</w:t>
            </w:r>
          </w:p>
        </w:tc>
      </w:tr>
      <w:tr w:rsidR="00062639" w:rsidRPr="0097659A" w14:paraId="6B707CA7" w14:textId="77777777" w:rsidTr="00104916">
        <w:trPr>
          <w:trHeight w:hRule="exact" w:val="461"/>
        </w:trPr>
        <w:tc>
          <w:tcPr>
            <w:tcW w:w="1570" w:type="dxa"/>
            <w:shd w:val="clear" w:color="auto" w:fill="FFFFFF"/>
            <w:vAlign w:val="center"/>
          </w:tcPr>
          <w:p w14:paraId="25B1E934"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3.2.3.</w:t>
            </w:r>
          </w:p>
        </w:tc>
        <w:tc>
          <w:tcPr>
            <w:tcW w:w="3494" w:type="dxa"/>
            <w:shd w:val="clear" w:color="auto" w:fill="FFFFFF"/>
            <w:vAlign w:val="center"/>
          </w:tcPr>
          <w:p w14:paraId="354C2577"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Beyan edilen azami tork devri (rpm):</w:t>
            </w:r>
          </w:p>
        </w:tc>
        <w:tc>
          <w:tcPr>
            <w:tcW w:w="576" w:type="dxa"/>
            <w:shd w:val="clear" w:color="auto" w:fill="FFFFFF"/>
          </w:tcPr>
          <w:p w14:paraId="45461B33" w14:textId="77777777" w:rsidR="00807BEF" w:rsidRPr="0097659A" w:rsidRDefault="00807BEF" w:rsidP="00592AA5">
            <w:pPr>
              <w:ind w:left="1134" w:right="220" w:hanging="1134"/>
              <w:jc w:val="right"/>
              <w:rPr>
                <w:sz w:val="18"/>
                <w:szCs w:val="18"/>
              </w:rPr>
            </w:pPr>
            <w:r w:rsidRPr="0097659A">
              <w:rPr>
                <w:rStyle w:val="Gvdemetni77ptKalnDeil0ptbolukbraklyor"/>
                <w:color w:val="auto"/>
                <w:sz w:val="18"/>
                <w:szCs w:val="18"/>
                <w:lang w:val="tr-TR"/>
              </w:rPr>
              <w:t>X</w:t>
            </w:r>
          </w:p>
        </w:tc>
        <w:tc>
          <w:tcPr>
            <w:tcW w:w="576" w:type="dxa"/>
            <w:shd w:val="clear" w:color="auto" w:fill="FFFFFF"/>
          </w:tcPr>
          <w:p w14:paraId="2D8E4C9E" w14:textId="77777777" w:rsidR="00807BEF" w:rsidRPr="0097659A" w:rsidRDefault="00807BEF" w:rsidP="00592AA5">
            <w:pPr>
              <w:ind w:left="1134" w:hanging="1134"/>
              <w:rPr>
                <w:sz w:val="18"/>
                <w:szCs w:val="18"/>
              </w:rPr>
            </w:pPr>
          </w:p>
        </w:tc>
        <w:tc>
          <w:tcPr>
            <w:tcW w:w="576" w:type="dxa"/>
            <w:shd w:val="clear" w:color="auto" w:fill="FFFFFF"/>
          </w:tcPr>
          <w:p w14:paraId="471E221D" w14:textId="77777777" w:rsidR="00807BEF" w:rsidRPr="0097659A" w:rsidRDefault="00807BEF" w:rsidP="00592AA5">
            <w:pPr>
              <w:ind w:left="1134" w:hanging="1134"/>
              <w:rPr>
                <w:sz w:val="18"/>
                <w:szCs w:val="18"/>
              </w:rPr>
            </w:pPr>
          </w:p>
        </w:tc>
        <w:tc>
          <w:tcPr>
            <w:tcW w:w="1286" w:type="dxa"/>
            <w:shd w:val="clear" w:color="auto" w:fill="FFFFFF"/>
          </w:tcPr>
          <w:p w14:paraId="6A0F8EC5" w14:textId="77777777" w:rsidR="00807BEF" w:rsidRPr="0097659A" w:rsidRDefault="00807BEF" w:rsidP="00592AA5">
            <w:pPr>
              <w:ind w:left="1134" w:hanging="1134"/>
              <w:rPr>
                <w:sz w:val="18"/>
                <w:szCs w:val="18"/>
              </w:rPr>
            </w:pPr>
          </w:p>
        </w:tc>
        <w:tc>
          <w:tcPr>
            <w:tcW w:w="740" w:type="dxa"/>
            <w:shd w:val="clear" w:color="auto" w:fill="FFFFFF"/>
          </w:tcPr>
          <w:p w14:paraId="71E50C68" w14:textId="77777777" w:rsidR="00807BEF" w:rsidRPr="0097659A" w:rsidRDefault="00807BEF" w:rsidP="00592AA5">
            <w:pPr>
              <w:ind w:left="1134" w:hanging="1134"/>
              <w:rPr>
                <w:sz w:val="18"/>
                <w:szCs w:val="18"/>
              </w:rPr>
            </w:pPr>
          </w:p>
        </w:tc>
        <w:tc>
          <w:tcPr>
            <w:tcW w:w="749" w:type="dxa"/>
            <w:shd w:val="clear" w:color="auto" w:fill="FFFFFF"/>
          </w:tcPr>
          <w:p w14:paraId="7B19E0BF" w14:textId="77777777" w:rsidR="00807BEF" w:rsidRPr="0097659A" w:rsidRDefault="00807BEF" w:rsidP="00592AA5">
            <w:pPr>
              <w:ind w:left="1134" w:hanging="1134"/>
              <w:rPr>
                <w:sz w:val="18"/>
                <w:szCs w:val="18"/>
              </w:rPr>
            </w:pPr>
          </w:p>
        </w:tc>
        <w:tc>
          <w:tcPr>
            <w:tcW w:w="744" w:type="dxa"/>
            <w:shd w:val="clear" w:color="auto" w:fill="FFFFFF"/>
          </w:tcPr>
          <w:p w14:paraId="2AD0000A" w14:textId="77777777" w:rsidR="00807BEF" w:rsidRPr="0097659A" w:rsidRDefault="00807BEF" w:rsidP="00592AA5">
            <w:pPr>
              <w:ind w:left="1134" w:hanging="1134"/>
              <w:rPr>
                <w:sz w:val="18"/>
                <w:szCs w:val="18"/>
              </w:rPr>
            </w:pPr>
          </w:p>
        </w:tc>
        <w:tc>
          <w:tcPr>
            <w:tcW w:w="749" w:type="dxa"/>
            <w:shd w:val="clear" w:color="auto" w:fill="FFFFFF"/>
          </w:tcPr>
          <w:p w14:paraId="089E54D4" w14:textId="77777777" w:rsidR="00807BEF" w:rsidRPr="0097659A" w:rsidRDefault="00807BEF" w:rsidP="00592AA5">
            <w:pPr>
              <w:ind w:left="1134" w:hanging="1134"/>
              <w:rPr>
                <w:sz w:val="18"/>
                <w:szCs w:val="18"/>
              </w:rPr>
            </w:pPr>
          </w:p>
        </w:tc>
        <w:tc>
          <w:tcPr>
            <w:tcW w:w="2160" w:type="dxa"/>
            <w:shd w:val="clear" w:color="auto" w:fill="FFFFFF"/>
            <w:vAlign w:val="center"/>
          </w:tcPr>
          <w:p w14:paraId="3D2910A6"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Varsa</w:t>
            </w:r>
          </w:p>
        </w:tc>
      </w:tr>
      <w:tr w:rsidR="00062639" w:rsidRPr="0097659A" w14:paraId="6D4F8A81" w14:textId="77777777" w:rsidTr="00104916">
        <w:trPr>
          <w:trHeight w:hRule="exact" w:val="845"/>
        </w:trPr>
        <w:tc>
          <w:tcPr>
            <w:tcW w:w="1570" w:type="dxa"/>
            <w:shd w:val="clear" w:color="auto" w:fill="FFFFFF"/>
            <w:vAlign w:val="center"/>
          </w:tcPr>
          <w:p w14:paraId="556B1664"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3.2.3.1.</w:t>
            </w:r>
          </w:p>
        </w:tc>
        <w:tc>
          <w:tcPr>
            <w:tcW w:w="3494" w:type="dxa"/>
            <w:shd w:val="clear" w:color="auto" w:fill="FFFFFF"/>
            <w:vAlign w:val="center"/>
          </w:tcPr>
          <w:p w14:paraId="0846E0C2" w14:textId="77777777" w:rsidR="00807BEF" w:rsidRPr="0097659A" w:rsidRDefault="00807BEF" w:rsidP="00104916">
            <w:pPr>
              <w:pStyle w:val="Gvdemetni0"/>
              <w:shd w:val="clear" w:color="auto" w:fill="auto"/>
              <w:spacing w:line="240" w:lineRule="auto"/>
              <w:ind w:left="-12" w:hanging="12"/>
              <w:jc w:val="left"/>
              <w:rPr>
                <w:sz w:val="18"/>
                <w:szCs w:val="18"/>
              </w:rPr>
            </w:pPr>
            <w:r w:rsidRPr="0097659A">
              <w:rPr>
                <w:sz w:val="18"/>
                <w:szCs w:val="18"/>
              </w:rPr>
              <w:t>Dizel motor için yakıt sevki/strok (mm3), diğer motorlar için azami tork devrinde yakıt akışı (g/saat):</w:t>
            </w:r>
          </w:p>
        </w:tc>
        <w:tc>
          <w:tcPr>
            <w:tcW w:w="576" w:type="dxa"/>
            <w:shd w:val="clear" w:color="auto" w:fill="FFFFFF"/>
          </w:tcPr>
          <w:p w14:paraId="22293191" w14:textId="77777777" w:rsidR="00807BEF" w:rsidRPr="0097659A" w:rsidRDefault="00807BEF" w:rsidP="00592AA5">
            <w:pPr>
              <w:ind w:left="1134" w:hanging="1134"/>
              <w:rPr>
                <w:sz w:val="18"/>
                <w:szCs w:val="18"/>
              </w:rPr>
            </w:pPr>
          </w:p>
        </w:tc>
        <w:tc>
          <w:tcPr>
            <w:tcW w:w="576" w:type="dxa"/>
            <w:shd w:val="clear" w:color="auto" w:fill="FFFFFF"/>
          </w:tcPr>
          <w:p w14:paraId="215F5F45" w14:textId="77777777" w:rsidR="00807BEF" w:rsidRPr="0097659A" w:rsidRDefault="00807BEF" w:rsidP="00592AA5">
            <w:pPr>
              <w:ind w:left="1134" w:hanging="1134"/>
              <w:rPr>
                <w:sz w:val="18"/>
                <w:szCs w:val="18"/>
              </w:rPr>
            </w:pPr>
          </w:p>
        </w:tc>
        <w:tc>
          <w:tcPr>
            <w:tcW w:w="576" w:type="dxa"/>
            <w:shd w:val="clear" w:color="auto" w:fill="FFFFFF"/>
          </w:tcPr>
          <w:p w14:paraId="62D69A81" w14:textId="77777777" w:rsidR="00807BEF" w:rsidRPr="0097659A" w:rsidRDefault="00807BEF" w:rsidP="00592AA5">
            <w:pPr>
              <w:ind w:left="1134" w:right="180" w:hanging="1134"/>
              <w:jc w:val="right"/>
              <w:rPr>
                <w:sz w:val="18"/>
                <w:szCs w:val="18"/>
              </w:rPr>
            </w:pPr>
            <w:r w:rsidRPr="0097659A">
              <w:rPr>
                <w:rStyle w:val="Gvdemetni77ptKalnDeil0ptbolukbraklyor"/>
                <w:color w:val="auto"/>
                <w:sz w:val="18"/>
                <w:szCs w:val="18"/>
                <w:lang w:val="tr-TR"/>
              </w:rPr>
              <w:t>X</w:t>
            </w:r>
          </w:p>
        </w:tc>
        <w:tc>
          <w:tcPr>
            <w:tcW w:w="1286" w:type="dxa"/>
            <w:shd w:val="clear" w:color="auto" w:fill="FFFFFF"/>
          </w:tcPr>
          <w:p w14:paraId="5DF228CB" w14:textId="77777777" w:rsidR="00807BEF" w:rsidRPr="0097659A" w:rsidRDefault="00807BEF" w:rsidP="00592AA5">
            <w:pPr>
              <w:ind w:left="1134" w:hanging="1134"/>
              <w:rPr>
                <w:sz w:val="18"/>
                <w:szCs w:val="18"/>
              </w:rPr>
            </w:pPr>
          </w:p>
        </w:tc>
        <w:tc>
          <w:tcPr>
            <w:tcW w:w="740" w:type="dxa"/>
            <w:shd w:val="clear" w:color="auto" w:fill="FFFFFF"/>
          </w:tcPr>
          <w:p w14:paraId="2E13DD19" w14:textId="77777777" w:rsidR="00807BEF" w:rsidRPr="0097659A" w:rsidRDefault="00807BEF" w:rsidP="00592AA5">
            <w:pPr>
              <w:ind w:left="1134" w:hanging="1134"/>
              <w:rPr>
                <w:sz w:val="18"/>
                <w:szCs w:val="18"/>
              </w:rPr>
            </w:pPr>
          </w:p>
        </w:tc>
        <w:tc>
          <w:tcPr>
            <w:tcW w:w="749" w:type="dxa"/>
            <w:shd w:val="clear" w:color="auto" w:fill="FFFFFF"/>
          </w:tcPr>
          <w:p w14:paraId="4B15CA65" w14:textId="77777777" w:rsidR="00807BEF" w:rsidRPr="0097659A" w:rsidRDefault="00807BEF" w:rsidP="00592AA5">
            <w:pPr>
              <w:ind w:left="1134" w:hanging="1134"/>
              <w:rPr>
                <w:sz w:val="18"/>
                <w:szCs w:val="18"/>
              </w:rPr>
            </w:pPr>
          </w:p>
        </w:tc>
        <w:tc>
          <w:tcPr>
            <w:tcW w:w="744" w:type="dxa"/>
            <w:shd w:val="clear" w:color="auto" w:fill="FFFFFF"/>
          </w:tcPr>
          <w:p w14:paraId="1E025504" w14:textId="77777777" w:rsidR="00807BEF" w:rsidRPr="0097659A" w:rsidRDefault="00807BEF" w:rsidP="00592AA5">
            <w:pPr>
              <w:ind w:left="1134" w:hanging="1134"/>
              <w:rPr>
                <w:sz w:val="18"/>
                <w:szCs w:val="18"/>
              </w:rPr>
            </w:pPr>
          </w:p>
        </w:tc>
        <w:tc>
          <w:tcPr>
            <w:tcW w:w="749" w:type="dxa"/>
            <w:shd w:val="clear" w:color="auto" w:fill="FFFFFF"/>
          </w:tcPr>
          <w:p w14:paraId="5A844980" w14:textId="77777777" w:rsidR="00807BEF" w:rsidRPr="0097659A" w:rsidRDefault="00807BEF" w:rsidP="00592AA5">
            <w:pPr>
              <w:ind w:left="1134" w:hanging="1134"/>
              <w:rPr>
                <w:sz w:val="18"/>
                <w:szCs w:val="18"/>
              </w:rPr>
            </w:pPr>
          </w:p>
        </w:tc>
        <w:tc>
          <w:tcPr>
            <w:tcW w:w="2160" w:type="dxa"/>
            <w:shd w:val="clear" w:color="auto" w:fill="FFFFFF"/>
            <w:vAlign w:val="center"/>
          </w:tcPr>
          <w:p w14:paraId="2004A58B" w14:textId="77777777" w:rsidR="00807BEF" w:rsidRPr="0097659A" w:rsidRDefault="00807BEF" w:rsidP="00592AA5">
            <w:pPr>
              <w:pStyle w:val="Gvdemetni0"/>
              <w:shd w:val="clear" w:color="auto" w:fill="auto"/>
              <w:spacing w:line="240" w:lineRule="auto"/>
              <w:ind w:left="1134" w:hanging="1134"/>
              <w:jc w:val="left"/>
              <w:rPr>
                <w:sz w:val="18"/>
                <w:szCs w:val="18"/>
              </w:rPr>
            </w:pPr>
          </w:p>
        </w:tc>
      </w:tr>
      <w:tr w:rsidR="00062639" w:rsidRPr="0097659A" w14:paraId="3E4ADA90" w14:textId="77777777" w:rsidTr="00104916">
        <w:trPr>
          <w:trHeight w:hRule="exact" w:val="461"/>
        </w:trPr>
        <w:tc>
          <w:tcPr>
            <w:tcW w:w="1570" w:type="dxa"/>
            <w:shd w:val="clear" w:color="auto" w:fill="FFFFFF"/>
            <w:vAlign w:val="center"/>
          </w:tcPr>
          <w:p w14:paraId="1F815BDE"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3.2.3.2.</w:t>
            </w:r>
          </w:p>
        </w:tc>
        <w:tc>
          <w:tcPr>
            <w:tcW w:w="3494" w:type="dxa"/>
            <w:shd w:val="clear" w:color="auto" w:fill="FFFFFF"/>
            <w:vAlign w:val="center"/>
          </w:tcPr>
          <w:p w14:paraId="40AE27CB"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Beyan edilen azami tork (Nm):</w:t>
            </w:r>
          </w:p>
        </w:tc>
        <w:tc>
          <w:tcPr>
            <w:tcW w:w="576" w:type="dxa"/>
            <w:shd w:val="clear" w:color="auto" w:fill="FFFFFF"/>
          </w:tcPr>
          <w:p w14:paraId="74396FE8" w14:textId="77777777" w:rsidR="00807BEF" w:rsidRPr="0097659A" w:rsidRDefault="00807BEF" w:rsidP="00592AA5">
            <w:pPr>
              <w:ind w:left="1134" w:right="220" w:hanging="1134"/>
              <w:jc w:val="right"/>
              <w:rPr>
                <w:sz w:val="18"/>
                <w:szCs w:val="18"/>
              </w:rPr>
            </w:pPr>
            <w:r w:rsidRPr="0097659A">
              <w:rPr>
                <w:rStyle w:val="Gvdemetni77ptKalnDeil0ptbolukbraklyor"/>
                <w:color w:val="auto"/>
                <w:sz w:val="18"/>
                <w:szCs w:val="18"/>
                <w:lang w:val="tr-TR"/>
              </w:rPr>
              <w:t>X</w:t>
            </w:r>
          </w:p>
        </w:tc>
        <w:tc>
          <w:tcPr>
            <w:tcW w:w="576" w:type="dxa"/>
            <w:shd w:val="clear" w:color="auto" w:fill="FFFFFF"/>
          </w:tcPr>
          <w:p w14:paraId="5A871D54" w14:textId="77777777" w:rsidR="00807BEF" w:rsidRPr="0097659A" w:rsidRDefault="00807BEF" w:rsidP="00592AA5">
            <w:pPr>
              <w:ind w:left="1134" w:hanging="1134"/>
              <w:rPr>
                <w:sz w:val="18"/>
                <w:szCs w:val="18"/>
              </w:rPr>
            </w:pPr>
          </w:p>
        </w:tc>
        <w:tc>
          <w:tcPr>
            <w:tcW w:w="576" w:type="dxa"/>
            <w:shd w:val="clear" w:color="auto" w:fill="FFFFFF"/>
          </w:tcPr>
          <w:p w14:paraId="0C7CF7B6" w14:textId="77777777" w:rsidR="00807BEF" w:rsidRPr="0097659A" w:rsidRDefault="00807BEF" w:rsidP="00592AA5">
            <w:pPr>
              <w:ind w:left="1134" w:hanging="1134"/>
              <w:rPr>
                <w:sz w:val="18"/>
                <w:szCs w:val="18"/>
              </w:rPr>
            </w:pPr>
          </w:p>
        </w:tc>
        <w:tc>
          <w:tcPr>
            <w:tcW w:w="1286" w:type="dxa"/>
            <w:shd w:val="clear" w:color="auto" w:fill="FFFFFF"/>
          </w:tcPr>
          <w:p w14:paraId="3137AC94" w14:textId="77777777" w:rsidR="00807BEF" w:rsidRPr="0097659A" w:rsidRDefault="00807BEF" w:rsidP="00592AA5">
            <w:pPr>
              <w:ind w:left="1134" w:hanging="1134"/>
              <w:rPr>
                <w:sz w:val="18"/>
                <w:szCs w:val="18"/>
              </w:rPr>
            </w:pPr>
          </w:p>
        </w:tc>
        <w:tc>
          <w:tcPr>
            <w:tcW w:w="740" w:type="dxa"/>
            <w:shd w:val="clear" w:color="auto" w:fill="FFFFFF"/>
          </w:tcPr>
          <w:p w14:paraId="3FE46ABB" w14:textId="77777777" w:rsidR="00807BEF" w:rsidRPr="0097659A" w:rsidRDefault="00807BEF" w:rsidP="00592AA5">
            <w:pPr>
              <w:ind w:left="1134" w:hanging="1134"/>
              <w:rPr>
                <w:sz w:val="18"/>
                <w:szCs w:val="18"/>
              </w:rPr>
            </w:pPr>
          </w:p>
        </w:tc>
        <w:tc>
          <w:tcPr>
            <w:tcW w:w="749" w:type="dxa"/>
            <w:shd w:val="clear" w:color="auto" w:fill="FFFFFF"/>
          </w:tcPr>
          <w:p w14:paraId="38DF4DEB" w14:textId="77777777" w:rsidR="00807BEF" w:rsidRPr="0097659A" w:rsidRDefault="00807BEF" w:rsidP="00592AA5">
            <w:pPr>
              <w:ind w:left="1134" w:hanging="1134"/>
              <w:rPr>
                <w:sz w:val="18"/>
                <w:szCs w:val="18"/>
              </w:rPr>
            </w:pPr>
          </w:p>
        </w:tc>
        <w:tc>
          <w:tcPr>
            <w:tcW w:w="744" w:type="dxa"/>
            <w:shd w:val="clear" w:color="auto" w:fill="FFFFFF"/>
          </w:tcPr>
          <w:p w14:paraId="69BCFCDF" w14:textId="77777777" w:rsidR="00807BEF" w:rsidRPr="0097659A" w:rsidRDefault="00807BEF" w:rsidP="00592AA5">
            <w:pPr>
              <w:ind w:left="1134" w:hanging="1134"/>
              <w:rPr>
                <w:sz w:val="18"/>
                <w:szCs w:val="18"/>
              </w:rPr>
            </w:pPr>
          </w:p>
        </w:tc>
        <w:tc>
          <w:tcPr>
            <w:tcW w:w="749" w:type="dxa"/>
            <w:shd w:val="clear" w:color="auto" w:fill="FFFFFF"/>
          </w:tcPr>
          <w:p w14:paraId="123DE250" w14:textId="77777777" w:rsidR="00807BEF" w:rsidRPr="0097659A" w:rsidRDefault="00807BEF" w:rsidP="00592AA5">
            <w:pPr>
              <w:ind w:left="1134" w:hanging="1134"/>
              <w:rPr>
                <w:sz w:val="18"/>
                <w:szCs w:val="18"/>
              </w:rPr>
            </w:pPr>
          </w:p>
        </w:tc>
        <w:tc>
          <w:tcPr>
            <w:tcW w:w="2160" w:type="dxa"/>
            <w:shd w:val="clear" w:color="auto" w:fill="FFFFFF"/>
            <w:vAlign w:val="center"/>
          </w:tcPr>
          <w:p w14:paraId="6B1FCEBB"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Varsa</w:t>
            </w:r>
          </w:p>
        </w:tc>
      </w:tr>
      <w:tr w:rsidR="00062639" w:rsidRPr="0097659A" w14:paraId="658D5E55" w14:textId="77777777" w:rsidTr="00104916">
        <w:trPr>
          <w:trHeight w:hRule="exact" w:val="461"/>
        </w:trPr>
        <w:tc>
          <w:tcPr>
            <w:tcW w:w="1570" w:type="dxa"/>
            <w:shd w:val="clear" w:color="auto" w:fill="FFFFFF"/>
            <w:vAlign w:val="center"/>
          </w:tcPr>
          <w:p w14:paraId="58AF9F40"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3.2.4.</w:t>
            </w:r>
          </w:p>
        </w:tc>
        <w:tc>
          <w:tcPr>
            <w:tcW w:w="3494" w:type="dxa"/>
            <w:shd w:val="clear" w:color="auto" w:fill="FFFFFF"/>
            <w:vAlign w:val="center"/>
          </w:tcPr>
          <w:p w14:paraId="647D4B64"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 xml:space="preserve">Beyan edilen </w:t>
            </w:r>
            <w:r w:rsidR="00852DD8" w:rsidRPr="0097659A">
              <w:rPr>
                <w:sz w:val="18"/>
                <w:szCs w:val="18"/>
              </w:rPr>
              <w:t>%100</w:t>
            </w:r>
            <w:r w:rsidRPr="0097659A">
              <w:rPr>
                <w:sz w:val="18"/>
                <w:szCs w:val="18"/>
              </w:rPr>
              <w:t xml:space="preserve"> test devri:</w:t>
            </w:r>
          </w:p>
        </w:tc>
        <w:tc>
          <w:tcPr>
            <w:tcW w:w="576" w:type="dxa"/>
            <w:shd w:val="clear" w:color="auto" w:fill="FFFFFF"/>
          </w:tcPr>
          <w:p w14:paraId="35C21FCF" w14:textId="77777777" w:rsidR="00807BEF" w:rsidRPr="0097659A" w:rsidRDefault="00807BEF" w:rsidP="00592AA5">
            <w:pPr>
              <w:ind w:left="1134" w:right="220" w:hanging="1134"/>
              <w:jc w:val="right"/>
              <w:rPr>
                <w:sz w:val="18"/>
                <w:szCs w:val="18"/>
              </w:rPr>
            </w:pPr>
            <w:r w:rsidRPr="0097659A">
              <w:rPr>
                <w:rStyle w:val="Gvdemetni77ptKalnDeil0ptbolukbraklyor"/>
                <w:color w:val="auto"/>
                <w:sz w:val="18"/>
                <w:szCs w:val="18"/>
                <w:lang w:val="tr-TR"/>
              </w:rPr>
              <w:t>X</w:t>
            </w:r>
          </w:p>
        </w:tc>
        <w:tc>
          <w:tcPr>
            <w:tcW w:w="576" w:type="dxa"/>
            <w:shd w:val="clear" w:color="auto" w:fill="FFFFFF"/>
          </w:tcPr>
          <w:p w14:paraId="734B11ED" w14:textId="77777777" w:rsidR="00807BEF" w:rsidRPr="0097659A" w:rsidRDefault="00807BEF" w:rsidP="00592AA5">
            <w:pPr>
              <w:ind w:left="1134" w:hanging="1134"/>
              <w:rPr>
                <w:sz w:val="18"/>
                <w:szCs w:val="18"/>
              </w:rPr>
            </w:pPr>
          </w:p>
        </w:tc>
        <w:tc>
          <w:tcPr>
            <w:tcW w:w="576" w:type="dxa"/>
            <w:shd w:val="clear" w:color="auto" w:fill="FFFFFF"/>
          </w:tcPr>
          <w:p w14:paraId="21FBA71D" w14:textId="77777777" w:rsidR="00807BEF" w:rsidRPr="0097659A" w:rsidRDefault="00807BEF" w:rsidP="00592AA5">
            <w:pPr>
              <w:ind w:left="1134" w:hanging="1134"/>
              <w:rPr>
                <w:sz w:val="18"/>
                <w:szCs w:val="18"/>
              </w:rPr>
            </w:pPr>
          </w:p>
        </w:tc>
        <w:tc>
          <w:tcPr>
            <w:tcW w:w="1286" w:type="dxa"/>
            <w:shd w:val="clear" w:color="auto" w:fill="FFFFFF"/>
          </w:tcPr>
          <w:p w14:paraId="4E46BA4F" w14:textId="77777777" w:rsidR="00807BEF" w:rsidRPr="0097659A" w:rsidRDefault="00807BEF" w:rsidP="00592AA5">
            <w:pPr>
              <w:ind w:left="1134" w:hanging="1134"/>
              <w:rPr>
                <w:sz w:val="18"/>
                <w:szCs w:val="18"/>
              </w:rPr>
            </w:pPr>
          </w:p>
        </w:tc>
        <w:tc>
          <w:tcPr>
            <w:tcW w:w="740" w:type="dxa"/>
            <w:shd w:val="clear" w:color="auto" w:fill="FFFFFF"/>
          </w:tcPr>
          <w:p w14:paraId="0A663A13" w14:textId="77777777" w:rsidR="00807BEF" w:rsidRPr="0097659A" w:rsidRDefault="00807BEF" w:rsidP="00592AA5">
            <w:pPr>
              <w:ind w:left="1134" w:hanging="1134"/>
              <w:rPr>
                <w:sz w:val="18"/>
                <w:szCs w:val="18"/>
              </w:rPr>
            </w:pPr>
          </w:p>
        </w:tc>
        <w:tc>
          <w:tcPr>
            <w:tcW w:w="749" w:type="dxa"/>
            <w:shd w:val="clear" w:color="auto" w:fill="FFFFFF"/>
          </w:tcPr>
          <w:p w14:paraId="0ECEA86C" w14:textId="77777777" w:rsidR="00807BEF" w:rsidRPr="0097659A" w:rsidRDefault="00807BEF" w:rsidP="00592AA5">
            <w:pPr>
              <w:ind w:left="1134" w:hanging="1134"/>
              <w:rPr>
                <w:sz w:val="18"/>
                <w:szCs w:val="18"/>
              </w:rPr>
            </w:pPr>
          </w:p>
        </w:tc>
        <w:tc>
          <w:tcPr>
            <w:tcW w:w="744" w:type="dxa"/>
            <w:shd w:val="clear" w:color="auto" w:fill="FFFFFF"/>
          </w:tcPr>
          <w:p w14:paraId="291FEF95" w14:textId="77777777" w:rsidR="00807BEF" w:rsidRPr="0097659A" w:rsidRDefault="00807BEF" w:rsidP="00592AA5">
            <w:pPr>
              <w:ind w:left="1134" w:hanging="1134"/>
              <w:rPr>
                <w:sz w:val="18"/>
                <w:szCs w:val="18"/>
              </w:rPr>
            </w:pPr>
          </w:p>
        </w:tc>
        <w:tc>
          <w:tcPr>
            <w:tcW w:w="749" w:type="dxa"/>
            <w:shd w:val="clear" w:color="auto" w:fill="FFFFFF"/>
          </w:tcPr>
          <w:p w14:paraId="4936F162" w14:textId="77777777" w:rsidR="00807BEF" w:rsidRPr="0097659A" w:rsidRDefault="00807BEF" w:rsidP="00592AA5">
            <w:pPr>
              <w:ind w:left="1134" w:hanging="1134"/>
              <w:rPr>
                <w:sz w:val="18"/>
                <w:szCs w:val="18"/>
              </w:rPr>
            </w:pPr>
          </w:p>
        </w:tc>
        <w:tc>
          <w:tcPr>
            <w:tcW w:w="2160" w:type="dxa"/>
            <w:shd w:val="clear" w:color="auto" w:fill="FFFFFF"/>
            <w:vAlign w:val="center"/>
          </w:tcPr>
          <w:p w14:paraId="5BD716AA"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Varsa</w:t>
            </w:r>
          </w:p>
        </w:tc>
      </w:tr>
      <w:tr w:rsidR="00062639" w:rsidRPr="0097659A" w14:paraId="4F8B880E" w14:textId="77777777" w:rsidTr="00104916">
        <w:trPr>
          <w:trHeight w:hRule="exact" w:val="456"/>
        </w:trPr>
        <w:tc>
          <w:tcPr>
            <w:tcW w:w="1570" w:type="dxa"/>
            <w:shd w:val="clear" w:color="auto" w:fill="FFFFFF"/>
            <w:vAlign w:val="center"/>
          </w:tcPr>
          <w:p w14:paraId="7B68D644"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3.2.5.</w:t>
            </w:r>
          </w:p>
        </w:tc>
        <w:tc>
          <w:tcPr>
            <w:tcW w:w="3494" w:type="dxa"/>
            <w:shd w:val="clear" w:color="auto" w:fill="FFFFFF"/>
            <w:vAlign w:val="center"/>
          </w:tcPr>
          <w:p w14:paraId="7FF0E469"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Beyan edilen ara test devri:</w:t>
            </w:r>
          </w:p>
        </w:tc>
        <w:tc>
          <w:tcPr>
            <w:tcW w:w="576" w:type="dxa"/>
            <w:shd w:val="clear" w:color="auto" w:fill="FFFFFF"/>
          </w:tcPr>
          <w:p w14:paraId="57779E22" w14:textId="77777777" w:rsidR="00807BEF" w:rsidRPr="0097659A" w:rsidRDefault="00807BEF" w:rsidP="00592AA5">
            <w:pPr>
              <w:ind w:left="1134" w:right="220" w:hanging="1134"/>
              <w:jc w:val="right"/>
              <w:rPr>
                <w:sz w:val="18"/>
                <w:szCs w:val="18"/>
              </w:rPr>
            </w:pPr>
            <w:r w:rsidRPr="0097659A">
              <w:rPr>
                <w:rStyle w:val="Gvdemetni77ptKalnDeil0ptbolukbraklyor"/>
                <w:color w:val="auto"/>
                <w:sz w:val="18"/>
                <w:szCs w:val="18"/>
                <w:lang w:val="tr-TR"/>
              </w:rPr>
              <w:t>X</w:t>
            </w:r>
          </w:p>
        </w:tc>
        <w:tc>
          <w:tcPr>
            <w:tcW w:w="576" w:type="dxa"/>
            <w:shd w:val="clear" w:color="auto" w:fill="FFFFFF"/>
          </w:tcPr>
          <w:p w14:paraId="22FA6049" w14:textId="77777777" w:rsidR="00807BEF" w:rsidRPr="0097659A" w:rsidRDefault="00807BEF" w:rsidP="00592AA5">
            <w:pPr>
              <w:ind w:left="1134" w:hanging="1134"/>
              <w:rPr>
                <w:sz w:val="18"/>
                <w:szCs w:val="18"/>
              </w:rPr>
            </w:pPr>
          </w:p>
        </w:tc>
        <w:tc>
          <w:tcPr>
            <w:tcW w:w="576" w:type="dxa"/>
            <w:shd w:val="clear" w:color="auto" w:fill="FFFFFF"/>
          </w:tcPr>
          <w:p w14:paraId="7A4C9381" w14:textId="77777777" w:rsidR="00807BEF" w:rsidRPr="0097659A" w:rsidRDefault="00807BEF" w:rsidP="00592AA5">
            <w:pPr>
              <w:ind w:left="1134" w:hanging="1134"/>
              <w:rPr>
                <w:sz w:val="18"/>
                <w:szCs w:val="18"/>
              </w:rPr>
            </w:pPr>
          </w:p>
        </w:tc>
        <w:tc>
          <w:tcPr>
            <w:tcW w:w="1286" w:type="dxa"/>
            <w:shd w:val="clear" w:color="auto" w:fill="FFFFFF"/>
          </w:tcPr>
          <w:p w14:paraId="66C3A489" w14:textId="77777777" w:rsidR="00807BEF" w:rsidRPr="0097659A" w:rsidRDefault="00807BEF" w:rsidP="00592AA5">
            <w:pPr>
              <w:ind w:left="1134" w:hanging="1134"/>
              <w:rPr>
                <w:sz w:val="18"/>
                <w:szCs w:val="18"/>
              </w:rPr>
            </w:pPr>
          </w:p>
        </w:tc>
        <w:tc>
          <w:tcPr>
            <w:tcW w:w="740" w:type="dxa"/>
            <w:shd w:val="clear" w:color="auto" w:fill="FFFFFF"/>
          </w:tcPr>
          <w:p w14:paraId="7A8C1287" w14:textId="77777777" w:rsidR="00807BEF" w:rsidRPr="0097659A" w:rsidRDefault="00807BEF" w:rsidP="00592AA5">
            <w:pPr>
              <w:ind w:left="1134" w:hanging="1134"/>
              <w:rPr>
                <w:sz w:val="18"/>
                <w:szCs w:val="18"/>
              </w:rPr>
            </w:pPr>
          </w:p>
        </w:tc>
        <w:tc>
          <w:tcPr>
            <w:tcW w:w="749" w:type="dxa"/>
            <w:shd w:val="clear" w:color="auto" w:fill="FFFFFF"/>
          </w:tcPr>
          <w:p w14:paraId="6AAFC16C" w14:textId="77777777" w:rsidR="00807BEF" w:rsidRPr="0097659A" w:rsidRDefault="00807BEF" w:rsidP="00592AA5">
            <w:pPr>
              <w:ind w:left="1134" w:hanging="1134"/>
              <w:rPr>
                <w:sz w:val="18"/>
                <w:szCs w:val="18"/>
              </w:rPr>
            </w:pPr>
          </w:p>
        </w:tc>
        <w:tc>
          <w:tcPr>
            <w:tcW w:w="744" w:type="dxa"/>
            <w:shd w:val="clear" w:color="auto" w:fill="FFFFFF"/>
          </w:tcPr>
          <w:p w14:paraId="739C3A27" w14:textId="77777777" w:rsidR="00807BEF" w:rsidRPr="0097659A" w:rsidRDefault="00807BEF" w:rsidP="00592AA5">
            <w:pPr>
              <w:ind w:left="1134" w:hanging="1134"/>
              <w:rPr>
                <w:sz w:val="18"/>
                <w:szCs w:val="18"/>
              </w:rPr>
            </w:pPr>
          </w:p>
        </w:tc>
        <w:tc>
          <w:tcPr>
            <w:tcW w:w="749" w:type="dxa"/>
            <w:shd w:val="clear" w:color="auto" w:fill="FFFFFF"/>
          </w:tcPr>
          <w:p w14:paraId="4B6FD5EA" w14:textId="77777777" w:rsidR="00807BEF" w:rsidRPr="0097659A" w:rsidRDefault="00807BEF" w:rsidP="00592AA5">
            <w:pPr>
              <w:ind w:left="1134" w:hanging="1134"/>
              <w:rPr>
                <w:sz w:val="18"/>
                <w:szCs w:val="18"/>
              </w:rPr>
            </w:pPr>
          </w:p>
        </w:tc>
        <w:tc>
          <w:tcPr>
            <w:tcW w:w="2160" w:type="dxa"/>
            <w:shd w:val="clear" w:color="auto" w:fill="FFFFFF"/>
            <w:vAlign w:val="center"/>
          </w:tcPr>
          <w:p w14:paraId="1C6E53A4"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Varsa</w:t>
            </w:r>
          </w:p>
        </w:tc>
      </w:tr>
      <w:tr w:rsidR="00062639" w:rsidRPr="0097659A" w14:paraId="4B9262C8" w14:textId="77777777" w:rsidTr="00104916">
        <w:trPr>
          <w:trHeight w:hRule="exact" w:val="461"/>
        </w:trPr>
        <w:tc>
          <w:tcPr>
            <w:tcW w:w="1570" w:type="dxa"/>
            <w:shd w:val="clear" w:color="auto" w:fill="FFFFFF"/>
            <w:vAlign w:val="center"/>
          </w:tcPr>
          <w:p w14:paraId="36EF53E2"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3.2.6.</w:t>
            </w:r>
          </w:p>
        </w:tc>
        <w:tc>
          <w:tcPr>
            <w:tcW w:w="3494" w:type="dxa"/>
            <w:shd w:val="clear" w:color="auto" w:fill="FFFFFF"/>
            <w:vAlign w:val="center"/>
          </w:tcPr>
          <w:p w14:paraId="1671D3EE"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Rölanti devri (rpm)</w:t>
            </w:r>
          </w:p>
        </w:tc>
        <w:tc>
          <w:tcPr>
            <w:tcW w:w="576" w:type="dxa"/>
            <w:shd w:val="clear" w:color="auto" w:fill="FFFFFF"/>
          </w:tcPr>
          <w:p w14:paraId="27DC083C" w14:textId="77777777" w:rsidR="00807BEF" w:rsidRPr="0097659A" w:rsidRDefault="00807BEF" w:rsidP="00592AA5">
            <w:pPr>
              <w:ind w:left="1134" w:right="220" w:hanging="1134"/>
              <w:jc w:val="right"/>
              <w:rPr>
                <w:sz w:val="18"/>
                <w:szCs w:val="18"/>
              </w:rPr>
            </w:pPr>
            <w:r w:rsidRPr="0097659A">
              <w:rPr>
                <w:rStyle w:val="Gvdemetni77ptKalnDeil0ptbolukbraklyor"/>
                <w:color w:val="auto"/>
                <w:sz w:val="18"/>
                <w:szCs w:val="18"/>
                <w:lang w:val="tr-TR"/>
              </w:rPr>
              <w:t>X</w:t>
            </w:r>
          </w:p>
        </w:tc>
        <w:tc>
          <w:tcPr>
            <w:tcW w:w="576" w:type="dxa"/>
            <w:shd w:val="clear" w:color="auto" w:fill="FFFFFF"/>
          </w:tcPr>
          <w:p w14:paraId="3F34B72B" w14:textId="77777777" w:rsidR="00807BEF" w:rsidRPr="0097659A" w:rsidRDefault="00807BEF" w:rsidP="00592AA5">
            <w:pPr>
              <w:ind w:left="1134" w:hanging="1134"/>
              <w:rPr>
                <w:sz w:val="18"/>
                <w:szCs w:val="18"/>
              </w:rPr>
            </w:pPr>
          </w:p>
        </w:tc>
        <w:tc>
          <w:tcPr>
            <w:tcW w:w="576" w:type="dxa"/>
            <w:shd w:val="clear" w:color="auto" w:fill="FFFFFF"/>
          </w:tcPr>
          <w:p w14:paraId="6463D080" w14:textId="77777777" w:rsidR="00807BEF" w:rsidRPr="0097659A" w:rsidRDefault="00807BEF" w:rsidP="00592AA5">
            <w:pPr>
              <w:ind w:left="1134" w:hanging="1134"/>
              <w:rPr>
                <w:sz w:val="18"/>
                <w:szCs w:val="18"/>
              </w:rPr>
            </w:pPr>
          </w:p>
        </w:tc>
        <w:tc>
          <w:tcPr>
            <w:tcW w:w="1286" w:type="dxa"/>
            <w:shd w:val="clear" w:color="auto" w:fill="FFFFFF"/>
          </w:tcPr>
          <w:p w14:paraId="64429D35" w14:textId="77777777" w:rsidR="00807BEF" w:rsidRPr="0097659A" w:rsidRDefault="00807BEF" w:rsidP="00592AA5">
            <w:pPr>
              <w:ind w:left="1134" w:hanging="1134"/>
              <w:rPr>
                <w:sz w:val="18"/>
                <w:szCs w:val="18"/>
              </w:rPr>
            </w:pPr>
          </w:p>
        </w:tc>
        <w:tc>
          <w:tcPr>
            <w:tcW w:w="740" w:type="dxa"/>
            <w:shd w:val="clear" w:color="auto" w:fill="FFFFFF"/>
          </w:tcPr>
          <w:p w14:paraId="6A95EADE" w14:textId="77777777" w:rsidR="00807BEF" w:rsidRPr="0097659A" w:rsidRDefault="00807BEF" w:rsidP="00592AA5">
            <w:pPr>
              <w:ind w:left="1134" w:hanging="1134"/>
              <w:rPr>
                <w:sz w:val="18"/>
                <w:szCs w:val="18"/>
              </w:rPr>
            </w:pPr>
          </w:p>
        </w:tc>
        <w:tc>
          <w:tcPr>
            <w:tcW w:w="749" w:type="dxa"/>
            <w:shd w:val="clear" w:color="auto" w:fill="FFFFFF"/>
          </w:tcPr>
          <w:p w14:paraId="14604714" w14:textId="77777777" w:rsidR="00807BEF" w:rsidRPr="0097659A" w:rsidRDefault="00807BEF" w:rsidP="00592AA5">
            <w:pPr>
              <w:ind w:left="1134" w:hanging="1134"/>
              <w:rPr>
                <w:sz w:val="18"/>
                <w:szCs w:val="18"/>
              </w:rPr>
            </w:pPr>
          </w:p>
        </w:tc>
        <w:tc>
          <w:tcPr>
            <w:tcW w:w="744" w:type="dxa"/>
            <w:shd w:val="clear" w:color="auto" w:fill="FFFFFF"/>
          </w:tcPr>
          <w:p w14:paraId="4C938A7B" w14:textId="77777777" w:rsidR="00807BEF" w:rsidRPr="0097659A" w:rsidRDefault="00807BEF" w:rsidP="00592AA5">
            <w:pPr>
              <w:ind w:left="1134" w:hanging="1134"/>
              <w:rPr>
                <w:sz w:val="18"/>
                <w:szCs w:val="18"/>
              </w:rPr>
            </w:pPr>
          </w:p>
        </w:tc>
        <w:tc>
          <w:tcPr>
            <w:tcW w:w="749" w:type="dxa"/>
            <w:shd w:val="clear" w:color="auto" w:fill="FFFFFF"/>
          </w:tcPr>
          <w:p w14:paraId="53345DB6" w14:textId="77777777" w:rsidR="00807BEF" w:rsidRPr="0097659A" w:rsidRDefault="00807BEF" w:rsidP="00592AA5">
            <w:pPr>
              <w:ind w:left="1134" w:hanging="1134"/>
              <w:rPr>
                <w:sz w:val="18"/>
                <w:szCs w:val="18"/>
              </w:rPr>
            </w:pPr>
          </w:p>
        </w:tc>
        <w:tc>
          <w:tcPr>
            <w:tcW w:w="2160" w:type="dxa"/>
            <w:shd w:val="clear" w:color="auto" w:fill="FFFFFF"/>
            <w:vAlign w:val="center"/>
          </w:tcPr>
          <w:p w14:paraId="1AFBDE78"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Varsa</w:t>
            </w:r>
          </w:p>
        </w:tc>
      </w:tr>
      <w:tr w:rsidR="00062639" w:rsidRPr="0097659A" w14:paraId="26BF880C" w14:textId="77777777" w:rsidTr="00104916">
        <w:trPr>
          <w:trHeight w:hRule="exact" w:val="461"/>
        </w:trPr>
        <w:tc>
          <w:tcPr>
            <w:tcW w:w="1570" w:type="dxa"/>
            <w:shd w:val="clear" w:color="auto" w:fill="FFFFFF"/>
            <w:vAlign w:val="center"/>
          </w:tcPr>
          <w:p w14:paraId="49E46D8B"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3.2.7.</w:t>
            </w:r>
          </w:p>
        </w:tc>
        <w:tc>
          <w:tcPr>
            <w:tcW w:w="3494" w:type="dxa"/>
            <w:shd w:val="clear" w:color="auto" w:fill="FFFFFF"/>
            <w:vAlign w:val="center"/>
          </w:tcPr>
          <w:p w14:paraId="5B4B53FF"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Azami yüksüz devir (rpm):</w:t>
            </w:r>
          </w:p>
        </w:tc>
        <w:tc>
          <w:tcPr>
            <w:tcW w:w="576" w:type="dxa"/>
            <w:shd w:val="clear" w:color="auto" w:fill="FFFFFF"/>
          </w:tcPr>
          <w:p w14:paraId="73E24A0E" w14:textId="77777777" w:rsidR="00807BEF" w:rsidRPr="0097659A" w:rsidRDefault="00807BEF" w:rsidP="00592AA5">
            <w:pPr>
              <w:ind w:left="1134" w:right="220" w:hanging="1134"/>
              <w:jc w:val="right"/>
              <w:rPr>
                <w:sz w:val="18"/>
                <w:szCs w:val="18"/>
              </w:rPr>
            </w:pPr>
            <w:r w:rsidRPr="0097659A">
              <w:rPr>
                <w:rStyle w:val="Gvdemetni77ptKalnDeil0ptbolukbraklyor"/>
                <w:color w:val="auto"/>
                <w:sz w:val="18"/>
                <w:szCs w:val="18"/>
                <w:lang w:val="tr-TR"/>
              </w:rPr>
              <w:t>X</w:t>
            </w:r>
          </w:p>
        </w:tc>
        <w:tc>
          <w:tcPr>
            <w:tcW w:w="576" w:type="dxa"/>
            <w:shd w:val="clear" w:color="auto" w:fill="FFFFFF"/>
          </w:tcPr>
          <w:p w14:paraId="4B3FF4EB" w14:textId="77777777" w:rsidR="00807BEF" w:rsidRPr="0097659A" w:rsidRDefault="00807BEF" w:rsidP="00592AA5">
            <w:pPr>
              <w:ind w:left="1134" w:hanging="1134"/>
              <w:rPr>
                <w:sz w:val="18"/>
                <w:szCs w:val="18"/>
              </w:rPr>
            </w:pPr>
          </w:p>
        </w:tc>
        <w:tc>
          <w:tcPr>
            <w:tcW w:w="576" w:type="dxa"/>
            <w:shd w:val="clear" w:color="auto" w:fill="FFFFFF"/>
          </w:tcPr>
          <w:p w14:paraId="6FA3C2B2" w14:textId="77777777" w:rsidR="00807BEF" w:rsidRPr="0097659A" w:rsidRDefault="00807BEF" w:rsidP="00592AA5">
            <w:pPr>
              <w:ind w:left="1134" w:hanging="1134"/>
              <w:rPr>
                <w:sz w:val="18"/>
                <w:szCs w:val="18"/>
              </w:rPr>
            </w:pPr>
          </w:p>
        </w:tc>
        <w:tc>
          <w:tcPr>
            <w:tcW w:w="1286" w:type="dxa"/>
            <w:shd w:val="clear" w:color="auto" w:fill="FFFFFF"/>
          </w:tcPr>
          <w:p w14:paraId="78711302" w14:textId="77777777" w:rsidR="00807BEF" w:rsidRPr="0097659A" w:rsidRDefault="00807BEF" w:rsidP="00592AA5">
            <w:pPr>
              <w:ind w:left="1134" w:hanging="1134"/>
              <w:rPr>
                <w:sz w:val="18"/>
                <w:szCs w:val="18"/>
              </w:rPr>
            </w:pPr>
          </w:p>
        </w:tc>
        <w:tc>
          <w:tcPr>
            <w:tcW w:w="740" w:type="dxa"/>
            <w:shd w:val="clear" w:color="auto" w:fill="FFFFFF"/>
          </w:tcPr>
          <w:p w14:paraId="24F326BE" w14:textId="77777777" w:rsidR="00807BEF" w:rsidRPr="0097659A" w:rsidRDefault="00807BEF" w:rsidP="00592AA5">
            <w:pPr>
              <w:ind w:left="1134" w:hanging="1134"/>
              <w:rPr>
                <w:sz w:val="18"/>
                <w:szCs w:val="18"/>
              </w:rPr>
            </w:pPr>
          </w:p>
        </w:tc>
        <w:tc>
          <w:tcPr>
            <w:tcW w:w="749" w:type="dxa"/>
            <w:shd w:val="clear" w:color="auto" w:fill="FFFFFF"/>
          </w:tcPr>
          <w:p w14:paraId="1F2219F9" w14:textId="77777777" w:rsidR="00807BEF" w:rsidRPr="0097659A" w:rsidRDefault="00807BEF" w:rsidP="00592AA5">
            <w:pPr>
              <w:ind w:left="1134" w:hanging="1134"/>
              <w:rPr>
                <w:sz w:val="18"/>
                <w:szCs w:val="18"/>
              </w:rPr>
            </w:pPr>
          </w:p>
        </w:tc>
        <w:tc>
          <w:tcPr>
            <w:tcW w:w="744" w:type="dxa"/>
            <w:shd w:val="clear" w:color="auto" w:fill="FFFFFF"/>
          </w:tcPr>
          <w:p w14:paraId="7A4B1BDA" w14:textId="77777777" w:rsidR="00807BEF" w:rsidRPr="0097659A" w:rsidRDefault="00807BEF" w:rsidP="00592AA5">
            <w:pPr>
              <w:ind w:left="1134" w:hanging="1134"/>
              <w:rPr>
                <w:sz w:val="18"/>
                <w:szCs w:val="18"/>
              </w:rPr>
            </w:pPr>
          </w:p>
        </w:tc>
        <w:tc>
          <w:tcPr>
            <w:tcW w:w="749" w:type="dxa"/>
            <w:shd w:val="clear" w:color="auto" w:fill="FFFFFF"/>
          </w:tcPr>
          <w:p w14:paraId="2E787574" w14:textId="77777777" w:rsidR="00807BEF" w:rsidRPr="0097659A" w:rsidRDefault="00807BEF" w:rsidP="00592AA5">
            <w:pPr>
              <w:ind w:left="1134" w:hanging="1134"/>
              <w:rPr>
                <w:sz w:val="18"/>
                <w:szCs w:val="18"/>
              </w:rPr>
            </w:pPr>
          </w:p>
        </w:tc>
        <w:tc>
          <w:tcPr>
            <w:tcW w:w="2160" w:type="dxa"/>
            <w:shd w:val="clear" w:color="auto" w:fill="FFFFFF"/>
            <w:vAlign w:val="center"/>
          </w:tcPr>
          <w:p w14:paraId="5E3EB556"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Varsa</w:t>
            </w:r>
          </w:p>
        </w:tc>
      </w:tr>
      <w:tr w:rsidR="00062639" w:rsidRPr="0097659A" w14:paraId="22814C4C" w14:textId="77777777" w:rsidTr="00104916">
        <w:trPr>
          <w:trHeight w:hRule="exact" w:val="461"/>
        </w:trPr>
        <w:tc>
          <w:tcPr>
            <w:tcW w:w="1570" w:type="dxa"/>
            <w:shd w:val="clear" w:color="auto" w:fill="FFFFFF"/>
            <w:vAlign w:val="center"/>
          </w:tcPr>
          <w:p w14:paraId="1CD30C1A"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3.2.8.</w:t>
            </w:r>
          </w:p>
        </w:tc>
        <w:tc>
          <w:tcPr>
            <w:tcW w:w="3494" w:type="dxa"/>
            <w:shd w:val="clear" w:color="auto" w:fill="FFFFFF"/>
            <w:vAlign w:val="center"/>
          </w:tcPr>
          <w:p w14:paraId="67840FD1"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Beyan edilen asgari tork (Nm)</w:t>
            </w:r>
          </w:p>
        </w:tc>
        <w:tc>
          <w:tcPr>
            <w:tcW w:w="576" w:type="dxa"/>
            <w:shd w:val="clear" w:color="auto" w:fill="FFFFFF"/>
          </w:tcPr>
          <w:p w14:paraId="505FC4FA" w14:textId="77777777" w:rsidR="00807BEF" w:rsidRPr="0097659A" w:rsidRDefault="00807BEF" w:rsidP="00592AA5">
            <w:pPr>
              <w:ind w:left="1134" w:right="220" w:hanging="1134"/>
              <w:jc w:val="right"/>
              <w:rPr>
                <w:sz w:val="18"/>
                <w:szCs w:val="18"/>
              </w:rPr>
            </w:pPr>
            <w:r w:rsidRPr="0097659A">
              <w:rPr>
                <w:rStyle w:val="Gvdemetni77ptKalnDeil0ptbolukbraklyor"/>
                <w:color w:val="auto"/>
                <w:sz w:val="18"/>
                <w:szCs w:val="18"/>
                <w:lang w:val="tr-TR"/>
              </w:rPr>
              <w:t>X</w:t>
            </w:r>
          </w:p>
        </w:tc>
        <w:tc>
          <w:tcPr>
            <w:tcW w:w="576" w:type="dxa"/>
            <w:shd w:val="clear" w:color="auto" w:fill="FFFFFF"/>
          </w:tcPr>
          <w:p w14:paraId="051494EC" w14:textId="77777777" w:rsidR="00807BEF" w:rsidRPr="0097659A" w:rsidRDefault="00807BEF" w:rsidP="00592AA5">
            <w:pPr>
              <w:ind w:left="1134" w:hanging="1134"/>
              <w:rPr>
                <w:sz w:val="18"/>
                <w:szCs w:val="18"/>
              </w:rPr>
            </w:pPr>
          </w:p>
        </w:tc>
        <w:tc>
          <w:tcPr>
            <w:tcW w:w="576" w:type="dxa"/>
            <w:shd w:val="clear" w:color="auto" w:fill="FFFFFF"/>
          </w:tcPr>
          <w:p w14:paraId="01A1DD02" w14:textId="77777777" w:rsidR="00807BEF" w:rsidRPr="0097659A" w:rsidRDefault="00807BEF" w:rsidP="00592AA5">
            <w:pPr>
              <w:ind w:left="1134" w:hanging="1134"/>
              <w:rPr>
                <w:sz w:val="18"/>
                <w:szCs w:val="18"/>
              </w:rPr>
            </w:pPr>
          </w:p>
        </w:tc>
        <w:tc>
          <w:tcPr>
            <w:tcW w:w="1286" w:type="dxa"/>
            <w:shd w:val="clear" w:color="auto" w:fill="FFFFFF"/>
          </w:tcPr>
          <w:p w14:paraId="39A83CD7" w14:textId="77777777" w:rsidR="00807BEF" w:rsidRPr="0097659A" w:rsidRDefault="00807BEF" w:rsidP="00592AA5">
            <w:pPr>
              <w:ind w:left="1134" w:hanging="1134"/>
              <w:rPr>
                <w:sz w:val="18"/>
                <w:szCs w:val="18"/>
              </w:rPr>
            </w:pPr>
          </w:p>
        </w:tc>
        <w:tc>
          <w:tcPr>
            <w:tcW w:w="740" w:type="dxa"/>
            <w:shd w:val="clear" w:color="auto" w:fill="FFFFFF"/>
          </w:tcPr>
          <w:p w14:paraId="0632D6E8" w14:textId="77777777" w:rsidR="00807BEF" w:rsidRPr="0097659A" w:rsidRDefault="00807BEF" w:rsidP="00592AA5">
            <w:pPr>
              <w:ind w:left="1134" w:hanging="1134"/>
              <w:rPr>
                <w:sz w:val="18"/>
                <w:szCs w:val="18"/>
              </w:rPr>
            </w:pPr>
          </w:p>
        </w:tc>
        <w:tc>
          <w:tcPr>
            <w:tcW w:w="749" w:type="dxa"/>
            <w:shd w:val="clear" w:color="auto" w:fill="FFFFFF"/>
          </w:tcPr>
          <w:p w14:paraId="676B3634" w14:textId="77777777" w:rsidR="00807BEF" w:rsidRPr="0097659A" w:rsidRDefault="00807BEF" w:rsidP="00592AA5">
            <w:pPr>
              <w:ind w:left="1134" w:hanging="1134"/>
              <w:rPr>
                <w:sz w:val="18"/>
                <w:szCs w:val="18"/>
              </w:rPr>
            </w:pPr>
          </w:p>
        </w:tc>
        <w:tc>
          <w:tcPr>
            <w:tcW w:w="744" w:type="dxa"/>
            <w:shd w:val="clear" w:color="auto" w:fill="FFFFFF"/>
          </w:tcPr>
          <w:p w14:paraId="170B6460" w14:textId="77777777" w:rsidR="00807BEF" w:rsidRPr="0097659A" w:rsidRDefault="00807BEF" w:rsidP="00592AA5">
            <w:pPr>
              <w:ind w:left="1134" w:hanging="1134"/>
              <w:rPr>
                <w:sz w:val="18"/>
                <w:szCs w:val="18"/>
              </w:rPr>
            </w:pPr>
          </w:p>
        </w:tc>
        <w:tc>
          <w:tcPr>
            <w:tcW w:w="749" w:type="dxa"/>
            <w:shd w:val="clear" w:color="auto" w:fill="FFFFFF"/>
          </w:tcPr>
          <w:p w14:paraId="2B16778A" w14:textId="77777777" w:rsidR="00807BEF" w:rsidRPr="0097659A" w:rsidRDefault="00807BEF" w:rsidP="00592AA5">
            <w:pPr>
              <w:ind w:left="1134" w:hanging="1134"/>
              <w:rPr>
                <w:sz w:val="18"/>
                <w:szCs w:val="18"/>
              </w:rPr>
            </w:pPr>
          </w:p>
        </w:tc>
        <w:tc>
          <w:tcPr>
            <w:tcW w:w="2160" w:type="dxa"/>
            <w:shd w:val="clear" w:color="auto" w:fill="FFFFFF"/>
            <w:vAlign w:val="center"/>
          </w:tcPr>
          <w:p w14:paraId="17F4B99C"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Varsa</w:t>
            </w:r>
          </w:p>
        </w:tc>
      </w:tr>
      <w:tr w:rsidR="00062639" w:rsidRPr="0097659A" w14:paraId="35722304" w14:textId="77777777" w:rsidTr="00104916">
        <w:trPr>
          <w:trHeight w:hRule="exact" w:val="653"/>
        </w:trPr>
        <w:tc>
          <w:tcPr>
            <w:tcW w:w="1570" w:type="dxa"/>
            <w:shd w:val="clear" w:color="auto" w:fill="FFFFFF"/>
            <w:vAlign w:val="center"/>
          </w:tcPr>
          <w:p w14:paraId="5558C30B"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3.3.</w:t>
            </w:r>
          </w:p>
        </w:tc>
        <w:tc>
          <w:tcPr>
            <w:tcW w:w="3494" w:type="dxa"/>
            <w:shd w:val="clear" w:color="auto" w:fill="FFFFFF"/>
            <w:vAlign w:val="center"/>
          </w:tcPr>
          <w:p w14:paraId="493F691E" w14:textId="77777777" w:rsidR="00807BEF" w:rsidRPr="0097659A" w:rsidRDefault="00807BEF" w:rsidP="00592AA5">
            <w:pPr>
              <w:pStyle w:val="Gvdemetni0"/>
              <w:shd w:val="clear" w:color="auto" w:fill="auto"/>
              <w:spacing w:line="240" w:lineRule="auto"/>
              <w:ind w:left="1134" w:hanging="1134"/>
              <w:jc w:val="left"/>
              <w:rPr>
                <w:b/>
                <w:sz w:val="18"/>
                <w:szCs w:val="18"/>
              </w:rPr>
            </w:pPr>
            <w:r w:rsidRPr="0097659A">
              <w:rPr>
                <w:b/>
                <w:sz w:val="18"/>
                <w:szCs w:val="18"/>
              </w:rPr>
              <w:t>Alıştırma prosedürü</w:t>
            </w:r>
          </w:p>
        </w:tc>
        <w:tc>
          <w:tcPr>
            <w:tcW w:w="576" w:type="dxa"/>
            <w:shd w:val="clear" w:color="auto" w:fill="FFFFFF"/>
          </w:tcPr>
          <w:p w14:paraId="20B081DC" w14:textId="77777777" w:rsidR="00807BEF" w:rsidRPr="0097659A" w:rsidRDefault="00807BEF" w:rsidP="00592AA5">
            <w:pPr>
              <w:ind w:left="1134" w:hanging="1134"/>
              <w:rPr>
                <w:sz w:val="18"/>
                <w:szCs w:val="18"/>
              </w:rPr>
            </w:pPr>
          </w:p>
        </w:tc>
        <w:tc>
          <w:tcPr>
            <w:tcW w:w="576" w:type="dxa"/>
            <w:shd w:val="clear" w:color="auto" w:fill="FFFFFF"/>
          </w:tcPr>
          <w:p w14:paraId="2E72A638" w14:textId="77777777" w:rsidR="00807BEF" w:rsidRPr="0097659A" w:rsidRDefault="00807BEF" w:rsidP="00592AA5">
            <w:pPr>
              <w:ind w:left="1134" w:hanging="1134"/>
              <w:rPr>
                <w:sz w:val="18"/>
                <w:szCs w:val="18"/>
              </w:rPr>
            </w:pPr>
          </w:p>
        </w:tc>
        <w:tc>
          <w:tcPr>
            <w:tcW w:w="576" w:type="dxa"/>
            <w:shd w:val="clear" w:color="auto" w:fill="FFFFFF"/>
          </w:tcPr>
          <w:p w14:paraId="7F5F8F40" w14:textId="77777777" w:rsidR="00807BEF" w:rsidRPr="0097659A" w:rsidRDefault="00807BEF" w:rsidP="00592AA5">
            <w:pPr>
              <w:ind w:left="1134" w:hanging="1134"/>
              <w:rPr>
                <w:sz w:val="18"/>
                <w:szCs w:val="18"/>
              </w:rPr>
            </w:pPr>
          </w:p>
        </w:tc>
        <w:tc>
          <w:tcPr>
            <w:tcW w:w="1286" w:type="dxa"/>
            <w:shd w:val="clear" w:color="auto" w:fill="FFFFFF"/>
          </w:tcPr>
          <w:p w14:paraId="10079372" w14:textId="77777777" w:rsidR="00807BEF" w:rsidRPr="0097659A" w:rsidRDefault="00807BEF" w:rsidP="00592AA5">
            <w:pPr>
              <w:ind w:left="1134" w:hanging="1134"/>
              <w:rPr>
                <w:sz w:val="18"/>
                <w:szCs w:val="18"/>
              </w:rPr>
            </w:pPr>
          </w:p>
        </w:tc>
        <w:tc>
          <w:tcPr>
            <w:tcW w:w="740" w:type="dxa"/>
            <w:shd w:val="clear" w:color="auto" w:fill="FFFFFF"/>
          </w:tcPr>
          <w:p w14:paraId="0DB0465F" w14:textId="77777777" w:rsidR="00807BEF" w:rsidRPr="0097659A" w:rsidRDefault="00807BEF" w:rsidP="00592AA5">
            <w:pPr>
              <w:ind w:left="1134" w:hanging="1134"/>
              <w:rPr>
                <w:sz w:val="18"/>
                <w:szCs w:val="18"/>
              </w:rPr>
            </w:pPr>
          </w:p>
        </w:tc>
        <w:tc>
          <w:tcPr>
            <w:tcW w:w="749" w:type="dxa"/>
            <w:shd w:val="clear" w:color="auto" w:fill="FFFFFF"/>
          </w:tcPr>
          <w:p w14:paraId="3E8868B4" w14:textId="77777777" w:rsidR="00807BEF" w:rsidRPr="0097659A" w:rsidRDefault="00807BEF" w:rsidP="00592AA5">
            <w:pPr>
              <w:ind w:left="1134" w:hanging="1134"/>
              <w:rPr>
                <w:sz w:val="18"/>
                <w:szCs w:val="18"/>
              </w:rPr>
            </w:pPr>
          </w:p>
        </w:tc>
        <w:tc>
          <w:tcPr>
            <w:tcW w:w="744" w:type="dxa"/>
            <w:shd w:val="clear" w:color="auto" w:fill="FFFFFF"/>
          </w:tcPr>
          <w:p w14:paraId="12259217" w14:textId="77777777" w:rsidR="00807BEF" w:rsidRPr="0097659A" w:rsidRDefault="00807BEF" w:rsidP="00592AA5">
            <w:pPr>
              <w:ind w:left="1134" w:hanging="1134"/>
              <w:rPr>
                <w:sz w:val="18"/>
                <w:szCs w:val="18"/>
              </w:rPr>
            </w:pPr>
          </w:p>
        </w:tc>
        <w:tc>
          <w:tcPr>
            <w:tcW w:w="749" w:type="dxa"/>
            <w:shd w:val="clear" w:color="auto" w:fill="FFFFFF"/>
          </w:tcPr>
          <w:p w14:paraId="466247E2" w14:textId="77777777" w:rsidR="00807BEF" w:rsidRPr="0097659A" w:rsidRDefault="00807BEF" w:rsidP="00592AA5">
            <w:pPr>
              <w:ind w:left="1134" w:hanging="1134"/>
              <w:rPr>
                <w:sz w:val="18"/>
                <w:szCs w:val="18"/>
              </w:rPr>
            </w:pPr>
          </w:p>
        </w:tc>
        <w:tc>
          <w:tcPr>
            <w:tcW w:w="2160" w:type="dxa"/>
            <w:shd w:val="clear" w:color="auto" w:fill="FFFFFF"/>
            <w:vAlign w:val="center"/>
          </w:tcPr>
          <w:p w14:paraId="436C868A"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İmalatçının tercihine bağlı</w:t>
            </w:r>
          </w:p>
        </w:tc>
      </w:tr>
      <w:tr w:rsidR="00062639" w:rsidRPr="0097659A" w14:paraId="65F005DC" w14:textId="77777777" w:rsidTr="00104916">
        <w:trPr>
          <w:trHeight w:hRule="exact" w:val="456"/>
        </w:trPr>
        <w:tc>
          <w:tcPr>
            <w:tcW w:w="1570" w:type="dxa"/>
            <w:shd w:val="clear" w:color="auto" w:fill="FFFFFF"/>
            <w:vAlign w:val="center"/>
          </w:tcPr>
          <w:p w14:paraId="76B623D8"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3.3.1.</w:t>
            </w:r>
          </w:p>
        </w:tc>
        <w:tc>
          <w:tcPr>
            <w:tcW w:w="3494" w:type="dxa"/>
            <w:shd w:val="clear" w:color="auto" w:fill="FFFFFF"/>
            <w:vAlign w:val="center"/>
          </w:tcPr>
          <w:p w14:paraId="448A1C0A"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Alıştırma süresi:</w:t>
            </w:r>
          </w:p>
        </w:tc>
        <w:tc>
          <w:tcPr>
            <w:tcW w:w="576" w:type="dxa"/>
            <w:shd w:val="clear" w:color="auto" w:fill="FFFFFF"/>
          </w:tcPr>
          <w:p w14:paraId="01628E2B" w14:textId="77777777" w:rsidR="00807BEF" w:rsidRPr="0097659A" w:rsidRDefault="00807BEF" w:rsidP="00592AA5">
            <w:pPr>
              <w:ind w:left="1134" w:right="220" w:hanging="1134"/>
              <w:jc w:val="right"/>
              <w:rPr>
                <w:sz w:val="18"/>
                <w:szCs w:val="18"/>
              </w:rPr>
            </w:pPr>
            <w:r w:rsidRPr="0097659A">
              <w:rPr>
                <w:rStyle w:val="Gvdemetni77ptKalnDeil0ptbolukbraklyor"/>
                <w:color w:val="auto"/>
                <w:sz w:val="18"/>
                <w:szCs w:val="18"/>
                <w:lang w:val="tr-TR"/>
              </w:rPr>
              <w:t>X</w:t>
            </w:r>
          </w:p>
        </w:tc>
        <w:tc>
          <w:tcPr>
            <w:tcW w:w="576" w:type="dxa"/>
            <w:shd w:val="clear" w:color="auto" w:fill="FFFFFF"/>
          </w:tcPr>
          <w:p w14:paraId="3CF4B5A1" w14:textId="77777777" w:rsidR="00807BEF" w:rsidRPr="0097659A" w:rsidRDefault="00807BEF" w:rsidP="00592AA5">
            <w:pPr>
              <w:ind w:left="1134" w:hanging="1134"/>
              <w:rPr>
                <w:sz w:val="18"/>
                <w:szCs w:val="18"/>
              </w:rPr>
            </w:pPr>
          </w:p>
        </w:tc>
        <w:tc>
          <w:tcPr>
            <w:tcW w:w="576" w:type="dxa"/>
            <w:shd w:val="clear" w:color="auto" w:fill="FFFFFF"/>
          </w:tcPr>
          <w:p w14:paraId="12E8A933" w14:textId="77777777" w:rsidR="00807BEF" w:rsidRPr="0097659A" w:rsidRDefault="00807BEF" w:rsidP="00592AA5">
            <w:pPr>
              <w:ind w:left="1134" w:hanging="1134"/>
              <w:rPr>
                <w:sz w:val="18"/>
                <w:szCs w:val="18"/>
              </w:rPr>
            </w:pPr>
          </w:p>
        </w:tc>
        <w:tc>
          <w:tcPr>
            <w:tcW w:w="1286" w:type="dxa"/>
            <w:shd w:val="clear" w:color="auto" w:fill="FFFFFF"/>
          </w:tcPr>
          <w:p w14:paraId="02AFC1F4" w14:textId="77777777" w:rsidR="00807BEF" w:rsidRPr="0097659A" w:rsidRDefault="00807BEF" w:rsidP="00592AA5">
            <w:pPr>
              <w:ind w:left="1134" w:hanging="1134"/>
              <w:rPr>
                <w:sz w:val="18"/>
                <w:szCs w:val="18"/>
              </w:rPr>
            </w:pPr>
          </w:p>
        </w:tc>
        <w:tc>
          <w:tcPr>
            <w:tcW w:w="740" w:type="dxa"/>
            <w:shd w:val="clear" w:color="auto" w:fill="FFFFFF"/>
          </w:tcPr>
          <w:p w14:paraId="2BB05880" w14:textId="77777777" w:rsidR="00807BEF" w:rsidRPr="0097659A" w:rsidRDefault="00807BEF" w:rsidP="00592AA5">
            <w:pPr>
              <w:ind w:left="1134" w:hanging="1134"/>
              <w:rPr>
                <w:sz w:val="18"/>
                <w:szCs w:val="18"/>
              </w:rPr>
            </w:pPr>
          </w:p>
        </w:tc>
        <w:tc>
          <w:tcPr>
            <w:tcW w:w="749" w:type="dxa"/>
            <w:shd w:val="clear" w:color="auto" w:fill="FFFFFF"/>
          </w:tcPr>
          <w:p w14:paraId="273FFC72" w14:textId="77777777" w:rsidR="00807BEF" w:rsidRPr="0097659A" w:rsidRDefault="00807BEF" w:rsidP="00592AA5">
            <w:pPr>
              <w:ind w:left="1134" w:hanging="1134"/>
              <w:rPr>
                <w:sz w:val="18"/>
                <w:szCs w:val="18"/>
              </w:rPr>
            </w:pPr>
          </w:p>
        </w:tc>
        <w:tc>
          <w:tcPr>
            <w:tcW w:w="744" w:type="dxa"/>
            <w:shd w:val="clear" w:color="auto" w:fill="FFFFFF"/>
          </w:tcPr>
          <w:p w14:paraId="5CC47901" w14:textId="77777777" w:rsidR="00807BEF" w:rsidRPr="0097659A" w:rsidRDefault="00807BEF" w:rsidP="00592AA5">
            <w:pPr>
              <w:ind w:left="1134" w:hanging="1134"/>
              <w:rPr>
                <w:sz w:val="18"/>
                <w:szCs w:val="18"/>
              </w:rPr>
            </w:pPr>
          </w:p>
        </w:tc>
        <w:tc>
          <w:tcPr>
            <w:tcW w:w="749" w:type="dxa"/>
            <w:shd w:val="clear" w:color="auto" w:fill="FFFFFF"/>
          </w:tcPr>
          <w:p w14:paraId="78630229" w14:textId="77777777" w:rsidR="00807BEF" w:rsidRPr="0097659A" w:rsidRDefault="00807BEF" w:rsidP="00592AA5">
            <w:pPr>
              <w:ind w:left="1134" w:hanging="1134"/>
              <w:rPr>
                <w:sz w:val="18"/>
                <w:szCs w:val="18"/>
              </w:rPr>
            </w:pPr>
          </w:p>
        </w:tc>
        <w:tc>
          <w:tcPr>
            <w:tcW w:w="2160" w:type="dxa"/>
            <w:shd w:val="clear" w:color="auto" w:fill="FFFFFF"/>
          </w:tcPr>
          <w:p w14:paraId="0956E731" w14:textId="77777777" w:rsidR="00807BEF" w:rsidRPr="0097659A" w:rsidRDefault="00807BEF" w:rsidP="00592AA5">
            <w:pPr>
              <w:ind w:left="1134" w:hanging="1134"/>
              <w:rPr>
                <w:sz w:val="18"/>
                <w:szCs w:val="18"/>
              </w:rPr>
            </w:pPr>
          </w:p>
        </w:tc>
      </w:tr>
      <w:tr w:rsidR="00062639" w:rsidRPr="0097659A" w14:paraId="1E1DD1DD" w14:textId="77777777" w:rsidTr="00104916">
        <w:trPr>
          <w:trHeight w:hRule="exact" w:val="461"/>
        </w:trPr>
        <w:tc>
          <w:tcPr>
            <w:tcW w:w="1570" w:type="dxa"/>
            <w:shd w:val="clear" w:color="auto" w:fill="FFFFFF"/>
            <w:vAlign w:val="center"/>
          </w:tcPr>
          <w:p w14:paraId="441DB891"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3.3.2.</w:t>
            </w:r>
          </w:p>
        </w:tc>
        <w:tc>
          <w:tcPr>
            <w:tcW w:w="3494" w:type="dxa"/>
            <w:shd w:val="clear" w:color="auto" w:fill="FFFFFF"/>
            <w:vAlign w:val="center"/>
          </w:tcPr>
          <w:p w14:paraId="433E5EE1"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 xml:space="preserve">Alıştırma </w:t>
            </w:r>
            <w:r w:rsidR="00852DD8" w:rsidRPr="0097659A">
              <w:rPr>
                <w:sz w:val="18"/>
                <w:szCs w:val="18"/>
              </w:rPr>
              <w:t>çevrimi:</w:t>
            </w:r>
          </w:p>
        </w:tc>
        <w:tc>
          <w:tcPr>
            <w:tcW w:w="576" w:type="dxa"/>
            <w:shd w:val="clear" w:color="auto" w:fill="FFFFFF"/>
          </w:tcPr>
          <w:p w14:paraId="4ACAAD29" w14:textId="77777777" w:rsidR="00807BEF" w:rsidRPr="0097659A" w:rsidRDefault="00807BEF" w:rsidP="00592AA5">
            <w:pPr>
              <w:ind w:left="1134" w:right="220" w:hanging="1134"/>
              <w:jc w:val="right"/>
              <w:rPr>
                <w:sz w:val="18"/>
                <w:szCs w:val="18"/>
              </w:rPr>
            </w:pPr>
            <w:r w:rsidRPr="0097659A">
              <w:rPr>
                <w:rStyle w:val="Gvdemetni77ptKalnDeil0ptbolukbraklyor"/>
                <w:color w:val="auto"/>
                <w:sz w:val="18"/>
                <w:szCs w:val="18"/>
                <w:lang w:val="tr-TR"/>
              </w:rPr>
              <w:t>X</w:t>
            </w:r>
          </w:p>
        </w:tc>
        <w:tc>
          <w:tcPr>
            <w:tcW w:w="576" w:type="dxa"/>
            <w:shd w:val="clear" w:color="auto" w:fill="FFFFFF"/>
          </w:tcPr>
          <w:p w14:paraId="5C61EC6A" w14:textId="77777777" w:rsidR="00807BEF" w:rsidRPr="0097659A" w:rsidRDefault="00807BEF" w:rsidP="00592AA5">
            <w:pPr>
              <w:ind w:left="1134" w:hanging="1134"/>
              <w:rPr>
                <w:sz w:val="18"/>
                <w:szCs w:val="18"/>
              </w:rPr>
            </w:pPr>
          </w:p>
        </w:tc>
        <w:tc>
          <w:tcPr>
            <w:tcW w:w="576" w:type="dxa"/>
            <w:shd w:val="clear" w:color="auto" w:fill="FFFFFF"/>
          </w:tcPr>
          <w:p w14:paraId="33B77547" w14:textId="77777777" w:rsidR="00807BEF" w:rsidRPr="0097659A" w:rsidRDefault="00807BEF" w:rsidP="00592AA5">
            <w:pPr>
              <w:ind w:left="1134" w:hanging="1134"/>
              <w:rPr>
                <w:sz w:val="18"/>
                <w:szCs w:val="18"/>
              </w:rPr>
            </w:pPr>
          </w:p>
        </w:tc>
        <w:tc>
          <w:tcPr>
            <w:tcW w:w="1286" w:type="dxa"/>
            <w:shd w:val="clear" w:color="auto" w:fill="FFFFFF"/>
          </w:tcPr>
          <w:p w14:paraId="201AE54F" w14:textId="77777777" w:rsidR="00807BEF" w:rsidRPr="0097659A" w:rsidRDefault="00807BEF" w:rsidP="00592AA5">
            <w:pPr>
              <w:ind w:left="1134" w:hanging="1134"/>
              <w:rPr>
                <w:sz w:val="18"/>
                <w:szCs w:val="18"/>
              </w:rPr>
            </w:pPr>
          </w:p>
        </w:tc>
        <w:tc>
          <w:tcPr>
            <w:tcW w:w="740" w:type="dxa"/>
            <w:shd w:val="clear" w:color="auto" w:fill="FFFFFF"/>
          </w:tcPr>
          <w:p w14:paraId="42DBCA3C" w14:textId="77777777" w:rsidR="00807BEF" w:rsidRPr="0097659A" w:rsidRDefault="00807BEF" w:rsidP="00592AA5">
            <w:pPr>
              <w:ind w:left="1134" w:hanging="1134"/>
              <w:rPr>
                <w:sz w:val="18"/>
                <w:szCs w:val="18"/>
              </w:rPr>
            </w:pPr>
          </w:p>
        </w:tc>
        <w:tc>
          <w:tcPr>
            <w:tcW w:w="749" w:type="dxa"/>
            <w:shd w:val="clear" w:color="auto" w:fill="FFFFFF"/>
          </w:tcPr>
          <w:p w14:paraId="04EA4507" w14:textId="77777777" w:rsidR="00807BEF" w:rsidRPr="0097659A" w:rsidRDefault="00807BEF" w:rsidP="00592AA5">
            <w:pPr>
              <w:ind w:left="1134" w:hanging="1134"/>
              <w:rPr>
                <w:sz w:val="18"/>
                <w:szCs w:val="18"/>
              </w:rPr>
            </w:pPr>
          </w:p>
        </w:tc>
        <w:tc>
          <w:tcPr>
            <w:tcW w:w="744" w:type="dxa"/>
            <w:shd w:val="clear" w:color="auto" w:fill="FFFFFF"/>
          </w:tcPr>
          <w:p w14:paraId="2A66E03B" w14:textId="77777777" w:rsidR="00807BEF" w:rsidRPr="0097659A" w:rsidRDefault="00807BEF" w:rsidP="00592AA5">
            <w:pPr>
              <w:ind w:left="1134" w:hanging="1134"/>
              <w:rPr>
                <w:sz w:val="18"/>
                <w:szCs w:val="18"/>
              </w:rPr>
            </w:pPr>
          </w:p>
        </w:tc>
        <w:tc>
          <w:tcPr>
            <w:tcW w:w="749" w:type="dxa"/>
            <w:shd w:val="clear" w:color="auto" w:fill="FFFFFF"/>
          </w:tcPr>
          <w:p w14:paraId="47B5043C" w14:textId="77777777" w:rsidR="00807BEF" w:rsidRPr="0097659A" w:rsidRDefault="00807BEF" w:rsidP="00592AA5">
            <w:pPr>
              <w:ind w:left="1134" w:hanging="1134"/>
              <w:rPr>
                <w:sz w:val="18"/>
                <w:szCs w:val="18"/>
              </w:rPr>
            </w:pPr>
          </w:p>
        </w:tc>
        <w:tc>
          <w:tcPr>
            <w:tcW w:w="2160" w:type="dxa"/>
            <w:shd w:val="clear" w:color="auto" w:fill="FFFFFF"/>
          </w:tcPr>
          <w:p w14:paraId="0670529C" w14:textId="77777777" w:rsidR="00807BEF" w:rsidRPr="0097659A" w:rsidRDefault="00807BEF" w:rsidP="00592AA5">
            <w:pPr>
              <w:ind w:left="1134" w:hanging="1134"/>
              <w:rPr>
                <w:sz w:val="18"/>
                <w:szCs w:val="18"/>
              </w:rPr>
            </w:pPr>
          </w:p>
        </w:tc>
      </w:tr>
      <w:tr w:rsidR="00062639" w:rsidRPr="0097659A" w14:paraId="348EE9B2" w14:textId="77777777" w:rsidTr="00104916">
        <w:trPr>
          <w:trHeight w:hRule="exact" w:val="470"/>
        </w:trPr>
        <w:tc>
          <w:tcPr>
            <w:tcW w:w="1570" w:type="dxa"/>
            <w:shd w:val="clear" w:color="auto" w:fill="FFFFFF"/>
            <w:vAlign w:val="center"/>
          </w:tcPr>
          <w:p w14:paraId="7908BEAF"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3.4.</w:t>
            </w:r>
          </w:p>
        </w:tc>
        <w:tc>
          <w:tcPr>
            <w:tcW w:w="3494" w:type="dxa"/>
            <w:shd w:val="clear" w:color="auto" w:fill="FFFFFF"/>
            <w:vAlign w:val="center"/>
          </w:tcPr>
          <w:p w14:paraId="5F8830A4" w14:textId="77777777" w:rsidR="00807BEF" w:rsidRPr="0097659A" w:rsidRDefault="00807BEF" w:rsidP="00592AA5">
            <w:pPr>
              <w:pStyle w:val="Gvdemetni0"/>
              <w:shd w:val="clear" w:color="auto" w:fill="auto"/>
              <w:spacing w:line="240" w:lineRule="auto"/>
              <w:ind w:left="1134" w:hanging="1134"/>
              <w:jc w:val="left"/>
              <w:rPr>
                <w:b/>
                <w:sz w:val="18"/>
                <w:szCs w:val="18"/>
              </w:rPr>
            </w:pPr>
            <w:r w:rsidRPr="0097659A">
              <w:rPr>
                <w:b/>
                <w:sz w:val="18"/>
                <w:szCs w:val="18"/>
              </w:rPr>
              <w:t>Motor testi</w:t>
            </w:r>
          </w:p>
        </w:tc>
        <w:tc>
          <w:tcPr>
            <w:tcW w:w="576" w:type="dxa"/>
            <w:shd w:val="clear" w:color="auto" w:fill="FFFFFF"/>
          </w:tcPr>
          <w:p w14:paraId="06BEE12B" w14:textId="77777777" w:rsidR="00807BEF" w:rsidRPr="0097659A" w:rsidRDefault="00807BEF" w:rsidP="00592AA5">
            <w:pPr>
              <w:ind w:left="1134" w:hanging="1134"/>
              <w:rPr>
                <w:sz w:val="18"/>
                <w:szCs w:val="18"/>
              </w:rPr>
            </w:pPr>
          </w:p>
        </w:tc>
        <w:tc>
          <w:tcPr>
            <w:tcW w:w="576" w:type="dxa"/>
            <w:shd w:val="clear" w:color="auto" w:fill="FFFFFF"/>
          </w:tcPr>
          <w:p w14:paraId="63D0DD13" w14:textId="77777777" w:rsidR="00807BEF" w:rsidRPr="0097659A" w:rsidRDefault="00807BEF" w:rsidP="00592AA5">
            <w:pPr>
              <w:ind w:left="1134" w:hanging="1134"/>
              <w:rPr>
                <w:sz w:val="18"/>
                <w:szCs w:val="18"/>
              </w:rPr>
            </w:pPr>
          </w:p>
        </w:tc>
        <w:tc>
          <w:tcPr>
            <w:tcW w:w="576" w:type="dxa"/>
            <w:shd w:val="clear" w:color="auto" w:fill="FFFFFF"/>
          </w:tcPr>
          <w:p w14:paraId="5EBE136B" w14:textId="77777777" w:rsidR="00807BEF" w:rsidRPr="0097659A" w:rsidRDefault="00807BEF" w:rsidP="00592AA5">
            <w:pPr>
              <w:ind w:left="1134" w:hanging="1134"/>
              <w:rPr>
                <w:sz w:val="18"/>
                <w:szCs w:val="18"/>
              </w:rPr>
            </w:pPr>
          </w:p>
        </w:tc>
        <w:tc>
          <w:tcPr>
            <w:tcW w:w="1286" w:type="dxa"/>
            <w:shd w:val="clear" w:color="auto" w:fill="FFFFFF"/>
          </w:tcPr>
          <w:p w14:paraId="3CFBD0D4" w14:textId="77777777" w:rsidR="00807BEF" w:rsidRPr="0097659A" w:rsidRDefault="00807BEF" w:rsidP="00592AA5">
            <w:pPr>
              <w:ind w:left="1134" w:hanging="1134"/>
              <w:rPr>
                <w:sz w:val="18"/>
                <w:szCs w:val="18"/>
              </w:rPr>
            </w:pPr>
          </w:p>
        </w:tc>
        <w:tc>
          <w:tcPr>
            <w:tcW w:w="740" w:type="dxa"/>
            <w:shd w:val="clear" w:color="auto" w:fill="FFFFFF"/>
          </w:tcPr>
          <w:p w14:paraId="23873081" w14:textId="77777777" w:rsidR="00807BEF" w:rsidRPr="0097659A" w:rsidRDefault="00807BEF" w:rsidP="00592AA5">
            <w:pPr>
              <w:ind w:left="1134" w:hanging="1134"/>
              <w:rPr>
                <w:sz w:val="18"/>
                <w:szCs w:val="18"/>
              </w:rPr>
            </w:pPr>
          </w:p>
        </w:tc>
        <w:tc>
          <w:tcPr>
            <w:tcW w:w="749" w:type="dxa"/>
            <w:shd w:val="clear" w:color="auto" w:fill="FFFFFF"/>
          </w:tcPr>
          <w:p w14:paraId="145C9663" w14:textId="77777777" w:rsidR="00807BEF" w:rsidRPr="0097659A" w:rsidRDefault="00807BEF" w:rsidP="00592AA5">
            <w:pPr>
              <w:ind w:left="1134" w:hanging="1134"/>
              <w:rPr>
                <w:sz w:val="18"/>
                <w:szCs w:val="18"/>
              </w:rPr>
            </w:pPr>
          </w:p>
        </w:tc>
        <w:tc>
          <w:tcPr>
            <w:tcW w:w="744" w:type="dxa"/>
            <w:shd w:val="clear" w:color="auto" w:fill="FFFFFF"/>
          </w:tcPr>
          <w:p w14:paraId="3F021F6B" w14:textId="77777777" w:rsidR="00807BEF" w:rsidRPr="0097659A" w:rsidRDefault="00807BEF" w:rsidP="00592AA5">
            <w:pPr>
              <w:ind w:left="1134" w:hanging="1134"/>
              <w:rPr>
                <w:sz w:val="18"/>
                <w:szCs w:val="18"/>
              </w:rPr>
            </w:pPr>
          </w:p>
        </w:tc>
        <w:tc>
          <w:tcPr>
            <w:tcW w:w="749" w:type="dxa"/>
            <w:shd w:val="clear" w:color="auto" w:fill="FFFFFF"/>
          </w:tcPr>
          <w:p w14:paraId="4F7C2256" w14:textId="77777777" w:rsidR="00807BEF" w:rsidRPr="0097659A" w:rsidRDefault="00807BEF" w:rsidP="00592AA5">
            <w:pPr>
              <w:ind w:left="1134" w:hanging="1134"/>
              <w:rPr>
                <w:sz w:val="18"/>
                <w:szCs w:val="18"/>
              </w:rPr>
            </w:pPr>
          </w:p>
        </w:tc>
        <w:tc>
          <w:tcPr>
            <w:tcW w:w="2160" w:type="dxa"/>
            <w:shd w:val="clear" w:color="auto" w:fill="FFFFFF"/>
          </w:tcPr>
          <w:p w14:paraId="683E2E9B" w14:textId="77777777" w:rsidR="00807BEF" w:rsidRPr="0097659A" w:rsidRDefault="00807BEF" w:rsidP="00592AA5">
            <w:pPr>
              <w:ind w:left="1134" w:hanging="1134"/>
              <w:rPr>
                <w:sz w:val="18"/>
                <w:szCs w:val="18"/>
              </w:rPr>
            </w:pPr>
          </w:p>
        </w:tc>
      </w:tr>
    </w:tbl>
    <w:p w14:paraId="69A80F07" w14:textId="77777777" w:rsidR="00807BEF" w:rsidRPr="0097659A" w:rsidRDefault="00807BEF" w:rsidP="00592AA5">
      <w:pPr>
        <w:ind w:left="1134" w:hanging="1134"/>
        <w:rPr>
          <w:sz w:val="18"/>
          <w:szCs w:val="18"/>
        </w:rPr>
        <w:sectPr w:rsidR="00807BEF" w:rsidRPr="0097659A" w:rsidSect="002A79A6">
          <w:pgSz w:w="16834" w:h="11909" w:orient="landscape"/>
          <w:pgMar w:top="0" w:right="0" w:bottom="0" w:left="0" w:header="0" w:footer="3" w:gutter="0"/>
          <w:cols w:space="720"/>
          <w:noEndnote/>
          <w:docGrid w:linePitch="360"/>
        </w:sectPr>
      </w:pPr>
    </w:p>
    <w:tbl>
      <w:tblPr>
        <w:tblpPr w:leftFromText="141" w:rightFromText="141" w:vertAnchor="text" w:horzAnchor="margin" w:tblpXSpec="center" w:tblpY="1817"/>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440"/>
        <w:gridCol w:w="3815"/>
        <w:gridCol w:w="255"/>
        <w:gridCol w:w="576"/>
        <w:gridCol w:w="576"/>
        <w:gridCol w:w="1712"/>
        <w:gridCol w:w="314"/>
        <w:gridCol w:w="749"/>
        <w:gridCol w:w="744"/>
        <w:gridCol w:w="749"/>
        <w:gridCol w:w="2160"/>
      </w:tblGrid>
      <w:tr w:rsidR="00062639" w:rsidRPr="0097659A" w14:paraId="09BF2069" w14:textId="77777777" w:rsidTr="00104916">
        <w:trPr>
          <w:trHeight w:hRule="exact" w:val="528"/>
        </w:trPr>
        <w:tc>
          <w:tcPr>
            <w:tcW w:w="1440" w:type="dxa"/>
            <w:vMerge w:val="restart"/>
            <w:shd w:val="clear" w:color="auto" w:fill="FFFFFF"/>
            <w:vAlign w:val="center"/>
          </w:tcPr>
          <w:p w14:paraId="6F5576AD" w14:textId="77777777" w:rsidR="00807BEF" w:rsidRPr="0097659A" w:rsidRDefault="00807BEF" w:rsidP="00592AA5">
            <w:pPr>
              <w:pStyle w:val="Gvdemetni0"/>
              <w:shd w:val="clear" w:color="auto" w:fill="auto"/>
              <w:spacing w:line="240" w:lineRule="auto"/>
              <w:ind w:left="1134" w:hanging="1134"/>
              <w:rPr>
                <w:sz w:val="18"/>
                <w:szCs w:val="18"/>
              </w:rPr>
            </w:pPr>
            <w:r w:rsidRPr="0097659A">
              <w:rPr>
                <w:sz w:val="18"/>
                <w:szCs w:val="18"/>
              </w:rPr>
              <w:lastRenderedPageBreak/>
              <w:t>Madde Numarası</w:t>
            </w:r>
          </w:p>
        </w:tc>
        <w:tc>
          <w:tcPr>
            <w:tcW w:w="3815" w:type="dxa"/>
            <w:vMerge w:val="restart"/>
            <w:shd w:val="clear" w:color="auto" w:fill="FFFFFF"/>
            <w:vAlign w:val="center"/>
          </w:tcPr>
          <w:p w14:paraId="3CB6C3B5" w14:textId="77777777" w:rsidR="00807BEF" w:rsidRPr="0097659A" w:rsidRDefault="00807BEF" w:rsidP="00592AA5">
            <w:pPr>
              <w:pStyle w:val="Gvdemetni0"/>
              <w:shd w:val="clear" w:color="auto" w:fill="auto"/>
              <w:spacing w:line="240" w:lineRule="auto"/>
              <w:ind w:left="1134" w:hanging="1134"/>
              <w:rPr>
                <w:sz w:val="18"/>
                <w:szCs w:val="18"/>
              </w:rPr>
            </w:pPr>
            <w:r w:rsidRPr="0097659A">
              <w:rPr>
                <w:sz w:val="18"/>
                <w:szCs w:val="18"/>
              </w:rPr>
              <w:t>Madde Açıklaması</w:t>
            </w:r>
          </w:p>
        </w:tc>
        <w:tc>
          <w:tcPr>
            <w:tcW w:w="255" w:type="dxa"/>
            <w:vMerge w:val="restart"/>
            <w:shd w:val="clear" w:color="auto" w:fill="FFFFFF"/>
            <w:textDirection w:val="btLr"/>
            <w:vAlign w:val="center"/>
          </w:tcPr>
          <w:p w14:paraId="4A7ED025" w14:textId="77777777" w:rsidR="00807BEF" w:rsidRPr="0097659A" w:rsidRDefault="00807BEF" w:rsidP="00592AA5">
            <w:pPr>
              <w:ind w:left="1134" w:right="113" w:hanging="1134"/>
              <w:rPr>
                <w:sz w:val="18"/>
                <w:szCs w:val="18"/>
              </w:rPr>
            </w:pPr>
            <w:r w:rsidRPr="0097659A">
              <w:rPr>
                <w:rStyle w:val="Gvdemetni77ptKalnDeil0ptbolukbraklyor"/>
                <w:color w:val="auto"/>
                <w:sz w:val="18"/>
                <w:szCs w:val="18"/>
                <w:lang w:val="tr-TR"/>
              </w:rPr>
              <w:t>Test</w:t>
            </w:r>
          </w:p>
        </w:tc>
        <w:tc>
          <w:tcPr>
            <w:tcW w:w="576" w:type="dxa"/>
            <w:vMerge w:val="restart"/>
            <w:shd w:val="clear" w:color="auto" w:fill="FFFFFF"/>
            <w:textDirection w:val="btLr"/>
            <w:vAlign w:val="center"/>
          </w:tcPr>
          <w:p w14:paraId="7E03E9AA" w14:textId="77777777" w:rsidR="00807BEF" w:rsidRPr="0097659A" w:rsidRDefault="00807BEF" w:rsidP="00592AA5">
            <w:pPr>
              <w:ind w:left="1134" w:hanging="1134"/>
              <w:rPr>
                <w:sz w:val="18"/>
                <w:szCs w:val="18"/>
              </w:rPr>
            </w:pPr>
            <w:r w:rsidRPr="0097659A">
              <w:rPr>
                <w:rStyle w:val="Gvdemetni77ptKalnDeil0ptbolukbraklyor"/>
                <w:color w:val="auto"/>
                <w:sz w:val="18"/>
                <w:szCs w:val="18"/>
                <w:lang w:val="tr-TR"/>
              </w:rPr>
              <w:t>Montaj</w:t>
            </w:r>
          </w:p>
        </w:tc>
        <w:tc>
          <w:tcPr>
            <w:tcW w:w="576" w:type="dxa"/>
            <w:vMerge w:val="restart"/>
            <w:shd w:val="clear" w:color="auto" w:fill="FFFFFF"/>
            <w:textDirection w:val="btLr"/>
            <w:vAlign w:val="center"/>
          </w:tcPr>
          <w:p w14:paraId="772810DF" w14:textId="77777777" w:rsidR="00807BEF" w:rsidRPr="0097659A" w:rsidRDefault="00807BEF" w:rsidP="00592AA5">
            <w:pPr>
              <w:ind w:left="1134" w:right="113" w:hanging="1134"/>
              <w:rPr>
                <w:b/>
                <w:sz w:val="16"/>
                <w:szCs w:val="18"/>
              </w:rPr>
            </w:pPr>
            <w:r w:rsidRPr="0097659A">
              <w:rPr>
                <w:sz w:val="16"/>
                <w:szCs w:val="18"/>
              </w:rPr>
              <w:t>Homologasyon (Tip Onayı)</w:t>
            </w:r>
          </w:p>
        </w:tc>
        <w:tc>
          <w:tcPr>
            <w:tcW w:w="1712" w:type="dxa"/>
            <w:vMerge w:val="restart"/>
            <w:shd w:val="clear" w:color="auto" w:fill="FFFFFF"/>
            <w:vAlign w:val="center"/>
          </w:tcPr>
          <w:p w14:paraId="571C2D6D" w14:textId="77777777" w:rsidR="00807BEF" w:rsidRPr="0097659A" w:rsidRDefault="00807BEF" w:rsidP="00C37EA4">
            <w:pPr>
              <w:pStyle w:val="Gvdemetni0"/>
              <w:shd w:val="clear" w:color="auto" w:fill="auto"/>
              <w:spacing w:line="240" w:lineRule="auto"/>
              <w:ind w:left="711" w:hanging="283"/>
              <w:rPr>
                <w:sz w:val="18"/>
                <w:szCs w:val="18"/>
              </w:rPr>
            </w:pPr>
            <w:r w:rsidRPr="0097659A">
              <w:rPr>
                <w:sz w:val="18"/>
                <w:szCs w:val="18"/>
              </w:rPr>
              <w:t>Ana motor / motor tipi</w:t>
            </w:r>
          </w:p>
        </w:tc>
        <w:tc>
          <w:tcPr>
            <w:tcW w:w="2556" w:type="dxa"/>
            <w:gridSpan w:val="4"/>
            <w:shd w:val="clear" w:color="auto" w:fill="FFFFFF"/>
            <w:vAlign w:val="center"/>
          </w:tcPr>
          <w:p w14:paraId="6F079685" w14:textId="77777777" w:rsidR="00807BEF" w:rsidRPr="0097659A" w:rsidRDefault="00807BEF" w:rsidP="00592AA5">
            <w:pPr>
              <w:pStyle w:val="Gvdemetni0"/>
              <w:shd w:val="clear" w:color="auto" w:fill="auto"/>
              <w:spacing w:line="240" w:lineRule="auto"/>
              <w:ind w:left="1134" w:hanging="1134"/>
              <w:rPr>
                <w:sz w:val="18"/>
                <w:szCs w:val="18"/>
              </w:rPr>
            </w:pPr>
            <w:r w:rsidRPr="0097659A">
              <w:rPr>
                <w:sz w:val="18"/>
                <w:szCs w:val="18"/>
              </w:rPr>
              <w:t>Motor ailesi içindeki motor tipleri (varsa)</w:t>
            </w:r>
          </w:p>
        </w:tc>
        <w:tc>
          <w:tcPr>
            <w:tcW w:w="2160" w:type="dxa"/>
            <w:vMerge w:val="restart"/>
            <w:shd w:val="clear" w:color="auto" w:fill="FFFFFF"/>
            <w:vAlign w:val="center"/>
          </w:tcPr>
          <w:p w14:paraId="11266A0D" w14:textId="77777777" w:rsidR="00807BEF" w:rsidRPr="0097659A" w:rsidRDefault="00807BEF" w:rsidP="00592AA5">
            <w:pPr>
              <w:pStyle w:val="Gvdemetni0"/>
              <w:shd w:val="clear" w:color="auto" w:fill="auto"/>
              <w:spacing w:line="240" w:lineRule="auto"/>
              <w:ind w:left="1134" w:hanging="1134"/>
              <w:rPr>
                <w:sz w:val="18"/>
                <w:szCs w:val="18"/>
              </w:rPr>
            </w:pPr>
            <w:r w:rsidRPr="0097659A">
              <w:rPr>
                <w:sz w:val="18"/>
                <w:szCs w:val="18"/>
              </w:rPr>
              <w:t>Açıklayıcı notlar (doküman içinde olmayan)</w:t>
            </w:r>
          </w:p>
        </w:tc>
      </w:tr>
      <w:tr w:rsidR="00062639" w:rsidRPr="0097659A" w14:paraId="7C31DC83" w14:textId="77777777" w:rsidTr="00104916">
        <w:trPr>
          <w:trHeight w:hRule="exact" w:val="1044"/>
        </w:trPr>
        <w:tc>
          <w:tcPr>
            <w:tcW w:w="1440" w:type="dxa"/>
            <w:vMerge/>
            <w:shd w:val="clear" w:color="auto" w:fill="FFFFFF"/>
          </w:tcPr>
          <w:p w14:paraId="044B0BA7" w14:textId="77777777" w:rsidR="00807BEF" w:rsidRPr="0097659A" w:rsidRDefault="00807BEF" w:rsidP="00592AA5">
            <w:pPr>
              <w:ind w:left="1134" w:hanging="1134"/>
              <w:rPr>
                <w:sz w:val="18"/>
                <w:szCs w:val="18"/>
              </w:rPr>
            </w:pPr>
          </w:p>
        </w:tc>
        <w:tc>
          <w:tcPr>
            <w:tcW w:w="3815" w:type="dxa"/>
            <w:vMerge/>
            <w:shd w:val="clear" w:color="auto" w:fill="FFFFFF"/>
          </w:tcPr>
          <w:p w14:paraId="4E0ABF4A" w14:textId="77777777" w:rsidR="00807BEF" w:rsidRPr="0097659A" w:rsidRDefault="00807BEF" w:rsidP="00592AA5">
            <w:pPr>
              <w:ind w:left="1134" w:hanging="1134"/>
              <w:rPr>
                <w:sz w:val="18"/>
                <w:szCs w:val="18"/>
              </w:rPr>
            </w:pPr>
          </w:p>
        </w:tc>
        <w:tc>
          <w:tcPr>
            <w:tcW w:w="255" w:type="dxa"/>
            <w:vMerge/>
            <w:shd w:val="clear" w:color="auto" w:fill="FFFFFF"/>
          </w:tcPr>
          <w:p w14:paraId="0D594783" w14:textId="77777777" w:rsidR="00807BEF" w:rsidRPr="0097659A" w:rsidRDefault="00807BEF" w:rsidP="00592AA5">
            <w:pPr>
              <w:ind w:left="1134" w:hanging="1134"/>
              <w:rPr>
                <w:sz w:val="18"/>
                <w:szCs w:val="18"/>
              </w:rPr>
            </w:pPr>
          </w:p>
        </w:tc>
        <w:tc>
          <w:tcPr>
            <w:tcW w:w="576" w:type="dxa"/>
            <w:vMerge/>
            <w:shd w:val="clear" w:color="auto" w:fill="FFFFFF"/>
          </w:tcPr>
          <w:p w14:paraId="351926F6" w14:textId="77777777" w:rsidR="00807BEF" w:rsidRPr="0097659A" w:rsidRDefault="00807BEF" w:rsidP="00592AA5">
            <w:pPr>
              <w:ind w:left="1134" w:hanging="1134"/>
              <w:rPr>
                <w:sz w:val="18"/>
                <w:szCs w:val="18"/>
              </w:rPr>
            </w:pPr>
          </w:p>
        </w:tc>
        <w:tc>
          <w:tcPr>
            <w:tcW w:w="576" w:type="dxa"/>
            <w:vMerge/>
            <w:shd w:val="clear" w:color="auto" w:fill="FFFFFF"/>
          </w:tcPr>
          <w:p w14:paraId="20F871F4" w14:textId="77777777" w:rsidR="00807BEF" w:rsidRPr="0097659A" w:rsidRDefault="00807BEF" w:rsidP="00592AA5">
            <w:pPr>
              <w:ind w:left="1134" w:hanging="1134"/>
              <w:rPr>
                <w:sz w:val="18"/>
                <w:szCs w:val="18"/>
              </w:rPr>
            </w:pPr>
          </w:p>
        </w:tc>
        <w:tc>
          <w:tcPr>
            <w:tcW w:w="1712" w:type="dxa"/>
            <w:vMerge/>
            <w:shd w:val="clear" w:color="auto" w:fill="FFFFFF"/>
          </w:tcPr>
          <w:p w14:paraId="76385529" w14:textId="77777777" w:rsidR="00807BEF" w:rsidRPr="0097659A" w:rsidRDefault="00807BEF" w:rsidP="00592AA5">
            <w:pPr>
              <w:ind w:left="1134" w:hanging="1134"/>
              <w:rPr>
                <w:sz w:val="18"/>
                <w:szCs w:val="18"/>
              </w:rPr>
            </w:pPr>
          </w:p>
        </w:tc>
        <w:tc>
          <w:tcPr>
            <w:tcW w:w="314" w:type="dxa"/>
            <w:shd w:val="clear" w:color="auto" w:fill="FFFFFF"/>
            <w:vAlign w:val="center"/>
          </w:tcPr>
          <w:p w14:paraId="6A27F696" w14:textId="77777777" w:rsidR="00807BEF" w:rsidRPr="0097659A" w:rsidRDefault="00807BEF" w:rsidP="00592AA5">
            <w:pPr>
              <w:pStyle w:val="Gvdemetni0"/>
              <w:shd w:val="clear" w:color="auto" w:fill="auto"/>
              <w:spacing w:line="240" w:lineRule="auto"/>
              <w:ind w:left="1134" w:hanging="1134"/>
              <w:rPr>
                <w:sz w:val="18"/>
                <w:szCs w:val="18"/>
              </w:rPr>
            </w:pPr>
            <w:r w:rsidRPr="0097659A">
              <w:rPr>
                <w:sz w:val="18"/>
                <w:szCs w:val="18"/>
              </w:rPr>
              <w:t>tip 2</w:t>
            </w:r>
          </w:p>
        </w:tc>
        <w:tc>
          <w:tcPr>
            <w:tcW w:w="749" w:type="dxa"/>
            <w:shd w:val="clear" w:color="auto" w:fill="FFFFFF"/>
            <w:vAlign w:val="center"/>
          </w:tcPr>
          <w:p w14:paraId="1A2BB987" w14:textId="77777777" w:rsidR="00807BEF" w:rsidRPr="0097659A" w:rsidRDefault="00807BEF" w:rsidP="00592AA5">
            <w:pPr>
              <w:pStyle w:val="Gvdemetni0"/>
              <w:shd w:val="clear" w:color="auto" w:fill="auto"/>
              <w:spacing w:line="240" w:lineRule="auto"/>
              <w:ind w:left="1134" w:hanging="1134"/>
              <w:rPr>
                <w:sz w:val="18"/>
                <w:szCs w:val="18"/>
              </w:rPr>
            </w:pPr>
            <w:r w:rsidRPr="0097659A">
              <w:rPr>
                <w:sz w:val="18"/>
                <w:szCs w:val="18"/>
              </w:rPr>
              <w:t>tip 3</w:t>
            </w:r>
          </w:p>
        </w:tc>
        <w:tc>
          <w:tcPr>
            <w:tcW w:w="744" w:type="dxa"/>
            <w:shd w:val="clear" w:color="auto" w:fill="FFFFFF"/>
            <w:vAlign w:val="center"/>
          </w:tcPr>
          <w:p w14:paraId="1A792C23" w14:textId="77777777" w:rsidR="00807BEF" w:rsidRPr="0097659A" w:rsidRDefault="00807BEF" w:rsidP="00592AA5">
            <w:pPr>
              <w:pStyle w:val="Gvdemetni0"/>
              <w:shd w:val="clear" w:color="auto" w:fill="auto"/>
              <w:spacing w:line="240" w:lineRule="auto"/>
              <w:ind w:left="1134" w:hanging="1134"/>
              <w:rPr>
                <w:sz w:val="18"/>
                <w:szCs w:val="18"/>
              </w:rPr>
            </w:pPr>
            <w:r w:rsidRPr="0097659A">
              <w:rPr>
                <w:sz w:val="18"/>
                <w:szCs w:val="18"/>
              </w:rPr>
              <w:t>tip …</w:t>
            </w:r>
          </w:p>
        </w:tc>
        <w:tc>
          <w:tcPr>
            <w:tcW w:w="749" w:type="dxa"/>
            <w:shd w:val="clear" w:color="auto" w:fill="FFFFFF"/>
            <w:vAlign w:val="center"/>
          </w:tcPr>
          <w:p w14:paraId="359F081E" w14:textId="77777777" w:rsidR="00807BEF" w:rsidRPr="0097659A" w:rsidRDefault="00807BEF" w:rsidP="00592AA5">
            <w:pPr>
              <w:pStyle w:val="Gvdemetni0"/>
              <w:shd w:val="clear" w:color="auto" w:fill="auto"/>
              <w:spacing w:line="240" w:lineRule="auto"/>
              <w:ind w:left="1134" w:hanging="1134"/>
              <w:rPr>
                <w:sz w:val="18"/>
                <w:szCs w:val="18"/>
              </w:rPr>
            </w:pPr>
            <w:r w:rsidRPr="0097659A">
              <w:rPr>
                <w:sz w:val="18"/>
                <w:szCs w:val="18"/>
              </w:rPr>
              <w:t>tip n</w:t>
            </w:r>
          </w:p>
        </w:tc>
        <w:tc>
          <w:tcPr>
            <w:tcW w:w="2160" w:type="dxa"/>
            <w:vMerge/>
            <w:shd w:val="clear" w:color="auto" w:fill="FFFFFF"/>
          </w:tcPr>
          <w:p w14:paraId="310732BA" w14:textId="77777777" w:rsidR="00807BEF" w:rsidRPr="0097659A" w:rsidRDefault="00807BEF" w:rsidP="00592AA5">
            <w:pPr>
              <w:ind w:left="1134" w:hanging="1134"/>
              <w:rPr>
                <w:sz w:val="18"/>
                <w:szCs w:val="18"/>
              </w:rPr>
            </w:pPr>
          </w:p>
        </w:tc>
      </w:tr>
      <w:tr w:rsidR="00062639" w:rsidRPr="0097659A" w14:paraId="46E136D0" w14:textId="77777777" w:rsidTr="00104916">
        <w:trPr>
          <w:trHeight w:hRule="exact" w:val="509"/>
        </w:trPr>
        <w:tc>
          <w:tcPr>
            <w:tcW w:w="1440" w:type="dxa"/>
            <w:shd w:val="clear" w:color="auto" w:fill="FFFFFF"/>
            <w:vAlign w:val="center"/>
          </w:tcPr>
          <w:p w14:paraId="1FE590B7"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3.4.1.</w:t>
            </w:r>
          </w:p>
        </w:tc>
        <w:tc>
          <w:tcPr>
            <w:tcW w:w="3815" w:type="dxa"/>
            <w:shd w:val="clear" w:color="auto" w:fill="FFFFFF"/>
            <w:vAlign w:val="center"/>
          </w:tcPr>
          <w:p w14:paraId="44ED9186"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Özel donanım gerektirir: Evet/Hayır</w:t>
            </w:r>
          </w:p>
        </w:tc>
        <w:tc>
          <w:tcPr>
            <w:tcW w:w="255" w:type="dxa"/>
            <w:shd w:val="clear" w:color="auto" w:fill="FFFFFF"/>
          </w:tcPr>
          <w:p w14:paraId="68F4A1BC" w14:textId="77777777" w:rsidR="00807BEF" w:rsidRPr="0097659A" w:rsidRDefault="00807BEF" w:rsidP="00592AA5">
            <w:pPr>
              <w:ind w:left="1134" w:right="220" w:hanging="1134"/>
              <w:jc w:val="right"/>
              <w:rPr>
                <w:sz w:val="18"/>
                <w:szCs w:val="18"/>
              </w:rPr>
            </w:pPr>
            <w:r w:rsidRPr="0097659A">
              <w:rPr>
                <w:rStyle w:val="Gvdemetni77ptKalnDeil0ptbolukbraklyor"/>
                <w:color w:val="auto"/>
                <w:sz w:val="18"/>
                <w:szCs w:val="18"/>
                <w:lang w:val="tr-TR"/>
              </w:rPr>
              <w:t>X</w:t>
            </w:r>
          </w:p>
        </w:tc>
        <w:tc>
          <w:tcPr>
            <w:tcW w:w="576" w:type="dxa"/>
            <w:shd w:val="clear" w:color="auto" w:fill="FFFFFF"/>
          </w:tcPr>
          <w:p w14:paraId="0BEDA442" w14:textId="77777777" w:rsidR="00807BEF" w:rsidRPr="0097659A" w:rsidRDefault="00807BEF" w:rsidP="00592AA5">
            <w:pPr>
              <w:ind w:left="1134" w:hanging="1134"/>
              <w:rPr>
                <w:sz w:val="18"/>
                <w:szCs w:val="18"/>
              </w:rPr>
            </w:pPr>
          </w:p>
        </w:tc>
        <w:tc>
          <w:tcPr>
            <w:tcW w:w="576" w:type="dxa"/>
            <w:shd w:val="clear" w:color="auto" w:fill="FFFFFF"/>
          </w:tcPr>
          <w:p w14:paraId="36C32E3A" w14:textId="77777777" w:rsidR="00807BEF" w:rsidRPr="0097659A" w:rsidRDefault="00807BEF" w:rsidP="00592AA5">
            <w:pPr>
              <w:ind w:left="1134" w:hanging="1134"/>
              <w:rPr>
                <w:sz w:val="18"/>
                <w:szCs w:val="18"/>
              </w:rPr>
            </w:pPr>
          </w:p>
        </w:tc>
        <w:tc>
          <w:tcPr>
            <w:tcW w:w="1712" w:type="dxa"/>
            <w:shd w:val="clear" w:color="auto" w:fill="FFFFFF"/>
          </w:tcPr>
          <w:p w14:paraId="78D12E06" w14:textId="77777777" w:rsidR="00807BEF" w:rsidRPr="0097659A" w:rsidRDefault="00807BEF" w:rsidP="00592AA5">
            <w:pPr>
              <w:ind w:left="1134" w:hanging="1134"/>
              <w:rPr>
                <w:sz w:val="18"/>
                <w:szCs w:val="18"/>
              </w:rPr>
            </w:pPr>
          </w:p>
        </w:tc>
        <w:tc>
          <w:tcPr>
            <w:tcW w:w="314" w:type="dxa"/>
            <w:shd w:val="clear" w:color="auto" w:fill="FFFFFF"/>
          </w:tcPr>
          <w:p w14:paraId="0BDF9CE9" w14:textId="77777777" w:rsidR="00807BEF" w:rsidRPr="0097659A" w:rsidRDefault="00807BEF" w:rsidP="00592AA5">
            <w:pPr>
              <w:ind w:left="1134" w:hanging="1134"/>
              <w:rPr>
                <w:sz w:val="18"/>
                <w:szCs w:val="18"/>
              </w:rPr>
            </w:pPr>
          </w:p>
        </w:tc>
        <w:tc>
          <w:tcPr>
            <w:tcW w:w="749" w:type="dxa"/>
            <w:shd w:val="clear" w:color="auto" w:fill="FFFFFF"/>
          </w:tcPr>
          <w:p w14:paraId="1C934C85" w14:textId="77777777" w:rsidR="00807BEF" w:rsidRPr="0097659A" w:rsidRDefault="00807BEF" w:rsidP="00592AA5">
            <w:pPr>
              <w:ind w:left="1134" w:hanging="1134"/>
              <w:rPr>
                <w:sz w:val="18"/>
                <w:szCs w:val="18"/>
              </w:rPr>
            </w:pPr>
          </w:p>
        </w:tc>
        <w:tc>
          <w:tcPr>
            <w:tcW w:w="744" w:type="dxa"/>
            <w:shd w:val="clear" w:color="auto" w:fill="FFFFFF"/>
          </w:tcPr>
          <w:p w14:paraId="59EB54CB" w14:textId="77777777" w:rsidR="00807BEF" w:rsidRPr="0097659A" w:rsidRDefault="00807BEF" w:rsidP="00592AA5">
            <w:pPr>
              <w:ind w:left="1134" w:hanging="1134"/>
              <w:rPr>
                <w:sz w:val="18"/>
                <w:szCs w:val="18"/>
              </w:rPr>
            </w:pPr>
          </w:p>
        </w:tc>
        <w:tc>
          <w:tcPr>
            <w:tcW w:w="749" w:type="dxa"/>
            <w:shd w:val="clear" w:color="auto" w:fill="FFFFFF"/>
          </w:tcPr>
          <w:p w14:paraId="3420DEB7" w14:textId="77777777" w:rsidR="00807BEF" w:rsidRPr="0097659A" w:rsidRDefault="00807BEF" w:rsidP="00592AA5">
            <w:pPr>
              <w:ind w:left="1134" w:hanging="1134"/>
              <w:rPr>
                <w:sz w:val="18"/>
                <w:szCs w:val="18"/>
              </w:rPr>
            </w:pPr>
          </w:p>
        </w:tc>
        <w:tc>
          <w:tcPr>
            <w:tcW w:w="2160" w:type="dxa"/>
            <w:shd w:val="clear" w:color="auto" w:fill="FFFFFF"/>
            <w:vAlign w:val="center"/>
          </w:tcPr>
          <w:p w14:paraId="6C0CECB1"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Sadece NRSh için</w:t>
            </w:r>
          </w:p>
        </w:tc>
      </w:tr>
      <w:tr w:rsidR="00062639" w:rsidRPr="0097659A" w14:paraId="5EE657D8" w14:textId="77777777" w:rsidTr="00104916">
        <w:trPr>
          <w:trHeight w:hRule="exact" w:val="1277"/>
        </w:trPr>
        <w:tc>
          <w:tcPr>
            <w:tcW w:w="1440" w:type="dxa"/>
            <w:shd w:val="clear" w:color="auto" w:fill="FFFFFF"/>
            <w:vAlign w:val="center"/>
          </w:tcPr>
          <w:p w14:paraId="4900B4C9"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3.4.1.1.</w:t>
            </w:r>
          </w:p>
        </w:tc>
        <w:tc>
          <w:tcPr>
            <w:tcW w:w="3815" w:type="dxa"/>
            <w:shd w:val="clear" w:color="auto" w:fill="FFFFFF"/>
            <w:vAlign w:val="center"/>
          </w:tcPr>
          <w:p w14:paraId="3B245A16" w14:textId="77777777" w:rsidR="00807BEF" w:rsidRPr="0097659A" w:rsidRDefault="00807BEF" w:rsidP="00104916">
            <w:pPr>
              <w:pStyle w:val="Gvdemetni0"/>
              <w:shd w:val="clear" w:color="auto" w:fill="auto"/>
              <w:spacing w:line="240" w:lineRule="auto"/>
              <w:ind w:left="-22" w:firstLine="22"/>
              <w:jc w:val="left"/>
              <w:rPr>
                <w:sz w:val="18"/>
                <w:szCs w:val="18"/>
              </w:rPr>
            </w:pPr>
            <w:r w:rsidRPr="0097659A">
              <w:rPr>
                <w:sz w:val="18"/>
                <w:szCs w:val="18"/>
              </w:rPr>
              <w:t xml:space="preserve">Dinamometreye bağlantı için güç aktarım mili de dahil olmak üzere motorun test </w:t>
            </w:r>
            <w:r w:rsidR="007F56BB" w:rsidRPr="0097659A">
              <w:rPr>
                <w:sz w:val="18"/>
                <w:szCs w:val="18"/>
              </w:rPr>
              <w:t>tezgâhı</w:t>
            </w:r>
            <w:r w:rsidRPr="0097659A">
              <w:rPr>
                <w:sz w:val="18"/>
                <w:szCs w:val="18"/>
              </w:rPr>
              <w:t xml:space="preserve"> üzerine monte edilmesi için kullanılan sistemin fotoğraflarını ve/veya çizimlerini içeren </w:t>
            </w:r>
            <w:r w:rsidR="007F56BB" w:rsidRPr="0097659A">
              <w:rPr>
                <w:sz w:val="18"/>
                <w:szCs w:val="18"/>
              </w:rPr>
              <w:t xml:space="preserve">açıklama: </w:t>
            </w:r>
            <w:r w:rsidR="007F56BB" w:rsidRPr="0097659A">
              <w:rPr>
                <w:sz w:val="18"/>
                <w:szCs w:val="18"/>
              </w:rPr>
              <w:softHyphen/>
            </w:r>
            <w:r w:rsidRPr="0097659A">
              <w:rPr>
                <w:sz w:val="18"/>
                <w:szCs w:val="18"/>
              </w:rPr>
              <w:t>mometer:</w:t>
            </w:r>
          </w:p>
        </w:tc>
        <w:tc>
          <w:tcPr>
            <w:tcW w:w="255" w:type="dxa"/>
            <w:shd w:val="clear" w:color="auto" w:fill="FFFFFF"/>
          </w:tcPr>
          <w:p w14:paraId="7CA0DA60" w14:textId="77777777" w:rsidR="00807BEF" w:rsidRPr="0097659A" w:rsidRDefault="00807BEF" w:rsidP="00592AA5">
            <w:pPr>
              <w:ind w:left="1134" w:right="220" w:hanging="1134"/>
              <w:jc w:val="right"/>
              <w:rPr>
                <w:sz w:val="18"/>
                <w:szCs w:val="18"/>
              </w:rPr>
            </w:pPr>
            <w:r w:rsidRPr="0097659A">
              <w:rPr>
                <w:rStyle w:val="Gvdemetni77ptKalnDeil0ptbolukbraklyor"/>
                <w:color w:val="auto"/>
                <w:sz w:val="18"/>
                <w:szCs w:val="18"/>
                <w:lang w:val="tr-TR"/>
              </w:rPr>
              <w:t>X</w:t>
            </w:r>
          </w:p>
        </w:tc>
        <w:tc>
          <w:tcPr>
            <w:tcW w:w="576" w:type="dxa"/>
            <w:shd w:val="clear" w:color="auto" w:fill="FFFFFF"/>
          </w:tcPr>
          <w:p w14:paraId="41E693A7" w14:textId="77777777" w:rsidR="00807BEF" w:rsidRPr="0097659A" w:rsidRDefault="00807BEF" w:rsidP="00592AA5">
            <w:pPr>
              <w:ind w:left="1134" w:hanging="1134"/>
              <w:rPr>
                <w:sz w:val="18"/>
                <w:szCs w:val="18"/>
              </w:rPr>
            </w:pPr>
          </w:p>
        </w:tc>
        <w:tc>
          <w:tcPr>
            <w:tcW w:w="576" w:type="dxa"/>
            <w:shd w:val="clear" w:color="auto" w:fill="FFFFFF"/>
          </w:tcPr>
          <w:p w14:paraId="45BB5465" w14:textId="77777777" w:rsidR="00807BEF" w:rsidRPr="0097659A" w:rsidRDefault="00807BEF" w:rsidP="00592AA5">
            <w:pPr>
              <w:ind w:left="1134" w:hanging="1134"/>
              <w:rPr>
                <w:sz w:val="18"/>
                <w:szCs w:val="18"/>
              </w:rPr>
            </w:pPr>
          </w:p>
        </w:tc>
        <w:tc>
          <w:tcPr>
            <w:tcW w:w="1712" w:type="dxa"/>
            <w:shd w:val="clear" w:color="auto" w:fill="FFFFFF"/>
          </w:tcPr>
          <w:p w14:paraId="3EA181A8" w14:textId="77777777" w:rsidR="00807BEF" w:rsidRPr="0097659A" w:rsidRDefault="00807BEF" w:rsidP="00592AA5">
            <w:pPr>
              <w:ind w:left="1134" w:hanging="1134"/>
              <w:rPr>
                <w:sz w:val="18"/>
                <w:szCs w:val="18"/>
              </w:rPr>
            </w:pPr>
          </w:p>
        </w:tc>
        <w:tc>
          <w:tcPr>
            <w:tcW w:w="314" w:type="dxa"/>
            <w:shd w:val="clear" w:color="auto" w:fill="FFFFFF"/>
          </w:tcPr>
          <w:p w14:paraId="54F7D123" w14:textId="77777777" w:rsidR="00807BEF" w:rsidRPr="0097659A" w:rsidRDefault="00807BEF" w:rsidP="00592AA5">
            <w:pPr>
              <w:ind w:left="1134" w:hanging="1134"/>
              <w:rPr>
                <w:sz w:val="18"/>
                <w:szCs w:val="18"/>
              </w:rPr>
            </w:pPr>
          </w:p>
        </w:tc>
        <w:tc>
          <w:tcPr>
            <w:tcW w:w="749" w:type="dxa"/>
            <w:shd w:val="clear" w:color="auto" w:fill="FFFFFF"/>
          </w:tcPr>
          <w:p w14:paraId="421F1404" w14:textId="77777777" w:rsidR="00807BEF" w:rsidRPr="0097659A" w:rsidRDefault="00807BEF" w:rsidP="00592AA5">
            <w:pPr>
              <w:ind w:left="1134" w:hanging="1134"/>
              <w:rPr>
                <w:sz w:val="18"/>
                <w:szCs w:val="18"/>
              </w:rPr>
            </w:pPr>
          </w:p>
        </w:tc>
        <w:tc>
          <w:tcPr>
            <w:tcW w:w="744" w:type="dxa"/>
            <w:shd w:val="clear" w:color="auto" w:fill="FFFFFF"/>
          </w:tcPr>
          <w:p w14:paraId="3D4FB14C" w14:textId="77777777" w:rsidR="00807BEF" w:rsidRPr="0097659A" w:rsidRDefault="00807BEF" w:rsidP="00592AA5">
            <w:pPr>
              <w:ind w:left="1134" w:hanging="1134"/>
              <w:rPr>
                <w:sz w:val="18"/>
                <w:szCs w:val="18"/>
              </w:rPr>
            </w:pPr>
          </w:p>
        </w:tc>
        <w:tc>
          <w:tcPr>
            <w:tcW w:w="749" w:type="dxa"/>
            <w:shd w:val="clear" w:color="auto" w:fill="FFFFFF"/>
          </w:tcPr>
          <w:p w14:paraId="35519444" w14:textId="77777777" w:rsidR="00807BEF" w:rsidRPr="0097659A" w:rsidRDefault="00807BEF" w:rsidP="00592AA5">
            <w:pPr>
              <w:ind w:left="1134" w:hanging="1134"/>
              <w:rPr>
                <w:sz w:val="18"/>
                <w:szCs w:val="18"/>
              </w:rPr>
            </w:pPr>
          </w:p>
        </w:tc>
        <w:tc>
          <w:tcPr>
            <w:tcW w:w="2160" w:type="dxa"/>
            <w:shd w:val="clear" w:color="auto" w:fill="FFFFFF"/>
            <w:vAlign w:val="center"/>
          </w:tcPr>
          <w:p w14:paraId="15B1BE83" w14:textId="77777777" w:rsidR="00807BEF" w:rsidRPr="0097659A" w:rsidRDefault="00807BEF" w:rsidP="00592AA5">
            <w:pPr>
              <w:pStyle w:val="Gvdemetni0"/>
              <w:shd w:val="clear" w:color="auto" w:fill="auto"/>
              <w:spacing w:line="240" w:lineRule="auto"/>
              <w:ind w:left="1134" w:hanging="1134"/>
              <w:jc w:val="left"/>
              <w:rPr>
                <w:sz w:val="18"/>
                <w:szCs w:val="18"/>
              </w:rPr>
            </w:pPr>
          </w:p>
        </w:tc>
      </w:tr>
      <w:tr w:rsidR="00062639" w:rsidRPr="0097659A" w14:paraId="00BF00C7" w14:textId="77777777" w:rsidTr="00104916">
        <w:trPr>
          <w:trHeight w:hRule="exact" w:val="706"/>
        </w:trPr>
        <w:tc>
          <w:tcPr>
            <w:tcW w:w="1440" w:type="dxa"/>
            <w:shd w:val="clear" w:color="auto" w:fill="FFFFFF"/>
            <w:vAlign w:val="center"/>
          </w:tcPr>
          <w:p w14:paraId="45C4D269"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3.4.2.</w:t>
            </w:r>
          </w:p>
        </w:tc>
        <w:tc>
          <w:tcPr>
            <w:tcW w:w="3815" w:type="dxa"/>
            <w:shd w:val="clear" w:color="auto" w:fill="FFFFFF"/>
            <w:vAlign w:val="center"/>
          </w:tcPr>
          <w:p w14:paraId="2AC8D0ED" w14:textId="77777777" w:rsidR="00807BEF" w:rsidRPr="0097659A" w:rsidRDefault="00807BEF" w:rsidP="00852DD8">
            <w:pPr>
              <w:pStyle w:val="Gvdemetni0"/>
              <w:shd w:val="clear" w:color="auto" w:fill="auto"/>
              <w:spacing w:line="240" w:lineRule="auto"/>
              <w:ind w:left="-21" w:hanging="21"/>
              <w:jc w:val="left"/>
              <w:rPr>
                <w:sz w:val="18"/>
                <w:szCs w:val="18"/>
              </w:rPr>
            </w:pPr>
            <w:r w:rsidRPr="0097659A">
              <w:rPr>
                <w:sz w:val="18"/>
                <w:szCs w:val="18"/>
              </w:rPr>
              <w:t>İmalatçı tarafından egzoz karışma haznesine izin verilir: Evet/Hayır</w:t>
            </w:r>
            <w:r w:rsidRPr="0097659A">
              <w:rPr>
                <w:sz w:val="18"/>
                <w:szCs w:val="18"/>
              </w:rPr>
              <w:softHyphen/>
            </w:r>
          </w:p>
        </w:tc>
        <w:tc>
          <w:tcPr>
            <w:tcW w:w="255" w:type="dxa"/>
            <w:shd w:val="clear" w:color="auto" w:fill="FFFFFF"/>
          </w:tcPr>
          <w:p w14:paraId="7503D236" w14:textId="77777777" w:rsidR="00807BEF" w:rsidRPr="0097659A" w:rsidRDefault="00807BEF" w:rsidP="00592AA5">
            <w:pPr>
              <w:ind w:left="1134" w:right="220" w:hanging="1134"/>
              <w:jc w:val="right"/>
              <w:rPr>
                <w:sz w:val="18"/>
                <w:szCs w:val="18"/>
              </w:rPr>
            </w:pPr>
            <w:r w:rsidRPr="0097659A">
              <w:rPr>
                <w:rStyle w:val="Gvdemetni77ptKalnDeil0ptbolukbraklyor"/>
                <w:color w:val="auto"/>
                <w:sz w:val="18"/>
                <w:szCs w:val="18"/>
                <w:lang w:val="tr-TR"/>
              </w:rPr>
              <w:t>X</w:t>
            </w:r>
          </w:p>
        </w:tc>
        <w:tc>
          <w:tcPr>
            <w:tcW w:w="576" w:type="dxa"/>
            <w:shd w:val="clear" w:color="auto" w:fill="FFFFFF"/>
          </w:tcPr>
          <w:p w14:paraId="2EA451B6" w14:textId="77777777" w:rsidR="00807BEF" w:rsidRPr="0097659A" w:rsidRDefault="00807BEF" w:rsidP="00592AA5">
            <w:pPr>
              <w:ind w:left="1134" w:hanging="1134"/>
              <w:rPr>
                <w:sz w:val="18"/>
                <w:szCs w:val="18"/>
              </w:rPr>
            </w:pPr>
          </w:p>
        </w:tc>
        <w:tc>
          <w:tcPr>
            <w:tcW w:w="576" w:type="dxa"/>
            <w:shd w:val="clear" w:color="auto" w:fill="FFFFFF"/>
          </w:tcPr>
          <w:p w14:paraId="70DF82C3" w14:textId="77777777" w:rsidR="00807BEF" w:rsidRPr="0097659A" w:rsidRDefault="00807BEF" w:rsidP="00592AA5">
            <w:pPr>
              <w:ind w:left="1134" w:hanging="1134"/>
              <w:rPr>
                <w:sz w:val="18"/>
                <w:szCs w:val="18"/>
              </w:rPr>
            </w:pPr>
          </w:p>
        </w:tc>
        <w:tc>
          <w:tcPr>
            <w:tcW w:w="1712" w:type="dxa"/>
            <w:shd w:val="clear" w:color="auto" w:fill="FFFFFF"/>
          </w:tcPr>
          <w:p w14:paraId="49A87644" w14:textId="77777777" w:rsidR="00807BEF" w:rsidRPr="0097659A" w:rsidRDefault="00807BEF" w:rsidP="00592AA5">
            <w:pPr>
              <w:ind w:left="1134" w:hanging="1134"/>
              <w:rPr>
                <w:sz w:val="18"/>
                <w:szCs w:val="18"/>
              </w:rPr>
            </w:pPr>
          </w:p>
        </w:tc>
        <w:tc>
          <w:tcPr>
            <w:tcW w:w="314" w:type="dxa"/>
            <w:shd w:val="clear" w:color="auto" w:fill="FFFFFF"/>
          </w:tcPr>
          <w:p w14:paraId="5ECDD941" w14:textId="77777777" w:rsidR="00807BEF" w:rsidRPr="0097659A" w:rsidRDefault="00807BEF" w:rsidP="00592AA5">
            <w:pPr>
              <w:ind w:left="1134" w:hanging="1134"/>
              <w:rPr>
                <w:sz w:val="18"/>
                <w:szCs w:val="18"/>
              </w:rPr>
            </w:pPr>
          </w:p>
        </w:tc>
        <w:tc>
          <w:tcPr>
            <w:tcW w:w="749" w:type="dxa"/>
            <w:shd w:val="clear" w:color="auto" w:fill="FFFFFF"/>
          </w:tcPr>
          <w:p w14:paraId="1A14888E" w14:textId="77777777" w:rsidR="00807BEF" w:rsidRPr="0097659A" w:rsidRDefault="00807BEF" w:rsidP="00592AA5">
            <w:pPr>
              <w:ind w:left="1134" w:hanging="1134"/>
              <w:rPr>
                <w:sz w:val="18"/>
                <w:szCs w:val="18"/>
              </w:rPr>
            </w:pPr>
          </w:p>
        </w:tc>
        <w:tc>
          <w:tcPr>
            <w:tcW w:w="744" w:type="dxa"/>
            <w:shd w:val="clear" w:color="auto" w:fill="FFFFFF"/>
          </w:tcPr>
          <w:p w14:paraId="20C75F51" w14:textId="77777777" w:rsidR="00807BEF" w:rsidRPr="0097659A" w:rsidRDefault="00807BEF" w:rsidP="00592AA5">
            <w:pPr>
              <w:ind w:left="1134" w:hanging="1134"/>
              <w:rPr>
                <w:sz w:val="18"/>
                <w:szCs w:val="18"/>
              </w:rPr>
            </w:pPr>
          </w:p>
        </w:tc>
        <w:tc>
          <w:tcPr>
            <w:tcW w:w="749" w:type="dxa"/>
            <w:shd w:val="clear" w:color="auto" w:fill="FFFFFF"/>
          </w:tcPr>
          <w:p w14:paraId="1BA074F4" w14:textId="77777777" w:rsidR="00807BEF" w:rsidRPr="0097659A" w:rsidRDefault="00807BEF" w:rsidP="00592AA5">
            <w:pPr>
              <w:ind w:left="1134" w:hanging="1134"/>
              <w:rPr>
                <w:sz w:val="18"/>
                <w:szCs w:val="18"/>
              </w:rPr>
            </w:pPr>
          </w:p>
        </w:tc>
        <w:tc>
          <w:tcPr>
            <w:tcW w:w="2160" w:type="dxa"/>
            <w:shd w:val="clear" w:color="auto" w:fill="FFFFFF"/>
            <w:vAlign w:val="center"/>
          </w:tcPr>
          <w:p w14:paraId="75B375E6"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Sadece NRSh için</w:t>
            </w:r>
          </w:p>
        </w:tc>
      </w:tr>
      <w:tr w:rsidR="00062639" w:rsidRPr="0097659A" w14:paraId="223D855E" w14:textId="77777777" w:rsidTr="00104916">
        <w:trPr>
          <w:trHeight w:hRule="exact" w:val="701"/>
        </w:trPr>
        <w:tc>
          <w:tcPr>
            <w:tcW w:w="1440" w:type="dxa"/>
            <w:shd w:val="clear" w:color="auto" w:fill="FFFFFF"/>
            <w:vAlign w:val="center"/>
          </w:tcPr>
          <w:p w14:paraId="3A8D8E76"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3.4.2.1.</w:t>
            </w:r>
          </w:p>
        </w:tc>
        <w:tc>
          <w:tcPr>
            <w:tcW w:w="3815" w:type="dxa"/>
            <w:shd w:val="clear" w:color="auto" w:fill="FFFFFF"/>
            <w:vAlign w:val="center"/>
          </w:tcPr>
          <w:p w14:paraId="639F193C" w14:textId="77777777" w:rsidR="00807BEF" w:rsidRPr="0097659A" w:rsidRDefault="00807BEF" w:rsidP="00852DD8">
            <w:pPr>
              <w:pStyle w:val="Gvdemetni0"/>
              <w:shd w:val="clear" w:color="auto" w:fill="auto"/>
              <w:spacing w:line="240" w:lineRule="auto"/>
              <w:ind w:left="-21" w:hanging="21"/>
              <w:jc w:val="left"/>
              <w:rPr>
                <w:sz w:val="18"/>
                <w:szCs w:val="18"/>
              </w:rPr>
            </w:pPr>
            <w:r w:rsidRPr="0097659A">
              <w:rPr>
                <w:sz w:val="18"/>
                <w:szCs w:val="18"/>
              </w:rPr>
              <w:t>Egzoz karışma haznesi açıklaması, fotoğraf ve/veya çizim:</w:t>
            </w:r>
          </w:p>
        </w:tc>
        <w:tc>
          <w:tcPr>
            <w:tcW w:w="255" w:type="dxa"/>
            <w:shd w:val="clear" w:color="auto" w:fill="FFFFFF"/>
          </w:tcPr>
          <w:p w14:paraId="69980C54" w14:textId="77777777" w:rsidR="00807BEF" w:rsidRPr="0097659A" w:rsidRDefault="00807BEF" w:rsidP="00592AA5">
            <w:pPr>
              <w:ind w:left="1134" w:right="220" w:hanging="1134"/>
              <w:jc w:val="right"/>
              <w:rPr>
                <w:sz w:val="18"/>
                <w:szCs w:val="18"/>
              </w:rPr>
            </w:pPr>
            <w:r w:rsidRPr="0097659A">
              <w:rPr>
                <w:rStyle w:val="Gvdemetni77ptKalnDeil0ptbolukbraklyor"/>
                <w:color w:val="auto"/>
                <w:sz w:val="18"/>
                <w:szCs w:val="18"/>
                <w:lang w:val="tr-TR"/>
              </w:rPr>
              <w:t>X</w:t>
            </w:r>
          </w:p>
        </w:tc>
        <w:tc>
          <w:tcPr>
            <w:tcW w:w="576" w:type="dxa"/>
            <w:shd w:val="clear" w:color="auto" w:fill="FFFFFF"/>
          </w:tcPr>
          <w:p w14:paraId="091DE42F" w14:textId="77777777" w:rsidR="00807BEF" w:rsidRPr="0097659A" w:rsidRDefault="00807BEF" w:rsidP="00592AA5">
            <w:pPr>
              <w:ind w:left="1134" w:hanging="1134"/>
              <w:rPr>
                <w:sz w:val="18"/>
                <w:szCs w:val="18"/>
              </w:rPr>
            </w:pPr>
          </w:p>
        </w:tc>
        <w:tc>
          <w:tcPr>
            <w:tcW w:w="576" w:type="dxa"/>
            <w:shd w:val="clear" w:color="auto" w:fill="FFFFFF"/>
          </w:tcPr>
          <w:p w14:paraId="5AC7A79A" w14:textId="77777777" w:rsidR="00807BEF" w:rsidRPr="0097659A" w:rsidRDefault="00807BEF" w:rsidP="00592AA5">
            <w:pPr>
              <w:ind w:left="1134" w:hanging="1134"/>
              <w:rPr>
                <w:sz w:val="18"/>
                <w:szCs w:val="18"/>
              </w:rPr>
            </w:pPr>
          </w:p>
        </w:tc>
        <w:tc>
          <w:tcPr>
            <w:tcW w:w="1712" w:type="dxa"/>
            <w:shd w:val="clear" w:color="auto" w:fill="FFFFFF"/>
          </w:tcPr>
          <w:p w14:paraId="3875B88E" w14:textId="77777777" w:rsidR="00807BEF" w:rsidRPr="0097659A" w:rsidRDefault="00807BEF" w:rsidP="00592AA5">
            <w:pPr>
              <w:ind w:left="1134" w:hanging="1134"/>
              <w:rPr>
                <w:sz w:val="18"/>
                <w:szCs w:val="18"/>
              </w:rPr>
            </w:pPr>
          </w:p>
        </w:tc>
        <w:tc>
          <w:tcPr>
            <w:tcW w:w="314" w:type="dxa"/>
            <w:shd w:val="clear" w:color="auto" w:fill="FFFFFF"/>
          </w:tcPr>
          <w:p w14:paraId="1735F1DC" w14:textId="77777777" w:rsidR="00807BEF" w:rsidRPr="0097659A" w:rsidRDefault="00807BEF" w:rsidP="00592AA5">
            <w:pPr>
              <w:ind w:left="1134" w:hanging="1134"/>
              <w:rPr>
                <w:sz w:val="18"/>
                <w:szCs w:val="18"/>
              </w:rPr>
            </w:pPr>
          </w:p>
        </w:tc>
        <w:tc>
          <w:tcPr>
            <w:tcW w:w="749" w:type="dxa"/>
            <w:shd w:val="clear" w:color="auto" w:fill="FFFFFF"/>
          </w:tcPr>
          <w:p w14:paraId="0B8C4956" w14:textId="77777777" w:rsidR="00807BEF" w:rsidRPr="0097659A" w:rsidRDefault="00807BEF" w:rsidP="00592AA5">
            <w:pPr>
              <w:ind w:left="1134" w:hanging="1134"/>
              <w:rPr>
                <w:sz w:val="18"/>
                <w:szCs w:val="18"/>
              </w:rPr>
            </w:pPr>
          </w:p>
        </w:tc>
        <w:tc>
          <w:tcPr>
            <w:tcW w:w="744" w:type="dxa"/>
            <w:shd w:val="clear" w:color="auto" w:fill="FFFFFF"/>
          </w:tcPr>
          <w:p w14:paraId="1FE61580" w14:textId="77777777" w:rsidR="00807BEF" w:rsidRPr="0097659A" w:rsidRDefault="00807BEF" w:rsidP="00592AA5">
            <w:pPr>
              <w:ind w:left="1134" w:hanging="1134"/>
              <w:rPr>
                <w:sz w:val="18"/>
                <w:szCs w:val="18"/>
              </w:rPr>
            </w:pPr>
          </w:p>
        </w:tc>
        <w:tc>
          <w:tcPr>
            <w:tcW w:w="749" w:type="dxa"/>
            <w:shd w:val="clear" w:color="auto" w:fill="FFFFFF"/>
          </w:tcPr>
          <w:p w14:paraId="58D39E40" w14:textId="77777777" w:rsidR="00807BEF" w:rsidRPr="0097659A" w:rsidRDefault="00807BEF" w:rsidP="00592AA5">
            <w:pPr>
              <w:ind w:left="1134" w:hanging="1134"/>
              <w:rPr>
                <w:sz w:val="18"/>
                <w:szCs w:val="18"/>
              </w:rPr>
            </w:pPr>
          </w:p>
        </w:tc>
        <w:tc>
          <w:tcPr>
            <w:tcW w:w="2160" w:type="dxa"/>
            <w:shd w:val="clear" w:color="auto" w:fill="FFFFFF"/>
            <w:vAlign w:val="center"/>
          </w:tcPr>
          <w:p w14:paraId="496AD36B"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Varsa</w:t>
            </w:r>
          </w:p>
        </w:tc>
      </w:tr>
      <w:tr w:rsidR="00062639" w:rsidRPr="0097659A" w14:paraId="53D2124F" w14:textId="77777777" w:rsidTr="00104916">
        <w:trPr>
          <w:trHeight w:hRule="exact" w:val="701"/>
        </w:trPr>
        <w:tc>
          <w:tcPr>
            <w:tcW w:w="1440" w:type="dxa"/>
            <w:shd w:val="clear" w:color="auto" w:fill="FFFFFF"/>
            <w:vAlign w:val="center"/>
          </w:tcPr>
          <w:p w14:paraId="2D32244B"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3.4.3.</w:t>
            </w:r>
          </w:p>
        </w:tc>
        <w:tc>
          <w:tcPr>
            <w:tcW w:w="3815" w:type="dxa"/>
            <w:shd w:val="clear" w:color="auto" w:fill="FFFFFF"/>
            <w:vAlign w:val="center"/>
          </w:tcPr>
          <w:p w14:paraId="77A70D1C"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İmalatçının seçtiği NRSC: RMC/Ayrık mod</w:t>
            </w:r>
          </w:p>
        </w:tc>
        <w:tc>
          <w:tcPr>
            <w:tcW w:w="255" w:type="dxa"/>
            <w:shd w:val="clear" w:color="auto" w:fill="FFFFFF"/>
          </w:tcPr>
          <w:p w14:paraId="5EAEF065" w14:textId="77777777" w:rsidR="00807BEF" w:rsidRPr="0097659A" w:rsidRDefault="00807BEF" w:rsidP="00592AA5">
            <w:pPr>
              <w:ind w:left="1134" w:right="220" w:hanging="1134"/>
              <w:jc w:val="right"/>
              <w:rPr>
                <w:sz w:val="18"/>
                <w:szCs w:val="18"/>
              </w:rPr>
            </w:pPr>
            <w:r w:rsidRPr="0097659A">
              <w:rPr>
                <w:rStyle w:val="Gvdemetni77ptKalnDeil0ptbolukbraklyor"/>
                <w:color w:val="auto"/>
                <w:sz w:val="18"/>
                <w:szCs w:val="18"/>
                <w:lang w:val="tr-TR"/>
              </w:rPr>
              <w:t>X</w:t>
            </w:r>
          </w:p>
        </w:tc>
        <w:tc>
          <w:tcPr>
            <w:tcW w:w="576" w:type="dxa"/>
            <w:shd w:val="clear" w:color="auto" w:fill="FFFFFF"/>
          </w:tcPr>
          <w:p w14:paraId="78492B07" w14:textId="77777777" w:rsidR="00807BEF" w:rsidRPr="0097659A" w:rsidRDefault="00807BEF" w:rsidP="00592AA5">
            <w:pPr>
              <w:ind w:left="1134" w:hanging="1134"/>
              <w:rPr>
                <w:sz w:val="18"/>
                <w:szCs w:val="18"/>
              </w:rPr>
            </w:pPr>
          </w:p>
        </w:tc>
        <w:tc>
          <w:tcPr>
            <w:tcW w:w="576" w:type="dxa"/>
            <w:shd w:val="clear" w:color="auto" w:fill="FFFFFF"/>
          </w:tcPr>
          <w:p w14:paraId="2A04B1AB" w14:textId="77777777" w:rsidR="00807BEF" w:rsidRPr="0097659A" w:rsidRDefault="00807BEF" w:rsidP="00592AA5">
            <w:pPr>
              <w:ind w:left="1134" w:hanging="1134"/>
              <w:rPr>
                <w:sz w:val="18"/>
                <w:szCs w:val="18"/>
              </w:rPr>
            </w:pPr>
          </w:p>
        </w:tc>
        <w:tc>
          <w:tcPr>
            <w:tcW w:w="1712" w:type="dxa"/>
            <w:shd w:val="clear" w:color="auto" w:fill="FFFFFF"/>
          </w:tcPr>
          <w:p w14:paraId="1120A5FF" w14:textId="77777777" w:rsidR="00807BEF" w:rsidRPr="0097659A" w:rsidRDefault="00807BEF" w:rsidP="00592AA5">
            <w:pPr>
              <w:ind w:left="1134" w:hanging="1134"/>
              <w:rPr>
                <w:sz w:val="18"/>
                <w:szCs w:val="18"/>
              </w:rPr>
            </w:pPr>
          </w:p>
        </w:tc>
        <w:tc>
          <w:tcPr>
            <w:tcW w:w="314" w:type="dxa"/>
            <w:shd w:val="clear" w:color="auto" w:fill="FFFFFF"/>
          </w:tcPr>
          <w:p w14:paraId="2C8CD5F2" w14:textId="77777777" w:rsidR="00807BEF" w:rsidRPr="0097659A" w:rsidRDefault="00807BEF" w:rsidP="00592AA5">
            <w:pPr>
              <w:ind w:left="1134" w:hanging="1134"/>
              <w:rPr>
                <w:sz w:val="18"/>
                <w:szCs w:val="18"/>
              </w:rPr>
            </w:pPr>
          </w:p>
        </w:tc>
        <w:tc>
          <w:tcPr>
            <w:tcW w:w="749" w:type="dxa"/>
            <w:shd w:val="clear" w:color="auto" w:fill="FFFFFF"/>
          </w:tcPr>
          <w:p w14:paraId="31F86222" w14:textId="77777777" w:rsidR="00807BEF" w:rsidRPr="0097659A" w:rsidRDefault="00807BEF" w:rsidP="00592AA5">
            <w:pPr>
              <w:ind w:left="1134" w:hanging="1134"/>
              <w:rPr>
                <w:sz w:val="18"/>
                <w:szCs w:val="18"/>
              </w:rPr>
            </w:pPr>
          </w:p>
        </w:tc>
        <w:tc>
          <w:tcPr>
            <w:tcW w:w="744" w:type="dxa"/>
            <w:shd w:val="clear" w:color="auto" w:fill="FFFFFF"/>
          </w:tcPr>
          <w:p w14:paraId="20D97531" w14:textId="77777777" w:rsidR="00807BEF" w:rsidRPr="0097659A" w:rsidRDefault="00807BEF" w:rsidP="00592AA5">
            <w:pPr>
              <w:ind w:left="1134" w:hanging="1134"/>
              <w:rPr>
                <w:sz w:val="18"/>
                <w:szCs w:val="18"/>
              </w:rPr>
            </w:pPr>
          </w:p>
        </w:tc>
        <w:tc>
          <w:tcPr>
            <w:tcW w:w="749" w:type="dxa"/>
            <w:shd w:val="clear" w:color="auto" w:fill="FFFFFF"/>
          </w:tcPr>
          <w:p w14:paraId="51718D2D" w14:textId="77777777" w:rsidR="00807BEF" w:rsidRPr="0097659A" w:rsidRDefault="00807BEF" w:rsidP="00592AA5">
            <w:pPr>
              <w:ind w:left="1134" w:hanging="1134"/>
              <w:rPr>
                <w:sz w:val="18"/>
                <w:szCs w:val="18"/>
              </w:rPr>
            </w:pPr>
          </w:p>
        </w:tc>
        <w:tc>
          <w:tcPr>
            <w:tcW w:w="2160" w:type="dxa"/>
            <w:shd w:val="clear" w:color="auto" w:fill="FFFFFF"/>
            <w:vAlign w:val="center"/>
          </w:tcPr>
          <w:p w14:paraId="0C41CFEB" w14:textId="77777777" w:rsidR="00807BEF" w:rsidRPr="0097659A" w:rsidRDefault="00807BEF" w:rsidP="00592AA5">
            <w:pPr>
              <w:pStyle w:val="Gvdemetni0"/>
              <w:shd w:val="clear" w:color="auto" w:fill="auto"/>
              <w:spacing w:line="240" w:lineRule="auto"/>
              <w:ind w:left="1134" w:hanging="1134"/>
              <w:jc w:val="left"/>
              <w:rPr>
                <w:sz w:val="18"/>
                <w:szCs w:val="18"/>
              </w:rPr>
            </w:pPr>
          </w:p>
        </w:tc>
      </w:tr>
      <w:tr w:rsidR="00062639" w:rsidRPr="0097659A" w14:paraId="5A3D9988" w14:textId="77777777" w:rsidTr="00D823DD">
        <w:trPr>
          <w:trHeight w:hRule="exact" w:val="1918"/>
        </w:trPr>
        <w:tc>
          <w:tcPr>
            <w:tcW w:w="1440" w:type="dxa"/>
            <w:shd w:val="clear" w:color="auto" w:fill="FFFFFF"/>
            <w:vAlign w:val="center"/>
          </w:tcPr>
          <w:p w14:paraId="3D15336C"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3.4.4.</w:t>
            </w:r>
          </w:p>
        </w:tc>
        <w:tc>
          <w:tcPr>
            <w:tcW w:w="3815" w:type="dxa"/>
            <w:shd w:val="clear" w:color="auto" w:fill="FFFFFF"/>
            <w:vAlign w:val="center"/>
          </w:tcPr>
          <w:p w14:paraId="71627E17"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İlave NRSC: E2/D2/C1</w:t>
            </w:r>
          </w:p>
        </w:tc>
        <w:tc>
          <w:tcPr>
            <w:tcW w:w="255" w:type="dxa"/>
            <w:shd w:val="clear" w:color="auto" w:fill="FFFFFF"/>
          </w:tcPr>
          <w:p w14:paraId="6A8C199C" w14:textId="77777777" w:rsidR="00807BEF" w:rsidRPr="0097659A" w:rsidRDefault="00807BEF" w:rsidP="00592AA5">
            <w:pPr>
              <w:ind w:left="1134" w:right="220" w:hanging="1134"/>
              <w:jc w:val="right"/>
              <w:rPr>
                <w:sz w:val="18"/>
                <w:szCs w:val="18"/>
              </w:rPr>
            </w:pPr>
            <w:r w:rsidRPr="0097659A">
              <w:rPr>
                <w:rStyle w:val="Gvdemetni77ptKalnDeil0ptbolukbraklyor"/>
                <w:color w:val="auto"/>
                <w:sz w:val="18"/>
                <w:szCs w:val="18"/>
                <w:lang w:val="tr-TR"/>
              </w:rPr>
              <w:t>X</w:t>
            </w:r>
          </w:p>
        </w:tc>
        <w:tc>
          <w:tcPr>
            <w:tcW w:w="576" w:type="dxa"/>
            <w:shd w:val="clear" w:color="auto" w:fill="FFFFFF"/>
          </w:tcPr>
          <w:p w14:paraId="1BBF6D2F" w14:textId="77777777" w:rsidR="00807BEF" w:rsidRPr="0097659A" w:rsidRDefault="00807BEF" w:rsidP="00592AA5">
            <w:pPr>
              <w:ind w:left="1134" w:hanging="1134"/>
              <w:rPr>
                <w:sz w:val="18"/>
                <w:szCs w:val="18"/>
              </w:rPr>
            </w:pPr>
          </w:p>
        </w:tc>
        <w:tc>
          <w:tcPr>
            <w:tcW w:w="576" w:type="dxa"/>
            <w:shd w:val="clear" w:color="auto" w:fill="FFFFFF"/>
          </w:tcPr>
          <w:p w14:paraId="19CC730D" w14:textId="77777777" w:rsidR="00807BEF" w:rsidRPr="0097659A" w:rsidRDefault="00807BEF" w:rsidP="00592AA5">
            <w:pPr>
              <w:ind w:left="1134" w:hanging="1134"/>
              <w:rPr>
                <w:sz w:val="18"/>
                <w:szCs w:val="18"/>
              </w:rPr>
            </w:pPr>
          </w:p>
        </w:tc>
        <w:tc>
          <w:tcPr>
            <w:tcW w:w="1712" w:type="dxa"/>
            <w:shd w:val="clear" w:color="auto" w:fill="FFFFFF"/>
          </w:tcPr>
          <w:p w14:paraId="53667E6E" w14:textId="77777777" w:rsidR="00807BEF" w:rsidRPr="0097659A" w:rsidRDefault="00807BEF" w:rsidP="00592AA5">
            <w:pPr>
              <w:ind w:left="1134" w:hanging="1134"/>
              <w:rPr>
                <w:sz w:val="18"/>
                <w:szCs w:val="18"/>
              </w:rPr>
            </w:pPr>
          </w:p>
        </w:tc>
        <w:tc>
          <w:tcPr>
            <w:tcW w:w="314" w:type="dxa"/>
            <w:shd w:val="clear" w:color="auto" w:fill="FFFFFF"/>
          </w:tcPr>
          <w:p w14:paraId="1E0D3175" w14:textId="77777777" w:rsidR="00807BEF" w:rsidRPr="0097659A" w:rsidRDefault="00807BEF" w:rsidP="00592AA5">
            <w:pPr>
              <w:ind w:left="1134" w:hanging="1134"/>
              <w:rPr>
                <w:sz w:val="18"/>
                <w:szCs w:val="18"/>
              </w:rPr>
            </w:pPr>
          </w:p>
        </w:tc>
        <w:tc>
          <w:tcPr>
            <w:tcW w:w="749" w:type="dxa"/>
            <w:shd w:val="clear" w:color="auto" w:fill="FFFFFF"/>
          </w:tcPr>
          <w:p w14:paraId="7B2F13C4" w14:textId="77777777" w:rsidR="00807BEF" w:rsidRPr="0097659A" w:rsidRDefault="00807BEF" w:rsidP="00592AA5">
            <w:pPr>
              <w:ind w:left="1134" w:hanging="1134"/>
              <w:rPr>
                <w:sz w:val="18"/>
                <w:szCs w:val="18"/>
              </w:rPr>
            </w:pPr>
          </w:p>
        </w:tc>
        <w:tc>
          <w:tcPr>
            <w:tcW w:w="744" w:type="dxa"/>
            <w:shd w:val="clear" w:color="auto" w:fill="FFFFFF"/>
          </w:tcPr>
          <w:p w14:paraId="5816443B" w14:textId="77777777" w:rsidR="00807BEF" w:rsidRPr="0097659A" w:rsidRDefault="00807BEF" w:rsidP="00592AA5">
            <w:pPr>
              <w:ind w:left="1134" w:hanging="1134"/>
              <w:rPr>
                <w:sz w:val="18"/>
                <w:szCs w:val="18"/>
              </w:rPr>
            </w:pPr>
          </w:p>
        </w:tc>
        <w:tc>
          <w:tcPr>
            <w:tcW w:w="749" w:type="dxa"/>
            <w:shd w:val="clear" w:color="auto" w:fill="FFFFFF"/>
          </w:tcPr>
          <w:p w14:paraId="6944795A" w14:textId="77777777" w:rsidR="00807BEF" w:rsidRPr="0097659A" w:rsidRDefault="00807BEF" w:rsidP="00592AA5">
            <w:pPr>
              <w:ind w:left="1134" w:hanging="1134"/>
              <w:rPr>
                <w:sz w:val="18"/>
                <w:szCs w:val="18"/>
              </w:rPr>
            </w:pPr>
          </w:p>
        </w:tc>
        <w:tc>
          <w:tcPr>
            <w:tcW w:w="2160" w:type="dxa"/>
            <w:shd w:val="clear" w:color="auto" w:fill="FFFFFF"/>
            <w:vAlign w:val="center"/>
          </w:tcPr>
          <w:p w14:paraId="44B4524C" w14:textId="77777777" w:rsidR="001E3406" w:rsidRPr="0097659A" w:rsidRDefault="00807BEF" w:rsidP="00062639">
            <w:pPr>
              <w:pStyle w:val="Gvdemetni0"/>
              <w:shd w:val="clear" w:color="auto" w:fill="auto"/>
              <w:spacing w:line="240" w:lineRule="auto"/>
              <w:ind w:left="1134" w:hanging="1134"/>
              <w:rPr>
                <w:sz w:val="18"/>
                <w:szCs w:val="18"/>
              </w:rPr>
            </w:pPr>
            <w:r w:rsidRPr="0097659A">
              <w:rPr>
                <w:sz w:val="18"/>
                <w:szCs w:val="18"/>
              </w:rPr>
              <w:t xml:space="preserve">Sadece A kısmının 1.12.1 </w:t>
            </w:r>
          </w:p>
          <w:p w14:paraId="02F05D72" w14:textId="54C61310" w:rsidR="00807BEF" w:rsidRPr="0097659A" w:rsidRDefault="00807BEF" w:rsidP="00062639">
            <w:pPr>
              <w:pStyle w:val="Gvdemetni0"/>
              <w:shd w:val="clear" w:color="auto" w:fill="auto"/>
              <w:spacing w:line="240" w:lineRule="auto"/>
              <w:ind w:firstLine="0"/>
              <w:jc w:val="both"/>
              <w:rPr>
                <w:sz w:val="18"/>
                <w:szCs w:val="18"/>
              </w:rPr>
            </w:pPr>
            <w:r w:rsidRPr="0097659A">
              <w:rPr>
                <w:sz w:val="18"/>
                <w:szCs w:val="18"/>
              </w:rPr>
              <w:t>veya 1.12.2 maddelerinde ilave döngüler beyan edildiği durumlarda</w:t>
            </w:r>
          </w:p>
        </w:tc>
      </w:tr>
      <w:tr w:rsidR="00062639" w:rsidRPr="0097659A" w14:paraId="4BAC712D" w14:textId="77777777" w:rsidTr="00104916">
        <w:trPr>
          <w:trHeight w:hRule="exact" w:val="701"/>
        </w:trPr>
        <w:tc>
          <w:tcPr>
            <w:tcW w:w="1440" w:type="dxa"/>
            <w:shd w:val="clear" w:color="auto" w:fill="FFFFFF"/>
            <w:vAlign w:val="center"/>
          </w:tcPr>
          <w:p w14:paraId="0837DC51"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3.4.5.</w:t>
            </w:r>
          </w:p>
        </w:tc>
        <w:tc>
          <w:tcPr>
            <w:tcW w:w="3815" w:type="dxa"/>
            <w:shd w:val="clear" w:color="auto" w:fill="FFFFFF"/>
            <w:vAlign w:val="center"/>
          </w:tcPr>
          <w:p w14:paraId="620BB4BD" w14:textId="77777777" w:rsidR="00807BEF" w:rsidRPr="0097659A" w:rsidRDefault="00807BEF" w:rsidP="00852DD8">
            <w:pPr>
              <w:pStyle w:val="Gvdemetni0"/>
              <w:shd w:val="clear" w:color="auto" w:fill="auto"/>
              <w:spacing w:line="240" w:lineRule="auto"/>
              <w:ind w:firstLine="0"/>
              <w:jc w:val="left"/>
              <w:rPr>
                <w:sz w:val="18"/>
                <w:szCs w:val="18"/>
              </w:rPr>
            </w:pPr>
            <w:r w:rsidRPr="0097659A">
              <w:rPr>
                <w:sz w:val="18"/>
                <w:szCs w:val="18"/>
              </w:rPr>
              <w:t xml:space="preserve">Süreksiz testi öncesindeki ön koşullandırma </w:t>
            </w:r>
            <w:r w:rsidR="00F41B30" w:rsidRPr="0097659A">
              <w:rPr>
                <w:sz w:val="18"/>
                <w:szCs w:val="18"/>
              </w:rPr>
              <w:t>çevrimi sayısı</w:t>
            </w:r>
          </w:p>
        </w:tc>
        <w:tc>
          <w:tcPr>
            <w:tcW w:w="255" w:type="dxa"/>
            <w:shd w:val="clear" w:color="auto" w:fill="FFFFFF"/>
          </w:tcPr>
          <w:p w14:paraId="7621A208" w14:textId="77777777" w:rsidR="00807BEF" w:rsidRPr="0097659A" w:rsidRDefault="00807BEF" w:rsidP="00592AA5">
            <w:pPr>
              <w:ind w:left="1134" w:right="220" w:hanging="1134"/>
              <w:jc w:val="right"/>
              <w:rPr>
                <w:sz w:val="18"/>
                <w:szCs w:val="18"/>
              </w:rPr>
            </w:pPr>
            <w:r w:rsidRPr="0097659A">
              <w:rPr>
                <w:rStyle w:val="Gvdemetni77ptKalnDeil0ptbolukbraklyor"/>
                <w:color w:val="auto"/>
                <w:sz w:val="18"/>
                <w:szCs w:val="18"/>
                <w:lang w:val="tr-TR"/>
              </w:rPr>
              <w:t>X</w:t>
            </w:r>
          </w:p>
        </w:tc>
        <w:tc>
          <w:tcPr>
            <w:tcW w:w="576" w:type="dxa"/>
            <w:shd w:val="clear" w:color="auto" w:fill="FFFFFF"/>
          </w:tcPr>
          <w:p w14:paraId="0351F1EA" w14:textId="77777777" w:rsidR="00807BEF" w:rsidRPr="0097659A" w:rsidRDefault="00807BEF" w:rsidP="00592AA5">
            <w:pPr>
              <w:ind w:left="1134" w:hanging="1134"/>
              <w:rPr>
                <w:sz w:val="18"/>
                <w:szCs w:val="18"/>
              </w:rPr>
            </w:pPr>
          </w:p>
        </w:tc>
        <w:tc>
          <w:tcPr>
            <w:tcW w:w="576" w:type="dxa"/>
            <w:shd w:val="clear" w:color="auto" w:fill="FFFFFF"/>
          </w:tcPr>
          <w:p w14:paraId="79BA4BC9" w14:textId="77777777" w:rsidR="00807BEF" w:rsidRPr="0097659A" w:rsidRDefault="00807BEF" w:rsidP="00592AA5">
            <w:pPr>
              <w:ind w:left="1134" w:hanging="1134"/>
              <w:rPr>
                <w:sz w:val="18"/>
                <w:szCs w:val="18"/>
              </w:rPr>
            </w:pPr>
          </w:p>
        </w:tc>
        <w:tc>
          <w:tcPr>
            <w:tcW w:w="1712" w:type="dxa"/>
            <w:shd w:val="clear" w:color="auto" w:fill="FFFFFF"/>
          </w:tcPr>
          <w:p w14:paraId="7AFA5D8C" w14:textId="77777777" w:rsidR="00807BEF" w:rsidRPr="0097659A" w:rsidRDefault="00807BEF" w:rsidP="00592AA5">
            <w:pPr>
              <w:ind w:left="1134" w:hanging="1134"/>
              <w:rPr>
                <w:sz w:val="18"/>
                <w:szCs w:val="18"/>
              </w:rPr>
            </w:pPr>
          </w:p>
        </w:tc>
        <w:tc>
          <w:tcPr>
            <w:tcW w:w="314" w:type="dxa"/>
            <w:shd w:val="clear" w:color="auto" w:fill="FFFFFF"/>
          </w:tcPr>
          <w:p w14:paraId="71E3BA9E" w14:textId="77777777" w:rsidR="00807BEF" w:rsidRPr="0097659A" w:rsidRDefault="00807BEF" w:rsidP="00592AA5">
            <w:pPr>
              <w:ind w:left="1134" w:hanging="1134"/>
              <w:rPr>
                <w:sz w:val="18"/>
                <w:szCs w:val="18"/>
              </w:rPr>
            </w:pPr>
          </w:p>
        </w:tc>
        <w:tc>
          <w:tcPr>
            <w:tcW w:w="749" w:type="dxa"/>
            <w:shd w:val="clear" w:color="auto" w:fill="FFFFFF"/>
          </w:tcPr>
          <w:p w14:paraId="487B3BDB" w14:textId="77777777" w:rsidR="00807BEF" w:rsidRPr="0097659A" w:rsidRDefault="00807BEF" w:rsidP="00592AA5">
            <w:pPr>
              <w:ind w:left="1134" w:hanging="1134"/>
              <w:rPr>
                <w:sz w:val="18"/>
                <w:szCs w:val="18"/>
              </w:rPr>
            </w:pPr>
          </w:p>
        </w:tc>
        <w:tc>
          <w:tcPr>
            <w:tcW w:w="744" w:type="dxa"/>
            <w:shd w:val="clear" w:color="auto" w:fill="FFFFFF"/>
          </w:tcPr>
          <w:p w14:paraId="3AB40F29" w14:textId="77777777" w:rsidR="00807BEF" w:rsidRPr="0097659A" w:rsidRDefault="00807BEF" w:rsidP="00592AA5">
            <w:pPr>
              <w:ind w:left="1134" w:hanging="1134"/>
              <w:rPr>
                <w:sz w:val="18"/>
                <w:szCs w:val="18"/>
              </w:rPr>
            </w:pPr>
          </w:p>
        </w:tc>
        <w:tc>
          <w:tcPr>
            <w:tcW w:w="749" w:type="dxa"/>
            <w:shd w:val="clear" w:color="auto" w:fill="FFFFFF"/>
          </w:tcPr>
          <w:p w14:paraId="28B66021" w14:textId="77777777" w:rsidR="00807BEF" w:rsidRPr="0097659A" w:rsidRDefault="00807BEF" w:rsidP="00592AA5">
            <w:pPr>
              <w:ind w:left="1134" w:hanging="1134"/>
              <w:rPr>
                <w:sz w:val="18"/>
                <w:szCs w:val="18"/>
              </w:rPr>
            </w:pPr>
          </w:p>
        </w:tc>
        <w:tc>
          <w:tcPr>
            <w:tcW w:w="2160" w:type="dxa"/>
            <w:shd w:val="clear" w:color="auto" w:fill="FFFFFF"/>
            <w:vAlign w:val="center"/>
          </w:tcPr>
          <w:p w14:paraId="7792895B"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Varsa, asgari 1,0</w:t>
            </w:r>
          </w:p>
        </w:tc>
      </w:tr>
      <w:tr w:rsidR="00062639" w:rsidRPr="0097659A" w14:paraId="1C0B7CDB" w14:textId="77777777" w:rsidTr="00104916">
        <w:trPr>
          <w:trHeight w:hRule="exact" w:val="1205"/>
        </w:trPr>
        <w:tc>
          <w:tcPr>
            <w:tcW w:w="1440" w:type="dxa"/>
            <w:shd w:val="clear" w:color="auto" w:fill="FFFFFF"/>
            <w:vAlign w:val="center"/>
          </w:tcPr>
          <w:p w14:paraId="317EB4C6"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3.4.6.</w:t>
            </w:r>
          </w:p>
        </w:tc>
        <w:tc>
          <w:tcPr>
            <w:tcW w:w="3815" w:type="dxa"/>
            <w:shd w:val="clear" w:color="auto" w:fill="FFFFFF"/>
            <w:vAlign w:val="center"/>
          </w:tcPr>
          <w:p w14:paraId="64E9D935" w14:textId="77777777" w:rsidR="00807BEF" w:rsidRPr="0097659A" w:rsidRDefault="00807BEF" w:rsidP="00852DD8">
            <w:pPr>
              <w:pStyle w:val="Gvdemetni0"/>
              <w:shd w:val="clear" w:color="auto" w:fill="auto"/>
              <w:spacing w:line="240" w:lineRule="auto"/>
              <w:ind w:firstLine="0"/>
              <w:jc w:val="left"/>
              <w:rPr>
                <w:sz w:val="18"/>
                <w:szCs w:val="18"/>
              </w:rPr>
            </w:pPr>
            <w:r w:rsidRPr="0097659A">
              <w:rPr>
                <w:sz w:val="18"/>
                <w:szCs w:val="18"/>
              </w:rPr>
              <w:t>RMC NRSC için ön şartlandırma: Kararlı durum   çalıştırma/RMC:</w:t>
            </w:r>
          </w:p>
        </w:tc>
        <w:tc>
          <w:tcPr>
            <w:tcW w:w="255" w:type="dxa"/>
            <w:shd w:val="clear" w:color="auto" w:fill="FFFFFF"/>
          </w:tcPr>
          <w:p w14:paraId="7A3EB8D1" w14:textId="77777777" w:rsidR="00807BEF" w:rsidRPr="0097659A" w:rsidRDefault="00807BEF" w:rsidP="00592AA5">
            <w:pPr>
              <w:ind w:left="1134" w:right="220" w:hanging="1134"/>
              <w:jc w:val="right"/>
              <w:rPr>
                <w:sz w:val="18"/>
                <w:szCs w:val="18"/>
              </w:rPr>
            </w:pPr>
            <w:r w:rsidRPr="0097659A">
              <w:rPr>
                <w:rStyle w:val="Gvdemetni77ptKalnDeil0ptbolukbraklyor"/>
                <w:color w:val="auto"/>
                <w:sz w:val="18"/>
                <w:szCs w:val="18"/>
                <w:lang w:val="tr-TR"/>
              </w:rPr>
              <w:t>X</w:t>
            </w:r>
          </w:p>
        </w:tc>
        <w:tc>
          <w:tcPr>
            <w:tcW w:w="576" w:type="dxa"/>
            <w:shd w:val="clear" w:color="auto" w:fill="FFFFFF"/>
          </w:tcPr>
          <w:p w14:paraId="53451FB6" w14:textId="77777777" w:rsidR="00807BEF" w:rsidRPr="0097659A" w:rsidRDefault="00807BEF" w:rsidP="00592AA5">
            <w:pPr>
              <w:ind w:left="1134" w:hanging="1134"/>
              <w:rPr>
                <w:sz w:val="18"/>
                <w:szCs w:val="18"/>
              </w:rPr>
            </w:pPr>
          </w:p>
        </w:tc>
        <w:tc>
          <w:tcPr>
            <w:tcW w:w="576" w:type="dxa"/>
            <w:shd w:val="clear" w:color="auto" w:fill="FFFFFF"/>
          </w:tcPr>
          <w:p w14:paraId="1DDE77A4" w14:textId="77777777" w:rsidR="00807BEF" w:rsidRPr="0097659A" w:rsidRDefault="00807BEF" w:rsidP="00592AA5">
            <w:pPr>
              <w:ind w:left="1134" w:hanging="1134"/>
              <w:rPr>
                <w:sz w:val="18"/>
                <w:szCs w:val="18"/>
              </w:rPr>
            </w:pPr>
          </w:p>
        </w:tc>
        <w:tc>
          <w:tcPr>
            <w:tcW w:w="1712" w:type="dxa"/>
            <w:shd w:val="clear" w:color="auto" w:fill="FFFFFF"/>
          </w:tcPr>
          <w:p w14:paraId="7AA07EFB" w14:textId="77777777" w:rsidR="00807BEF" w:rsidRPr="0097659A" w:rsidRDefault="00807BEF" w:rsidP="00592AA5">
            <w:pPr>
              <w:ind w:left="1134" w:hanging="1134"/>
              <w:rPr>
                <w:sz w:val="18"/>
                <w:szCs w:val="18"/>
              </w:rPr>
            </w:pPr>
          </w:p>
        </w:tc>
        <w:tc>
          <w:tcPr>
            <w:tcW w:w="314" w:type="dxa"/>
            <w:shd w:val="clear" w:color="auto" w:fill="FFFFFF"/>
          </w:tcPr>
          <w:p w14:paraId="7A344A0F" w14:textId="77777777" w:rsidR="00807BEF" w:rsidRPr="0097659A" w:rsidRDefault="00807BEF" w:rsidP="00592AA5">
            <w:pPr>
              <w:ind w:left="1134" w:hanging="1134"/>
              <w:rPr>
                <w:sz w:val="18"/>
                <w:szCs w:val="18"/>
              </w:rPr>
            </w:pPr>
          </w:p>
        </w:tc>
        <w:tc>
          <w:tcPr>
            <w:tcW w:w="749" w:type="dxa"/>
            <w:shd w:val="clear" w:color="auto" w:fill="FFFFFF"/>
          </w:tcPr>
          <w:p w14:paraId="430A0A6D" w14:textId="77777777" w:rsidR="00807BEF" w:rsidRPr="0097659A" w:rsidRDefault="00807BEF" w:rsidP="00592AA5">
            <w:pPr>
              <w:ind w:left="1134" w:hanging="1134"/>
              <w:rPr>
                <w:sz w:val="18"/>
                <w:szCs w:val="18"/>
              </w:rPr>
            </w:pPr>
          </w:p>
        </w:tc>
        <w:tc>
          <w:tcPr>
            <w:tcW w:w="744" w:type="dxa"/>
            <w:shd w:val="clear" w:color="auto" w:fill="FFFFFF"/>
          </w:tcPr>
          <w:p w14:paraId="733EBD81" w14:textId="77777777" w:rsidR="00807BEF" w:rsidRPr="0097659A" w:rsidRDefault="00807BEF" w:rsidP="00592AA5">
            <w:pPr>
              <w:ind w:left="1134" w:hanging="1134"/>
              <w:rPr>
                <w:sz w:val="18"/>
                <w:szCs w:val="18"/>
              </w:rPr>
            </w:pPr>
          </w:p>
        </w:tc>
        <w:tc>
          <w:tcPr>
            <w:tcW w:w="749" w:type="dxa"/>
            <w:shd w:val="clear" w:color="auto" w:fill="FFFFFF"/>
          </w:tcPr>
          <w:p w14:paraId="48F8E9C3" w14:textId="77777777" w:rsidR="00807BEF" w:rsidRPr="0097659A" w:rsidRDefault="00807BEF" w:rsidP="00592AA5">
            <w:pPr>
              <w:ind w:left="1134" w:hanging="1134"/>
              <w:rPr>
                <w:sz w:val="18"/>
                <w:szCs w:val="18"/>
              </w:rPr>
            </w:pPr>
          </w:p>
        </w:tc>
        <w:tc>
          <w:tcPr>
            <w:tcW w:w="2160" w:type="dxa"/>
            <w:shd w:val="clear" w:color="auto" w:fill="FFFFFF"/>
            <w:vAlign w:val="center"/>
          </w:tcPr>
          <w:p w14:paraId="102CA6E6" w14:textId="77777777" w:rsidR="00807BEF" w:rsidRPr="0097659A" w:rsidRDefault="00807BEF" w:rsidP="00592AA5">
            <w:pPr>
              <w:pStyle w:val="Gvdemetni0"/>
              <w:shd w:val="clear" w:color="auto" w:fill="auto"/>
              <w:spacing w:line="240" w:lineRule="auto"/>
              <w:ind w:left="1134" w:hanging="1134"/>
              <w:jc w:val="left"/>
              <w:rPr>
                <w:sz w:val="18"/>
                <w:szCs w:val="18"/>
              </w:rPr>
            </w:pPr>
          </w:p>
        </w:tc>
      </w:tr>
      <w:tr w:rsidR="00062639" w:rsidRPr="0097659A" w14:paraId="13D2E621" w14:textId="77777777" w:rsidTr="00104916">
        <w:trPr>
          <w:trHeight w:hRule="exact" w:val="710"/>
        </w:trPr>
        <w:tc>
          <w:tcPr>
            <w:tcW w:w="1440" w:type="dxa"/>
            <w:shd w:val="clear" w:color="auto" w:fill="FFFFFF"/>
            <w:vAlign w:val="center"/>
          </w:tcPr>
          <w:p w14:paraId="7FC192FB"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3.4.6.1.</w:t>
            </w:r>
          </w:p>
        </w:tc>
        <w:tc>
          <w:tcPr>
            <w:tcW w:w="3815" w:type="dxa"/>
            <w:shd w:val="clear" w:color="auto" w:fill="FFFFFF"/>
            <w:vAlign w:val="center"/>
          </w:tcPr>
          <w:p w14:paraId="40309494" w14:textId="77777777" w:rsidR="00807BEF" w:rsidRPr="0097659A" w:rsidRDefault="00807BEF" w:rsidP="00852DD8">
            <w:pPr>
              <w:pStyle w:val="Gvdemetni0"/>
              <w:shd w:val="clear" w:color="auto" w:fill="auto"/>
              <w:spacing w:line="240" w:lineRule="auto"/>
              <w:ind w:left="-21" w:hanging="21"/>
              <w:jc w:val="left"/>
              <w:rPr>
                <w:sz w:val="18"/>
                <w:szCs w:val="18"/>
              </w:rPr>
            </w:pPr>
            <w:r w:rsidRPr="0097659A">
              <w:rPr>
                <w:sz w:val="18"/>
                <w:szCs w:val="18"/>
              </w:rPr>
              <w:t xml:space="preserve">RMC durumunda, RMC NRSC testinden önceki ön koşullandırma RMC </w:t>
            </w:r>
            <w:r w:rsidR="00F41B30" w:rsidRPr="0097659A">
              <w:rPr>
                <w:sz w:val="18"/>
                <w:szCs w:val="18"/>
              </w:rPr>
              <w:t>çevrimi sayısı</w:t>
            </w:r>
          </w:p>
        </w:tc>
        <w:tc>
          <w:tcPr>
            <w:tcW w:w="255" w:type="dxa"/>
            <w:shd w:val="clear" w:color="auto" w:fill="FFFFFF"/>
          </w:tcPr>
          <w:p w14:paraId="22C0D319" w14:textId="77777777" w:rsidR="00807BEF" w:rsidRPr="0097659A" w:rsidRDefault="00807BEF" w:rsidP="00592AA5">
            <w:pPr>
              <w:ind w:left="1134" w:right="220" w:hanging="1134"/>
              <w:jc w:val="right"/>
              <w:rPr>
                <w:sz w:val="18"/>
                <w:szCs w:val="18"/>
              </w:rPr>
            </w:pPr>
            <w:r w:rsidRPr="0097659A">
              <w:rPr>
                <w:rStyle w:val="Gvdemetni77ptKalnDeil0ptbolukbraklyor"/>
                <w:color w:val="auto"/>
                <w:sz w:val="18"/>
                <w:szCs w:val="18"/>
                <w:lang w:val="tr-TR"/>
              </w:rPr>
              <w:t>X</w:t>
            </w:r>
          </w:p>
        </w:tc>
        <w:tc>
          <w:tcPr>
            <w:tcW w:w="576" w:type="dxa"/>
            <w:shd w:val="clear" w:color="auto" w:fill="FFFFFF"/>
          </w:tcPr>
          <w:p w14:paraId="5A6F3E0C" w14:textId="77777777" w:rsidR="00807BEF" w:rsidRPr="0097659A" w:rsidRDefault="00807BEF" w:rsidP="00592AA5">
            <w:pPr>
              <w:ind w:left="1134" w:hanging="1134"/>
              <w:rPr>
                <w:sz w:val="18"/>
                <w:szCs w:val="18"/>
              </w:rPr>
            </w:pPr>
          </w:p>
        </w:tc>
        <w:tc>
          <w:tcPr>
            <w:tcW w:w="576" w:type="dxa"/>
            <w:shd w:val="clear" w:color="auto" w:fill="FFFFFF"/>
          </w:tcPr>
          <w:p w14:paraId="78AC35A3" w14:textId="77777777" w:rsidR="00807BEF" w:rsidRPr="0097659A" w:rsidRDefault="00807BEF" w:rsidP="00592AA5">
            <w:pPr>
              <w:ind w:left="1134" w:hanging="1134"/>
              <w:rPr>
                <w:sz w:val="18"/>
                <w:szCs w:val="18"/>
              </w:rPr>
            </w:pPr>
          </w:p>
        </w:tc>
        <w:tc>
          <w:tcPr>
            <w:tcW w:w="1712" w:type="dxa"/>
            <w:shd w:val="clear" w:color="auto" w:fill="FFFFFF"/>
          </w:tcPr>
          <w:p w14:paraId="0192A1E9" w14:textId="77777777" w:rsidR="00807BEF" w:rsidRPr="0097659A" w:rsidRDefault="00807BEF" w:rsidP="00592AA5">
            <w:pPr>
              <w:ind w:left="1134" w:hanging="1134"/>
              <w:rPr>
                <w:sz w:val="18"/>
                <w:szCs w:val="18"/>
              </w:rPr>
            </w:pPr>
          </w:p>
        </w:tc>
        <w:tc>
          <w:tcPr>
            <w:tcW w:w="314" w:type="dxa"/>
            <w:shd w:val="clear" w:color="auto" w:fill="FFFFFF"/>
          </w:tcPr>
          <w:p w14:paraId="715A0623" w14:textId="77777777" w:rsidR="00807BEF" w:rsidRPr="0097659A" w:rsidRDefault="00807BEF" w:rsidP="00592AA5">
            <w:pPr>
              <w:ind w:left="1134" w:hanging="1134"/>
              <w:rPr>
                <w:sz w:val="18"/>
                <w:szCs w:val="18"/>
              </w:rPr>
            </w:pPr>
          </w:p>
        </w:tc>
        <w:tc>
          <w:tcPr>
            <w:tcW w:w="749" w:type="dxa"/>
            <w:shd w:val="clear" w:color="auto" w:fill="FFFFFF"/>
          </w:tcPr>
          <w:p w14:paraId="25AA6A26" w14:textId="77777777" w:rsidR="00807BEF" w:rsidRPr="0097659A" w:rsidRDefault="00807BEF" w:rsidP="00592AA5">
            <w:pPr>
              <w:ind w:left="1134" w:hanging="1134"/>
              <w:rPr>
                <w:sz w:val="18"/>
                <w:szCs w:val="18"/>
              </w:rPr>
            </w:pPr>
          </w:p>
        </w:tc>
        <w:tc>
          <w:tcPr>
            <w:tcW w:w="744" w:type="dxa"/>
            <w:shd w:val="clear" w:color="auto" w:fill="FFFFFF"/>
          </w:tcPr>
          <w:p w14:paraId="15B6F55F" w14:textId="77777777" w:rsidR="00807BEF" w:rsidRPr="0097659A" w:rsidRDefault="00807BEF" w:rsidP="00592AA5">
            <w:pPr>
              <w:ind w:left="1134" w:hanging="1134"/>
              <w:rPr>
                <w:sz w:val="18"/>
                <w:szCs w:val="18"/>
              </w:rPr>
            </w:pPr>
          </w:p>
        </w:tc>
        <w:tc>
          <w:tcPr>
            <w:tcW w:w="749" w:type="dxa"/>
            <w:shd w:val="clear" w:color="auto" w:fill="FFFFFF"/>
          </w:tcPr>
          <w:p w14:paraId="26EFEE84" w14:textId="77777777" w:rsidR="00807BEF" w:rsidRPr="0097659A" w:rsidRDefault="00807BEF" w:rsidP="00592AA5">
            <w:pPr>
              <w:ind w:left="1134" w:hanging="1134"/>
              <w:rPr>
                <w:sz w:val="18"/>
                <w:szCs w:val="18"/>
              </w:rPr>
            </w:pPr>
          </w:p>
        </w:tc>
        <w:tc>
          <w:tcPr>
            <w:tcW w:w="2160" w:type="dxa"/>
            <w:shd w:val="clear" w:color="auto" w:fill="FFFFFF"/>
            <w:vAlign w:val="center"/>
          </w:tcPr>
          <w:p w14:paraId="5D9E0FD9"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Asgari 0,5</w:t>
            </w:r>
          </w:p>
        </w:tc>
      </w:tr>
    </w:tbl>
    <w:p w14:paraId="1CD341DA" w14:textId="77777777" w:rsidR="00807BEF" w:rsidRPr="0097659A" w:rsidRDefault="00807BEF" w:rsidP="00592AA5">
      <w:pPr>
        <w:ind w:left="1134" w:hanging="1134"/>
        <w:rPr>
          <w:sz w:val="18"/>
          <w:szCs w:val="18"/>
        </w:rPr>
        <w:sectPr w:rsidR="00807BEF" w:rsidRPr="0097659A" w:rsidSect="002A79A6">
          <w:pgSz w:w="16834" w:h="11909" w:orient="landscape"/>
          <w:pgMar w:top="0" w:right="0" w:bottom="0" w:left="0" w:header="0" w:footer="3" w:gutter="0"/>
          <w:cols w:space="720"/>
          <w:noEndnote/>
          <w:docGrid w:linePitch="360"/>
        </w:sectPr>
      </w:pPr>
    </w:p>
    <w:tbl>
      <w:tblPr>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440"/>
        <w:gridCol w:w="3494"/>
        <w:gridCol w:w="576"/>
        <w:gridCol w:w="576"/>
        <w:gridCol w:w="576"/>
        <w:gridCol w:w="1570"/>
        <w:gridCol w:w="456"/>
        <w:gridCol w:w="749"/>
        <w:gridCol w:w="744"/>
        <w:gridCol w:w="749"/>
        <w:gridCol w:w="2160"/>
      </w:tblGrid>
      <w:tr w:rsidR="00062639" w:rsidRPr="0097659A" w14:paraId="596A4929" w14:textId="77777777" w:rsidTr="00104916">
        <w:trPr>
          <w:trHeight w:hRule="exact" w:val="528"/>
        </w:trPr>
        <w:tc>
          <w:tcPr>
            <w:tcW w:w="1440" w:type="dxa"/>
            <w:vMerge w:val="restart"/>
            <w:shd w:val="clear" w:color="auto" w:fill="FFFFFF"/>
            <w:vAlign w:val="center"/>
          </w:tcPr>
          <w:p w14:paraId="6F921512" w14:textId="77777777" w:rsidR="00807BEF" w:rsidRPr="0097659A" w:rsidRDefault="00807BEF" w:rsidP="00592AA5">
            <w:pPr>
              <w:pStyle w:val="Gvdemetni0"/>
              <w:framePr w:w="13090" w:h="8659" w:wrap="none" w:vAnchor="page" w:hAnchor="page" w:x="2022" w:y="1827"/>
              <w:shd w:val="clear" w:color="auto" w:fill="auto"/>
              <w:spacing w:line="240" w:lineRule="auto"/>
              <w:ind w:left="1134" w:hanging="1134"/>
              <w:rPr>
                <w:sz w:val="18"/>
                <w:szCs w:val="18"/>
              </w:rPr>
            </w:pPr>
            <w:r w:rsidRPr="0097659A">
              <w:rPr>
                <w:sz w:val="18"/>
                <w:szCs w:val="18"/>
              </w:rPr>
              <w:lastRenderedPageBreak/>
              <w:t>Madde Numarası</w:t>
            </w:r>
          </w:p>
        </w:tc>
        <w:tc>
          <w:tcPr>
            <w:tcW w:w="3494" w:type="dxa"/>
            <w:vMerge w:val="restart"/>
            <w:shd w:val="clear" w:color="auto" w:fill="FFFFFF"/>
            <w:vAlign w:val="center"/>
          </w:tcPr>
          <w:p w14:paraId="523F3B50" w14:textId="77777777" w:rsidR="00807BEF" w:rsidRPr="0097659A" w:rsidRDefault="00807BEF" w:rsidP="00592AA5">
            <w:pPr>
              <w:pStyle w:val="Gvdemetni0"/>
              <w:framePr w:w="13090" w:h="8659" w:wrap="none" w:vAnchor="page" w:hAnchor="page" w:x="2022" w:y="1827"/>
              <w:shd w:val="clear" w:color="auto" w:fill="auto"/>
              <w:spacing w:line="240" w:lineRule="auto"/>
              <w:ind w:left="1134" w:hanging="1134"/>
              <w:rPr>
                <w:sz w:val="18"/>
                <w:szCs w:val="18"/>
              </w:rPr>
            </w:pPr>
            <w:r w:rsidRPr="0097659A">
              <w:rPr>
                <w:sz w:val="18"/>
                <w:szCs w:val="18"/>
              </w:rPr>
              <w:t>Madde Açıklaması</w:t>
            </w:r>
          </w:p>
        </w:tc>
        <w:tc>
          <w:tcPr>
            <w:tcW w:w="576" w:type="dxa"/>
            <w:vMerge w:val="restart"/>
            <w:shd w:val="clear" w:color="auto" w:fill="FFFFFF"/>
            <w:textDirection w:val="btLr"/>
            <w:vAlign w:val="center"/>
          </w:tcPr>
          <w:p w14:paraId="5ED35BEE" w14:textId="77777777" w:rsidR="00807BEF" w:rsidRPr="0097659A" w:rsidRDefault="00807BEF" w:rsidP="00592AA5">
            <w:pPr>
              <w:framePr w:w="13090" w:h="8659" w:wrap="none" w:vAnchor="page" w:hAnchor="page" w:x="2022" w:y="1827"/>
              <w:ind w:left="1134" w:right="113" w:hanging="1134"/>
              <w:rPr>
                <w:sz w:val="18"/>
                <w:szCs w:val="18"/>
              </w:rPr>
            </w:pPr>
            <w:r w:rsidRPr="0097659A">
              <w:rPr>
                <w:rStyle w:val="Gvdemetni77ptKalnDeil0ptbolukbraklyor"/>
                <w:color w:val="auto"/>
                <w:sz w:val="18"/>
                <w:szCs w:val="18"/>
                <w:lang w:val="tr-TR"/>
              </w:rPr>
              <w:t>Test</w:t>
            </w:r>
          </w:p>
        </w:tc>
        <w:tc>
          <w:tcPr>
            <w:tcW w:w="576" w:type="dxa"/>
            <w:vMerge w:val="restart"/>
            <w:shd w:val="clear" w:color="auto" w:fill="FFFFFF"/>
            <w:textDirection w:val="btLr"/>
            <w:vAlign w:val="center"/>
          </w:tcPr>
          <w:p w14:paraId="6D7A9A91" w14:textId="77777777" w:rsidR="00807BEF" w:rsidRPr="0097659A" w:rsidRDefault="00807BEF" w:rsidP="00592AA5">
            <w:pPr>
              <w:framePr w:w="13090" w:h="8659" w:wrap="none" w:vAnchor="page" w:hAnchor="page" w:x="2022" w:y="1827"/>
              <w:ind w:left="1134" w:hanging="1134"/>
              <w:rPr>
                <w:sz w:val="18"/>
                <w:szCs w:val="18"/>
              </w:rPr>
            </w:pPr>
            <w:r w:rsidRPr="0097659A">
              <w:rPr>
                <w:rStyle w:val="Gvdemetni77ptKalnDeil0ptbolukbraklyor"/>
                <w:color w:val="auto"/>
                <w:sz w:val="18"/>
                <w:szCs w:val="18"/>
                <w:lang w:val="tr-TR"/>
              </w:rPr>
              <w:t>Montaj</w:t>
            </w:r>
          </w:p>
        </w:tc>
        <w:tc>
          <w:tcPr>
            <w:tcW w:w="576" w:type="dxa"/>
            <w:vMerge w:val="restart"/>
            <w:shd w:val="clear" w:color="auto" w:fill="FFFFFF"/>
            <w:textDirection w:val="btLr"/>
            <w:vAlign w:val="center"/>
          </w:tcPr>
          <w:p w14:paraId="1388961A" w14:textId="77777777" w:rsidR="00807BEF" w:rsidRPr="0097659A" w:rsidRDefault="00807BEF" w:rsidP="00592AA5">
            <w:pPr>
              <w:framePr w:w="13090" w:h="8659" w:wrap="none" w:vAnchor="page" w:hAnchor="page" w:x="2022" w:y="1827"/>
              <w:ind w:left="1134" w:right="113" w:hanging="1134"/>
              <w:rPr>
                <w:b/>
                <w:sz w:val="16"/>
                <w:szCs w:val="18"/>
              </w:rPr>
            </w:pPr>
            <w:r w:rsidRPr="0097659A">
              <w:rPr>
                <w:sz w:val="16"/>
                <w:szCs w:val="18"/>
              </w:rPr>
              <w:t>Homologasyon (Tip Onayı)</w:t>
            </w:r>
          </w:p>
        </w:tc>
        <w:tc>
          <w:tcPr>
            <w:tcW w:w="1570" w:type="dxa"/>
            <w:vMerge w:val="restart"/>
            <w:shd w:val="clear" w:color="auto" w:fill="FFFFFF"/>
            <w:vAlign w:val="center"/>
          </w:tcPr>
          <w:p w14:paraId="79F32CCC" w14:textId="77777777" w:rsidR="00807BEF" w:rsidRPr="0097659A" w:rsidRDefault="00807BEF" w:rsidP="00592AA5">
            <w:pPr>
              <w:pStyle w:val="Gvdemetni0"/>
              <w:framePr w:w="13090" w:h="8659" w:wrap="none" w:vAnchor="page" w:hAnchor="page" w:x="2022" w:y="1827"/>
              <w:shd w:val="clear" w:color="auto" w:fill="auto"/>
              <w:spacing w:line="240" w:lineRule="auto"/>
              <w:ind w:left="1134" w:hanging="1134"/>
              <w:rPr>
                <w:sz w:val="18"/>
                <w:szCs w:val="18"/>
              </w:rPr>
            </w:pPr>
            <w:r w:rsidRPr="0097659A">
              <w:rPr>
                <w:sz w:val="18"/>
                <w:szCs w:val="18"/>
              </w:rPr>
              <w:t>Ana motor / motor tipi</w:t>
            </w:r>
          </w:p>
        </w:tc>
        <w:tc>
          <w:tcPr>
            <w:tcW w:w="2698" w:type="dxa"/>
            <w:gridSpan w:val="4"/>
            <w:shd w:val="clear" w:color="auto" w:fill="FFFFFF"/>
            <w:vAlign w:val="center"/>
          </w:tcPr>
          <w:p w14:paraId="010A87A6" w14:textId="77777777" w:rsidR="00807BEF" w:rsidRPr="0097659A" w:rsidRDefault="00807BEF" w:rsidP="00592AA5">
            <w:pPr>
              <w:pStyle w:val="Gvdemetni0"/>
              <w:framePr w:w="13090" w:h="8659" w:wrap="none" w:vAnchor="page" w:hAnchor="page" w:x="2022" w:y="1827"/>
              <w:shd w:val="clear" w:color="auto" w:fill="auto"/>
              <w:spacing w:line="240" w:lineRule="auto"/>
              <w:ind w:left="1134" w:hanging="1134"/>
              <w:rPr>
                <w:sz w:val="18"/>
                <w:szCs w:val="18"/>
              </w:rPr>
            </w:pPr>
            <w:r w:rsidRPr="0097659A">
              <w:rPr>
                <w:sz w:val="18"/>
                <w:szCs w:val="18"/>
              </w:rPr>
              <w:t>Motor ailesi içindeki motor tipleri (varsa)</w:t>
            </w:r>
          </w:p>
        </w:tc>
        <w:tc>
          <w:tcPr>
            <w:tcW w:w="2160" w:type="dxa"/>
            <w:vMerge w:val="restart"/>
            <w:shd w:val="clear" w:color="auto" w:fill="FFFFFF"/>
            <w:vAlign w:val="center"/>
          </w:tcPr>
          <w:p w14:paraId="07C09B7F" w14:textId="77777777" w:rsidR="00DD78E1" w:rsidRPr="0097659A" w:rsidRDefault="00807BEF" w:rsidP="00592AA5">
            <w:pPr>
              <w:pStyle w:val="Gvdemetni0"/>
              <w:framePr w:w="13090" w:h="8659" w:wrap="none" w:vAnchor="page" w:hAnchor="page" w:x="2022" w:y="1827"/>
              <w:shd w:val="clear" w:color="auto" w:fill="auto"/>
              <w:spacing w:line="240" w:lineRule="auto"/>
              <w:ind w:left="1134" w:hanging="1134"/>
              <w:rPr>
                <w:sz w:val="18"/>
                <w:szCs w:val="18"/>
              </w:rPr>
            </w:pPr>
            <w:r w:rsidRPr="0097659A">
              <w:rPr>
                <w:sz w:val="18"/>
                <w:szCs w:val="18"/>
              </w:rPr>
              <w:t xml:space="preserve">Açıklayıcı notlar (doküman </w:t>
            </w:r>
          </w:p>
          <w:p w14:paraId="0C029066" w14:textId="031A1482" w:rsidR="00807BEF" w:rsidRPr="0097659A" w:rsidRDefault="00807BEF" w:rsidP="00062639">
            <w:pPr>
              <w:pStyle w:val="Gvdemetni0"/>
              <w:framePr w:w="13090" w:h="8659" w:wrap="none" w:vAnchor="page" w:hAnchor="page" w:x="2022" w:y="1827"/>
              <w:shd w:val="clear" w:color="auto" w:fill="auto"/>
              <w:spacing w:line="240" w:lineRule="auto"/>
              <w:ind w:left="1134" w:hanging="1134"/>
              <w:jc w:val="both"/>
              <w:rPr>
                <w:sz w:val="18"/>
                <w:szCs w:val="18"/>
              </w:rPr>
            </w:pPr>
            <w:r w:rsidRPr="0097659A">
              <w:rPr>
                <w:sz w:val="18"/>
                <w:szCs w:val="18"/>
              </w:rPr>
              <w:t>içinde olmayan)</w:t>
            </w:r>
          </w:p>
        </w:tc>
      </w:tr>
      <w:tr w:rsidR="00062639" w:rsidRPr="0097659A" w14:paraId="441FFB69" w14:textId="77777777" w:rsidTr="00104916">
        <w:trPr>
          <w:trHeight w:hRule="exact" w:val="1329"/>
        </w:trPr>
        <w:tc>
          <w:tcPr>
            <w:tcW w:w="1440" w:type="dxa"/>
            <w:vMerge/>
            <w:shd w:val="clear" w:color="auto" w:fill="FFFFFF"/>
          </w:tcPr>
          <w:p w14:paraId="5D858066" w14:textId="77777777" w:rsidR="00807BEF" w:rsidRPr="0097659A" w:rsidRDefault="00807BEF" w:rsidP="00592AA5">
            <w:pPr>
              <w:framePr w:w="13090" w:h="8659" w:wrap="none" w:vAnchor="page" w:hAnchor="page" w:x="2022" w:y="1827"/>
              <w:ind w:left="1134" w:hanging="1134"/>
              <w:rPr>
                <w:sz w:val="18"/>
                <w:szCs w:val="18"/>
              </w:rPr>
            </w:pPr>
          </w:p>
        </w:tc>
        <w:tc>
          <w:tcPr>
            <w:tcW w:w="3494" w:type="dxa"/>
            <w:vMerge/>
            <w:shd w:val="clear" w:color="auto" w:fill="FFFFFF"/>
          </w:tcPr>
          <w:p w14:paraId="659BAAC2" w14:textId="77777777" w:rsidR="00807BEF" w:rsidRPr="0097659A" w:rsidRDefault="00807BEF" w:rsidP="00592AA5">
            <w:pPr>
              <w:framePr w:w="13090" w:h="8659" w:wrap="none" w:vAnchor="page" w:hAnchor="page" w:x="2022" w:y="1827"/>
              <w:ind w:left="1134" w:hanging="1134"/>
              <w:rPr>
                <w:sz w:val="18"/>
                <w:szCs w:val="18"/>
              </w:rPr>
            </w:pPr>
          </w:p>
        </w:tc>
        <w:tc>
          <w:tcPr>
            <w:tcW w:w="576" w:type="dxa"/>
            <w:vMerge/>
            <w:shd w:val="clear" w:color="auto" w:fill="FFFFFF"/>
          </w:tcPr>
          <w:p w14:paraId="1FF2CF49" w14:textId="77777777" w:rsidR="00807BEF" w:rsidRPr="0097659A" w:rsidRDefault="00807BEF" w:rsidP="00592AA5">
            <w:pPr>
              <w:framePr w:w="13090" w:h="8659" w:wrap="none" w:vAnchor="page" w:hAnchor="page" w:x="2022" w:y="1827"/>
              <w:ind w:left="1134" w:hanging="1134"/>
              <w:rPr>
                <w:sz w:val="18"/>
                <w:szCs w:val="18"/>
              </w:rPr>
            </w:pPr>
          </w:p>
        </w:tc>
        <w:tc>
          <w:tcPr>
            <w:tcW w:w="576" w:type="dxa"/>
            <w:vMerge/>
            <w:shd w:val="clear" w:color="auto" w:fill="FFFFFF"/>
          </w:tcPr>
          <w:p w14:paraId="4106F232" w14:textId="77777777" w:rsidR="00807BEF" w:rsidRPr="0097659A" w:rsidRDefault="00807BEF" w:rsidP="00592AA5">
            <w:pPr>
              <w:framePr w:w="13090" w:h="8659" w:wrap="none" w:vAnchor="page" w:hAnchor="page" w:x="2022" w:y="1827"/>
              <w:ind w:left="1134" w:hanging="1134"/>
              <w:rPr>
                <w:sz w:val="18"/>
                <w:szCs w:val="18"/>
              </w:rPr>
            </w:pPr>
          </w:p>
        </w:tc>
        <w:tc>
          <w:tcPr>
            <w:tcW w:w="576" w:type="dxa"/>
            <w:vMerge/>
            <w:shd w:val="clear" w:color="auto" w:fill="FFFFFF"/>
          </w:tcPr>
          <w:p w14:paraId="4286375D" w14:textId="77777777" w:rsidR="00807BEF" w:rsidRPr="0097659A" w:rsidRDefault="00807BEF" w:rsidP="00592AA5">
            <w:pPr>
              <w:framePr w:w="13090" w:h="8659" w:wrap="none" w:vAnchor="page" w:hAnchor="page" w:x="2022" w:y="1827"/>
              <w:ind w:left="1134" w:hanging="1134"/>
              <w:rPr>
                <w:sz w:val="18"/>
                <w:szCs w:val="18"/>
              </w:rPr>
            </w:pPr>
          </w:p>
        </w:tc>
        <w:tc>
          <w:tcPr>
            <w:tcW w:w="1570" w:type="dxa"/>
            <w:vMerge/>
            <w:shd w:val="clear" w:color="auto" w:fill="FFFFFF"/>
          </w:tcPr>
          <w:p w14:paraId="3206C467" w14:textId="77777777" w:rsidR="00807BEF" w:rsidRPr="0097659A" w:rsidRDefault="00807BEF" w:rsidP="00592AA5">
            <w:pPr>
              <w:framePr w:w="13090" w:h="8659" w:wrap="none" w:vAnchor="page" w:hAnchor="page" w:x="2022" w:y="1827"/>
              <w:ind w:left="1134" w:hanging="1134"/>
              <w:rPr>
                <w:sz w:val="18"/>
                <w:szCs w:val="18"/>
              </w:rPr>
            </w:pPr>
          </w:p>
        </w:tc>
        <w:tc>
          <w:tcPr>
            <w:tcW w:w="456" w:type="dxa"/>
            <w:shd w:val="clear" w:color="auto" w:fill="FFFFFF"/>
            <w:vAlign w:val="center"/>
          </w:tcPr>
          <w:p w14:paraId="48A9602F" w14:textId="77777777" w:rsidR="00807BEF" w:rsidRPr="0097659A" w:rsidRDefault="00807BEF" w:rsidP="00592AA5">
            <w:pPr>
              <w:pStyle w:val="Gvdemetni0"/>
              <w:framePr w:w="13090" w:h="8659" w:wrap="none" w:vAnchor="page" w:hAnchor="page" w:x="2022" w:y="1827"/>
              <w:shd w:val="clear" w:color="auto" w:fill="auto"/>
              <w:spacing w:line="240" w:lineRule="auto"/>
              <w:ind w:left="1134" w:hanging="1134"/>
              <w:rPr>
                <w:sz w:val="18"/>
                <w:szCs w:val="18"/>
              </w:rPr>
            </w:pPr>
            <w:r w:rsidRPr="0097659A">
              <w:rPr>
                <w:sz w:val="18"/>
                <w:szCs w:val="18"/>
              </w:rPr>
              <w:t>tip 2</w:t>
            </w:r>
          </w:p>
        </w:tc>
        <w:tc>
          <w:tcPr>
            <w:tcW w:w="749" w:type="dxa"/>
            <w:shd w:val="clear" w:color="auto" w:fill="FFFFFF"/>
            <w:vAlign w:val="center"/>
          </w:tcPr>
          <w:p w14:paraId="24DBD0D4" w14:textId="77777777" w:rsidR="00807BEF" w:rsidRPr="0097659A" w:rsidRDefault="00807BEF" w:rsidP="00592AA5">
            <w:pPr>
              <w:pStyle w:val="Gvdemetni0"/>
              <w:framePr w:w="13090" w:h="8659" w:wrap="none" w:vAnchor="page" w:hAnchor="page" w:x="2022" w:y="1827"/>
              <w:shd w:val="clear" w:color="auto" w:fill="auto"/>
              <w:spacing w:line="240" w:lineRule="auto"/>
              <w:ind w:left="1134" w:hanging="1134"/>
              <w:rPr>
                <w:sz w:val="18"/>
                <w:szCs w:val="18"/>
              </w:rPr>
            </w:pPr>
            <w:r w:rsidRPr="0097659A">
              <w:rPr>
                <w:sz w:val="18"/>
                <w:szCs w:val="18"/>
              </w:rPr>
              <w:t>tip 3</w:t>
            </w:r>
          </w:p>
        </w:tc>
        <w:tc>
          <w:tcPr>
            <w:tcW w:w="744" w:type="dxa"/>
            <w:shd w:val="clear" w:color="auto" w:fill="FFFFFF"/>
            <w:vAlign w:val="center"/>
          </w:tcPr>
          <w:p w14:paraId="1FE7221E" w14:textId="77777777" w:rsidR="00807BEF" w:rsidRPr="0097659A" w:rsidRDefault="00807BEF" w:rsidP="00592AA5">
            <w:pPr>
              <w:pStyle w:val="Gvdemetni0"/>
              <w:framePr w:w="13090" w:h="8659" w:wrap="none" w:vAnchor="page" w:hAnchor="page" w:x="2022" w:y="1827"/>
              <w:shd w:val="clear" w:color="auto" w:fill="auto"/>
              <w:spacing w:line="240" w:lineRule="auto"/>
              <w:ind w:left="1134" w:hanging="1134"/>
              <w:rPr>
                <w:sz w:val="18"/>
                <w:szCs w:val="18"/>
              </w:rPr>
            </w:pPr>
            <w:r w:rsidRPr="0097659A">
              <w:rPr>
                <w:sz w:val="18"/>
                <w:szCs w:val="18"/>
              </w:rPr>
              <w:t>tip …</w:t>
            </w:r>
          </w:p>
        </w:tc>
        <w:tc>
          <w:tcPr>
            <w:tcW w:w="749" w:type="dxa"/>
            <w:shd w:val="clear" w:color="auto" w:fill="FFFFFF"/>
            <w:vAlign w:val="center"/>
          </w:tcPr>
          <w:p w14:paraId="0114AF38" w14:textId="77777777" w:rsidR="00807BEF" w:rsidRPr="0097659A" w:rsidRDefault="00807BEF" w:rsidP="00592AA5">
            <w:pPr>
              <w:pStyle w:val="Gvdemetni0"/>
              <w:framePr w:w="13090" w:h="8659" w:wrap="none" w:vAnchor="page" w:hAnchor="page" w:x="2022" w:y="1827"/>
              <w:shd w:val="clear" w:color="auto" w:fill="auto"/>
              <w:spacing w:line="240" w:lineRule="auto"/>
              <w:ind w:left="1134" w:hanging="1134"/>
              <w:rPr>
                <w:sz w:val="18"/>
                <w:szCs w:val="18"/>
              </w:rPr>
            </w:pPr>
            <w:r w:rsidRPr="0097659A">
              <w:rPr>
                <w:sz w:val="18"/>
                <w:szCs w:val="18"/>
              </w:rPr>
              <w:t>tip n</w:t>
            </w:r>
          </w:p>
        </w:tc>
        <w:tc>
          <w:tcPr>
            <w:tcW w:w="2160" w:type="dxa"/>
            <w:vMerge/>
            <w:shd w:val="clear" w:color="auto" w:fill="FFFFFF"/>
          </w:tcPr>
          <w:p w14:paraId="1192B46A" w14:textId="77777777" w:rsidR="00807BEF" w:rsidRPr="0097659A" w:rsidRDefault="00807BEF" w:rsidP="00592AA5">
            <w:pPr>
              <w:framePr w:w="13090" w:h="8659" w:wrap="none" w:vAnchor="page" w:hAnchor="page" w:x="2022" w:y="1827"/>
              <w:ind w:left="1134" w:hanging="1134"/>
              <w:rPr>
                <w:sz w:val="18"/>
                <w:szCs w:val="18"/>
              </w:rPr>
            </w:pPr>
          </w:p>
        </w:tc>
      </w:tr>
      <w:tr w:rsidR="00062639" w:rsidRPr="0097659A" w14:paraId="0DBC7695" w14:textId="77777777" w:rsidTr="00104916">
        <w:trPr>
          <w:trHeight w:hRule="exact" w:val="427"/>
        </w:trPr>
        <w:tc>
          <w:tcPr>
            <w:tcW w:w="1440" w:type="dxa"/>
            <w:shd w:val="clear" w:color="auto" w:fill="FFFFFF"/>
            <w:vAlign w:val="center"/>
          </w:tcPr>
          <w:p w14:paraId="19FCB344" w14:textId="77777777" w:rsidR="00807BEF" w:rsidRPr="0097659A" w:rsidRDefault="00807BEF" w:rsidP="00592AA5">
            <w:pPr>
              <w:framePr w:w="13090" w:h="8659" w:wrap="none" w:vAnchor="page" w:hAnchor="page" w:x="2022" w:y="1827"/>
              <w:ind w:left="1134" w:hanging="1134"/>
              <w:jc w:val="left"/>
              <w:rPr>
                <w:sz w:val="18"/>
                <w:szCs w:val="18"/>
              </w:rPr>
            </w:pPr>
            <w:r w:rsidRPr="0097659A">
              <w:rPr>
                <w:rStyle w:val="Gvdemetni77ptKalnDeil0ptbolukbraklyor"/>
                <w:color w:val="auto"/>
                <w:sz w:val="18"/>
                <w:szCs w:val="18"/>
                <w:lang w:val="tr-TR"/>
              </w:rPr>
              <w:t>3.5.</w:t>
            </w:r>
          </w:p>
        </w:tc>
        <w:tc>
          <w:tcPr>
            <w:tcW w:w="3494" w:type="dxa"/>
            <w:shd w:val="clear" w:color="auto" w:fill="FFFFFF"/>
            <w:vAlign w:val="center"/>
          </w:tcPr>
          <w:p w14:paraId="0E75F7D8" w14:textId="77777777" w:rsidR="00807BEF" w:rsidRPr="0097659A" w:rsidRDefault="00807BEF" w:rsidP="00592AA5">
            <w:pPr>
              <w:pStyle w:val="Gvdemetni0"/>
              <w:framePr w:w="13090" w:h="8659" w:wrap="none" w:vAnchor="page" w:hAnchor="page" w:x="2022" w:y="1827"/>
              <w:shd w:val="clear" w:color="auto" w:fill="auto"/>
              <w:spacing w:line="240" w:lineRule="auto"/>
              <w:ind w:left="1134" w:hanging="1134"/>
              <w:jc w:val="left"/>
              <w:rPr>
                <w:b/>
                <w:sz w:val="18"/>
                <w:szCs w:val="18"/>
              </w:rPr>
            </w:pPr>
            <w:r w:rsidRPr="0097659A">
              <w:rPr>
                <w:b/>
                <w:sz w:val="18"/>
                <w:szCs w:val="18"/>
              </w:rPr>
              <w:t>Yağlama sistemi</w:t>
            </w:r>
          </w:p>
        </w:tc>
        <w:tc>
          <w:tcPr>
            <w:tcW w:w="576" w:type="dxa"/>
            <w:shd w:val="clear" w:color="auto" w:fill="FFFFFF"/>
          </w:tcPr>
          <w:p w14:paraId="5EB1DF86" w14:textId="77777777" w:rsidR="00807BEF" w:rsidRPr="0097659A" w:rsidRDefault="00807BEF" w:rsidP="00592AA5">
            <w:pPr>
              <w:framePr w:w="13090" w:h="8659" w:wrap="none" w:vAnchor="page" w:hAnchor="page" w:x="2022" w:y="1827"/>
              <w:ind w:left="1134" w:hanging="1134"/>
              <w:rPr>
                <w:sz w:val="18"/>
                <w:szCs w:val="18"/>
              </w:rPr>
            </w:pPr>
          </w:p>
        </w:tc>
        <w:tc>
          <w:tcPr>
            <w:tcW w:w="576" w:type="dxa"/>
            <w:shd w:val="clear" w:color="auto" w:fill="FFFFFF"/>
          </w:tcPr>
          <w:p w14:paraId="68D91183" w14:textId="77777777" w:rsidR="00807BEF" w:rsidRPr="0097659A" w:rsidRDefault="00807BEF" w:rsidP="00592AA5">
            <w:pPr>
              <w:framePr w:w="13090" w:h="8659" w:wrap="none" w:vAnchor="page" w:hAnchor="page" w:x="2022" w:y="1827"/>
              <w:ind w:left="1134" w:hanging="1134"/>
              <w:rPr>
                <w:sz w:val="18"/>
                <w:szCs w:val="18"/>
              </w:rPr>
            </w:pPr>
          </w:p>
        </w:tc>
        <w:tc>
          <w:tcPr>
            <w:tcW w:w="576" w:type="dxa"/>
            <w:shd w:val="clear" w:color="auto" w:fill="FFFFFF"/>
          </w:tcPr>
          <w:p w14:paraId="6A81B5C4" w14:textId="77777777" w:rsidR="00807BEF" w:rsidRPr="0097659A" w:rsidRDefault="00807BEF" w:rsidP="00592AA5">
            <w:pPr>
              <w:framePr w:w="13090" w:h="8659" w:wrap="none" w:vAnchor="page" w:hAnchor="page" w:x="2022" w:y="1827"/>
              <w:ind w:left="1134" w:hanging="1134"/>
              <w:rPr>
                <w:sz w:val="18"/>
                <w:szCs w:val="18"/>
              </w:rPr>
            </w:pPr>
          </w:p>
        </w:tc>
        <w:tc>
          <w:tcPr>
            <w:tcW w:w="1570" w:type="dxa"/>
            <w:shd w:val="clear" w:color="auto" w:fill="FFFFFF"/>
          </w:tcPr>
          <w:p w14:paraId="0D26FE9E" w14:textId="77777777" w:rsidR="00807BEF" w:rsidRPr="0097659A" w:rsidRDefault="00807BEF" w:rsidP="00592AA5">
            <w:pPr>
              <w:framePr w:w="13090" w:h="8659" w:wrap="none" w:vAnchor="page" w:hAnchor="page" w:x="2022" w:y="1827"/>
              <w:ind w:left="1134" w:hanging="1134"/>
              <w:rPr>
                <w:sz w:val="18"/>
                <w:szCs w:val="18"/>
              </w:rPr>
            </w:pPr>
          </w:p>
        </w:tc>
        <w:tc>
          <w:tcPr>
            <w:tcW w:w="456" w:type="dxa"/>
            <w:shd w:val="clear" w:color="auto" w:fill="FFFFFF"/>
          </w:tcPr>
          <w:p w14:paraId="2C02A1C8" w14:textId="77777777" w:rsidR="00807BEF" w:rsidRPr="0097659A" w:rsidRDefault="00807BEF" w:rsidP="00592AA5">
            <w:pPr>
              <w:framePr w:w="13090" w:h="8659" w:wrap="none" w:vAnchor="page" w:hAnchor="page" w:x="2022" w:y="1827"/>
              <w:ind w:left="1134" w:hanging="1134"/>
              <w:rPr>
                <w:sz w:val="18"/>
                <w:szCs w:val="18"/>
              </w:rPr>
            </w:pPr>
          </w:p>
        </w:tc>
        <w:tc>
          <w:tcPr>
            <w:tcW w:w="749" w:type="dxa"/>
            <w:shd w:val="clear" w:color="auto" w:fill="FFFFFF"/>
          </w:tcPr>
          <w:p w14:paraId="7C0539D6" w14:textId="77777777" w:rsidR="00807BEF" w:rsidRPr="0097659A" w:rsidRDefault="00807BEF" w:rsidP="00592AA5">
            <w:pPr>
              <w:framePr w:w="13090" w:h="8659" w:wrap="none" w:vAnchor="page" w:hAnchor="page" w:x="2022" w:y="1827"/>
              <w:ind w:left="1134" w:hanging="1134"/>
              <w:rPr>
                <w:sz w:val="18"/>
                <w:szCs w:val="18"/>
              </w:rPr>
            </w:pPr>
          </w:p>
        </w:tc>
        <w:tc>
          <w:tcPr>
            <w:tcW w:w="744" w:type="dxa"/>
            <w:shd w:val="clear" w:color="auto" w:fill="FFFFFF"/>
          </w:tcPr>
          <w:p w14:paraId="6F88D22E" w14:textId="77777777" w:rsidR="00807BEF" w:rsidRPr="0097659A" w:rsidRDefault="00807BEF" w:rsidP="00592AA5">
            <w:pPr>
              <w:framePr w:w="13090" w:h="8659" w:wrap="none" w:vAnchor="page" w:hAnchor="page" w:x="2022" w:y="1827"/>
              <w:ind w:left="1134" w:hanging="1134"/>
              <w:rPr>
                <w:sz w:val="18"/>
                <w:szCs w:val="18"/>
              </w:rPr>
            </w:pPr>
          </w:p>
        </w:tc>
        <w:tc>
          <w:tcPr>
            <w:tcW w:w="749" w:type="dxa"/>
            <w:shd w:val="clear" w:color="auto" w:fill="FFFFFF"/>
          </w:tcPr>
          <w:p w14:paraId="6EF43042" w14:textId="77777777" w:rsidR="00807BEF" w:rsidRPr="0097659A" w:rsidRDefault="00807BEF" w:rsidP="00592AA5">
            <w:pPr>
              <w:framePr w:w="13090" w:h="8659" w:wrap="none" w:vAnchor="page" w:hAnchor="page" w:x="2022" w:y="1827"/>
              <w:ind w:left="1134" w:hanging="1134"/>
              <w:rPr>
                <w:sz w:val="18"/>
                <w:szCs w:val="18"/>
              </w:rPr>
            </w:pPr>
          </w:p>
        </w:tc>
        <w:tc>
          <w:tcPr>
            <w:tcW w:w="2160" w:type="dxa"/>
            <w:shd w:val="clear" w:color="auto" w:fill="FFFFFF"/>
          </w:tcPr>
          <w:p w14:paraId="28EC566E" w14:textId="77777777" w:rsidR="00807BEF" w:rsidRPr="0097659A" w:rsidRDefault="00807BEF" w:rsidP="00592AA5">
            <w:pPr>
              <w:framePr w:w="13090" w:h="8659" w:wrap="none" w:vAnchor="page" w:hAnchor="page" w:x="2022" w:y="1827"/>
              <w:ind w:left="1134" w:hanging="1134"/>
              <w:rPr>
                <w:sz w:val="18"/>
                <w:szCs w:val="18"/>
              </w:rPr>
            </w:pPr>
          </w:p>
        </w:tc>
      </w:tr>
      <w:tr w:rsidR="00062639" w:rsidRPr="0097659A" w14:paraId="13E58031" w14:textId="77777777" w:rsidTr="00104916">
        <w:trPr>
          <w:trHeight w:hRule="exact" w:val="427"/>
        </w:trPr>
        <w:tc>
          <w:tcPr>
            <w:tcW w:w="1440" w:type="dxa"/>
            <w:shd w:val="clear" w:color="auto" w:fill="FFFFFF"/>
            <w:vAlign w:val="center"/>
          </w:tcPr>
          <w:p w14:paraId="121DE396" w14:textId="77777777" w:rsidR="00807BEF" w:rsidRPr="0097659A" w:rsidRDefault="00807BEF" w:rsidP="00592AA5">
            <w:pPr>
              <w:framePr w:w="13090" w:h="8659" w:wrap="none" w:vAnchor="page" w:hAnchor="page" w:x="2022" w:y="1827"/>
              <w:ind w:left="1134" w:hanging="1134"/>
              <w:jc w:val="left"/>
              <w:rPr>
                <w:sz w:val="18"/>
                <w:szCs w:val="18"/>
              </w:rPr>
            </w:pPr>
            <w:r w:rsidRPr="0097659A">
              <w:rPr>
                <w:rStyle w:val="Gvdemetni77ptKalnDeil0ptbolukbraklyor"/>
                <w:color w:val="auto"/>
                <w:sz w:val="18"/>
                <w:szCs w:val="18"/>
                <w:lang w:val="tr-TR"/>
              </w:rPr>
              <w:t>3.5.1.</w:t>
            </w:r>
          </w:p>
        </w:tc>
        <w:tc>
          <w:tcPr>
            <w:tcW w:w="3494" w:type="dxa"/>
            <w:shd w:val="clear" w:color="auto" w:fill="FFFFFF"/>
            <w:vAlign w:val="center"/>
          </w:tcPr>
          <w:p w14:paraId="1FB0A079" w14:textId="77777777" w:rsidR="00807BEF" w:rsidRPr="0097659A" w:rsidRDefault="00807BEF" w:rsidP="00592AA5">
            <w:pPr>
              <w:pStyle w:val="Gvdemetni0"/>
              <w:framePr w:w="13090" w:h="8659" w:wrap="none" w:vAnchor="page" w:hAnchor="page" w:x="2022" w:y="1827"/>
              <w:shd w:val="clear" w:color="auto" w:fill="auto"/>
              <w:spacing w:line="240" w:lineRule="auto"/>
              <w:ind w:left="1134" w:hanging="1134"/>
              <w:jc w:val="left"/>
              <w:rPr>
                <w:sz w:val="18"/>
                <w:szCs w:val="18"/>
              </w:rPr>
            </w:pPr>
            <w:r w:rsidRPr="0097659A">
              <w:rPr>
                <w:iCs/>
                <w:sz w:val="18"/>
                <w:szCs w:val="18"/>
              </w:rPr>
              <w:t>Yağ sıcaklığı</w:t>
            </w:r>
          </w:p>
        </w:tc>
        <w:tc>
          <w:tcPr>
            <w:tcW w:w="576" w:type="dxa"/>
            <w:shd w:val="clear" w:color="auto" w:fill="FFFFFF"/>
          </w:tcPr>
          <w:p w14:paraId="56091786" w14:textId="77777777" w:rsidR="00807BEF" w:rsidRPr="0097659A" w:rsidRDefault="00807BEF" w:rsidP="00592AA5">
            <w:pPr>
              <w:framePr w:w="13090" w:h="8659" w:wrap="none" w:vAnchor="page" w:hAnchor="page" w:x="2022" w:y="1827"/>
              <w:ind w:left="1134" w:hanging="1134"/>
              <w:rPr>
                <w:sz w:val="18"/>
                <w:szCs w:val="18"/>
              </w:rPr>
            </w:pPr>
          </w:p>
        </w:tc>
        <w:tc>
          <w:tcPr>
            <w:tcW w:w="576" w:type="dxa"/>
            <w:shd w:val="clear" w:color="auto" w:fill="FFFFFF"/>
          </w:tcPr>
          <w:p w14:paraId="35D85A27" w14:textId="77777777" w:rsidR="00807BEF" w:rsidRPr="0097659A" w:rsidRDefault="00807BEF" w:rsidP="00592AA5">
            <w:pPr>
              <w:framePr w:w="13090" w:h="8659" w:wrap="none" w:vAnchor="page" w:hAnchor="page" w:x="2022" w:y="1827"/>
              <w:ind w:left="1134" w:hanging="1134"/>
              <w:rPr>
                <w:sz w:val="18"/>
                <w:szCs w:val="18"/>
              </w:rPr>
            </w:pPr>
          </w:p>
        </w:tc>
        <w:tc>
          <w:tcPr>
            <w:tcW w:w="576" w:type="dxa"/>
            <w:shd w:val="clear" w:color="auto" w:fill="FFFFFF"/>
          </w:tcPr>
          <w:p w14:paraId="48076847" w14:textId="77777777" w:rsidR="00807BEF" w:rsidRPr="0097659A" w:rsidRDefault="00807BEF" w:rsidP="00592AA5">
            <w:pPr>
              <w:framePr w:w="13090" w:h="8659" w:wrap="none" w:vAnchor="page" w:hAnchor="page" w:x="2022" w:y="1827"/>
              <w:ind w:left="1134" w:hanging="1134"/>
              <w:rPr>
                <w:sz w:val="18"/>
                <w:szCs w:val="18"/>
              </w:rPr>
            </w:pPr>
          </w:p>
        </w:tc>
        <w:tc>
          <w:tcPr>
            <w:tcW w:w="1570" w:type="dxa"/>
            <w:shd w:val="clear" w:color="auto" w:fill="FFFFFF"/>
          </w:tcPr>
          <w:p w14:paraId="5F384B06" w14:textId="77777777" w:rsidR="00807BEF" w:rsidRPr="0097659A" w:rsidRDefault="00807BEF" w:rsidP="00592AA5">
            <w:pPr>
              <w:framePr w:w="13090" w:h="8659" w:wrap="none" w:vAnchor="page" w:hAnchor="page" w:x="2022" w:y="1827"/>
              <w:ind w:left="1134" w:hanging="1134"/>
              <w:rPr>
                <w:sz w:val="18"/>
                <w:szCs w:val="18"/>
              </w:rPr>
            </w:pPr>
          </w:p>
        </w:tc>
        <w:tc>
          <w:tcPr>
            <w:tcW w:w="456" w:type="dxa"/>
            <w:shd w:val="clear" w:color="auto" w:fill="FFFFFF"/>
          </w:tcPr>
          <w:p w14:paraId="0DA32037" w14:textId="77777777" w:rsidR="00807BEF" w:rsidRPr="0097659A" w:rsidRDefault="00807BEF" w:rsidP="00592AA5">
            <w:pPr>
              <w:framePr w:w="13090" w:h="8659" w:wrap="none" w:vAnchor="page" w:hAnchor="page" w:x="2022" w:y="1827"/>
              <w:ind w:left="1134" w:hanging="1134"/>
              <w:rPr>
                <w:sz w:val="18"/>
                <w:szCs w:val="18"/>
              </w:rPr>
            </w:pPr>
          </w:p>
        </w:tc>
        <w:tc>
          <w:tcPr>
            <w:tcW w:w="749" w:type="dxa"/>
            <w:shd w:val="clear" w:color="auto" w:fill="FFFFFF"/>
          </w:tcPr>
          <w:p w14:paraId="46179B32" w14:textId="77777777" w:rsidR="00807BEF" w:rsidRPr="0097659A" w:rsidRDefault="00807BEF" w:rsidP="00592AA5">
            <w:pPr>
              <w:framePr w:w="13090" w:h="8659" w:wrap="none" w:vAnchor="page" w:hAnchor="page" w:x="2022" w:y="1827"/>
              <w:ind w:left="1134" w:hanging="1134"/>
              <w:rPr>
                <w:sz w:val="18"/>
                <w:szCs w:val="18"/>
              </w:rPr>
            </w:pPr>
          </w:p>
        </w:tc>
        <w:tc>
          <w:tcPr>
            <w:tcW w:w="744" w:type="dxa"/>
            <w:shd w:val="clear" w:color="auto" w:fill="FFFFFF"/>
          </w:tcPr>
          <w:p w14:paraId="12A9B65E" w14:textId="77777777" w:rsidR="00807BEF" w:rsidRPr="0097659A" w:rsidRDefault="00807BEF" w:rsidP="00592AA5">
            <w:pPr>
              <w:framePr w:w="13090" w:h="8659" w:wrap="none" w:vAnchor="page" w:hAnchor="page" w:x="2022" w:y="1827"/>
              <w:ind w:left="1134" w:hanging="1134"/>
              <w:rPr>
                <w:sz w:val="18"/>
                <w:szCs w:val="18"/>
              </w:rPr>
            </w:pPr>
          </w:p>
        </w:tc>
        <w:tc>
          <w:tcPr>
            <w:tcW w:w="749" w:type="dxa"/>
            <w:shd w:val="clear" w:color="auto" w:fill="FFFFFF"/>
          </w:tcPr>
          <w:p w14:paraId="13C5E887" w14:textId="77777777" w:rsidR="00807BEF" w:rsidRPr="0097659A" w:rsidRDefault="00807BEF" w:rsidP="00592AA5">
            <w:pPr>
              <w:framePr w:w="13090" w:h="8659" w:wrap="none" w:vAnchor="page" w:hAnchor="page" w:x="2022" w:y="1827"/>
              <w:ind w:left="1134" w:hanging="1134"/>
              <w:rPr>
                <w:sz w:val="18"/>
                <w:szCs w:val="18"/>
              </w:rPr>
            </w:pPr>
          </w:p>
        </w:tc>
        <w:tc>
          <w:tcPr>
            <w:tcW w:w="2160" w:type="dxa"/>
            <w:shd w:val="clear" w:color="auto" w:fill="FFFFFF"/>
            <w:vAlign w:val="center"/>
          </w:tcPr>
          <w:p w14:paraId="2A76353F" w14:textId="77777777" w:rsidR="00807BEF" w:rsidRPr="0097659A" w:rsidRDefault="00807BEF" w:rsidP="00592AA5">
            <w:pPr>
              <w:pStyle w:val="Gvdemetni0"/>
              <w:framePr w:w="13090" w:h="8659" w:wrap="none" w:vAnchor="page" w:hAnchor="page" w:x="2022" w:y="1827"/>
              <w:shd w:val="clear" w:color="auto" w:fill="auto"/>
              <w:spacing w:line="240" w:lineRule="auto"/>
              <w:ind w:left="1134" w:hanging="1134"/>
              <w:jc w:val="left"/>
              <w:rPr>
                <w:sz w:val="18"/>
                <w:szCs w:val="18"/>
              </w:rPr>
            </w:pPr>
            <w:r w:rsidRPr="0097659A">
              <w:rPr>
                <w:sz w:val="18"/>
                <w:szCs w:val="18"/>
              </w:rPr>
              <w:t>Varsa</w:t>
            </w:r>
          </w:p>
        </w:tc>
      </w:tr>
      <w:tr w:rsidR="00062639" w:rsidRPr="0097659A" w14:paraId="455D908E" w14:textId="77777777" w:rsidTr="00104916">
        <w:trPr>
          <w:trHeight w:hRule="exact" w:val="427"/>
        </w:trPr>
        <w:tc>
          <w:tcPr>
            <w:tcW w:w="1440" w:type="dxa"/>
            <w:shd w:val="clear" w:color="auto" w:fill="FFFFFF"/>
            <w:vAlign w:val="center"/>
          </w:tcPr>
          <w:p w14:paraId="66738428" w14:textId="77777777" w:rsidR="00807BEF" w:rsidRPr="0097659A" w:rsidRDefault="00807BEF" w:rsidP="00592AA5">
            <w:pPr>
              <w:framePr w:w="13090" w:h="8659" w:wrap="none" w:vAnchor="page" w:hAnchor="page" w:x="2022" w:y="1827"/>
              <w:ind w:left="1134" w:hanging="1134"/>
              <w:jc w:val="left"/>
              <w:rPr>
                <w:sz w:val="18"/>
                <w:szCs w:val="18"/>
              </w:rPr>
            </w:pPr>
            <w:r w:rsidRPr="0097659A">
              <w:rPr>
                <w:rStyle w:val="Gvdemetni77ptKalnDeil0ptbolukbraklyor"/>
                <w:color w:val="auto"/>
                <w:sz w:val="18"/>
                <w:szCs w:val="18"/>
                <w:lang w:val="tr-TR"/>
              </w:rPr>
              <w:t>3.5.1.1.</w:t>
            </w:r>
          </w:p>
        </w:tc>
        <w:tc>
          <w:tcPr>
            <w:tcW w:w="3494" w:type="dxa"/>
            <w:shd w:val="clear" w:color="auto" w:fill="FFFFFF"/>
            <w:vAlign w:val="center"/>
          </w:tcPr>
          <w:p w14:paraId="78A1E0BF" w14:textId="77777777" w:rsidR="00807BEF" w:rsidRPr="0097659A" w:rsidRDefault="00807BEF" w:rsidP="00592AA5">
            <w:pPr>
              <w:pStyle w:val="Gvdemetni0"/>
              <w:framePr w:w="13090" w:h="8659" w:wrap="none" w:vAnchor="page" w:hAnchor="page" w:x="2022" w:y="1827"/>
              <w:shd w:val="clear" w:color="auto" w:fill="auto"/>
              <w:spacing w:line="240" w:lineRule="auto"/>
              <w:ind w:left="1134" w:hanging="1134"/>
              <w:jc w:val="left"/>
              <w:rPr>
                <w:sz w:val="18"/>
                <w:szCs w:val="18"/>
              </w:rPr>
            </w:pPr>
            <w:r w:rsidRPr="0097659A">
              <w:rPr>
                <w:sz w:val="18"/>
                <w:szCs w:val="18"/>
              </w:rPr>
              <w:t>Asgari (C derece):</w:t>
            </w:r>
          </w:p>
        </w:tc>
        <w:tc>
          <w:tcPr>
            <w:tcW w:w="576" w:type="dxa"/>
            <w:shd w:val="clear" w:color="auto" w:fill="FFFFFF"/>
          </w:tcPr>
          <w:p w14:paraId="75380701" w14:textId="77777777" w:rsidR="00807BEF" w:rsidRPr="0097659A" w:rsidRDefault="00807BEF" w:rsidP="00592AA5">
            <w:pPr>
              <w:framePr w:w="13090" w:h="8659" w:wrap="none" w:vAnchor="page" w:hAnchor="page" w:x="2022" w:y="1827"/>
              <w:ind w:left="1134" w:right="240" w:hanging="1134"/>
              <w:jc w:val="right"/>
              <w:rPr>
                <w:sz w:val="18"/>
                <w:szCs w:val="18"/>
              </w:rPr>
            </w:pPr>
            <w:r w:rsidRPr="0097659A">
              <w:rPr>
                <w:rStyle w:val="Gvdemetni77ptKalnDeil0ptbolukbraklyor"/>
                <w:color w:val="auto"/>
                <w:sz w:val="18"/>
                <w:szCs w:val="18"/>
                <w:lang w:val="tr-TR"/>
              </w:rPr>
              <w:t>X</w:t>
            </w:r>
          </w:p>
        </w:tc>
        <w:tc>
          <w:tcPr>
            <w:tcW w:w="576" w:type="dxa"/>
            <w:shd w:val="clear" w:color="auto" w:fill="FFFFFF"/>
          </w:tcPr>
          <w:p w14:paraId="0171A8E1" w14:textId="77777777" w:rsidR="00807BEF" w:rsidRPr="0097659A" w:rsidRDefault="00807BEF" w:rsidP="00592AA5">
            <w:pPr>
              <w:framePr w:w="13090" w:h="8659" w:wrap="none" w:vAnchor="page" w:hAnchor="page" w:x="2022" w:y="1827"/>
              <w:ind w:left="1134" w:hanging="1134"/>
              <w:rPr>
                <w:sz w:val="18"/>
                <w:szCs w:val="18"/>
              </w:rPr>
            </w:pPr>
          </w:p>
        </w:tc>
        <w:tc>
          <w:tcPr>
            <w:tcW w:w="576" w:type="dxa"/>
            <w:shd w:val="clear" w:color="auto" w:fill="FFFFFF"/>
          </w:tcPr>
          <w:p w14:paraId="0068686E" w14:textId="77777777" w:rsidR="00807BEF" w:rsidRPr="0097659A" w:rsidRDefault="00807BEF" w:rsidP="00592AA5">
            <w:pPr>
              <w:framePr w:w="13090" w:h="8659" w:wrap="none" w:vAnchor="page" w:hAnchor="page" w:x="2022" w:y="1827"/>
              <w:ind w:left="1134" w:hanging="1134"/>
              <w:rPr>
                <w:sz w:val="18"/>
                <w:szCs w:val="18"/>
              </w:rPr>
            </w:pPr>
          </w:p>
        </w:tc>
        <w:tc>
          <w:tcPr>
            <w:tcW w:w="1570" w:type="dxa"/>
            <w:shd w:val="clear" w:color="auto" w:fill="FFFFFF"/>
          </w:tcPr>
          <w:p w14:paraId="407AE947" w14:textId="77777777" w:rsidR="00807BEF" w:rsidRPr="0097659A" w:rsidRDefault="00807BEF" w:rsidP="00592AA5">
            <w:pPr>
              <w:framePr w:w="13090" w:h="8659" w:wrap="none" w:vAnchor="page" w:hAnchor="page" w:x="2022" w:y="1827"/>
              <w:ind w:left="1134" w:hanging="1134"/>
              <w:rPr>
                <w:sz w:val="18"/>
                <w:szCs w:val="18"/>
              </w:rPr>
            </w:pPr>
          </w:p>
        </w:tc>
        <w:tc>
          <w:tcPr>
            <w:tcW w:w="456" w:type="dxa"/>
            <w:shd w:val="clear" w:color="auto" w:fill="FFFFFF"/>
          </w:tcPr>
          <w:p w14:paraId="4654194D" w14:textId="77777777" w:rsidR="00807BEF" w:rsidRPr="0097659A" w:rsidRDefault="00807BEF" w:rsidP="00592AA5">
            <w:pPr>
              <w:framePr w:w="13090" w:h="8659" w:wrap="none" w:vAnchor="page" w:hAnchor="page" w:x="2022" w:y="1827"/>
              <w:ind w:left="1134" w:hanging="1134"/>
              <w:rPr>
                <w:sz w:val="18"/>
                <w:szCs w:val="18"/>
              </w:rPr>
            </w:pPr>
          </w:p>
        </w:tc>
        <w:tc>
          <w:tcPr>
            <w:tcW w:w="749" w:type="dxa"/>
            <w:shd w:val="clear" w:color="auto" w:fill="FFFFFF"/>
          </w:tcPr>
          <w:p w14:paraId="235B7E82" w14:textId="77777777" w:rsidR="00807BEF" w:rsidRPr="0097659A" w:rsidRDefault="00807BEF" w:rsidP="00592AA5">
            <w:pPr>
              <w:framePr w:w="13090" w:h="8659" w:wrap="none" w:vAnchor="page" w:hAnchor="page" w:x="2022" w:y="1827"/>
              <w:ind w:left="1134" w:hanging="1134"/>
              <w:rPr>
                <w:sz w:val="18"/>
                <w:szCs w:val="18"/>
              </w:rPr>
            </w:pPr>
          </w:p>
        </w:tc>
        <w:tc>
          <w:tcPr>
            <w:tcW w:w="744" w:type="dxa"/>
            <w:shd w:val="clear" w:color="auto" w:fill="FFFFFF"/>
          </w:tcPr>
          <w:p w14:paraId="08110B69" w14:textId="77777777" w:rsidR="00807BEF" w:rsidRPr="0097659A" w:rsidRDefault="00807BEF" w:rsidP="00592AA5">
            <w:pPr>
              <w:framePr w:w="13090" w:h="8659" w:wrap="none" w:vAnchor="page" w:hAnchor="page" w:x="2022" w:y="1827"/>
              <w:ind w:left="1134" w:hanging="1134"/>
              <w:rPr>
                <w:sz w:val="18"/>
                <w:szCs w:val="18"/>
              </w:rPr>
            </w:pPr>
          </w:p>
        </w:tc>
        <w:tc>
          <w:tcPr>
            <w:tcW w:w="749" w:type="dxa"/>
            <w:shd w:val="clear" w:color="auto" w:fill="FFFFFF"/>
          </w:tcPr>
          <w:p w14:paraId="10EF67E1" w14:textId="77777777" w:rsidR="00807BEF" w:rsidRPr="0097659A" w:rsidRDefault="00807BEF" w:rsidP="00592AA5">
            <w:pPr>
              <w:framePr w:w="13090" w:h="8659" w:wrap="none" w:vAnchor="page" w:hAnchor="page" w:x="2022" w:y="1827"/>
              <w:ind w:left="1134" w:hanging="1134"/>
              <w:rPr>
                <w:sz w:val="18"/>
                <w:szCs w:val="18"/>
              </w:rPr>
            </w:pPr>
          </w:p>
        </w:tc>
        <w:tc>
          <w:tcPr>
            <w:tcW w:w="2160" w:type="dxa"/>
            <w:shd w:val="clear" w:color="auto" w:fill="FFFFFF"/>
            <w:vAlign w:val="center"/>
          </w:tcPr>
          <w:p w14:paraId="4B70E713" w14:textId="77777777" w:rsidR="00807BEF" w:rsidRPr="0097659A" w:rsidRDefault="00807BEF" w:rsidP="00592AA5">
            <w:pPr>
              <w:framePr w:w="13090" w:h="8659" w:wrap="none" w:vAnchor="page" w:hAnchor="page" w:x="2022" w:y="1827"/>
              <w:ind w:left="1134" w:hanging="1134"/>
              <w:rPr>
                <w:sz w:val="18"/>
                <w:szCs w:val="18"/>
              </w:rPr>
            </w:pPr>
          </w:p>
        </w:tc>
      </w:tr>
      <w:tr w:rsidR="00062639" w:rsidRPr="0097659A" w14:paraId="4B5812C2" w14:textId="77777777" w:rsidTr="00104916">
        <w:trPr>
          <w:trHeight w:hRule="exact" w:val="427"/>
        </w:trPr>
        <w:tc>
          <w:tcPr>
            <w:tcW w:w="1440" w:type="dxa"/>
            <w:shd w:val="clear" w:color="auto" w:fill="FFFFFF"/>
            <w:vAlign w:val="center"/>
          </w:tcPr>
          <w:p w14:paraId="317F6A75" w14:textId="77777777" w:rsidR="00807BEF" w:rsidRPr="0097659A" w:rsidRDefault="00807BEF" w:rsidP="00592AA5">
            <w:pPr>
              <w:framePr w:w="13090" w:h="8659" w:wrap="none" w:vAnchor="page" w:hAnchor="page" w:x="2022" w:y="1827"/>
              <w:ind w:left="1134" w:hanging="1134"/>
              <w:jc w:val="left"/>
              <w:rPr>
                <w:sz w:val="18"/>
                <w:szCs w:val="18"/>
              </w:rPr>
            </w:pPr>
            <w:r w:rsidRPr="0097659A">
              <w:rPr>
                <w:rStyle w:val="Gvdemetni77ptKalnDeil0ptbolukbraklyor"/>
                <w:color w:val="auto"/>
                <w:sz w:val="18"/>
                <w:szCs w:val="18"/>
                <w:lang w:val="tr-TR"/>
              </w:rPr>
              <w:t>3.5.1.2.</w:t>
            </w:r>
          </w:p>
        </w:tc>
        <w:tc>
          <w:tcPr>
            <w:tcW w:w="3494" w:type="dxa"/>
            <w:shd w:val="clear" w:color="auto" w:fill="FFFFFF"/>
            <w:vAlign w:val="center"/>
          </w:tcPr>
          <w:p w14:paraId="0023E04D" w14:textId="77777777" w:rsidR="00807BEF" w:rsidRPr="0097659A" w:rsidRDefault="00807BEF" w:rsidP="00592AA5">
            <w:pPr>
              <w:pStyle w:val="Gvdemetni0"/>
              <w:framePr w:w="13090" w:h="8659" w:wrap="none" w:vAnchor="page" w:hAnchor="page" w:x="2022" w:y="1827"/>
              <w:shd w:val="clear" w:color="auto" w:fill="auto"/>
              <w:spacing w:line="240" w:lineRule="auto"/>
              <w:ind w:left="1134" w:hanging="1134"/>
              <w:jc w:val="left"/>
              <w:rPr>
                <w:sz w:val="18"/>
                <w:szCs w:val="18"/>
              </w:rPr>
            </w:pPr>
            <w:r w:rsidRPr="0097659A">
              <w:rPr>
                <w:sz w:val="18"/>
                <w:szCs w:val="18"/>
              </w:rPr>
              <w:t>Azami (C derece):</w:t>
            </w:r>
          </w:p>
        </w:tc>
        <w:tc>
          <w:tcPr>
            <w:tcW w:w="576" w:type="dxa"/>
            <w:shd w:val="clear" w:color="auto" w:fill="FFFFFF"/>
          </w:tcPr>
          <w:p w14:paraId="7B609C9F" w14:textId="77777777" w:rsidR="00807BEF" w:rsidRPr="0097659A" w:rsidRDefault="00807BEF" w:rsidP="00592AA5">
            <w:pPr>
              <w:framePr w:w="13090" w:h="8659" w:wrap="none" w:vAnchor="page" w:hAnchor="page" w:x="2022" w:y="1827"/>
              <w:ind w:left="1134" w:right="240" w:hanging="1134"/>
              <w:jc w:val="right"/>
              <w:rPr>
                <w:sz w:val="18"/>
                <w:szCs w:val="18"/>
              </w:rPr>
            </w:pPr>
            <w:r w:rsidRPr="0097659A">
              <w:rPr>
                <w:rStyle w:val="Gvdemetni77ptKalnDeil0ptbolukbraklyor"/>
                <w:color w:val="auto"/>
                <w:sz w:val="18"/>
                <w:szCs w:val="18"/>
                <w:lang w:val="tr-TR"/>
              </w:rPr>
              <w:t>X</w:t>
            </w:r>
          </w:p>
        </w:tc>
        <w:tc>
          <w:tcPr>
            <w:tcW w:w="576" w:type="dxa"/>
            <w:shd w:val="clear" w:color="auto" w:fill="FFFFFF"/>
          </w:tcPr>
          <w:p w14:paraId="446577E0" w14:textId="77777777" w:rsidR="00807BEF" w:rsidRPr="0097659A" w:rsidRDefault="00807BEF" w:rsidP="00592AA5">
            <w:pPr>
              <w:framePr w:w="13090" w:h="8659" w:wrap="none" w:vAnchor="page" w:hAnchor="page" w:x="2022" w:y="1827"/>
              <w:ind w:left="1134" w:hanging="1134"/>
              <w:rPr>
                <w:sz w:val="18"/>
                <w:szCs w:val="18"/>
              </w:rPr>
            </w:pPr>
          </w:p>
        </w:tc>
        <w:tc>
          <w:tcPr>
            <w:tcW w:w="576" w:type="dxa"/>
            <w:shd w:val="clear" w:color="auto" w:fill="FFFFFF"/>
          </w:tcPr>
          <w:p w14:paraId="03B494D6" w14:textId="77777777" w:rsidR="00807BEF" w:rsidRPr="0097659A" w:rsidRDefault="00807BEF" w:rsidP="00592AA5">
            <w:pPr>
              <w:framePr w:w="13090" w:h="8659" w:wrap="none" w:vAnchor="page" w:hAnchor="page" w:x="2022" w:y="1827"/>
              <w:ind w:left="1134" w:hanging="1134"/>
              <w:rPr>
                <w:sz w:val="18"/>
                <w:szCs w:val="18"/>
              </w:rPr>
            </w:pPr>
          </w:p>
        </w:tc>
        <w:tc>
          <w:tcPr>
            <w:tcW w:w="1570" w:type="dxa"/>
            <w:shd w:val="clear" w:color="auto" w:fill="FFFFFF"/>
          </w:tcPr>
          <w:p w14:paraId="41BE7BA8" w14:textId="77777777" w:rsidR="00807BEF" w:rsidRPr="0097659A" w:rsidRDefault="00807BEF" w:rsidP="00592AA5">
            <w:pPr>
              <w:framePr w:w="13090" w:h="8659" w:wrap="none" w:vAnchor="page" w:hAnchor="page" w:x="2022" w:y="1827"/>
              <w:ind w:left="1134" w:hanging="1134"/>
              <w:rPr>
                <w:sz w:val="18"/>
                <w:szCs w:val="18"/>
              </w:rPr>
            </w:pPr>
          </w:p>
        </w:tc>
        <w:tc>
          <w:tcPr>
            <w:tcW w:w="456" w:type="dxa"/>
            <w:shd w:val="clear" w:color="auto" w:fill="FFFFFF"/>
          </w:tcPr>
          <w:p w14:paraId="439AB26C" w14:textId="77777777" w:rsidR="00807BEF" w:rsidRPr="0097659A" w:rsidRDefault="00807BEF" w:rsidP="00592AA5">
            <w:pPr>
              <w:framePr w:w="13090" w:h="8659" w:wrap="none" w:vAnchor="page" w:hAnchor="page" w:x="2022" w:y="1827"/>
              <w:ind w:left="1134" w:hanging="1134"/>
              <w:rPr>
                <w:sz w:val="18"/>
                <w:szCs w:val="18"/>
              </w:rPr>
            </w:pPr>
          </w:p>
        </w:tc>
        <w:tc>
          <w:tcPr>
            <w:tcW w:w="749" w:type="dxa"/>
            <w:shd w:val="clear" w:color="auto" w:fill="FFFFFF"/>
          </w:tcPr>
          <w:p w14:paraId="20BBC3A3" w14:textId="77777777" w:rsidR="00807BEF" w:rsidRPr="0097659A" w:rsidRDefault="00807BEF" w:rsidP="00592AA5">
            <w:pPr>
              <w:framePr w:w="13090" w:h="8659" w:wrap="none" w:vAnchor="page" w:hAnchor="page" w:x="2022" w:y="1827"/>
              <w:ind w:left="1134" w:hanging="1134"/>
              <w:rPr>
                <w:sz w:val="18"/>
                <w:szCs w:val="18"/>
              </w:rPr>
            </w:pPr>
          </w:p>
        </w:tc>
        <w:tc>
          <w:tcPr>
            <w:tcW w:w="744" w:type="dxa"/>
            <w:shd w:val="clear" w:color="auto" w:fill="FFFFFF"/>
          </w:tcPr>
          <w:p w14:paraId="5E4CF4FE" w14:textId="77777777" w:rsidR="00807BEF" w:rsidRPr="0097659A" w:rsidRDefault="00807BEF" w:rsidP="00592AA5">
            <w:pPr>
              <w:framePr w:w="13090" w:h="8659" w:wrap="none" w:vAnchor="page" w:hAnchor="page" w:x="2022" w:y="1827"/>
              <w:ind w:left="1134" w:hanging="1134"/>
              <w:rPr>
                <w:sz w:val="18"/>
                <w:szCs w:val="18"/>
              </w:rPr>
            </w:pPr>
          </w:p>
        </w:tc>
        <w:tc>
          <w:tcPr>
            <w:tcW w:w="749" w:type="dxa"/>
            <w:shd w:val="clear" w:color="auto" w:fill="FFFFFF"/>
          </w:tcPr>
          <w:p w14:paraId="495F97A1" w14:textId="77777777" w:rsidR="00807BEF" w:rsidRPr="0097659A" w:rsidRDefault="00807BEF" w:rsidP="00592AA5">
            <w:pPr>
              <w:framePr w:w="13090" w:h="8659" w:wrap="none" w:vAnchor="page" w:hAnchor="page" w:x="2022" w:y="1827"/>
              <w:ind w:left="1134" w:hanging="1134"/>
              <w:rPr>
                <w:sz w:val="18"/>
                <w:szCs w:val="18"/>
              </w:rPr>
            </w:pPr>
          </w:p>
        </w:tc>
        <w:tc>
          <w:tcPr>
            <w:tcW w:w="2160" w:type="dxa"/>
            <w:shd w:val="clear" w:color="auto" w:fill="FFFFFF"/>
            <w:vAlign w:val="center"/>
          </w:tcPr>
          <w:p w14:paraId="7348CFC8" w14:textId="77777777" w:rsidR="00807BEF" w:rsidRPr="0097659A" w:rsidRDefault="00807BEF" w:rsidP="00592AA5">
            <w:pPr>
              <w:framePr w:w="13090" w:h="8659" w:wrap="none" w:vAnchor="page" w:hAnchor="page" w:x="2022" w:y="1827"/>
              <w:ind w:left="1134" w:hanging="1134"/>
              <w:rPr>
                <w:sz w:val="18"/>
                <w:szCs w:val="18"/>
              </w:rPr>
            </w:pPr>
          </w:p>
        </w:tc>
      </w:tr>
      <w:tr w:rsidR="00062639" w:rsidRPr="0097659A" w14:paraId="41477636" w14:textId="77777777" w:rsidTr="00104916">
        <w:trPr>
          <w:trHeight w:hRule="exact" w:val="427"/>
        </w:trPr>
        <w:tc>
          <w:tcPr>
            <w:tcW w:w="1440" w:type="dxa"/>
            <w:shd w:val="clear" w:color="auto" w:fill="FFFFFF"/>
            <w:vAlign w:val="center"/>
          </w:tcPr>
          <w:p w14:paraId="0CD473EC" w14:textId="77777777" w:rsidR="00807BEF" w:rsidRPr="0097659A" w:rsidRDefault="00807BEF" w:rsidP="00592AA5">
            <w:pPr>
              <w:framePr w:w="13090" w:h="8659" w:wrap="none" w:vAnchor="page" w:hAnchor="page" w:x="2022" w:y="1827"/>
              <w:ind w:left="1134" w:hanging="1134"/>
              <w:jc w:val="left"/>
              <w:rPr>
                <w:sz w:val="18"/>
                <w:szCs w:val="18"/>
              </w:rPr>
            </w:pPr>
            <w:r w:rsidRPr="0097659A">
              <w:rPr>
                <w:rStyle w:val="Gvdemetni77ptKalnDeil0ptbolukbraklyor"/>
                <w:color w:val="auto"/>
                <w:sz w:val="18"/>
                <w:szCs w:val="18"/>
                <w:lang w:val="tr-TR"/>
              </w:rPr>
              <w:t>3.6.</w:t>
            </w:r>
          </w:p>
        </w:tc>
        <w:tc>
          <w:tcPr>
            <w:tcW w:w="3494" w:type="dxa"/>
            <w:shd w:val="clear" w:color="auto" w:fill="FFFFFF"/>
            <w:vAlign w:val="center"/>
          </w:tcPr>
          <w:p w14:paraId="4D6FD73C" w14:textId="77777777" w:rsidR="00807BEF" w:rsidRPr="0097659A" w:rsidRDefault="00807BEF" w:rsidP="00592AA5">
            <w:pPr>
              <w:pStyle w:val="Gvdemetni0"/>
              <w:framePr w:w="13090" w:h="8659" w:wrap="none" w:vAnchor="page" w:hAnchor="page" w:x="2022" w:y="1827"/>
              <w:shd w:val="clear" w:color="auto" w:fill="auto"/>
              <w:spacing w:line="240" w:lineRule="auto"/>
              <w:ind w:left="1134" w:hanging="1134"/>
              <w:jc w:val="left"/>
              <w:rPr>
                <w:b/>
                <w:sz w:val="18"/>
                <w:szCs w:val="18"/>
              </w:rPr>
            </w:pPr>
            <w:r w:rsidRPr="0097659A">
              <w:rPr>
                <w:b/>
                <w:sz w:val="18"/>
                <w:szCs w:val="18"/>
              </w:rPr>
              <w:t>Yanma Silindiri</w:t>
            </w:r>
          </w:p>
        </w:tc>
        <w:tc>
          <w:tcPr>
            <w:tcW w:w="576" w:type="dxa"/>
            <w:shd w:val="clear" w:color="auto" w:fill="FFFFFF"/>
          </w:tcPr>
          <w:p w14:paraId="56A102F8" w14:textId="77777777" w:rsidR="00807BEF" w:rsidRPr="0097659A" w:rsidRDefault="00807BEF" w:rsidP="00592AA5">
            <w:pPr>
              <w:framePr w:w="13090" w:h="8659" w:wrap="none" w:vAnchor="page" w:hAnchor="page" w:x="2022" w:y="1827"/>
              <w:ind w:left="1134" w:hanging="1134"/>
              <w:rPr>
                <w:sz w:val="18"/>
                <w:szCs w:val="18"/>
              </w:rPr>
            </w:pPr>
          </w:p>
        </w:tc>
        <w:tc>
          <w:tcPr>
            <w:tcW w:w="576" w:type="dxa"/>
            <w:shd w:val="clear" w:color="auto" w:fill="FFFFFF"/>
          </w:tcPr>
          <w:p w14:paraId="79FBCCB1" w14:textId="77777777" w:rsidR="00807BEF" w:rsidRPr="0097659A" w:rsidRDefault="00807BEF" w:rsidP="00592AA5">
            <w:pPr>
              <w:framePr w:w="13090" w:h="8659" w:wrap="none" w:vAnchor="page" w:hAnchor="page" w:x="2022" w:y="1827"/>
              <w:ind w:left="1134" w:hanging="1134"/>
              <w:rPr>
                <w:sz w:val="18"/>
                <w:szCs w:val="18"/>
              </w:rPr>
            </w:pPr>
          </w:p>
        </w:tc>
        <w:tc>
          <w:tcPr>
            <w:tcW w:w="576" w:type="dxa"/>
            <w:shd w:val="clear" w:color="auto" w:fill="FFFFFF"/>
          </w:tcPr>
          <w:p w14:paraId="4BE89205" w14:textId="77777777" w:rsidR="00807BEF" w:rsidRPr="0097659A" w:rsidRDefault="00807BEF" w:rsidP="00592AA5">
            <w:pPr>
              <w:framePr w:w="13090" w:h="8659" w:wrap="none" w:vAnchor="page" w:hAnchor="page" w:x="2022" w:y="1827"/>
              <w:ind w:left="1134" w:hanging="1134"/>
              <w:rPr>
                <w:sz w:val="18"/>
                <w:szCs w:val="18"/>
              </w:rPr>
            </w:pPr>
          </w:p>
        </w:tc>
        <w:tc>
          <w:tcPr>
            <w:tcW w:w="1570" w:type="dxa"/>
            <w:shd w:val="clear" w:color="auto" w:fill="FFFFFF"/>
          </w:tcPr>
          <w:p w14:paraId="34369D10" w14:textId="77777777" w:rsidR="00807BEF" w:rsidRPr="0097659A" w:rsidRDefault="00807BEF" w:rsidP="00592AA5">
            <w:pPr>
              <w:framePr w:w="13090" w:h="8659" w:wrap="none" w:vAnchor="page" w:hAnchor="page" w:x="2022" w:y="1827"/>
              <w:ind w:left="1134" w:hanging="1134"/>
              <w:rPr>
                <w:sz w:val="18"/>
                <w:szCs w:val="18"/>
              </w:rPr>
            </w:pPr>
          </w:p>
        </w:tc>
        <w:tc>
          <w:tcPr>
            <w:tcW w:w="456" w:type="dxa"/>
            <w:shd w:val="clear" w:color="auto" w:fill="FFFFFF"/>
          </w:tcPr>
          <w:p w14:paraId="2E344116" w14:textId="77777777" w:rsidR="00807BEF" w:rsidRPr="0097659A" w:rsidRDefault="00807BEF" w:rsidP="00592AA5">
            <w:pPr>
              <w:framePr w:w="13090" w:h="8659" w:wrap="none" w:vAnchor="page" w:hAnchor="page" w:x="2022" w:y="1827"/>
              <w:ind w:left="1134" w:hanging="1134"/>
              <w:rPr>
                <w:sz w:val="18"/>
                <w:szCs w:val="18"/>
              </w:rPr>
            </w:pPr>
          </w:p>
        </w:tc>
        <w:tc>
          <w:tcPr>
            <w:tcW w:w="749" w:type="dxa"/>
            <w:shd w:val="clear" w:color="auto" w:fill="FFFFFF"/>
          </w:tcPr>
          <w:p w14:paraId="25B1AD67" w14:textId="77777777" w:rsidR="00807BEF" w:rsidRPr="0097659A" w:rsidRDefault="00807BEF" w:rsidP="00592AA5">
            <w:pPr>
              <w:framePr w:w="13090" w:h="8659" w:wrap="none" w:vAnchor="page" w:hAnchor="page" w:x="2022" w:y="1827"/>
              <w:ind w:left="1134" w:hanging="1134"/>
              <w:rPr>
                <w:sz w:val="18"/>
                <w:szCs w:val="18"/>
              </w:rPr>
            </w:pPr>
          </w:p>
        </w:tc>
        <w:tc>
          <w:tcPr>
            <w:tcW w:w="744" w:type="dxa"/>
            <w:shd w:val="clear" w:color="auto" w:fill="FFFFFF"/>
          </w:tcPr>
          <w:p w14:paraId="2C561C0A" w14:textId="77777777" w:rsidR="00807BEF" w:rsidRPr="0097659A" w:rsidRDefault="00807BEF" w:rsidP="00592AA5">
            <w:pPr>
              <w:framePr w:w="13090" w:h="8659" w:wrap="none" w:vAnchor="page" w:hAnchor="page" w:x="2022" w:y="1827"/>
              <w:ind w:left="1134" w:hanging="1134"/>
              <w:rPr>
                <w:sz w:val="18"/>
                <w:szCs w:val="18"/>
              </w:rPr>
            </w:pPr>
          </w:p>
        </w:tc>
        <w:tc>
          <w:tcPr>
            <w:tcW w:w="749" w:type="dxa"/>
            <w:shd w:val="clear" w:color="auto" w:fill="FFFFFF"/>
          </w:tcPr>
          <w:p w14:paraId="7E7E7A61" w14:textId="77777777" w:rsidR="00807BEF" w:rsidRPr="0097659A" w:rsidRDefault="00807BEF" w:rsidP="00592AA5">
            <w:pPr>
              <w:framePr w:w="13090" w:h="8659" w:wrap="none" w:vAnchor="page" w:hAnchor="page" w:x="2022" w:y="1827"/>
              <w:ind w:left="1134" w:hanging="1134"/>
              <w:rPr>
                <w:sz w:val="18"/>
                <w:szCs w:val="18"/>
              </w:rPr>
            </w:pPr>
          </w:p>
        </w:tc>
        <w:tc>
          <w:tcPr>
            <w:tcW w:w="2160" w:type="dxa"/>
            <w:shd w:val="clear" w:color="auto" w:fill="FFFFFF"/>
            <w:vAlign w:val="center"/>
          </w:tcPr>
          <w:p w14:paraId="5529D7C5" w14:textId="77777777" w:rsidR="00807BEF" w:rsidRPr="0097659A" w:rsidRDefault="00807BEF" w:rsidP="00592AA5">
            <w:pPr>
              <w:framePr w:w="13090" w:h="8659" w:wrap="none" w:vAnchor="page" w:hAnchor="page" w:x="2022" w:y="1827"/>
              <w:ind w:left="1134" w:hanging="1134"/>
              <w:rPr>
                <w:sz w:val="18"/>
                <w:szCs w:val="18"/>
              </w:rPr>
            </w:pPr>
          </w:p>
        </w:tc>
      </w:tr>
      <w:tr w:rsidR="00062639" w:rsidRPr="0097659A" w14:paraId="4FBD2A4B" w14:textId="77777777" w:rsidTr="00104916">
        <w:trPr>
          <w:trHeight w:hRule="exact" w:val="427"/>
        </w:trPr>
        <w:tc>
          <w:tcPr>
            <w:tcW w:w="1440" w:type="dxa"/>
            <w:shd w:val="clear" w:color="auto" w:fill="FFFFFF"/>
            <w:vAlign w:val="center"/>
          </w:tcPr>
          <w:p w14:paraId="6D8EC0B1" w14:textId="77777777" w:rsidR="00807BEF" w:rsidRPr="0097659A" w:rsidRDefault="00807BEF" w:rsidP="00592AA5">
            <w:pPr>
              <w:framePr w:w="13090" w:h="8659" w:wrap="none" w:vAnchor="page" w:hAnchor="page" w:x="2022" w:y="1827"/>
              <w:ind w:left="1134" w:hanging="1134"/>
              <w:jc w:val="left"/>
              <w:rPr>
                <w:sz w:val="18"/>
                <w:szCs w:val="18"/>
              </w:rPr>
            </w:pPr>
            <w:r w:rsidRPr="0097659A">
              <w:rPr>
                <w:rStyle w:val="Gvdemetni77ptKalnDeil0ptbolukbraklyor"/>
                <w:color w:val="auto"/>
                <w:sz w:val="18"/>
                <w:szCs w:val="18"/>
                <w:lang w:val="tr-TR"/>
              </w:rPr>
              <w:t>3.6.1.</w:t>
            </w:r>
          </w:p>
        </w:tc>
        <w:tc>
          <w:tcPr>
            <w:tcW w:w="3494" w:type="dxa"/>
            <w:shd w:val="clear" w:color="auto" w:fill="FFFFFF"/>
            <w:vAlign w:val="center"/>
          </w:tcPr>
          <w:p w14:paraId="188346A8" w14:textId="77777777" w:rsidR="00807BEF" w:rsidRPr="0097659A" w:rsidRDefault="00807BEF" w:rsidP="00592AA5">
            <w:pPr>
              <w:pStyle w:val="Gvdemetni0"/>
              <w:framePr w:w="13090" w:h="8659" w:wrap="none" w:vAnchor="page" w:hAnchor="page" w:x="2022" w:y="1827"/>
              <w:shd w:val="clear" w:color="auto" w:fill="auto"/>
              <w:spacing w:line="240" w:lineRule="auto"/>
              <w:ind w:left="1134" w:hanging="1134"/>
              <w:jc w:val="left"/>
              <w:rPr>
                <w:sz w:val="18"/>
                <w:szCs w:val="18"/>
              </w:rPr>
            </w:pPr>
            <w:r w:rsidRPr="0097659A">
              <w:rPr>
                <w:sz w:val="18"/>
                <w:szCs w:val="18"/>
              </w:rPr>
              <w:t>Silindir Çapı (mm):</w:t>
            </w:r>
          </w:p>
        </w:tc>
        <w:tc>
          <w:tcPr>
            <w:tcW w:w="576" w:type="dxa"/>
            <w:shd w:val="clear" w:color="auto" w:fill="FFFFFF"/>
          </w:tcPr>
          <w:p w14:paraId="7F3A5459" w14:textId="77777777" w:rsidR="00807BEF" w:rsidRPr="0097659A" w:rsidRDefault="00807BEF" w:rsidP="00592AA5">
            <w:pPr>
              <w:framePr w:w="13090" w:h="8659" w:wrap="none" w:vAnchor="page" w:hAnchor="page" w:x="2022" w:y="1827"/>
              <w:ind w:left="1134" w:hanging="1134"/>
              <w:rPr>
                <w:sz w:val="18"/>
                <w:szCs w:val="18"/>
              </w:rPr>
            </w:pPr>
          </w:p>
        </w:tc>
        <w:tc>
          <w:tcPr>
            <w:tcW w:w="576" w:type="dxa"/>
            <w:shd w:val="clear" w:color="auto" w:fill="FFFFFF"/>
          </w:tcPr>
          <w:p w14:paraId="7BC2D8CF" w14:textId="77777777" w:rsidR="00807BEF" w:rsidRPr="0097659A" w:rsidRDefault="00807BEF" w:rsidP="00592AA5">
            <w:pPr>
              <w:framePr w:w="13090" w:h="8659" w:wrap="none" w:vAnchor="page" w:hAnchor="page" w:x="2022" w:y="1827"/>
              <w:ind w:left="1134" w:hanging="1134"/>
              <w:rPr>
                <w:sz w:val="18"/>
                <w:szCs w:val="18"/>
              </w:rPr>
            </w:pPr>
          </w:p>
        </w:tc>
        <w:tc>
          <w:tcPr>
            <w:tcW w:w="576" w:type="dxa"/>
            <w:shd w:val="clear" w:color="auto" w:fill="FFFFFF"/>
          </w:tcPr>
          <w:p w14:paraId="7D046E6A" w14:textId="77777777" w:rsidR="00807BEF" w:rsidRPr="0097659A" w:rsidRDefault="00807BEF" w:rsidP="00592AA5">
            <w:pPr>
              <w:framePr w:w="13090" w:h="8659" w:wrap="none" w:vAnchor="page" w:hAnchor="page" w:x="2022" w:y="1827"/>
              <w:ind w:left="1134" w:right="200" w:hanging="1134"/>
              <w:jc w:val="right"/>
              <w:rPr>
                <w:sz w:val="18"/>
                <w:szCs w:val="18"/>
              </w:rPr>
            </w:pPr>
            <w:r w:rsidRPr="0097659A">
              <w:rPr>
                <w:rStyle w:val="Gvdemetni77ptKalnDeil0ptbolukbraklyor"/>
                <w:color w:val="auto"/>
                <w:sz w:val="18"/>
                <w:szCs w:val="18"/>
                <w:lang w:val="tr-TR"/>
              </w:rPr>
              <w:t>X</w:t>
            </w:r>
          </w:p>
        </w:tc>
        <w:tc>
          <w:tcPr>
            <w:tcW w:w="1570" w:type="dxa"/>
            <w:shd w:val="clear" w:color="auto" w:fill="FFFFFF"/>
          </w:tcPr>
          <w:p w14:paraId="2E0CC408" w14:textId="77777777" w:rsidR="00807BEF" w:rsidRPr="0097659A" w:rsidRDefault="00807BEF" w:rsidP="00592AA5">
            <w:pPr>
              <w:framePr w:w="13090" w:h="8659" w:wrap="none" w:vAnchor="page" w:hAnchor="page" w:x="2022" w:y="1827"/>
              <w:ind w:left="1134" w:hanging="1134"/>
              <w:rPr>
                <w:sz w:val="18"/>
                <w:szCs w:val="18"/>
              </w:rPr>
            </w:pPr>
          </w:p>
        </w:tc>
        <w:tc>
          <w:tcPr>
            <w:tcW w:w="456" w:type="dxa"/>
            <w:shd w:val="clear" w:color="auto" w:fill="FFFFFF"/>
          </w:tcPr>
          <w:p w14:paraId="3AC9338F" w14:textId="77777777" w:rsidR="00807BEF" w:rsidRPr="0097659A" w:rsidRDefault="00807BEF" w:rsidP="00592AA5">
            <w:pPr>
              <w:framePr w:w="13090" w:h="8659" w:wrap="none" w:vAnchor="page" w:hAnchor="page" w:x="2022" w:y="1827"/>
              <w:ind w:left="1134" w:hanging="1134"/>
              <w:rPr>
                <w:sz w:val="18"/>
                <w:szCs w:val="18"/>
              </w:rPr>
            </w:pPr>
          </w:p>
        </w:tc>
        <w:tc>
          <w:tcPr>
            <w:tcW w:w="749" w:type="dxa"/>
            <w:shd w:val="clear" w:color="auto" w:fill="FFFFFF"/>
          </w:tcPr>
          <w:p w14:paraId="53CBC7D2" w14:textId="77777777" w:rsidR="00807BEF" w:rsidRPr="0097659A" w:rsidRDefault="00807BEF" w:rsidP="00592AA5">
            <w:pPr>
              <w:framePr w:w="13090" w:h="8659" w:wrap="none" w:vAnchor="page" w:hAnchor="page" w:x="2022" w:y="1827"/>
              <w:ind w:left="1134" w:hanging="1134"/>
              <w:rPr>
                <w:sz w:val="18"/>
                <w:szCs w:val="18"/>
              </w:rPr>
            </w:pPr>
          </w:p>
        </w:tc>
        <w:tc>
          <w:tcPr>
            <w:tcW w:w="744" w:type="dxa"/>
            <w:shd w:val="clear" w:color="auto" w:fill="FFFFFF"/>
          </w:tcPr>
          <w:p w14:paraId="4BBD9915" w14:textId="77777777" w:rsidR="00807BEF" w:rsidRPr="0097659A" w:rsidRDefault="00807BEF" w:rsidP="00592AA5">
            <w:pPr>
              <w:framePr w:w="13090" w:h="8659" w:wrap="none" w:vAnchor="page" w:hAnchor="page" w:x="2022" w:y="1827"/>
              <w:ind w:left="1134" w:hanging="1134"/>
              <w:rPr>
                <w:sz w:val="18"/>
                <w:szCs w:val="18"/>
              </w:rPr>
            </w:pPr>
          </w:p>
        </w:tc>
        <w:tc>
          <w:tcPr>
            <w:tcW w:w="749" w:type="dxa"/>
            <w:shd w:val="clear" w:color="auto" w:fill="FFFFFF"/>
          </w:tcPr>
          <w:p w14:paraId="43A693A5" w14:textId="77777777" w:rsidR="00807BEF" w:rsidRPr="0097659A" w:rsidRDefault="00807BEF" w:rsidP="00592AA5">
            <w:pPr>
              <w:framePr w:w="13090" w:h="8659" w:wrap="none" w:vAnchor="page" w:hAnchor="page" w:x="2022" w:y="1827"/>
              <w:ind w:left="1134" w:hanging="1134"/>
              <w:rPr>
                <w:sz w:val="18"/>
                <w:szCs w:val="18"/>
              </w:rPr>
            </w:pPr>
          </w:p>
        </w:tc>
        <w:tc>
          <w:tcPr>
            <w:tcW w:w="2160" w:type="dxa"/>
            <w:shd w:val="clear" w:color="auto" w:fill="FFFFFF"/>
            <w:vAlign w:val="center"/>
          </w:tcPr>
          <w:p w14:paraId="687AF2B0" w14:textId="77777777" w:rsidR="00807BEF" w:rsidRPr="0097659A" w:rsidRDefault="00807BEF" w:rsidP="00592AA5">
            <w:pPr>
              <w:framePr w:w="13090" w:h="8659" w:wrap="none" w:vAnchor="page" w:hAnchor="page" w:x="2022" w:y="1827"/>
              <w:ind w:left="1134" w:hanging="1134"/>
              <w:rPr>
                <w:sz w:val="18"/>
                <w:szCs w:val="18"/>
              </w:rPr>
            </w:pPr>
          </w:p>
        </w:tc>
      </w:tr>
      <w:tr w:rsidR="00062639" w:rsidRPr="0097659A" w14:paraId="7A42CD3C" w14:textId="77777777" w:rsidTr="00104916">
        <w:trPr>
          <w:trHeight w:hRule="exact" w:val="427"/>
        </w:trPr>
        <w:tc>
          <w:tcPr>
            <w:tcW w:w="1440" w:type="dxa"/>
            <w:shd w:val="clear" w:color="auto" w:fill="FFFFFF"/>
            <w:vAlign w:val="center"/>
          </w:tcPr>
          <w:p w14:paraId="270C6FB7" w14:textId="77777777" w:rsidR="00807BEF" w:rsidRPr="0097659A" w:rsidRDefault="00807BEF" w:rsidP="00592AA5">
            <w:pPr>
              <w:framePr w:w="13090" w:h="8659" w:wrap="none" w:vAnchor="page" w:hAnchor="page" w:x="2022" w:y="1827"/>
              <w:ind w:left="1134" w:hanging="1134"/>
              <w:jc w:val="left"/>
              <w:rPr>
                <w:sz w:val="18"/>
                <w:szCs w:val="18"/>
              </w:rPr>
            </w:pPr>
            <w:r w:rsidRPr="0097659A">
              <w:rPr>
                <w:rStyle w:val="Gvdemetni77ptKalnDeil0ptbolukbraklyor"/>
                <w:color w:val="auto"/>
                <w:sz w:val="18"/>
                <w:szCs w:val="18"/>
                <w:lang w:val="tr-TR"/>
              </w:rPr>
              <w:t>3.6.2.</w:t>
            </w:r>
          </w:p>
        </w:tc>
        <w:tc>
          <w:tcPr>
            <w:tcW w:w="3494" w:type="dxa"/>
            <w:shd w:val="clear" w:color="auto" w:fill="FFFFFF"/>
            <w:vAlign w:val="center"/>
          </w:tcPr>
          <w:p w14:paraId="23268B9C" w14:textId="77777777" w:rsidR="00807BEF" w:rsidRPr="0097659A" w:rsidRDefault="00807BEF" w:rsidP="00592AA5">
            <w:pPr>
              <w:pStyle w:val="Gvdemetni0"/>
              <w:framePr w:w="13090" w:h="8659" w:wrap="none" w:vAnchor="page" w:hAnchor="page" w:x="2022" w:y="1827"/>
              <w:shd w:val="clear" w:color="auto" w:fill="auto"/>
              <w:spacing w:line="240" w:lineRule="auto"/>
              <w:ind w:left="1134" w:hanging="1134"/>
              <w:jc w:val="left"/>
              <w:rPr>
                <w:sz w:val="18"/>
                <w:szCs w:val="18"/>
              </w:rPr>
            </w:pPr>
            <w:r w:rsidRPr="0097659A">
              <w:rPr>
                <w:sz w:val="18"/>
                <w:szCs w:val="18"/>
              </w:rPr>
              <w:t>Strok (mm):</w:t>
            </w:r>
          </w:p>
        </w:tc>
        <w:tc>
          <w:tcPr>
            <w:tcW w:w="576" w:type="dxa"/>
            <w:shd w:val="clear" w:color="auto" w:fill="FFFFFF"/>
          </w:tcPr>
          <w:p w14:paraId="18C6A821" w14:textId="77777777" w:rsidR="00807BEF" w:rsidRPr="0097659A" w:rsidRDefault="00807BEF" w:rsidP="00592AA5">
            <w:pPr>
              <w:framePr w:w="13090" w:h="8659" w:wrap="none" w:vAnchor="page" w:hAnchor="page" w:x="2022" w:y="1827"/>
              <w:ind w:left="1134" w:hanging="1134"/>
              <w:rPr>
                <w:sz w:val="18"/>
                <w:szCs w:val="18"/>
              </w:rPr>
            </w:pPr>
          </w:p>
        </w:tc>
        <w:tc>
          <w:tcPr>
            <w:tcW w:w="576" w:type="dxa"/>
            <w:shd w:val="clear" w:color="auto" w:fill="FFFFFF"/>
          </w:tcPr>
          <w:p w14:paraId="182CC645" w14:textId="77777777" w:rsidR="00807BEF" w:rsidRPr="0097659A" w:rsidRDefault="00807BEF" w:rsidP="00592AA5">
            <w:pPr>
              <w:framePr w:w="13090" w:h="8659" w:wrap="none" w:vAnchor="page" w:hAnchor="page" w:x="2022" w:y="1827"/>
              <w:ind w:left="1134" w:hanging="1134"/>
              <w:rPr>
                <w:sz w:val="18"/>
                <w:szCs w:val="18"/>
              </w:rPr>
            </w:pPr>
          </w:p>
        </w:tc>
        <w:tc>
          <w:tcPr>
            <w:tcW w:w="576" w:type="dxa"/>
            <w:shd w:val="clear" w:color="auto" w:fill="FFFFFF"/>
          </w:tcPr>
          <w:p w14:paraId="08BEF519" w14:textId="77777777" w:rsidR="00807BEF" w:rsidRPr="0097659A" w:rsidRDefault="00807BEF" w:rsidP="00592AA5">
            <w:pPr>
              <w:framePr w:w="13090" w:h="8659" w:wrap="none" w:vAnchor="page" w:hAnchor="page" w:x="2022" w:y="1827"/>
              <w:ind w:left="1134" w:right="200" w:hanging="1134"/>
              <w:jc w:val="right"/>
              <w:rPr>
                <w:sz w:val="18"/>
                <w:szCs w:val="18"/>
              </w:rPr>
            </w:pPr>
            <w:r w:rsidRPr="0097659A">
              <w:rPr>
                <w:rStyle w:val="Gvdemetni77ptKalnDeil0ptbolukbraklyor"/>
                <w:color w:val="auto"/>
                <w:sz w:val="18"/>
                <w:szCs w:val="18"/>
                <w:lang w:val="tr-TR"/>
              </w:rPr>
              <w:t>X</w:t>
            </w:r>
          </w:p>
        </w:tc>
        <w:tc>
          <w:tcPr>
            <w:tcW w:w="1570" w:type="dxa"/>
            <w:shd w:val="clear" w:color="auto" w:fill="FFFFFF"/>
          </w:tcPr>
          <w:p w14:paraId="20CD841F" w14:textId="77777777" w:rsidR="00807BEF" w:rsidRPr="0097659A" w:rsidRDefault="00807BEF" w:rsidP="00592AA5">
            <w:pPr>
              <w:framePr w:w="13090" w:h="8659" w:wrap="none" w:vAnchor="page" w:hAnchor="page" w:x="2022" w:y="1827"/>
              <w:ind w:left="1134" w:hanging="1134"/>
              <w:rPr>
                <w:sz w:val="18"/>
                <w:szCs w:val="18"/>
              </w:rPr>
            </w:pPr>
          </w:p>
        </w:tc>
        <w:tc>
          <w:tcPr>
            <w:tcW w:w="456" w:type="dxa"/>
            <w:shd w:val="clear" w:color="auto" w:fill="FFFFFF"/>
          </w:tcPr>
          <w:p w14:paraId="07524A0B" w14:textId="77777777" w:rsidR="00807BEF" w:rsidRPr="0097659A" w:rsidRDefault="00807BEF" w:rsidP="00592AA5">
            <w:pPr>
              <w:framePr w:w="13090" w:h="8659" w:wrap="none" w:vAnchor="page" w:hAnchor="page" w:x="2022" w:y="1827"/>
              <w:ind w:left="1134" w:hanging="1134"/>
              <w:rPr>
                <w:sz w:val="18"/>
                <w:szCs w:val="18"/>
              </w:rPr>
            </w:pPr>
          </w:p>
        </w:tc>
        <w:tc>
          <w:tcPr>
            <w:tcW w:w="749" w:type="dxa"/>
            <w:shd w:val="clear" w:color="auto" w:fill="FFFFFF"/>
          </w:tcPr>
          <w:p w14:paraId="7AEF44FC" w14:textId="77777777" w:rsidR="00807BEF" w:rsidRPr="0097659A" w:rsidRDefault="00807BEF" w:rsidP="00592AA5">
            <w:pPr>
              <w:framePr w:w="13090" w:h="8659" w:wrap="none" w:vAnchor="page" w:hAnchor="page" w:x="2022" w:y="1827"/>
              <w:ind w:left="1134" w:hanging="1134"/>
              <w:rPr>
                <w:sz w:val="18"/>
                <w:szCs w:val="18"/>
              </w:rPr>
            </w:pPr>
          </w:p>
        </w:tc>
        <w:tc>
          <w:tcPr>
            <w:tcW w:w="744" w:type="dxa"/>
            <w:shd w:val="clear" w:color="auto" w:fill="FFFFFF"/>
          </w:tcPr>
          <w:p w14:paraId="48367234" w14:textId="77777777" w:rsidR="00807BEF" w:rsidRPr="0097659A" w:rsidRDefault="00807BEF" w:rsidP="00592AA5">
            <w:pPr>
              <w:framePr w:w="13090" w:h="8659" w:wrap="none" w:vAnchor="page" w:hAnchor="page" w:x="2022" w:y="1827"/>
              <w:ind w:left="1134" w:hanging="1134"/>
              <w:rPr>
                <w:sz w:val="18"/>
                <w:szCs w:val="18"/>
              </w:rPr>
            </w:pPr>
          </w:p>
        </w:tc>
        <w:tc>
          <w:tcPr>
            <w:tcW w:w="749" w:type="dxa"/>
            <w:shd w:val="clear" w:color="auto" w:fill="FFFFFF"/>
          </w:tcPr>
          <w:p w14:paraId="6BC81C11" w14:textId="77777777" w:rsidR="00807BEF" w:rsidRPr="0097659A" w:rsidRDefault="00807BEF" w:rsidP="00592AA5">
            <w:pPr>
              <w:framePr w:w="13090" w:h="8659" w:wrap="none" w:vAnchor="page" w:hAnchor="page" w:x="2022" w:y="1827"/>
              <w:ind w:left="1134" w:hanging="1134"/>
              <w:rPr>
                <w:sz w:val="18"/>
                <w:szCs w:val="18"/>
              </w:rPr>
            </w:pPr>
          </w:p>
        </w:tc>
        <w:tc>
          <w:tcPr>
            <w:tcW w:w="2160" w:type="dxa"/>
            <w:shd w:val="clear" w:color="auto" w:fill="FFFFFF"/>
            <w:vAlign w:val="center"/>
          </w:tcPr>
          <w:p w14:paraId="76E99695" w14:textId="77777777" w:rsidR="00807BEF" w:rsidRPr="0097659A" w:rsidRDefault="00807BEF" w:rsidP="00592AA5">
            <w:pPr>
              <w:framePr w:w="13090" w:h="8659" w:wrap="none" w:vAnchor="page" w:hAnchor="page" w:x="2022" w:y="1827"/>
              <w:ind w:left="1134" w:hanging="1134"/>
              <w:rPr>
                <w:sz w:val="18"/>
                <w:szCs w:val="18"/>
              </w:rPr>
            </w:pPr>
          </w:p>
        </w:tc>
      </w:tr>
      <w:tr w:rsidR="00062639" w:rsidRPr="0097659A" w14:paraId="2C6FA52D" w14:textId="77777777" w:rsidTr="00104916">
        <w:trPr>
          <w:trHeight w:hRule="exact" w:val="427"/>
        </w:trPr>
        <w:tc>
          <w:tcPr>
            <w:tcW w:w="1440" w:type="dxa"/>
            <w:shd w:val="clear" w:color="auto" w:fill="FFFFFF"/>
            <w:vAlign w:val="center"/>
          </w:tcPr>
          <w:p w14:paraId="6FC8616B" w14:textId="77777777" w:rsidR="00807BEF" w:rsidRPr="0097659A" w:rsidRDefault="00807BEF" w:rsidP="00592AA5">
            <w:pPr>
              <w:framePr w:w="13090" w:h="8659" w:wrap="none" w:vAnchor="page" w:hAnchor="page" w:x="2022" w:y="1827"/>
              <w:ind w:left="1134" w:hanging="1134"/>
              <w:jc w:val="left"/>
              <w:rPr>
                <w:sz w:val="18"/>
                <w:szCs w:val="18"/>
              </w:rPr>
            </w:pPr>
            <w:r w:rsidRPr="0097659A">
              <w:rPr>
                <w:rStyle w:val="Gvdemetni77ptKalnDeil0ptbolukbraklyor"/>
                <w:color w:val="auto"/>
                <w:sz w:val="18"/>
                <w:szCs w:val="18"/>
                <w:lang w:val="tr-TR"/>
              </w:rPr>
              <w:t>3.6.3.</w:t>
            </w:r>
          </w:p>
        </w:tc>
        <w:tc>
          <w:tcPr>
            <w:tcW w:w="3494" w:type="dxa"/>
            <w:shd w:val="clear" w:color="auto" w:fill="FFFFFF"/>
            <w:vAlign w:val="center"/>
          </w:tcPr>
          <w:p w14:paraId="754E31FD" w14:textId="77777777" w:rsidR="00807BEF" w:rsidRPr="0097659A" w:rsidRDefault="00807BEF" w:rsidP="00592AA5">
            <w:pPr>
              <w:pStyle w:val="Gvdemetni0"/>
              <w:framePr w:w="13090" w:h="8659" w:wrap="none" w:vAnchor="page" w:hAnchor="page" w:x="2022" w:y="1827"/>
              <w:shd w:val="clear" w:color="auto" w:fill="auto"/>
              <w:spacing w:line="240" w:lineRule="auto"/>
              <w:ind w:left="1134" w:hanging="1134"/>
              <w:jc w:val="left"/>
              <w:rPr>
                <w:sz w:val="18"/>
                <w:szCs w:val="18"/>
              </w:rPr>
            </w:pPr>
            <w:r w:rsidRPr="0097659A">
              <w:rPr>
                <w:sz w:val="18"/>
                <w:szCs w:val="18"/>
              </w:rPr>
              <w:t>Silindir sayısı:</w:t>
            </w:r>
          </w:p>
        </w:tc>
        <w:tc>
          <w:tcPr>
            <w:tcW w:w="576" w:type="dxa"/>
            <w:shd w:val="clear" w:color="auto" w:fill="FFFFFF"/>
          </w:tcPr>
          <w:p w14:paraId="53E0BB4F" w14:textId="77777777" w:rsidR="00807BEF" w:rsidRPr="0097659A" w:rsidRDefault="00807BEF" w:rsidP="00592AA5">
            <w:pPr>
              <w:framePr w:w="13090" w:h="8659" w:wrap="none" w:vAnchor="page" w:hAnchor="page" w:x="2022" w:y="1827"/>
              <w:ind w:left="1134" w:hanging="1134"/>
              <w:rPr>
                <w:sz w:val="18"/>
                <w:szCs w:val="18"/>
              </w:rPr>
            </w:pPr>
          </w:p>
        </w:tc>
        <w:tc>
          <w:tcPr>
            <w:tcW w:w="576" w:type="dxa"/>
            <w:shd w:val="clear" w:color="auto" w:fill="FFFFFF"/>
          </w:tcPr>
          <w:p w14:paraId="6F7E9E09" w14:textId="77777777" w:rsidR="00807BEF" w:rsidRPr="0097659A" w:rsidRDefault="00807BEF" w:rsidP="00592AA5">
            <w:pPr>
              <w:framePr w:w="13090" w:h="8659" w:wrap="none" w:vAnchor="page" w:hAnchor="page" w:x="2022" w:y="1827"/>
              <w:ind w:left="1134" w:hanging="1134"/>
              <w:rPr>
                <w:sz w:val="18"/>
                <w:szCs w:val="18"/>
              </w:rPr>
            </w:pPr>
          </w:p>
        </w:tc>
        <w:tc>
          <w:tcPr>
            <w:tcW w:w="576" w:type="dxa"/>
            <w:shd w:val="clear" w:color="auto" w:fill="FFFFFF"/>
          </w:tcPr>
          <w:p w14:paraId="6781C564" w14:textId="77777777" w:rsidR="00807BEF" w:rsidRPr="0097659A" w:rsidRDefault="00807BEF" w:rsidP="00592AA5">
            <w:pPr>
              <w:framePr w:w="13090" w:h="8659" w:wrap="none" w:vAnchor="page" w:hAnchor="page" w:x="2022" w:y="1827"/>
              <w:ind w:left="1134" w:right="200" w:hanging="1134"/>
              <w:jc w:val="right"/>
              <w:rPr>
                <w:sz w:val="18"/>
                <w:szCs w:val="18"/>
              </w:rPr>
            </w:pPr>
            <w:r w:rsidRPr="0097659A">
              <w:rPr>
                <w:rStyle w:val="Gvdemetni77ptKalnDeil0ptbolukbraklyor"/>
                <w:color w:val="auto"/>
                <w:sz w:val="18"/>
                <w:szCs w:val="18"/>
                <w:lang w:val="tr-TR"/>
              </w:rPr>
              <w:t>X</w:t>
            </w:r>
          </w:p>
        </w:tc>
        <w:tc>
          <w:tcPr>
            <w:tcW w:w="1570" w:type="dxa"/>
            <w:shd w:val="clear" w:color="auto" w:fill="FFFFFF"/>
          </w:tcPr>
          <w:p w14:paraId="787E6C8F" w14:textId="77777777" w:rsidR="00807BEF" w:rsidRPr="0097659A" w:rsidRDefault="00807BEF" w:rsidP="00592AA5">
            <w:pPr>
              <w:framePr w:w="13090" w:h="8659" w:wrap="none" w:vAnchor="page" w:hAnchor="page" w:x="2022" w:y="1827"/>
              <w:ind w:left="1134" w:hanging="1134"/>
              <w:rPr>
                <w:sz w:val="18"/>
                <w:szCs w:val="18"/>
              </w:rPr>
            </w:pPr>
          </w:p>
        </w:tc>
        <w:tc>
          <w:tcPr>
            <w:tcW w:w="456" w:type="dxa"/>
            <w:shd w:val="clear" w:color="auto" w:fill="FFFFFF"/>
          </w:tcPr>
          <w:p w14:paraId="2517A4FC" w14:textId="77777777" w:rsidR="00807BEF" w:rsidRPr="0097659A" w:rsidRDefault="00807BEF" w:rsidP="00592AA5">
            <w:pPr>
              <w:framePr w:w="13090" w:h="8659" w:wrap="none" w:vAnchor="page" w:hAnchor="page" w:x="2022" w:y="1827"/>
              <w:ind w:left="1134" w:hanging="1134"/>
              <w:rPr>
                <w:sz w:val="18"/>
                <w:szCs w:val="18"/>
              </w:rPr>
            </w:pPr>
          </w:p>
        </w:tc>
        <w:tc>
          <w:tcPr>
            <w:tcW w:w="749" w:type="dxa"/>
            <w:shd w:val="clear" w:color="auto" w:fill="FFFFFF"/>
          </w:tcPr>
          <w:p w14:paraId="172114EA" w14:textId="77777777" w:rsidR="00807BEF" w:rsidRPr="0097659A" w:rsidRDefault="00807BEF" w:rsidP="00592AA5">
            <w:pPr>
              <w:framePr w:w="13090" w:h="8659" w:wrap="none" w:vAnchor="page" w:hAnchor="page" w:x="2022" w:y="1827"/>
              <w:ind w:left="1134" w:hanging="1134"/>
              <w:rPr>
                <w:sz w:val="18"/>
                <w:szCs w:val="18"/>
              </w:rPr>
            </w:pPr>
          </w:p>
        </w:tc>
        <w:tc>
          <w:tcPr>
            <w:tcW w:w="744" w:type="dxa"/>
            <w:shd w:val="clear" w:color="auto" w:fill="FFFFFF"/>
          </w:tcPr>
          <w:p w14:paraId="6B2C25C7" w14:textId="77777777" w:rsidR="00807BEF" w:rsidRPr="0097659A" w:rsidRDefault="00807BEF" w:rsidP="00592AA5">
            <w:pPr>
              <w:framePr w:w="13090" w:h="8659" w:wrap="none" w:vAnchor="page" w:hAnchor="page" w:x="2022" w:y="1827"/>
              <w:ind w:left="1134" w:hanging="1134"/>
              <w:rPr>
                <w:sz w:val="18"/>
                <w:szCs w:val="18"/>
              </w:rPr>
            </w:pPr>
          </w:p>
        </w:tc>
        <w:tc>
          <w:tcPr>
            <w:tcW w:w="749" w:type="dxa"/>
            <w:shd w:val="clear" w:color="auto" w:fill="FFFFFF"/>
          </w:tcPr>
          <w:p w14:paraId="17B23C28" w14:textId="77777777" w:rsidR="00807BEF" w:rsidRPr="0097659A" w:rsidRDefault="00807BEF" w:rsidP="00592AA5">
            <w:pPr>
              <w:framePr w:w="13090" w:h="8659" w:wrap="none" w:vAnchor="page" w:hAnchor="page" w:x="2022" w:y="1827"/>
              <w:ind w:left="1134" w:hanging="1134"/>
              <w:rPr>
                <w:sz w:val="18"/>
                <w:szCs w:val="18"/>
              </w:rPr>
            </w:pPr>
          </w:p>
        </w:tc>
        <w:tc>
          <w:tcPr>
            <w:tcW w:w="2160" w:type="dxa"/>
            <w:shd w:val="clear" w:color="auto" w:fill="FFFFFF"/>
            <w:vAlign w:val="center"/>
          </w:tcPr>
          <w:p w14:paraId="2BBA7D8F" w14:textId="77777777" w:rsidR="00807BEF" w:rsidRPr="0097659A" w:rsidRDefault="00807BEF" w:rsidP="00592AA5">
            <w:pPr>
              <w:framePr w:w="13090" w:h="8659" w:wrap="none" w:vAnchor="page" w:hAnchor="page" w:x="2022" w:y="1827"/>
              <w:ind w:left="1134" w:hanging="1134"/>
              <w:rPr>
                <w:sz w:val="18"/>
                <w:szCs w:val="18"/>
              </w:rPr>
            </w:pPr>
          </w:p>
        </w:tc>
      </w:tr>
      <w:tr w:rsidR="00062639" w:rsidRPr="0097659A" w14:paraId="10737FA5" w14:textId="77777777" w:rsidTr="00104916">
        <w:trPr>
          <w:trHeight w:hRule="exact" w:val="845"/>
        </w:trPr>
        <w:tc>
          <w:tcPr>
            <w:tcW w:w="1440" w:type="dxa"/>
            <w:shd w:val="clear" w:color="auto" w:fill="FFFFFF"/>
            <w:vAlign w:val="center"/>
          </w:tcPr>
          <w:p w14:paraId="52207B19" w14:textId="77777777" w:rsidR="00807BEF" w:rsidRPr="0097659A" w:rsidRDefault="00807BEF" w:rsidP="00592AA5">
            <w:pPr>
              <w:framePr w:w="13090" w:h="8659" w:wrap="none" w:vAnchor="page" w:hAnchor="page" w:x="2022" w:y="1827"/>
              <w:ind w:left="1134" w:hanging="1134"/>
              <w:jc w:val="left"/>
              <w:rPr>
                <w:sz w:val="18"/>
                <w:szCs w:val="18"/>
              </w:rPr>
            </w:pPr>
            <w:r w:rsidRPr="0097659A">
              <w:rPr>
                <w:rStyle w:val="Gvdemetni77ptKalnDeil0ptbolukbraklyor"/>
                <w:color w:val="auto"/>
                <w:sz w:val="18"/>
                <w:szCs w:val="18"/>
                <w:lang w:val="tr-TR"/>
              </w:rPr>
              <w:t>3.6.4.</w:t>
            </w:r>
          </w:p>
        </w:tc>
        <w:tc>
          <w:tcPr>
            <w:tcW w:w="3494" w:type="dxa"/>
            <w:shd w:val="clear" w:color="auto" w:fill="FFFFFF"/>
            <w:vAlign w:val="center"/>
          </w:tcPr>
          <w:p w14:paraId="431F606C" w14:textId="77777777" w:rsidR="00807BEF" w:rsidRPr="0097659A" w:rsidRDefault="00807BEF" w:rsidP="00592AA5">
            <w:pPr>
              <w:pStyle w:val="Gvdemetni0"/>
              <w:framePr w:w="13090" w:h="8659" w:wrap="none" w:vAnchor="page" w:hAnchor="page" w:x="2022" w:y="1827"/>
              <w:shd w:val="clear" w:color="auto" w:fill="auto"/>
              <w:spacing w:line="240" w:lineRule="auto"/>
              <w:ind w:left="1134" w:hanging="1134"/>
              <w:jc w:val="left"/>
              <w:rPr>
                <w:sz w:val="18"/>
                <w:szCs w:val="18"/>
              </w:rPr>
            </w:pPr>
            <w:r w:rsidRPr="0097659A">
              <w:rPr>
                <w:sz w:val="18"/>
                <w:szCs w:val="18"/>
              </w:rPr>
              <w:t>Motor toplam süpürme hacmi (cm3):</w:t>
            </w:r>
          </w:p>
        </w:tc>
        <w:tc>
          <w:tcPr>
            <w:tcW w:w="576" w:type="dxa"/>
            <w:shd w:val="clear" w:color="auto" w:fill="FFFFFF"/>
          </w:tcPr>
          <w:p w14:paraId="25C2F01E" w14:textId="77777777" w:rsidR="00807BEF" w:rsidRPr="0097659A" w:rsidRDefault="00807BEF" w:rsidP="00592AA5">
            <w:pPr>
              <w:framePr w:w="13090" w:h="8659" w:wrap="none" w:vAnchor="page" w:hAnchor="page" w:x="2022" w:y="1827"/>
              <w:ind w:left="1134" w:hanging="1134"/>
              <w:rPr>
                <w:sz w:val="18"/>
                <w:szCs w:val="18"/>
              </w:rPr>
            </w:pPr>
          </w:p>
        </w:tc>
        <w:tc>
          <w:tcPr>
            <w:tcW w:w="576" w:type="dxa"/>
            <w:shd w:val="clear" w:color="auto" w:fill="FFFFFF"/>
          </w:tcPr>
          <w:p w14:paraId="4282836B" w14:textId="77777777" w:rsidR="00807BEF" w:rsidRPr="0097659A" w:rsidRDefault="00807BEF" w:rsidP="00592AA5">
            <w:pPr>
              <w:framePr w:w="13090" w:h="8659" w:wrap="none" w:vAnchor="page" w:hAnchor="page" w:x="2022" w:y="1827"/>
              <w:ind w:left="1134" w:hanging="1134"/>
              <w:rPr>
                <w:sz w:val="18"/>
                <w:szCs w:val="18"/>
              </w:rPr>
            </w:pPr>
          </w:p>
        </w:tc>
        <w:tc>
          <w:tcPr>
            <w:tcW w:w="576" w:type="dxa"/>
            <w:shd w:val="clear" w:color="auto" w:fill="FFFFFF"/>
          </w:tcPr>
          <w:p w14:paraId="23F87584" w14:textId="77777777" w:rsidR="00807BEF" w:rsidRPr="0097659A" w:rsidRDefault="00807BEF" w:rsidP="00592AA5">
            <w:pPr>
              <w:framePr w:w="13090" w:h="8659" w:wrap="none" w:vAnchor="page" w:hAnchor="page" w:x="2022" w:y="1827"/>
              <w:ind w:left="1134" w:right="200" w:hanging="1134"/>
              <w:jc w:val="right"/>
              <w:rPr>
                <w:sz w:val="18"/>
                <w:szCs w:val="18"/>
              </w:rPr>
            </w:pPr>
            <w:r w:rsidRPr="0097659A">
              <w:rPr>
                <w:rStyle w:val="Gvdemetni77ptKalnDeil0ptbolukbraklyor"/>
                <w:color w:val="auto"/>
                <w:sz w:val="18"/>
                <w:szCs w:val="18"/>
                <w:lang w:val="tr-TR"/>
              </w:rPr>
              <w:t>X</w:t>
            </w:r>
          </w:p>
        </w:tc>
        <w:tc>
          <w:tcPr>
            <w:tcW w:w="1570" w:type="dxa"/>
            <w:shd w:val="clear" w:color="auto" w:fill="FFFFFF"/>
          </w:tcPr>
          <w:p w14:paraId="0DC11409" w14:textId="77777777" w:rsidR="00807BEF" w:rsidRPr="0097659A" w:rsidRDefault="00807BEF" w:rsidP="00592AA5">
            <w:pPr>
              <w:framePr w:w="13090" w:h="8659" w:wrap="none" w:vAnchor="page" w:hAnchor="page" w:x="2022" w:y="1827"/>
              <w:ind w:left="1134" w:hanging="1134"/>
              <w:rPr>
                <w:sz w:val="18"/>
                <w:szCs w:val="18"/>
              </w:rPr>
            </w:pPr>
          </w:p>
        </w:tc>
        <w:tc>
          <w:tcPr>
            <w:tcW w:w="456" w:type="dxa"/>
            <w:shd w:val="clear" w:color="auto" w:fill="FFFFFF"/>
          </w:tcPr>
          <w:p w14:paraId="432A50E5" w14:textId="77777777" w:rsidR="00807BEF" w:rsidRPr="0097659A" w:rsidRDefault="00807BEF" w:rsidP="00592AA5">
            <w:pPr>
              <w:framePr w:w="13090" w:h="8659" w:wrap="none" w:vAnchor="page" w:hAnchor="page" w:x="2022" w:y="1827"/>
              <w:ind w:left="1134" w:hanging="1134"/>
              <w:rPr>
                <w:sz w:val="18"/>
                <w:szCs w:val="18"/>
              </w:rPr>
            </w:pPr>
          </w:p>
        </w:tc>
        <w:tc>
          <w:tcPr>
            <w:tcW w:w="749" w:type="dxa"/>
            <w:shd w:val="clear" w:color="auto" w:fill="FFFFFF"/>
          </w:tcPr>
          <w:p w14:paraId="496E40CD" w14:textId="77777777" w:rsidR="00807BEF" w:rsidRPr="0097659A" w:rsidRDefault="00807BEF" w:rsidP="00592AA5">
            <w:pPr>
              <w:framePr w:w="13090" w:h="8659" w:wrap="none" w:vAnchor="page" w:hAnchor="page" w:x="2022" w:y="1827"/>
              <w:ind w:left="1134" w:hanging="1134"/>
              <w:rPr>
                <w:sz w:val="18"/>
                <w:szCs w:val="18"/>
              </w:rPr>
            </w:pPr>
          </w:p>
        </w:tc>
        <w:tc>
          <w:tcPr>
            <w:tcW w:w="744" w:type="dxa"/>
            <w:shd w:val="clear" w:color="auto" w:fill="FFFFFF"/>
          </w:tcPr>
          <w:p w14:paraId="25B8C99F" w14:textId="77777777" w:rsidR="00807BEF" w:rsidRPr="0097659A" w:rsidRDefault="00807BEF" w:rsidP="00592AA5">
            <w:pPr>
              <w:framePr w:w="13090" w:h="8659" w:wrap="none" w:vAnchor="page" w:hAnchor="page" w:x="2022" w:y="1827"/>
              <w:ind w:left="1134" w:hanging="1134"/>
              <w:rPr>
                <w:sz w:val="18"/>
                <w:szCs w:val="18"/>
              </w:rPr>
            </w:pPr>
          </w:p>
        </w:tc>
        <w:tc>
          <w:tcPr>
            <w:tcW w:w="749" w:type="dxa"/>
            <w:shd w:val="clear" w:color="auto" w:fill="FFFFFF"/>
          </w:tcPr>
          <w:p w14:paraId="3D1BA7BD" w14:textId="77777777" w:rsidR="00807BEF" w:rsidRPr="0097659A" w:rsidRDefault="00807BEF" w:rsidP="00592AA5">
            <w:pPr>
              <w:framePr w:w="13090" w:h="8659" w:wrap="none" w:vAnchor="page" w:hAnchor="page" w:x="2022" w:y="1827"/>
              <w:ind w:left="1134" w:hanging="1134"/>
              <w:rPr>
                <w:sz w:val="18"/>
                <w:szCs w:val="18"/>
              </w:rPr>
            </w:pPr>
          </w:p>
        </w:tc>
        <w:tc>
          <w:tcPr>
            <w:tcW w:w="2160" w:type="dxa"/>
            <w:shd w:val="clear" w:color="auto" w:fill="FFFFFF"/>
            <w:vAlign w:val="center"/>
          </w:tcPr>
          <w:p w14:paraId="68FEC25E" w14:textId="77777777" w:rsidR="00807BEF" w:rsidRPr="0097659A" w:rsidRDefault="00807BEF" w:rsidP="00592AA5">
            <w:pPr>
              <w:framePr w:w="13090" w:h="8659" w:wrap="none" w:vAnchor="page" w:hAnchor="page" w:x="2022" w:y="1827"/>
              <w:ind w:left="1134" w:hanging="1134"/>
              <w:rPr>
                <w:sz w:val="18"/>
                <w:szCs w:val="18"/>
              </w:rPr>
            </w:pPr>
          </w:p>
        </w:tc>
      </w:tr>
      <w:tr w:rsidR="00062639" w:rsidRPr="0097659A" w14:paraId="1EE9974D" w14:textId="77777777" w:rsidTr="00104916">
        <w:trPr>
          <w:trHeight w:hRule="exact" w:val="624"/>
        </w:trPr>
        <w:tc>
          <w:tcPr>
            <w:tcW w:w="1440" w:type="dxa"/>
            <w:shd w:val="clear" w:color="auto" w:fill="FFFFFF"/>
            <w:vAlign w:val="center"/>
          </w:tcPr>
          <w:p w14:paraId="39F49B35" w14:textId="77777777" w:rsidR="00807BEF" w:rsidRPr="0097659A" w:rsidRDefault="00807BEF" w:rsidP="00592AA5">
            <w:pPr>
              <w:framePr w:w="13090" w:h="8659" w:wrap="none" w:vAnchor="page" w:hAnchor="page" w:x="2022" w:y="1827"/>
              <w:ind w:left="1134" w:hanging="1134"/>
              <w:jc w:val="left"/>
              <w:rPr>
                <w:sz w:val="18"/>
                <w:szCs w:val="18"/>
              </w:rPr>
            </w:pPr>
            <w:r w:rsidRPr="0097659A">
              <w:rPr>
                <w:rStyle w:val="Gvdemetni77ptKalnDeil0ptbolukbraklyor"/>
                <w:color w:val="auto"/>
                <w:sz w:val="18"/>
                <w:szCs w:val="18"/>
                <w:lang w:val="tr-TR"/>
              </w:rPr>
              <w:t>3.6.5.</w:t>
            </w:r>
          </w:p>
        </w:tc>
        <w:tc>
          <w:tcPr>
            <w:tcW w:w="3494" w:type="dxa"/>
            <w:shd w:val="clear" w:color="auto" w:fill="FFFFFF"/>
            <w:vAlign w:val="center"/>
          </w:tcPr>
          <w:p w14:paraId="77F317EB" w14:textId="77777777" w:rsidR="00807BEF" w:rsidRPr="0097659A" w:rsidRDefault="00807BEF" w:rsidP="00852DD8">
            <w:pPr>
              <w:pStyle w:val="Gvdemetni0"/>
              <w:framePr w:w="13090" w:h="8659" w:wrap="none" w:vAnchor="page" w:hAnchor="page" w:x="2022" w:y="1827"/>
              <w:shd w:val="clear" w:color="auto" w:fill="auto"/>
              <w:spacing w:line="240" w:lineRule="auto"/>
              <w:ind w:left="-21" w:hanging="21"/>
              <w:jc w:val="left"/>
              <w:rPr>
                <w:sz w:val="18"/>
                <w:szCs w:val="18"/>
              </w:rPr>
            </w:pPr>
            <w:r w:rsidRPr="0097659A">
              <w:rPr>
                <w:sz w:val="18"/>
                <w:szCs w:val="18"/>
              </w:rPr>
              <w:t>Ana motorun yüzdesi olarak silindir başına süpürme hacmi:</w:t>
            </w:r>
          </w:p>
        </w:tc>
        <w:tc>
          <w:tcPr>
            <w:tcW w:w="576" w:type="dxa"/>
            <w:shd w:val="clear" w:color="auto" w:fill="FFFFFF"/>
          </w:tcPr>
          <w:p w14:paraId="43E98024" w14:textId="77777777" w:rsidR="00807BEF" w:rsidRPr="0097659A" w:rsidRDefault="00807BEF" w:rsidP="00592AA5">
            <w:pPr>
              <w:framePr w:w="13090" w:h="8659" w:wrap="none" w:vAnchor="page" w:hAnchor="page" w:x="2022" w:y="1827"/>
              <w:ind w:left="1134" w:hanging="1134"/>
              <w:rPr>
                <w:sz w:val="18"/>
                <w:szCs w:val="18"/>
              </w:rPr>
            </w:pPr>
          </w:p>
        </w:tc>
        <w:tc>
          <w:tcPr>
            <w:tcW w:w="576" w:type="dxa"/>
            <w:shd w:val="clear" w:color="auto" w:fill="FFFFFF"/>
          </w:tcPr>
          <w:p w14:paraId="6FE5C2F6" w14:textId="77777777" w:rsidR="00807BEF" w:rsidRPr="0097659A" w:rsidRDefault="00807BEF" w:rsidP="00592AA5">
            <w:pPr>
              <w:framePr w:w="13090" w:h="8659" w:wrap="none" w:vAnchor="page" w:hAnchor="page" w:x="2022" w:y="1827"/>
              <w:ind w:left="1134" w:hanging="1134"/>
              <w:rPr>
                <w:sz w:val="18"/>
                <w:szCs w:val="18"/>
              </w:rPr>
            </w:pPr>
          </w:p>
        </w:tc>
        <w:tc>
          <w:tcPr>
            <w:tcW w:w="576" w:type="dxa"/>
            <w:shd w:val="clear" w:color="auto" w:fill="FFFFFF"/>
          </w:tcPr>
          <w:p w14:paraId="5C75480F" w14:textId="77777777" w:rsidR="00807BEF" w:rsidRPr="0097659A" w:rsidRDefault="00807BEF" w:rsidP="00592AA5">
            <w:pPr>
              <w:framePr w:w="13090" w:h="8659" w:wrap="none" w:vAnchor="page" w:hAnchor="page" w:x="2022" w:y="1827"/>
              <w:ind w:left="1134" w:right="200" w:hanging="1134"/>
              <w:jc w:val="right"/>
              <w:rPr>
                <w:sz w:val="18"/>
                <w:szCs w:val="18"/>
              </w:rPr>
            </w:pPr>
            <w:r w:rsidRPr="0097659A">
              <w:rPr>
                <w:rStyle w:val="Gvdemetni77ptKalnDeil0ptbolukbraklyor"/>
                <w:color w:val="auto"/>
                <w:sz w:val="18"/>
                <w:szCs w:val="18"/>
                <w:lang w:val="tr-TR"/>
              </w:rPr>
              <w:t>X</w:t>
            </w:r>
          </w:p>
        </w:tc>
        <w:tc>
          <w:tcPr>
            <w:tcW w:w="1570" w:type="dxa"/>
            <w:shd w:val="clear" w:color="auto" w:fill="FFFFFF"/>
          </w:tcPr>
          <w:p w14:paraId="1A5A487C" w14:textId="77777777" w:rsidR="00807BEF" w:rsidRPr="0097659A" w:rsidRDefault="00807BEF" w:rsidP="00592AA5">
            <w:pPr>
              <w:framePr w:w="13090" w:h="8659" w:wrap="none" w:vAnchor="page" w:hAnchor="page" w:x="2022" w:y="1827"/>
              <w:ind w:left="1134" w:hanging="1134"/>
              <w:rPr>
                <w:sz w:val="18"/>
                <w:szCs w:val="18"/>
              </w:rPr>
            </w:pPr>
          </w:p>
        </w:tc>
        <w:tc>
          <w:tcPr>
            <w:tcW w:w="456" w:type="dxa"/>
            <w:shd w:val="clear" w:color="auto" w:fill="FFFFFF"/>
          </w:tcPr>
          <w:p w14:paraId="149B7924" w14:textId="77777777" w:rsidR="00807BEF" w:rsidRPr="0097659A" w:rsidRDefault="00807BEF" w:rsidP="00592AA5">
            <w:pPr>
              <w:framePr w:w="13090" w:h="8659" w:wrap="none" w:vAnchor="page" w:hAnchor="page" w:x="2022" w:y="1827"/>
              <w:ind w:left="1134" w:hanging="1134"/>
              <w:rPr>
                <w:sz w:val="18"/>
                <w:szCs w:val="18"/>
              </w:rPr>
            </w:pPr>
          </w:p>
        </w:tc>
        <w:tc>
          <w:tcPr>
            <w:tcW w:w="749" w:type="dxa"/>
            <w:shd w:val="clear" w:color="auto" w:fill="FFFFFF"/>
          </w:tcPr>
          <w:p w14:paraId="2B83277B" w14:textId="77777777" w:rsidR="00807BEF" w:rsidRPr="0097659A" w:rsidRDefault="00807BEF" w:rsidP="00592AA5">
            <w:pPr>
              <w:framePr w:w="13090" w:h="8659" w:wrap="none" w:vAnchor="page" w:hAnchor="page" w:x="2022" w:y="1827"/>
              <w:ind w:left="1134" w:hanging="1134"/>
              <w:rPr>
                <w:sz w:val="18"/>
                <w:szCs w:val="18"/>
              </w:rPr>
            </w:pPr>
          </w:p>
        </w:tc>
        <w:tc>
          <w:tcPr>
            <w:tcW w:w="744" w:type="dxa"/>
            <w:shd w:val="clear" w:color="auto" w:fill="FFFFFF"/>
          </w:tcPr>
          <w:p w14:paraId="618E6582" w14:textId="77777777" w:rsidR="00807BEF" w:rsidRPr="0097659A" w:rsidRDefault="00807BEF" w:rsidP="00592AA5">
            <w:pPr>
              <w:framePr w:w="13090" w:h="8659" w:wrap="none" w:vAnchor="page" w:hAnchor="page" w:x="2022" w:y="1827"/>
              <w:ind w:left="1134" w:hanging="1134"/>
              <w:rPr>
                <w:sz w:val="18"/>
                <w:szCs w:val="18"/>
              </w:rPr>
            </w:pPr>
          </w:p>
        </w:tc>
        <w:tc>
          <w:tcPr>
            <w:tcW w:w="749" w:type="dxa"/>
            <w:shd w:val="clear" w:color="auto" w:fill="FFFFFF"/>
          </w:tcPr>
          <w:p w14:paraId="2ED92589" w14:textId="77777777" w:rsidR="00807BEF" w:rsidRPr="0097659A" w:rsidRDefault="00807BEF" w:rsidP="00592AA5">
            <w:pPr>
              <w:framePr w:w="13090" w:h="8659" w:wrap="none" w:vAnchor="page" w:hAnchor="page" w:x="2022" w:y="1827"/>
              <w:ind w:left="1134" w:hanging="1134"/>
              <w:rPr>
                <w:sz w:val="18"/>
                <w:szCs w:val="18"/>
              </w:rPr>
            </w:pPr>
          </w:p>
        </w:tc>
        <w:tc>
          <w:tcPr>
            <w:tcW w:w="2160" w:type="dxa"/>
            <w:shd w:val="clear" w:color="auto" w:fill="FFFFFF"/>
            <w:vAlign w:val="center"/>
          </w:tcPr>
          <w:p w14:paraId="5B81D588" w14:textId="77777777" w:rsidR="00807BEF" w:rsidRPr="0097659A" w:rsidRDefault="00807BEF" w:rsidP="00592AA5">
            <w:pPr>
              <w:pStyle w:val="Gvdemetni0"/>
              <w:framePr w:w="13090" w:h="8659" w:wrap="none" w:vAnchor="page" w:hAnchor="page" w:x="2022" w:y="1827"/>
              <w:shd w:val="clear" w:color="auto" w:fill="auto"/>
              <w:spacing w:line="240" w:lineRule="auto"/>
              <w:ind w:left="1134" w:hanging="1134"/>
              <w:jc w:val="left"/>
              <w:rPr>
                <w:sz w:val="18"/>
                <w:szCs w:val="18"/>
              </w:rPr>
            </w:pPr>
            <w:r w:rsidRPr="0097659A">
              <w:rPr>
                <w:sz w:val="18"/>
                <w:szCs w:val="18"/>
              </w:rPr>
              <w:t>Motor ailesi ise</w:t>
            </w:r>
          </w:p>
        </w:tc>
      </w:tr>
      <w:tr w:rsidR="00062639" w:rsidRPr="0097659A" w14:paraId="71155977" w14:textId="77777777" w:rsidTr="00104916">
        <w:trPr>
          <w:trHeight w:hRule="exact" w:val="845"/>
        </w:trPr>
        <w:tc>
          <w:tcPr>
            <w:tcW w:w="1440" w:type="dxa"/>
            <w:shd w:val="clear" w:color="auto" w:fill="FFFFFF"/>
            <w:vAlign w:val="center"/>
          </w:tcPr>
          <w:p w14:paraId="025E3719" w14:textId="77777777" w:rsidR="00807BEF" w:rsidRPr="0097659A" w:rsidRDefault="00807BEF" w:rsidP="00592AA5">
            <w:pPr>
              <w:framePr w:w="13090" w:h="8659" w:wrap="none" w:vAnchor="page" w:hAnchor="page" w:x="2022" w:y="1827"/>
              <w:ind w:left="1134" w:hanging="1134"/>
              <w:jc w:val="left"/>
              <w:rPr>
                <w:sz w:val="18"/>
                <w:szCs w:val="18"/>
              </w:rPr>
            </w:pPr>
            <w:r w:rsidRPr="0097659A">
              <w:rPr>
                <w:rStyle w:val="Gvdemetni77ptKalnDeil0ptbolukbraklyor"/>
                <w:color w:val="auto"/>
                <w:sz w:val="18"/>
                <w:szCs w:val="18"/>
                <w:lang w:val="tr-TR"/>
              </w:rPr>
              <w:t>3.6.6.</w:t>
            </w:r>
          </w:p>
        </w:tc>
        <w:tc>
          <w:tcPr>
            <w:tcW w:w="3494" w:type="dxa"/>
            <w:shd w:val="clear" w:color="auto" w:fill="FFFFFF"/>
            <w:vAlign w:val="center"/>
          </w:tcPr>
          <w:p w14:paraId="7374708D" w14:textId="77777777" w:rsidR="00807BEF" w:rsidRPr="0097659A" w:rsidRDefault="00807BEF" w:rsidP="00592AA5">
            <w:pPr>
              <w:pStyle w:val="Gvdemetni0"/>
              <w:framePr w:w="13090" w:h="8659" w:wrap="none" w:vAnchor="page" w:hAnchor="page" w:x="2022" w:y="1827"/>
              <w:shd w:val="clear" w:color="auto" w:fill="auto"/>
              <w:spacing w:line="240" w:lineRule="auto"/>
              <w:ind w:left="1134" w:hanging="1134"/>
              <w:jc w:val="left"/>
              <w:rPr>
                <w:sz w:val="18"/>
                <w:szCs w:val="18"/>
              </w:rPr>
            </w:pPr>
            <w:r w:rsidRPr="0097659A">
              <w:rPr>
                <w:sz w:val="18"/>
                <w:szCs w:val="18"/>
              </w:rPr>
              <w:t>Hacimsel sıkıştırma oranı:</w:t>
            </w:r>
          </w:p>
        </w:tc>
        <w:tc>
          <w:tcPr>
            <w:tcW w:w="576" w:type="dxa"/>
            <w:shd w:val="clear" w:color="auto" w:fill="FFFFFF"/>
          </w:tcPr>
          <w:p w14:paraId="550ED373" w14:textId="77777777" w:rsidR="00807BEF" w:rsidRPr="0097659A" w:rsidRDefault="00807BEF" w:rsidP="00592AA5">
            <w:pPr>
              <w:framePr w:w="13090" w:h="8659" w:wrap="none" w:vAnchor="page" w:hAnchor="page" w:x="2022" w:y="1827"/>
              <w:ind w:left="1134" w:hanging="1134"/>
              <w:rPr>
                <w:sz w:val="18"/>
                <w:szCs w:val="18"/>
              </w:rPr>
            </w:pPr>
          </w:p>
        </w:tc>
        <w:tc>
          <w:tcPr>
            <w:tcW w:w="576" w:type="dxa"/>
            <w:shd w:val="clear" w:color="auto" w:fill="FFFFFF"/>
          </w:tcPr>
          <w:p w14:paraId="34D2C7DB" w14:textId="77777777" w:rsidR="00807BEF" w:rsidRPr="0097659A" w:rsidRDefault="00807BEF" w:rsidP="00592AA5">
            <w:pPr>
              <w:framePr w:w="13090" w:h="8659" w:wrap="none" w:vAnchor="page" w:hAnchor="page" w:x="2022" w:y="1827"/>
              <w:ind w:left="1134" w:hanging="1134"/>
              <w:rPr>
                <w:sz w:val="18"/>
                <w:szCs w:val="18"/>
              </w:rPr>
            </w:pPr>
          </w:p>
        </w:tc>
        <w:tc>
          <w:tcPr>
            <w:tcW w:w="576" w:type="dxa"/>
            <w:shd w:val="clear" w:color="auto" w:fill="FFFFFF"/>
          </w:tcPr>
          <w:p w14:paraId="1549F7AD" w14:textId="77777777" w:rsidR="00807BEF" w:rsidRPr="0097659A" w:rsidRDefault="00807BEF" w:rsidP="00592AA5">
            <w:pPr>
              <w:framePr w:w="13090" w:h="8659" w:wrap="none" w:vAnchor="page" w:hAnchor="page" w:x="2022" w:y="1827"/>
              <w:ind w:left="1134" w:right="200" w:hanging="1134"/>
              <w:jc w:val="right"/>
              <w:rPr>
                <w:sz w:val="18"/>
                <w:szCs w:val="18"/>
              </w:rPr>
            </w:pPr>
            <w:r w:rsidRPr="0097659A">
              <w:rPr>
                <w:rStyle w:val="Gvdemetni77ptKalnDeil0ptbolukbraklyor"/>
                <w:color w:val="auto"/>
                <w:sz w:val="18"/>
                <w:szCs w:val="18"/>
                <w:lang w:val="tr-TR"/>
              </w:rPr>
              <w:t>X</w:t>
            </w:r>
          </w:p>
        </w:tc>
        <w:tc>
          <w:tcPr>
            <w:tcW w:w="1570" w:type="dxa"/>
            <w:shd w:val="clear" w:color="auto" w:fill="FFFFFF"/>
          </w:tcPr>
          <w:p w14:paraId="51AF5687" w14:textId="77777777" w:rsidR="00807BEF" w:rsidRPr="0097659A" w:rsidRDefault="00807BEF" w:rsidP="00592AA5">
            <w:pPr>
              <w:framePr w:w="13090" w:h="8659" w:wrap="none" w:vAnchor="page" w:hAnchor="page" w:x="2022" w:y="1827"/>
              <w:ind w:left="1134" w:hanging="1134"/>
              <w:rPr>
                <w:sz w:val="18"/>
                <w:szCs w:val="18"/>
              </w:rPr>
            </w:pPr>
          </w:p>
        </w:tc>
        <w:tc>
          <w:tcPr>
            <w:tcW w:w="456" w:type="dxa"/>
            <w:shd w:val="clear" w:color="auto" w:fill="FFFFFF"/>
          </w:tcPr>
          <w:p w14:paraId="4E97591A" w14:textId="77777777" w:rsidR="00807BEF" w:rsidRPr="0097659A" w:rsidRDefault="00807BEF" w:rsidP="00592AA5">
            <w:pPr>
              <w:framePr w:w="13090" w:h="8659" w:wrap="none" w:vAnchor="page" w:hAnchor="page" w:x="2022" w:y="1827"/>
              <w:ind w:left="1134" w:hanging="1134"/>
              <w:rPr>
                <w:sz w:val="18"/>
                <w:szCs w:val="18"/>
              </w:rPr>
            </w:pPr>
          </w:p>
        </w:tc>
        <w:tc>
          <w:tcPr>
            <w:tcW w:w="749" w:type="dxa"/>
            <w:shd w:val="clear" w:color="auto" w:fill="FFFFFF"/>
          </w:tcPr>
          <w:p w14:paraId="1F420F0B" w14:textId="77777777" w:rsidR="00807BEF" w:rsidRPr="0097659A" w:rsidRDefault="00807BEF" w:rsidP="00592AA5">
            <w:pPr>
              <w:framePr w:w="13090" w:h="8659" w:wrap="none" w:vAnchor="page" w:hAnchor="page" w:x="2022" w:y="1827"/>
              <w:ind w:left="1134" w:hanging="1134"/>
              <w:rPr>
                <w:sz w:val="18"/>
                <w:szCs w:val="18"/>
              </w:rPr>
            </w:pPr>
          </w:p>
        </w:tc>
        <w:tc>
          <w:tcPr>
            <w:tcW w:w="744" w:type="dxa"/>
            <w:shd w:val="clear" w:color="auto" w:fill="FFFFFF"/>
          </w:tcPr>
          <w:p w14:paraId="4447CF3F" w14:textId="77777777" w:rsidR="00807BEF" w:rsidRPr="0097659A" w:rsidRDefault="00807BEF" w:rsidP="00592AA5">
            <w:pPr>
              <w:framePr w:w="13090" w:h="8659" w:wrap="none" w:vAnchor="page" w:hAnchor="page" w:x="2022" w:y="1827"/>
              <w:ind w:left="1134" w:hanging="1134"/>
              <w:rPr>
                <w:sz w:val="18"/>
                <w:szCs w:val="18"/>
              </w:rPr>
            </w:pPr>
          </w:p>
        </w:tc>
        <w:tc>
          <w:tcPr>
            <w:tcW w:w="749" w:type="dxa"/>
            <w:shd w:val="clear" w:color="auto" w:fill="FFFFFF"/>
          </w:tcPr>
          <w:p w14:paraId="11E66AD9" w14:textId="77777777" w:rsidR="00807BEF" w:rsidRPr="0097659A" w:rsidRDefault="00807BEF" w:rsidP="00592AA5">
            <w:pPr>
              <w:framePr w:w="13090" w:h="8659" w:wrap="none" w:vAnchor="page" w:hAnchor="page" w:x="2022" w:y="1827"/>
              <w:ind w:left="1134" w:hanging="1134"/>
              <w:rPr>
                <w:sz w:val="18"/>
                <w:szCs w:val="18"/>
              </w:rPr>
            </w:pPr>
          </w:p>
        </w:tc>
        <w:tc>
          <w:tcPr>
            <w:tcW w:w="2160" w:type="dxa"/>
            <w:shd w:val="clear" w:color="auto" w:fill="FFFFFF"/>
            <w:vAlign w:val="center"/>
          </w:tcPr>
          <w:p w14:paraId="4F9DBAD5" w14:textId="77777777" w:rsidR="00807BEF" w:rsidRPr="0097659A" w:rsidRDefault="00807BEF" w:rsidP="00592AA5">
            <w:pPr>
              <w:pStyle w:val="Gvdemetni0"/>
              <w:framePr w:w="13090" w:h="8659" w:wrap="none" w:vAnchor="page" w:hAnchor="page" w:x="2022" w:y="1827"/>
              <w:shd w:val="clear" w:color="auto" w:fill="auto"/>
              <w:spacing w:line="240" w:lineRule="auto"/>
              <w:ind w:left="1134" w:hanging="1134"/>
              <w:jc w:val="left"/>
              <w:rPr>
                <w:sz w:val="18"/>
                <w:szCs w:val="18"/>
              </w:rPr>
            </w:pPr>
            <w:r w:rsidRPr="0097659A">
              <w:rPr>
                <w:sz w:val="18"/>
                <w:szCs w:val="18"/>
              </w:rPr>
              <w:t>Toleransı belirtin</w:t>
            </w:r>
          </w:p>
        </w:tc>
      </w:tr>
      <w:tr w:rsidR="00062639" w:rsidRPr="0097659A" w14:paraId="01AFFAD0" w14:textId="77777777" w:rsidTr="00104916">
        <w:trPr>
          <w:trHeight w:hRule="exact" w:val="427"/>
        </w:trPr>
        <w:tc>
          <w:tcPr>
            <w:tcW w:w="1440" w:type="dxa"/>
            <w:shd w:val="clear" w:color="auto" w:fill="FFFFFF"/>
            <w:vAlign w:val="center"/>
          </w:tcPr>
          <w:p w14:paraId="5B160D22" w14:textId="77777777" w:rsidR="00807BEF" w:rsidRPr="0097659A" w:rsidRDefault="00807BEF" w:rsidP="00592AA5">
            <w:pPr>
              <w:framePr w:w="13090" w:h="8659" w:wrap="none" w:vAnchor="page" w:hAnchor="page" w:x="2022" w:y="1827"/>
              <w:ind w:left="1134" w:hanging="1134"/>
              <w:jc w:val="left"/>
              <w:rPr>
                <w:sz w:val="18"/>
                <w:szCs w:val="18"/>
              </w:rPr>
            </w:pPr>
            <w:r w:rsidRPr="0097659A">
              <w:rPr>
                <w:rStyle w:val="Gvdemetni77ptKalnDeil0ptbolukbraklyor"/>
                <w:color w:val="auto"/>
                <w:sz w:val="18"/>
                <w:szCs w:val="18"/>
                <w:lang w:val="tr-TR"/>
              </w:rPr>
              <w:t>3.6.7.</w:t>
            </w:r>
          </w:p>
        </w:tc>
        <w:tc>
          <w:tcPr>
            <w:tcW w:w="3494" w:type="dxa"/>
            <w:shd w:val="clear" w:color="auto" w:fill="FFFFFF"/>
            <w:vAlign w:val="center"/>
          </w:tcPr>
          <w:p w14:paraId="7802C88F" w14:textId="77777777" w:rsidR="00807BEF" w:rsidRPr="0097659A" w:rsidRDefault="00807BEF" w:rsidP="00592AA5">
            <w:pPr>
              <w:pStyle w:val="Gvdemetni0"/>
              <w:framePr w:w="13090" w:h="8659" w:wrap="none" w:vAnchor="page" w:hAnchor="page" w:x="2022" w:y="1827"/>
              <w:shd w:val="clear" w:color="auto" w:fill="auto"/>
              <w:spacing w:line="240" w:lineRule="auto"/>
              <w:ind w:left="1134" w:hanging="1134"/>
              <w:jc w:val="left"/>
              <w:rPr>
                <w:sz w:val="18"/>
                <w:szCs w:val="18"/>
              </w:rPr>
            </w:pPr>
            <w:r w:rsidRPr="0097659A">
              <w:rPr>
                <w:sz w:val="18"/>
                <w:szCs w:val="18"/>
              </w:rPr>
              <w:t>Yanma sistemi açıklaması:</w:t>
            </w:r>
          </w:p>
        </w:tc>
        <w:tc>
          <w:tcPr>
            <w:tcW w:w="576" w:type="dxa"/>
            <w:shd w:val="clear" w:color="auto" w:fill="FFFFFF"/>
          </w:tcPr>
          <w:p w14:paraId="1DD515C8" w14:textId="77777777" w:rsidR="00807BEF" w:rsidRPr="0097659A" w:rsidRDefault="00807BEF" w:rsidP="00592AA5">
            <w:pPr>
              <w:framePr w:w="13090" w:h="8659" w:wrap="none" w:vAnchor="page" w:hAnchor="page" w:x="2022" w:y="1827"/>
              <w:ind w:left="1134" w:hanging="1134"/>
              <w:rPr>
                <w:sz w:val="18"/>
                <w:szCs w:val="18"/>
              </w:rPr>
            </w:pPr>
          </w:p>
        </w:tc>
        <w:tc>
          <w:tcPr>
            <w:tcW w:w="576" w:type="dxa"/>
            <w:shd w:val="clear" w:color="auto" w:fill="FFFFFF"/>
          </w:tcPr>
          <w:p w14:paraId="12B148A4" w14:textId="77777777" w:rsidR="00807BEF" w:rsidRPr="0097659A" w:rsidRDefault="00807BEF" w:rsidP="00592AA5">
            <w:pPr>
              <w:framePr w:w="13090" w:h="8659" w:wrap="none" w:vAnchor="page" w:hAnchor="page" w:x="2022" w:y="1827"/>
              <w:ind w:left="1134" w:hanging="1134"/>
              <w:rPr>
                <w:sz w:val="18"/>
                <w:szCs w:val="18"/>
              </w:rPr>
            </w:pPr>
          </w:p>
        </w:tc>
        <w:tc>
          <w:tcPr>
            <w:tcW w:w="576" w:type="dxa"/>
            <w:shd w:val="clear" w:color="auto" w:fill="FFFFFF"/>
          </w:tcPr>
          <w:p w14:paraId="363C6AC9" w14:textId="77777777" w:rsidR="00807BEF" w:rsidRPr="0097659A" w:rsidRDefault="00807BEF" w:rsidP="00592AA5">
            <w:pPr>
              <w:framePr w:w="13090" w:h="8659" w:wrap="none" w:vAnchor="page" w:hAnchor="page" w:x="2022" w:y="1827"/>
              <w:ind w:left="1134" w:right="200" w:hanging="1134"/>
              <w:jc w:val="right"/>
              <w:rPr>
                <w:sz w:val="18"/>
                <w:szCs w:val="18"/>
              </w:rPr>
            </w:pPr>
            <w:r w:rsidRPr="0097659A">
              <w:rPr>
                <w:rStyle w:val="Gvdemetni77ptKalnDeil0ptbolukbraklyor"/>
                <w:color w:val="auto"/>
                <w:sz w:val="18"/>
                <w:szCs w:val="18"/>
                <w:lang w:val="tr-TR"/>
              </w:rPr>
              <w:t>X</w:t>
            </w:r>
          </w:p>
        </w:tc>
        <w:tc>
          <w:tcPr>
            <w:tcW w:w="1570" w:type="dxa"/>
            <w:shd w:val="clear" w:color="auto" w:fill="FFFFFF"/>
          </w:tcPr>
          <w:p w14:paraId="46D96521" w14:textId="77777777" w:rsidR="00807BEF" w:rsidRPr="0097659A" w:rsidRDefault="00807BEF" w:rsidP="00592AA5">
            <w:pPr>
              <w:framePr w:w="13090" w:h="8659" w:wrap="none" w:vAnchor="page" w:hAnchor="page" w:x="2022" w:y="1827"/>
              <w:ind w:left="1134" w:hanging="1134"/>
              <w:rPr>
                <w:sz w:val="18"/>
                <w:szCs w:val="18"/>
              </w:rPr>
            </w:pPr>
          </w:p>
        </w:tc>
        <w:tc>
          <w:tcPr>
            <w:tcW w:w="456" w:type="dxa"/>
            <w:shd w:val="clear" w:color="auto" w:fill="FFFFFF"/>
          </w:tcPr>
          <w:p w14:paraId="1D09811A" w14:textId="77777777" w:rsidR="00807BEF" w:rsidRPr="0097659A" w:rsidRDefault="00807BEF" w:rsidP="00592AA5">
            <w:pPr>
              <w:framePr w:w="13090" w:h="8659" w:wrap="none" w:vAnchor="page" w:hAnchor="page" w:x="2022" w:y="1827"/>
              <w:ind w:left="1134" w:hanging="1134"/>
              <w:rPr>
                <w:sz w:val="18"/>
                <w:szCs w:val="18"/>
              </w:rPr>
            </w:pPr>
          </w:p>
        </w:tc>
        <w:tc>
          <w:tcPr>
            <w:tcW w:w="749" w:type="dxa"/>
            <w:shd w:val="clear" w:color="auto" w:fill="FFFFFF"/>
          </w:tcPr>
          <w:p w14:paraId="10AA7B52" w14:textId="77777777" w:rsidR="00807BEF" w:rsidRPr="0097659A" w:rsidRDefault="00807BEF" w:rsidP="00592AA5">
            <w:pPr>
              <w:framePr w:w="13090" w:h="8659" w:wrap="none" w:vAnchor="page" w:hAnchor="page" w:x="2022" w:y="1827"/>
              <w:ind w:left="1134" w:hanging="1134"/>
              <w:rPr>
                <w:sz w:val="18"/>
                <w:szCs w:val="18"/>
              </w:rPr>
            </w:pPr>
          </w:p>
        </w:tc>
        <w:tc>
          <w:tcPr>
            <w:tcW w:w="744" w:type="dxa"/>
            <w:shd w:val="clear" w:color="auto" w:fill="FFFFFF"/>
          </w:tcPr>
          <w:p w14:paraId="7749A717" w14:textId="77777777" w:rsidR="00807BEF" w:rsidRPr="0097659A" w:rsidRDefault="00807BEF" w:rsidP="00592AA5">
            <w:pPr>
              <w:framePr w:w="13090" w:h="8659" w:wrap="none" w:vAnchor="page" w:hAnchor="page" w:x="2022" w:y="1827"/>
              <w:ind w:left="1134" w:hanging="1134"/>
              <w:rPr>
                <w:sz w:val="18"/>
                <w:szCs w:val="18"/>
              </w:rPr>
            </w:pPr>
          </w:p>
        </w:tc>
        <w:tc>
          <w:tcPr>
            <w:tcW w:w="749" w:type="dxa"/>
            <w:shd w:val="clear" w:color="auto" w:fill="FFFFFF"/>
          </w:tcPr>
          <w:p w14:paraId="5F9C274C" w14:textId="77777777" w:rsidR="00807BEF" w:rsidRPr="0097659A" w:rsidRDefault="00807BEF" w:rsidP="00592AA5">
            <w:pPr>
              <w:framePr w:w="13090" w:h="8659" w:wrap="none" w:vAnchor="page" w:hAnchor="page" w:x="2022" w:y="1827"/>
              <w:ind w:left="1134" w:hanging="1134"/>
              <w:rPr>
                <w:sz w:val="18"/>
                <w:szCs w:val="18"/>
              </w:rPr>
            </w:pPr>
          </w:p>
        </w:tc>
        <w:tc>
          <w:tcPr>
            <w:tcW w:w="2160" w:type="dxa"/>
            <w:shd w:val="clear" w:color="auto" w:fill="FFFFFF"/>
          </w:tcPr>
          <w:p w14:paraId="049C77E3" w14:textId="77777777" w:rsidR="00807BEF" w:rsidRPr="0097659A" w:rsidRDefault="00807BEF" w:rsidP="00592AA5">
            <w:pPr>
              <w:framePr w:w="13090" w:h="8659" w:wrap="none" w:vAnchor="page" w:hAnchor="page" w:x="2022" w:y="1827"/>
              <w:ind w:left="1134" w:hanging="1134"/>
              <w:rPr>
                <w:sz w:val="18"/>
                <w:szCs w:val="18"/>
              </w:rPr>
            </w:pPr>
          </w:p>
        </w:tc>
      </w:tr>
      <w:tr w:rsidR="00062639" w:rsidRPr="0097659A" w14:paraId="35F50DF4" w14:textId="77777777" w:rsidTr="00104916">
        <w:trPr>
          <w:trHeight w:hRule="exact" w:val="619"/>
        </w:trPr>
        <w:tc>
          <w:tcPr>
            <w:tcW w:w="1440" w:type="dxa"/>
            <w:shd w:val="clear" w:color="auto" w:fill="FFFFFF"/>
            <w:vAlign w:val="center"/>
          </w:tcPr>
          <w:p w14:paraId="5735ABA4" w14:textId="77777777" w:rsidR="00807BEF" w:rsidRPr="0097659A" w:rsidRDefault="00807BEF" w:rsidP="00592AA5">
            <w:pPr>
              <w:framePr w:w="13090" w:h="8659" w:wrap="none" w:vAnchor="page" w:hAnchor="page" w:x="2022" w:y="1827"/>
              <w:ind w:left="1134" w:hanging="1134"/>
              <w:jc w:val="left"/>
              <w:rPr>
                <w:sz w:val="18"/>
                <w:szCs w:val="18"/>
              </w:rPr>
            </w:pPr>
            <w:r w:rsidRPr="0097659A">
              <w:rPr>
                <w:rStyle w:val="Gvdemetni77ptKalnDeil0ptbolukbraklyor"/>
                <w:color w:val="auto"/>
                <w:sz w:val="18"/>
                <w:szCs w:val="18"/>
                <w:lang w:val="tr-TR"/>
              </w:rPr>
              <w:t>3.6.8.</w:t>
            </w:r>
          </w:p>
        </w:tc>
        <w:tc>
          <w:tcPr>
            <w:tcW w:w="3494" w:type="dxa"/>
            <w:shd w:val="clear" w:color="auto" w:fill="FFFFFF"/>
            <w:vAlign w:val="center"/>
          </w:tcPr>
          <w:p w14:paraId="4106A79E" w14:textId="77777777" w:rsidR="00807BEF" w:rsidRPr="0097659A" w:rsidRDefault="00807BEF" w:rsidP="00592AA5">
            <w:pPr>
              <w:pStyle w:val="Gvdemetni0"/>
              <w:framePr w:w="13090" w:h="8659" w:wrap="none" w:vAnchor="page" w:hAnchor="page" w:x="2022" w:y="1827"/>
              <w:shd w:val="clear" w:color="auto" w:fill="auto"/>
              <w:spacing w:line="240" w:lineRule="auto"/>
              <w:ind w:left="1134" w:hanging="1134"/>
              <w:jc w:val="left"/>
              <w:rPr>
                <w:sz w:val="18"/>
                <w:szCs w:val="18"/>
              </w:rPr>
            </w:pPr>
            <w:r w:rsidRPr="0097659A">
              <w:rPr>
                <w:sz w:val="18"/>
                <w:szCs w:val="18"/>
              </w:rPr>
              <w:t>Yanma odası ve piston başına ait çizimler:</w:t>
            </w:r>
          </w:p>
        </w:tc>
        <w:tc>
          <w:tcPr>
            <w:tcW w:w="576" w:type="dxa"/>
            <w:shd w:val="clear" w:color="auto" w:fill="FFFFFF"/>
          </w:tcPr>
          <w:p w14:paraId="37593E9A" w14:textId="77777777" w:rsidR="00807BEF" w:rsidRPr="0097659A" w:rsidRDefault="00807BEF" w:rsidP="00592AA5">
            <w:pPr>
              <w:framePr w:w="13090" w:h="8659" w:wrap="none" w:vAnchor="page" w:hAnchor="page" w:x="2022" w:y="1827"/>
              <w:ind w:left="1134" w:hanging="1134"/>
              <w:rPr>
                <w:sz w:val="18"/>
                <w:szCs w:val="18"/>
              </w:rPr>
            </w:pPr>
          </w:p>
        </w:tc>
        <w:tc>
          <w:tcPr>
            <w:tcW w:w="576" w:type="dxa"/>
            <w:shd w:val="clear" w:color="auto" w:fill="FFFFFF"/>
          </w:tcPr>
          <w:p w14:paraId="75C36A7E" w14:textId="77777777" w:rsidR="00807BEF" w:rsidRPr="0097659A" w:rsidRDefault="00807BEF" w:rsidP="00592AA5">
            <w:pPr>
              <w:framePr w:w="13090" w:h="8659" w:wrap="none" w:vAnchor="page" w:hAnchor="page" w:x="2022" w:y="1827"/>
              <w:ind w:left="1134" w:hanging="1134"/>
              <w:rPr>
                <w:sz w:val="18"/>
                <w:szCs w:val="18"/>
              </w:rPr>
            </w:pPr>
          </w:p>
        </w:tc>
        <w:tc>
          <w:tcPr>
            <w:tcW w:w="576" w:type="dxa"/>
            <w:shd w:val="clear" w:color="auto" w:fill="FFFFFF"/>
          </w:tcPr>
          <w:p w14:paraId="64D947BA" w14:textId="77777777" w:rsidR="00807BEF" w:rsidRPr="0097659A" w:rsidRDefault="00807BEF" w:rsidP="00592AA5">
            <w:pPr>
              <w:framePr w:w="13090" w:h="8659" w:wrap="none" w:vAnchor="page" w:hAnchor="page" w:x="2022" w:y="1827"/>
              <w:ind w:left="1134" w:right="200" w:hanging="1134"/>
              <w:jc w:val="right"/>
              <w:rPr>
                <w:sz w:val="18"/>
                <w:szCs w:val="18"/>
              </w:rPr>
            </w:pPr>
            <w:r w:rsidRPr="0097659A">
              <w:rPr>
                <w:rStyle w:val="Gvdemetni77ptKalnDeil0ptbolukbraklyor"/>
                <w:color w:val="auto"/>
                <w:sz w:val="18"/>
                <w:szCs w:val="18"/>
                <w:lang w:val="tr-TR"/>
              </w:rPr>
              <w:t>X</w:t>
            </w:r>
          </w:p>
        </w:tc>
        <w:tc>
          <w:tcPr>
            <w:tcW w:w="1570" w:type="dxa"/>
            <w:shd w:val="clear" w:color="auto" w:fill="FFFFFF"/>
          </w:tcPr>
          <w:p w14:paraId="7EA19065" w14:textId="77777777" w:rsidR="00807BEF" w:rsidRPr="0097659A" w:rsidRDefault="00807BEF" w:rsidP="00592AA5">
            <w:pPr>
              <w:framePr w:w="13090" w:h="8659" w:wrap="none" w:vAnchor="page" w:hAnchor="page" w:x="2022" w:y="1827"/>
              <w:ind w:left="1134" w:hanging="1134"/>
              <w:rPr>
                <w:sz w:val="18"/>
                <w:szCs w:val="18"/>
              </w:rPr>
            </w:pPr>
          </w:p>
        </w:tc>
        <w:tc>
          <w:tcPr>
            <w:tcW w:w="456" w:type="dxa"/>
            <w:shd w:val="clear" w:color="auto" w:fill="FFFFFF"/>
          </w:tcPr>
          <w:p w14:paraId="172D6D21" w14:textId="77777777" w:rsidR="00807BEF" w:rsidRPr="0097659A" w:rsidRDefault="00807BEF" w:rsidP="00592AA5">
            <w:pPr>
              <w:framePr w:w="13090" w:h="8659" w:wrap="none" w:vAnchor="page" w:hAnchor="page" w:x="2022" w:y="1827"/>
              <w:ind w:left="1134" w:hanging="1134"/>
              <w:rPr>
                <w:sz w:val="18"/>
                <w:szCs w:val="18"/>
              </w:rPr>
            </w:pPr>
          </w:p>
        </w:tc>
        <w:tc>
          <w:tcPr>
            <w:tcW w:w="749" w:type="dxa"/>
            <w:shd w:val="clear" w:color="auto" w:fill="FFFFFF"/>
          </w:tcPr>
          <w:p w14:paraId="44C036F9" w14:textId="77777777" w:rsidR="00807BEF" w:rsidRPr="0097659A" w:rsidRDefault="00807BEF" w:rsidP="00592AA5">
            <w:pPr>
              <w:framePr w:w="13090" w:h="8659" w:wrap="none" w:vAnchor="page" w:hAnchor="page" w:x="2022" w:y="1827"/>
              <w:ind w:left="1134" w:hanging="1134"/>
              <w:rPr>
                <w:sz w:val="18"/>
                <w:szCs w:val="18"/>
              </w:rPr>
            </w:pPr>
          </w:p>
        </w:tc>
        <w:tc>
          <w:tcPr>
            <w:tcW w:w="744" w:type="dxa"/>
            <w:shd w:val="clear" w:color="auto" w:fill="FFFFFF"/>
          </w:tcPr>
          <w:p w14:paraId="1D09B9D6" w14:textId="77777777" w:rsidR="00807BEF" w:rsidRPr="0097659A" w:rsidRDefault="00807BEF" w:rsidP="00592AA5">
            <w:pPr>
              <w:framePr w:w="13090" w:h="8659" w:wrap="none" w:vAnchor="page" w:hAnchor="page" w:x="2022" w:y="1827"/>
              <w:ind w:left="1134" w:hanging="1134"/>
              <w:rPr>
                <w:sz w:val="18"/>
                <w:szCs w:val="18"/>
              </w:rPr>
            </w:pPr>
          </w:p>
        </w:tc>
        <w:tc>
          <w:tcPr>
            <w:tcW w:w="749" w:type="dxa"/>
            <w:shd w:val="clear" w:color="auto" w:fill="FFFFFF"/>
          </w:tcPr>
          <w:p w14:paraId="192B163E" w14:textId="77777777" w:rsidR="00807BEF" w:rsidRPr="0097659A" w:rsidRDefault="00807BEF" w:rsidP="00592AA5">
            <w:pPr>
              <w:framePr w:w="13090" w:h="8659" w:wrap="none" w:vAnchor="page" w:hAnchor="page" w:x="2022" w:y="1827"/>
              <w:ind w:left="1134" w:hanging="1134"/>
              <w:rPr>
                <w:sz w:val="18"/>
                <w:szCs w:val="18"/>
              </w:rPr>
            </w:pPr>
          </w:p>
        </w:tc>
        <w:tc>
          <w:tcPr>
            <w:tcW w:w="2160" w:type="dxa"/>
            <w:shd w:val="clear" w:color="auto" w:fill="FFFFFF"/>
          </w:tcPr>
          <w:p w14:paraId="250117A6" w14:textId="77777777" w:rsidR="00807BEF" w:rsidRPr="0097659A" w:rsidRDefault="00807BEF" w:rsidP="00592AA5">
            <w:pPr>
              <w:framePr w:w="13090" w:h="8659" w:wrap="none" w:vAnchor="page" w:hAnchor="page" w:x="2022" w:y="1827"/>
              <w:ind w:left="1134" w:hanging="1134"/>
              <w:rPr>
                <w:sz w:val="18"/>
                <w:szCs w:val="18"/>
              </w:rPr>
            </w:pPr>
          </w:p>
        </w:tc>
      </w:tr>
      <w:tr w:rsidR="00062639" w:rsidRPr="0097659A" w14:paraId="54BCDEEF" w14:textId="77777777" w:rsidTr="00104916">
        <w:trPr>
          <w:trHeight w:hRule="exact" w:val="629"/>
        </w:trPr>
        <w:tc>
          <w:tcPr>
            <w:tcW w:w="1440" w:type="dxa"/>
            <w:shd w:val="clear" w:color="auto" w:fill="FFFFFF"/>
            <w:vAlign w:val="center"/>
          </w:tcPr>
          <w:p w14:paraId="15250A88" w14:textId="77777777" w:rsidR="00807BEF" w:rsidRPr="0097659A" w:rsidRDefault="00807BEF" w:rsidP="00592AA5">
            <w:pPr>
              <w:framePr w:w="13090" w:h="8659" w:wrap="none" w:vAnchor="page" w:hAnchor="page" w:x="2022" w:y="1827"/>
              <w:ind w:left="1134" w:hanging="1134"/>
              <w:jc w:val="left"/>
              <w:rPr>
                <w:sz w:val="18"/>
                <w:szCs w:val="18"/>
              </w:rPr>
            </w:pPr>
            <w:r w:rsidRPr="0097659A">
              <w:rPr>
                <w:rStyle w:val="Gvdemetni77ptKalnDeil0ptbolukbraklyor"/>
                <w:color w:val="auto"/>
                <w:sz w:val="18"/>
                <w:szCs w:val="18"/>
                <w:lang w:val="tr-TR"/>
              </w:rPr>
              <w:t>3.6.9.</w:t>
            </w:r>
          </w:p>
        </w:tc>
        <w:tc>
          <w:tcPr>
            <w:tcW w:w="3494" w:type="dxa"/>
            <w:shd w:val="clear" w:color="auto" w:fill="FFFFFF"/>
            <w:vAlign w:val="center"/>
          </w:tcPr>
          <w:p w14:paraId="4911C26C" w14:textId="77777777" w:rsidR="00807BEF" w:rsidRPr="0097659A" w:rsidRDefault="00807BEF" w:rsidP="00852DD8">
            <w:pPr>
              <w:pStyle w:val="Gvdemetni0"/>
              <w:framePr w:w="13090" w:h="8659" w:wrap="none" w:vAnchor="page" w:hAnchor="page" w:x="2022" w:y="1827"/>
              <w:shd w:val="clear" w:color="auto" w:fill="auto"/>
              <w:spacing w:line="240" w:lineRule="auto"/>
              <w:ind w:left="121" w:hanging="21"/>
              <w:jc w:val="left"/>
              <w:rPr>
                <w:sz w:val="18"/>
                <w:szCs w:val="18"/>
              </w:rPr>
            </w:pPr>
            <w:r w:rsidRPr="0097659A">
              <w:rPr>
                <w:sz w:val="18"/>
                <w:szCs w:val="18"/>
              </w:rPr>
              <w:t>Giriş ve çıkış portlarının asgari kesit alanı (mm</w:t>
            </w:r>
            <w:r w:rsidRPr="0097659A">
              <w:rPr>
                <w:sz w:val="18"/>
                <w:szCs w:val="18"/>
                <w:vertAlign w:val="superscript"/>
              </w:rPr>
              <w:t>2</w:t>
            </w:r>
            <w:r w:rsidRPr="0097659A">
              <w:rPr>
                <w:sz w:val="18"/>
                <w:szCs w:val="18"/>
              </w:rPr>
              <w:t>):</w:t>
            </w:r>
          </w:p>
        </w:tc>
        <w:tc>
          <w:tcPr>
            <w:tcW w:w="576" w:type="dxa"/>
            <w:shd w:val="clear" w:color="auto" w:fill="FFFFFF"/>
          </w:tcPr>
          <w:p w14:paraId="495C79DB" w14:textId="77777777" w:rsidR="00807BEF" w:rsidRPr="0097659A" w:rsidRDefault="00807BEF" w:rsidP="00592AA5">
            <w:pPr>
              <w:framePr w:w="13090" w:h="8659" w:wrap="none" w:vAnchor="page" w:hAnchor="page" w:x="2022" w:y="1827"/>
              <w:ind w:left="1134" w:hanging="1134"/>
              <w:rPr>
                <w:sz w:val="18"/>
                <w:szCs w:val="18"/>
              </w:rPr>
            </w:pPr>
          </w:p>
        </w:tc>
        <w:tc>
          <w:tcPr>
            <w:tcW w:w="576" w:type="dxa"/>
            <w:shd w:val="clear" w:color="auto" w:fill="FFFFFF"/>
          </w:tcPr>
          <w:p w14:paraId="7BBBB17A" w14:textId="77777777" w:rsidR="00807BEF" w:rsidRPr="0097659A" w:rsidRDefault="00807BEF" w:rsidP="00592AA5">
            <w:pPr>
              <w:framePr w:w="13090" w:h="8659" w:wrap="none" w:vAnchor="page" w:hAnchor="page" w:x="2022" w:y="1827"/>
              <w:ind w:left="1134" w:hanging="1134"/>
              <w:rPr>
                <w:sz w:val="18"/>
                <w:szCs w:val="18"/>
              </w:rPr>
            </w:pPr>
          </w:p>
        </w:tc>
        <w:tc>
          <w:tcPr>
            <w:tcW w:w="576" w:type="dxa"/>
            <w:shd w:val="clear" w:color="auto" w:fill="FFFFFF"/>
          </w:tcPr>
          <w:p w14:paraId="6A949D3D" w14:textId="77777777" w:rsidR="00807BEF" w:rsidRPr="0097659A" w:rsidRDefault="00807BEF" w:rsidP="00592AA5">
            <w:pPr>
              <w:framePr w:w="13090" w:h="8659" w:wrap="none" w:vAnchor="page" w:hAnchor="page" w:x="2022" w:y="1827"/>
              <w:ind w:left="1134" w:right="200" w:hanging="1134"/>
              <w:jc w:val="right"/>
              <w:rPr>
                <w:sz w:val="18"/>
                <w:szCs w:val="18"/>
              </w:rPr>
            </w:pPr>
            <w:r w:rsidRPr="0097659A">
              <w:rPr>
                <w:rStyle w:val="Gvdemetni77ptKalnDeil0ptbolukbraklyor"/>
                <w:color w:val="auto"/>
                <w:sz w:val="18"/>
                <w:szCs w:val="18"/>
                <w:lang w:val="tr-TR"/>
              </w:rPr>
              <w:t>X</w:t>
            </w:r>
          </w:p>
        </w:tc>
        <w:tc>
          <w:tcPr>
            <w:tcW w:w="1570" w:type="dxa"/>
            <w:shd w:val="clear" w:color="auto" w:fill="FFFFFF"/>
          </w:tcPr>
          <w:p w14:paraId="62611A2E" w14:textId="77777777" w:rsidR="00807BEF" w:rsidRPr="0097659A" w:rsidRDefault="00807BEF" w:rsidP="00592AA5">
            <w:pPr>
              <w:framePr w:w="13090" w:h="8659" w:wrap="none" w:vAnchor="page" w:hAnchor="page" w:x="2022" w:y="1827"/>
              <w:ind w:left="1134" w:hanging="1134"/>
              <w:rPr>
                <w:sz w:val="18"/>
                <w:szCs w:val="18"/>
              </w:rPr>
            </w:pPr>
          </w:p>
        </w:tc>
        <w:tc>
          <w:tcPr>
            <w:tcW w:w="456" w:type="dxa"/>
            <w:shd w:val="clear" w:color="auto" w:fill="FFFFFF"/>
          </w:tcPr>
          <w:p w14:paraId="42363B91" w14:textId="77777777" w:rsidR="00807BEF" w:rsidRPr="0097659A" w:rsidRDefault="00807BEF" w:rsidP="00592AA5">
            <w:pPr>
              <w:framePr w:w="13090" w:h="8659" w:wrap="none" w:vAnchor="page" w:hAnchor="page" w:x="2022" w:y="1827"/>
              <w:ind w:left="1134" w:hanging="1134"/>
              <w:rPr>
                <w:sz w:val="18"/>
                <w:szCs w:val="18"/>
              </w:rPr>
            </w:pPr>
          </w:p>
        </w:tc>
        <w:tc>
          <w:tcPr>
            <w:tcW w:w="749" w:type="dxa"/>
            <w:shd w:val="clear" w:color="auto" w:fill="FFFFFF"/>
          </w:tcPr>
          <w:p w14:paraId="3597EFE2" w14:textId="77777777" w:rsidR="00807BEF" w:rsidRPr="0097659A" w:rsidRDefault="00807BEF" w:rsidP="00592AA5">
            <w:pPr>
              <w:framePr w:w="13090" w:h="8659" w:wrap="none" w:vAnchor="page" w:hAnchor="page" w:x="2022" w:y="1827"/>
              <w:ind w:left="1134" w:hanging="1134"/>
              <w:rPr>
                <w:sz w:val="18"/>
                <w:szCs w:val="18"/>
              </w:rPr>
            </w:pPr>
          </w:p>
        </w:tc>
        <w:tc>
          <w:tcPr>
            <w:tcW w:w="744" w:type="dxa"/>
            <w:shd w:val="clear" w:color="auto" w:fill="FFFFFF"/>
          </w:tcPr>
          <w:p w14:paraId="20DA9283" w14:textId="77777777" w:rsidR="00807BEF" w:rsidRPr="0097659A" w:rsidRDefault="00807BEF" w:rsidP="00592AA5">
            <w:pPr>
              <w:framePr w:w="13090" w:h="8659" w:wrap="none" w:vAnchor="page" w:hAnchor="page" w:x="2022" w:y="1827"/>
              <w:ind w:left="1134" w:hanging="1134"/>
              <w:rPr>
                <w:sz w:val="18"/>
                <w:szCs w:val="18"/>
              </w:rPr>
            </w:pPr>
          </w:p>
        </w:tc>
        <w:tc>
          <w:tcPr>
            <w:tcW w:w="749" w:type="dxa"/>
            <w:shd w:val="clear" w:color="auto" w:fill="FFFFFF"/>
          </w:tcPr>
          <w:p w14:paraId="7C336428" w14:textId="77777777" w:rsidR="00807BEF" w:rsidRPr="0097659A" w:rsidRDefault="00807BEF" w:rsidP="00592AA5">
            <w:pPr>
              <w:framePr w:w="13090" w:h="8659" w:wrap="none" w:vAnchor="page" w:hAnchor="page" w:x="2022" w:y="1827"/>
              <w:ind w:left="1134" w:hanging="1134"/>
              <w:rPr>
                <w:sz w:val="18"/>
                <w:szCs w:val="18"/>
              </w:rPr>
            </w:pPr>
          </w:p>
        </w:tc>
        <w:tc>
          <w:tcPr>
            <w:tcW w:w="2160" w:type="dxa"/>
            <w:shd w:val="clear" w:color="auto" w:fill="FFFFFF"/>
          </w:tcPr>
          <w:p w14:paraId="5A96580D" w14:textId="77777777" w:rsidR="00807BEF" w:rsidRPr="0097659A" w:rsidRDefault="00807BEF" w:rsidP="00592AA5">
            <w:pPr>
              <w:framePr w:w="13090" w:h="8659" w:wrap="none" w:vAnchor="page" w:hAnchor="page" w:x="2022" w:y="1827"/>
              <w:ind w:left="1134" w:hanging="1134"/>
              <w:rPr>
                <w:sz w:val="18"/>
                <w:szCs w:val="18"/>
              </w:rPr>
            </w:pPr>
          </w:p>
        </w:tc>
      </w:tr>
    </w:tbl>
    <w:p w14:paraId="6CC16C76" w14:textId="77777777" w:rsidR="00807BEF" w:rsidRPr="0097659A" w:rsidRDefault="00807BEF" w:rsidP="00592AA5">
      <w:pPr>
        <w:ind w:left="1134" w:hanging="1134"/>
        <w:rPr>
          <w:sz w:val="18"/>
          <w:szCs w:val="18"/>
        </w:rPr>
        <w:sectPr w:rsidR="00807BEF" w:rsidRPr="0097659A" w:rsidSect="002A79A6">
          <w:pgSz w:w="16834" w:h="11909" w:orient="landscape"/>
          <w:pgMar w:top="0" w:right="0" w:bottom="0" w:left="0" w:header="0" w:footer="3" w:gutter="0"/>
          <w:cols w:space="720"/>
          <w:noEndnote/>
          <w:docGrid w:linePitch="360"/>
        </w:sectPr>
      </w:pPr>
    </w:p>
    <w:p w14:paraId="536ACB73" w14:textId="77777777" w:rsidR="00807BEF" w:rsidRPr="0097659A" w:rsidRDefault="00807BEF" w:rsidP="00592AA5">
      <w:pPr>
        <w:framePr w:w="184" w:h="317" w:hRule="exact" w:wrap="none" w:vAnchor="page" w:hAnchor="page" w:x="15665" w:y="7635"/>
        <w:shd w:val="clear" w:color="auto" w:fill="FFFFFF"/>
        <w:ind w:left="1134" w:hanging="1134"/>
        <w:jc w:val="left"/>
        <w:textDirection w:val="tbRl"/>
        <w:rPr>
          <w:sz w:val="20"/>
          <w:szCs w:val="18"/>
        </w:rPr>
      </w:pPr>
    </w:p>
    <w:tbl>
      <w:tblPr>
        <w:tblpPr w:leftFromText="141" w:rightFromText="141" w:vertAnchor="text" w:horzAnchor="margin" w:tblpXSpec="center" w:tblpY="1807"/>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440"/>
        <w:gridCol w:w="3494"/>
        <w:gridCol w:w="576"/>
        <w:gridCol w:w="576"/>
        <w:gridCol w:w="576"/>
        <w:gridCol w:w="1570"/>
        <w:gridCol w:w="456"/>
        <w:gridCol w:w="749"/>
        <w:gridCol w:w="744"/>
        <w:gridCol w:w="749"/>
        <w:gridCol w:w="2160"/>
      </w:tblGrid>
      <w:tr w:rsidR="00062639" w:rsidRPr="0097659A" w14:paraId="4D81F1D7" w14:textId="77777777" w:rsidTr="00104916">
        <w:trPr>
          <w:trHeight w:hRule="exact" w:val="528"/>
        </w:trPr>
        <w:tc>
          <w:tcPr>
            <w:tcW w:w="1440" w:type="dxa"/>
            <w:vMerge w:val="restart"/>
            <w:shd w:val="clear" w:color="auto" w:fill="FFFFFF"/>
            <w:vAlign w:val="center"/>
          </w:tcPr>
          <w:p w14:paraId="430BD9DD" w14:textId="77777777" w:rsidR="00807BEF" w:rsidRPr="0097659A" w:rsidRDefault="00807BEF" w:rsidP="00592AA5">
            <w:pPr>
              <w:pStyle w:val="Gvdemetni0"/>
              <w:shd w:val="clear" w:color="auto" w:fill="auto"/>
              <w:spacing w:line="240" w:lineRule="auto"/>
              <w:ind w:left="1134" w:hanging="1134"/>
              <w:rPr>
                <w:sz w:val="18"/>
                <w:szCs w:val="18"/>
              </w:rPr>
            </w:pPr>
            <w:r w:rsidRPr="0097659A">
              <w:rPr>
                <w:sz w:val="18"/>
                <w:szCs w:val="18"/>
              </w:rPr>
              <w:t>Madde Numarası</w:t>
            </w:r>
          </w:p>
        </w:tc>
        <w:tc>
          <w:tcPr>
            <w:tcW w:w="3494" w:type="dxa"/>
            <w:vMerge w:val="restart"/>
            <w:shd w:val="clear" w:color="auto" w:fill="FFFFFF"/>
            <w:vAlign w:val="center"/>
          </w:tcPr>
          <w:p w14:paraId="38B1BA05" w14:textId="77777777" w:rsidR="00807BEF" w:rsidRPr="0097659A" w:rsidRDefault="00807BEF" w:rsidP="00592AA5">
            <w:pPr>
              <w:pStyle w:val="Gvdemetni0"/>
              <w:shd w:val="clear" w:color="auto" w:fill="auto"/>
              <w:spacing w:line="240" w:lineRule="auto"/>
              <w:ind w:left="1134" w:hanging="1134"/>
              <w:rPr>
                <w:sz w:val="18"/>
                <w:szCs w:val="18"/>
              </w:rPr>
            </w:pPr>
            <w:r w:rsidRPr="0097659A">
              <w:rPr>
                <w:sz w:val="18"/>
                <w:szCs w:val="18"/>
              </w:rPr>
              <w:t>Madde Açıklaması</w:t>
            </w:r>
          </w:p>
        </w:tc>
        <w:tc>
          <w:tcPr>
            <w:tcW w:w="576" w:type="dxa"/>
            <w:vMerge w:val="restart"/>
            <w:shd w:val="clear" w:color="auto" w:fill="FFFFFF"/>
            <w:textDirection w:val="btLr"/>
            <w:vAlign w:val="center"/>
          </w:tcPr>
          <w:p w14:paraId="153A1747" w14:textId="77777777" w:rsidR="00807BEF" w:rsidRPr="0097659A" w:rsidRDefault="00807BEF" w:rsidP="00592AA5">
            <w:pPr>
              <w:ind w:left="1134" w:right="113" w:hanging="1134"/>
              <w:rPr>
                <w:sz w:val="18"/>
                <w:szCs w:val="18"/>
              </w:rPr>
            </w:pPr>
            <w:r w:rsidRPr="0097659A">
              <w:rPr>
                <w:rStyle w:val="Gvdemetni77ptKalnDeil0ptbolukbraklyor"/>
                <w:color w:val="auto"/>
                <w:sz w:val="18"/>
                <w:szCs w:val="18"/>
                <w:lang w:val="tr-TR"/>
              </w:rPr>
              <w:t>Test</w:t>
            </w:r>
          </w:p>
        </w:tc>
        <w:tc>
          <w:tcPr>
            <w:tcW w:w="576" w:type="dxa"/>
            <w:vMerge w:val="restart"/>
            <w:shd w:val="clear" w:color="auto" w:fill="FFFFFF"/>
            <w:textDirection w:val="btLr"/>
            <w:vAlign w:val="center"/>
          </w:tcPr>
          <w:p w14:paraId="709BC0E1" w14:textId="77777777" w:rsidR="00807BEF" w:rsidRPr="0097659A" w:rsidRDefault="00807BEF" w:rsidP="00592AA5">
            <w:pPr>
              <w:ind w:left="1134" w:hanging="1134"/>
              <w:rPr>
                <w:sz w:val="18"/>
                <w:szCs w:val="18"/>
              </w:rPr>
            </w:pPr>
            <w:r w:rsidRPr="0097659A">
              <w:rPr>
                <w:rStyle w:val="Gvdemetni77ptKalnDeil0ptbolukbraklyor"/>
                <w:color w:val="auto"/>
                <w:sz w:val="18"/>
                <w:szCs w:val="18"/>
                <w:lang w:val="tr-TR"/>
              </w:rPr>
              <w:t>Montaj</w:t>
            </w:r>
          </w:p>
        </w:tc>
        <w:tc>
          <w:tcPr>
            <w:tcW w:w="576" w:type="dxa"/>
            <w:vMerge w:val="restart"/>
            <w:shd w:val="clear" w:color="auto" w:fill="FFFFFF"/>
            <w:textDirection w:val="btLr"/>
            <w:vAlign w:val="center"/>
          </w:tcPr>
          <w:p w14:paraId="22435986" w14:textId="77777777" w:rsidR="00807BEF" w:rsidRPr="0097659A" w:rsidRDefault="00807BEF" w:rsidP="00592AA5">
            <w:pPr>
              <w:ind w:left="1134" w:right="113" w:hanging="1134"/>
              <w:rPr>
                <w:b/>
                <w:sz w:val="16"/>
                <w:szCs w:val="18"/>
              </w:rPr>
            </w:pPr>
            <w:r w:rsidRPr="0097659A">
              <w:rPr>
                <w:sz w:val="16"/>
                <w:szCs w:val="18"/>
              </w:rPr>
              <w:t>Homologasyon (Tip Onayı)</w:t>
            </w:r>
          </w:p>
        </w:tc>
        <w:tc>
          <w:tcPr>
            <w:tcW w:w="1570" w:type="dxa"/>
            <w:vMerge w:val="restart"/>
            <w:shd w:val="clear" w:color="auto" w:fill="FFFFFF"/>
            <w:vAlign w:val="center"/>
          </w:tcPr>
          <w:p w14:paraId="0CCE1ECF" w14:textId="77777777" w:rsidR="00807BEF" w:rsidRPr="0097659A" w:rsidRDefault="00807BEF" w:rsidP="00592AA5">
            <w:pPr>
              <w:pStyle w:val="Gvdemetni0"/>
              <w:shd w:val="clear" w:color="auto" w:fill="auto"/>
              <w:spacing w:line="240" w:lineRule="auto"/>
              <w:ind w:left="1134" w:hanging="1134"/>
              <w:rPr>
                <w:sz w:val="18"/>
                <w:szCs w:val="18"/>
              </w:rPr>
            </w:pPr>
            <w:r w:rsidRPr="0097659A">
              <w:rPr>
                <w:sz w:val="18"/>
                <w:szCs w:val="18"/>
              </w:rPr>
              <w:t>Ana motor / motor tipi</w:t>
            </w:r>
          </w:p>
        </w:tc>
        <w:tc>
          <w:tcPr>
            <w:tcW w:w="2698" w:type="dxa"/>
            <w:gridSpan w:val="4"/>
            <w:shd w:val="clear" w:color="auto" w:fill="FFFFFF"/>
            <w:vAlign w:val="center"/>
          </w:tcPr>
          <w:p w14:paraId="5A80965B" w14:textId="77777777" w:rsidR="00807BEF" w:rsidRPr="0097659A" w:rsidRDefault="00807BEF" w:rsidP="00592AA5">
            <w:pPr>
              <w:pStyle w:val="Gvdemetni0"/>
              <w:shd w:val="clear" w:color="auto" w:fill="auto"/>
              <w:spacing w:line="240" w:lineRule="auto"/>
              <w:ind w:left="1134" w:hanging="1134"/>
              <w:rPr>
                <w:sz w:val="18"/>
                <w:szCs w:val="18"/>
              </w:rPr>
            </w:pPr>
            <w:r w:rsidRPr="0097659A">
              <w:rPr>
                <w:sz w:val="18"/>
                <w:szCs w:val="18"/>
              </w:rPr>
              <w:t>Motor ailesi içindeki motor tipleri (varsa)</w:t>
            </w:r>
          </w:p>
        </w:tc>
        <w:tc>
          <w:tcPr>
            <w:tcW w:w="2160" w:type="dxa"/>
            <w:vMerge w:val="restart"/>
            <w:shd w:val="clear" w:color="auto" w:fill="FFFFFF"/>
            <w:vAlign w:val="center"/>
          </w:tcPr>
          <w:p w14:paraId="2CAF5DEA" w14:textId="77777777" w:rsidR="00FD23D8" w:rsidRPr="0097659A" w:rsidRDefault="00807BEF" w:rsidP="00592AA5">
            <w:pPr>
              <w:pStyle w:val="Gvdemetni0"/>
              <w:shd w:val="clear" w:color="auto" w:fill="auto"/>
              <w:spacing w:line="240" w:lineRule="auto"/>
              <w:ind w:left="1134" w:hanging="1134"/>
              <w:rPr>
                <w:sz w:val="18"/>
                <w:szCs w:val="18"/>
              </w:rPr>
            </w:pPr>
            <w:r w:rsidRPr="0097659A">
              <w:rPr>
                <w:sz w:val="18"/>
                <w:szCs w:val="18"/>
              </w:rPr>
              <w:t>Açıklayıcı notlar (doküma</w:t>
            </w:r>
            <w:r w:rsidR="00FD23D8" w:rsidRPr="0097659A">
              <w:rPr>
                <w:sz w:val="18"/>
                <w:szCs w:val="18"/>
              </w:rPr>
              <w:t>n</w:t>
            </w:r>
          </w:p>
          <w:p w14:paraId="121512E1" w14:textId="0CF7F548" w:rsidR="00807BEF" w:rsidRPr="0097659A" w:rsidRDefault="00807BEF" w:rsidP="00062639">
            <w:pPr>
              <w:pStyle w:val="Gvdemetni0"/>
              <w:shd w:val="clear" w:color="auto" w:fill="auto"/>
              <w:spacing w:line="240" w:lineRule="auto"/>
              <w:ind w:firstLine="0"/>
              <w:jc w:val="both"/>
              <w:rPr>
                <w:sz w:val="18"/>
                <w:szCs w:val="18"/>
              </w:rPr>
            </w:pPr>
            <w:r w:rsidRPr="0097659A">
              <w:rPr>
                <w:sz w:val="18"/>
                <w:szCs w:val="18"/>
              </w:rPr>
              <w:t>içinde olmayan)</w:t>
            </w:r>
          </w:p>
        </w:tc>
      </w:tr>
      <w:tr w:rsidR="00062639" w:rsidRPr="0097659A" w14:paraId="1555143B" w14:textId="77777777" w:rsidTr="00104916">
        <w:trPr>
          <w:trHeight w:hRule="exact" w:val="1327"/>
        </w:trPr>
        <w:tc>
          <w:tcPr>
            <w:tcW w:w="1440" w:type="dxa"/>
            <w:vMerge/>
            <w:shd w:val="clear" w:color="auto" w:fill="FFFFFF"/>
            <w:vAlign w:val="center"/>
          </w:tcPr>
          <w:p w14:paraId="0D27B67A" w14:textId="5EB29B7E" w:rsidR="00807BEF" w:rsidRPr="0097659A" w:rsidRDefault="00807BEF" w:rsidP="00592AA5">
            <w:pPr>
              <w:ind w:left="1134" w:hanging="1134"/>
              <w:jc w:val="center"/>
              <w:rPr>
                <w:sz w:val="18"/>
                <w:szCs w:val="18"/>
              </w:rPr>
            </w:pPr>
          </w:p>
        </w:tc>
        <w:tc>
          <w:tcPr>
            <w:tcW w:w="3494" w:type="dxa"/>
            <w:vMerge/>
            <w:shd w:val="clear" w:color="auto" w:fill="FFFFFF"/>
            <w:vAlign w:val="center"/>
          </w:tcPr>
          <w:p w14:paraId="479012FA" w14:textId="77777777" w:rsidR="00807BEF" w:rsidRPr="0097659A" w:rsidRDefault="00807BEF" w:rsidP="00592AA5">
            <w:pPr>
              <w:ind w:left="1134" w:hanging="1134"/>
              <w:jc w:val="center"/>
              <w:rPr>
                <w:sz w:val="18"/>
                <w:szCs w:val="18"/>
              </w:rPr>
            </w:pPr>
          </w:p>
        </w:tc>
        <w:tc>
          <w:tcPr>
            <w:tcW w:w="576" w:type="dxa"/>
            <w:vMerge/>
            <w:shd w:val="clear" w:color="auto" w:fill="FFFFFF"/>
            <w:vAlign w:val="center"/>
          </w:tcPr>
          <w:p w14:paraId="7D34E48C" w14:textId="77777777" w:rsidR="00807BEF" w:rsidRPr="0097659A" w:rsidRDefault="00807BEF" w:rsidP="00592AA5">
            <w:pPr>
              <w:ind w:left="1134" w:hanging="1134"/>
              <w:jc w:val="center"/>
              <w:rPr>
                <w:sz w:val="18"/>
                <w:szCs w:val="18"/>
              </w:rPr>
            </w:pPr>
          </w:p>
        </w:tc>
        <w:tc>
          <w:tcPr>
            <w:tcW w:w="576" w:type="dxa"/>
            <w:vMerge/>
            <w:shd w:val="clear" w:color="auto" w:fill="FFFFFF"/>
            <w:vAlign w:val="center"/>
          </w:tcPr>
          <w:p w14:paraId="7130C5FE" w14:textId="77777777" w:rsidR="00807BEF" w:rsidRPr="0097659A" w:rsidRDefault="00807BEF" w:rsidP="00592AA5">
            <w:pPr>
              <w:ind w:left="1134" w:hanging="1134"/>
              <w:jc w:val="center"/>
              <w:rPr>
                <w:sz w:val="18"/>
                <w:szCs w:val="18"/>
              </w:rPr>
            </w:pPr>
          </w:p>
        </w:tc>
        <w:tc>
          <w:tcPr>
            <w:tcW w:w="576" w:type="dxa"/>
            <w:vMerge/>
            <w:shd w:val="clear" w:color="auto" w:fill="FFFFFF"/>
            <w:vAlign w:val="center"/>
          </w:tcPr>
          <w:p w14:paraId="77289A48" w14:textId="77777777" w:rsidR="00807BEF" w:rsidRPr="0097659A" w:rsidRDefault="00807BEF" w:rsidP="00592AA5">
            <w:pPr>
              <w:ind w:left="1134" w:hanging="1134"/>
              <w:jc w:val="center"/>
              <w:rPr>
                <w:sz w:val="18"/>
                <w:szCs w:val="18"/>
              </w:rPr>
            </w:pPr>
          </w:p>
        </w:tc>
        <w:tc>
          <w:tcPr>
            <w:tcW w:w="1570" w:type="dxa"/>
            <w:vMerge/>
            <w:shd w:val="clear" w:color="auto" w:fill="FFFFFF"/>
            <w:vAlign w:val="center"/>
          </w:tcPr>
          <w:p w14:paraId="6BB3A37B" w14:textId="77777777" w:rsidR="00807BEF" w:rsidRPr="0097659A" w:rsidRDefault="00807BEF" w:rsidP="00592AA5">
            <w:pPr>
              <w:ind w:left="1134" w:hanging="1134"/>
              <w:jc w:val="center"/>
              <w:rPr>
                <w:sz w:val="18"/>
                <w:szCs w:val="18"/>
              </w:rPr>
            </w:pPr>
          </w:p>
        </w:tc>
        <w:tc>
          <w:tcPr>
            <w:tcW w:w="456" w:type="dxa"/>
            <w:shd w:val="clear" w:color="auto" w:fill="FFFFFF"/>
            <w:vAlign w:val="center"/>
          </w:tcPr>
          <w:p w14:paraId="6593921A" w14:textId="77777777" w:rsidR="00807BEF" w:rsidRPr="0097659A" w:rsidRDefault="00807BEF" w:rsidP="00592AA5">
            <w:pPr>
              <w:pStyle w:val="Gvdemetni0"/>
              <w:shd w:val="clear" w:color="auto" w:fill="auto"/>
              <w:spacing w:line="240" w:lineRule="auto"/>
              <w:ind w:left="1134" w:hanging="1134"/>
              <w:rPr>
                <w:sz w:val="18"/>
                <w:szCs w:val="18"/>
              </w:rPr>
            </w:pPr>
            <w:r w:rsidRPr="0097659A">
              <w:rPr>
                <w:sz w:val="18"/>
                <w:szCs w:val="18"/>
              </w:rPr>
              <w:t>tip 2</w:t>
            </w:r>
          </w:p>
        </w:tc>
        <w:tc>
          <w:tcPr>
            <w:tcW w:w="749" w:type="dxa"/>
            <w:shd w:val="clear" w:color="auto" w:fill="FFFFFF"/>
            <w:vAlign w:val="center"/>
          </w:tcPr>
          <w:p w14:paraId="6958E95A" w14:textId="77777777" w:rsidR="00807BEF" w:rsidRPr="0097659A" w:rsidRDefault="00807BEF" w:rsidP="00592AA5">
            <w:pPr>
              <w:pStyle w:val="Gvdemetni0"/>
              <w:shd w:val="clear" w:color="auto" w:fill="auto"/>
              <w:spacing w:line="240" w:lineRule="auto"/>
              <w:ind w:left="1134" w:hanging="1134"/>
              <w:rPr>
                <w:sz w:val="18"/>
                <w:szCs w:val="18"/>
              </w:rPr>
            </w:pPr>
            <w:r w:rsidRPr="0097659A">
              <w:rPr>
                <w:sz w:val="18"/>
                <w:szCs w:val="18"/>
              </w:rPr>
              <w:t>tip 3</w:t>
            </w:r>
          </w:p>
        </w:tc>
        <w:tc>
          <w:tcPr>
            <w:tcW w:w="744" w:type="dxa"/>
            <w:shd w:val="clear" w:color="auto" w:fill="FFFFFF"/>
            <w:vAlign w:val="center"/>
          </w:tcPr>
          <w:p w14:paraId="12FD0FD8" w14:textId="77777777" w:rsidR="00807BEF" w:rsidRPr="0097659A" w:rsidRDefault="00807BEF" w:rsidP="00592AA5">
            <w:pPr>
              <w:pStyle w:val="Gvdemetni0"/>
              <w:shd w:val="clear" w:color="auto" w:fill="auto"/>
              <w:spacing w:line="240" w:lineRule="auto"/>
              <w:ind w:left="1134" w:hanging="1134"/>
              <w:rPr>
                <w:sz w:val="18"/>
                <w:szCs w:val="18"/>
              </w:rPr>
            </w:pPr>
            <w:r w:rsidRPr="0097659A">
              <w:rPr>
                <w:sz w:val="18"/>
                <w:szCs w:val="18"/>
              </w:rPr>
              <w:t>tip …</w:t>
            </w:r>
          </w:p>
        </w:tc>
        <w:tc>
          <w:tcPr>
            <w:tcW w:w="749" w:type="dxa"/>
            <w:shd w:val="clear" w:color="auto" w:fill="FFFFFF"/>
            <w:vAlign w:val="center"/>
          </w:tcPr>
          <w:p w14:paraId="11558566" w14:textId="77777777" w:rsidR="00807BEF" w:rsidRPr="0097659A" w:rsidRDefault="00807BEF" w:rsidP="00592AA5">
            <w:pPr>
              <w:pStyle w:val="Gvdemetni0"/>
              <w:shd w:val="clear" w:color="auto" w:fill="auto"/>
              <w:spacing w:line="240" w:lineRule="auto"/>
              <w:ind w:left="1134" w:hanging="1134"/>
              <w:rPr>
                <w:sz w:val="18"/>
                <w:szCs w:val="18"/>
              </w:rPr>
            </w:pPr>
            <w:r w:rsidRPr="0097659A">
              <w:rPr>
                <w:sz w:val="18"/>
                <w:szCs w:val="18"/>
              </w:rPr>
              <w:t>tip n</w:t>
            </w:r>
          </w:p>
        </w:tc>
        <w:tc>
          <w:tcPr>
            <w:tcW w:w="2160" w:type="dxa"/>
            <w:vMerge/>
            <w:shd w:val="clear" w:color="auto" w:fill="FFFFFF"/>
          </w:tcPr>
          <w:p w14:paraId="18EB48D0" w14:textId="77777777" w:rsidR="00807BEF" w:rsidRPr="0097659A" w:rsidRDefault="00807BEF" w:rsidP="00592AA5">
            <w:pPr>
              <w:ind w:left="1134" w:hanging="1134"/>
              <w:rPr>
                <w:sz w:val="18"/>
                <w:szCs w:val="18"/>
              </w:rPr>
            </w:pPr>
          </w:p>
        </w:tc>
      </w:tr>
      <w:tr w:rsidR="00062639" w:rsidRPr="0097659A" w14:paraId="4B1C4DD8" w14:textId="77777777" w:rsidTr="00104916">
        <w:trPr>
          <w:trHeight w:hRule="exact" w:val="485"/>
        </w:trPr>
        <w:tc>
          <w:tcPr>
            <w:tcW w:w="1440" w:type="dxa"/>
            <w:shd w:val="clear" w:color="auto" w:fill="FFFFFF"/>
            <w:vAlign w:val="center"/>
          </w:tcPr>
          <w:p w14:paraId="7BF5C58A"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3.6.10.</w:t>
            </w:r>
          </w:p>
        </w:tc>
        <w:tc>
          <w:tcPr>
            <w:tcW w:w="3494" w:type="dxa"/>
            <w:shd w:val="clear" w:color="auto" w:fill="FFFFFF"/>
            <w:vAlign w:val="center"/>
          </w:tcPr>
          <w:p w14:paraId="1EA8427C" w14:textId="77777777" w:rsidR="00807BEF" w:rsidRPr="0097659A" w:rsidRDefault="00807BEF" w:rsidP="00592AA5">
            <w:pPr>
              <w:pStyle w:val="Gvdemetni0"/>
              <w:shd w:val="clear" w:color="auto" w:fill="auto"/>
              <w:spacing w:line="240" w:lineRule="auto"/>
              <w:ind w:left="1134" w:hanging="1134"/>
              <w:jc w:val="left"/>
              <w:rPr>
                <w:i/>
                <w:sz w:val="18"/>
                <w:szCs w:val="18"/>
              </w:rPr>
            </w:pPr>
            <w:r w:rsidRPr="0097659A">
              <w:rPr>
                <w:rStyle w:val="Gvdemetnitalik0ptbolukbraklyor"/>
                <w:i w:val="0"/>
                <w:color w:val="auto"/>
                <w:sz w:val="18"/>
                <w:szCs w:val="18"/>
                <w:lang w:val="tr-TR"/>
              </w:rPr>
              <w:t>Valf zamanlaması</w:t>
            </w:r>
          </w:p>
        </w:tc>
        <w:tc>
          <w:tcPr>
            <w:tcW w:w="576" w:type="dxa"/>
            <w:shd w:val="clear" w:color="auto" w:fill="FFFFFF"/>
          </w:tcPr>
          <w:p w14:paraId="380B528F" w14:textId="77777777" w:rsidR="00807BEF" w:rsidRPr="0097659A" w:rsidRDefault="00807BEF" w:rsidP="00592AA5">
            <w:pPr>
              <w:ind w:left="1134" w:hanging="1134"/>
              <w:rPr>
                <w:sz w:val="18"/>
                <w:szCs w:val="18"/>
              </w:rPr>
            </w:pPr>
          </w:p>
        </w:tc>
        <w:tc>
          <w:tcPr>
            <w:tcW w:w="576" w:type="dxa"/>
            <w:shd w:val="clear" w:color="auto" w:fill="FFFFFF"/>
          </w:tcPr>
          <w:p w14:paraId="256B04AE" w14:textId="77777777" w:rsidR="00807BEF" w:rsidRPr="0097659A" w:rsidRDefault="00807BEF" w:rsidP="00592AA5">
            <w:pPr>
              <w:ind w:left="1134" w:hanging="1134"/>
              <w:rPr>
                <w:sz w:val="18"/>
                <w:szCs w:val="18"/>
              </w:rPr>
            </w:pPr>
          </w:p>
        </w:tc>
        <w:tc>
          <w:tcPr>
            <w:tcW w:w="576" w:type="dxa"/>
            <w:shd w:val="clear" w:color="auto" w:fill="FFFFFF"/>
          </w:tcPr>
          <w:p w14:paraId="159F3AB1" w14:textId="77777777" w:rsidR="00807BEF" w:rsidRPr="0097659A" w:rsidRDefault="00807BEF" w:rsidP="00592AA5">
            <w:pPr>
              <w:ind w:left="1134" w:hanging="1134"/>
              <w:rPr>
                <w:sz w:val="18"/>
                <w:szCs w:val="18"/>
              </w:rPr>
            </w:pPr>
          </w:p>
        </w:tc>
        <w:tc>
          <w:tcPr>
            <w:tcW w:w="1570" w:type="dxa"/>
            <w:shd w:val="clear" w:color="auto" w:fill="FFFFFF"/>
          </w:tcPr>
          <w:p w14:paraId="189B439D" w14:textId="77777777" w:rsidR="00807BEF" w:rsidRPr="0097659A" w:rsidRDefault="00807BEF" w:rsidP="00592AA5">
            <w:pPr>
              <w:ind w:left="1134" w:hanging="1134"/>
              <w:rPr>
                <w:sz w:val="18"/>
                <w:szCs w:val="18"/>
              </w:rPr>
            </w:pPr>
          </w:p>
        </w:tc>
        <w:tc>
          <w:tcPr>
            <w:tcW w:w="456" w:type="dxa"/>
            <w:shd w:val="clear" w:color="auto" w:fill="FFFFFF"/>
          </w:tcPr>
          <w:p w14:paraId="177D9110" w14:textId="77777777" w:rsidR="00807BEF" w:rsidRPr="0097659A" w:rsidRDefault="00807BEF" w:rsidP="00592AA5">
            <w:pPr>
              <w:ind w:left="1134" w:hanging="1134"/>
              <w:rPr>
                <w:sz w:val="18"/>
                <w:szCs w:val="18"/>
              </w:rPr>
            </w:pPr>
          </w:p>
        </w:tc>
        <w:tc>
          <w:tcPr>
            <w:tcW w:w="749" w:type="dxa"/>
            <w:shd w:val="clear" w:color="auto" w:fill="FFFFFF"/>
          </w:tcPr>
          <w:p w14:paraId="4732E10A" w14:textId="77777777" w:rsidR="00807BEF" w:rsidRPr="0097659A" w:rsidRDefault="00807BEF" w:rsidP="00592AA5">
            <w:pPr>
              <w:ind w:left="1134" w:hanging="1134"/>
              <w:rPr>
                <w:sz w:val="18"/>
                <w:szCs w:val="18"/>
              </w:rPr>
            </w:pPr>
          </w:p>
        </w:tc>
        <w:tc>
          <w:tcPr>
            <w:tcW w:w="744" w:type="dxa"/>
            <w:shd w:val="clear" w:color="auto" w:fill="FFFFFF"/>
          </w:tcPr>
          <w:p w14:paraId="05F00864" w14:textId="77777777" w:rsidR="00807BEF" w:rsidRPr="0097659A" w:rsidRDefault="00807BEF" w:rsidP="00592AA5">
            <w:pPr>
              <w:ind w:left="1134" w:hanging="1134"/>
              <w:rPr>
                <w:sz w:val="18"/>
                <w:szCs w:val="18"/>
              </w:rPr>
            </w:pPr>
          </w:p>
        </w:tc>
        <w:tc>
          <w:tcPr>
            <w:tcW w:w="749" w:type="dxa"/>
            <w:shd w:val="clear" w:color="auto" w:fill="FFFFFF"/>
          </w:tcPr>
          <w:p w14:paraId="647E89F1" w14:textId="77777777" w:rsidR="00807BEF" w:rsidRPr="0097659A" w:rsidRDefault="00807BEF" w:rsidP="00592AA5">
            <w:pPr>
              <w:ind w:left="1134" w:hanging="1134"/>
              <w:rPr>
                <w:sz w:val="18"/>
                <w:szCs w:val="18"/>
              </w:rPr>
            </w:pPr>
          </w:p>
        </w:tc>
        <w:tc>
          <w:tcPr>
            <w:tcW w:w="2160" w:type="dxa"/>
            <w:shd w:val="clear" w:color="auto" w:fill="FFFFFF"/>
          </w:tcPr>
          <w:p w14:paraId="657EC36E" w14:textId="77777777" w:rsidR="00807BEF" w:rsidRPr="0097659A" w:rsidRDefault="00807BEF" w:rsidP="00592AA5">
            <w:pPr>
              <w:ind w:left="1134" w:hanging="1134"/>
              <w:rPr>
                <w:sz w:val="18"/>
                <w:szCs w:val="18"/>
              </w:rPr>
            </w:pPr>
          </w:p>
        </w:tc>
      </w:tr>
      <w:tr w:rsidR="00062639" w:rsidRPr="0097659A" w14:paraId="09E066EF" w14:textId="77777777" w:rsidTr="00104916">
        <w:trPr>
          <w:trHeight w:hRule="exact" w:val="874"/>
        </w:trPr>
        <w:tc>
          <w:tcPr>
            <w:tcW w:w="1440" w:type="dxa"/>
            <w:shd w:val="clear" w:color="auto" w:fill="FFFFFF"/>
            <w:vAlign w:val="center"/>
          </w:tcPr>
          <w:p w14:paraId="17E32D1D"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3.6.10.1.</w:t>
            </w:r>
          </w:p>
        </w:tc>
        <w:tc>
          <w:tcPr>
            <w:tcW w:w="3494" w:type="dxa"/>
            <w:shd w:val="clear" w:color="auto" w:fill="FFFFFF"/>
            <w:vAlign w:val="center"/>
          </w:tcPr>
          <w:p w14:paraId="01467C9E" w14:textId="77777777" w:rsidR="00807BEF" w:rsidRPr="0097659A" w:rsidRDefault="00807BEF" w:rsidP="00104916">
            <w:pPr>
              <w:pStyle w:val="Gvdemetni0"/>
              <w:shd w:val="clear" w:color="auto" w:fill="auto"/>
              <w:spacing w:line="240" w:lineRule="auto"/>
              <w:ind w:hanging="22"/>
              <w:jc w:val="left"/>
              <w:rPr>
                <w:sz w:val="18"/>
                <w:szCs w:val="18"/>
              </w:rPr>
            </w:pPr>
            <w:r w:rsidRPr="0097659A">
              <w:rPr>
                <w:sz w:val="18"/>
                <w:szCs w:val="18"/>
              </w:rPr>
              <w:t>Ölü bölgeye veya muadil verilere göre azami lift ve açılma ve kapanma açıları:</w:t>
            </w:r>
          </w:p>
        </w:tc>
        <w:tc>
          <w:tcPr>
            <w:tcW w:w="576" w:type="dxa"/>
            <w:shd w:val="clear" w:color="auto" w:fill="FFFFFF"/>
          </w:tcPr>
          <w:p w14:paraId="08276D07" w14:textId="77777777" w:rsidR="00807BEF" w:rsidRPr="0097659A" w:rsidRDefault="00807BEF" w:rsidP="00592AA5">
            <w:pPr>
              <w:ind w:left="1134" w:hanging="1134"/>
              <w:rPr>
                <w:sz w:val="18"/>
                <w:szCs w:val="18"/>
              </w:rPr>
            </w:pPr>
          </w:p>
        </w:tc>
        <w:tc>
          <w:tcPr>
            <w:tcW w:w="576" w:type="dxa"/>
            <w:shd w:val="clear" w:color="auto" w:fill="FFFFFF"/>
          </w:tcPr>
          <w:p w14:paraId="6B8E5EC9" w14:textId="77777777" w:rsidR="00807BEF" w:rsidRPr="0097659A" w:rsidRDefault="00807BEF" w:rsidP="00592AA5">
            <w:pPr>
              <w:ind w:left="1134" w:hanging="1134"/>
              <w:rPr>
                <w:sz w:val="18"/>
                <w:szCs w:val="18"/>
              </w:rPr>
            </w:pPr>
          </w:p>
        </w:tc>
        <w:tc>
          <w:tcPr>
            <w:tcW w:w="576" w:type="dxa"/>
            <w:shd w:val="clear" w:color="auto" w:fill="FFFFFF"/>
          </w:tcPr>
          <w:p w14:paraId="4FD74808" w14:textId="77777777" w:rsidR="00807BEF" w:rsidRPr="0097659A" w:rsidRDefault="00807BEF" w:rsidP="00592AA5">
            <w:pPr>
              <w:ind w:left="1134" w:right="200" w:hanging="1134"/>
              <w:jc w:val="right"/>
              <w:rPr>
                <w:sz w:val="18"/>
                <w:szCs w:val="18"/>
              </w:rPr>
            </w:pPr>
            <w:r w:rsidRPr="0097659A">
              <w:rPr>
                <w:rStyle w:val="Gvdemetni77ptKalnDeil0ptbolukbraklyor"/>
                <w:color w:val="auto"/>
                <w:sz w:val="18"/>
                <w:szCs w:val="18"/>
                <w:lang w:val="tr-TR"/>
              </w:rPr>
              <w:t>X</w:t>
            </w:r>
          </w:p>
        </w:tc>
        <w:tc>
          <w:tcPr>
            <w:tcW w:w="1570" w:type="dxa"/>
            <w:shd w:val="clear" w:color="auto" w:fill="FFFFFF"/>
          </w:tcPr>
          <w:p w14:paraId="10F338A5" w14:textId="77777777" w:rsidR="00807BEF" w:rsidRPr="0097659A" w:rsidRDefault="00807BEF" w:rsidP="00592AA5">
            <w:pPr>
              <w:ind w:left="1134" w:hanging="1134"/>
              <w:rPr>
                <w:sz w:val="18"/>
                <w:szCs w:val="18"/>
              </w:rPr>
            </w:pPr>
          </w:p>
        </w:tc>
        <w:tc>
          <w:tcPr>
            <w:tcW w:w="456" w:type="dxa"/>
            <w:shd w:val="clear" w:color="auto" w:fill="FFFFFF"/>
          </w:tcPr>
          <w:p w14:paraId="5DD0CE55" w14:textId="77777777" w:rsidR="00807BEF" w:rsidRPr="0097659A" w:rsidRDefault="00807BEF" w:rsidP="00592AA5">
            <w:pPr>
              <w:ind w:left="1134" w:hanging="1134"/>
              <w:rPr>
                <w:sz w:val="18"/>
                <w:szCs w:val="18"/>
              </w:rPr>
            </w:pPr>
          </w:p>
        </w:tc>
        <w:tc>
          <w:tcPr>
            <w:tcW w:w="749" w:type="dxa"/>
            <w:shd w:val="clear" w:color="auto" w:fill="FFFFFF"/>
          </w:tcPr>
          <w:p w14:paraId="2E887C28" w14:textId="77777777" w:rsidR="00807BEF" w:rsidRPr="0097659A" w:rsidRDefault="00807BEF" w:rsidP="00592AA5">
            <w:pPr>
              <w:ind w:left="1134" w:hanging="1134"/>
              <w:rPr>
                <w:sz w:val="18"/>
                <w:szCs w:val="18"/>
              </w:rPr>
            </w:pPr>
          </w:p>
        </w:tc>
        <w:tc>
          <w:tcPr>
            <w:tcW w:w="744" w:type="dxa"/>
            <w:shd w:val="clear" w:color="auto" w:fill="FFFFFF"/>
          </w:tcPr>
          <w:p w14:paraId="450FC5E0" w14:textId="77777777" w:rsidR="00807BEF" w:rsidRPr="0097659A" w:rsidRDefault="00807BEF" w:rsidP="00592AA5">
            <w:pPr>
              <w:ind w:left="1134" w:hanging="1134"/>
              <w:rPr>
                <w:sz w:val="18"/>
                <w:szCs w:val="18"/>
              </w:rPr>
            </w:pPr>
          </w:p>
        </w:tc>
        <w:tc>
          <w:tcPr>
            <w:tcW w:w="749" w:type="dxa"/>
            <w:shd w:val="clear" w:color="auto" w:fill="FFFFFF"/>
          </w:tcPr>
          <w:p w14:paraId="0926F6D3" w14:textId="77777777" w:rsidR="00807BEF" w:rsidRPr="0097659A" w:rsidRDefault="00807BEF" w:rsidP="00592AA5">
            <w:pPr>
              <w:ind w:left="1134" w:hanging="1134"/>
              <w:rPr>
                <w:sz w:val="18"/>
                <w:szCs w:val="18"/>
              </w:rPr>
            </w:pPr>
          </w:p>
        </w:tc>
        <w:tc>
          <w:tcPr>
            <w:tcW w:w="2160" w:type="dxa"/>
            <w:shd w:val="clear" w:color="auto" w:fill="FFFFFF"/>
          </w:tcPr>
          <w:p w14:paraId="36D7A4F7" w14:textId="77777777" w:rsidR="00807BEF" w:rsidRPr="0097659A" w:rsidRDefault="00807BEF" w:rsidP="00592AA5">
            <w:pPr>
              <w:ind w:left="1134" w:hanging="1134"/>
              <w:rPr>
                <w:sz w:val="18"/>
                <w:szCs w:val="18"/>
              </w:rPr>
            </w:pPr>
          </w:p>
        </w:tc>
      </w:tr>
      <w:tr w:rsidR="00062639" w:rsidRPr="0097659A" w14:paraId="6C55B6DF" w14:textId="77777777" w:rsidTr="00104916">
        <w:trPr>
          <w:trHeight w:hRule="exact" w:val="485"/>
        </w:trPr>
        <w:tc>
          <w:tcPr>
            <w:tcW w:w="1440" w:type="dxa"/>
            <w:shd w:val="clear" w:color="auto" w:fill="FFFFFF"/>
            <w:vAlign w:val="center"/>
          </w:tcPr>
          <w:p w14:paraId="00D99214"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3.6.10.2.</w:t>
            </w:r>
          </w:p>
        </w:tc>
        <w:tc>
          <w:tcPr>
            <w:tcW w:w="3494" w:type="dxa"/>
            <w:shd w:val="clear" w:color="auto" w:fill="FFFFFF"/>
            <w:vAlign w:val="center"/>
          </w:tcPr>
          <w:p w14:paraId="35C5C609"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Referans ve/veya ayar aralığı:</w:t>
            </w:r>
          </w:p>
        </w:tc>
        <w:tc>
          <w:tcPr>
            <w:tcW w:w="576" w:type="dxa"/>
            <w:shd w:val="clear" w:color="auto" w:fill="FFFFFF"/>
          </w:tcPr>
          <w:p w14:paraId="7F4B06A8" w14:textId="77777777" w:rsidR="00807BEF" w:rsidRPr="0097659A" w:rsidRDefault="00807BEF" w:rsidP="00592AA5">
            <w:pPr>
              <w:ind w:left="1134" w:hanging="1134"/>
              <w:rPr>
                <w:sz w:val="18"/>
                <w:szCs w:val="18"/>
              </w:rPr>
            </w:pPr>
          </w:p>
        </w:tc>
        <w:tc>
          <w:tcPr>
            <w:tcW w:w="576" w:type="dxa"/>
            <w:shd w:val="clear" w:color="auto" w:fill="FFFFFF"/>
          </w:tcPr>
          <w:p w14:paraId="7C4B59F5" w14:textId="77777777" w:rsidR="00807BEF" w:rsidRPr="0097659A" w:rsidRDefault="00807BEF" w:rsidP="00592AA5">
            <w:pPr>
              <w:ind w:left="1134" w:hanging="1134"/>
              <w:rPr>
                <w:sz w:val="18"/>
                <w:szCs w:val="18"/>
              </w:rPr>
            </w:pPr>
          </w:p>
        </w:tc>
        <w:tc>
          <w:tcPr>
            <w:tcW w:w="576" w:type="dxa"/>
            <w:shd w:val="clear" w:color="auto" w:fill="FFFFFF"/>
          </w:tcPr>
          <w:p w14:paraId="71C700D0" w14:textId="77777777" w:rsidR="00807BEF" w:rsidRPr="0097659A" w:rsidRDefault="00807BEF" w:rsidP="00592AA5">
            <w:pPr>
              <w:ind w:left="1134" w:right="200" w:hanging="1134"/>
              <w:jc w:val="right"/>
              <w:rPr>
                <w:sz w:val="18"/>
                <w:szCs w:val="18"/>
              </w:rPr>
            </w:pPr>
            <w:r w:rsidRPr="0097659A">
              <w:rPr>
                <w:rStyle w:val="Gvdemetni77ptKalnDeil0ptbolukbraklyor"/>
                <w:color w:val="auto"/>
                <w:sz w:val="18"/>
                <w:szCs w:val="18"/>
                <w:lang w:val="tr-TR"/>
              </w:rPr>
              <w:t>X</w:t>
            </w:r>
          </w:p>
        </w:tc>
        <w:tc>
          <w:tcPr>
            <w:tcW w:w="1570" w:type="dxa"/>
            <w:shd w:val="clear" w:color="auto" w:fill="FFFFFF"/>
          </w:tcPr>
          <w:p w14:paraId="7A7732A8" w14:textId="77777777" w:rsidR="00807BEF" w:rsidRPr="0097659A" w:rsidRDefault="00807BEF" w:rsidP="00592AA5">
            <w:pPr>
              <w:ind w:left="1134" w:hanging="1134"/>
              <w:rPr>
                <w:sz w:val="18"/>
                <w:szCs w:val="18"/>
              </w:rPr>
            </w:pPr>
          </w:p>
        </w:tc>
        <w:tc>
          <w:tcPr>
            <w:tcW w:w="456" w:type="dxa"/>
            <w:shd w:val="clear" w:color="auto" w:fill="FFFFFF"/>
          </w:tcPr>
          <w:p w14:paraId="49DF440D" w14:textId="77777777" w:rsidR="00807BEF" w:rsidRPr="0097659A" w:rsidRDefault="00807BEF" w:rsidP="00592AA5">
            <w:pPr>
              <w:ind w:left="1134" w:hanging="1134"/>
              <w:rPr>
                <w:sz w:val="18"/>
                <w:szCs w:val="18"/>
              </w:rPr>
            </w:pPr>
          </w:p>
        </w:tc>
        <w:tc>
          <w:tcPr>
            <w:tcW w:w="749" w:type="dxa"/>
            <w:shd w:val="clear" w:color="auto" w:fill="FFFFFF"/>
          </w:tcPr>
          <w:p w14:paraId="15428BA7" w14:textId="77777777" w:rsidR="00807BEF" w:rsidRPr="0097659A" w:rsidRDefault="00807BEF" w:rsidP="00592AA5">
            <w:pPr>
              <w:ind w:left="1134" w:hanging="1134"/>
              <w:rPr>
                <w:sz w:val="18"/>
                <w:szCs w:val="18"/>
              </w:rPr>
            </w:pPr>
          </w:p>
        </w:tc>
        <w:tc>
          <w:tcPr>
            <w:tcW w:w="744" w:type="dxa"/>
            <w:shd w:val="clear" w:color="auto" w:fill="FFFFFF"/>
          </w:tcPr>
          <w:p w14:paraId="34F452D8" w14:textId="77777777" w:rsidR="00807BEF" w:rsidRPr="0097659A" w:rsidRDefault="00807BEF" w:rsidP="00592AA5">
            <w:pPr>
              <w:ind w:left="1134" w:hanging="1134"/>
              <w:rPr>
                <w:sz w:val="18"/>
                <w:szCs w:val="18"/>
              </w:rPr>
            </w:pPr>
          </w:p>
        </w:tc>
        <w:tc>
          <w:tcPr>
            <w:tcW w:w="749" w:type="dxa"/>
            <w:shd w:val="clear" w:color="auto" w:fill="FFFFFF"/>
          </w:tcPr>
          <w:p w14:paraId="1C1B05C2" w14:textId="77777777" w:rsidR="00807BEF" w:rsidRPr="0097659A" w:rsidRDefault="00807BEF" w:rsidP="00592AA5">
            <w:pPr>
              <w:ind w:left="1134" w:hanging="1134"/>
              <w:rPr>
                <w:sz w:val="18"/>
                <w:szCs w:val="18"/>
              </w:rPr>
            </w:pPr>
          </w:p>
        </w:tc>
        <w:tc>
          <w:tcPr>
            <w:tcW w:w="2160" w:type="dxa"/>
            <w:shd w:val="clear" w:color="auto" w:fill="FFFFFF"/>
          </w:tcPr>
          <w:p w14:paraId="53B89C6C" w14:textId="77777777" w:rsidR="00807BEF" w:rsidRPr="0097659A" w:rsidRDefault="00807BEF" w:rsidP="00592AA5">
            <w:pPr>
              <w:ind w:left="1134" w:hanging="1134"/>
              <w:rPr>
                <w:sz w:val="18"/>
                <w:szCs w:val="18"/>
              </w:rPr>
            </w:pPr>
          </w:p>
        </w:tc>
      </w:tr>
      <w:tr w:rsidR="00062639" w:rsidRPr="0097659A" w14:paraId="18C23B93" w14:textId="77777777" w:rsidTr="00104916">
        <w:trPr>
          <w:trHeight w:hRule="exact" w:val="682"/>
        </w:trPr>
        <w:tc>
          <w:tcPr>
            <w:tcW w:w="1440" w:type="dxa"/>
            <w:shd w:val="clear" w:color="auto" w:fill="FFFFFF"/>
            <w:vAlign w:val="center"/>
          </w:tcPr>
          <w:p w14:paraId="2F556879"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3.6.10.3.</w:t>
            </w:r>
          </w:p>
        </w:tc>
        <w:tc>
          <w:tcPr>
            <w:tcW w:w="3494" w:type="dxa"/>
            <w:shd w:val="clear" w:color="auto" w:fill="FFFFFF"/>
            <w:vAlign w:val="center"/>
          </w:tcPr>
          <w:p w14:paraId="7A95AD50"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Değişken valf zamanlama sistemi: Evet/Hayır</w:t>
            </w:r>
          </w:p>
        </w:tc>
        <w:tc>
          <w:tcPr>
            <w:tcW w:w="576" w:type="dxa"/>
            <w:shd w:val="clear" w:color="auto" w:fill="FFFFFF"/>
          </w:tcPr>
          <w:p w14:paraId="5B26E194" w14:textId="77777777" w:rsidR="00807BEF" w:rsidRPr="0097659A" w:rsidRDefault="00807BEF" w:rsidP="00592AA5">
            <w:pPr>
              <w:ind w:left="1134" w:hanging="1134"/>
              <w:rPr>
                <w:sz w:val="18"/>
                <w:szCs w:val="18"/>
              </w:rPr>
            </w:pPr>
          </w:p>
        </w:tc>
        <w:tc>
          <w:tcPr>
            <w:tcW w:w="576" w:type="dxa"/>
            <w:shd w:val="clear" w:color="auto" w:fill="FFFFFF"/>
          </w:tcPr>
          <w:p w14:paraId="7DA8CCFE" w14:textId="77777777" w:rsidR="00807BEF" w:rsidRPr="0097659A" w:rsidRDefault="00807BEF" w:rsidP="00592AA5">
            <w:pPr>
              <w:ind w:left="1134" w:hanging="1134"/>
              <w:rPr>
                <w:sz w:val="18"/>
                <w:szCs w:val="18"/>
              </w:rPr>
            </w:pPr>
          </w:p>
        </w:tc>
        <w:tc>
          <w:tcPr>
            <w:tcW w:w="576" w:type="dxa"/>
            <w:shd w:val="clear" w:color="auto" w:fill="FFFFFF"/>
          </w:tcPr>
          <w:p w14:paraId="4FCD317F" w14:textId="77777777" w:rsidR="00807BEF" w:rsidRPr="0097659A" w:rsidRDefault="00807BEF" w:rsidP="00592AA5">
            <w:pPr>
              <w:ind w:left="1134" w:right="200" w:hanging="1134"/>
              <w:jc w:val="right"/>
              <w:rPr>
                <w:sz w:val="18"/>
                <w:szCs w:val="18"/>
              </w:rPr>
            </w:pPr>
            <w:r w:rsidRPr="0097659A">
              <w:rPr>
                <w:rStyle w:val="Gvdemetni77ptKalnDeil0ptbolukbraklyor"/>
                <w:color w:val="auto"/>
                <w:sz w:val="18"/>
                <w:szCs w:val="18"/>
                <w:lang w:val="tr-TR"/>
              </w:rPr>
              <w:t>X</w:t>
            </w:r>
          </w:p>
        </w:tc>
        <w:tc>
          <w:tcPr>
            <w:tcW w:w="1570" w:type="dxa"/>
            <w:shd w:val="clear" w:color="auto" w:fill="FFFFFF"/>
          </w:tcPr>
          <w:p w14:paraId="0DF0AD7B" w14:textId="77777777" w:rsidR="00807BEF" w:rsidRPr="0097659A" w:rsidRDefault="00807BEF" w:rsidP="00592AA5">
            <w:pPr>
              <w:ind w:left="1134" w:hanging="1134"/>
              <w:rPr>
                <w:sz w:val="18"/>
                <w:szCs w:val="18"/>
              </w:rPr>
            </w:pPr>
          </w:p>
        </w:tc>
        <w:tc>
          <w:tcPr>
            <w:tcW w:w="456" w:type="dxa"/>
            <w:shd w:val="clear" w:color="auto" w:fill="FFFFFF"/>
          </w:tcPr>
          <w:p w14:paraId="653C0114" w14:textId="77777777" w:rsidR="00807BEF" w:rsidRPr="0097659A" w:rsidRDefault="00807BEF" w:rsidP="00592AA5">
            <w:pPr>
              <w:ind w:left="1134" w:hanging="1134"/>
              <w:rPr>
                <w:sz w:val="18"/>
                <w:szCs w:val="18"/>
              </w:rPr>
            </w:pPr>
          </w:p>
        </w:tc>
        <w:tc>
          <w:tcPr>
            <w:tcW w:w="749" w:type="dxa"/>
            <w:shd w:val="clear" w:color="auto" w:fill="FFFFFF"/>
          </w:tcPr>
          <w:p w14:paraId="4A023B59" w14:textId="77777777" w:rsidR="00807BEF" w:rsidRPr="0097659A" w:rsidRDefault="00807BEF" w:rsidP="00592AA5">
            <w:pPr>
              <w:ind w:left="1134" w:hanging="1134"/>
              <w:rPr>
                <w:sz w:val="18"/>
                <w:szCs w:val="18"/>
              </w:rPr>
            </w:pPr>
          </w:p>
        </w:tc>
        <w:tc>
          <w:tcPr>
            <w:tcW w:w="744" w:type="dxa"/>
            <w:shd w:val="clear" w:color="auto" w:fill="FFFFFF"/>
          </w:tcPr>
          <w:p w14:paraId="52ABB26D" w14:textId="77777777" w:rsidR="00807BEF" w:rsidRPr="0097659A" w:rsidRDefault="00807BEF" w:rsidP="00592AA5">
            <w:pPr>
              <w:ind w:left="1134" w:hanging="1134"/>
              <w:rPr>
                <w:sz w:val="18"/>
                <w:szCs w:val="18"/>
              </w:rPr>
            </w:pPr>
          </w:p>
        </w:tc>
        <w:tc>
          <w:tcPr>
            <w:tcW w:w="749" w:type="dxa"/>
            <w:shd w:val="clear" w:color="auto" w:fill="FFFFFF"/>
          </w:tcPr>
          <w:p w14:paraId="1FE8EB6C" w14:textId="77777777" w:rsidR="00807BEF" w:rsidRPr="0097659A" w:rsidRDefault="00807BEF" w:rsidP="00592AA5">
            <w:pPr>
              <w:ind w:left="1134" w:hanging="1134"/>
              <w:rPr>
                <w:sz w:val="18"/>
                <w:szCs w:val="18"/>
              </w:rPr>
            </w:pPr>
          </w:p>
        </w:tc>
        <w:tc>
          <w:tcPr>
            <w:tcW w:w="2160" w:type="dxa"/>
            <w:shd w:val="clear" w:color="auto" w:fill="FFFFFF"/>
            <w:vAlign w:val="center"/>
          </w:tcPr>
          <w:p w14:paraId="018A898D" w14:textId="77777777" w:rsidR="00FD23D8"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Varsa ve giriş ve/veya</w:t>
            </w:r>
          </w:p>
          <w:p w14:paraId="459C5052" w14:textId="1F897AAA"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egzoz durumunda</w:t>
            </w:r>
          </w:p>
        </w:tc>
      </w:tr>
      <w:tr w:rsidR="00062639" w:rsidRPr="0097659A" w14:paraId="62C15AD6" w14:textId="77777777" w:rsidTr="00104916">
        <w:trPr>
          <w:trHeight w:hRule="exact" w:val="485"/>
        </w:trPr>
        <w:tc>
          <w:tcPr>
            <w:tcW w:w="1440" w:type="dxa"/>
            <w:shd w:val="clear" w:color="auto" w:fill="FFFFFF"/>
            <w:vAlign w:val="center"/>
          </w:tcPr>
          <w:p w14:paraId="6E742B73"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3.6.10.3.1.</w:t>
            </w:r>
          </w:p>
        </w:tc>
        <w:tc>
          <w:tcPr>
            <w:tcW w:w="3494" w:type="dxa"/>
            <w:shd w:val="clear" w:color="auto" w:fill="FFFFFF"/>
            <w:vAlign w:val="center"/>
          </w:tcPr>
          <w:p w14:paraId="79B3CBB1"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Tip: sürekli/(açık/kapalı)</w:t>
            </w:r>
          </w:p>
        </w:tc>
        <w:tc>
          <w:tcPr>
            <w:tcW w:w="576" w:type="dxa"/>
            <w:shd w:val="clear" w:color="auto" w:fill="FFFFFF"/>
          </w:tcPr>
          <w:p w14:paraId="019A3B51" w14:textId="77777777" w:rsidR="00807BEF" w:rsidRPr="0097659A" w:rsidRDefault="00807BEF" w:rsidP="00592AA5">
            <w:pPr>
              <w:ind w:left="1134" w:hanging="1134"/>
              <w:rPr>
                <w:sz w:val="18"/>
                <w:szCs w:val="18"/>
              </w:rPr>
            </w:pPr>
          </w:p>
        </w:tc>
        <w:tc>
          <w:tcPr>
            <w:tcW w:w="576" w:type="dxa"/>
            <w:shd w:val="clear" w:color="auto" w:fill="FFFFFF"/>
          </w:tcPr>
          <w:p w14:paraId="14E24934" w14:textId="77777777" w:rsidR="00807BEF" w:rsidRPr="0097659A" w:rsidRDefault="00807BEF" w:rsidP="00592AA5">
            <w:pPr>
              <w:ind w:left="1134" w:hanging="1134"/>
              <w:rPr>
                <w:sz w:val="18"/>
                <w:szCs w:val="18"/>
              </w:rPr>
            </w:pPr>
          </w:p>
        </w:tc>
        <w:tc>
          <w:tcPr>
            <w:tcW w:w="576" w:type="dxa"/>
            <w:shd w:val="clear" w:color="auto" w:fill="FFFFFF"/>
          </w:tcPr>
          <w:p w14:paraId="481EFAE7" w14:textId="77777777" w:rsidR="00807BEF" w:rsidRPr="0097659A" w:rsidRDefault="00807BEF" w:rsidP="00592AA5">
            <w:pPr>
              <w:ind w:left="1134" w:right="200" w:hanging="1134"/>
              <w:jc w:val="right"/>
              <w:rPr>
                <w:sz w:val="18"/>
                <w:szCs w:val="18"/>
              </w:rPr>
            </w:pPr>
            <w:r w:rsidRPr="0097659A">
              <w:rPr>
                <w:rStyle w:val="Gvdemetni77ptKalnDeil0ptbolukbraklyor"/>
                <w:color w:val="auto"/>
                <w:sz w:val="18"/>
                <w:szCs w:val="18"/>
                <w:lang w:val="tr-TR"/>
              </w:rPr>
              <w:t>X</w:t>
            </w:r>
          </w:p>
        </w:tc>
        <w:tc>
          <w:tcPr>
            <w:tcW w:w="1570" w:type="dxa"/>
            <w:shd w:val="clear" w:color="auto" w:fill="FFFFFF"/>
          </w:tcPr>
          <w:p w14:paraId="678C38EF" w14:textId="77777777" w:rsidR="00807BEF" w:rsidRPr="0097659A" w:rsidRDefault="00807BEF" w:rsidP="00592AA5">
            <w:pPr>
              <w:ind w:left="1134" w:hanging="1134"/>
              <w:rPr>
                <w:sz w:val="18"/>
                <w:szCs w:val="18"/>
              </w:rPr>
            </w:pPr>
          </w:p>
        </w:tc>
        <w:tc>
          <w:tcPr>
            <w:tcW w:w="456" w:type="dxa"/>
            <w:shd w:val="clear" w:color="auto" w:fill="FFFFFF"/>
          </w:tcPr>
          <w:p w14:paraId="09711639" w14:textId="77777777" w:rsidR="00807BEF" w:rsidRPr="0097659A" w:rsidRDefault="00807BEF" w:rsidP="00592AA5">
            <w:pPr>
              <w:ind w:left="1134" w:hanging="1134"/>
              <w:rPr>
                <w:sz w:val="18"/>
                <w:szCs w:val="18"/>
              </w:rPr>
            </w:pPr>
          </w:p>
        </w:tc>
        <w:tc>
          <w:tcPr>
            <w:tcW w:w="749" w:type="dxa"/>
            <w:shd w:val="clear" w:color="auto" w:fill="FFFFFF"/>
          </w:tcPr>
          <w:p w14:paraId="526E43AD" w14:textId="77777777" w:rsidR="00807BEF" w:rsidRPr="0097659A" w:rsidRDefault="00807BEF" w:rsidP="00592AA5">
            <w:pPr>
              <w:ind w:left="1134" w:hanging="1134"/>
              <w:rPr>
                <w:sz w:val="18"/>
                <w:szCs w:val="18"/>
              </w:rPr>
            </w:pPr>
          </w:p>
        </w:tc>
        <w:tc>
          <w:tcPr>
            <w:tcW w:w="744" w:type="dxa"/>
            <w:shd w:val="clear" w:color="auto" w:fill="FFFFFF"/>
          </w:tcPr>
          <w:p w14:paraId="6B271BD0" w14:textId="77777777" w:rsidR="00807BEF" w:rsidRPr="0097659A" w:rsidRDefault="00807BEF" w:rsidP="00592AA5">
            <w:pPr>
              <w:ind w:left="1134" w:hanging="1134"/>
              <w:rPr>
                <w:sz w:val="18"/>
                <w:szCs w:val="18"/>
              </w:rPr>
            </w:pPr>
          </w:p>
        </w:tc>
        <w:tc>
          <w:tcPr>
            <w:tcW w:w="749" w:type="dxa"/>
            <w:shd w:val="clear" w:color="auto" w:fill="FFFFFF"/>
          </w:tcPr>
          <w:p w14:paraId="5662DDD7" w14:textId="77777777" w:rsidR="00807BEF" w:rsidRPr="0097659A" w:rsidRDefault="00807BEF" w:rsidP="00592AA5">
            <w:pPr>
              <w:ind w:left="1134" w:hanging="1134"/>
              <w:rPr>
                <w:sz w:val="18"/>
                <w:szCs w:val="18"/>
              </w:rPr>
            </w:pPr>
          </w:p>
        </w:tc>
        <w:tc>
          <w:tcPr>
            <w:tcW w:w="2160" w:type="dxa"/>
            <w:shd w:val="clear" w:color="auto" w:fill="FFFFFF"/>
          </w:tcPr>
          <w:p w14:paraId="29E574DF" w14:textId="77777777" w:rsidR="00807BEF" w:rsidRPr="0097659A" w:rsidRDefault="00807BEF" w:rsidP="00592AA5">
            <w:pPr>
              <w:pStyle w:val="Gvdemetni0"/>
              <w:shd w:val="clear" w:color="auto" w:fill="auto"/>
              <w:spacing w:line="240" w:lineRule="auto"/>
              <w:ind w:left="1134" w:hanging="1134"/>
              <w:jc w:val="left"/>
              <w:rPr>
                <w:sz w:val="18"/>
                <w:szCs w:val="18"/>
              </w:rPr>
            </w:pPr>
          </w:p>
        </w:tc>
      </w:tr>
      <w:tr w:rsidR="00062639" w:rsidRPr="0097659A" w14:paraId="6124C223" w14:textId="77777777" w:rsidTr="00104916">
        <w:trPr>
          <w:trHeight w:hRule="exact" w:val="490"/>
        </w:trPr>
        <w:tc>
          <w:tcPr>
            <w:tcW w:w="1440" w:type="dxa"/>
            <w:shd w:val="clear" w:color="auto" w:fill="FFFFFF"/>
            <w:vAlign w:val="center"/>
          </w:tcPr>
          <w:p w14:paraId="2EC6BD0D"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3.6.10.3.2.</w:t>
            </w:r>
          </w:p>
        </w:tc>
        <w:tc>
          <w:tcPr>
            <w:tcW w:w="3494" w:type="dxa"/>
            <w:shd w:val="clear" w:color="auto" w:fill="FFFFFF"/>
            <w:vAlign w:val="center"/>
          </w:tcPr>
          <w:p w14:paraId="194F787D"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Kam fazı kayma açısı:</w:t>
            </w:r>
          </w:p>
        </w:tc>
        <w:tc>
          <w:tcPr>
            <w:tcW w:w="576" w:type="dxa"/>
            <w:shd w:val="clear" w:color="auto" w:fill="FFFFFF"/>
          </w:tcPr>
          <w:p w14:paraId="18CE01F1" w14:textId="77777777" w:rsidR="00807BEF" w:rsidRPr="0097659A" w:rsidRDefault="00807BEF" w:rsidP="00592AA5">
            <w:pPr>
              <w:ind w:left="1134" w:hanging="1134"/>
              <w:rPr>
                <w:sz w:val="18"/>
                <w:szCs w:val="18"/>
              </w:rPr>
            </w:pPr>
          </w:p>
        </w:tc>
        <w:tc>
          <w:tcPr>
            <w:tcW w:w="576" w:type="dxa"/>
            <w:shd w:val="clear" w:color="auto" w:fill="FFFFFF"/>
          </w:tcPr>
          <w:p w14:paraId="322D4CAC" w14:textId="77777777" w:rsidR="00807BEF" w:rsidRPr="0097659A" w:rsidRDefault="00807BEF" w:rsidP="00592AA5">
            <w:pPr>
              <w:ind w:left="1134" w:hanging="1134"/>
              <w:rPr>
                <w:sz w:val="18"/>
                <w:szCs w:val="18"/>
              </w:rPr>
            </w:pPr>
          </w:p>
        </w:tc>
        <w:tc>
          <w:tcPr>
            <w:tcW w:w="576" w:type="dxa"/>
            <w:shd w:val="clear" w:color="auto" w:fill="FFFFFF"/>
          </w:tcPr>
          <w:p w14:paraId="0EE33F53" w14:textId="77777777" w:rsidR="00807BEF" w:rsidRPr="0097659A" w:rsidRDefault="00807BEF" w:rsidP="00592AA5">
            <w:pPr>
              <w:ind w:left="1134" w:right="200" w:hanging="1134"/>
              <w:jc w:val="right"/>
              <w:rPr>
                <w:sz w:val="18"/>
                <w:szCs w:val="18"/>
              </w:rPr>
            </w:pPr>
            <w:r w:rsidRPr="0097659A">
              <w:rPr>
                <w:rStyle w:val="Gvdemetni77ptKalnDeil0ptbolukbraklyor"/>
                <w:color w:val="auto"/>
                <w:sz w:val="18"/>
                <w:szCs w:val="18"/>
                <w:lang w:val="tr-TR"/>
              </w:rPr>
              <w:t>X</w:t>
            </w:r>
          </w:p>
        </w:tc>
        <w:tc>
          <w:tcPr>
            <w:tcW w:w="1570" w:type="dxa"/>
            <w:shd w:val="clear" w:color="auto" w:fill="FFFFFF"/>
          </w:tcPr>
          <w:p w14:paraId="3F0108A7" w14:textId="77777777" w:rsidR="00807BEF" w:rsidRPr="0097659A" w:rsidRDefault="00807BEF" w:rsidP="00592AA5">
            <w:pPr>
              <w:ind w:left="1134" w:hanging="1134"/>
              <w:rPr>
                <w:sz w:val="18"/>
                <w:szCs w:val="18"/>
              </w:rPr>
            </w:pPr>
          </w:p>
        </w:tc>
        <w:tc>
          <w:tcPr>
            <w:tcW w:w="456" w:type="dxa"/>
            <w:shd w:val="clear" w:color="auto" w:fill="FFFFFF"/>
          </w:tcPr>
          <w:p w14:paraId="25B5BCAC" w14:textId="77777777" w:rsidR="00807BEF" w:rsidRPr="0097659A" w:rsidRDefault="00807BEF" w:rsidP="00592AA5">
            <w:pPr>
              <w:ind w:left="1134" w:hanging="1134"/>
              <w:rPr>
                <w:sz w:val="18"/>
                <w:szCs w:val="18"/>
              </w:rPr>
            </w:pPr>
          </w:p>
        </w:tc>
        <w:tc>
          <w:tcPr>
            <w:tcW w:w="749" w:type="dxa"/>
            <w:shd w:val="clear" w:color="auto" w:fill="FFFFFF"/>
          </w:tcPr>
          <w:p w14:paraId="4813C955" w14:textId="77777777" w:rsidR="00807BEF" w:rsidRPr="0097659A" w:rsidRDefault="00807BEF" w:rsidP="00592AA5">
            <w:pPr>
              <w:ind w:left="1134" w:hanging="1134"/>
              <w:rPr>
                <w:sz w:val="18"/>
                <w:szCs w:val="18"/>
              </w:rPr>
            </w:pPr>
          </w:p>
        </w:tc>
        <w:tc>
          <w:tcPr>
            <w:tcW w:w="744" w:type="dxa"/>
            <w:shd w:val="clear" w:color="auto" w:fill="FFFFFF"/>
          </w:tcPr>
          <w:p w14:paraId="3A1F9A38" w14:textId="77777777" w:rsidR="00807BEF" w:rsidRPr="0097659A" w:rsidRDefault="00807BEF" w:rsidP="00592AA5">
            <w:pPr>
              <w:ind w:left="1134" w:hanging="1134"/>
              <w:rPr>
                <w:sz w:val="18"/>
                <w:szCs w:val="18"/>
              </w:rPr>
            </w:pPr>
          </w:p>
        </w:tc>
        <w:tc>
          <w:tcPr>
            <w:tcW w:w="749" w:type="dxa"/>
            <w:shd w:val="clear" w:color="auto" w:fill="FFFFFF"/>
          </w:tcPr>
          <w:p w14:paraId="696C361A" w14:textId="77777777" w:rsidR="00807BEF" w:rsidRPr="0097659A" w:rsidRDefault="00807BEF" w:rsidP="00592AA5">
            <w:pPr>
              <w:ind w:left="1134" w:hanging="1134"/>
              <w:rPr>
                <w:sz w:val="18"/>
                <w:szCs w:val="18"/>
              </w:rPr>
            </w:pPr>
          </w:p>
        </w:tc>
        <w:tc>
          <w:tcPr>
            <w:tcW w:w="2160" w:type="dxa"/>
            <w:shd w:val="clear" w:color="auto" w:fill="FFFFFF"/>
          </w:tcPr>
          <w:p w14:paraId="77646287" w14:textId="77777777" w:rsidR="00807BEF" w:rsidRPr="0097659A" w:rsidRDefault="00807BEF" w:rsidP="00592AA5">
            <w:pPr>
              <w:pStyle w:val="Gvdemetni0"/>
              <w:shd w:val="clear" w:color="auto" w:fill="auto"/>
              <w:spacing w:line="240" w:lineRule="auto"/>
              <w:ind w:left="1134" w:hanging="1134"/>
              <w:jc w:val="left"/>
              <w:rPr>
                <w:sz w:val="18"/>
                <w:szCs w:val="18"/>
              </w:rPr>
            </w:pPr>
          </w:p>
        </w:tc>
      </w:tr>
      <w:tr w:rsidR="00062639" w:rsidRPr="0097659A" w14:paraId="4474BF63" w14:textId="77777777" w:rsidTr="00104916">
        <w:trPr>
          <w:trHeight w:hRule="exact" w:val="485"/>
        </w:trPr>
        <w:tc>
          <w:tcPr>
            <w:tcW w:w="1440" w:type="dxa"/>
            <w:shd w:val="clear" w:color="auto" w:fill="FFFFFF"/>
            <w:vAlign w:val="center"/>
          </w:tcPr>
          <w:p w14:paraId="5A38A489"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3.6.11.</w:t>
            </w:r>
          </w:p>
        </w:tc>
        <w:tc>
          <w:tcPr>
            <w:tcW w:w="3494" w:type="dxa"/>
            <w:shd w:val="clear" w:color="auto" w:fill="FFFFFF"/>
            <w:vAlign w:val="center"/>
          </w:tcPr>
          <w:p w14:paraId="4A0D0438" w14:textId="77777777" w:rsidR="00807BEF" w:rsidRPr="0097659A" w:rsidRDefault="00807BEF" w:rsidP="00592AA5">
            <w:pPr>
              <w:pStyle w:val="Gvdemetni0"/>
              <w:shd w:val="clear" w:color="auto" w:fill="auto"/>
              <w:spacing w:line="240" w:lineRule="auto"/>
              <w:ind w:left="1134" w:hanging="1134"/>
              <w:jc w:val="left"/>
              <w:rPr>
                <w:i/>
                <w:sz w:val="18"/>
                <w:szCs w:val="18"/>
              </w:rPr>
            </w:pPr>
            <w:r w:rsidRPr="0097659A">
              <w:rPr>
                <w:rStyle w:val="Gvdemetnitalik0ptbolukbraklyor"/>
                <w:i w:val="0"/>
                <w:color w:val="auto"/>
                <w:sz w:val="18"/>
                <w:szCs w:val="18"/>
                <w:lang w:val="tr-TR"/>
              </w:rPr>
              <w:t>Port düzeni konfigürasyonu</w:t>
            </w:r>
          </w:p>
        </w:tc>
        <w:tc>
          <w:tcPr>
            <w:tcW w:w="576" w:type="dxa"/>
            <w:shd w:val="clear" w:color="auto" w:fill="FFFFFF"/>
          </w:tcPr>
          <w:p w14:paraId="7067BA1F" w14:textId="77777777" w:rsidR="00807BEF" w:rsidRPr="0097659A" w:rsidRDefault="00807BEF" w:rsidP="00592AA5">
            <w:pPr>
              <w:ind w:left="1134" w:hanging="1134"/>
              <w:rPr>
                <w:sz w:val="18"/>
                <w:szCs w:val="18"/>
              </w:rPr>
            </w:pPr>
          </w:p>
        </w:tc>
        <w:tc>
          <w:tcPr>
            <w:tcW w:w="576" w:type="dxa"/>
            <w:shd w:val="clear" w:color="auto" w:fill="FFFFFF"/>
          </w:tcPr>
          <w:p w14:paraId="565C3909" w14:textId="77777777" w:rsidR="00807BEF" w:rsidRPr="0097659A" w:rsidRDefault="00807BEF" w:rsidP="00592AA5">
            <w:pPr>
              <w:ind w:left="1134" w:hanging="1134"/>
              <w:rPr>
                <w:sz w:val="18"/>
                <w:szCs w:val="18"/>
              </w:rPr>
            </w:pPr>
          </w:p>
        </w:tc>
        <w:tc>
          <w:tcPr>
            <w:tcW w:w="576" w:type="dxa"/>
            <w:shd w:val="clear" w:color="auto" w:fill="FFFFFF"/>
          </w:tcPr>
          <w:p w14:paraId="2B04FF30" w14:textId="77777777" w:rsidR="00807BEF" w:rsidRPr="0097659A" w:rsidRDefault="00807BEF" w:rsidP="00592AA5">
            <w:pPr>
              <w:ind w:left="1134" w:hanging="1134"/>
              <w:rPr>
                <w:sz w:val="18"/>
                <w:szCs w:val="18"/>
              </w:rPr>
            </w:pPr>
          </w:p>
        </w:tc>
        <w:tc>
          <w:tcPr>
            <w:tcW w:w="1570" w:type="dxa"/>
            <w:shd w:val="clear" w:color="auto" w:fill="FFFFFF"/>
          </w:tcPr>
          <w:p w14:paraId="79BEA402" w14:textId="77777777" w:rsidR="00807BEF" w:rsidRPr="0097659A" w:rsidRDefault="00807BEF" w:rsidP="00592AA5">
            <w:pPr>
              <w:ind w:left="1134" w:hanging="1134"/>
              <w:rPr>
                <w:sz w:val="18"/>
                <w:szCs w:val="18"/>
              </w:rPr>
            </w:pPr>
          </w:p>
        </w:tc>
        <w:tc>
          <w:tcPr>
            <w:tcW w:w="456" w:type="dxa"/>
            <w:shd w:val="clear" w:color="auto" w:fill="FFFFFF"/>
          </w:tcPr>
          <w:p w14:paraId="21A6DD2F" w14:textId="77777777" w:rsidR="00807BEF" w:rsidRPr="0097659A" w:rsidRDefault="00807BEF" w:rsidP="00592AA5">
            <w:pPr>
              <w:ind w:left="1134" w:hanging="1134"/>
              <w:rPr>
                <w:sz w:val="18"/>
                <w:szCs w:val="18"/>
              </w:rPr>
            </w:pPr>
          </w:p>
        </w:tc>
        <w:tc>
          <w:tcPr>
            <w:tcW w:w="749" w:type="dxa"/>
            <w:shd w:val="clear" w:color="auto" w:fill="FFFFFF"/>
          </w:tcPr>
          <w:p w14:paraId="198022AD" w14:textId="77777777" w:rsidR="00807BEF" w:rsidRPr="0097659A" w:rsidRDefault="00807BEF" w:rsidP="00592AA5">
            <w:pPr>
              <w:ind w:left="1134" w:hanging="1134"/>
              <w:rPr>
                <w:sz w:val="18"/>
                <w:szCs w:val="18"/>
              </w:rPr>
            </w:pPr>
          </w:p>
        </w:tc>
        <w:tc>
          <w:tcPr>
            <w:tcW w:w="744" w:type="dxa"/>
            <w:shd w:val="clear" w:color="auto" w:fill="FFFFFF"/>
          </w:tcPr>
          <w:p w14:paraId="63BF0F14" w14:textId="77777777" w:rsidR="00807BEF" w:rsidRPr="0097659A" w:rsidRDefault="00807BEF" w:rsidP="00592AA5">
            <w:pPr>
              <w:ind w:left="1134" w:hanging="1134"/>
              <w:rPr>
                <w:sz w:val="18"/>
                <w:szCs w:val="18"/>
              </w:rPr>
            </w:pPr>
          </w:p>
        </w:tc>
        <w:tc>
          <w:tcPr>
            <w:tcW w:w="749" w:type="dxa"/>
            <w:shd w:val="clear" w:color="auto" w:fill="FFFFFF"/>
          </w:tcPr>
          <w:p w14:paraId="33B25001" w14:textId="77777777" w:rsidR="00807BEF" w:rsidRPr="0097659A" w:rsidRDefault="00807BEF" w:rsidP="00592AA5">
            <w:pPr>
              <w:ind w:left="1134" w:hanging="1134"/>
              <w:rPr>
                <w:sz w:val="18"/>
                <w:szCs w:val="18"/>
              </w:rPr>
            </w:pPr>
          </w:p>
        </w:tc>
        <w:tc>
          <w:tcPr>
            <w:tcW w:w="2160" w:type="dxa"/>
            <w:shd w:val="clear" w:color="auto" w:fill="FFFFFF"/>
            <w:vAlign w:val="center"/>
          </w:tcPr>
          <w:p w14:paraId="5AB3F2C1"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Varsa, sadece 2 zamanlı</w:t>
            </w:r>
          </w:p>
        </w:tc>
      </w:tr>
      <w:tr w:rsidR="00062639" w:rsidRPr="0097659A" w14:paraId="1FD9EEE8" w14:textId="77777777" w:rsidTr="00104916">
        <w:trPr>
          <w:trHeight w:hRule="exact" w:val="490"/>
        </w:trPr>
        <w:tc>
          <w:tcPr>
            <w:tcW w:w="1440" w:type="dxa"/>
            <w:shd w:val="clear" w:color="auto" w:fill="FFFFFF"/>
            <w:vAlign w:val="center"/>
          </w:tcPr>
          <w:p w14:paraId="4DDF1AAC"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3.6.11.1.</w:t>
            </w:r>
          </w:p>
        </w:tc>
        <w:tc>
          <w:tcPr>
            <w:tcW w:w="3494" w:type="dxa"/>
            <w:shd w:val="clear" w:color="auto" w:fill="FFFFFF"/>
            <w:vAlign w:val="center"/>
          </w:tcPr>
          <w:p w14:paraId="030F0CEF" w14:textId="77777777" w:rsidR="00807BEF" w:rsidRPr="0097659A" w:rsidRDefault="00BD7DA6" w:rsidP="00592AA5">
            <w:pPr>
              <w:pStyle w:val="Gvdemetni0"/>
              <w:shd w:val="clear" w:color="auto" w:fill="auto"/>
              <w:spacing w:line="240" w:lineRule="auto"/>
              <w:ind w:left="1134" w:hanging="1134"/>
              <w:jc w:val="left"/>
              <w:rPr>
                <w:sz w:val="18"/>
                <w:szCs w:val="18"/>
              </w:rPr>
            </w:pPr>
            <w:r w:rsidRPr="0097659A">
              <w:rPr>
                <w:sz w:val="18"/>
                <w:szCs w:val="18"/>
              </w:rPr>
              <w:t>Y</w:t>
            </w:r>
            <w:r w:rsidR="00807BEF" w:rsidRPr="0097659A">
              <w:rPr>
                <w:sz w:val="18"/>
                <w:szCs w:val="18"/>
              </w:rPr>
              <w:t>eri, boyutu ve sayısı:</w:t>
            </w:r>
          </w:p>
        </w:tc>
        <w:tc>
          <w:tcPr>
            <w:tcW w:w="576" w:type="dxa"/>
            <w:shd w:val="clear" w:color="auto" w:fill="FFFFFF"/>
          </w:tcPr>
          <w:p w14:paraId="736FD522" w14:textId="77777777" w:rsidR="00807BEF" w:rsidRPr="0097659A" w:rsidRDefault="00807BEF" w:rsidP="00592AA5">
            <w:pPr>
              <w:ind w:left="1134" w:hanging="1134"/>
              <w:rPr>
                <w:sz w:val="18"/>
                <w:szCs w:val="18"/>
              </w:rPr>
            </w:pPr>
          </w:p>
        </w:tc>
        <w:tc>
          <w:tcPr>
            <w:tcW w:w="576" w:type="dxa"/>
            <w:shd w:val="clear" w:color="auto" w:fill="FFFFFF"/>
          </w:tcPr>
          <w:p w14:paraId="24506EEB" w14:textId="77777777" w:rsidR="00807BEF" w:rsidRPr="0097659A" w:rsidRDefault="00807BEF" w:rsidP="00592AA5">
            <w:pPr>
              <w:ind w:left="1134" w:hanging="1134"/>
              <w:rPr>
                <w:sz w:val="18"/>
                <w:szCs w:val="18"/>
              </w:rPr>
            </w:pPr>
          </w:p>
        </w:tc>
        <w:tc>
          <w:tcPr>
            <w:tcW w:w="576" w:type="dxa"/>
            <w:shd w:val="clear" w:color="auto" w:fill="FFFFFF"/>
          </w:tcPr>
          <w:p w14:paraId="3CBBF7A0" w14:textId="77777777" w:rsidR="00807BEF" w:rsidRPr="0097659A" w:rsidRDefault="00807BEF" w:rsidP="00592AA5">
            <w:pPr>
              <w:ind w:left="1134" w:right="200" w:hanging="1134"/>
              <w:jc w:val="right"/>
              <w:rPr>
                <w:sz w:val="18"/>
                <w:szCs w:val="18"/>
              </w:rPr>
            </w:pPr>
            <w:r w:rsidRPr="0097659A">
              <w:rPr>
                <w:rStyle w:val="Gvdemetni77ptKalnDeil0ptbolukbraklyor"/>
                <w:color w:val="auto"/>
                <w:sz w:val="18"/>
                <w:szCs w:val="18"/>
                <w:lang w:val="tr-TR"/>
              </w:rPr>
              <w:t>X</w:t>
            </w:r>
          </w:p>
        </w:tc>
        <w:tc>
          <w:tcPr>
            <w:tcW w:w="1570" w:type="dxa"/>
            <w:shd w:val="clear" w:color="auto" w:fill="FFFFFF"/>
          </w:tcPr>
          <w:p w14:paraId="12178F31" w14:textId="77777777" w:rsidR="00807BEF" w:rsidRPr="0097659A" w:rsidRDefault="00807BEF" w:rsidP="00592AA5">
            <w:pPr>
              <w:ind w:left="1134" w:hanging="1134"/>
              <w:rPr>
                <w:sz w:val="18"/>
                <w:szCs w:val="18"/>
              </w:rPr>
            </w:pPr>
          </w:p>
        </w:tc>
        <w:tc>
          <w:tcPr>
            <w:tcW w:w="456" w:type="dxa"/>
            <w:shd w:val="clear" w:color="auto" w:fill="FFFFFF"/>
          </w:tcPr>
          <w:p w14:paraId="2CDD0B04" w14:textId="77777777" w:rsidR="00807BEF" w:rsidRPr="0097659A" w:rsidRDefault="00807BEF" w:rsidP="00592AA5">
            <w:pPr>
              <w:ind w:left="1134" w:hanging="1134"/>
              <w:rPr>
                <w:sz w:val="18"/>
                <w:szCs w:val="18"/>
              </w:rPr>
            </w:pPr>
          </w:p>
        </w:tc>
        <w:tc>
          <w:tcPr>
            <w:tcW w:w="749" w:type="dxa"/>
            <w:shd w:val="clear" w:color="auto" w:fill="FFFFFF"/>
          </w:tcPr>
          <w:p w14:paraId="36FC657B" w14:textId="77777777" w:rsidR="00807BEF" w:rsidRPr="0097659A" w:rsidRDefault="00807BEF" w:rsidP="00592AA5">
            <w:pPr>
              <w:ind w:left="1134" w:hanging="1134"/>
              <w:rPr>
                <w:sz w:val="18"/>
                <w:szCs w:val="18"/>
              </w:rPr>
            </w:pPr>
          </w:p>
        </w:tc>
        <w:tc>
          <w:tcPr>
            <w:tcW w:w="744" w:type="dxa"/>
            <w:shd w:val="clear" w:color="auto" w:fill="FFFFFF"/>
          </w:tcPr>
          <w:p w14:paraId="0BCDEF09" w14:textId="77777777" w:rsidR="00807BEF" w:rsidRPr="0097659A" w:rsidRDefault="00807BEF" w:rsidP="00592AA5">
            <w:pPr>
              <w:ind w:left="1134" w:hanging="1134"/>
              <w:rPr>
                <w:sz w:val="18"/>
                <w:szCs w:val="18"/>
              </w:rPr>
            </w:pPr>
          </w:p>
        </w:tc>
        <w:tc>
          <w:tcPr>
            <w:tcW w:w="749" w:type="dxa"/>
            <w:shd w:val="clear" w:color="auto" w:fill="FFFFFF"/>
          </w:tcPr>
          <w:p w14:paraId="7657ED74" w14:textId="77777777" w:rsidR="00807BEF" w:rsidRPr="0097659A" w:rsidRDefault="00807BEF" w:rsidP="00592AA5">
            <w:pPr>
              <w:ind w:left="1134" w:hanging="1134"/>
              <w:rPr>
                <w:sz w:val="18"/>
                <w:szCs w:val="18"/>
              </w:rPr>
            </w:pPr>
          </w:p>
        </w:tc>
        <w:tc>
          <w:tcPr>
            <w:tcW w:w="2160" w:type="dxa"/>
            <w:shd w:val="clear" w:color="auto" w:fill="FFFFFF"/>
            <w:vAlign w:val="center"/>
          </w:tcPr>
          <w:p w14:paraId="263D7C65" w14:textId="77777777" w:rsidR="00807BEF" w:rsidRPr="0097659A" w:rsidRDefault="00807BEF" w:rsidP="00592AA5">
            <w:pPr>
              <w:pStyle w:val="Gvdemetni0"/>
              <w:shd w:val="clear" w:color="auto" w:fill="auto"/>
              <w:spacing w:line="240" w:lineRule="auto"/>
              <w:ind w:left="1134" w:hanging="1134"/>
              <w:jc w:val="left"/>
              <w:rPr>
                <w:sz w:val="18"/>
                <w:szCs w:val="18"/>
              </w:rPr>
            </w:pPr>
          </w:p>
        </w:tc>
      </w:tr>
      <w:tr w:rsidR="00062639" w:rsidRPr="0097659A" w14:paraId="53930794" w14:textId="77777777" w:rsidTr="00104916">
        <w:trPr>
          <w:trHeight w:hRule="exact" w:val="490"/>
        </w:trPr>
        <w:tc>
          <w:tcPr>
            <w:tcW w:w="1440" w:type="dxa"/>
            <w:shd w:val="clear" w:color="auto" w:fill="FFFFFF"/>
            <w:vAlign w:val="center"/>
          </w:tcPr>
          <w:p w14:paraId="06AF0750"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3.7.</w:t>
            </w:r>
          </w:p>
        </w:tc>
        <w:tc>
          <w:tcPr>
            <w:tcW w:w="3494" w:type="dxa"/>
            <w:shd w:val="clear" w:color="auto" w:fill="FFFFFF"/>
            <w:vAlign w:val="center"/>
          </w:tcPr>
          <w:p w14:paraId="03B8310D" w14:textId="77777777" w:rsidR="00807BEF" w:rsidRPr="0097659A" w:rsidRDefault="00807BEF" w:rsidP="00592AA5">
            <w:pPr>
              <w:pStyle w:val="Gvdemetni0"/>
              <w:shd w:val="clear" w:color="auto" w:fill="auto"/>
              <w:spacing w:line="240" w:lineRule="auto"/>
              <w:ind w:left="1134" w:hanging="1134"/>
              <w:jc w:val="left"/>
              <w:rPr>
                <w:b/>
                <w:sz w:val="18"/>
                <w:szCs w:val="18"/>
              </w:rPr>
            </w:pPr>
            <w:r w:rsidRPr="0097659A">
              <w:rPr>
                <w:b/>
                <w:sz w:val="18"/>
                <w:szCs w:val="18"/>
              </w:rPr>
              <w:t>Soğutma sistemi</w:t>
            </w:r>
          </w:p>
        </w:tc>
        <w:tc>
          <w:tcPr>
            <w:tcW w:w="576" w:type="dxa"/>
            <w:shd w:val="clear" w:color="auto" w:fill="FFFFFF"/>
          </w:tcPr>
          <w:p w14:paraId="4C3E80E9" w14:textId="77777777" w:rsidR="00807BEF" w:rsidRPr="0097659A" w:rsidRDefault="00807BEF" w:rsidP="00592AA5">
            <w:pPr>
              <w:ind w:left="1134" w:hanging="1134"/>
              <w:rPr>
                <w:sz w:val="18"/>
                <w:szCs w:val="18"/>
              </w:rPr>
            </w:pPr>
          </w:p>
        </w:tc>
        <w:tc>
          <w:tcPr>
            <w:tcW w:w="576" w:type="dxa"/>
            <w:shd w:val="clear" w:color="auto" w:fill="FFFFFF"/>
          </w:tcPr>
          <w:p w14:paraId="14E44589" w14:textId="77777777" w:rsidR="00807BEF" w:rsidRPr="0097659A" w:rsidRDefault="00807BEF" w:rsidP="00592AA5">
            <w:pPr>
              <w:ind w:left="1134" w:hanging="1134"/>
              <w:rPr>
                <w:sz w:val="18"/>
                <w:szCs w:val="18"/>
              </w:rPr>
            </w:pPr>
          </w:p>
        </w:tc>
        <w:tc>
          <w:tcPr>
            <w:tcW w:w="576" w:type="dxa"/>
            <w:shd w:val="clear" w:color="auto" w:fill="FFFFFF"/>
          </w:tcPr>
          <w:p w14:paraId="144C58E9" w14:textId="77777777" w:rsidR="00807BEF" w:rsidRPr="0097659A" w:rsidRDefault="00807BEF" w:rsidP="00592AA5">
            <w:pPr>
              <w:ind w:left="1134" w:hanging="1134"/>
              <w:rPr>
                <w:sz w:val="18"/>
                <w:szCs w:val="18"/>
              </w:rPr>
            </w:pPr>
          </w:p>
        </w:tc>
        <w:tc>
          <w:tcPr>
            <w:tcW w:w="1570" w:type="dxa"/>
            <w:shd w:val="clear" w:color="auto" w:fill="FFFFFF"/>
          </w:tcPr>
          <w:p w14:paraId="4FFBA8B4" w14:textId="77777777" w:rsidR="00807BEF" w:rsidRPr="0097659A" w:rsidRDefault="00807BEF" w:rsidP="00592AA5">
            <w:pPr>
              <w:ind w:left="1134" w:hanging="1134"/>
              <w:rPr>
                <w:sz w:val="18"/>
                <w:szCs w:val="18"/>
              </w:rPr>
            </w:pPr>
          </w:p>
        </w:tc>
        <w:tc>
          <w:tcPr>
            <w:tcW w:w="456" w:type="dxa"/>
            <w:shd w:val="clear" w:color="auto" w:fill="FFFFFF"/>
          </w:tcPr>
          <w:p w14:paraId="0483D4DD" w14:textId="77777777" w:rsidR="00807BEF" w:rsidRPr="0097659A" w:rsidRDefault="00807BEF" w:rsidP="00592AA5">
            <w:pPr>
              <w:ind w:left="1134" w:hanging="1134"/>
              <w:rPr>
                <w:sz w:val="18"/>
                <w:szCs w:val="18"/>
              </w:rPr>
            </w:pPr>
          </w:p>
        </w:tc>
        <w:tc>
          <w:tcPr>
            <w:tcW w:w="749" w:type="dxa"/>
            <w:shd w:val="clear" w:color="auto" w:fill="FFFFFF"/>
          </w:tcPr>
          <w:p w14:paraId="5089E319" w14:textId="77777777" w:rsidR="00807BEF" w:rsidRPr="0097659A" w:rsidRDefault="00807BEF" w:rsidP="00592AA5">
            <w:pPr>
              <w:ind w:left="1134" w:hanging="1134"/>
              <w:rPr>
                <w:sz w:val="18"/>
                <w:szCs w:val="18"/>
              </w:rPr>
            </w:pPr>
          </w:p>
        </w:tc>
        <w:tc>
          <w:tcPr>
            <w:tcW w:w="744" w:type="dxa"/>
            <w:shd w:val="clear" w:color="auto" w:fill="FFFFFF"/>
          </w:tcPr>
          <w:p w14:paraId="54DA147E" w14:textId="77777777" w:rsidR="00807BEF" w:rsidRPr="0097659A" w:rsidRDefault="00807BEF" w:rsidP="00592AA5">
            <w:pPr>
              <w:ind w:left="1134" w:hanging="1134"/>
              <w:rPr>
                <w:sz w:val="18"/>
                <w:szCs w:val="18"/>
              </w:rPr>
            </w:pPr>
          </w:p>
        </w:tc>
        <w:tc>
          <w:tcPr>
            <w:tcW w:w="749" w:type="dxa"/>
            <w:shd w:val="clear" w:color="auto" w:fill="FFFFFF"/>
          </w:tcPr>
          <w:p w14:paraId="4D50FA84" w14:textId="77777777" w:rsidR="00807BEF" w:rsidRPr="0097659A" w:rsidRDefault="00807BEF" w:rsidP="00592AA5">
            <w:pPr>
              <w:ind w:left="1134" w:hanging="1134"/>
              <w:rPr>
                <w:sz w:val="18"/>
                <w:szCs w:val="18"/>
              </w:rPr>
            </w:pPr>
          </w:p>
        </w:tc>
        <w:tc>
          <w:tcPr>
            <w:tcW w:w="2160" w:type="dxa"/>
            <w:shd w:val="clear" w:color="auto" w:fill="FFFFFF"/>
            <w:vAlign w:val="center"/>
          </w:tcPr>
          <w:p w14:paraId="36A78481"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İlgili bölümü doldurun</w:t>
            </w:r>
          </w:p>
        </w:tc>
      </w:tr>
      <w:tr w:rsidR="00062639" w:rsidRPr="0097659A" w14:paraId="67727B25" w14:textId="77777777" w:rsidTr="00104916">
        <w:trPr>
          <w:trHeight w:hRule="exact" w:val="485"/>
        </w:trPr>
        <w:tc>
          <w:tcPr>
            <w:tcW w:w="1440" w:type="dxa"/>
            <w:shd w:val="clear" w:color="auto" w:fill="FFFFFF"/>
            <w:vAlign w:val="center"/>
          </w:tcPr>
          <w:p w14:paraId="4A9693E1"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3.7.1.</w:t>
            </w:r>
          </w:p>
        </w:tc>
        <w:tc>
          <w:tcPr>
            <w:tcW w:w="3494" w:type="dxa"/>
            <w:shd w:val="clear" w:color="auto" w:fill="FFFFFF"/>
            <w:vAlign w:val="center"/>
          </w:tcPr>
          <w:p w14:paraId="0DB3F3C9" w14:textId="77777777" w:rsidR="00807BEF" w:rsidRPr="0097659A" w:rsidRDefault="00807BEF" w:rsidP="00592AA5">
            <w:pPr>
              <w:pStyle w:val="Gvdemetni0"/>
              <w:shd w:val="clear" w:color="auto" w:fill="auto"/>
              <w:spacing w:line="240" w:lineRule="auto"/>
              <w:ind w:left="1134" w:hanging="1134"/>
              <w:jc w:val="left"/>
              <w:rPr>
                <w:i/>
                <w:sz w:val="18"/>
                <w:szCs w:val="18"/>
              </w:rPr>
            </w:pPr>
            <w:r w:rsidRPr="0097659A">
              <w:rPr>
                <w:rStyle w:val="Gvdemetnitalik0ptbolukbraklyor"/>
                <w:i w:val="0"/>
                <w:color w:val="auto"/>
                <w:sz w:val="18"/>
                <w:szCs w:val="18"/>
                <w:lang w:val="tr-TR"/>
              </w:rPr>
              <w:t>Sıvı soğutma</w:t>
            </w:r>
          </w:p>
        </w:tc>
        <w:tc>
          <w:tcPr>
            <w:tcW w:w="576" w:type="dxa"/>
            <w:shd w:val="clear" w:color="auto" w:fill="FFFFFF"/>
          </w:tcPr>
          <w:p w14:paraId="4B9C1FB7" w14:textId="77777777" w:rsidR="00807BEF" w:rsidRPr="0097659A" w:rsidRDefault="00807BEF" w:rsidP="00592AA5">
            <w:pPr>
              <w:ind w:left="1134" w:hanging="1134"/>
              <w:rPr>
                <w:sz w:val="18"/>
                <w:szCs w:val="18"/>
              </w:rPr>
            </w:pPr>
          </w:p>
        </w:tc>
        <w:tc>
          <w:tcPr>
            <w:tcW w:w="576" w:type="dxa"/>
            <w:shd w:val="clear" w:color="auto" w:fill="FFFFFF"/>
          </w:tcPr>
          <w:p w14:paraId="3F798413" w14:textId="77777777" w:rsidR="00807BEF" w:rsidRPr="0097659A" w:rsidRDefault="00807BEF" w:rsidP="00592AA5">
            <w:pPr>
              <w:ind w:left="1134" w:hanging="1134"/>
              <w:rPr>
                <w:sz w:val="18"/>
                <w:szCs w:val="18"/>
              </w:rPr>
            </w:pPr>
          </w:p>
        </w:tc>
        <w:tc>
          <w:tcPr>
            <w:tcW w:w="576" w:type="dxa"/>
            <w:shd w:val="clear" w:color="auto" w:fill="FFFFFF"/>
          </w:tcPr>
          <w:p w14:paraId="33CCA984" w14:textId="77777777" w:rsidR="00807BEF" w:rsidRPr="0097659A" w:rsidRDefault="00807BEF" w:rsidP="00592AA5">
            <w:pPr>
              <w:ind w:left="1134" w:hanging="1134"/>
              <w:rPr>
                <w:sz w:val="18"/>
                <w:szCs w:val="18"/>
              </w:rPr>
            </w:pPr>
          </w:p>
        </w:tc>
        <w:tc>
          <w:tcPr>
            <w:tcW w:w="1570" w:type="dxa"/>
            <w:shd w:val="clear" w:color="auto" w:fill="FFFFFF"/>
          </w:tcPr>
          <w:p w14:paraId="4D8FF3E9" w14:textId="77777777" w:rsidR="00807BEF" w:rsidRPr="0097659A" w:rsidRDefault="00807BEF" w:rsidP="00592AA5">
            <w:pPr>
              <w:ind w:left="1134" w:hanging="1134"/>
              <w:rPr>
                <w:sz w:val="18"/>
                <w:szCs w:val="18"/>
              </w:rPr>
            </w:pPr>
          </w:p>
        </w:tc>
        <w:tc>
          <w:tcPr>
            <w:tcW w:w="456" w:type="dxa"/>
            <w:shd w:val="clear" w:color="auto" w:fill="FFFFFF"/>
          </w:tcPr>
          <w:p w14:paraId="268D0C03" w14:textId="77777777" w:rsidR="00807BEF" w:rsidRPr="0097659A" w:rsidRDefault="00807BEF" w:rsidP="00592AA5">
            <w:pPr>
              <w:ind w:left="1134" w:hanging="1134"/>
              <w:rPr>
                <w:sz w:val="18"/>
                <w:szCs w:val="18"/>
              </w:rPr>
            </w:pPr>
          </w:p>
        </w:tc>
        <w:tc>
          <w:tcPr>
            <w:tcW w:w="749" w:type="dxa"/>
            <w:shd w:val="clear" w:color="auto" w:fill="FFFFFF"/>
          </w:tcPr>
          <w:p w14:paraId="0C1284D1" w14:textId="77777777" w:rsidR="00807BEF" w:rsidRPr="0097659A" w:rsidRDefault="00807BEF" w:rsidP="00592AA5">
            <w:pPr>
              <w:ind w:left="1134" w:hanging="1134"/>
              <w:rPr>
                <w:sz w:val="18"/>
                <w:szCs w:val="18"/>
              </w:rPr>
            </w:pPr>
          </w:p>
        </w:tc>
        <w:tc>
          <w:tcPr>
            <w:tcW w:w="744" w:type="dxa"/>
            <w:shd w:val="clear" w:color="auto" w:fill="FFFFFF"/>
          </w:tcPr>
          <w:p w14:paraId="3D7E0278" w14:textId="77777777" w:rsidR="00807BEF" w:rsidRPr="0097659A" w:rsidRDefault="00807BEF" w:rsidP="00592AA5">
            <w:pPr>
              <w:ind w:left="1134" w:hanging="1134"/>
              <w:rPr>
                <w:sz w:val="18"/>
                <w:szCs w:val="18"/>
              </w:rPr>
            </w:pPr>
          </w:p>
        </w:tc>
        <w:tc>
          <w:tcPr>
            <w:tcW w:w="749" w:type="dxa"/>
            <w:shd w:val="clear" w:color="auto" w:fill="FFFFFF"/>
          </w:tcPr>
          <w:p w14:paraId="26318671" w14:textId="77777777" w:rsidR="00807BEF" w:rsidRPr="0097659A" w:rsidRDefault="00807BEF" w:rsidP="00592AA5">
            <w:pPr>
              <w:ind w:left="1134" w:hanging="1134"/>
              <w:rPr>
                <w:sz w:val="18"/>
                <w:szCs w:val="18"/>
              </w:rPr>
            </w:pPr>
          </w:p>
        </w:tc>
        <w:tc>
          <w:tcPr>
            <w:tcW w:w="2160" w:type="dxa"/>
            <w:shd w:val="clear" w:color="auto" w:fill="FFFFFF"/>
            <w:vAlign w:val="center"/>
          </w:tcPr>
          <w:p w14:paraId="54FF7684" w14:textId="77777777" w:rsidR="00807BEF" w:rsidRPr="0097659A" w:rsidRDefault="00807BEF" w:rsidP="00592AA5">
            <w:pPr>
              <w:ind w:left="1134" w:hanging="1134"/>
              <w:rPr>
                <w:sz w:val="18"/>
                <w:szCs w:val="18"/>
              </w:rPr>
            </w:pPr>
          </w:p>
        </w:tc>
      </w:tr>
      <w:tr w:rsidR="00062639" w:rsidRPr="0097659A" w14:paraId="42934C41" w14:textId="77777777" w:rsidTr="00104916">
        <w:trPr>
          <w:trHeight w:hRule="exact" w:val="485"/>
        </w:trPr>
        <w:tc>
          <w:tcPr>
            <w:tcW w:w="1440" w:type="dxa"/>
            <w:shd w:val="clear" w:color="auto" w:fill="FFFFFF"/>
            <w:vAlign w:val="center"/>
          </w:tcPr>
          <w:p w14:paraId="2DEB2870"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3.7.1.1.</w:t>
            </w:r>
          </w:p>
        </w:tc>
        <w:tc>
          <w:tcPr>
            <w:tcW w:w="3494" w:type="dxa"/>
            <w:shd w:val="clear" w:color="auto" w:fill="FFFFFF"/>
            <w:vAlign w:val="center"/>
          </w:tcPr>
          <w:p w14:paraId="317B1D0A"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Sıvının niteliği:</w:t>
            </w:r>
          </w:p>
        </w:tc>
        <w:tc>
          <w:tcPr>
            <w:tcW w:w="576" w:type="dxa"/>
            <w:shd w:val="clear" w:color="auto" w:fill="FFFFFF"/>
          </w:tcPr>
          <w:p w14:paraId="5B15E5FE" w14:textId="77777777" w:rsidR="00807BEF" w:rsidRPr="0097659A" w:rsidRDefault="00807BEF" w:rsidP="00592AA5">
            <w:pPr>
              <w:ind w:left="1134" w:hanging="1134"/>
              <w:rPr>
                <w:sz w:val="18"/>
                <w:szCs w:val="18"/>
              </w:rPr>
            </w:pPr>
          </w:p>
        </w:tc>
        <w:tc>
          <w:tcPr>
            <w:tcW w:w="576" w:type="dxa"/>
            <w:shd w:val="clear" w:color="auto" w:fill="FFFFFF"/>
          </w:tcPr>
          <w:p w14:paraId="7225278C" w14:textId="77777777" w:rsidR="00807BEF" w:rsidRPr="0097659A" w:rsidRDefault="00807BEF" w:rsidP="00592AA5">
            <w:pPr>
              <w:ind w:left="1134" w:hanging="1134"/>
              <w:rPr>
                <w:sz w:val="18"/>
                <w:szCs w:val="18"/>
              </w:rPr>
            </w:pPr>
          </w:p>
        </w:tc>
        <w:tc>
          <w:tcPr>
            <w:tcW w:w="576" w:type="dxa"/>
            <w:shd w:val="clear" w:color="auto" w:fill="FFFFFF"/>
          </w:tcPr>
          <w:p w14:paraId="166B23BE" w14:textId="77777777" w:rsidR="00807BEF" w:rsidRPr="0097659A" w:rsidRDefault="00807BEF" w:rsidP="00592AA5">
            <w:pPr>
              <w:ind w:left="1134" w:right="200" w:hanging="1134"/>
              <w:jc w:val="right"/>
              <w:rPr>
                <w:sz w:val="18"/>
                <w:szCs w:val="18"/>
              </w:rPr>
            </w:pPr>
            <w:r w:rsidRPr="0097659A">
              <w:rPr>
                <w:rStyle w:val="Gvdemetni77ptKalnDeil0ptbolukbraklyor"/>
                <w:color w:val="auto"/>
                <w:sz w:val="18"/>
                <w:szCs w:val="18"/>
                <w:lang w:val="tr-TR"/>
              </w:rPr>
              <w:t>X</w:t>
            </w:r>
          </w:p>
        </w:tc>
        <w:tc>
          <w:tcPr>
            <w:tcW w:w="1570" w:type="dxa"/>
            <w:shd w:val="clear" w:color="auto" w:fill="FFFFFF"/>
          </w:tcPr>
          <w:p w14:paraId="2746E97F" w14:textId="77777777" w:rsidR="00807BEF" w:rsidRPr="0097659A" w:rsidRDefault="00807BEF" w:rsidP="00592AA5">
            <w:pPr>
              <w:ind w:left="1134" w:hanging="1134"/>
              <w:rPr>
                <w:sz w:val="18"/>
                <w:szCs w:val="18"/>
              </w:rPr>
            </w:pPr>
          </w:p>
        </w:tc>
        <w:tc>
          <w:tcPr>
            <w:tcW w:w="456" w:type="dxa"/>
            <w:shd w:val="clear" w:color="auto" w:fill="FFFFFF"/>
          </w:tcPr>
          <w:p w14:paraId="66786CD3" w14:textId="77777777" w:rsidR="00807BEF" w:rsidRPr="0097659A" w:rsidRDefault="00807BEF" w:rsidP="00592AA5">
            <w:pPr>
              <w:ind w:left="1134" w:hanging="1134"/>
              <w:rPr>
                <w:sz w:val="18"/>
                <w:szCs w:val="18"/>
              </w:rPr>
            </w:pPr>
          </w:p>
        </w:tc>
        <w:tc>
          <w:tcPr>
            <w:tcW w:w="749" w:type="dxa"/>
            <w:shd w:val="clear" w:color="auto" w:fill="FFFFFF"/>
          </w:tcPr>
          <w:p w14:paraId="34F3C3A1" w14:textId="77777777" w:rsidR="00807BEF" w:rsidRPr="0097659A" w:rsidRDefault="00807BEF" w:rsidP="00592AA5">
            <w:pPr>
              <w:ind w:left="1134" w:hanging="1134"/>
              <w:rPr>
                <w:sz w:val="18"/>
                <w:szCs w:val="18"/>
              </w:rPr>
            </w:pPr>
          </w:p>
        </w:tc>
        <w:tc>
          <w:tcPr>
            <w:tcW w:w="744" w:type="dxa"/>
            <w:shd w:val="clear" w:color="auto" w:fill="FFFFFF"/>
          </w:tcPr>
          <w:p w14:paraId="06A4BD53" w14:textId="77777777" w:rsidR="00807BEF" w:rsidRPr="0097659A" w:rsidRDefault="00807BEF" w:rsidP="00592AA5">
            <w:pPr>
              <w:ind w:left="1134" w:hanging="1134"/>
              <w:rPr>
                <w:sz w:val="18"/>
                <w:szCs w:val="18"/>
              </w:rPr>
            </w:pPr>
          </w:p>
        </w:tc>
        <w:tc>
          <w:tcPr>
            <w:tcW w:w="749" w:type="dxa"/>
            <w:shd w:val="clear" w:color="auto" w:fill="FFFFFF"/>
          </w:tcPr>
          <w:p w14:paraId="78FFD7B7" w14:textId="77777777" w:rsidR="00807BEF" w:rsidRPr="0097659A" w:rsidRDefault="00807BEF" w:rsidP="00592AA5">
            <w:pPr>
              <w:ind w:left="1134" w:hanging="1134"/>
              <w:rPr>
                <w:sz w:val="18"/>
                <w:szCs w:val="18"/>
              </w:rPr>
            </w:pPr>
          </w:p>
        </w:tc>
        <w:tc>
          <w:tcPr>
            <w:tcW w:w="2160" w:type="dxa"/>
            <w:shd w:val="clear" w:color="auto" w:fill="FFFFFF"/>
            <w:vAlign w:val="center"/>
          </w:tcPr>
          <w:p w14:paraId="0A037B06" w14:textId="77777777" w:rsidR="00807BEF" w:rsidRPr="0097659A" w:rsidRDefault="00807BEF" w:rsidP="00592AA5">
            <w:pPr>
              <w:ind w:left="1134" w:hanging="1134"/>
              <w:rPr>
                <w:sz w:val="18"/>
                <w:szCs w:val="18"/>
              </w:rPr>
            </w:pPr>
          </w:p>
        </w:tc>
      </w:tr>
      <w:tr w:rsidR="00062639" w:rsidRPr="0097659A" w14:paraId="221D613E" w14:textId="77777777" w:rsidTr="00104916">
        <w:trPr>
          <w:trHeight w:hRule="exact" w:val="490"/>
        </w:trPr>
        <w:tc>
          <w:tcPr>
            <w:tcW w:w="1440" w:type="dxa"/>
            <w:shd w:val="clear" w:color="auto" w:fill="FFFFFF"/>
            <w:vAlign w:val="center"/>
          </w:tcPr>
          <w:p w14:paraId="27E1207F"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3.7.1.2.</w:t>
            </w:r>
          </w:p>
        </w:tc>
        <w:tc>
          <w:tcPr>
            <w:tcW w:w="3494" w:type="dxa"/>
            <w:shd w:val="clear" w:color="auto" w:fill="FFFFFF"/>
            <w:vAlign w:val="center"/>
          </w:tcPr>
          <w:p w14:paraId="02A87B89"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Sirkülasyon pompaları: Evet/Hayır</w:t>
            </w:r>
          </w:p>
        </w:tc>
        <w:tc>
          <w:tcPr>
            <w:tcW w:w="576" w:type="dxa"/>
            <w:shd w:val="clear" w:color="auto" w:fill="FFFFFF"/>
          </w:tcPr>
          <w:p w14:paraId="1497F09E" w14:textId="77777777" w:rsidR="00807BEF" w:rsidRPr="0097659A" w:rsidRDefault="00807BEF" w:rsidP="00592AA5">
            <w:pPr>
              <w:ind w:left="1134" w:hanging="1134"/>
              <w:rPr>
                <w:sz w:val="18"/>
                <w:szCs w:val="18"/>
              </w:rPr>
            </w:pPr>
          </w:p>
        </w:tc>
        <w:tc>
          <w:tcPr>
            <w:tcW w:w="576" w:type="dxa"/>
            <w:shd w:val="clear" w:color="auto" w:fill="FFFFFF"/>
          </w:tcPr>
          <w:p w14:paraId="23F69992" w14:textId="77777777" w:rsidR="00807BEF" w:rsidRPr="0097659A" w:rsidRDefault="00807BEF" w:rsidP="00592AA5">
            <w:pPr>
              <w:ind w:left="1134" w:hanging="1134"/>
              <w:rPr>
                <w:sz w:val="18"/>
                <w:szCs w:val="18"/>
              </w:rPr>
            </w:pPr>
          </w:p>
        </w:tc>
        <w:tc>
          <w:tcPr>
            <w:tcW w:w="576" w:type="dxa"/>
            <w:shd w:val="clear" w:color="auto" w:fill="FFFFFF"/>
          </w:tcPr>
          <w:p w14:paraId="466E3B0C" w14:textId="77777777" w:rsidR="00807BEF" w:rsidRPr="0097659A" w:rsidRDefault="00807BEF" w:rsidP="00592AA5">
            <w:pPr>
              <w:ind w:left="1134" w:right="200" w:hanging="1134"/>
              <w:jc w:val="right"/>
              <w:rPr>
                <w:sz w:val="18"/>
                <w:szCs w:val="18"/>
              </w:rPr>
            </w:pPr>
            <w:r w:rsidRPr="0097659A">
              <w:rPr>
                <w:rStyle w:val="Gvdemetni77ptKalnDeil0ptbolukbraklyor"/>
                <w:color w:val="auto"/>
                <w:sz w:val="18"/>
                <w:szCs w:val="18"/>
                <w:lang w:val="tr-TR"/>
              </w:rPr>
              <w:t>X</w:t>
            </w:r>
          </w:p>
        </w:tc>
        <w:tc>
          <w:tcPr>
            <w:tcW w:w="1570" w:type="dxa"/>
            <w:shd w:val="clear" w:color="auto" w:fill="FFFFFF"/>
          </w:tcPr>
          <w:p w14:paraId="0DDC205E" w14:textId="77777777" w:rsidR="00807BEF" w:rsidRPr="0097659A" w:rsidRDefault="00807BEF" w:rsidP="00592AA5">
            <w:pPr>
              <w:ind w:left="1134" w:hanging="1134"/>
              <w:rPr>
                <w:sz w:val="18"/>
                <w:szCs w:val="18"/>
              </w:rPr>
            </w:pPr>
          </w:p>
        </w:tc>
        <w:tc>
          <w:tcPr>
            <w:tcW w:w="456" w:type="dxa"/>
            <w:shd w:val="clear" w:color="auto" w:fill="FFFFFF"/>
          </w:tcPr>
          <w:p w14:paraId="50D263EE" w14:textId="77777777" w:rsidR="00807BEF" w:rsidRPr="0097659A" w:rsidRDefault="00807BEF" w:rsidP="00592AA5">
            <w:pPr>
              <w:ind w:left="1134" w:hanging="1134"/>
              <w:rPr>
                <w:sz w:val="18"/>
                <w:szCs w:val="18"/>
              </w:rPr>
            </w:pPr>
          </w:p>
        </w:tc>
        <w:tc>
          <w:tcPr>
            <w:tcW w:w="749" w:type="dxa"/>
            <w:shd w:val="clear" w:color="auto" w:fill="FFFFFF"/>
          </w:tcPr>
          <w:p w14:paraId="32507AA0" w14:textId="77777777" w:rsidR="00807BEF" w:rsidRPr="0097659A" w:rsidRDefault="00807BEF" w:rsidP="00592AA5">
            <w:pPr>
              <w:ind w:left="1134" w:hanging="1134"/>
              <w:rPr>
                <w:sz w:val="18"/>
                <w:szCs w:val="18"/>
              </w:rPr>
            </w:pPr>
          </w:p>
        </w:tc>
        <w:tc>
          <w:tcPr>
            <w:tcW w:w="744" w:type="dxa"/>
            <w:shd w:val="clear" w:color="auto" w:fill="FFFFFF"/>
          </w:tcPr>
          <w:p w14:paraId="547D2BCF" w14:textId="77777777" w:rsidR="00807BEF" w:rsidRPr="0097659A" w:rsidRDefault="00807BEF" w:rsidP="00592AA5">
            <w:pPr>
              <w:ind w:left="1134" w:hanging="1134"/>
              <w:rPr>
                <w:sz w:val="18"/>
                <w:szCs w:val="18"/>
              </w:rPr>
            </w:pPr>
          </w:p>
        </w:tc>
        <w:tc>
          <w:tcPr>
            <w:tcW w:w="749" w:type="dxa"/>
            <w:shd w:val="clear" w:color="auto" w:fill="FFFFFF"/>
          </w:tcPr>
          <w:p w14:paraId="61067C50" w14:textId="77777777" w:rsidR="00807BEF" w:rsidRPr="0097659A" w:rsidRDefault="00807BEF" w:rsidP="00592AA5">
            <w:pPr>
              <w:ind w:left="1134" w:hanging="1134"/>
              <w:rPr>
                <w:sz w:val="18"/>
                <w:szCs w:val="18"/>
              </w:rPr>
            </w:pPr>
          </w:p>
        </w:tc>
        <w:tc>
          <w:tcPr>
            <w:tcW w:w="2160" w:type="dxa"/>
            <w:shd w:val="clear" w:color="auto" w:fill="FFFFFF"/>
            <w:vAlign w:val="center"/>
          </w:tcPr>
          <w:p w14:paraId="50DBFA47" w14:textId="77777777" w:rsidR="00807BEF" w:rsidRPr="0097659A" w:rsidRDefault="00807BEF" w:rsidP="00592AA5">
            <w:pPr>
              <w:ind w:left="1134" w:hanging="1134"/>
              <w:rPr>
                <w:sz w:val="18"/>
                <w:szCs w:val="18"/>
              </w:rPr>
            </w:pPr>
          </w:p>
        </w:tc>
      </w:tr>
      <w:tr w:rsidR="00062639" w:rsidRPr="0097659A" w14:paraId="196FB922" w14:textId="77777777" w:rsidTr="00104916">
        <w:trPr>
          <w:trHeight w:hRule="exact" w:val="490"/>
        </w:trPr>
        <w:tc>
          <w:tcPr>
            <w:tcW w:w="1440" w:type="dxa"/>
            <w:shd w:val="clear" w:color="auto" w:fill="FFFFFF"/>
            <w:vAlign w:val="center"/>
          </w:tcPr>
          <w:p w14:paraId="5C284D21"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3.7.1.2.1.</w:t>
            </w:r>
          </w:p>
        </w:tc>
        <w:tc>
          <w:tcPr>
            <w:tcW w:w="3494" w:type="dxa"/>
            <w:shd w:val="clear" w:color="auto" w:fill="FFFFFF"/>
            <w:vAlign w:val="center"/>
          </w:tcPr>
          <w:p w14:paraId="1123E161" w14:textId="77777777" w:rsidR="00807BEF" w:rsidRPr="0097659A" w:rsidRDefault="00BD7DA6" w:rsidP="00592AA5">
            <w:pPr>
              <w:pStyle w:val="Gvdemetni0"/>
              <w:shd w:val="clear" w:color="auto" w:fill="auto"/>
              <w:spacing w:line="240" w:lineRule="auto"/>
              <w:ind w:left="1134" w:hanging="1134"/>
              <w:jc w:val="left"/>
              <w:rPr>
                <w:sz w:val="18"/>
                <w:szCs w:val="18"/>
              </w:rPr>
            </w:pPr>
            <w:r w:rsidRPr="0097659A">
              <w:rPr>
                <w:sz w:val="18"/>
                <w:szCs w:val="18"/>
              </w:rPr>
              <w:t>T</w:t>
            </w:r>
            <w:r w:rsidR="00807BEF" w:rsidRPr="0097659A">
              <w:rPr>
                <w:sz w:val="18"/>
                <w:szCs w:val="18"/>
              </w:rPr>
              <w:t>ip(ler):</w:t>
            </w:r>
          </w:p>
        </w:tc>
        <w:tc>
          <w:tcPr>
            <w:tcW w:w="576" w:type="dxa"/>
            <w:shd w:val="clear" w:color="auto" w:fill="FFFFFF"/>
          </w:tcPr>
          <w:p w14:paraId="2889F96B" w14:textId="77777777" w:rsidR="00807BEF" w:rsidRPr="0097659A" w:rsidRDefault="00807BEF" w:rsidP="00592AA5">
            <w:pPr>
              <w:ind w:left="1134" w:hanging="1134"/>
              <w:rPr>
                <w:sz w:val="18"/>
                <w:szCs w:val="18"/>
              </w:rPr>
            </w:pPr>
          </w:p>
        </w:tc>
        <w:tc>
          <w:tcPr>
            <w:tcW w:w="576" w:type="dxa"/>
            <w:shd w:val="clear" w:color="auto" w:fill="FFFFFF"/>
          </w:tcPr>
          <w:p w14:paraId="503233AB" w14:textId="77777777" w:rsidR="00807BEF" w:rsidRPr="0097659A" w:rsidRDefault="00807BEF" w:rsidP="00592AA5">
            <w:pPr>
              <w:ind w:left="1134" w:hanging="1134"/>
              <w:rPr>
                <w:sz w:val="18"/>
                <w:szCs w:val="18"/>
              </w:rPr>
            </w:pPr>
          </w:p>
        </w:tc>
        <w:tc>
          <w:tcPr>
            <w:tcW w:w="576" w:type="dxa"/>
            <w:shd w:val="clear" w:color="auto" w:fill="FFFFFF"/>
          </w:tcPr>
          <w:p w14:paraId="30F510FF" w14:textId="77777777" w:rsidR="00807BEF" w:rsidRPr="0097659A" w:rsidRDefault="00807BEF" w:rsidP="00592AA5">
            <w:pPr>
              <w:ind w:left="1134" w:right="200" w:hanging="1134"/>
              <w:jc w:val="right"/>
              <w:rPr>
                <w:sz w:val="18"/>
                <w:szCs w:val="18"/>
              </w:rPr>
            </w:pPr>
            <w:r w:rsidRPr="0097659A">
              <w:rPr>
                <w:rStyle w:val="Gvdemetni77ptKalnDeil0ptbolukbraklyor"/>
                <w:color w:val="auto"/>
                <w:sz w:val="18"/>
                <w:szCs w:val="18"/>
                <w:lang w:val="tr-TR"/>
              </w:rPr>
              <w:t>X</w:t>
            </w:r>
          </w:p>
        </w:tc>
        <w:tc>
          <w:tcPr>
            <w:tcW w:w="1570" w:type="dxa"/>
            <w:shd w:val="clear" w:color="auto" w:fill="FFFFFF"/>
          </w:tcPr>
          <w:p w14:paraId="4499D35D" w14:textId="77777777" w:rsidR="00807BEF" w:rsidRPr="0097659A" w:rsidRDefault="00807BEF" w:rsidP="00592AA5">
            <w:pPr>
              <w:ind w:left="1134" w:hanging="1134"/>
              <w:rPr>
                <w:sz w:val="18"/>
                <w:szCs w:val="18"/>
              </w:rPr>
            </w:pPr>
          </w:p>
        </w:tc>
        <w:tc>
          <w:tcPr>
            <w:tcW w:w="456" w:type="dxa"/>
            <w:shd w:val="clear" w:color="auto" w:fill="FFFFFF"/>
          </w:tcPr>
          <w:p w14:paraId="5C4E709F" w14:textId="77777777" w:rsidR="00807BEF" w:rsidRPr="0097659A" w:rsidRDefault="00807BEF" w:rsidP="00592AA5">
            <w:pPr>
              <w:ind w:left="1134" w:hanging="1134"/>
              <w:rPr>
                <w:sz w:val="18"/>
                <w:szCs w:val="18"/>
              </w:rPr>
            </w:pPr>
          </w:p>
        </w:tc>
        <w:tc>
          <w:tcPr>
            <w:tcW w:w="749" w:type="dxa"/>
            <w:shd w:val="clear" w:color="auto" w:fill="FFFFFF"/>
          </w:tcPr>
          <w:p w14:paraId="48437BCC" w14:textId="77777777" w:rsidR="00807BEF" w:rsidRPr="0097659A" w:rsidRDefault="00807BEF" w:rsidP="00592AA5">
            <w:pPr>
              <w:ind w:left="1134" w:hanging="1134"/>
              <w:rPr>
                <w:sz w:val="18"/>
                <w:szCs w:val="18"/>
              </w:rPr>
            </w:pPr>
          </w:p>
        </w:tc>
        <w:tc>
          <w:tcPr>
            <w:tcW w:w="744" w:type="dxa"/>
            <w:shd w:val="clear" w:color="auto" w:fill="FFFFFF"/>
          </w:tcPr>
          <w:p w14:paraId="5FF11A7F" w14:textId="77777777" w:rsidR="00807BEF" w:rsidRPr="0097659A" w:rsidRDefault="00807BEF" w:rsidP="00592AA5">
            <w:pPr>
              <w:ind w:left="1134" w:hanging="1134"/>
              <w:rPr>
                <w:sz w:val="18"/>
                <w:szCs w:val="18"/>
              </w:rPr>
            </w:pPr>
          </w:p>
        </w:tc>
        <w:tc>
          <w:tcPr>
            <w:tcW w:w="749" w:type="dxa"/>
            <w:shd w:val="clear" w:color="auto" w:fill="FFFFFF"/>
          </w:tcPr>
          <w:p w14:paraId="3F926EBA" w14:textId="77777777" w:rsidR="00807BEF" w:rsidRPr="0097659A" w:rsidRDefault="00807BEF" w:rsidP="00592AA5">
            <w:pPr>
              <w:ind w:left="1134" w:hanging="1134"/>
              <w:rPr>
                <w:sz w:val="18"/>
                <w:szCs w:val="18"/>
              </w:rPr>
            </w:pPr>
          </w:p>
        </w:tc>
        <w:tc>
          <w:tcPr>
            <w:tcW w:w="2160" w:type="dxa"/>
            <w:shd w:val="clear" w:color="auto" w:fill="FFFFFF"/>
            <w:vAlign w:val="center"/>
          </w:tcPr>
          <w:p w14:paraId="6FAEA152" w14:textId="77777777" w:rsidR="00807BEF" w:rsidRPr="0097659A" w:rsidRDefault="00807BEF" w:rsidP="00592AA5">
            <w:pPr>
              <w:ind w:left="1134" w:hanging="1134"/>
              <w:rPr>
                <w:sz w:val="18"/>
                <w:szCs w:val="18"/>
              </w:rPr>
            </w:pPr>
          </w:p>
        </w:tc>
      </w:tr>
      <w:tr w:rsidR="00062639" w:rsidRPr="0097659A" w14:paraId="6A098566" w14:textId="77777777" w:rsidTr="00104916">
        <w:trPr>
          <w:trHeight w:hRule="exact" w:val="494"/>
        </w:trPr>
        <w:tc>
          <w:tcPr>
            <w:tcW w:w="1440" w:type="dxa"/>
            <w:shd w:val="clear" w:color="auto" w:fill="FFFFFF"/>
            <w:vAlign w:val="center"/>
          </w:tcPr>
          <w:p w14:paraId="6E1E0805"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3.7.1.2.2.</w:t>
            </w:r>
          </w:p>
        </w:tc>
        <w:tc>
          <w:tcPr>
            <w:tcW w:w="3494" w:type="dxa"/>
            <w:shd w:val="clear" w:color="auto" w:fill="FFFFFF"/>
            <w:vAlign w:val="center"/>
          </w:tcPr>
          <w:p w14:paraId="11268A46"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Dişli oranları:</w:t>
            </w:r>
          </w:p>
        </w:tc>
        <w:tc>
          <w:tcPr>
            <w:tcW w:w="576" w:type="dxa"/>
            <w:shd w:val="clear" w:color="auto" w:fill="FFFFFF"/>
          </w:tcPr>
          <w:p w14:paraId="0E936CFC" w14:textId="77777777" w:rsidR="00807BEF" w:rsidRPr="0097659A" w:rsidRDefault="00807BEF" w:rsidP="00592AA5">
            <w:pPr>
              <w:ind w:left="1134" w:hanging="1134"/>
              <w:rPr>
                <w:sz w:val="18"/>
                <w:szCs w:val="18"/>
              </w:rPr>
            </w:pPr>
          </w:p>
        </w:tc>
        <w:tc>
          <w:tcPr>
            <w:tcW w:w="576" w:type="dxa"/>
            <w:shd w:val="clear" w:color="auto" w:fill="FFFFFF"/>
          </w:tcPr>
          <w:p w14:paraId="48C8B2F3" w14:textId="77777777" w:rsidR="00807BEF" w:rsidRPr="0097659A" w:rsidRDefault="00807BEF" w:rsidP="00592AA5">
            <w:pPr>
              <w:ind w:left="1134" w:hanging="1134"/>
              <w:rPr>
                <w:sz w:val="18"/>
                <w:szCs w:val="18"/>
              </w:rPr>
            </w:pPr>
          </w:p>
        </w:tc>
        <w:tc>
          <w:tcPr>
            <w:tcW w:w="576" w:type="dxa"/>
            <w:shd w:val="clear" w:color="auto" w:fill="FFFFFF"/>
          </w:tcPr>
          <w:p w14:paraId="5685DEFB" w14:textId="77777777" w:rsidR="00807BEF" w:rsidRPr="0097659A" w:rsidRDefault="00807BEF" w:rsidP="00592AA5">
            <w:pPr>
              <w:ind w:left="1134" w:right="200" w:hanging="1134"/>
              <w:jc w:val="right"/>
              <w:rPr>
                <w:sz w:val="18"/>
                <w:szCs w:val="18"/>
              </w:rPr>
            </w:pPr>
            <w:r w:rsidRPr="0097659A">
              <w:rPr>
                <w:rStyle w:val="Gvdemetni77ptKalnDeil0ptbolukbraklyor"/>
                <w:color w:val="auto"/>
                <w:sz w:val="18"/>
                <w:szCs w:val="18"/>
                <w:lang w:val="tr-TR"/>
              </w:rPr>
              <w:t>X</w:t>
            </w:r>
          </w:p>
        </w:tc>
        <w:tc>
          <w:tcPr>
            <w:tcW w:w="1570" w:type="dxa"/>
            <w:shd w:val="clear" w:color="auto" w:fill="FFFFFF"/>
          </w:tcPr>
          <w:p w14:paraId="68C820B1" w14:textId="77777777" w:rsidR="00807BEF" w:rsidRPr="0097659A" w:rsidRDefault="00807BEF" w:rsidP="00592AA5">
            <w:pPr>
              <w:ind w:left="1134" w:hanging="1134"/>
              <w:rPr>
                <w:sz w:val="18"/>
                <w:szCs w:val="18"/>
              </w:rPr>
            </w:pPr>
          </w:p>
        </w:tc>
        <w:tc>
          <w:tcPr>
            <w:tcW w:w="456" w:type="dxa"/>
            <w:shd w:val="clear" w:color="auto" w:fill="FFFFFF"/>
          </w:tcPr>
          <w:p w14:paraId="609B1A83" w14:textId="77777777" w:rsidR="00807BEF" w:rsidRPr="0097659A" w:rsidRDefault="00807BEF" w:rsidP="00592AA5">
            <w:pPr>
              <w:ind w:left="1134" w:hanging="1134"/>
              <w:rPr>
                <w:sz w:val="18"/>
                <w:szCs w:val="18"/>
              </w:rPr>
            </w:pPr>
          </w:p>
        </w:tc>
        <w:tc>
          <w:tcPr>
            <w:tcW w:w="749" w:type="dxa"/>
            <w:shd w:val="clear" w:color="auto" w:fill="FFFFFF"/>
          </w:tcPr>
          <w:p w14:paraId="3955093A" w14:textId="77777777" w:rsidR="00807BEF" w:rsidRPr="0097659A" w:rsidRDefault="00807BEF" w:rsidP="00592AA5">
            <w:pPr>
              <w:ind w:left="1134" w:hanging="1134"/>
              <w:rPr>
                <w:sz w:val="18"/>
                <w:szCs w:val="18"/>
              </w:rPr>
            </w:pPr>
          </w:p>
        </w:tc>
        <w:tc>
          <w:tcPr>
            <w:tcW w:w="744" w:type="dxa"/>
            <w:shd w:val="clear" w:color="auto" w:fill="FFFFFF"/>
          </w:tcPr>
          <w:p w14:paraId="0E4FD6A8" w14:textId="77777777" w:rsidR="00807BEF" w:rsidRPr="0097659A" w:rsidRDefault="00807BEF" w:rsidP="00592AA5">
            <w:pPr>
              <w:ind w:left="1134" w:hanging="1134"/>
              <w:rPr>
                <w:sz w:val="18"/>
                <w:szCs w:val="18"/>
              </w:rPr>
            </w:pPr>
          </w:p>
        </w:tc>
        <w:tc>
          <w:tcPr>
            <w:tcW w:w="749" w:type="dxa"/>
            <w:shd w:val="clear" w:color="auto" w:fill="FFFFFF"/>
          </w:tcPr>
          <w:p w14:paraId="27EAA3AE" w14:textId="77777777" w:rsidR="00807BEF" w:rsidRPr="0097659A" w:rsidRDefault="00807BEF" w:rsidP="00592AA5">
            <w:pPr>
              <w:ind w:left="1134" w:hanging="1134"/>
              <w:rPr>
                <w:sz w:val="18"/>
                <w:szCs w:val="18"/>
              </w:rPr>
            </w:pPr>
          </w:p>
        </w:tc>
        <w:tc>
          <w:tcPr>
            <w:tcW w:w="2160" w:type="dxa"/>
            <w:shd w:val="clear" w:color="auto" w:fill="FFFFFF"/>
            <w:vAlign w:val="center"/>
          </w:tcPr>
          <w:p w14:paraId="6F9609F9"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Varsa</w:t>
            </w:r>
          </w:p>
        </w:tc>
      </w:tr>
    </w:tbl>
    <w:p w14:paraId="0A4F8249" w14:textId="77777777" w:rsidR="00807BEF" w:rsidRPr="0097659A" w:rsidRDefault="00807BEF" w:rsidP="00592AA5">
      <w:pPr>
        <w:ind w:left="1134" w:hanging="1134"/>
        <w:rPr>
          <w:sz w:val="18"/>
          <w:szCs w:val="18"/>
        </w:rPr>
        <w:sectPr w:rsidR="00807BEF" w:rsidRPr="0097659A" w:rsidSect="002A79A6">
          <w:pgSz w:w="16834" w:h="11909" w:orient="landscape"/>
          <w:pgMar w:top="0" w:right="0" w:bottom="0" w:left="0" w:header="0" w:footer="3" w:gutter="0"/>
          <w:cols w:space="720"/>
          <w:noEndnote/>
          <w:docGrid w:linePitch="360"/>
        </w:sectPr>
      </w:pPr>
    </w:p>
    <w:p w14:paraId="2745D109" w14:textId="77777777" w:rsidR="00807BEF" w:rsidRPr="0097659A" w:rsidRDefault="00807BEF" w:rsidP="00592AA5">
      <w:pPr>
        <w:framePr w:w="184" w:h="317" w:hRule="exact" w:wrap="none" w:vAnchor="page" w:hAnchor="page" w:x="15665" w:y="7635"/>
        <w:shd w:val="clear" w:color="auto" w:fill="FFFFFF"/>
        <w:ind w:left="1134" w:hanging="1134"/>
        <w:jc w:val="left"/>
        <w:textDirection w:val="tbRl"/>
        <w:rPr>
          <w:sz w:val="20"/>
          <w:szCs w:val="18"/>
        </w:rPr>
      </w:pPr>
    </w:p>
    <w:tbl>
      <w:tblPr>
        <w:tblpPr w:leftFromText="141" w:rightFromText="141" w:vertAnchor="text" w:horzAnchor="margin" w:tblpXSpec="center" w:tblpY="1828"/>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440"/>
        <w:gridCol w:w="3494"/>
        <w:gridCol w:w="576"/>
        <w:gridCol w:w="576"/>
        <w:gridCol w:w="576"/>
        <w:gridCol w:w="1570"/>
        <w:gridCol w:w="456"/>
        <w:gridCol w:w="749"/>
        <w:gridCol w:w="744"/>
        <w:gridCol w:w="749"/>
        <w:gridCol w:w="2160"/>
      </w:tblGrid>
      <w:tr w:rsidR="00062639" w:rsidRPr="0097659A" w14:paraId="6F034424" w14:textId="77777777" w:rsidTr="00104916">
        <w:trPr>
          <w:trHeight w:hRule="exact" w:val="528"/>
        </w:trPr>
        <w:tc>
          <w:tcPr>
            <w:tcW w:w="1440" w:type="dxa"/>
            <w:vMerge w:val="restart"/>
            <w:shd w:val="clear" w:color="auto" w:fill="FFFFFF"/>
            <w:vAlign w:val="center"/>
          </w:tcPr>
          <w:p w14:paraId="3C7107AF" w14:textId="77777777" w:rsidR="00807BEF" w:rsidRPr="0097659A" w:rsidRDefault="00807BEF" w:rsidP="00592AA5">
            <w:pPr>
              <w:pStyle w:val="Gvdemetni0"/>
              <w:shd w:val="clear" w:color="auto" w:fill="auto"/>
              <w:spacing w:line="240" w:lineRule="auto"/>
              <w:ind w:left="1134" w:hanging="1134"/>
              <w:rPr>
                <w:sz w:val="18"/>
                <w:szCs w:val="18"/>
              </w:rPr>
            </w:pPr>
            <w:r w:rsidRPr="0097659A">
              <w:rPr>
                <w:sz w:val="18"/>
                <w:szCs w:val="18"/>
              </w:rPr>
              <w:t>Madde Numarası</w:t>
            </w:r>
          </w:p>
        </w:tc>
        <w:tc>
          <w:tcPr>
            <w:tcW w:w="3494" w:type="dxa"/>
            <w:vMerge w:val="restart"/>
            <w:shd w:val="clear" w:color="auto" w:fill="FFFFFF"/>
            <w:vAlign w:val="center"/>
          </w:tcPr>
          <w:p w14:paraId="57408E01" w14:textId="77777777" w:rsidR="00807BEF" w:rsidRPr="0097659A" w:rsidRDefault="00807BEF" w:rsidP="00592AA5">
            <w:pPr>
              <w:pStyle w:val="Gvdemetni0"/>
              <w:shd w:val="clear" w:color="auto" w:fill="auto"/>
              <w:spacing w:line="240" w:lineRule="auto"/>
              <w:ind w:left="1134" w:hanging="1134"/>
              <w:rPr>
                <w:sz w:val="18"/>
                <w:szCs w:val="18"/>
              </w:rPr>
            </w:pPr>
            <w:r w:rsidRPr="0097659A">
              <w:rPr>
                <w:sz w:val="18"/>
                <w:szCs w:val="18"/>
              </w:rPr>
              <w:t>Madde Açıklaması</w:t>
            </w:r>
          </w:p>
        </w:tc>
        <w:tc>
          <w:tcPr>
            <w:tcW w:w="576" w:type="dxa"/>
            <w:vMerge w:val="restart"/>
            <w:shd w:val="clear" w:color="auto" w:fill="FFFFFF"/>
            <w:textDirection w:val="btLr"/>
            <w:vAlign w:val="center"/>
          </w:tcPr>
          <w:p w14:paraId="62949680" w14:textId="77777777" w:rsidR="00807BEF" w:rsidRPr="0097659A" w:rsidRDefault="00807BEF" w:rsidP="00592AA5">
            <w:pPr>
              <w:ind w:left="1134" w:right="113" w:hanging="1134"/>
              <w:rPr>
                <w:sz w:val="18"/>
                <w:szCs w:val="18"/>
              </w:rPr>
            </w:pPr>
            <w:r w:rsidRPr="0097659A">
              <w:rPr>
                <w:rStyle w:val="Gvdemetni77ptKalnDeil0ptbolukbraklyor"/>
                <w:color w:val="auto"/>
                <w:sz w:val="18"/>
                <w:szCs w:val="18"/>
                <w:lang w:val="tr-TR"/>
              </w:rPr>
              <w:t>Test</w:t>
            </w:r>
          </w:p>
        </w:tc>
        <w:tc>
          <w:tcPr>
            <w:tcW w:w="576" w:type="dxa"/>
            <w:vMerge w:val="restart"/>
            <w:shd w:val="clear" w:color="auto" w:fill="FFFFFF"/>
            <w:textDirection w:val="btLr"/>
            <w:vAlign w:val="center"/>
          </w:tcPr>
          <w:p w14:paraId="795E9A0B" w14:textId="77777777" w:rsidR="00807BEF" w:rsidRPr="0097659A" w:rsidRDefault="00807BEF" w:rsidP="00592AA5">
            <w:pPr>
              <w:ind w:left="1134" w:hanging="1134"/>
              <w:rPr>
                <w:sz w:val="18"/>
                <w:szCs w:val="18"/>
              </w:rPr>
            </w:pPr>
            <w:r w:rsidRPr="0097659A">
              <w:rPr>
                <w:rStyle w:val="Gvdemetni77ptKalnDeil0ptbolukbraklyor"/>
                <w:color w:val="auto"/>
                <w:sz w:val="18"/>
                <w:szCs w:val="18"/>
                <w:lang w:val="tr-TR"/>
              </w:rPr>
              <w:t>Montaj</w:t>
            </w:r>
          </w:p>
        </w:tc>
        <w:tc>
          <w:tcPr>
            <w:tcW w:w="576" w:type="dxa"/>
            <w:vMerge w:val="restart"/>
            <w:shd w:val="clear" w:color="auto" w:fill="FFFFFF"/>
            <w:textDirection w:val="btLr"/>
            <w:vAlign w:val="center"/>
          </w:tcPr>
          <w:p w14:paraId="3D488744" w14:textId="77777777" w:rsidR="00807BEF" w:rsidRPr="0097659A" w:rsidRDefault="00807BEF" w:rsidP="00592AA5">
            <w:pPr>
              <w:ind w:left="1134" w:right="113" w:hanging="1134"/>
              <w:rPr>
                <w:b/>
                <w:sz w:val="16"/>
                <w:szCs w:val="18"/>
              </w:rPr>
            </w:pPr>
            <w:r w:rsidRPr="0097659A">
              <w:rPr>
                <w:sz w:val="16"/>
                <w:szCs w:val="18"/>
              </w:rPr>
              <w:t>Homologasyon (Tip Onayı)</w:t>
            </w:r>
          </w:p>
        </w:tc>
        <w:tc>
          <w:tcPr>
            <w:tcW w:w="1570" w:type="dxa"/>
            <w:vMerge w:val="restart"/>
            <w:shd w:val="clear" w:color="auto" w:fill="FFFFFF"/>
            <w:vAlign w:val="center"/>
          </w:tcPr>
          <w:p w14:paraId="227A0B81" w14:textId="77777777" w:rsidR="00807BEF" w:rsidRPr="0097659A" w:rsidRDefault="00807BEF" w:rsidP="00592AA5">
            <w:pPr>
              <w:pStyle w:val="Gvdemetni0"/>
              <w:shd w:val="clear" w:color="auto" w:fill="auto"/>
              <w:spacing w:line="240" w:lineRule="auto"/>
              <w:ind w:left="1134" w:hanging="1134"/>
              <w:rPr>
                <w:sz w:val="18"/>
                <w:szCs w:val="18"/>
              </w:rPr>
            </w:pPr>
            <w:r w:rsidRPr="0097659A">
              <w:rPr>
                <w:sz w:val="18"/>
                <w:szCs w:val="18"/>
              </w:rPr>
              <w:t>Ana motor / motor tipi</w:t>
            </w:r>
          </w:p>
        </w:tc>
        <w:tc>
          <w:tcPr>
            <w:tcW w:w="2698" w:type="dxa"/>
            <w:gridSpan w:val="4"/>
            <w:shd w:val="clear" w:color="auto" w:fill="FFFFFF"/>
            <w:vAlign w:val="center"/>
          </w:tcPr>
          <w:p w14:paraId="3F18187F" w14:textId="77777777" w:rsidR="00807BEF" w:rsidRPr="0097659A" w:rsidRDefault="00807BEF" w:rsidP="00592AA5">
            <w:pPr>
              <w:pStyle w:val="Gvdemetni0"/>
              <w:shd w:val="clear" w:color="auto" w:fill="auto"/>
              <w:spacing w:line="240" w:lineRule="auto"/>
              <w:ind w:left="1134" w:hanging="1134"/>
              <w:rPr>
                <w:sz w:val="18"/>
                <w:szCs w:val="18"/>
              </w:rPr>
            </w:pPr>
            <w:r w:rsidRPr="0097659A">
              <w:rPr>
                <w:sz w:val="18"/>
                <w:szCs w:val="18"/>
              </w:rPr>
              <w:t>Motor ailesi içindeki motor tipleri (varsa)</w:t>
            </w:r>
          </w:p>
        </w:tc>
        <w:tc>
          <w:tcPr>
            <w:tcW w:w="2160" w:type="dxa"/>
            <w:vMerge w:val="restart"/>
            <w:shd w:val="clear" w:color="auto" w:fill="FFFFFF"/>
            <w:vAlign w:val="center"/>
          </w:tcPr>
          <w:p w14:paraId="1A9169A3" w14:textId="77777777" w:rsidR="00DD78E1" w:rsidRPr="0097659A" w:rsidRDefault="00807BEF" w:rsidP="00592AA5">
            <w:pPr>
              <w:pStyle w:val="Gvdemetni0"/>
              <w:shd w:val="clear" w:color="auto" w:fill="auto"/>
              <w:spacing w:line="240" w:lineRule="auto"/>
              <w:ind w:left="1134" w:hanging="1134"/>
              <w:rPr>
                <w:sz w:val="18"/>
                <w:szCs w:val="18"/>
              </w:rPr>
            </w:pPr>
            <w:r w:rsidRPr="0097659A">
              <w:rPr>
                <w:sz w:val="18"/>
                <w:szCs w:val="18"/>
              </w:rPr>
              <w:t xml:space="preserve">Açıklayıcı notlar (doküman </w:t>
            </w:r>
          </w:p>
          <w:p w14:paraId="1A70A8AA" w14:textId="578E64B6" w:rsidR="00807BEF" w:rsidRPr="0097659A" w:rsidRDefault="00807BEF" w:rsidP="00062639">
            <w:pPr>
              <w:pStyle w:val="Gvdemetni0"/>
              <w:shd w:val="clear" w:color="auto" w:fill="auto"/>
              <w:spacing w:line="240" w:lineRule="auto"/>
              <w:ind w:left="1134" w:hanging="1134"/>
              <w:jc w:val="both"/>
              <w:rPr>
                <w:sz w:val="18"/>
                <w:szCs w:val="18"/>
              </w:rPr>
            </w:pPr>
            <w:r w:rsidRPr="0097659A">
              <w:rPr>
                <w:sz w:val="18"/>
                <w:szCs w:val="18"/>
              </w:rPr>
              <w:t>içinde olmayan)</w:t>
            </w:r>
          </w:p>
        </w:tc>
      </w:tr>
      <w:tr w:rsidR="00062639" w:rsidRPr="0097659A" w14:paraId="63DB113F" w14:textId="77777777" w:rsidTr="00104916">
        <w:trPr>
          <w:trHeight w:hRule="exact" w:val="1187"/>
        </w:trPr>
        <w:tc>
          <w:tcPr>
            <w:tcW w:w="1440" w:type="dxa"/>
            <w:vMerge/>
            <w:shd w:val="clear" w:color="auto" w:fill="FFFFFF"/>
            <w:vAlign w:val="center"/>
          </w:tcPr>
          <w:p w14:paraId="6B5A16BB" w14:textId="77777777" w:rsidR="00807BEF" w:rsidRPr="0097659A" w:rsidRDefault="00807BEF" w:rsidP="00592AA5">
            <w:pPr>
              <w:ind w:left="1134" w:hanging="1134"/>
              <w:jc w:val="center"/>
              <w:rPr>
                <w:sz w:val="18"/>
                <w:szCs w:val="18"/>
              </w:rPr>
            </w:pPr>
          </w:p>
        </w:tc>
        <w:tc>
          <w:tcPr>
            <w:tcW w:w="3494" w:type="dxa"/>
            <w:vMerge/>
            <w:shd w:val="clear" w:color="auto" w:fill="FFFFFF"/>
            <w:vAlign w:val="center"/>
          </w:tcPr>
          <w:p w14:paraId="7A26F54C" w14:textId="77777777" w:rsidR="00807BEF" w:rsidRPr="0097659A" w:rsidRDefault="00807BEF" w:rsidP="00592AA5">
            <w:pPr>
              <w:ind w:left="1134" w:hanging="1134"/>
              <w:jc w:val="center"/>
              <w:rPr>
                <w:sz w:val="18"/>
                <w:szCs w:val="18"/>
              </w:rPr>
            </w:pPr>
          </w:p>
        </w:tc>
        <w:tc>
          <w:tcPr>
            <w:tcW w:w="576" w:type="dxa"/>
            <w:vMerge/>
            <w:shd w:val="clear" w:color="auto" w:fill="FFFFFF"/>
            <w:vAlign w:val="center"/>
          </w:tcPr>
          <w:p w14:paraId="439D5E11" w14:textId="77777777" w:rsidR="00807BEF" w:rsidRPr="0097659A" w:rsidRDefault="00807BEF" w:rsidP="00592AA5">
            <w:pPr>
              <w:ind w:left="1134" w:hanging="1134"/>
              <w:jc w:val="center"/>
              <w:rPr>
                <w:sz w:val="18"/>
                <w:szCs w:val="18"/>
              </w:rPr>
            </w:pPr>
          </w:p>
        </w:tc>
        <w:tc>
          <w:tcPr>
            <w:tcW w:w="576" w:type="dxa"/>
            <w:vMerge/>
            <w:shd w:val="clear" w:color="auto" w:fill="FFFFFF"/>
            <w:vAlign w:val="center"/>
          </w:tcPr>
          <w:p w14:paraId="072E9CF4" w14:textId="77777777" w:rsidR="00807BEF" w:rsidRPr="0097659A" w:rsidRDefault="00807BEF" w:rsidP="00592AA5">
            <w:pPr>
              <w:ind w:left="1134" w:hanging="1134"/>
              <w:jc w:val="center"/>
              <w:rPr>
                <w:sz w:val="18"/>
                <w:szCs w:val="18"/>
              </w:rPr>
            </w:pPr>
          </w:p>
        </w:tc>
        <w:tc>
          <w:tcPr>
            <w:tcW w:w="576" w:type="dxa"/>
            <w:vMerge/>
            <w:shd w:val="clear" w:color="auto" w:fill="FFFFFF"/>
            <w:vAlign w:val="center"/>
          </w:tcPr>
          <w:p w14:paraId="2247E9E6" w14:textId="77777777" w:rsidR="00807BEF" w:rsidRPr="0097659A" w:rsidRDefault="00807BEF" w:rsidP="00592AA5">
            <w:pPr>
              <w:ind w:left="1134" w:hanging="1134"/>
              <w:jc w:val="center"/>
              <w:rPr>
                <w:sz w:val="18"/>
                <w:szCs w:val="18"/>
              </w:rPr>
            </w:pPr>
          </w:p>
        </w:tc>
        <w:tc>
          <w:tcPr>
            <w:tcW w:w="1570" w:type="dxa"/>
            <w:vMerge/>
            <w:shd w:val="clear" w:color="auto" w:fill="FFFFFF"/>
            <w:vAlign w:val="center"/>
          </w:tcPr>
          <w:p w14:paraId="3BE4EB4E" w14:textId="77777777" w:rsidR="00807BEF" w:rsidRPr="0097659A" w:rsidRDefault="00807BEF" w:rsidP="00592AA5">
            <w:pPr>
              <w:ind w:left="1134" w:hanging="1134"/>
              <w:jc w:val="center"/>
              <w:rPr>
                <w:sz w:val="18"/>
                <w:szCs w:val="18"/>
              </w:rPr>
            </w:pPr>
          </w:p>
        </w:tc>
        <w:tc>
          <w:tcPr>
            <w:tcW w:w="456" w:type="dxa"/>
            <w:shd w:val="clear" w:color="auto" w:fill="FFFFFF"/>
            <w:vAlign w:val="center"/>
          </w:tcPr>
          <w:p w14:paraId="5823E581" w14:textId="77777777" w:rsidR="00807BEF" w:rsidRPr="0097659A" w:rsidRDefault="00807BEF" w:rsidP="00592AA5">
            <w:pPr>
              <w:pStyle w:val="Gvdemetni0"/>
              <w:shd w:val="clear" w:color="auto" w:fill="auto"/>
              <w:spacing w:line="240" w:lineRule="auto"/>
              <w:ind w:left="1134" w:hanging="1134"/>
              <w:rPr>
                <w:sz w:val="18"/>
                <w:szCs w:val="18"/>
              </w:rPr>
            </w:pPr>
            <w:r w:rsidRPr="0097659A">
              <w:rPr>
                <w:sz w:val="18"/>
                <w:szCs w:val="18"/>
              </w:rPr>
              <w:t>tip 2</w:t>
            </w:r>
          </w:p>
        </w:tc>
        <w:tc>
          <w:tcPr>
            <w:tcW w:w="749" w:type="dxa"/>
            <w:shd w:val="clear" w:color="auto" w:fill="FFFFFF"/>
            <w:vAlign w:val="center"/>
          </w:tcPr>
          <w:p w14:paraId="74285B5B" w14:textId="77777777" w:rsidR="00807BEF" w:rsidRPr="0097659A" w:rsidRDefault="00807BEF" w:rsidP="00592AA5">
            <w:pPr>
              <w:pStyle w:val="Gvdemetni0"/>
              <w:shd w:val="clear" w:color="auto" w:fill="auto"/>
              <w:spacing w:line="240" w:lineRule="auto"/>
              <w:ind w:left="1134" w:hanging="1134"/>
              <w:rPr>
                <w:sz w:val="18"/>
                <w:szCs w:val="18"/>
              </w:rPr>
            </w:pPr>
            <w:r w:rsidRPr="0097659A">
              <w:rPr>
                <w:sz w:val="18"/>
                <w:szCs w:val="18"/>
              </w:rPr>
              <w:t>tip 3</w:t>
            </w:r>
          </w:p>
        </w:tc>
        <w:tc>
          <w:tcPr>
            <w:tcW w:w="744" w:type="dxa"/>
            <w:shd w:val="clear" w:color="auto" w:fill="FFFFFF"/>
            <w:vAlign w:val="center"/>
          </w:tcPr>
          <w:p w14:paraId="4B459590" w14:textId="77777777" w:rsidR="00807BEF" w:rsidRPr="0097659A" w:rsidRDefault="00807BEF" w:rsidP="00592AA5">
            <w:pPr>
              <w:pStyle w:val="Gvdemetni0"/>
              <w:shd w:val="clear" w:color="auto" w:fill="auto"/>
              <w:spacing w:line="240" w:lineRule="auto"/>
              <w:ind w:left="1134" w:hanging="1134"/>
              <w:rPr>
                <w:sz w:val="18"/>
                <w:szCs w:val="18"/>
              </w:rPr>
            </w:pPr>
            <w:r w:rsidRPr="0097659A">
              <w:rPr>
                <w:sz w:val="18"/>
                <w:szCs w:val="18"/>
              </w:rPr>
              <w:t>tip …</w:t>
            </w:r>
          </w:p>
        </w:tc>
        <w:tc>
          <w:tcPr>
            <w:tcW w:w="749" w:type="dxa"/>
            <w:shd w:val="clear" w:color="auto" w:fill="FFFFFF"/>
            <w:vAlign w:val="center"/>
          </w:tcPr>
          <w:p w14:paraId="4787978B" w14:textId="77777777" w:rsidR="00807BEF" w:rsidRPr="0097659A" w:rsidRDefault="00807BEF" w:rsidP="00592AA5">
            <w:pPr>
              <w:pStyle w:val="Gvdemetni0"/>
              <w:shd w:val="clear" w:color="auto" w:fill="auto"/>
              <w:spacing w:line="240" w:lineRule="auto"/>
              <w:ind w:left="1134" w:hanging="1134"/>
              <w:rPr>
                <w:sz w:val="18"/>
                <w:szCs w:val="18"/>
              </w:rPr>
            </w:pPr>
            <w:r w:rsidRPr="0097659A">
              <w:rPr>
                <w:sz w:val="18"/>
                <w:szCs w:val="18"/>
              </w:rPr>
              <w:t>tip n</w:t>
            </w:r>
          </w:p>
        </w:tc>
        <w:tc>
          <w:tcPr>
            <w:tcW w:w="2160" w:type="dxa"/>
            <w:vMerge/>
            <w:shd w:val="clear" w:color="auto" w:fill="FFFFFF"/>
          </w:tcPr>
          <w:p w14:paraId="37CD8E5B" w14:textId="77777777" w:rsidR="00807BEF" w:rsidRPr="0097659A" w:rsidRDefault="00807BEF" w:rsidP="00592AA5">
            <w:pPr>
              <w:ind w:left="1134" w:hanging="1134"/>
              <w:rPr>
                <w:sz w:val="18"/>
                <w:szCs w:val="18"/>
              </w:rPr>
            </w:pPr>
          </w:p>
        </w:tc>
      </w:tr>
      <w:tr w:rsidR="00062639" w:rsidRPr="0097659A" w14:paraId="603E1D25" w14:textId="77777777" w:rsidTr="00104916">
        <w:trPr>
          <w:trHeight w:hRule="exact" w:val="634"/>
        </w:trPr>
        <w:tc>
          <w:tcPr>
            <w:tcW w:w="1440" w:type="dxa"/>
            <w:shd w:val="clear" w:color="auto" w:fill="FFFFFF"/>
            <w:vAlign w:val="center"/>
          </w:tcPr>
          <w:p w14:paraId="66319612"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3.7.1.3.</w:t>
            </w:r>
          </w:p>
        </w:tc>
        <w:tc>
          <w:tcPr>
            <w:tcW w:w="3494" w:type="dxa"/>
            <w:shd w:val="clear" w:color="auto" w:fill="FFFFFF"/>
            <w:vAlign w:val="center"/>
          </w:tcPr>
          <w:p w14:paraId="175717DE" w14:textId="77777777" w:rsidR="00807BEF" w:rsidRPr="0097659A" w:rsidRDefault="00807BEF" w:rsidP="00BD7DA6">
            <w:pPr>
              <w:pStyle w:val="Gvdemetni0"/>
              <w:shd w:val="clear" w:color="auto" w:fill="auto"/>
              <w:spacing w:line="240" w:lineRule="auto"/>
              <w:ind w:hanging="21"/>
              <w:jc w:val="left"/>
              <w:rPr>
                <w:sz w:val="18"/>
                <w:szCs w:val="18"/>
              </w:rPr>
            </w:pPr>
            <w:r w:rsidRPr="0097659A">
              <w:rPr>
                <w:sz w:val="18"/>
                <w:szCs w:val="18"/>
              </w:rPr>
              <w:t>Çıkışta asgari soğutma suyu sıcaklığı (C derece):</w:t>
            </w:r>
          </w:p>
          <w:p w14:paraId="033B65A3" w14:textId="77777777" w:rsidR="00807BEF" w:rsidRPr="0097659A" w:rsidRDefault="00807BEF" w:rsidP="00BD7DA6">
            <w:pPr>
              <w:pStyle w:val="Gvdemetni0"/>
              <w:shd w:val="clear" w:color="auto" w:fill="auto"/>
              <w:spacing w:line="240" w:lineRule="auto"/>
              <w:ind w:hanging="21"/>
              <w:jc w:val="left"/>
              <w:rPr>
                <w:sz w:val="18"/>
                <w:szCs w:val="18"/>
              </w:rPr>
            </w:pPr>
          </w:p>
        </w:tc>
        <w:tc>
          <w:tcPr>
            <w:tcW w:w="576" w:type="dxa"/>
            <w:shd w:val="clear" w:color="auto" w:fill="FFFFFF"/>
          </w:tcPr>
          <w:p w14:paraId="18B6C45B" w14:textId="77777777" w:rsidR="00807BEF" w:rsidRPr="0097659A" w:rsidRDefault="00807BEF" w:rsidP="00592AA5">
            <w:pPr>
              <w:ind w:left="1134" w:right="220" w:hanging="1134"/>
              <w:jc w:val="right"/>
              <w:rPr>
                <w:sz w:val="18"/>
                <w:szCs w:val="18"/>
              </w:rPr>
            </w:pPr>
            <w:r w:rsidRPr="0097659A">
              <w:rPr>
                <w:rStyle w:val="Gvdemetni77ptKalnDeil0ptbolukbraklyor"/>
                <w:color w:val="auto"/>
                <w:sz w:val="18"/>
                <w:szCs w:val="18"/>
                <w:lang w:val="tr-TR"/>
              </w:rPr>
              <w:t>X</w:t>
            </w:r>
          </w:p>
        </w:tc>
        <w:tc>
          <w:tcPr>
            <w:tcW w:w="576" w:type="dxa"/>
            <w:shd w:val="clear" w:color="auto" w:fill="FFFFFF"/>
          </w:tcPr>
          <w:p w14:paraId="36979BFF" w14:textId="77777777" w:rsidR="00807BEF" w:rsidRPr="0097659A" w:rsidRDefault="00807BEF" w:rsidP="00592AA5">
            <w:pPr>
              <w:ind w:left="1134" w:hanging="1134"/>
              <w:rPr>
                <w:sz w:val="18"/>
                <w:szCs w:val="18"/>
              </w:rPr>
            </w:pPr>
          </w:p>
        </w:tc>
        <w:tc>
          <w:tcPr>
            <w:tcW w:w="576" w:type="dxa"/>
            <w:shd w:val="clear" w:color="auto" w:fill="FFFFFF"/>
          </w:tcPr>
          <w:p w14:paraId="7148544F" w14:textId="77777777" w:rsidR="00807BEF" w:rsidRPr="0097659A" w:rsidRDefault="00807BEF" w:rsidP="00592AA5">
            <w:pPr>
              <w:ind w:left="1134" w:hanging="1134"/>
              <w:rPr>
                <w:sz w:val="18"/>
                <w:szCs w:val="18"/>
              </w:rPr>
            </w:pPr>
          </w:p>
        </w:tc>
        <w:tc>
          <w:tcPr>
            <w:tcW w:w="1570" w:type="dxa"/>
            <w:shd w:val="clear" w:color="auto" w:fill="FFFFFF"/>
          </w:tcPr>
          <w:p w14:paraId="7ED75042" w14:textId="77777777" w:rsidR="00807BEF" w:rsidRPr="0097659A" w:rsidRDefault="00807BEF" w:rsidP="00592AA5">
            <w:pPr>
              <w:ind w:left="1134" w:hanging="1134"/>
              <w:rPr>
                <w:sz w:val="18"/>
                <w:szCs w:val="18"/>
              </w:rPr>
            </w:pPr>
          </w:p>
        </w:tc>
        <w:tc>
          <w:tcPr>
            <w:tcW w:w="456" w:type="dxa"/>
            <w:shd w:val="clear" w:color="auto" w:fill="FFFFFF"/>
          </w:tcPr>
          <w:p w14:paraId="252EF408" w14:textId="77777777" w:rsidR="00807BEF" w:rsidRPr="0097659A" w:rsidRDefault="00807BEF" w:rsidP="00592AA5">
            <w:pPr>
              <w:ind w:left="1134" w:hanging="1134"/>
              <w:rPr>
                <w:sz w:val="18"/>
                <w:szCs w:val="18"/>
              </w:rPr>
            </w:pPr>
          </w:p>
        </w:tc>
        <w:tc>
          <w:tcPr>
            <w:tcW w:w="749" w:type="dxa"/>
            <w:shd w:val="clear" w:color="auto" w:fill="FFFFFF"/>
          </w:tcPr>
          <w:p w14:paraId="15549AB8" w14:textId="77777777" w:rsidR="00807BEF" w:rsidRPr="0097659A" w:rsidRDefault="00807BEF" w:rsidP="00592AA5">
            <w:pPr>
              <w:ind w:left="1134" w:hanging="1134"/>
              <w:rPr>
                <w:sz w:val="18"/>
                <w:szCs w:val="18"/>
              </w:rPr>
            </w:pPr>
          </w:p>
        </w:tc>
        <w:tc>
          <w:tcPr>
            <w:tcW w:w="744" w:type="dxa"/>
            <w:shd w:val="clear" w:color="auto" w:fill="FFFFFF"/>
          </w:tcPr>
          <w:p w14:paraId="69C04714" w14:textId="77777777" w:rsidR="00807BEF" w:rsidRPr="0097659A" w:rsidRDefault="00807BEF" w:rsidP="00592AA5">
            <w:pPr>
              <w:ind w:left="1134" w:hanging="1134"/>
              <w:rPr>
                <w:sz w:val="18"/>
                <w:szCs w:val="18"/>
              </w:rPr>
            </w:pPr>
          </w:p>
        </w:tc>
        <w:tc>
          <w:tcPr>
            <w:tcW w:w="749" w:type="dxa"/>
            <w:shd w:val="clear" w:color="auto" w:fill="FFFFFF"/>
          </w:tcPr>
          <w:p w14:paraId="1073B9FD" w14:textId="77777777" w:rsidR="00807BEF" w:rsidRPr="0097659A" w:rsidRDefault="00807BEF" w:rsidP="00592AA5">
            <w:pPr>
              <w:ind w:left="1134" w:hanging="1134"/>
              <w:rPr>
                <w:sz w:val="18"/>
                <w:szCs w:val="18"/>
              </w:rPr>
            </w:pPr>
          </w:p>
        </w:tc>
        <w:tc>
          <w:tcPr>
            <w:tcW w:w="2160" w:type="dxa"/>
            <w:shd w:val="clear" w:color="auto" w:fill="FFFFFF"/>
          </w:tcPr>
          <w:p w14:paraId="42B2CBB8" w14:textId="77777777" w:rsidR="00807BEF" w:rsidRPr="0097659A" w:rsidRDefault="00807BEF" w:rsidP="00592AA5">
            <w:pPr>
              <w:ind w:left="1134" w:hanging="1134"/>
              <w:rPr>
                <w:sz w:val="18"/>
                <w:szCs w:val="18"/>
              </w:rPr>
            </w:pPr>
          </w:p>
        </w:tc>
      </w:tr>
      <w:tr w:rsidR="00062639" w:rsidRPr="0097659A" w14:paraId="0FE5EE2C" w14:textId="77777777" w:rsidTr="00104916">
        <w:trPr>
          <w:trHeight w:hRule="exact" w:val="634"/>
        </w:trPr>
        <w:tc>
          <w:tcPr>
            <w:tcW w:w="1440" w:type="dxa"/>
            <w:shd w:val="clear" w:color="auto" w:fill="FFFFFF"/>
            <w:vAlign w:val="center"/>
          </w:tcPr>
          <w:p w14:paraId="49F10356"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3.7.1.4.</w:t>
            </w:r>
          </w:p>
        </w:tc>
        <w:tc>
          <w:tcPr>
            <w:tcW w:w="3494" w:type="dxa"/>
            <w:shd w:val="clear" w:color="auto" w:fill="FFFFFF"/>
            <w:vAlign w:val="center"/>
          </w:tcPr>
          <w:p w14:paraId="3E19CD7D" w14:textId="77777777" w:rsidR="00807BEF" w:rsidRPr="0097659A" w:rsidRDefault="00807BEF" w:rsidP="00BD7DA6">
            <w:pPr>
              <w:pStyle w:val="Gvdemetni0"/>
              <w:shd w:val="clear" w:color="auto" w:fill="auto"/>
              <w:spacing w:line="240" w:lineRule="auto"/>
              <w:ind w:hanging="21"/>
              <w:jc w:val="left"/>
              <w:rPr>
                <w:sz w:val="18"/>
                <w:szCs w:val="18"/>
              </w:rPr>
            </w:pPr>
            <w:r w:rsidRPr="0097659A">
              <w:rPr>
                <w:sz w:val="18"/>
                <w:szCs w:val="18"/>
              </w:rPr>
              <w:t>Çıkıştaki azami soğutma suyu sıcaklığı (C derece):</w:t>
            </w:r>
          </w:p>
          <w:p w14:paraId="7EED06AE" w14:textId="77777777" w:rsidR="00807BEF" w:rsidRPr="0097659A" w:rsidRDefault="00807BEF" w:rsidP="00BD7DA6">
            <w:pPr>
              <w:pStyle w:val="Gvdemetni0"/>
              <w:shd w:val="clear" w:color="auto" w:fill="auto"/>
              <w:spacing w:line="240" w:lineRule="auto"/>
              <w:ind w:hanging="21"/>
              <w:jc w:val="left"/>
              <w:rPr>
                <w:sz w:val="18"/>
                <w:szCs w:val="18"/>
              </w:rPr>
            </w:pPr>
          </w:p>
        </w:tc>
        <w:tc>
          <w:tcPr>
            <w:tcW w:w="576" w:type="dxa"/>
            <w:shd w:val="clear" w:color="auto" w:fill="FFFFFF"/>
          </w:tcPr>
          <w:p w14:paraId="66262BFB" w14:textId="77777777" w:rsidR="00807BEF" w:rsidRPr="0097659A" w:rsidRDefault="00807BEF" w:rsidP="00592AA5">
            <w:pPr>
              <w:ind w:left="1134" w:right="220" w:hanging="1134"/>
              <w:jc w:val="right"/>
              <w:rPr>
                <w:sz w:val="18"/>
                <w:szCs w:val="18"/>
              </w:rPr>
            </w:pPr>
            <w:r w:rsidRPr="0097659A">
              <w:rPr>
                <w:rStyle w:val="Gvdemetni77ptKalnDeil0ptbolukbraklyor"/>
                <w:color w:val="auto"/>
                <w:sz w:val="18"/>
                <w:szCs w:val="18"/>
                <w:lang w:val="tr-TR"/>
              </w:rPr>
              <w:t>X</w:t>
            </w:r>
          </w:p>
        </w:tc>
        <w:tc>
          <w:tcPr>
            <w:tcW w:w="576" w:type="dxa"/>
            <w:shd w:val="clear" w:color="auto" w:fill="FFFFFF"/>
          </w:tcPr>
          <w:p w14:paraId="6172363D" w14:textId="77777777" w:rsidR="00807BEF" w:rsidRPr="0097659A" w:rsidRDefault="00807BEF" w:rsidP="00592AA5">
            <w:pPr>
              <w:ind w:left="1134" w:hanging="1134"/>
              <w:rPr>
                <w:sz w:val="18"/>
                <w:szCs w:val="18"/>
              </w:rPr>
            </w:pPr>
          </w:p>
        </w:tc>
        <w:tc>
          <w:tcPr>
            <w:tcW w:w="576" w:type="dxa"/>
            <w:shd w:val="clear" w:color="auto" w:fill="FFFFFF"/>
          </w:tcPr>
          <w:p w14:paraId="7597BE3D" w14:textId="77777777" w:rsidR="00807BEF" w:rsidRPr="0097659A" w:rsidRDefault="00807BEF" w:rsidP="00592AA5">
            <w:pPr>
              <w:ind w:left="1134" w:hanging="1134"/>
              <w:rPr>
                <w:sz w:val="18"/>
                <w:szCs w:val="18"/>
              </w:rPr>
            </w:pPr>
          </w:p>
        </w:tc>
        <w:tc>
          <w:tcPr>
            <w:tcW w:w="1570" w:type="dxa"/>
            <w:shd w:val="clear" w:color="auto" w:fill="FFFFFF"/>
          </w:tcPr>
          <w:p w14:paraId="596A2292" w14:textId="77777777" w:rsidR="00807BEF" w:rsidRPr="0097659A" w:rsidRDefault="00807BEF" w:rsidP="00592AA5">
            <w:pPr>
              <w:ind w:left="1134" w:hanging="1134"/>
              <w:rPr>
                <w:sz w:val="18"/>
                <w:szCs w:val="18"/>
              </w:rPr>
            </w:pPr>
          </w:p>
        </w:tc>
        <w:tc>
          <w:tcPr>
            <w:tcW w:w="456" w:type="dxa"/>
            <w:shd w:val="clear" w:color="auto" w:fill="FFFFFF"/>
          </w:tcPr>
          <w:p w14:paraId="57BD10FB" w14:textId="77777777" w:rsidR="00807BEF" w:rsidRPr="0097659A" w:rsidRDefault="00807BEF" w:rsidP="00592AA5">
            <w:pPr>
              <w:ind w:left="1134" w:hanging="1134"/>
              <w:rPr>
                <w:sz w:val="18"/>
                <w:szCs w:val="18"/>
              </w:rPr>
            </w:pPr>
          </w:p>
        </w:tc>
        <w:tc>
          <w:tcPr>
            <w:tcW w:w="749" w:type="dxa"/>
            <w:shd w:val="clear" w:color="auto" w:fill="FFFFFF"/>
          </w:tcPr>
          <w:p w14:paraId="0B415423" w14:textId="77777777" w:rsidR="00807BEF" w:rsidRPr="0097659A" w:rsidRDefault="00807BEF" w:rsidP="00592AA5">
            <w:pPr>
              <w:ind w:left="1134" w:hanging="1134"/>
              <w:rPr>
                <w:sz w:val="18"/>
                <w:szCs w:val="18"/>
              </w:rPr>
            </w:pPr>
          </w:p>
        </w:tc>
        <w:tc>
          <w:tcPr>
            <w:tcW w:w="744" w:type="dxa"/>
            <w:shd w:val="clear" w:color="auto" w:fill="FFFFFF"/>
          </w:tcPr>
          <w:p w14:paraId="64458C38" w14:textId="77777777" w:rsidR="00807BEF" w:rsidRPr="0097659A" w:rsidRDefault="00807BEF" w:rsidP="00592AA5">
            <w:pPr>
              <w:ind w:left="1134" w:hanging="1134"/>
              <w:rPr>
                <w:sz w:val="18"/>
                <w:szCs w:val="18"/>
              </w:rPr>
            </w:pPr>
          </w:p>
        </w:tc>
        <w:tc>
          <w:tcPr>
            <w:tcW w:w="749" w:type="dxa"/>
            <w:shd w:val="clear" w:color="auto" w:fill="FFFFFF"/>
          </w:tcPr>
          <w:p w14:paraId="5B212173" w14:textId="77777777" w:rsidR="00807BEF" w:rsidRPr="0097659A" w:rsidRDefault="00807BEF" w:rsidP="00592AA5">
            <w:pPr>
              <w:ind w:left="1134" w:hanging="1134"/>
              <w:rPr>
                <w:sz w:val="18"/>
                <w:szCs w:val="18"/>
              </w:rPr>
            </w:pPr>
          </w:p>
        </w:tc>
        <w:tc>
          <w:tcPr>
            <w:tcW w:w="2160" w:type="dxa"/>
            <w:shd w:val="clear" w:color="auto" w:fill="FFFFFF"/>
          </w:tcPr>
          <w:p w14:paraId="210D2234" w14:textId="77777777" w:rsidR="00807BEF" w:rsidRPr="0097659A" w:rsidRDefault="00807BEF" w:rsidP="00592AA5">
            <w:pPr>
              <w:ind w:left="1134" w:hanging="1134"/>
              <w:rPr>
                <w:sz w:val="18"/>
                <w:szCs w:val="18"/>
              </w:rPr>
            </w:pPr>
          </w:p>
        </w:tc>
      </w:tr>
      <w:tr w:rsidR="00062639" w:rsidRPr="0097659A" w14:paraId="3A96A0A6" w14:textId="77777777" w:rsidTr="00104916">
        <w:trPr>
          <w:trHeight w:hRule="exact" w:val="442"/>
        </w:trPr>
        <w:tc>
          <w:tcPr>
            <w:tcW w:w="1440" w:type="dxa"/>
            <w:shd w:val="clear" w:color="auto" w:fill="FFFFFF"/>
            <w:vAlign w:val="center"/>
          </w:tcPr>
          <w:p w14:paraId="02EEDA31"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3.7.2.</w:t>
            </w:r>
          </w:p>
        </w:tc>
        <w:tc>
          <w:tcPr>
            <w:tcW w:w="3494" w:type="dxa"/>
            <w:shd w:val="clear" w:color="auto" w:fill="FFFFFF"/>
            <w:vAlign w:val="center"/>
          </w:tcPr>
          <w:p w14:paraId="203532DD" w14:textId="77777777" w:rsidR="00807BEF" w:rsidRPr="0097659A" w:rsidRDefault="00807BEF" w:rsidP="00592AA5">
            <w:pPr>
              <w:pStyle w:val="Gvdemetni0"/>
              <w:shd w:val="clear" w:color="auto" w:fill="auto"/>
              <w:spacing w:line="240" w:lineRule="auto"/>
              <w:ind w:left="1134" w:hanging="1134"/>
              <w:jc w:val="left"/>
              <w:rPr>
                <w:i/>
                <w:sz w:val="18"/>
                <w:szCs w:val="18"/>
              </w:rPr>
            </w:pPr>
            <w:r w:rsidRPr="0097659A">
              <w:rPr>
                <w:rStyle w:val="Gvdemetnitalik0ptbolukbraklyor"/>
                <w:i w:val="0"/>
                <w:color w:val="auto"/>
                <w:sz w:val="18"/>
                <w:szCs w:val="18"/>
                <w:lang w:val="tr-TR"/>
              </w:rPr>
              <w:t>Hava soğutma</w:t>
            </w:r>
          </w:p>
        </w:tc>
        <w:tc>
          <w:tcPr>
            <w:tcW w:w="576" w:type="dxa"/>
            <w:shd w:val="clear" w:color="auto" w:fill="FFFFFF"/>
          </w:tcPr>
          <w:p w14:paraId="33ED1072" w14:textId="77777777" w:rsidR="00807BEF" w:rsidRPr="0097659A" w:rsidRDefault="00807BEF" w:rsidP="00592AA5">
            <w:pPr>
              <w:ind w:left="1134" w:hanging="1134"/>
              <w:rPr>
                <w:sz w:val="18"/>
                <w:szCs w:val="18"/>
              </w:rPr>
            </w:pPr>
          </w:p>
        </w:tc>
        <w:tc>
          <w:tcPr>
            <w:tcW w:w="576" w:type="dxa"/>
            <w:shd w:val="clear" w:color="auto" w:fill="FFFFFF"/>
          </w:tcPr>
          <w:p w14:paraId="289CACD3" w14:textId="77777777" w:rsidR="00807BEF" w:rsidRPr="0097659A" w:rsidRDefault="00807BEF" w:rsidP="00592AA5">
            <w:pPr>
              <w:ind w:left="1134" w:hanging="1134"/>
              <w:rPr>
                <w:sz w:val="18"/>
                <w:szCs w:val="18"/>
              </w:rPr>
            </w:pPr>
          </w:p>
        </w:tc>
        <w:tc>
          <w:tcPr>
            <w:tcW w:w="576" w:type="dxa"/>
            <w:shd w:val="clear" w:color="auto" w:fill="FFFFFF"/>
          </w:tcPr>
          <w:p w14:paraId="1D9ED21A" w14:textId="77777777" w:rsidR="00807BEF" w:rsidRPr="0097659A" w:rsidRDefault="00807BEF" w:rsidP="00592AA5">
            <w:pPr>
              <w:ind w:left="1134" w:hanging="1134"/>
              <w:rPr>
                <w:sz w:val="18"/>
                <w:szCs w:val="18"/>
              </w:rPr>
            </w:pPr>
          </w:p>
        </w:tc>
        <w:tc>
          <w:tcPr>
            <w:tcW w:w="1570" w:type="dxa"/>
            <w:shd w:val="clear" w:color="auto" w:fill="FFFFFF"/>
          </w:tcPr>
          <w:p w14:paraId="70EEF2CE" w14:textId="77777777" w:rsidR="00807BEF" w:rsidRPr="0097659A" w:rsidRDefault="00807BEF" w:rsidP="00592AA5">
            <w:pPr>
              <w:ind w:left="1134" w:hanging="1134"/>
              <w:rPr>
                <w:sz w:val="18"/>
                <w:szCs w:val="18"/>
              </w:rPr>
            </w:pPr>
          </w:p>
        </w:tc>
        <w:tc>
          <w:tcPr>
            <w:tcW w:w="456" w:type="dxa"/>
            <w:shd w:val="clear" w:color="auto" w:fill="FFFFFF"/>
          </w:tcPr>
          <w:p w14:paraId="19E5ADFE" w14:textId="77777777" w:rsidR="00807BEF" w:rsidRPr="0097659A" w:rsidRDefault="00807BEF" w:rsidP="00592AA5">
            <w:pPr>
              <w:ind w:left="1134" w:hanging="1134"/>
              <w:rPr>
                <w:sz w:val="18"/>
                <w:szCs w:val="18"/>
              </w:rPr>
            </w:pPr>
          </w:p>
        </w:tc>
        <w:tc>
          <w:tcPr>
            <w:tcW w:w="749" w:type="dxa"/>
            <w:shd w:val="clear" w:color="auto" w:fill="FFFFFF"/>
          </w:tcPr>
          <w:p w14:paraId="1B50A525" w14:textId="77777777" w:rsidR="00807BEF" w:rsidRPr="0097659A" w:rsidRDefault="00807BEF" w:rsidP="00592AA5">
            <w:pPr>
              <w:ind w:left="1134" w:hanging="1134"/>
              <w:rPr>
                <w:sz w:val="18"/>
                <w:szCs w:val="18"/>
              </w:rPr>
            </w:pPr>
          </w:p>
        </w:tc>
        <w:tc>
          <w:tcPr>
            <w:tcW w:w="744" w:type="dxa"/>
            <w:shd w:val="clear" w:color="auto" w:fill="FFFFFF"/>
          </w:tcPr>
          <w:p w14:paraId="7FDC34EF" w14:textId="77777777" w:rsidR="00807BEF" w:rsidRPr="0097659A" w:rsidRDefault="00807BEF" w:rsidP="00592AA5">
            <w:pPr>
              <w:ind w:left="1134" w:hanging="1134"/>
              <w:rPr>
                <w:sz w:val="18"/>
                <w:szCs w:val="18"/>
              </w:rPr>
            </w:pPr>
          </w:p>
        </w:tc>
        <w:tc>
          <w:tcPr>
            <w:tcW w:w="749" w:type="dxa"/>
            <w:shd w:val="clear" w:color="auto" w:fill="FFFFFF"/>
          </w:tcPr>
          <w:p w14:paraId="3DE7B361" w14:textId="77777777" w:rsidR="00807BEF" w:rsidRPr="0097659A" w:rsidRDefault="00807BEF" w:rsidP="00592AA5">
            <w:pPr>
              <w:ind w:left="1134" w:hanging="1134"/>
              <w:rPr>
                <w:sz w:val="18"/>
                <w:szCs w:val="18"/>
              </w:rPr>
            </w:pPr>
          </w:p>
        </w:tc>
        <w:tc>
          <w:tcPr>
            <w:tcW w:w="2160" w:type="dxa"/>
            <w:shd w:val="clear" w:color="auto" w:fill="FFFFFF"/>
          </w:tcPr>
          <w:p w14:paraId="7CD96222" w14:textId="77777777" w:rsidR="00807BEF" w:rsidRPr="0097659A" w:rsidRDefault="00807BEF" w:rsidP="00592AA5">
            <w:pPr>
              <w:ind w:left="1134" w:hanging="1134"/>
              <w:rPr>
                <w:sz w:val="18"/>
                <w:szCs w:val="18"/>
              </w:rPr>
            </w:pPr>
          </w:p>
        </w:tc>
      </w:tr>
      <w:tr w:rsidR="00062639" w:rsidRPr="0097659A" w14:paraId="4FE76DEF" w14:textId="77777777" w:rsidTr="00104916">
        <w:trPr>
          <w:trHeight w:hRule="exact" w:val="442"/>
        </w:trPr>
        <w:tc>
          <w:tcPr>
            <w:tcW w:w="1440" w:type="dxa"/>
            <w:shd w:val="clear" w:color="auto" w:fill="FFFFFF"/>
            <w:vAlign w:val="center"/>
          </w:tcPr>
          <w:p w14:paraId="3F9DC22B"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3.7.2.1.</w:t>
            </w:r>
          </w:p>
        </w:tc>
        <w:tc>
          <w:tcPr>
            <w:tcW w:w="3494" w:type="dxa"/>
            <w:shd w:val="clear" w:color="auto" w:fill="FFFFFF"/>
            <w:vAlign w:val="center"/>
          </w:tcPr>
          <w:p w14:paraId="222EB880" w14:textId="77777777" w:rsidR="00807BEF" w:rsidRPr="0097659A" w:rsidRDefault="00BD7DA6" w:rsidP="00592AA5">
            <w:pPr>
              <w:pStyle w:val="Gvdemetni0"/>
              <w:shd w:val="clear" w:color="auto" w:fill="auto"/>
              <w:spacing w:line="240" w:lineRule="auto"/>
              <w:ind w:left="1134" w:hanging="1134"/>
              <w:jc w:val="left"/>
              <w:rPr>
                <w:sz w:val="18"/>
                <w:szCs w:val="18"/>
              </w:rPr>
            </w:pPr>
            <w:r w:rsidRPr="0097659A">
              <w:rPr>
                <w:sz w:val="18"/>
                <w:szCs w:val="18"/>
              </w:rPr>
              <w:t>F</w:t>
            </w:r>
            <w:r w:rsidR="00807BEF" w:rsidRPr="0097659A">
              <w:rPr>
                <w:sz w:val="18"/>
                <w:szCs w:val="18"/>
              </w:rPr>
              <w:t>an: Evet/Hayır</w:t>
            </w:r>
          </w:p>
        </w:tc>
        <w:tc>
          <w:tcPr>
            <w:tcW w:w="576" w:type="dxa"/>
            <w:shd w:val="clear" w:color="auto" w:fill="FFFFFF"/>
          </w:tcPr>
          <w:p w14:paraId="7568C7E9" w14:textId="77777777" w:rsidR="00807BEF" w:rsidRPr="0097659A" w:rsidRDefault="00807BEF" w:rsidP="00592AA5">
            <w:pPr>
              <w:ind w:left="1134" w:hanging="1134"/>
              <w:rPr>
                <w:sz w:val="18"/>
                <w:szCs w:val="18"/>
              </w:rPr>
            </w:pPr>
          </w:p>
        </w:tc>
        <w:tc>
          <w:tcPr>
            <w:tcW w:w="576" w:type="dxa"/>
            <w:shd w:val="clear" w:color="auto" w:fill="FFFFFF"/>
          </w:tcPr>
          <w:p w14:paraId="4FCA2570" w14:textId="77777777" w:rsidR="00807BEF" w:rsidRPr="0097659A" w:rsidRDefault="00807BEF" w:rsidP="00592AA5">
            <w:pPr>
              <w:ind w:left="1134" w:hanging="1134"/>
              <w:rPr>
                <w:sz w:val="18"/>
                <w:szCs w:val="18"/>
              </w:rPr>
            </w:pPr>
          </w:p>
        </w:tc>
        <w:tc>
          <w:tcPr>
            <w:tcW w:w="576" w:type="dxa"/>
            <w:shd w:val="clear" w:color="auto" w:fill="FFFFFF"/>
          </w:tcPr>
          <w:p w14:paraId="190B13D4" w14:textId="77777777" w:rsidR="00807BEF" w:rsidRPr="0097659A" w:rsidRDefault="00807BEF" w:rsidP="00592AA5">
            <w:pPr>
              <w:ind w:left="1134" w:right="200" w:hanging="1134"/>
              <w:jc w:val="right"/>
              <w:rPr>
                <w:sz w:val="18"/>
                <w:szCs w:val="18"/>
              </w:rPr>
            </w:pPr>
            <w:r w:rsidRPr="0097659A">
              <w:rPr>
                <w:rStyle w:val="Gvdemetni77ptKalnDeil0ptbolukbraklyor"/>
                <w:color w:val="auto"/>
                <w:sz w:val="18"/>
                <w:szCs w:val="18"/>
                <w:lang w:val="tr-TR"/>
              </w:rPr>
              <w:t>X</w:t>
            </w:r>
          </w:p>
        </w:tc>
        <w:tc>
          <w:tcPr>
            <w:tcW w:w="1570" w:type="dxa"/>
            <w:shd w:val="clear" w:color="auto" w:fill="FFFFFF"/>
          </w:tcPr>
          <w:p w14:paraId="59047332" w14:textId="77777777" w:rsidR="00807BEF" w:rsidRPr="0097659A" w:rsidRDefault="00807BEF" w:rsidP="00592AA5">
            <w:pPr>
              <w:ind w:left="1134" w:hanging="1134"/>
              <w:rPr>
                <w:sz w:val="18"/>
                <w:szCs w:val="18"/>
              </w:rPr>
            </w:pPr>
          </w:p>
        </w:tc>
        <w:tc>
          <w:tcPr>
            <w:tcW w:w="456" w:type="dxa"/>
            <w:shd w:val="clear" w:color="auto" w:fill="FFFFFF"/>
          </w:tcPr>
          <w:p w14:paraId="1AC4346F" w14:textId="77777777" w:rsidR="00807BEF" w:rsidRPr="0097659A" w:rsidRDefault="00807BEF" w:rsidP="00592AA5">
            <w:pPr>
              <w:ind w:left="1134" w:hanging="1134"/>
              <w:rPr>
                <w:sz w:val="18"/>
                <w:szCs w:val="18"/>
              </w:rPr>
            </w:pPr>
          </w:p>
        </w:tc>
        <w:tc>
          <w:tcPr>
            <w:tcW w:w="749" w:type="dxa"/>
            <w:shd w:val="clear" w:color="auto" w:fill="FFFFFF"/>
          </w:tcPr>
          <w:p w14:paraId="741C560C" w14:textId="77777777" w:rsidR="00807BEF" w:rsidRPr="0097659A" w:rsidRDefault="00807BEF" w:rsidP="00592AA5">
            <w:pPr>
              <w:ind w:left="1134" w:hanging="1134"/>
              <w:rPr>
                <w:sz w:val="18"/>
                <w:szCs w:val="18"/>
              </w:rPr>
            </w:pPr>
          </w:p>
        </w:tc>
        <w:tc>
          <w:tcPr>
            <w:tcW w:w="744" w:type="dxa"/>
            <w:shd w:val="clear" w:color="auto" w:fill="FFFFFF"/>
          </w:tcPr>
          <w:p w14:paraId="7E1DEE63" w14:textId="77777777" w:rsidR="00807BEF" w:rsidRPr="0097659A" w:rsidRDefault="00807BEF" w:rsidP="00592AA5">
            <w:pPr>
              <w:ind w:left="1134" w:hanging="1134"/>
              <w:rPr>
                <w:sz w:val="18"/>
                <w:szCs w:val="18"/>
              </w:rPr>
            </w:pPr>
          </w:p>
        </w:tc>
        <w:tc>
          <w:tcPr>
            <w:tcW w:w="749" w:type="dxa"/>
            <w:shd w:val="clear" w:color="auto" w:fill="FFFFFF"/>
          </w:tcPr>
          <w:p w14:paraId="5D4F38AF" w14:textId="77777777" w:rsidR="00807BEF" w:rsidRPr="0097659A" w:rsidRDefault="00807BEF" w:rsidP="00592AA5">
            <w:pPr>
              <w:ind w:left="1134" w:hanging="1134"/>
              <w:rPr>
                <w:sz w:val="18"/>
                <w:szCs w:val="18"/>
              </w:rPr>
            </w:pPr>
          </w:p>
        </w:tc>
        <w:tc>
          <w:tcPr>
            <w:tcW w:w="2160" w:type="dxa"/>
            <w:shd w:val="clear" w:color="auto" w:fill="FFFFFF"/>
          </w:tcPr>
          <w:p w14:paraId="433E80FE" w14:textId="77777777" w:rsidR="00807BEF" w:rsidRPr="0097659A" w:rsidRDefault="00807BEF" w:rsidP="00592AA5">
            <w:pPr>
              <w:ind w:left="1134" w:hanging="1134"/>
              <w:rPr>
                <w:sz w:val="18"/>
                <w:szCs w:val="18"/>
              </w:rPr>
            </w:pPr>
          </w:p>
        </w:tc>
      </w:tr>
      <w:tr w:rsidR="00062639" w:rsidRPr="0097659A" w14:paraId="0CF1FB94" w14:textId="77777777" w:rsidTr="00104916">
        <w:trPr>
          <w:trHeight w:hRule="exact" w:val="442"/>
        </w:trPr>
        <w:tc>
          <w:tcPr>
            <w:tcW w:w="1440" w:type="dxa"/>
            <w:shd w:val="clear" w:color="auto" w:fill="FFFFFF"/>
            <w:vAlign w:val="center"/>
          </w:tcPr>
          <w:p w14:paraId="7C71459C"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3.7.2.1.1.</w:t>
            </w:r>
          </w:p>
        </w:tc>
        <w:tc>
          <w:tcPr>
            <w:tcW w:w="3494" w:type="dxa"/>
            <w:shd w:val="clear" w:color="auto" w:fill="FFFFFF"/>
            <w:vAlign w:val="center"/>
          </w:tcPr>
          <w:p w14:paraId="20885F12" w14:textId="77777777" w:rsidR="00807BEF" w:rsidRPr="0097659A" w:rsidRDefault="00BD7DA6" w:rsidP="00592AA5">
            <w:pPr>
              <w:pStyle w:val="Gvdemetni0"/>
              <w:shd w:val="clear" w:color="auto" w:fill="auto"/>
              <w:spacing w:line="240" w:lineRule="auto"/>
              <w:ind w:left="1134" w:hanging="1134"/>
              <w:jc w:val="left"/>
              <w:rPr>
                <w:sz w:val="18"/>
                <w:szCs w:val="18"/>
              </w:rPr>
            </w:pPr>
            <w:r w:rsidRPr="0097659A">
              <w:rPr>
                <w:sz w:val="18"/>
                <w:szCs w:val="18"/>
              </w:rPr>
              <w:t>T</w:t>
            </w:r>
            <w:r w:rsidR="00807BEF" w:rsidRPr="0097659A">
              <w:rPr>
                <w:sz w:val="18"/>
                <w:szCs w:val="18"/>
              </w:rPr>
              <w:t>ip(ler):</w:t>
            </w:r>
          </w:p>
        </w:tc>
        <w:tc>
          <w:tcPr>
            <w:tcW w:w="576" w:type="dxa"/>
            <w:shd w:val="clear" w:color="auto" w:fill="FFFFFF"/>
          </w:tcPr>
          <w:p w14:paraId="2AB3F082" w14:textId="77777777" w:rsidR="00807BEF" w:rsidRPr="0097659A" w:rsidRDefault="00807BEF" w:rsidP="00592AA5">
            <w:pPr>
              <w:ind w:left="1134" w:hanging="1134"/>
              <w:rPr>
                <w:sz w:val="18"/>
                <w:szCs w:val="18"/>
              </w:rPr>
            </w:pPr>
          </w:p>
        </w:tc>
        <w:tc>
          <w:tcPr>
            <w:tcW w:w="576" w:type="dxa"/>
            <w:shd w:val="clear" w:color="auto" w:fill="FFFFFF"/>
          </w:tcPr>
          <w:p w14:paraId="541E8331" w14:textId="77777777" w:rsidR="00807BEF" w:rsidRPr="0097659A" w:rsidRDefault="00807BEF" w:rsidP="00592AA5">
            <w:pPr>
              <w:ind w:left="1134" w:hanging="1134"/>
              <w:rPr>
                <w:sz w:val="18"/>
                <w:szCs w:val="18"/>
              </w:rPr>
            </w:pPr>
          </w:p>
        </w:tc>
        <w:tc>
          <w:tcPr>
            <w:tcW w:w="576" w:type="dxa"/>
            <w:shd w:val="clear" w:color="auto" w:fill="FFFFFF"/>
          </w:tcPr>
          <w:p w14:paraId="319BD215" w14:textId="77777777" w:rsidR="00807BEF" w:rsidRPr="0097659A" w:rsidRDefault="00807BEF" w:rsidP="00592AA5">
            <w:pPr>
              <w:ind w:left="1134" w:right="200" w:hanging="1134"/>
              <w:jc w:val="right"/>
              <w:rPr>
                <w:sz w:val="18"/>
                <w:szCs w:val="18"/>
              </w:rPr>
            </w:pPr>
            <w:r w:rsidRPr="0097659A">
              <w:rPr>
                <w:rStyle w:val="Gvdemetni77ptKalnDeil0ptbolukbraklyor"/>
                <w:color w:val="auto"/>
                <w:sz w:val="18"/>
                <w:szCs w:val="18"/>
                <w:lang w:val="tr-TR"/>
              </w:rPr>
              <w:t>X</w:t>
            </w:r>
          </w:p>
        </w:tc>
        <w:tc>
          <w:tcPr>
            <w:tcW w:w="1570" w:type="dxa"/>
            <w:shd w:val="clear" w:color="auto" w:fill="FFFFFF"/>
          </w:tcPr>
          <w:p w14:paraId="41D73CF5" w14:textId="77777777" w:rsidR="00807BEF" w:rsidRPr="0097659A" w:rsidRDefault="00807BEF" w:rsidP="00592AA5">
            <w:pPr>
              <w:ind w:left="1134" w:hanging="1134"/>
              <w:rPr>
                <w:sz w:val="18"/>
                <w:szCs w:val="18"/>
              </w:rPr>
            </w:pPr>
          </w:p>
        </w:tc>
        <w:tc>
          <w:tcPr>
            <w:tcW w:w="456" w:type="dxa"/>
            <w:shd w:val="clear" w:color="auto" w:fill="FFFFFF"/>
          </w:tcPr>
          <w:p w14:paraId="794A47DC" w14:textId="77777777" w:rsidR="00807BEF" w:rsidRPr="0097659A" w:rsidRDefault="00807BEF" w:rsidP="00592AA5">
            <w:pPr>
              <w:ind w:left="1134" w:hanging="1134"/>
              <w:rPr>
                <w:sz w:val="18"/>
                <w:szCs w:val="18"/>
              </w:rPr>
            </w:pPr>
          </w:p>
        </w:tc>
        <w:tc>
          <w:tcPr>
            <w:tcW w:w="749" w:type="dxa"/>
            <w:shd w:val="clear" w:color="auto" w:fill="FFFFFF"/>
          </w:tcPr>
          <w:p w14:paraId="31B3C05A" w14:textId="77777777" w:rsidR="00807BEF" w:rsidRPr="0097659A" w:rsidRDefault="00807BEF" w:rsidP="00592AA5">
            <w:pPr>
              <w:ind w:left="1134" w:hanging="1134"/>
              <w:rPr>
                <w:sz w:val="18"/>
                <w:szCs w:val="18"/>
              </w:rPr>
            </w:pPr>
          </w:p>
        </w:tc>
        <w:tc>
          <w:tcPr>
            <w:tcW w:w="744" w:type="dxa"/>
            <w:shd w:val="clear" w:color="auto" w:fill="FFFFFF"/>
          </w:tcPr>
          <w:p w14:paraId="57E7193B" w14:textId="77777777" w:rsidR="00807BEF" w:rsidRPr="0097659A" w:rsidRDefault="00807BEF" w:rsidP="00592AA5">
            <w:pPr>
              <w:ind w:left="1134" w:hanging="1134"/>
              <w:rPr>
                <w:sz w:val="18"/>
                <w:szCs w:val="18"/>
              </w:rPr>
            </w:pPr>
          </w:p>
        </w:tc>
        <w:tc>
          <w:tcPr>
            <w:tcW w:w="749" w:type="dxa"/>
            <w:shd w:val="clear" w:color="auto" w:fill="FFFFFF"/>
          </w:tcPr>
          <w:p w14:paraId="57BFD2C9" w14:textId="77777777" w:rsidR="00807BEF" w:rsidRPr="0097659A" w:rsidRDefault="00807BEF" w:rsidP="00592AA5">
            <w:pPr>
              <w:ind w:left="1134" w:hanging="1134"/>
              <w:rPr>
                <w:sz w:val="18"/>
                <w:szCs w:val="18"/>
              </w:rPr>
            </w:pPr>
          </w:p>
        </w:tc>
        <w:tc>
          <w:tcPr>
            <w:tcW w:w="2160" w:type="dxa"/>
            <w:shd w:val="clear" w:color="auto" w:fill="FFFFFF"/>
          </w:tcPr>
          <w:p w14:paraId="75064780" w14:textId="77777777" w:rsidR="00807BEF" w:rsidRPr="0097659A" w:rsidRDefault="00807BEF" w:rsidP="00592AA5">
            <w:pPr>
              <w:ind w:left="1134" w:hanging="1134"/>
              <w:rPr>
                <w:sz w:val="18"/>
                <w:szCs w:val="18"/>
              </w:rPr>
            </w:pPr>
          </w:p>
        </w:tc>
      </w:tr>
      <w:tr w:rsidR="00062639" w:rsidRPr="0097659A" w14:paraId="4452439D" w14:textId="77777777" w:rsidTr="00104916">
        <w:trPr>
          <w:trHeight w:hRule="exact" w:val="442"/>
        </w:trPr>
        <w:tc>
          <w:tcPr>
            <w:tcW w:w="1440" w:type="dxa"/>
            <w:shd w:val="clear" w:color="auto" w:fill="FFFFFF"/>
            <w:vAlign w:val="center"/>
          </w:tcPr>
          <w:p w14:paraId="3A4D1CD4"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3.7.2.1.2.</w:t>
            </w:r>
          </w:p>
        </w:tc>
        <w:tc>
          <w:tcPr>
            <w:tcW w:w="3494" w:type="dxa"/>
            <w:shd w:val="clear" w:color="auto" w:fill="FFFFFF"/>
            <w:vAlign w:val="center"/>
          </w:tcPr>
          <w:p w14:paraId="3B57D678"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Dişli oranları: ...</w:t>
            </w:r>
          </w:p>
        </w:tc>
        <w:tc>
          <w:tcPr>
            <w:tcW w:w="576" w:type="dxa"/>
            <w:shd w:val="clear" w:color="auto" w:fill="FFFFFF"/>
          </w:tcPr>
          <w:p w14:paraId="33CB9130" w14:textId="77777777" w:rsidR="00807BEF" w:rsidRPr="0097659A" w:rsidRDefault="00807BEF" w:rsidP="00592AA5">
            <w:pPr>
              <w:ind w:left="1134" w:hanging="1134"/>
              <w:rPr>
                <w:sz w:val="18"/>
                <w:szCs w:val="18"/>
              </w:rPr>
            </w:pPr>
          </w:p>
        </w:tc>
        <w:tc>
          <w:tcPr>
            <w:tcW w:w="576" w:type="dxa"/>
            <w:shd w:val="clear" w:color="auto" w:fill="FFFFFF"/>
          </w:tcPr>
          <w:p w14:paraId="238D9EE1" w14:textId="77777777" w:rsidR="00807BEF" w:rsidRPr="0097659A" w:rsidRDefault="00807BEF" w:rsidP="00592AA5">
            <w:pPr>
              <w:ind w:left="1134" w:hanging="1134"/>
              <w:rPr>
                <w:sz w:val="18"/>
                <w:szCs w:val="18"/>
              </w:rPr>
            </w:pPr>
          </w:p>
        </w:tc>
        <w:tc>
          <w:tcPr>
            <w:tcW w:w="576" w:type="dxa"/>
            <w:shd w:val="clear" w:color="auto" w:fill="FFFFFF"/>
          </w:tcPr>
          <w:p w14:paraId="0B14D94F" w14:textId="77777777" w:rsidR="00807BEF" w:rsidRPr="0097659A" w:rsidRDefault="00807BEF" w:rsidP="00592AA5">
            <w:pPr>
              <w:ind w:left="1134" w:right="200" w:hanging="1134"/>
              <w:jc w:val="right"/>
              <w:rPr>
                <w:sz w:val="18"/>
                <w:szCs w:val="18"/>
              </w:rPr>
            </w:pPr>
            <w:r w:rsidRPr="0097659A">
              <w:rPr>
                <w:rStyle w:val="Gvdemetni77ptKalnDeil0ptbolukbraklyor"/>
                <w:color w:val="auto"/>
                <w:sz w:val="18"/>
                <w:szCs w:val="18"/>
                <w:lang w:val="tr-TR"/>
              </w:rPr>
              <w:t>X</w:t>
            </w:r>
          </w:p>
        </w:tc>
        <w:tc>
          <w:tcPr>
            <w:tcW w:w="1570" w:type="dxa"/>
            <w:shd w:val="clear" w:color="auto" w:fill="FFFFFF"/>
          </w:tcPr>
          <w:p w14:paraId="39E16EB0" w14:textId="77777777" w:rsidR="00807BEF" w:rsidRPr="0097659A" w:rsidRDefault="00807BEF" w:rsidP="00592AA5">
            <w:pPr>
              <w:ind w:left="1134" w:hanging="1134"/>
              <w:rPr>
                <w:sz w:val="18"/>
                <w:szCs w:val="18"/>
              </w:rPr>
            </w:pPr>
          </w:p>
        </w:tc>
        <w:tc>
          <w:tcPr>
            <w:tcW w:w="456" w:type="dxa"/>
            <w:shd w:val="clear" w:color="auto" w:fill="FFFFFF"/>
          </w:tcPr>
          <w:p w14:paraId="18601840" w14:textId="77777777" w:rsidR="00807BEF" w:rsidRPr="0097659A" w:rsidRDefault="00807BEF" w:rsidP="00592AA5">
            <w:pPr>
              <w:ind w:left="1134" w:hanging="1134"/>
              <w:rPr>
                <w:sz w:val="18"/>
                <w:szCs w:val="18"/>
              </w:rPr>
            </w:pPr>
          </w:p>
        </w:tc>
        <w:tc>
          <w:tcPr>
            <w:tcW w:w="749" w:type="dxa"/>
            <w:shd w:val="clear" w:color="auto" w:fill="FFFFFF"/>
          </w:tcPr>
          <w:p w14:paraId="398F1F93" w14:textId="77777777" w:rsidR="00807BEF" w:rsidRPr="0097659A" w:rsidRDefault="00807BEF" w:rsidP="00592AA5">
            <w:pPr>
              <w:ind w:left="1134" w:hanging="1134"/>
              <w:rPr>
                <w:sz w:val="18"/>
                <w:szCs w:val="18"/>
              </w:rPr>
            </w:pPr>
          </w:p>
        </w:tc>
        <w:tc>
          <w:tcPr>
            <w:tcW w:w="744" w:type="dxa"/>
            <w:shd w:val="clear" w:color="auto" w:fill="FFFFFF"/>
          </w:tcPr>
          <w:p w14:paraId="42BB1974" w14:textId="77777777" w:rsidR="00807BEF" w:rsidRPr="0097659A" w:rsidRDefault="00807BEF" w:rsidP="00592AA5">
            <w:pPr>
              <w:ind w:left="1134" w:hanging="1134"/>
              <w:rPr>
                <w:sz w:val="18"/>
                <w:szCs w:val="18"/>
              </w:rPr>
            </w:pPr>
          </w:p>
        </w:tc>
        <w:tc>
          <w:tcPr>
            <w:tcW w:w="749" w:type="dxa"/>
            <w:shd w:val="clear" w:color="auto" w:fill="FFFFFF"/>
          </w:tcPr>
          <w:p w14:paraId="1ECC42D2" w14:textId="77777777" w:rsidR="00807BEF" w:rsidRPr="0097659A" w:rsidRDefault="00807BEF" w:rsidP="00592AA5">
            <w:pPr>
              <w:ind w:left="1134" w:hanging="1134"/>
              <w:rPr>
                <w:sz w:val="18"/>
                <w:szCs w:val="18"/>
              </w:rPr>
            </w:pPr>
          </w:p>
        </w:tc>
        <w:tc>
          <w:tcPr>
            <w:tcW w:w="2160" w:type="dxa"/>
            <w:shd w:val="clear" w:color="auto" w:fill="FFFFFF"/>
            <w:vAlign w:val="center"/>
          </w:tcPr>
          <w:p w14:paraId="1D2C374D"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Varsa</w:t>
            </w:r>
          </w:p>
        </w:tc>
      </w:tr>
      <w:tr w:rsidR="00062639" w:rsidRPr="0097659A" w14:paraId="207848F9" w14:textId="77777777" w:rsidTr="00104916">
        <w:trPr>
          <w:trHeight w:hRule="exact" w:val="634"/>
        </w:trPr>
        <w:tc>
          <w:tcPr>
            <w:tcW w:w="1440" w:type="dxa"/>
            <w:shd w:val="clear" w:color="auto" w:fill="FFFFFF"/>
            <w:vAlign w:val="center"/>
          </w:tcPr>
          <w:p w14:paraId="22F8B22F"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3.7.2.2.</w:t>
            </w:r>
          </w:p>
        </w:tc>
        <w:tc>
          <w:tcPr>
            <w:tcW w:w="3494" w:type="dxa"/>
            <w:shd w:val="clear" w:color="auto" w:fill="FFFFFF"/>
            <w:vAlign w:val="center"/>
          </w:tcPr>
          <w:p w14:paraId="39D867E0" w14:textId="77777777" w:rsidR="00807BEF" w:rsidRPr="0097659A" w:rsidRDefault="00807BEF" w:rsidP="00104916">
            <w:pPr>
              <w:pStyle w:val="Gvdemetni0"/>
              <w:shd w:val="clear" w:color="auto" w:fill="auto"/>
              <w:spacing w:line="240" w:lineRule="auto"/>
              <w:ind w:left="120" w:hanging="22"/>
              <w:jc w:val="left"/>
              <w:rPr>
                <w:sz w:val="18"/>
                <w:szCs w:val="18"/>
              </w:rPr>
            </w:pPr>
            <w:r w:rsidRPr="0097659A">
              <w:rPr>
                <w:sz w:val="18"/>
                <w:szCs w:val="18"/>
              </w:rPr>
              <w:t>Referans noktasında azami sıcaklık (C derece):</w:t>
            </w:r>
          </w:p>
          <w:p w14:paraId="3E15DC0F" w14:textId="77777777" w:rsidR="00807BEF" w:rsidRPr="0097659A" w:rsidRDefault="00807BEF" w:rsidP="00104916">
            <w:pPr>
              <w:pStyle w:val="Gvdemetni0"/>
              <w:shd w:val="clear" w:color="auto" w:fill="auto"/>
              <w:spacing w:line="240" w:lineRule="auto"/>
              <w:ind w:left="120" w:hanging="22"/>
              <w:jc w:val="left"/>
              <w:rPr>
                <w:sz w:val="18"/>
                <w:szCs w:val="18"/>
              </w:rPr>
            </w:pPr>
          </w:p>
        </w:tc>
        <w:tc>
          <w:tcPr>
            <w:tcW w:w="576" w:type="dxa"/>
            <w:shd w:val="clear" w:color="auto" w:fill="FFFFFF"/>
          </w:tcPr>
          <w:p w14:paraId="67A80390" w14:textId="77777777" w:rsidR="00807BEF" w:rsidRPr="0097659A" w:rsidRDefault="00807BEF" w:rsidP="00592AA5">
            <w:pPr>
              <w:ind w:left="1134" w:hanging="1134"/>
              <w:rPr>
                <w:sz w:val="18"/>
                <w:szCs w:val="18"/>
              </w:rPr>
            </w:pPr>
          </w:p>
        </w:tc>
        <w:tc>
          <w:tcPr>
            <w:tcW w:w="576" w:type="dxa"/>
            <w:shd w:val="clear" w:color="auto" w:fill="FFFFFF"/>
          </w:tcPr>
          <w:p w14:paraId="339D9C88" w14:textId="77777777" w:rsidR="00807BEF" w:rsidRPr="0097659A" w:rsidRDefault="00807BEF" w:rsidP="00592AA5">
            <w:pPr>
              <w:ind w:left="1134" w:hanging="1134"/>
              <w:rPr>
                <w:sz w:val="18"/>
                <w:szCs w:val="18"/>
              </w:rPr>
            </w:pPr>
          </w:p>
        </w:tc>
        <w:tc>
          <w:tcPr>
            <w:tcW w:w="576" w:type="dxa"/>
            <w:shd w:val="clear" w:color="auto" w:fill="FFFFFF"/>
          </w:tcPr>
          <w:p w14:paraId="408AD27E" w14:textId="77777777" w:rsidR="00807BEF" w:rsidRPr="0097659A" w:rsidRDefault="00807BEF" w:rsidP="00592AA5">
            <w:pPr>
              <w:ind w:left="1134" w:right="200" w:hanging="1134"/>
              <w:jc w:val="right"/>
              <w:rPr>
                <w:sz w:val="18"/>
                <w:szCs w:val="18"/>
              </w:rPr>
            </w:pPr>
            <w:r w:rsidRPr="0097659A">
              <w:rPr>
                <w:rStyle w:val="Gvdemetni77ptKalnDeil0ptbolukbraklyor"/>
                <w:color w:val="auto"/>
                <w:sz w:val="18"/>
                <w:szCs w:val="18"/>
                <w:lang w:val="tr-TR"/>
              </w:rPr>
              <w:t>X</w:t>
            </w:r>
          </w:p>
        </w:tc>
        <w:tc>
          <w:tcPr>
            <w:tcW w:w="1570" w:type="dxa"/>
            <w:shd w:val="clear" w:color="auto" w:fill="FFFFFF"/>
          </w:tcPr>
          <w:p w14:paraId="28B9F162" w14:textId="77777777" w:rsidR="00807BEF" w:rsidRPr="0097659A" w:rsidRDefault="00807BEF" w:rsidP="00592AA5">
            <w:pPr>
              <w:ind w:left="1134" w:hanging="1134"/>
              <w:rPr>
                <w:sz w:val="18"/>
                <w:szCs w:val="18"/>
              </w:rPr>
            </w:pPr>
          </w:p>
        </w:tc>
        <w:tc>
          <w:tcPr>
            <w:tcW w:w="456" w:type="dxa"/>
            <w:shd w:val="clear" w:color="auto" w:fill="FFFFFF"/>
          </w:tcPr>
          <w:p w14:paraId="006E0CA1" w14:textId="77777777" w:rsidR="00807BEF" w:rsidRPr="0097659A" w:rsidRDefault="00807BEF" w:rsidP="00592AA5">
            <w:pPr>
              <w:ind w:left="1134" w:hanging="1134"/>
              <w:rPr>
                <w:sz w:val="18"/>
                <w:szCs w:val="18"/>
              </w:rPr>
            </w:pPr>
          </w:p>
        </w:tc>
        <w:tc>
          <w:tcPr>
            <w:tcW w:w="749" w:type="dxa"/>
            <w:shd w:val="clear" w:color="auto" w:fill="FFFFFF"/>
          </w:tcPr>
          <w:p w14:paraId="18E72FAB" w14:textId="77777777" w:rsidR="00807BEF" w:rsidRPr="0097659A" w:rsidRDefault="00807BEF" w:rsidP="00592AA5">
            <w:pPr>
              <w:ind w:left="1134" w:hanging="1134"/>
              <w:rPr>
                <w:sz w:val="18"/>
                <w:szCs w:val="18"/>
              </w:rPr>
            </w:pPr>
          </w:p>
        </w:tc>
        <w:tc>
          <w:tcPr>
            <w:tcW w:w="744" w:type="dxa"/>
            <w:shd w:val="clear" w:color="auto" w:fill="FFFFFF"/>
          </w:tcPr>
          <w:p w14:paraId="781C68EB" w14:textId="77777777" w:rsidR="00807BEF" w:rsidRPr="0097659A" w:rsidRDefault="00807BEF" w:rsidP="00592AA5">
            <w:pPr>
              <w:ind w:left="1134" w:hanging="1134"/>
              <w:rPr>
                <w:sz w:val="18"/>
                <w:szCs w:val="18"/>
              </w:rPr>
            </w:pPr>
          </w:p>
        </w:tc>
        <w:tc>
          <w:tcPr>
            <w:tcW w:w="749" w:type="dxa"/>
            <w:shd w:val="clear" w:color="auto" w:fill="FFFFFF"/>
          </w:tcPr>
          <w:p w14:paraId="74F1F4BE" w14:textId="77777777" w:rsidR="00807BEF" w:rsidRPr="0097659A" w:rsidRDefault="00807BEF" w:rsidP="00592AA5">
            <w:pPr>
              <w:ind w:left="1134" w:hanging="1134"/>
              <w:rPr>
                <w:sz w:val="18"/>
                <w:szCs w:val="18"/>
              </w:rPr>
            </w:pPr>
          </w:p>
        </w:tc>
        <w:tc>
          <w:tcPr>
            <w:tcW w:w="2160" w:type="dxa"/>
            <w:shd w:val="clear" w:color="auto" w:fill="FFFFFF"/>
          </w:tcPr>
          <w:p w14:paraId="01471EE1" w14:textId="77777777" w:rsidR="00807BEF" w:rsidRPr="0097659A" w:rsidRDefault="00807BEF" w:rsidP="00592AA5">
            <w:pPr>
              <w:ind w:left="1134" w:hanging="1134"/>
              <w:rPr>
                <w:sz w:val="18"/>
                <w:szCs w:val="18"/>
              </w:rPr>
            </w:pPr>
          </w:p>
        </w:tc>
      </w:tr>
      <w:tr w:rsidR="00062639" w:rsidRPr="0097659A" w14:paraId="51FBFA33" w14:textId="77777777" w:rsidTr="00104916">
        <w:trPr>
          <w:trHeight w:hRule="exact" w:val="446"/>
        </w:trPr>
        <w:tc>
          <w:tcPr>
            <w:tcW w:w="1440" w:type="dxa"/>
            <w:shd w:val="clear" w:color="auto" w:fill="FFFFFF"/>
            <w:vAlign w:val="center"/>
          </w:tcPr>
          <w:p w14:paraId="41944AE1"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3.7.2.2.1.</w:t>
            </w:r>
          </w:p>
        </w:tc>
        <w:tc>
          <w:tcPr>
            <w:tcW w:w="3494" w:type="dxa"/>
            <w:shd w:val="clear" w:color="auto" w:fill="FFFFFF"/>
            <w:vAlign w:val="center"/>
          </w:tcPr>
          <w:p w14:paraId="71097795"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Referans noktanın yeri</w:t>
            </w:r>
          </w:p>
        </w:tc>
        <w:tc>
          <w:tcPr>
            <w:tcW w:w="576" w:type="dxa"/>
            <w:shd w:val="clear" w:color="auto" w:fill="FFFFFF"/>
          </w:tcPr>
          <w:p w14:paraId="133D8F8F" w14:textId="77777777" w:rsidR="00807BEF" w:rsidRPr="0097659A" w:rsidRDefault="00807BEF" w:rsidP="00592AA5">
            <w:pPr>
              <w:ind w:left="1134" w:hanging="1134"/>
              <w:rPr>
                <w:sz w:val="18"/>
                <w:szCs w:val="18"/>
              </w:rPr>
            </w:pPr>
          </w:p>
        </w:tc>
        <w:tc>
          <w:tcPr>
            <w:tcW w:w="576" w:type="dxa"/>
            <w:shd w:val="clear" w:color="auto" w:fill="FFFFFF"/>
          </w:tcPr>
          <w:p w14:paraId="3BB92150" w14:textId="77777777" w:rsidR="00807BEF" w:rsidRPr="0097659A" w:rsidRDefault="00807BEF" w:rsidP="00592AA5">
            <w:pPr>
              <w:ind w:left="1134" w:hanging="1134"/>
              <w:rPr>
                <w:sz w:val="18"/>
                <w:szCs w:val="18"/>
              </w:rPr>
            </w:pPr>
          </w:p>
        </w:tc>
        <w:tc>
          <w:tcPr>
            <w:tcW w:w="576" w:type="dxa"/>
            <w:shd w:val="clear" w:color="auto" w:fill="FFFFFF"/>
          </w:tcPr>
          <w:p w14:paraId="483FD506" w14:textId="77777777" w:rsidR="00807BEF" w:rsidRPr="0097659A" w:rsidRDefault="00807BEF" w:rsidP="00592AA5">
            <w:pPr>
              <w:ind w:left="1134" w:right="200" w:hanging="1134"/>
              <w:jc w:val="right"/>
              <w:rPr>
                <w:sz w:val="18"/>
                <w:szCs w:val="18"/>
              </w:rPr>
            </w:pPr>
            <w:r w:rsidRPr="0097659A">
              <w:rPr>
                <w:rStyle w:val="Gvdemetni77ptKalnDeil0ptbolukbraklyor"/>
                <w:color w:val="auto"/>
                <w:sz w:val="18"/>
                <w:szCs w:val="18"/>
                <w:lang w:val="tr-TR"/>
              </w:rPr>
              <w:t>X</w:t>
            </w:r>
          </w:p>
        </w:tc>
        <w:tc>
          <w:tcPr>
            <w:tcW w:w="1570" w:type="dxa"/>
            <w:shd w:val="clear" w:color="auto" w:fill="FFFFFF"/>
          </w:tcPr>
          <w:p w14:paraId="53DC34A6" w14:textId="77777777" w:rsidR="00807BEF" w:rsidRPr="0097659A" w:rsidRDefault="00807BEF" w:rsidP="00592AA5">
            <w:pPr>
              <w:ind w:left="1134" w:hanging="1134"/>
              <w:rPr>
                <w:sz w:val="18"/>
                <w:szCs w:val="18"/>
              </w:rPr>
            </w:pPr>
          </w:p>
        </w:tc>
        <w:tc>
          <w:tcPr>
            <w:tcW w:w="456" w:type="dxa"/>
            <w:shd w:val="clear" w:color="auto" w:fill="FFFFFF"/>
          </w:tcPr>
          <w:p w14:paraId="41DCAC9B" w14:textId="77777777" w:rsidR="00807BEF" w:rsidRPr="0097659A" w:rsidRDefault="00807BEF" w:rsidP="00592AA5">
            <w:pPr>
              <w:ind w:left="1134" w:hanging="1134"/>
              <w:rPr>
                <w:sz w:val="18"/>
                <w:szCs w:val="18"/>
              </w:rPr>
            </w:pPr>
          </w:p>
        </w:tc>
        <w:tc>
          <w:tcPr>
            <w:tcW w:w="749" w:type="dxa"/>
            <w:shd w:val="clear" w:color="auto" w:fill="FFFFFF"/>
          </w:tcPr>
          <w:p w14:paraId="49D68A27" w14:textId="77777777" w:rsidR="00807BEF" w:rsidRPr="0097659A" w:rsidRDefault="00807BEF" w:rsidP="00592AA5">
            <w:pPr>
              <w:ind w:left="1134" w:hanging="1134"/>
              <w:rPr>
                <w:sz w:val="18"/>
                <w:szCs w:val="18"/>
              </w:rPr>
            </w:pPr>
          </w:p>
        </w:tc>
        <w:tc>
          <w:tcPr>
            <w:tcW w:w="744" w:type="dxa"/>
            <w:shd w:val="clear" w:color="auto" w:fill="FFFFFF"/>
          </w:tcPr>
          <w:p w14:paraId="467EDDD3" w14:textId="77777777" w:rsidR="00807BEF" w:rsidRPr="0097659A" w:rsidRDefault="00807BEF" w:rsidP="00592AA5">
            <w:pPr>
              <w:ind w:left="1134" w:hanging="1134"/>
              <w:rPr>
                <w:sz w:val="18"/>
                <w:szCs w:val="18"/>
              </w:rPr>
            </w:pPr>
          </w:p>
        </w:tc>
        <w:tc>
          <w:tcPr>
            <w:tcW w:w="749" w:type="dxa"/>
            <w:shd w:val="clear" w:color="auto" w:fill="FFFFFF"/>
          </w:tcPr>
          <w:p w14:paraId="0C10B176" w14:textId="77777777" w:rsidR="00807BEF" w:rsidRPr="0097659A" w:rsidRDefault="00807BEF" w:rsidP="00592AA5">
            <w:pPr>
              <w:ind w:left="1134" w:hanging="1134"/>
              <w:rPr>
                <w:sz w:val="18"/>
                <w:szCs w:val="18"/>
              </w:rPr>
            </w:pPr>
          </w:p>
        </w:tc>
        <w:tc>
          <w:tcPr>
            <w:tcW w:w="2160" w:type="dxa"/>
            <w:shd w:val="clear" w:color="auto" w:fill="FFFFFF"/>
          </w:tcPr>
          <w:p w14:paraId="7774AC1E" w14:textId="77777777" w:rsidR="00807BEF" w:rsidRPr="0097659A" w:rsidRDefault="00807BEF" w:rsidP="00592AA5">
            <w:pPr>
              <w:ind w:left="1134" w:hanging="1134"/>
              <w:rPr>
                <w:sz w:val="18"/>
                <w:szCs w:val="18"/>
              </w:rPr>
            </w:pPr>
          </w:p>
        </w:tc>
      </w:tr>
      <w:tr w:rsidR="00062639" w:rsidRPr="0097659A" w14:paraId="171E6B98" w14:textId="77777777" w:rsidTr="00104916">
        <w:trPr>
          <w:trHeight w:hRule="exact" w:val="437"/>
        </w:trPr>
        <w:tc>
          <w:tcPr>
            <w:tcW w:w="1440" w:type="dxa"/>
            <w:shd w:val="clear" w:color="auto" w:fill="FFFFFF"/>
            <w:vAlign w:val="center"/>
          </w:tcPr>
          <w:p w14:paraId="4ABA67BE"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3.8.</w:t>
            </w:r>
          </w:p>
        </w:tc>
        <w:tc>
          <w:tcPr>
            <w:tcW w:w="3494" w:type="dxa"/>
            <w:shd w:val="clear" w:color="auto" w:fill="FFFFFF"/>
            <w:vAlign w:val="center"/>
          </w:tcPr>
          <w:p w14:paraId="6C2ACF78" w14:textId="77777777" w:rsidR="00807BEF" w:rsidRPr="0097659A" w:rsidRDefault="00807BEF" w:rsidP="00592AA5">
            <w:pPr>
              <w:pStyle w:val="Gvdemetni0"/>
              <w:shd w:val="clear" w:color="auto" w:fill="auto"/>
              <w:spacing w:line="240" w:lineRule="auto"/>
              <w:ind w:left="1134" w:hanging="1134"/>
              <w:jc w:val="left"/>
              <w:rPr>
                <w:b/>
                <w:sz w:val="18"/>
                <w:szCs w:val="18"/>
              </w:rPr>
            </w:pPr>
            <w:r w:rsidRPr="0097659A">
              <w:rPr>
                <w:b/>
                <w:sz w:val="18"/>
                <w:szCs w:val="18"/>
              </w:rPr>
              <w:t>Emme</w:t>
            </w:r>
          </w:p>
        </w:tc>
        <w:tc>
          <w:tcPr>
            <w:tcW w:w="576" w:type="dxa"/>
            <w:shd w:val="clear" w:color="auto" w:fill="FFFFFF"/>
          </w:tcPr>
          <w:p w14:paraId="41661A91" w14:textId="77777777" w:rsidR="00807BEF" w:rsidRPr="0097659A" w:rsidRDefault="00807BEF" w:rsidP="00592AA5">
            <w:pPr>
              <w:ind w:left="1134" w:hanging="1134"/>
              <w:rPr>
                <w:sz w:val="18"/>
                <w:szCs w:val="18"/>
              </w:rPr>
            </w:pPr>
          </w:p>
        </w:tc>
        <w:tc>
          <w:tcPr>
            <w:tcW w:w="576" w:type="dxa"/>
            <w:shd w:val="clear" w:color="auto" w:fill="FFFFFF"/>
          </w:tcPr>
          <w:p w14:paraId="0515FCC7" w14:textId="77777777" w:rsidR="00807BEF" w:rsidRPr="0097659A" w:rsidRDefault="00807BEF" w:rsidP="00592AA5">
            <w:pPr>
              <w:ind w:left="1134" w:hanging="1134"/>
              <w:rPr>
                <w:sz w:val="18"/>
                <w:szCs w:val="18"/>
              </w:rPr>
            </w:pPr>
          </w:p>
        </w:tc>
        <w:tc>
          <w:tcPr>
            <w:tcW w:w="576" w:type="dxa"/>
            <w:shd w:val="clear" w:color="auto" w:fill="FFFFFF"/>
          </w:tcPr>
          <w:p w14:paraId="378F1870" w14:textId="77777777" w:rsidR="00807BEF" w:rsidRPr="0097659A" w:rsidRDefault="00807BEF" w:rsidP="00592AA5">
            <w:pPr>
              <w:ind w:left="1134" w:hanging="1134"/>
              <w:rPr>
                <w:sz w:val="18"/>
                <w:szCs w:val="18"/>
              </w:rPr>
            </w:pPr>
          </w:p>
        </w:tc>
        <w:tc>
          <w:tcPr>
            <w:tcW w:w="1570" w:type="dxa"/>
            <w:shd w:val="clear" w:color="auto" w:fill="FFFFFF"/>
          </w:tcPr>
          <w:p w14:paraId="07A958BB" w14:textId="77777777" w:rsidR="00807BEF" w:rsidRPr="0097659A" w:rsidRDefault="00807BEF" w:rsidP="00592AA5">
            <w:pPr>
              <w:ind w:left="1134" w:hanging="1134"/>
              <w:rPr>
                <w:sz w:val="18"/>
                <w:szCs w:val="18"/>
              </w:rPr>
            </w:pPr>
          </w:p>
        </w:tc>
        <w:tc>
          <w:tcPr>
            <w:tcW w:w="456" w:type="dxa"/>
            <w:shd w:val="clear" w:color="auto" w:fill="FFFFFF"/>
          </w:tcPr>
          <w:p w14:paraId="06BDC1D3" w14:textId="77777777" w:rsidR="00807BEF" w:rsidRPr="0097659A" w:rsidRDefault="00807BEF" w:rsidP="00592AA5">
            <w:pPr>
              <w:ind w:left="1134" w:hanging="1134"/>
              <w:rPr>
                <w:sz w:val="18"/>
                <w:szCs w:val="18"/>
              </w:rPr>
            </w:pPr>
          </w:p>
        </w:tc>
        <w:tc>
          <w:tcPr>
            <w:tcW w:w="749" w:type="dxa"/>
            <w:shd w:val="clear" w:color="auto" w:fill="FFFFFF"/>
          </w:tcPr>
          <w:p w14:paraId="38C15E7F" w14:textId="77777777" w:rsidR="00807BEF" w:rsidRPr="0097659A" w:rsidRDefault="00807BEF" w:rsidP="00592AA5">
            <w:pPr>
              <w:ind w:left="1134" w:hanging="1134"/>
              <w:rPr>
                <w:sz w:val="18"/>
                <w:szCs w:val="18"/>
              </w:rPr>
            </w:pPr>
          </w:p>
        </w:tc>
        <w:tc>
          <w:tcPr>
            <w:tcW w:w="744" w:type="dxa"/>
            <w:shd w:val="clear" w:color="auto" w:fill="FFFFFF"/>
          </w:tcPr>
          <w:p w14:paraId="6D52F35E" w14:textId="77777777" w:rsidR="00807BEF" w:rsidRPr="0097659A" w:rsidRDefault="00807BEF" w:rsidP="00592AA5">
            <w:pPr>
              <w:ind w:left="1134" w:hanging="1134"/>
              <w:rPr>
                <w:sz w:val="18"/>
                <w:szCs w:val="18"/>
              </w:rPr>
            </w:pPr>
          </w:p>
        </w:tc>
        <w:tc>
          <w:tcPr>
            <w:tcW w:w="749" w:type="dxa"/>
            <w:shd w:val="clear" w:color="auto" w:fill="FFFFFF"/>
          </w:tcPr>
          <w:p w14:paraId="224F570F" w14:textId="77777777" w:rsidR="00807BEF" w:rsidRPr="0097659A" w:rsidRDefault="00807BEF" w:rsidP="00592AA5">
            <w:pPr>
              <w:ind w:left="1134" w:hanging="1134"/>
              <w:rPr>
                <w:sz w:val="18"/>
                <w:szCs w:val="18"/>
              </w:rPr>
            </w:pPr>
          </w:p>
        </w:tc>
        <w:tc>
          <w:tcPr>
            <w:tcW w:w="2160" w:type="dxa"/>
            <w:shd w:val="clear" w:color="auto" w:fill="FFFFFF"/>
          </w:tcPr>
          <w:p w14:paraId="58CBA24E" w14:textId="77777777" w:rsidR="00807BEF" w:rsidRPr="0097659A" w:rsidRDefault="00807BEF" w:rsidP="00592AA5">
            <w:pPr>
              <w:ind w:left="1134" w:hanging="1134"/>
              <w:rPr>
                <w:sz w:val="18"/>
                <w:szCs w:val="18"/>
              </w:rPr>
            </w:pPr>
          </w:p>
        </w:tc>
      </w:tr>
      <w:tr w:rsidR="00062639" w:rsidRPr="0097659A" w14:paraId="3F13E0ED" w14:textId="77777777" w:rsidTr="00104916">
        <w:trPr>
          <w:trHeight w:hRule="exact" w:val="638"/>
        </w:trPr>
        <w:tc>
          <w:tcPr>
            <w:tcW w:w="1440" w:type="dxa"/>
            <w:shd w:val="clear" w:color="auto" w:fill="FFFFFF"/>
            <w:vAlign w:val="center"/>
          </w:tcPr>
          <w:p w14:paraId="05127738"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3.8.1.</w:t>
            </w:r>
          </w:p>
        </w:tc>
        <w:tc>
          <w:tcPr>
            <w:tcW w:w="3494" w:type="dxa"/>
            <w:shd w:val="clear" w:color="auto" w:fill="FFFFFF"/>
            <w:vAlign w:val="center"/>
          </w:tcPr>
          <w:p w14:paraId="30746062" w14:textId="77777777" w:rsidR="00807BEF" w:rsidRPr="0097659A" w:rsidRDefault="00BD7DA6" w:rsidP="00104916">
            <w:pPr>
              <w:pStyle w:val="Gvdemetni0"/>
              <w:shd w:val="clear" w:color="auto" w:fill="auto"/>
              <w:spacing w:line="240" w:lineRule="auto"/>
              <w:ind w:hanging="22"/>
              <w:jc w:val="left"/>
              <w:rPr>
                <w:sz w:val="18"/>
                <w:szCs w:val="18"/>
              </w:rPr>
            </w:pPr>
            <w:r w:rsidRPr="0097659A">
              <w:rPr>
                <w:sz w:val="18"/>
                <w:szCs w:val="18"/>
              </w:rPr>
              <w:t>%100</w:t>
            </w:r>
            <w:r w:rsidR="00807BEF" w:rsidRPr="0097659A">
              <w:rPr>
                <w:sz w:val="18"/>
                <w:szCs w:val="18"/>
              </w:rPr>
              <w:t xml:space="preserve"> motor devri ve </w:t>
            </w:r>
            <w:r w:rsidRPr="0097659A">
              <w:rPr>
                <w:sz w:val="18"/>
                <w:szCs w:val="18"/>
              </w:rPr>
              <w:t>%100</w:t>
            </w:r>
            <w:r w:rsidR="00807BEF" w:rsidRPr="0097659A">
              <w:rPr>
                <w:sz w:val="18"/>
                <w:szCs w:val="18"/>
              </w:rPr>
              <w:t xml:space="preserve"> yükte izin verilebilir azami emme düşük basıncı (kPa)</w:t>
            </w:r>
          </w:p>
        </w:tc>
        <w:tc>
          <w:tcPr>
            <w:tcW w:w="576" w:type="dxa"/>
            <w:shd w:val="clear" w:color="auto" w:fill="FFFFFF"/>
          </w:tcPr>
          <w:p w14:paraId="7BA25C8D" w14:textId="77777777" w:rsidR="00807BEF" w:rsidRPr="0097659A" w:rsidRDefault="00807BEF" w:rsidP="00592AA5">
            <w:pPr>
              <w:ind w:left="1134" w:right="220" w:hanging="1134"/>
              <w:jc w:val="right"/>
              <w:rPr>
                <w:sz w:val="18"/>
                <w:szCs w:val="18"/>
              </w:rPr>
            </w:pPr>
            <w:r w:rsidRPr="0097659A">
              <w:rPr>
                <w:rStyle w:val="Gvdemetni77ptKalnDeil0ptbolukbraklyor"/>
                <w:color w:val="auto"/>
                <w:sz w:val="18"/>
                <w:szCs w:val="18"/>
                <w:lang w:val="tr-TR"/>
              </w:rPr>
              <w:t>X</w:t>
            </w:r>
          </w:p>
        </w:tc>
        <w:tc>
          <w:tcPr>
            <w:tcW w:w="576" w:type="dxa"/>
            <w:shd w:val="clear" w:color="auto" w:fill="FFFFFF"/>
          </w:tcPr>
          <w:p w14:paraId="1EC57BF8" w14:textId="77777777" w:rsidR="00807BEF" w:rsidRPr="0097659A" w:rsidRDefault="00807BEF" w:rsidP="00592AA5">
            <w:pPr>
              <w:ind w:left="1134" w:right="200" w:hanging="1134"/>
              <w:jc w:val="right"/>
              <w:rPr>
                <w:sz w:val="18"/>
                <w:szCs w:val="18"/>
              </w:rPr>
            </w:pPr>
            <w:r w:rsidRPr="0097659A">
              <w:rPr>
                <w:rStyle w:val="Gvdemetni77ptKalnDeil0ptbolukbraklyor"/>
                <w:color w:val="auto"/>
                <w:sz w:val="18"/>
                <w:szCs w:val="18"/>
                <w:lang w:val="tr-TR"/>
              </w:rPr>
              <w:t>X</w:t>
            </w:r>
          </w:p>
        </w:tc>
        <w:tc>
          <w:tcPr>
            <w:tcW w:w="576" w:type="dxa"/>
            <w:shd w:val="clear" w:color="auto" w:fill="FFFFFF"/>
          </w:tcPr>
          <w:p w14:paraId="19319E8E" w14:textId="77777777" w:rsidR="00807BEF" w:rsidRPr="0097659A" w:rsidRDefault="00807BEF" w:rsidP="00592AA5">
            <w:pPr>
              <w:ind w:left="1134" w:hanging="1134"/>
              <w:rPr>
                <w:sz w:val="18"/>
                <w:szCs w:val="18"/>
              </w:rPr>
            </w:pPr>
          </w:p>
        </w:tc>
        <w:tc>
          <w:tcPr>
            <w:tcW w:w="1570" w:type="dxa"/>
            <w:shd w:val="clear" w:color="auto" w:fill="FFFFFF"/>
          </w:tcPr>
          <w:p w14:paraId="1F9C6FAD" w14:textId="77777777" w:rsidR="00807BEF" w:rsidRPr="0097659A" w:rsidRDefault="00807BEF" w:rsidP="00592AA5">
            <w:pPr>
              <w:ind w:left="1134" w:hanging="1134"/>
              <w:rPr>
                <w:sz w:val="18"/>
                <w:szCs w:val="18"/>
              </w:rPr>
            </w:pPr>
          </w:p>
        </w:tc>
        <w:tc>
          <w:tcPr>
            <w:tcW w:w="456" w:type="dxa"/>
            <w:shd w:val="clear" w:color="auto" w:fill="FFFFFF"/>
          </w:tcPr>
          <w:p w14:paraId="4F74FB44" w14:textId="77777777" w:rsidR="00807BEF" w:rsidRPr="0097659A" w:rsidRDefault="00807BEF" w:rsidP="00592AA5">
            <w:pPr>
              <w:ind w:left="1134" w:hanging="1134"/>
              <w:rPr>
                <w:sz w:val="18"/>
                <w:szCs w:val="18"/>
              </w:rPr>
            </w:pPr>
          </w:p>
        </w:tc>
        <w:tc>
          <w:tcPr>
            <w:tcW w:w="749" w:type="dxa"/>
            <w:shd w:val="clear" w:color="auto" w:fill="FFFFFF"/>
          </w:tcPr>
          <w:p w14:paraId="55D83B1D" w14:textId="77777777" w:rsidR="00807BEF" w:rsidRPr="0097659A" w:rsidRDefault="00807BEF" w:rsidP="00592AA5">
            <w:pPr>
              <w:ind w:left="1134" w:hanging="1134"/>
              <w:rPr>
                <w:sz w:val="18"/>
                <w:szCs w:val="18"/>
              </w:rPr>
            </w:pPr>
          </w:p>
        </w:tc>
        <w:tc>
          <w:tcPr>
            <w:tcW w:w="744" w:type="dxa"/>
            <w:shd w:val="clear" w:color="auto" w:fill="FFFFFF"/>
          </w:tcPr>
          <w:p w14:paraId="6360B873" w14:textId="77777777" w:rsidR="00807BEF" w:rsidRPr="0097659A" w:rsidRDefault="00807BEF" w:rsidP="00592AA5">
            <w:pPr>
              <w:ind w:left="1134" w:hanging="1134"/>
              <w:rPr>
                <w:sz w:val="18"/>
                <w:szCs w:val="18"/>
              </w:rPr>
            </w:pPr>
          </w:p>
        </w:tc>
        <w:tc>
          <w:tcPr>
            <w:tcW w:w="749" w:type="dxa"/>
            <w:shd w:val="clear" w:color="auto" w:fill="FFFFFF"/>
          </w:tcPr>
          <w:p w14:paraId="109109B8" w14:textId="77777777" w:rsidR="00807BEF" w:rsidRPr="0097659A" w:rsidRDefault="00807BEF" w:rsidP="00592AA5">
            <w:pPr>
              <w:ind w:left="1134" w:hanging="1134"/>
              <w:rPr>
                <w:sz w:val="18"/>
                <w:szCs w:val="18"/>
              </w:rPr>
            </w:pPr>
          </w:p>
        </w:tc>
        <w:tc>
          <w:tcPr>
            <w:tcW w:w="2160" w:type="dxa"/>
            <w:shd w:val="clear" w:color="auto" w:fill="FFFFFF"/>
          </w:tcPr>
          <w:p w14:paraId="272E8793" w14:textId="77777777" w:rsidR="00807BEF" w:rsidRPr="0097659A" w:rsidRDefault="00807BEF" w:rsidP="00592AA5">
            <w:pPr>
              <w:ind w:left="1134" w:hanging="1134"/>
              <w:rPr>
                <w:sz w:val="18"/>
                <w:szCs w:val="18"/>
              </w:rPr>
            </w:pPr>
          </w:p>
        </w:tc>
      </w:tr>
      <w:tr w:rsidR="00062639" w:rsidRPr="0097659A" w14:paraId="3A4D082A" w14:textId="77777777" w:rsidTr="00104916">
        <w:trPr>
          <w:trHeight w:hRule="exact" w:val="442"/>
        </w:trPr>
        <w:tc>
          <w:tcPr>
            <w:tcW w:w="1440" w:type="dxa"/>
            <w:shd w:val="clear" w:color="auto" w:fill="FFFFFF"/>
            <w:vAlign w:val="center"/>
          </w:tcPr>
          <w:p w14:paraId="78A8CBB8"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3.8.1.1.</w:t>
            </w:r>
          </w:p>
        </w:tc>
        <w:tc>
          <w:tcPr>
            <w:tcW w:w="3494" w:type="dxa"/>
            <w:shd w:val="clear" w:color="auto" w:fill="FFFFFF"/>
            <w:vAlign w:val="center"/>
          </w:tcPr>
          <w:p w14:paraId="7E9C5A0F"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Temiz hava süçgeçli:</w:t>
            </w:r>
          </w:p>
        </w:tc>
        <w:tc>
          <w:tcPr>
            <w:tcW w:w="576" w:type="dxa"/>
            <w:shd w:val="clear" w:color="auto" w:fill="FFFFFF"/>
          </w:tcPr>
          <w:p w14:paraId="4F37FA58" w14:textId="77777777" w:rsidR="00807BEF" w:rsidRPr="0097659A" w:rsidRDefault="00807BEF" w:rsidP="00592AA5">
            <w:pPr>
              <w:ind w:left="1134" w:right="220" w:hanging="1134"/>
              <w:jc w:val="right"/>
              <w:rPr>
                <w:sz w:val="18"/>
                <w:szCs w:val="18"/>
              </w:rPr>
            </w:pPr>
            <w:r w:rsidRPr="0097659A">
              <w:rPr>
                <w:rStyle w:val="Gvdemetni77ptKalnDeil0ptbolukbraklyor"/>
                <w:color w:val="auto"/>
                <w:sz w:val="18"/>
                <w:szCs w:val="18"/>
                <w:lang w:val="tr-TR"/>
              </w:rPr>
              <w:t>X</w:t>
            </w:r>
          </w:p>
        </w:tc>
        <w:tc>
          <w:tcPr>
            <w:tcW w:w="576" w:type="dxa"/>
            <w:shd w:val="clear" w:color="auto" w:fill="FFFFFF"/>
          </w:tcPr>
          <w:p w14:paraId="318BD66A" w14:textId="77777777" w:rsidR="00807BEF" w:rsidRPr="0097659A" w:rsidRDefault="00807BEF" w:rsidP="00592AA5">
            <w:pPr>
              <w:ind w:left="1134" w:right="200" w:hanging="1134"/>
              <w:jc w:val="right"/>
              <w:rPr>
                <w:sz w:val="18"/>
                <w:szCs w:val="18"/>
              </w:rPr>
            </w:pPr>
            <w:r w:rsidRPr="0097659A">
              <w:rPr>
                <w:rStyle w:val="Gvdemetni77ptKalnDeil0ptbolukbraklyor"/>
                <w:color w:val="auto"/>
                <w:sz w:val="18"/>
                <w:szCs w:val="18"/>
                <w:lang w:val="tr-TR"/>
              </w:rPr>
              <w:t>X</w:t>
            </w:r>
          </w:p>
        </w:tc>
        <w:tc>
          <w:tcPr>
            <w:tcW w:w="576" w:type="dxa"/>
            <w:shd w:val="clear" w:color="auto" w:fill="FFFFFF"/>
          </w:tcPr>
          <w:p w14:paraId="5CAD6F2E" w14:textId="77777777" w:rsidR="00807BEF" w:rsidRPr="0097659A" w:rsidRDefault="00807BEF" w:rsidP="00592AA5">
            <w:pPr>
              <w:ind w:left="1134" w:hanging="1134"/>
              <w:rPr>
                <w:sz w:val="18"/>
                <w:szCs w:val="18"/>
              </w:rPr>
            </w:pPr>
          </w:p>
        </w:tc>
        <w:tc>
          <w:tcPr>
            <w:tcW w:w="1570" w:type="dxa"/>
            <w:shd w:val="clear" w:color="auto" w:fill="FFFFFF"/>
          </w:tcPr>
          <w:p w14:paraId="048F2D47" w14:textId="77777777" w:rsidR="00807BEF" w:rsidRPr="0097659A" w:rsidRDefault="00807BEF" w:rsidP="00592AA5">
            <w:pPr>
              <w:ind w:left="1134" w:hanging="1134"/>
              <w:rPr>
                <w:sz w:val="18"/>
                <w:szCs w:val="18"/>
              </w:rPr>
            </w:pPr>
          </w:p>
        </w:tc>
        <w:tc>
          <w:tcPr>
            <w:tcW w:w="456" w:type="dxa"/>
            <w:shd w:val="clear" w:color="auto" w:fill="FFFFFF"/>
          </w:tcPr>
          <w:p w14:paraId="03C8B00C" w14:textId="77777777" w:rsidR="00807BEF" w:rsidRPr="0097659A" w:rsidRDefault="00807BEF" w:rsidP="00592AA5">
            <w:pPr>
              <w:ind w:left="1134" w:hanging="1134"/>
              <w:rPr>
                <w:sz w:val="18"/>
                <w:szCs w:val="18"/>
              </w:rPr>
            </w:pPr>
          </w:p>
        </w:tc>
        <w:tc>
          <w:tcPr>
            <w:tcW w:w="749" w:type="dxa"/>
            <w:shd w:val="clear" w:color="auto" w:fill="FFFFFF"/>
          </w:tcPr>
          <w:p w14:paraId="45167920" w14:textId="77777777" w:rsidR="00807BEF" w:rsidRPr="0097659A" w:rsidRDefault="00807BEF" w:rsidP="00592AA5">
            <w:pPr>
              <w:ind w:left="1134" w:hanging="1134"/>
              <w:rPr>
                <w:sz w:val="18"/>
                <w:szCs w:val="18"/>
              </w:rPr>
            </w:pPr>
          </w:p>
        </w:tc>
        <w:tc>
          <w:tcPr>
            <w:tcW w:w="744" w:type="dxa"/>
            <w:shd w:val="clear" w:color="auto" w:fill="FFFFFF"/>
          </w:tcPr>
          <w:p w14:paraId="0A31A662" w14:textId="77777777" w:rsidR="00807BEF" w:rsidRPr="0097659A" w:rsidRDefault="00807BEF" w:rsidP="00592AA5">
            <w:pPr>
              <w:ind w:left="1134" w:hanging="1134"/>
              <w:rPr>
                <w:sz w:val="18"/>
                <w:szCs w:val="18"/>
              </w:rPr>
            </w:pPr>
          </w:p>
        </w:tc>
        <w:tc>
          <w:tcPr>
            <w:tcW w:w="749" w:type="dxa"/>
            <w:shd w:val="clear" w:color="auto" w:fill="FFFFFF"/>
          </w:tcPr>
          <w:p w14:paraId="2DC8A457" w14:textId="77777777" w:rsidR="00807BEF" w:rsidRPr="0097659A" w:rsidRDefault="00807BEF" w:rsidP="00592AA5">
            <w:pPr>
              <w:ind w:left="1134" w:hanging="1134"/>
              <w:rPr>
                <w:sz w:val="18"/>
                <w:szCs w:val="18"/>
              </w:rPr>
            </w:pPr>
          </w:p>
        </w:tc>
        <w:tc>
          <w:tcPr>
            <w:tcW w:w="2160" w:type="dxa"/>
            <w:shd w:val="clear" w:color="auto" w:fill="FFFFFF"/>
          </w:tcPr>
          <w:p w14:paraId="055573ED" w14:textId="77777777" w:rsidR="00807BEF" w:rsidRPr="0097659A" w:rsidRDefault="00807BEF" w:rsidP="00592AA5">
            <w:pPr>
              <w:ind w:left="1134" w:hanging="1134"/>
              <w:rPr>
                <w:sz w:val="18"/>
                <w:szCs w:val="18"/>
              </w:rPr>
            </w:pPr>
          </w:p>
        </w:tc>
      </w:tr>
      <w:tr w:rsidR="00062639" w:rsidRPr="0097659A" w14:paraId="2F6EFEBB" w14:textId="77777777" w:rsidTr="00104916">
        <w:trPr>
          <w:trHeight w:hRule="exact" w:val="442"/>
        </w:trPr>
        <w:tc>
          <w:tcPr>
            <w:tcW w:w="1440" w:type="dxa"/>
            <w:shd w:val="clear" w:color="auto" w:fill="FFFFFF"/>
            <w:vAlign w:val="center"/>
          </w:tcPr>
          <w:p w14:paraId="383F0E85"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3.8.1.2.</w:t>
            </w:r>
          </w:p>
        </w:tc>
        <w:tc>
          <w:tcPr>
            <w:tcW w:w="3494" w:type="dxa"/>
            <w:shd w:val="clear" w:color="auto" w:fill="FFFFFF"/>
            <w:vAlign w:val="center"/>
          </w:tcPr>
          <w:p w14:paraId="661CE74B"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Kirli hava süçgeçli:</w:t>
            </w:r>
          </w:p>
        </w:tc>
        <w:tc>
          <w:tcPr>
            <w:tcW w:w="576" w:type="dxa"/>
            <w:shd w:val="clear" w:color="auto" w:fill="FFFFFF"/>
          </w:tcPr>
          <w:p w14:paraId="7DE2266C" w14:textId="77777777" w:rsidR="00807BEF" w:rsidRPr="0097659A" w:rsidRDefault="00807BEF" w:rsidP="00592AA5">
            <w:pPr>
              <w:ind w:left="1134" w:right="220" w:hanging="1134"/>
              <w:jc w:val="right"/>
              <w:rPr>
                <w:sz w:val="18"/>
                <w:szCs w:val="18"/>
              </w:rPr>
            </w:pPr>
            <w:r w:rsidRPr="0097659A">
              <w:rPr>
                <w:rStyle w:val="Gvdemetni77ptKalnDeil0ptbolukbraklyor"/>
                <w:color w:val="auto"/>
                <w:sz w:val="18"/>
                <w:szCs w:val="18"/>
                <w:lang w:val="tr-TR"/>
              </w:rPr>
              <w:t>X</w:t>
            </w:r>
          </w:p>
        </w:tc>
        <w:tc>
          <w:tcPr>
            <w:tcW w:w="576" w:type="dxa"/>
            <w:shd w:val="clear" w:color="auto" w:fill="FFFFFF"/>
          </w:tcPr>
          <w:p w14:paraId="67E8F8F0" w14:textId="77777777" w:rsidR="00807BEF" w:rsidRPr="0097659A" w:rsidRDefault="00807BEF" w:rsidP="00592AA5">
            <w:pPr>
              <w:ind w:left="1134" w:right="200" w:hanging="1134"/>
              <w:jc w:val="right"/>
              <w:rPr>
                <w:sz w:val="18"/>
                <w:szCs w:val="18"/>
              </w:rPr>
            </w:pPr>
            <w:r w:rsidRPr="0097659A">
              <w:rPr>
                <w:rStyle w:val="Gvdemetni77ptKalnDeil0ptbolukbraklyor"/>
                <w:color w:val="auto"/>
                <w:sz w:val="18"/>
                <w:szCs w:val="18"/>
                <w:lang w:val="tr-TR"/>
              </w:rPr>
              <w:t>X</w:t>
            </w:r>
          </w:p>
        </w:tc>
        <w:tc>
          <w:tcPr>
            <w:tcW w:w="576" w:type="dxa"/>
            <w:shd w:val="clear" w:color="auto" w:fill="FFFFFF"/>
          </w:tcPr>
          <w:p w14:paraId="6FA30B31" w14:textId="77777777" w:rsidR="00807BEF" w:rsidRPr="0097659A" w:rsidRDefault="00807BEF" w:rsidP="00592AA5">
            <w:pPr>
              <w:ind w:left="1134" w:hanging="1134"/>
              <w:rPr>
                <w:sz w:val="18"/>
                <w:szCs w:val="18"/>
              </w:rPr>
            </w:pPr>
          </w:p>
        </w:tc>
        <w:tc>
          <w:tcPr>
            <w:tcW w:w="1570" w:type="dxa"/>
            <w:shd w:val="clear" w:color="auto" w:fill="FFFFFF"/>
          </w:tcPr>
          <w:p w14:paraId="5CF1483E" w14:textId="77777777" w:rsidR="00807BEF" w:rsidRPr="0097659A" w:rsidRDefault="00807BEF" w:rsidP="00592AA5">
            <w:pPr>
              <w:ind w:left="1134" w:hanging="1134"/>
              <w:rPr>
                <w:sz w:val="18"/>
                <w:szCs w:val="18"/>
              </w:rPr>
            </w:pPr>
          </w:p>
        </w:tc>
        <w:tc>
          <w:tcPr>
            <w:tcW w:w="456" w:type="dxa"/>
            <w:shd w:val="clear" w:color="auto" w:fill="FFFFFF"/>
          </w:tcPr>
          <w:p w14:paraId="2F6D4CAA" w14:textId="77777777" w:rsidR="00807BEF" w:rsidRPr="0097659A" w:rsidRDefault="00807BEF" w:rsidP="00592AA5">
            <w:pPr>
              <w:ind w:left="1134" w:hanging="1134"/>
              <w:rPr>
                <w:sz w:val="18"/>
                <w:szCs w:val="18"/>
              </w:rPr>
            </w:pPr>
          </w:p>
        </w:tc>
        <w:tc>
          <w:tcPr>
            <w:tcW w:w="749" w:type="dxa"/>
            <w:shd w:val="clear" w:color="auto" w:fill="FFFFFF"/>
          </w:tcPr>
          <w:p w14:paraId="0F22DCF1" w14:textId="77777777" w:rsidR="00807BEF" w:rsidRPr="0097659A" w:rsidRDefault="00807BEF" w:rsidP="00592AA5">
            <w:pPr>
              <w:ind w:left="1134" w:hanging="1134"/>
              <w:rPr>
                <w:sz w:val="18"/>
                <w:szCs w:val="18"/>
              </w:rPr>
            </w:pPr>
          </w:p>
        </w:tc>
        <w:tc>
          <w:tcPr>
            <w:tcW w:w="744" w:type="dxa"/>
            <w:shd w:val="clear" w:color="auto" w:fill="FFFFFF"/>
          </w:tcPr>
          <w:p w14:paraId="4782D275" w14:textId="77777777" w:rsidR="00807BEF" w:rsidRPr="0097659A" w:rsidRDefault="00807BEF" w:rsidP="00592AA5">
            <w:pPr>
              <w:ind w:left="1134" w:hanging="1134"/>
              <w:rPr>
                <w:sz w:val="18"/>
                <w:szCs w:val="18"/>
              </w:rPr>
            </w:pPr>
          </w:p>
        </w:tc>
        <w:tc>
          <w:tcPr>
            <w:tcW w:w="749" w:type="dxa"/>
            <w:shd w:val="clear" w:color="auto" w:fill="FFFFFF"/>
          </w:tcPr>
          <w:p w14:paraId="00D0A23B" w14:textId="77777777" w:rsidR="00807BEF" w:rsidRPr="0097659A" w:rsidRDefault="00807BEF" w:rsidP="00592AA5">
            <w:pPr>
              <w:ind w:left="1134" w:hanging="1134"/>
              <w:rPr>
                <w:sz w:val="18"/>
                <w:szCs w:val="18"/>
              </w:rPr>
            </w:pPr>
          </w:p>
        </w:tc>
        <w:tc>
          <w:tcPr>
            <w:tcW w:w="2160" w:type="dxa"/>
            <w:shd w:val="clear" w:color="auto" w:fill="FFFFFF"/>
          </w:tcPr>
          <w:p w14:paraId="5EEC6F19" w14:textId="77777777" w:rsidR="00807BEF" w:rsidRPr="0097659A" w:rsidRDefault="00807BEF" w:rsidP="00592AA5">
            <w:pPr>
              <w:ind w:left="1134" w:hanging="1134"/>
              <w:rPr>
                <w:sz w:val="18"/>
                <w:szCs w:val="18"/>
              </w:rPr>
            </w:pPr>
          </w:p>
        </w:tc>
      </w:tr>
      <w:tr w:rsidR="00062639" w:rsidRPr="0097659A" w14:paraId="319F036C" w14:textId="77777777" w:rsidTr="00104916">
        <w:trPr>
          <w:trHeight w:hRule="exact" w:val="442"/>
        </w:trPr>
        <w:tc>
          <w:tcPr>
            <w:tcW w:w="1440" w:type="dxa"/>
            <w:shd w:val="clear" w:color="auto" w:fill="FFFFFF"/>
            <w:vAlign w:val="center"/>
          </w:tcPr>
          <w:p w14:paraId="502F1969"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3.8.1.3.</w:t>
            </w:r>
          </w:p>
        </w:tc>
        <w:tc>
          <w:tcPr>
            <w:tcW w:w="3494" w:type="dxa"/>
            <w:shd w:val="clear" w:color="auto" w:fill="FFFFFF"/>
            <w:vAlign w:val="center"/>
          </w:tcPr>
          <w:p w14:paraId="39EEA3F1"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Ölçüm yeri:</w:t>
            </w:r>
          </w:p>
        </w:tc>
        <w:tc>
          <w:tcPr>
            <w:tcW w:w="576" w:type="dxa"/>
            <w:shd w:val="clear" w:color="auto" w:fill="FFFFFF"/>
          </w:tcPr>
          <w:p w14:paraId="13142361" w14:textId="77777777" w:rsidR="00807BEF" w:rsidRPr="0097659A" w:rsidRDefault="00807BEF" w:rsidP="00592AA5">
            <w:pPr>
              <w:ind w:left="1134" w:right="220" w:hanging="1134"/>
              <w:jc w:val="right"/>
              <w:rPr>
                <w:sz w:val="18"/>
                <w:szCs w:val="18"/>
              </w:rPr>
            </w:pPr>
            <w:r w:rsidRPr="0097659A">
              <w:rPr>
                <w:rStyle w:val="Gvdemetni77ptKalnDeil0ptbolukbraklyor"/>
                <w:color w:val="auto"/>
                <w:sz w:val="18"/>
                <w:szCs w:val="18"/>
                <w:lang w:val="tr-TR"/>
              </w:rPr>
              <w:t>X</w:t>
            </w:r>
          </w:p>
        </w:tc>
        <w:tc>
          <w:tcPr>
            <w:tcW w:w="576" w:type="dxa"/>
            <w:shd w:val="clear" w:color="auto" w:fill="FFFFFF"/>
          </w:tcPr>
          <w:p w14:paraId="069DF704" w14:textId="77777777" w:rsidR="00807BEF" w:rsidRPr="0097659A" w:rsidRDefault="00807BEF" w:rsidP="00592AA5">
            <w:pPr>
              <w:ind w:left="1134" w:right="200" w:hanging="1134"/>
              <w:jc w:val="right"/>
              <w:rPr>
                <w:sz w:val="18"/>
                <w:szCs w:val="18"/>
              </w:rPr>
            </w:pPr>
            <w:r w:rsidRPr="0097659A">
              <w:rPr>
                <w:rStyle w:val="Gvdemetni77ptKalnDeil0ptbolukbraklyor"/>
                <w:color w:val="auto"/>
                <w:sz w:val="18"/>
                <w:szCs w:val="18"/>
                <w:lang w:val="tr-TR"/>
              </w:rPr>
              <w:t>X</w:t>
            </w:r>
          </w:p>
        </w:tc>
        <w:tc>
          <w:tcPr>
            <w:tcW w:w="576" w:type="dxa"/>
            <w:shd w:val="clear" w:color="auto" w:fill="FFFFFF"/>
          </w:tcPr>
          <w:p w14:paraId="7519FF76" w14:textId="77777777" w:rsidR="00807BEF" w:rsidRPr="0097659A" w:rsidRDefault="00807BEF" w:rsidP="00592AA5">
            <w:pPr>
              <w:ind w:left="1134" w:hanging="1134"/>
              <w:rPr>
                <w:sz w:val="18"/>
                <w:szCs w:val="18"/>
              </w:rPr>
            </w:pPr>
          </w:p>
        </w:tc>
        <w:tc>
          <w:tcPr>
            <w:tcW w:w="1570" w:type="dxa"/>
            <w:shd w:val="clear" w:color="auto" w:fill="FFFFFF"/>
          </w:tcPr>
          <w:p w14:paraId="016A35C0" w14:textId="77777777" w:rsidR="00807BEF" w:rsidRPr="0097659A" w:rsidRDefault="00807BEF" w:rsidP="00592AA5">
            <w:pPr>
              <w:ind w:left="1134" w:hanging="1134"/>
              <w:rPr>
                <w:sz w:val="18"/>
                <w:szCs w:val="18"/>
              </w:rPr>
            </w:pPr>
          </w:p>
        </w:tc>
        <w:tc>
          <w:tcPr>
            <w:tcW w:w="456" w:type="dxa"/>
            <w:shd w:val="clear" w:color="auto" w:fill="FFFFFF"/>
          </w:tcPr>
          <w:p w14:paraId="629CBF2B" w14:textId="77777777" w:rsidR="00807BEF" w:rsidRPr="0097659A" w:rsidRDefault="00807BEF" w:rsidP="00592AA5">
            <w:pPr>
              <w:ind w:left="1134" w:hanging="1134"/>
              <w:rPr>
                <w:sz w:val="18"/>
                <w:szCs w:val="18"/>
              </w:rPr>
            </w:pPr>
          </w:p>
        </w:tc>
        <w:tc>
          <w:tcPr>
            <w:tcW w:w="749" w:type="dxa"/>
            <w:shd w:val="clear" w:color="auto" w:fill="FFFFFF"/>
          </w:tcPr>
          <w:p w14:paraId="325ECC35" w14:textId="77777777" w:rsidR="00807BEF" w:rsidRPr="0097659A" w:rsidRDefault="00807BEF" w:rsidP="00592AA5">
            <w:pPr>
              <w:ind w:left="1134" w:hanging="1134"/>
              <w:rPr>
                <w:sz w:val="18"/>
                <w:szCs w:val="18"/>
              </w:rPr>
            </w:pPr>
          </w:p>
        </w:tc>
        <w:tc>
          <w:tcPr>
            <w:tcW w:w="744" w:type="dxa"/>
            <w:shd w:val="clear" w:color="auto" w:fill="FFFFFF"/>
          </w:tcPr>
          <w:p w14:paraId="79CCEEA8" w14:textId="77777777" w:rsidR="00807BEF" w:rsidRPr="0097659A" w:rsidRDefault="00807BEF" w:rsidP="00592AA5">
            <w:pPr>
              <w:ind w:left="1134" w:hanging="1134"/>
              <w:rPr>
                <w:sz w:val="18"/>
                <w:szCs w:val="18"/>
              </w:rPr>
            </w:pPr>
          </w:p>
        </w:tc>
        <w:tc>
          <w:tcPr>
            <w:tcW w:w="749" w:type="dxa"/>
            <w:shd w:val="clear" w:color="auto" w:fill="FFFFFF"/>
          </w:tcPr>
          <w:p w14:paraId="45ECA854" w14:textId="77777777" w:rsidR="00807BEF" w:rsidRPr="0097659A" w:rsidRDefault="00807BEF" w:rsidP="00592AA5">
            <w:pPr>
              <w:ind w:left="1134" w:hanging="1134"/>
              <w:rPr>
                <w:sz w:val="18"/>
                <w:szCs w:val="18"/>
              </w:rPr>
            </w:pPr>
          </w:p>
        </w:tc>
        <w:tc>
          <w:tcPr>
            <w:tcW w:w="2160" w:type="dxa"/>
            <w:shd w:val="clear" w:color="auto" w:fill="FFFFFF"/>
          </w:tcPr>
          <w:p w14:paraId="23027DC0" w14:textId="77777777" w:rsidR="00807BEF" w:rsidRPr="0097659A" w:rsidRDefault="00807BEF" w:rsidP="00592AA5">
            <w:pPr>
              <w:ind w:left="1134" w:hanging="1134"/>
              <w:rPr>
                <w:sz w:val="18"/>
                <w:szCs w:val="18"/>
              </w:rPr>
            </w:pPr>
          </w:p>
        </w:tc>
      </w:tr>
      <w:tr w:rsidR="00062639" w:rsidRPr="0097659A" w14:paraId="7D75D7E6" w14:textId="77777777" w:rsidTr="00104916">
        <w:trPr>
          <w:trHeight w:hRule="exact" w:val="442"/>
        </w:trPr>
        <w:tc>
          <w:tcPr>
            <w:tcW w:w="1440" w:type="dxa"/>
            <w:shd w:val="clear" w:color="auto" w:fill="FFFFFF"/>
            <w:vAlign w:val="center"/>
          </w:tcPr>
          <w:p w14:paraId="3C530374"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3.8.2.</w:t>
            </w:r>
          </w:p>
        </w:tc>
        <w:tc>
          <w:tcPr>
            <w:tcW w:w="3494" w:type="dxa"/>
            <w:shd w:val="clear" w:color="auto" w:fill="FFFFFF"/>
            <w:vAlign w:val="center"/>
          </w:tcPr>
          <w:p w14:paraId="57B83BFA"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Basınç şarj cihazları: Evet/Hayır</w:t>
            </w:r>
          </w:p>
        </w:tc>
        <w:tc>
          <w:tcPr>
            <w:tcW w:w="576" w:type="dxa"/>
            <w:shd w:val="clear" w:color="auto" w:fill="FFFFFF"/>
          </w:tcPr>
          <w:p w14:paraId="51E1C08F" w14:textId="77777777" w:rsidR="00807BEF" w:rsidRPr="0097659A" w:rsidRDefault="00807BEF" w:rsidP="00592AA5">
            <w:pPr>
              <w:ind w:left="1134" w:hanging="1134"/>
              <w:rPr>
                <w:sz w:val="18"/>
                <w:szCs w:val="18"/>
              </w:rPr>
            </w:pPr>
          </w:p>
        </w:tc>
        <w:tc>
          <w:tcPr>
            <w:tcW w:w="576" w:type="dxa"/>
            <w:shd w:val="clear" w:color="auto" w:fill="FFFFFF"/>
          </w:tcPr>
          <w:p w14:paraId="5CA50683" w14:textId="77777777" w:rsidR="00807BEF" w:rsidRPr="0097659A" w:rsidRDefault="00807BEF" w:rsidP="00592AA5">
            <w:pPr>
              <w:ind w:left="1134" w:hanging="1134"/>
              <w:rPr>
                <w:sz w:val="18"/>
                <w:szCs w:val="18"/>
              </w:rPr>
            </w:pPr>
          </w:p>
        </w:tc>
        <w:tc>
          <w:tcPr>
            <w:tcW w:w="576" w:type="dxa"/>
            <w:shd w:val="clear" w:color="auto" w:fill="FFFFFF"/>
          </w:tcPr>
          <w:p w14:paraId="41F7C441" w14:textId="77777777" w:rsidR="00807BEF" w:rsidRPr="0097659A" w:rsidRDefault="00807BEF" w:rsidP="00592AA5">
            <w:pPr>
              <w:ind w:left="1134" w:right="200" w:hanging="1134"/>
              <w:jc w:val="right"/>
              <w:rPr>
                <w:sz w:val="18"/>
                <w:szCs w:val="18"/>
              </w:rPr>
            </w:pPr>
            <w:r w:rsidRPr="0097659A">
              <w:rPr>
                <w:rStyle w:val="Gvdemetni77ptKalnDeil0ptbolukbraklyor"/>
                <w:color w:val="auto"/>
                <w:sz w:val="18"/>
                <w:szCs w:val="18"/>
                <w:lang w:val="tr-TR"/>
              </w:rPr>
              <w:t>X</w:t>
            </w:r>
          </w:p>
        </w:tc>
        <w:tc>
          <w:tcPr>
            <w:tcW w:w="1570" w:type="dxa"/>
            <w:shd w:val="clear" w:color="auto" w:fill="FFFFFF"/>
          </w:tcPr>
          <w:p w14:paraId="5930C455" w14:textId="77777777" w:rsidR="00807BEF" w:rsidRPr="0097659A" w:rsidRDefault="00807BEF" w:rsidP="00592AA5">
            <w:pPr>
              <w:ind w:left="1134" w:hanging="1134"/>
              <w:rPr>
                <w:sz w:val="18"/>
                <w:szCs w:val="18"/>
              </w:rPr>
            </w:pPr>
          </w:p>
        </w:tc>
        <w:tc>
          <w:tcPr>
            <w:tcW w:w="456" w:type="dxa"/>
            <w:shd w:val="clear" w:color="auto" w:fill="FFFFFF"/>
          </w:tcPr>
          <w:p w14:paraId="3EE8DF19" w14:textId="77777777" w:rsidR="00807BEF" w:rsidRPr="0097659A" w:rsidRDefault="00807BEF" w:rsidP="00592AA5">
            <w:pPr>
              <w:ind w:left="1134" w:hanging="1134"/>
              <w:rPr>
                <w:sz w:val="18"/>
                <w:szCs w:val="18"/>
              </w:rPr>
            </w:pPr>
          </w:p>
        </w:tc>
        <w:tc>
          <w:tcPr>
            <w:tcW w:w="749" w:type="dxa"/>
            <w:shd w:val="clear" w:color="auto" w:fill="FFFFFF"/>
          </w:tcPr>
          <w:p w14:paraId="06C3A358" w14:textId="77777777" w:rsidR="00807BEF" w:rsidRPr="0097659A" w:rsidRDefault="00807BEF" w:rsidP="00592AA5">
            <w:pPr>
              <w:ind w:left="1134" w:hanging="1134"/>
              <w:rPr>
                <w:sz w:val="18"/>
                <w:szCs w:val="18"/>
              </w:rPr>
            </w:pPr>
          </w:p>
        </w:tc>
        <w:tc>
          <w:tcPr>
            <w:tcW w:w="744" w:type="dxa"/>
            <w:shd w:val="clear" w:color="auto" w:fill="FFFFFF"/>
          </w:tcPr>
          <w:p w14:paraId="1A5E119B" w14:textId="77777777" w:rsidR="00807BEF" w:rsidRPr="0097659A" w:rsidRDefault="00807BEF" w:rsidP="00592AA5">
            <w:pPr>
              <w:ind w:left="1134" w:hanging="1134"/>
              <w:rPr>
                <w:sz w:val="18"/>
                <w:szCs w:val="18"/>
              </w:rPr>
            </w:pPr>
          </w:p>
        </w:tc>
        <w:tc>
          <w:tcPr>
            <w:tcW w:w="749" w:type="dxa"/>
            <w:shd w:val="clear" w:color="auto" w:fill="FFFFFF"/>
          </w:tcPr>
          <w:p w14:paraId="25D62859" w14:textId="77777777" w:rsidR="00807BEF" w:rsidRPr="0097659A" w:rsidRDefault="00807BEF" w:rsidP="00592AA5">
            <w:pPr>
              <w:ind w:left="1134" w:hanging="1134"/>
              <w:rPr>
                <w:sz w:val="18"/>
                <w:szCs w:val="18"/>
              </w:rPr>
            </w:pPr>
          </w:p>
        </w:tc>
        <w:tc>
          <w:tcPr>
            <w:tcW w:w="2160" w:type="dxa"/>
            <w:shd w:val="clear" w:color="auto" w:fill="FFFFFF"/>
          </w:tcPr>
          <w:p w14:paraId="23D6AB49" w14:textId="77777777" w:rsidR="00807BEF" w:rsidRPr="0097659A" w:rsidRDefault="00807BEF" w:rsidP="00592AA5">
            <w:pPr>
              <w:ind w:left="1134" w:hanging="1134"/>
              <w:rPr>
                <w:sz w:val="18"/>
                <w:szCs w:val="18"/>
              </w:rPr>
            </w:pPr>
          </w:p>
        </w:tc>
      </w:tr>
      <w:tr w:rsidR="00062639" w:rsidRPr="0097659A" w14:paraId="4FC21F77" w14:textId="77777777" w:rsidTr="00104916">
        <w:trPr>
          <w:trHeight w:hRule="exact" w:val="451"/>
        </w:trPr>
        <w:tc>
          <w:tcPr>
            <w:tcW w:w="1440" w:type="dxa"/>
            <w:shd w:val="clear" w:color="auto" w:fill="FFFFFF"/>
            <w:vAlign w:val="center"/>
          </w:tcPr>
          <w:p w14:paraId="2CE87E3A"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3.8.2.1.</w:t>
            </w:r>
          </w:p>
        </w:tc>
        <w:tc>
          <w:tcPr>
            <w:tcW w:w="3494" w:type="dxa"/>
            <w:shd w:val="clear" w:color="auto" w:fill="FFFFFF"/>
            <w:vAlign w:val="center"/>
          </w:tcPr>
          <w:p w14:paraId="6E3F51A8"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Tip(ler):</w:t>
            </w:r>
          </w:p>
        </w:tc>
        <w:tc>
          <w:tcPr>
            <w:tcW w:w="576" w:type="dxa"/>
            <w:shd w:val="clear" w:color="auto" w:fill="FFFFFF"/>
          </w:tcPr>
          <w:p w14:paraId="0E2C8B07" w14:textId="77777777" w:rsidR="00807BEF" w:rsidRPr="0097659A" w:rsidRDefault="00807BEF" w:rsidP="00592AA5">
            <w:pPr>
              <w:ind w:left="1134" w:hanging="1134"/>
              <w:rPr>
                <w:sz w:val="18"/>
                <w:szCs w:val="18"/>
              </w:rPr>
            </w:pPr>
          </w:p>
        </w:tc>
        <w:tc>
          <w:tcPr>
            <w:tcW w:w="576" w:type="dxa"/>
            <w:shd w:val="clear" w:color="auto" w:fill="FFFFFF"/>
          </w:tcPr>
          <w:p w14:paraId="5DDE3BB8" w14:textId="77777777" w:rsidR="00807BEF" w:rsidRPr="0097659A" w:rsidRDefault="00807BEF" w:rsidP="00592AA5">
            <w:pPr>
              <w:ind w:left="1134" w:hanging="1134"/>
              <w:rPr>
                <w:sz w:val="18"/>
                <w:szCs w:val="18"/>
              </w:rPr>
            </w:pPr>
          </w:p>
        </w:tc>
        <w:tc>
          <w:tcPr>
            <w:tcW w:w="576" w:type="dxa"/>
            <w:shd w:val="clear" w:color="auto" w:fill="FFFFFF"/>
          </w:tcPr>
          <w:p w14:paraId="31A5FA2E" w14:textId="77777777" w:rsidR="00807BEF" w:rsidRPr="0097659A" w:rsidRDefault="00807BEF" w:rsidP="00592AA5">
            <w:pPr>
              <w:ind w:left="1134" w:right="200" w:hanging="1134"/>
              <w:jc w:val="right"/>
              <w:rPr>
                <w:sz w:val="18"/>
                <w:szCs w:val="18"/>
              </w:rPr>
            </w:pPr>
            <w:r w:rsidRPr="0097659A">
              <w:rPr>
                <w:rStyle w:val="Gvdemetni77ptKalnDeil0ptbolukbraklyor"/>
                <w:color w:val="auto"/>
                <w:sz w:val="18"/>
                <w:szCs w:val="18"/>
                <w:lang w:val="tr-TR"/>
              </w:rPr>
              <w:t>X</w:t>
            </w:r>
          </w:p>
        </w:tc>
        <w:tc>
          <w:tcPr>
            <w:tcW w:w="1570" w:type="dxa"/>
            <w:shd w:val="clear" w:color="auto" w:fill="FFFFFF"/>
          </w:tcPr>
          <w:p w14:paraId="477B859C" w14:textId="77777777" w:rsidR="00807BEF" w:rsidRPr="0097659A" w:rsidRDefault="00807BEF" w:rsidP="00592AA5">
            <w:pPr>
              <w:ind w:left="1134" w:hanging="1134"/>
              <w:rPr>
                <w:sz w:val="18"/>
                <w:szCs w:val="18"/>
              </w:rPr>
            </w:pPr>
          </w:p>
        </w:tc>
        <w:tc>
          <w:tcPr>
            <w:tcW w:w="456" w:type="dxa"/>
            <w:shd w:val="clear" w:color="auto" w:fill="FFFFFF"/>
          </w:tcPr>
          <w:p w14:paraId="68C195C6" w14:textId="77777777" w:rsidR="00807BEF" w:rsidRPr="0097659A" w:rsidRDefault="00807BEF" w:rsidP="00592AA5">
            <w:pPr>
              <w:ind w:left="1134" w:hanging="1134"/>
              <w:rPr>
                <w:sz w:val="18"/>
                <w:szCs w:val="18"/>
              </w:rPr>
            </w:pPr>
          </w:p>
        </w:tc>
        <w:tc>
          <w:tcPr>
            <w:tcW w:w="749" w:type="dxa"/>
            <w:shd w:val="clear" w:color="auto" w:fill="FFFFFF"/>
          </w:tcPr>
          <w:p w14:paraId="659BC08B" w14:textId="77777777" w:rsidR="00807BEF" w:rsidRPr="0097659A" w:rsidRDefault="00807BEF" w:rsidP="00592AA5">
            <w:pPr>
              <w:ind w:left="1134" w:hanging="1134"/>
              <w:rPr>
                <w:sz w:val="18"/>
                <w:szCs w:val="18"/>
              </w:rPr>
            </w:pPr>
          </w:p>
        </w:tc>
        <w:tc>
          <w:tcPr>
            <w:tcW w:w="744" w:type="dxa"/>
            <w:shd w:val="clear" w:color="auto" w:fill="FFFFFF"/>
          </w:tcPr>
          <w:p w14:paraId="233678C1" w14:textId="77777777" w:rsidR="00807BEF" w:rsidRPr="0097659A" w:rsidRDefault="00807BEF" w:rsidP="00592AA5">
            <w:pPr>
              <w:ind w:left="1134" w:hanging="1134"/>
              <w:rPr>
                <w:sz w:val="18"/>
                <w:szCs w:val="18"/>
              </w:rPr>
            </w:pPr>
          </w:p>
        </w:tc>
        <w:tc>
          <w:tcPr>
            <w:tcW w:w="749" w:type="dxa"/>
            <w:shd w:val="clear" w:color="auto" w:fill="FFFFFF"/>
          </w:tcPr>
          <w:p w14:paraId="7BC338EF" w14:textId="77777777" w:rsidR="00807BEF" w:rsidRPr="0097659A" w:rsidRDefault="00807BEF" w:rsidP="00592AA5">
            <w:pPr>
              <w:ind w:left="1134" w:hanging="1134"/>
              <w:rPr>
                <w:sz w:val="18"/>
                <w:szCs w:val="18"/>
              </w:rPr>
            </w:pPr>
          </w:p>
        </w:tc>
        <w:tc>
          <w:tcPr>
            <w:tcW w:w="2160" w:type="dxa"/>
            <w:shd w:val="clear" w:color="auto" w:fill="FFFFFF"/>
          </w:tcPr>
          <w:p w14:paraId="0B6C2B34" w14:textId="77777777" w:rsidR="00807BEF" w:rsidRPr="0097659A" w:rsidRDefault="00807BEF" w:rsidP="00592AA5">
            <w:pPr>
              <w:ind w:left="1134" w:hanging="1134"/>
              <w:rPr>
                <w:sz w:val="18"/>
                <w:szCs w:val="18"/>
              </w:rPr>
            </w:pPr>
          </w:p>
        </w:tc>
      </w:tr>
    </w:tbl>
    <w:p w14:paraId="653DED32" w14:textId="77777777" w:rsidR="00807BEF" w:rsidRPr="0097659A" w:rsidRDefault="00807BEF" w:rsidP="00592AA5">
      <w:pPr>
        <w:ind w:left="1134" w:hanging="1134"/>
        <w:rPr>
          <w:sz w:val="18"/>
          <w:szCs w:val="18"/>
        </w:rPr>
        <w:sectPr w:rsidR="00807BEF" w:rsidRPr="0097659A" w:rsidSect="002A79A6">
          <w:pgSz w:w="16834" w:h="11909" w:orient="landscape"/>
          <w:pgMar w:top="0" w:right="0" w:bottom="0" w:left="0" w:header="0" w:footer="3" w:gutter="0"/>
          <w:cols w:space="720"/>
          <w:noEndnote/>
          <w:docGrid w:linePitch="360"/>
        </w:sectPr>
      </w:pPr>
    </w:p>
    <w:tbl>
      <w:tblPr>
        <w:tblpPr w:leftFromText="141" w:rightFromText="141" w:vertAnchor="text" w:horzAnchor="margin" w:tblpXSpec="center" w:tblpY="1817"/>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440"/>
        <w:gridCol w:w="3494"/>
        <w:gridCol w:w="576"/>
        <w:gridCol w:w="576"/>
        <w:gridCol w:w="576"/>
        <w:gridCol w:w="1712"/>
        <w:gridCol w:w="314"/>
        <w:gridCol w:w="749"/>
        <w:gridCol w:w="744"/>
        <w:gridCol w:w="749"/>
        <w:gridCol w:w="2160"/>
      </w:tblGrid>
      <w:tr w:rsidR="00062639" w:rsidRPr="0097659A" w14:paraId="28A495D6" w14:textId="77777777" w:rsidTr="00104916">
        <w:trPr>
          <w:trHeight w:hRule="exact" w:val="528"/>
        </w:trPr>
        <w:tc>
          <w:tcPr>
            <w:tcW w:w="1440" w:type="dxa"/>
            <w:vMerge w:val="restart"/>
            <w:shd w:val="clear" w:color="auto" w:fill="FFFFFF"/>
            <w:vAlign w:val="center"/>
          </w:tcPr>
          <w:p w14:paraId="13C1969F" w14:textId="77777777" w:rsidR="00807BEF" w:rsidRPr="0097659A" w:rsidRDefault="00807BEF" w:rsidP="00592AA5">
            <w:pPr>
              <w:pStyle w:val="Gvdemetni0"/>
              <w:shd w:val="clear" w:color="auto" w:fill="auto"/>
              <w:spacing w:line="240" w:lineRule="auto"/>
              <w:ind w:left="1134" w:hanging="1134"/>
              <w:rPr>
                <w:sz w:val="18"/>
                <w:szCs w:val="18"/>
              </w:rPr>
            </w:pPr>
            <w:r w:rsidRPr="0097659A">
              <w:rPr>
                <w:sz w:val="18"/>
                <w:szCs w:val="18"/>
              </w:rPr>
              <w:lastRenderedPageBreak/>
              <w:t>Madde Numarası</w:t>
            </w:r>
          </w:p>
        </w:tc>
        <w:tc>
          <w:tcPr>
            <w:tcW w:w="3494" w:type="dxa"/>
            <w:vMerge w:val="restart"/>
            <w:shd w:val="clear" w:color="auto" w:fill="FFFFFF"/>
            <w:vAlign w:val="center"/>
          </w:tcPr>
          <w:p w14:paraId="04BC041E" w14:textId="77777777" w:rsidR="00807BEF" w:rsidRPr="0097659A" w:rsidRDefault="00807BEF" w:rsidP="00592AA5">
            <w:pPr>
              <w:pStyle w:val="Gvdemetni0"/>
              <w:shd w:val="clear" w:color="auto" w:fill="auto"/>
              <w:spacing w:line="240" w:lineRule="auto"/>
              <w:ind w:left="1134" w:hanging="1134"/>
              <w:rPr>
                <w:sz w:val="18"/>
                <w:szCs w:val="18"/>
              </w:rPr>
            </w:pPr>
            <w:r w:rsidRPr="0097659A">
              <w:rPr>
                <w:sz w:val="18"/>
                <w:szCs w:val="18"/>
              </w:rPr>
              <w:t>Madde Açıklaması</w:t>
            </w:r>
          </w:p>
        </w:tc>
        <w:tc>
          <w:tcPr>
            <w:tcW w:w="576" w:type="dxa"/>
            <w:vMerge w:val="restart"/>
            <w:shd w:val="clear" w:color="auto" w:fill="FFFFFF"/>
            <w:textDirection w:val="btLr"/>
            <w:vAlign w:val="center"/>
          </w:tcPr>
          <w:p w14:paraId="3BF6A8C6" w14:textId="77777777" w:rsidR="00807BEF" w:rsidRPr="0097659A" w:rsidRDefault="00807BEF" w:rsidP="00592AA5">
            <w:pPr>
              <w:ind w:left="1134" w:right="113" w:hanging="1134"/>
              <w:rPr>
                <w:sz w:val="18"/>
                <w:szCs w:val="18"/>
              </w:rPr>
            </w:pPr>
            <w:r w:rsidRPr="0097659A">
              <w:rPr>
                <w:rStyle w:val="Gvdemetni77ptKalnDeil0ptbolukbraklyor"/>
                <w:color w:val="auto"/>
                <w:sz w:val="18"/>
                <w:szCs w:val="18"/>
                <w:lang w:val="tr-TR"/>
              </w:rPr>
              <w:t>Test</w:t>
            </w:r>
          </w:p>
        </w:tc>
        <w:tc>
          <w:tcPr>
            <w:tcW w:w="576" w:type="dxa"/>
            <w:vMerge w:val="restart"/>
            <w:shd w:val="clear" w:color="auto" w:fill="FFFFFF"/>
            <w:textDirection w:val="btLr"/>
            <w:vAlign w:val="center"/>
          </w:tcPr>
          <w:p w14:paraId="00B57E6A" w14:textId="77777777" w:rsidR="00807BEF" w:rsidRPr="0097659A" w:rsidRDefault="00807BEF" w:rsidP="00592AA5">
            <w:pPr>
              <w:ind w:left="1134" w:hanging="1134"/>
              <w:rPr>
                <w:sz w:val="18"/>
                <w:szCs w:val="18"/>
              </w:rPr>
            </w:pPr>
            <w:r w:rsidRPr="0097659A">
              <w:rPr>
                <w:rStyle w:val="Gvdemetni77ptKalnDeil0ptbolukbraklyor"/>
                <w:color w:val="auto"/>
                <w:sz w:val="18"/>
                <w:szCs w:val="18"/>
                <w:lang w:val="tr-TR"/>
              </w:rPr>
              <w:t>Montaj</w:t>
            </w:r>
          </w:p>
        </w:tc>
        <w:tc>
          <w:tcPr>
            <w:tcW w:w="576" w:type="dxa"/>
            <w:vMerge w:val="restart"/>
            <w:shd w:val="clear" w:color="auto" w:fill="FFFFFF"/>
            <w:textDirection w:val="btLr"/>
            <w:vAlign w:val="center"/>
          </w:tcPr>
          <w:p w14:paraId="4DBF4AC0" w14:textId="77777777" w:rsidR="00807BEF" w:rsidRPr="0097659A" w:rsidRDefault="00807BEF" w:rsidP="00592AA5">
            <w:pPr>
              <w:ind w:left="1134" w:right="113" w:hanging="1134"/>
              <w:rPr>
                <w:b/>
                <w:sz w:val="16"/>
                <w:szCs w:val="18"/>
              </w:rPr>
            </w:pPr>
            <w:r w:rsidRPr="0097659A">
              <w:rPr>
                <w:sz w:val="16"/>
                <w:szCs w:val="18"/>
              </w:rPr>
              <w:t>Homologasyon (Tip Onayı)</w:t>
            </w:r>
          </w:p>
        </w:tc>
        <w:tc>
          <w:tcPr>
            <w:tcW w:w="1712" w:type="dxa"/>
            <w:vMerge w:val="restart"/>
            <w:shd w:val="clear" w:color="auto" w:fill="FFFFFF"/>
            <w:vAlign w:val="center"/>
          </w:tcPr>
          <w:p w14:paraId="3EA381F7" w14:textId="77777777" w:rsidR="00807BEF" w:rsidRPr="0097659A" w:rsidRDefault="00807BEF" w:rsidP="00592AA5">
            <w:pPr>
              <w:pStyle w:val="Gvdemetni0"/>
              <w:shd w:val="clear" w:color="auto" w:fill="auto"/>
              <w:spacing w:line="240" w:lineRule="auto"/>
              <w:ind w:left="1134" w:hanging="1134"/>
              <w:rPr>
                <w:sz w:val="18"/>
                <w:szCs w:val="18"/>
              </w:rPr>
            </w:pPr>
            <w:r w:rsidRPr="0097659A">
              <w:rPr>
                <w:sz w:val="18"/>
                <w:szCs w:val="18"/>
              </w:rPr>
              <w:t>Ana motor / motor tipi</w:t>
            </w:r>
          </w:p>
        </w:tc>
        <w:tc>
          <w:tcPr>
            <w:tcW w:w="2556" w:type="dxa"/>
            <w:gridSpan w:val="4"/>
            <w:shd w:val="clear" w:color="auto" w:fill="FFFFFF"/>
            <w:vAlign w:val="center"/>
          </w:tcPr>
          <w:p w14:paraId="21BDBA59" w14:textId="77777777" w:rsidR="00807BEF" w:rsidRPr="0097659A" w:rsidRDefault="00807BEF" w:rsidP="00592AA5">
            <w:pPr>
              <w:pStyle w:val="Gvdemetni0"/>
              <w:shd w:val="clear" w:color="auto" w:fill="auto"/>
              <w:spacing w:line="240" w:lineRule="auto"/>
              <w:ind w:left="1134" w:hanging="1134"/>
              <w:rPr>
                <w:sz w:val="18"/>
                <w:szCs w:val="18"/>
              </w:rPr>
            </w:pPr>
            <w:r w:rsidRPr="0097659A">
              <w:rPr>
                <w:sz w:val="18"/>
                <w:szCs w:val="18"/>
              </w:rPr>
              <w:t>Motor ailesi içindeki motor tipleri (varsa)</w:t>
            </w:r>
          </w:p>
        </w:tc>
        <w:tc>
          <w:tcPr>
            <w:tcW w:w="2160" w:type="dxa"/>
            <w:vMerge w:val="restart"/>
            <w:shd w:val="clear" w:color="auto" w:fill="FFFFFF"/>
            <w:vAlign w:val="center"/>
          </w:tcPr>
          <w:p w14:paraId="0B6D88CA" w14:textId="77777777" w:rsidR="00FD23D8" w:rsidRPr="0097659A" w:rsidRDefault="00807BEF" w:rsidP="00592AA5">
            <w:pPr>
              <w:pStyle w:val="Gvdemetni0"/>
              <w:shd w:val="clear" w:color="auto" w:fill="auto"/>
              <w:spacing w:line="240" w:lineRule="auto"/>
              <w:ind w:left="1134" w:hanging="1134"/>
              <w:rPr>
                <w:sz w:val="18"/>
                <w:szCs w:val="18"/>
              </w:rPr>
            </w:pPr>
            <w:r w:rsidRPr="0097659A">
              <w:rPr>
                <w:sz w:val="18"/>
                <w:szCs w:val="18"/>
              </w:rPr>
              <w:t xml:space="preserve">Açıklayıcı notlar (doküman </w:t>
            </w:r>
          </w:p>
          <w:p w14:paraId="06A2A51A" w14:textId="042574F1" w:rsidR="00807BEF" w:rsidRPr="0097659A" w:rsidRDefault="00807BEF" w:rsidP="00062639">
            <w:pPr>
              <w:pStyle w:val="Gvdemetni0"/>
              <w:shd w:val="clear" w:color="auto" w:fill="auto"/>
              <w:spacing w:line="240" w:lineRule="auto"/>
              <w:ind w:left="1134" w:hanging="1134"/>
              <w:jc w:val="both"/>
              <w:rPr>
                <w:sz w:val="18"/>
                <w:szCs w:val="18"/>
              </w:rPr>
            </w:pPr>
            <w:r w:rsidRPr="0097659A">
              <w:rPr>
                <w:sz w:val="18"/>
                <w:szCs w:val="18"/>
              </w:rPr>
              <w:t>içinde olmayan)</w:t>
            </w:r>
          </w:p>
        </w:tc>
      </w:tr>
      <w:tr w:rsidR="00062639" w:rsidRPr="0097659A" w14:paraId="11EAEC03" w14:textId="77777777" w:rsidTr="00104916">
        <w:trPr>
          <w:trHeight w:hRule="exact" w:val="1185"/>
        </w:trPr>
        <w:tc>
          <w:tcPr>
            <w:tcW w:w="1440" w:type="dxa"/>
            <w:vMerge/>
            <w:shd w:val="clear" w:color="auto" w:fill="FFFFFF"/>
            <w:vAlign w:val="center"/>
          </w:tcPr>
          <w:p w14:paraId="4D14FFD8" w14:textId="77777777" w:rsidR="00807BEF" w:rsidRPr="0097659A" w:rsidRDefault="00807BEF" w:rsidP="00592AA5">
            <w:pPr>
              <w:ind w:left="1134" w:hanging="1134"/>
              <w:jc w:val="center"/>
              <w:rPr>
                <w:sz w:val="18"/>
                <w:szCs w:val="18"/>
              </w:rPr>
            </w:pPr>
          </w:p>
        </w:tc>
        <w:tc>
          <w:tcPr>
            <w:tcW w:w="3494" w:type="dxa"/>
            <w:vMerge/>
            <w:shd w:val="clear" w:color="auto" w:fill="FFFFFF"/>
            <w:vAlign w:val="center"/>
          </w:tcPr>
          <w:p w14:paraId="39A7D7C9" w14:textId="77777777" w:rsidR="00807BEF" w:rsidRPr="0097659A" w:rsidRDefault="00807BEF" w:rsidP="00592AA5">
            <w:pPr>
              <w:ind w:left="1134" w:hanging="1134"/>
              <w:jc w:val="center"/>
              <w:rPr>
                <w:sz w:val="18"/>
                <w:szCs w:val="18"/>
              </w:rPr>
            </w:pPr>
          </w:p>
        </w:tc>
        <w:tc>
          <w:tcPr>
            <w:tcW w:w="576" w:type="dxa"/>
            <w:vMerge/>
            <w:shd w:val="clear" w:color="auto" w:fill="FFFFFF"/>
            <w:textDirection w:val="btLr"/>
            <w:vAlign w:val="center"/>
          </w:tcPr>
          <w:p w14:paraId="770E1D72" w14:textId="77777777" w:rsidR="00807BEF" w:rsidRPr="0097659A" w:rsidRDefault="00807BEF" w:rsidP="00592AA5">
            <w:pPr>
              <w:ind w:left="1134" w:hanging="1134"/>
              <w:jc w:val="center"/>
              <w:rPr>
                <w:sz w:val="18"/>
                <w:szCs w:val="18"/>
              </w:rPr>
            </w:pPr>
          </w:p>
        </w:tc>
        <w:tc>
          <w:tcPr>
            <w:tcW w:w="576" w:type="dxa"/>
            <w:vMerge/>
            <w:shd w:val="clear" w:color="auto" w:fill="FFFFFF"/>
            <w:vAlign w:val="center"/>
          </w:tcPr>
          <w:p w14:paraId="738CA00A" w14:textId="77777777" w:rsidR="00807BEF" w:rsidRPr="0097659A" w:rsidRDefault="00807BEF" w:rsidP="00592AA5">
            <w:pPr>
              <w:ind w:left="1134" w:hanging="1134"/>
              <w:jc w:val="center"/>
              <w:rPr>
                <w:sz w:val="18"/>
                <w:szCs w:val="18"/>
              </w:rPr>
            </w:pPr>
          </w:p>
        </w:tc>
        <w:tc>
          <w:tcPr>
            <w:tcW w:w="576" w:type="dxa"/>
            <w:vMerge/>
            <w:shd w:val="clear" w:color="auto" w:fill="FFFFFF"/>
            <w:vAlign w:val="center"/>
          </w:tcPr>
          <w:p w14:paraId="74E482C3" w14:textId="77777777" w:rsidR="00807BEF" w:rsidRPr="0097659A" w:rsidRDefault="00807BEF" w:rsidP="00592AA5">
            <w:pPr>
              <w:ind w:left="1134" w:hanging="1134"/>
              <w:jc w:val="center"/>
              <w:rPr>
                <w:sz w:val="18"/>
                <w:szCs w:val="18"/>
              </w:rPr>
            </w:pPr>
          </w:p>
        </w:tc>
        <w:tc>
          <w:tcPr>
            <w:tcW w:w="1712" w:type="dxa"/>
            <w:vMerge/>
            <w:shd w:val="clear" w:color="auto" w:fill="FFFFFF"/>
            <w:vAlign w:val="center"/>
          </w:tcPr>
          <w:p w14:paraId="7D7958AA" w14:textId="77777777" w:rsidR="00807BEF" w:rsidRPr="0097659A" w:rsidRDefault="00807BEF" w:rsidP="00592AA5">
            <w:pPr>
              <w:ind w:left="1134" w:hanging="1134"/>
              <w:jc w:val="center"/>
              <w:rPr>
                <w:sz w:val="18"/>
                <w:szCs w:val="18"/>
              </w:rPr>
            </w:pPr>
          </w:p>
        </w:tc>
        <w:tc>
          <w:tcPr>
            <w:tcW w:w="314" w:type="dxa"/>
            <w:shd w:val="clear" w:color="auto" w:fill="FFFFFF"/>
            <w:vAlign w:val="center"/>
          </w:tcPr>
          <w:p w14:paraId="334B6C44" w14:textId="77777777" w:rsidR="00807BEF" w:rsidRPr="0097659A" w:rsidRDefault="00807BEF" w:rsidP="00592AA5">
            <w:pPr>
              <w:pStyle w:val="Gvdemetni0"/>
              <w:shd w:val="clear" w:color="auto" w:fill="auto"/>
              <w:spacing w:line="240" w:lineRule="auto"/>
              <w:ind w:left="1134" w:hanging="1134"/>
              <w:rPr>
                <w:sz w:val="18"/>
                <w:szCs w:val="18"/>
              </w:rPr>
            </w:pPr>
            <w:r w:rsidRPr="0097659A">
              <w:rPr>
                <w:sz w:val="18"/>
                <w:szCs w:val="18"/>
              </w:rPr>
              <w:t>tip 2</w:t>
            </w:r>
          </w:p>
        </w:tc>
        <w:tc>
          <w:tcPr>
            <w:tcW w:w="749" w:type="dxa"/>
            <w:shd w:val="clear" w:color="auto" w:fill="FFFFFF"/>
            <w:vAlign w:val="center"/>
          </w:tcPr>
          <w:p w14:paraId="6F8545F1" w14:textId="77777777" w:rsidR="00807BEF" w:rsidRPr="0097659A" w:rsidRDefault="00807BEF" w:rsidP="00592AA5">
            <w:pPr>
              <w:pStyle w:val="Gvdemetni0"/>
              <w:shd w:val="clear" w:color="auto" w:fill="auto"/>
              <w:spacing w:line="240" w:lineRule="auto"/>
              <w:ind w:left="1134" w:hanging="1134"/>
              <w:rPr>
                <w:sz w:val="18"/>
                <w:szCs w:val="18"/>
              </w:rPr>
            </w:pPr>
            <w:r w:rsidRPr="0097659A">
              <w:rPr>
                <w:sz w:val="18"/>
                <w:szCs w:val="18"/>
              </w:rPr>
              <w:t>tip 3</w:t>
            </w:r>
          </w:p>
        </w:tc>
        <w:tc>
          <w:tcPr>
            <w:tcW w:w="744" w:type="dxa"/>
            <w:shd w:val="clear" w:color="auto" w:fill="FFFFFF"/>
            <w:vAlign w:val="center"/>
          </w:tcPr>
          <w:p w14:paraId="66D91533" w14:textId="77777777" w:rsidR="00807BEF" w:rsidRPr="0097659A" w:rsidRDefault="00807BEF" w:rsidP="00592AA5">
            <w:pPr>
              <w:pStyle w:val="Gvdemetni0"/>
              <w:shd w:val="clear" w:color="auto" w:fill="auto"/>
              <w:spacing w:line="240" w:lineRule="auto"/>
              <w:ind w:left="1134" w:hanging="1134"/>
              <w:rPr>
                <w:sz w:val="18"/>
                <w:szCs w:val="18"/>
              </w:rPr>
            </w:pPr>
            <w:r w:rsidRPr="0097659A">
              <w:rPr>
                <w:sz w:val="18"/>
                <w:szCs w:val="18"/>
              </w:rPr>
              <w:t>tip …</w:t>
            </w:r>
          </w:p>
        </w:tc>
        <w:tc>
          <w:tcPr>
            <w:tcW w:w="749" w:type="dxa"/>
            <w:shd w:val="clear" w:color="auto" w:fill="FFFFFF"/>
            <w:vAlign w:val="center"/>
          </w:tcPr>
          <w:p w14:paraId="310F4009" w14:textId="77777777" w:rsidR="00807BEF" w:rsidRPr="0097659A" w:rsidRDefault="00807BEF" w:rsidP="00592AA5">
            <w:pPr>
              <w:pStyle w:val="Gvdemetni0"/>
              <w:shd w:val="clear" w:color="auto" w:fill="auto"/>
              <w:spacing w:line="240" w:lineRule="auto"/>
              <w:ind w:left="1134" w:hanging="1134"/>
              <w:rPr>
                <w:sz w:val="18"/>
                <w:szCs w:val="18"/>
              </w:rPr>
            </w:pPr>
            <w:r w:rsidRPr="0097659A">
              <w:rPr>
                <w:sz w:val="18"/>
                <w:szCs w:val="18"/>
              </w:rPr>
              <w:t>tip n</w:t>
            </w:r>
          </w:p>
        </w:tc>
        <w:tc>
          <w:tcPr>
            <w:tcW w:w="2160" w:type="dxa"/>
            <w:vMerge/>
            <w:shd w:val="clear" w:color="auto" w:fill="FFFFFF"/>
          </w:tcPr>
          <w:p w14:paraId="3118726F" w14:textId="77777777" w:rsidR="00807BEF" w:rsidRPr="0097659A" w:rsidRDefault="00807BEF" w:rsidP="00592AA5">
            <w:pPr>
              <w:ind w:left="1134" w:hanging="1134"/>
              <w:rPr>
                <w:sz w:val="18"/>
                <w:szCs w:val="18"/>
              </w:rPr>
            </w:pPr>
          </w:p>
        </w:tc>
      </w:tr>
      <w:tr w:rsidR="00062639" w:rsidRPr="0097659A" w14:paraId="7504C927" w14:textId="77777777" w:rsidTr="00104916">
        <w:trPr>
          <w:trHeight w:hRule="exact" w:val="936"/>
        </w:trPr>
        <w:tc>
          <w:tcPr>
            <w:tcW w:w="1440" w:type="dxa"/>
            <w:shd w:val="clear" w:color="auto" w:fill="FFFFFF"/>
            <w:vAlign w:val="center"/>
          </w:tcPr>
          <w:p w14:paraId="7C6CE0D7"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3.8.2.2.</w:t>
            </w:r>
          </w:p>
        </w:tc>
        <w:tc>
          <w:tcPr>
            <w:tcW w:w="3494" w:type="dxa"/>
            <w:shd w:val="clear" w:color="auto" w:fill="FFFFFF"/>
            <w:vAlign w:val="center"/>
          </w:tcPr>
          <w:p w14:paraId="77FA8952" w14:textId="77777777" w:rsidR="00807BEF" w:rsidRPr="0097659A" w:rsidRDefault="00807BEF" w:rsidP="00104916">
            <w:pPr>
              <w:pStyle w:val="Gvdemetni0"/>
              <w:shd w:val="clear" w:color="auto" w:fill="auto"/>
              <w:spacing w:line="240" w:lineRule="auto"/>
              <w:ind w:left="120" w:hanging="22"/>
              <w:jc w:val="left"/>
              <w:rPr>
                <w:sz w:val="18"/>
                <w:szCs w:val="18"/>
              </w:rPr>
            </w:pPr>
            <w:r w:rsidRPr="0097659A">
              <w:rPr>
                <w:sz w:val="18"/>
                <w:szCs w:val="18"/>
              </w:rPr>
              <w:t>Sistemin açıklaması ve şematik çizimi (ör. azami şarj basıncı, tahliye kapağı, VGT, çift turbo, vb.):</w:t>
            </w:r>
          </w:p>
        </w:tc>
        <w:tc>
          <w:tcPr>
            <w:tcW w:w="576" w:type="dxa"/>
            <w:shd w:val="clear" w:color="auto" w:fill="FFFFFF"/>
          </w:tcPr>
          <w:p w14:paraId="6172FA4F" w14:textId="77777777" w:rsidR="00807BEF" w:rsidRPr="0097659A" w:rsidRDefault="00807BEF" w:rsidP="00592AA5">
            <w:pPr>
              <w:ind w:left="1134" w:hanging="1134"/>
              <w:rPr>
                <w:sz w:val="18"/>
                <w:szCs w:val="18"/>
              </w:rPr>
            </w:pPr>
          </w:p>
        </w:tc>
        <w:tc>
          <w:tcPr>
            <w:tcW w:w="576" w:type="dxa"/>
            <w:shd w:val="clear" w:color="auto" w:fill="FFFFFF"/>
          </w:tcPr>
          <w:p w14:paraId="12F99BB8" w14:textId="77777777" w:rsidR="00807BEF" w:rsidRPr="0097659A" w:rsidRDefault="00807BEF" w:rsidP="00592AA5">
            <w:pPr>
              <w:ind w:left="1134" w:hanging="1134"/>
              <w:rPr>
                <w:sz w:val="18"/>
                <w:szCs w:val="18"/>
              </w:rPr>
            </w:pPr>
          </w:p>
        </w:tc>
        <w:tc>
          <w:tcPr>
            <w:tcW w:w="576" w:type="dxa"/>
            <w:shd w:val="clear" w:color="auto" w:fill="FFFFFF"/>
          </w:tcPr>
          <w:p w14:paraId="0CD78E5B" w14:textId="77777777" w:rsidR="00807BEF" w:rsidRPr="0097659A" w:rsidRDefault="00807BEF" w:rsidP="00592AA5">
            <w:pPr>
              <w:ind w:left="1134" w:right="200" w:hanging="1134"/>
              <w:jc w:val="right"/>
              <w:rPr>
                <w:sz w:val="18"/>
                <w:szCs w:val="18"/>
              </w:rPr>
            </w:pPr>
            <w:r w:rsidRPr="0097659A">
              <w:rPr>
                <w:rStyle w:val="Gvdemetni77ptKalnDeil0ptbolukbraklyor"/>
                <w:color w:val="auto"/>
                <w:sz w:val="18"/>
                <w:szCs w:val="18"/>
                <w:lang w:val="tr-TR"/>
              </w:rPr>
              <w:t>X</w:t>
            </w:r>
          </w:p>
        </w:tc>
        <w:tc>
          <w:tcPr>
            <w:tcW w:w="1712" w:type="dxa"/>
            <w:shd w:val="clear" w:color="auto" w:fill="FFFFFF"/>
          </w:tcPr>
          <w:p w14:paraId="447CE87D" w14:textId="77777777" w:rsidR="00807BEF" w:rsidRPr="0097659A" w:rsidRDefault="00807BEF" w:rsidP="00592AA5">
            <w:pPr>
              <w:ind w:left="1134" w:hanging="1134"/>
              <w:rPr>
                <w:sz w:val="18"/>
                <w:szCs w:val="18"/>
              </w:rPr>
            </w:pPr>
          </w:p>
        </w:tc>
        <w:tc>
          <w:tcPr>
            <w:tcW w:w="314" w:type="dxa"/>
            <w:shd w:val="clear" w:color="auto" w:fill="FFFFFF"/>
          </w:tcPr>
          <w:p w14:paraId="06EFDC6E" w14:textId="77777777" w:rsidR="00807BEF" w:rsidRPr="0097659A" w:rsidRDefault="00807BEF" w:rsidP="00592AA5">
            <w:pPr>
              <w:ind w:left="1134" w:hanging="1134"/>
              <w:rPr>
                <w:sz w:val="18"/>
                <w:szCs w:val="18"/>
              </w:rPr>
            </w:pPr>
          </w:p>
        </w:tc>
        <w:tc>
          <w:tcPr>
            <w:tcW w:w="749" w:type="dxa"/>
            <w:shd w:val="clear" w:color="auto" w:fill="FFFFFF"/>
          </w:tcPr>
          <w:p w14:paraId="3AE81358" w14:textId="77777777" w:rsidR="00807BEF" w:rsidRPr="0097659A" w:rsidRDefault="00807BEF" w:rsidP="00592AA5">
            <w:pPr>
              <w:ind w:left="1134" w:hanging="1134"/>
              <w:rPr>
                <w:sz w:val="18"/>
                <w:szCs w:val="18"/>
              </w:rPr>
            </w:pPr>
          </w:p>
        </w:tc>
        <w:tc>
          <w:tcPr>
            <w:tcW w:w="744" w:type="dxa"/>
            <w:shd w:val="clear" w:color="auto" w:fill="FFFFFF"/>
          </w:tcPr>
          <w:p w14:paraId="743AF753" w14:textId="77777777" w:rsidR="00807BEF" w:rsidRPr="0097659A" w:rsidRDefault="00807BEF" w:rsidP="00592AA5">
            <w:pPr>
              <w:ind w:left="1134" w:hanging="1134"/>
              <w:rPr>
                <w:sz w:val="18"/>
                <w:szCs w:val="18"/>
              </w:rPr>
            </w:pPr>
          </w:p>
        </w:tc>
        <w:tc>
          <w:tcPr>
            <w:tcW w:w="749" w:type="dxa"/>
            <w:shd w:val="clear" w:color="auto" w:fill="FFFFFF"/>
          </w:tcPr>
          <w:p w14:paraId="152F1B9F" w14:textId="77777777" w:rsidR="00807BEF" w:rsidRPr="0097659A" w:rsidRDefault="00807BEF" w:rsidP="00592AA5">
            <w:pPr>
              <w:ind w:left="1134" w:hanging="1134"/>
              <w:rPr>
                <w:sz w:val="18"/>
                <w:szCs w:val="18"/>
              </w:rPr>
            </w:pPr>
          </w:p>
        </w:tc>
        <w:tc>
          <w:tcPr>
            <w:tcW w:w="2160" w:type="dxa"/>
            <w:shd w:val="clear" w:color="auto" w:fill="FFFFFF"/>
          </w:tcPr>
          <w:p w14:paraId="4B436EF7" w14:textId="77777777" w:rsidR="00807BEF" w:rsidRPr="0097659A" w:rsidRDefault="00807BEF" w:rsidP="00592AA5">
            <w:pPr>
              <w:ind w:left="1134" w:hanging="1134"/>
              <w:rPr>
                <w:sz w:val="18"/>
                <w:szCs w:val="18"/>
              </w:rPr>
            </w:pPr>
          </w:p>
        </w:tc>
      </w:tr>
      <w:tr w:rsidR="00062639" w:rsidRPr="0097659A" w14:paraId="664CFFF3" w14:textId="77777777" w:rsidTr="00104916">
        <w:trPr>
          <w:trHeight w:hRule="exact" w:val="1094"/>
        </w:trPr>
        <w:tc>
          <w:tcPr>
            <w:tcW w:w="1440" w:type="dxa"/>
            <w:shd w:val="clear" w:color="auto" w:fill="FFFFFF"/>
            <w:vAlign w:val="center"/>
          </w:tcPr>
          <w:p w14:paraId="53A5CBB0"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3.8.3.</w:t>
            </w:r>
          </w:p>
        </w:tc>
        <w:tc>
          <w:tcPr>
            <w:tcW w:w="3494" w:type="dxa"/>
            <w:shd w:val="clear" w:color="auto" w:fill="FFFFFF"/>
            <w:vAlign w:val="center"/>
          </w:tcPr>
          <w:p w14:paraId="1A83F5C8"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Ara soğutucu: Evet/Hayır</w:t>
            </w:r>
          </w:p>
        </w:tc>
        <w:tc>
          <w:tcPr>
            <w:tcW w:w="576" w:type="dxa"/>
            <w:shd w:val="clear" w:color="auto" w:fill="FFFFFF"/>
          </w:tcPr>
          <w:p w14:paraId="5378C123" w14:textId="77777777" w:rsidR="00807BEF" w:rsidRPr="0097659A" w:rsidRDefault="00807BEF" w:rsidP="00592AA5">
            <w:pPr>
              <w:ind w:left="1134" w:right="220" w:hanging="1134"/>
              <w:jc w:val="right"/>
              <w:rPr>
                <w:sz w:val="18"/>
                <w:szCs w:val="18"/>
              </w:rPr>
            </w:pPr>
            <w:r w:rsidRPr="0097659A">
              <w:rPr>
                <w:rStyle w:val="Gvdemetni77ptKalnDeil0ptbolukbraklyor"/>
                <w:color w:val="auto"/>
                <w:sz w:val="18"/>
                <w:szCs w:val="18"/>
                <w:lang w:val="tr-TR"/>
              </w:rPr>
              <w:t>X</w:t>
            </w:r>
          </w:p>
        </w:tc>
        <w:tc>
          <w:tcPr>
            <w:tcW w:w="576" w:type="dxa"/>
            <w:shd w:val="clear" w:color="auto" w:fill="FFFFFF"/>
          </w:tcPr>
          <w:p w14:paraId="5A96407E" w14:textId="77777777" w:rsidR="00807BEF" w:rsidRPr="0097659A" w:rsidRDefault="00807BEF" w:rsidP="00592AA5">
            <w:pPr>
              <w:ind w:left="1134" w:right="220" w:hanging="1134"/>
              <w:jc w:val="right"/>
              <w:rPr>
                <w:sz w:val="18"/>
                <w:szCs w:val="18"/>
              </w:rPr>
            </w:pPr>
            <w:r w:rsidRPr="0097659A">
              <w:rPr>
                <w:rStyle w:val="Gvdemetni77ptKalnDeil0ptbolukbraklyor"/>
                <w:color w:val="auto"/>
                <w:sz w:val="18"/>
                <w:szCs w:val="18"/>
                <w:lang w:val="tr-TR"/>
              </w:rPr>
              <w:t>X</w:t>
            </w:r>
          </w:p>
        </w:tc>
        <w:tc>
          <w:tcPr>
            <w:tcW w:w="576" w:type="dxa"/>
            <w:shd w:val="clear" w:color="auto" w:fill="FFFFFF"/>
          </w:tcPr>
          <w:p w14:paraId="51350760" w14:textId="77777777" w:rsidR="00807BEF" w:rsidRPr="0097659A" w:rsidRDefault="00807BEF" w:rsidP="00592AA5">
            <w:pPr>
              <w:ind w:left="1134" w:hanging="1134"/>
              <w:rPr>
                <w:sz w:val="18"/>
                <w:szCs w:val="18"/>
              </w:rPr>
            </w:pPr>
          </w:p>
        </w:tc>
        <w:tc>
          <w:tcPr>
            <w:tcW w:w="1712" w:type="dxa"/>
            <w:shd w:val="clear" w:color="auto" w:fill="FFFFFF"/>
          </w:tcPr>
          <w:p w14:paraId="7A68D366" w14:textId="77777777" w:rsidR="00807BEF" w:rsidRPr="0097659A" w:rsidRDefault="00807BEF" w:rsidP="00592AA5">
            <w:pPr>
              <w:ind w:left="1134" w:hanging="1134"/>
              <w:rPr>
                <w:sz w:val="18"/>
                <w:szCs w:val="18"/>
              </w:rPr>
            </w:pPr>
          </w:p>
        </w:tc>
        <w:tc>
          <w:tcPr>
            <w:tcW w:w="314" w:type="dxa"/>
            <w:shd w:val="clear" w:color="auto" w:fill="FFFFFF"/>
          </w:tcPr>
          <w:p w14:paraId="2282F4FB" w14:textId="77777777" w:rsidR="00807BEF" w:rsidRPr="0097659A" w:rsidRDefault="00807BEF" w:rsidP="00592AA5">
            <w:pPr>
              <w:ind w:left="1134" w:hanging="1134"/>
              <w:rPr>
                <w:sz w:val="18"/>
                <w:szCs w:val="18"/>
              </w:rPr>
            </w:pPr>
          </w:p>
        </w:tc>
        <w:tc>
          <w:tcPr>
            <w:tcW w:w="749" w:type="dxa"/>
            <w:shd w:val="clear" w:color="auto" w:fill="FFFFFF"/>
          </w:tcPr>
          <w:p w14:paraId="14FCFDA7" w14:textId="77777777" w:rsidR="00807BEF" w:rsidRPr="0097659A" w:rsidRDefault="00807BEF" w:rsidP="00592AA5">
            <w:pPr>
              <w:ind w:left="1134" w:hanging="1134"/>
              <w:rPr>
                <w:sz w:val="18"/>
                <w:szCs w:val="18"/>
              </w:rPr>
            </w:pPr>
          </w:p>
        </w:tc>
        <w:tc>
          <w:tcPr>
            <w:tcW w:w="744" w:type="dxa"/>
            <w:shd w:val="clear" w:color="auto" w:fill="FFFFFF"/>
          </w:tcPr>
          <w:p w14:paraId="489BB98C" w14:textId="77777777" w:rsidR="00807BEF" w:rsidRPr="0097659A" w:rsidRDefault="00807BEF" w:rsidP="00592AA5">
            <w:pPr>
              <w:ind w:left="1134" w:hanging="1134"/>
              <w:rPr>
                <w:sz w:val="18"/>
                <w:szCs w:val="18"/>
              </w:rPr>
            </w:pPr>
          </w:p>
        </w:tc>
        <w:tc>
          <w:tcPr>
            <w:tcW w:w="749" w:type="dxa"/>
            <w:shd w:val="clear" w:color="auto" w:fill="FFFFFF"/>
          </w:tcPr>
          <w:p w14:paraId="192A0D73" w14:textId="77777777" w:rsidR="00807BEF" w:rsidRPr="0097659A" w:rsidRDefault="00807BEF" w:rsidP="00592AA5">
            <w:pPr>
              <w:ind w:left="1134" w:hanging="1134"/>
              <w:rPr>
                <w:sz w:val="18"/>
                <w:szCs w:val="18"/>
              </w:rPr>
            </w:pPr>
          </w:p>
        </w:tc>
        <w:tc>
          <w:tcPr>
            <w:tcW w:w="2160" w:type="dxa"/>
            <w:shd w:val="clear" w:color="auto" w:fill="FFFFFF"/>
          </w:tcPr>
          <w:p w14:paraId="7D52A33B" w14:textId="77777777" w:rsidR="00807BEF" w:rsidRPr="0097659A" w:rsidRDefault="00807BEF" w:rsidP="00592AA5">
            <w:pPr>
              <w:ind w:left="1134" w:hanging="1134"/>
              <w:rPr>
                <w:sz w:val="18"/>
                <w:szCs w:val="18"/>
              </w:rPr>
            </w:pPr>
          </w:p>
        </w:tc>
      </w:tr>
      <w:tr w:rsidR="00062639" w:rsidRPr="0097659A" w14:paraId="64B8D2E2" w14:textId="77777777" w:rsidTr="00104916">
        <w:trPr>
          <w:trHeight w:hRule="exact" w:val="552"/>
        </w:trPr>
        <w:tc>
          <w:tcPr>
            <w:tcW w:w="1440" w:type="dxa"/>
            <w:shd w:val="clear" w:color="auto" w:fill="FFFFFF"/>
            <w:vAlign w:val="center"/>
          </w:tcPr>
          <w:p w14:paraId="3303EE50"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3.8.3.1.</w:t>
            </w:r>
          </w:p>
        </w:tc>
        <w:tc>
          <w:tcPr>
            <w:tcW w:w="3494" w:type="dxa"/>
            <w:shd w:val="clear" w:color="auto" w:fill="FFFFFF"/>
            <w:vAlign w:val="center"/>
          </w:tcPr>
          <w:p w14:paraId="38DA2F28"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Tip: hava-hava/hava-su/diğer (belirtiniz)</w:t>
            </w:r>
          </w:p>
        </w:tc>
        <w:tc>
          <w:tcPr>
            <w:tcW w:w="576" w:type="dxa"/>
            <w:shd w:val="clear" w:color="auto" w:fill="FFFFFF"/>
          </w:tcPr>
          <w:p w14:paraId="254FDEEF" w14:textId="77777777" w:rsidR="00807BEF" w:rsidRPr="0097659A" w:rsidRDefault="00807BEF" w:rsidP="00592AA5">
            <w:pPr>
              <w:ind w:left="1134" w:hanging="1134"/>
              <w:rPr>
                <w:sz w:val="18"/>
                <w:szCs w:val="18"/>
              </w:rPr>
            </w:pPr>
          </w:p>
        </w:tc>
        <w:tc>
          <w:tcPr>
            <w:tcW w:w="576" w:type="dxa"/>
            <w:shd w:val="clear" w:color="auto" w:fill="FFFFFF"/>
          </w:tcPr>
          <w:p w14:paraId="042842A8" w14:textId="77777777" w:rsidR="00807BEF" w:rsidRPr="0097659A" w:rsidRDefault="00807BEF" w:rsidP="00592AA5">
            <w:pPr>
              <w:ind w:left="1134" w:right="220" w:hanging="1134"/>
              <w:jc w:val="right"/>
              <w:rPr>
                <w:sz w:val="18"/>
                <w:szCs w:val="18"/>
              </w:rPr>
            </w:pPr>
            <w:r w:rsidRPr="0097659A">
              <w:rPr>
                <w:rStyle w:val="Gvdemetni77ptKalnDeil0ptbolukbraklyor"/>
                <w:color w:val="auto"/>
                <w:sz w:val="18"/>
                <w:szCs w:val="18"/>
                <w:lang w:val="tr-TR"/>
              </w:rPr>
              <w:t>X</w:t>
            </w:r>
          </w:p>
        </w:tc>
        <w:tc>
          <w:tcPr>
            <w:tcW w:w="576" w:type="dxa"/>
            <w:shd w:val="clear" w:color="auto" w:fill="FFFFFF"/>
          </w:tcPr>
          <w:p w14:paraId="1791D39E" w14:textId="77777777" w:rsidR="00807BEF" w:rsidRPr="0097659A" w:rsidRDefault="00807BEF" w:rsidP="00592AA5">
            <w:pPr>
              <w:ind w:left="1134" w:hanging="1134"/>
              <w:rPr>
                <w:sz w:val="18"/>
                <w:szCs w:val="18"/>
              </w:rPr>
            </w:pPr>
          </w:p>
        </w:tc>
        <w:tc>
          <w:tcPr>
            <w:tcW w:w="1712" w:type="dxa"/>
            <w:shd w:val="clear" w:color="auto" w:fill="FFFFFF"/>
          </w:tcPr>
          <w:p w14:paraId="50700ACC" w14:textId="77777777" w:rsidR="00807BEF" w:rsidRPr="0097659A" w:rsidRDefault="00807BEF" w:rsidP="00592AA5">
            <w:pPr>
              <w:ind w:left="1134" w:hanging="1134"/>
              <w:rPr>
                <w:sz w:val="18"/>
                <w:szCs w:val="18"/>
              </w:rPr>
            </w:pPr>
          </w:p>
        </w:tc>
        <w:tc>
          <w:tcPr>
            <w:tcW w:w="314" w:type="dxa"/>
            <w:shd w:val="clear" w:color="auto" w:fill="FFFFFF"/>
          </w:tcPr>
          <w:p w14:paraId="755B0900" w14:textId="77777777" w:rsidR="00807BEF" w:rsidRPr="0097659A" w:rsidRDefault="00807BEF" w:rsidP="00592AA5">
            <w:pPr>
              <w:ind w:left="1134" w:hanging="1134"/>
              <w:rPr>
                <w:sz w:val="18"/>
                <w:szCs w:val="18"/>
              </w:rPr>
            </w:pPr>
          </w:p>
        </w:tc>
        <w:tc>
          <w:tcPr>
            <w:tcW w:w="749" w:type="dxa"/>
            <w:shd w:val="clear" w:color="auto" w:fill="FFFFFF"/>
          </w:tcPr>
          <w:p w14:paraId="40753D7C" w14:textId="77777777" w:rsidR="00807BEF" w:rsidRPr="0097659A" w:rsidRDefault="00807BEF" w:rsidP="00592AA5">
            <w:pPr>
              <w:ind w:left="1134" w:hanging="1134"/>
              <w:rPr>
                <w:sz w:val="18"/>
                <w:szCs w:val="18"/>
              </w:rPr>
            </w:pPr>
          </w:p>
        </w:tc>
        <w:tc>
          <w:tcPr>
            <w:tcW w:w="744" w:type="dxa"/>
            <w:shd w:val="clear" w:color="auto" w:fill="FFFFFF"/>
          </w:tcPr>
          <w:p w14:paraId="6CC49AE1" w14:textId="77777777" w:rsidR="00807BEF" w:rsidRPr="0097659A" w:rsidRDefault="00807BEF" w:rsidP="00592AA5">
            <w:pPr>
              <w:ind w:left="1134" w:hanging="1134"/>
              <w:rPr>
                <w:sz w:val="18"/>
                <w:szCs w:val="18"/>
              </w:rPr>
            </w:pPr>
          </w:p>
        </w:tc>
        <w:tc>
          <w:tcPr>
            <w:tcW w:w="749" w:type="dxa"/>
            <w:shd w:val="clear" w:color="auto" w:fill="FFFFFF"/>
          </w:tcPr>
          <w:p w14:paraId="4D76ABF7" w14:textId="77777777" w:rsidR="00807BEF" w:rsidRPr="0097659A" w:rsidRDefault="00807BEF" w:rsidP="00592AA5">
            <w:pPr>
              <w:ind w:left="1134" w:hanging="1134"/>
              <w:rPr>
                <w:sz w:val="18"/>
                <w:szCs w:val="18"/>
              </w:rPr>
            </w:pPr>
          </w:p>
        </w:tc>
        <w:tc>
          <w:tcPr>
            <w:tcW w:w="2160" w:type="dxa"/>
            <w:shd w:val="clear" w:color="auto" w:fill="FFFFFF"/>
          </w:tcPr>
          <w:p w14:paraId="5CAFF0E1" w14:textId="77777777" w:rsidR="00807BEF" w:rsidRPr="0097659A" w:rsidRDefault="00807BEF" w:rsidP="00592AA5">
            <w:pPr>
              <w:ind w:left="1134" w:hanging="1134"/>
              <w:rPr>
                <w:sz w:val="18"/>
                <w:szCs w:val="18"/>
              </w:rPr>
            </w:pPr>
          </w:p>
        </w:tc>
      </w:tr>
      <w:tr w:rsidR="00062639" w:rsidRPr="0097659A" w14:paraId="460CC561" w14:textId="77777777" w:rsidTr="00104916">
        <w:trPr>
          <w:trHeight w:hRule="exact" w:val="1286"/>
        </w:trPr>
        <w:tc>
          <w:tcPr>
            <w:tcW w:w="1440" w:type="dxa"/>
            <w:shd w:val="clear" w:color="auto" w:fill="FFFFFF"/>
            <w:vAlign w:val="center"/>
          </w:tcPr>
          <w:p w14:paraId="217F1E91"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3.8.3.2.</w:t>
            </w:r>
          </w:p>
        </w:tc>
        <w:tc>
          <w:tcPr>
            <w:tcW w:w="3494" w:type="dxa"/>
            <w:shd w:val="clear" w:color="auto" w:fill="FFFFFF"/>
            <w:vAlign w:val="center"/>
          </w:tcPr>
          <w:p w14:paraId="24C45AD2" w14:textId="77777777" w:rsidR="00807BEF" w:rsidRPr="0097659A" w:rsidRDefault="007F56BB" w:rsidP="00104916">
            <w:pPr>
              <w:pStyle w:val="Gvdemetni0"/>
              <w:shd w:val="clear" w:color="auto" w:fill="auto"/>
              <w:spacing w:line="240" w:lineRule="auto"/>
              <w:ind w:left="-22" w:hanging="22"/>
              <w:jc w:val="left"/>
              <w:rPr>
                <w:sz w:val="18"/>
                <w:szCs w:val="18"/>
              </w:rPr>
            </w:pPr>
            <w:r w:rsidRPr="0097659A">
              <w:rPr>
                <w:sz w:val="18"/>
                <w:szCs w:val="18"/>
              </w:rPr>
              <w:t>%100</w:t>
            </w:r>
            <w:r w:rsidR="00807BEF" w:rsidRPr="0097659A">
              <w:rPr>
                <w:sz w:val="18"/>
                <w:szCs w:val="18"/>
              </w:rPr>
              <w:t xml:space="preserve"> devir ve </w:t>
            </w:r>
            <w:r w:rsidRPr="0097659A">
              <w:rPr>
                <w:sz w:val="18"/>
                <w:szCs w:val="18"/>
              </w:rPr>
              <w:t>%100</w:t>
            </w:r>
            <w:r w:rsidR="00807BEF" w:rsidRPr="0097659A">
              <w:rPr>
                <w:sz w:val="18"/>
                <w:szCs w:val="18"/>
              </w:rPr>
              <w:t xml:space="preserve"> yükte azami ara soğutucu çıkış sıcaklığı (C derece)</w:t>
            </w:r>
          </w:p>
        </w:tc>
        <w:tc>
          <w:tcPr>
            <w:tcW w:w="576" w:type="dxa"/>
            <w:shd w:val="clear" w:color="auto" w:fill="FFFFFF"/>
          </w:tcPr>
          <w:p w14:paraId="1BDD0255" w14:textId="77777777" w:rsidR="00807BEF" w:rsidRPr="0097659A" w:rsidRDefault="00807BEF" w:rsidP="00592AA5">
            <w:pPr>
              <w:ind w:left="1134" w:right="220" w:hanging="1134"/>
              <w:jc w:val="right"/>
              <w:rPr>
                <w:sz w:val="18"/>
                <w:szCs w:val="18"/>
              </w:rPr>
            </w:pPr>
            <w:r w:rsidRPr="0097659A">
              <w:rPr>
                <w:rStyle w:val="Gvdemetni77ptKalnDeil0ptbolukbraklyor"/>
                <w:color w:val="auto"/>
                <w:sz w:val="18"/>
                <w:szCs w:val="18"/>
                <w:lang w:val="tr-TR"/>
              </w:rPr>
              <w:t>X</w:t>
            </w:r>
          </w:p>
        </w:tc>
        <w:tc>
          <w:tcPr>
            <w:tcW w:w="576" w:type="dxa"/>
            <w:shd w:val="clear" w:color="auto" w:fill="FFFFFF"/>
          </w:tcPr>
          <w:p w14:paraId="08AF3AC5" w14:textId="77777777" w:rsidR="00807BEF" w:rsidRPr="0097659A" w:rsidRDefault="00807BEF" w:rsidP="00592AA5">
            <w:pPr>
              <w:ind w:left="1134" w:right="220" w:hanging="1134"/>
              <w:jc w:val="right"/>
              <w:rPr>
                <w:sz w:val="18"/>
                <w:szCs w:val="18"/>
              </w:rPr>
            </w:pPr>
            <w:r w:rsidRPr="0097659A">
              <w:rPr>
                <w:rStyle w:val="Gvdemetni77ptKalnDeil0ptbolukbraklyor"/>
                <w:color w:val="auto"/>
                <w:sz w:val="18"/>
                <w:szCs w:val="18"/>
                <w:lang w:val="tr-TR"/>
              </w:rPr>
              <w:t>X</w:t>
            </w:r>
          </w:p>
        </w:tc>
        <w:tc>
          <w:tcPr>
            <w:tcW w:w="576" w:type="dxa"/>
            <w:shd w:val="clear" w:color="auto" w:fill="FFFFFF"/>
          </w:tcPr>
          <w:p w14:paraId="456E3A68" w14:textId="77777777" w:rsidR="00807BEF" w:rsidRPr="0097659A" w:rsidRDefault="00807BEF" w:rsidP="00592AA5">
            <w:pPr>
              <w:ind w:left="1134" w:hanging="1134"/>
              <w:rPr>
                <w:sz w:val="18"/>
                <w:szCs w:val="18"/>
              </w:rPr>
            </w:pPr>
          </w:p>
        </w:tc>
        <w:tc>
          <w:tcPr>
            <w:tcW w:w="1712" w:type="dxa"/>
            <w:shd w:val="clear" w:color="auto" w:fill="FFFFFF"/>
          </w:tcPr>
          <w:p w14:paraId="30C39361" w14:textId="77777777" w:rsidR="00807BEF" w:rsidRPr="0097659A" w:rsidRDefault="00807BEF" w:rsidP="00592AA5">
            <w:pPr>
              <w:ind w:left="1134" w:hanging="1134"/>
              <w:rPr>
                <w:sz w:val="18"/>
                <w:szCs w:val="18"/>
              </w:rPr>
            </w:pPr>
          </w:p>
        </w:tc>
        <w:tc>
          <w:tcPr>
            <w:tcW w:w="314" w:type="dxa"/>
            <w:shd w:val="clear" w:color="auto" w:fill="FFFFFF"/>
          </w:tcPr>
          <w:p w14:paraId="59F9C3C8" w14:textId="77777777" w:rsidR="00807BEF" w:rsidRPr="0097659A" w:rsidRDefault="00807BEF" w:rsidP="00592AA5">
            <w:pPr>
              <w:ind w:left="1134" w:hanging="1134"/>
              <w:rPr>
                <w:sz w:val="18"/>
                <w:szCs w:val="18"/>
              </w:rPr>
            </w:pPr>
          </w:p>
        </w:tc>
        <w:tc>
          <w:tcPr>
            <w:tcW w:w="749" w:type="dxa"/>
            <w:shd w:val="clear" w:color="auto" w:fill="FFFFFF"/>
          </w:tcPr>
          <w:p w14:paraId="5DD8BDCD" w14:textId="77777777" w:rsidR="00807BEF" w:rsidRPr="0097659A" w:rsidRDefault="00807BEF" w:rsidP="00592AA5">
            <w:pPr>
              <w:ind w:left="1134" w:hanging="1134"/>
              <w:rPr>
                <w:sz w:val="18"/>
                <w:szCs w:val="18"/>
              </w:rPr>
            </w:pPr>
          </w:p>
        </w:tc>
        <w:tc>
          <w:tcPr>
            <w:tcW w:w="744" w:type="dxa"/>
            <w:shd w:val="clear" w:color="auto" w:fill="FFFFFF"/>
          </w:tcPr>
          <w:p w14:paraId="5EF63BC2" w14:textId="77777777" w:rsidR="00807BEF" w:rsidRPr="0097659A" w:rsidRDefault="00807BEF" w:rsidP="00592AA5">
            <w:pPr>
              <w:ind w:left="1134" w:hanging="1134"/>
              <w:rPr>
                <w:sz w:val="18"/>
                <w:szCs w:val="18"/>
              </w:rPr>
            </w:pPr>
          </w:p>
        </w:tc>
        <w:tc>
          <w:tcPr>
            <w:tcW w:w="749" w:type="dxa"/>
            <w:shd w:val="clear" w:color="auto" w:fill="FFFFFF"/>
          </w:tcPr>
          <w:p w14:paraId="275F7CF6" w14:textId="77777777" w:rsidR="00807BEF" w:rsidRPr="0097659A" w:rsidRDefault="00807BEF" w:rsidP="00592AA5">
            <w:pPr>
              <w:ind w:left="1134" w:hanging="1134"/>
              <w:rPr>
                <w:sz w:val="18"/>
                <w:szCs w:val="18"/>
              </w:rPr>
            </w:pPr>
          </w:p>
        </w:tc>
        <w:tc>
          <w:tcPr>
            <w:tcW w:w="2160" w:type="dxa"/>
            <w:shd w:val="clear" w:color="auto" w:fill="FFFFFF"/>
          </w:tcPr>
          <w:p w14:paraId="1549AA09" w14:textId="77777777" w:rsidR="00807BEF" w:rsidRPr="0097659A" w:rsidRDefault="00807BEF" w:rsidP="00592AA5">
            <w:pPr>
              <w:ind w:left="1134" w:hanging="1134"/>
              <w:rPr>
                <w:sz w:val="18"/>
                <w:szCs w:val="18"/>
              </w:rPr>
            </w:pPr>
          </w:p>
        </w:tc>
      </w:tr>
      <w:tr w:rsidR="00062639" w:rsidRPr="0097659A" w14:paraId="50DB2A2D" w14:textId="77777777" w:rsidTr="00104916">
        <w:trPr>
          <w:trHeight w:hRule="exact" w:val="936"/>
        </w:trPr>
        <w:tc>
          <w:tcPr>
            <w:tcW w:w="1440" w:type="dxa"/>
            <w:shd w:val="clear" w:color="auto" w:fill="FFFFFF"/>
            <w:vAlign w:val="center"/>
          </w:tcPr>
          <w:p w14:paraId="72FCF739"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 xml:space="preserve">3.8.3.3. </w:t>
            </w:r>
          </w:p>
        </w:tc>
        <w:tc>
          <w:tcPr>
            <w:tcW w:w="3494" w:type="dxa"/>
            <w:shd w:val="clear" w:color="auto" w:fill="FFFFFF"/>
            <w:vAlign w:val="center"/>
          </w:tcPr>
          <w:p w14:paraId="6DA52F81" w14:textId="77777777" w:rsidR="00807BEF" w:rsidRPr="0097659A" w:rsidRDefault="007F56BB" w:rsidP="00104916">
            <w:pPr>
              <w:pStyle w:val="Gvdemetni0"/>
              <w:shd w:val="clear" w:color="auto" w:fill="auto"/>
              <w:spacing w:line="240" w:lineRule="auto"/>
              <w:ind w:hanging="22"/>
              <w:jc w:val="left"/>
              <w:rPr>
                <w:sz w:val="18"/>
                <w:szCs w:val="18"/>
              </w:rPr>
            </w:pPr>
            <w:r w:rsidRPr="0097659A">
              <w:rPr>
                <w:sz w:val="18"/>
                <w:szCs w:val="18"/>
              </w:rPr>
              <w:t>%100</w:t>
            </w:r>
            <w:r w:rsidR="00807BEF" w:rsidRPr="0097659A">
              <w:rPr>
                <w:sz w:val="18"/>
                <w:szCs w:val="18"/>
              </w:rPr>
              <w:t xml:space="preserve"> motor devri ve </w:t>
            </w:r>
            <w:r w:rsidRPr="0097659A">
              <w:rPr>
                <w:sz w:val="18"/>
                <w:szCs w:val="18"/>
              </w:rPr>
              <w:t>%100</w:t>
            </w:r>
            <w:r w:rsidR="00807BEF" w:rsidRPr="0097659A">
              <w:rPr>
                <w:sz w:val="18"/>
                <w:szCs w:val="18"/>
              </w:rPr>
              <w:t xml:space="preserve"> yükte ara soğutucu boyunca izin verilebilir azami basınç düşüşü (kPa)</w:t>
            </w:r>
          </w:p>
        </w:tc>
        <w:tc>
          <w:tcPr>
            <w:tcW w:w="576" w:type="dxa"/>
            <w:shd w:val="clear" w:color="auto" w:fill="FFFFFF"/>
          </w:tcPr>
          <w:p w14:paraId="751C53FB" w14:textId="77777777" w:rsidR="00807BEF" w:rsidRPr="0097659A" w:rsidRDefault="00807BEF" w:rsidP="00592AA5">
            <w:pPr>
              <w:ind w:left="1134" w:right="220" w:hanging="1134"/>
              <w:jc w:val="right"/>
              <w:rPr>
                <w:sz w:val="18"/>
                <w:szCs w:val="18"/>
              </w:rPr>
            </w:pPr>
            <w:r w:rsidRPr="0097659A">
              <w:rPr>
                <w:rStyle w:val="Gvdemetni77ptKalnDeil0ptbolukbraklyor"/>
                <w:color w:val="auto"/>
                <w:sz w:val="18"/>
                <w:szCs w:val="18"/>
                <w:lang w:val="tr-TR"/>
              </w:rPr>
              <w:t>X</w:t>
            </w:r>
          </w:p>
        </w:tc>
        <w:tc>
          <w:tcPr>
            <w:tcW w:w="576" w:type="dxa"/>
            <w:shd w:val="clear" w:color="auto" w:fill="FFFFFF"/>
          </w:tcPr>
          <w:p w14:paraId="5ACEC895" w14:textId="77777777" w:rsidR="00807BEF" w:rsidRPr="0097659A" w:rsidRDefault="00807BEF" w:rsidP="00592AA5">
            <w:pPr>
              <w:ind w:left="1134" w:right="220" w:hanging="1134"/>
              <w:jc w:val="right"/>
              <w:rPr>
                <w:sz w:val="18"/>
                <w:szCs w:val="18"/>
              </w:rPr>
            </w:pPr>
            <w:r w:rsidRPr="0097659A">
              <w:rPr>
                <w:rStyle w:val="Gvdemetni77ptKalnDeil0ptbolukbraklyor"/>
                <w:color w:val="auto"/>
                <w:sz w:val="18"/>
                <w:szCs w:val="18"/>
                <w:lang w:val="tr-TR"/>
              </w:rPr>
              <w:t>X</w:t>
            </w:r>
          </w:p>
        </w:tc>
        <w:tc>
          <w:tcPr>
            <w:tcW w:w="576" w:type="dxa"/>
            <w:shd w:val="clear" w:color="auto" w:fill="FFFFFF"/>
          </w:tcPr>
          <w:p w14:paraId="49F1D478" w14:textId="77777777" w:rsidR="00807BEF" w:rsidRPr="0097659A" w:rsidRDefault="00807BEF" w:rsidP="00592AA5">
            <w:pPr>
              <w:ind w:left="1134" w:hanging="1134"/>
              <w:rPr>
                <w:sz w:val="18"/>
                <w:szCs w:val="18"/>
              </w:rPr>
            </w:pPr>
          </w:p>
        </w:tc>
        <w:tc>
          <w:tcPr>
            <w:tcW w:w="1712" w:type="dxa"/>
            <w:shd w:val="clear" w:color="auto" w:fill="FFFFFF"/>
          </w:tcPr>
          <w:p w14:paraId="5D70DF5A" w14:textId="77777777" w:rsidR="00807BEF" w:rsidRPr="0097659A" w:rsidRDefault="00807BEF" w:rsidP="00592AA5">
            <w:pPr>
              <w:ind w:left="1134" w:hanging="1134"/>
              <w:rPr>
                <w:sz w:val="18"/>
                <w:szCs w:val="18"/>
              </w:rPr>
            </w:pPr>
          </w:p>
        </w:tc>
        <w:tc>
          <w:tcPr>
            <w:tcW w:w="314" w:type="dxa"/>
            <w:shd w:val="clear" w:color="auto" w:fill="FFFFFF"/>
          </w:tcPr>
          <w:p w14:paraId="4E355EC7" w14:textId="77777777" w:rsidR="00807BEF" w:rsidRPr="0097659A" w:rsidRDefault="00807BEF" w:rsidP="00592AA5">
            <w:pPr>
              <w:ind w:left="1134" w:hanging="1134"/>
              <w:rPr>
                <w:sz w:val="18"/>
                <w:szCs w:val="18"/>
              </w:rPr>
            </w:pPr>
          </w:p>
        </w:tc>
        <w:tc>
          <w:tcPr>
            <w:tcW w:w="749" w:type="dxa"/>
            <w:shd w:val="clear" w:color="auto" w:fill="FFFFFF"/>
          </w:tcPr>
          <w:p w14:paraId="7081E563" w14:textId="77777777" w:rsidR="00807BEF" w:rsidRPr="0097659A" w:rsidRDefault="00807BEF" w:rsidP="00592AA5">
            <w:pPr>
              <w:ind w:left="1134" w:hanging="1134"/>
              <w:rPr>
                <w:sz w:val="18"/>
                <w:szCs w:val="18"/>
              </w:rPr>
            </w:pPr>
          </w:p>
        </w:tc>
        <w:tc>
          <w:tcPr>
            <w:tcW w:w="744" w:type="dxa"/>
            <w:shd w:val="clear" w:color="auto" w:fill="FFFFFF"/>
          </w:tcPr>
          <w:p w14:paraId="4249F2C9" w14:textId="77777777" w:rsidR="00807BEF" w:rsidRPr="0097659A" w:rsidRDefault="00807BEF" w:rsidP="00592AA5">
            <w:pPr>
              <w:ind w:left="1134" w:hanging="1134"/>
              <w:rPr>
                <w:sz w:val="18"/>
                <w:szCs w:val="18"/>
              </w:rPr>
            </w:pPr>
          </w:p>
        </w:tc>
        <w:tc>
          <w:tcPr>
            <w:tcW w:w="749" w:type="dxa"/>
            <w:shd w:val="clear" w:color="auto" w:fill="FFFFFF"/>
          </w:tcPr>
          <w:p w14:paraId="29F3F18C" w14:textId="77777777" w:rsidR="00807BEF" w:rsidRPr="0097659A" w:rsidRDefault="00807BEF" w:rsidP="00592AA5">
            <w:pPr>
              <w:ind w:left="1134" w:hanging="1134"/>
              <w:rPr>
                <w:sz w:val="18"/>
                <w:szCs w:val="18"/>
              </w:rPr>
            </w:pPr>
          </w:p>
        </w:tc>
        <w:tc>
          <w:tcPr>
            <w:tcW w:w="2160" w:type="dxa"/>
            <w:shd w:val="clear" w:color="auto" w:fill="FFFFFF"/>
          </w:tcPr>
          <w:p w14:paraId="0E864A40" w14:textId="77777777" w:rsidR="00807BEF" w:rsidRPr="0097659A" w:rsidRDefault="00807BEF" w:rsidP="00592AA5">
            <w:pPr>
              <w:ind w:left="1134" w:hanging="1134"/>
              <w:rPr>
                <w:sz w:val="18"/>
                <w:szCs w:val="18"/>
              </w:rPr>
            </w:pPr>
          </w:p>
        </w:tc>
      </w:tr>
      <w:tr w:rsidR="00062639" w:rsidRPr="0097659A" w14:paraId="72B6C10F" w14:textId="77777777" w:rsidTr="00104916">
        <w:trPr>
          <w:trHeight w:hRule="exact" w:val="552"/>
        </w:trPr>
        <w:tc>
          <w:tcPr>
            <w:tcW w:w="1440" w:type="dxa"/>
            <w:shd w:val="clear" w:color="auto" w:fill="FFFFFF"/>
            <w:vAlign w:val="center"/>
          </w:tcPr>
          <w:p w14:paraId="02EDF1A5"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3.8.4.</w:t>
            </w:r>
          </w:p>
        </w:tc>
        <w:tc>
          <w:tcPr>
            <w:tcW w:w="3494" w:type="dxa"/>
            <w:shd w:val="clear" w:color="auto" w:fill="FFFFFF"/>
            <w:vAlign w:val="center"/>
          </w:tcPr>
          <w:p w14:paraId="7D5BECA0"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Emme gaz kelebeği: Evet/Hayır</w:t>
            </w:r>
          </w:p>
        </w:tc>
        <w:tc>
          <w:tcPr>
            <w:tcW w:w="576" w:type="dxa"/>
            <w:shd w:val="clear" w:color="auto" w:fill="FFFFFF"/>
          </w:tcPr>
          <w:p w14:paraId="4A91C457" w14:textId="77777777" w:rsidR="00807BEF" w:rsidRPr="0097659A" w:rsidRDefault="00807BEF" w:rsidP="00592AA5">
            <w:pPr>
              <w:ind w:left="1134" w:hanging="1134"/>
              <w:rPr>
                <w:sz w:val="18"/>
                <w:szCs w:val="18"/>
              </w:rPr>
            </w:pPr>
          </w:p>
        </w:tc>
        <w:tc>
          <w:tcPr>
            <w:tcW w:w="576" w:type="dxa"/>
            <w:shd w:val="clear" w:color="auto" w:fill="FFFFFF"/>
          </w:tcPr>
          <w:p w14:paraId="55262515" w14:textId="77777777" w:rsidR="00807BEF" w:rsidRPr="0097659A" w:rsidRDefault="00807BEF" w:rsidP="00592AA5">
            <w:pPr>
              <w:ind w:left="1134" w:hanging="1134"/>
              <w:rPr>
                <w:sz w:val="18"/>
                <w:szCs w:val="18"/>
              </w:rPr>
            </w:pPr>
          </w:p>
        </w:tc>
        <w:tc>
          <w:tcPr>
            <w:tcW w:w="576" w:type="dxa"/>
            <w:shd w:val="clear" w:color="auto" w:fill="FFFFFF"/>
          </w:tcPr>
          <w:p w14:paraId="33696A8D" w14:textId="77777777" w:rsidR="00807BEF" w:rsidRPr="0097659A" w:rsidRDefault="00807BEF" w:rsidP="00592AA5">
            <w:pPr>
              <w:ind w:left="1134" w:right="200" w:hanging="1134"/>
              <w:jc w:val="right"/>
              <w:rPr>
                <w:sz w:val="18"/>
                <w:szCs w:val="18"/>
              </w:rPr>
            </w:pPr>
            <w:r w:rsidRPr="0097659A">
              <w:rPr>
                <w:rStyle w:val="Gvdemetni77ptKalnDeil0ptbolukbraklyor"/>
                <w:color w:val="auto"/>
                <w:sz w:val="18"/>
                <w:szCs w:val="18"/>
                <w:lang w:val="tr-TR"/>
              </w:rPr>
              <w:t>X</w:t>
            </w:r>
          </w:p>
        </w:tc>
        <w:tc>
          <w:tcPr>
            <w:tcW w:w="1712" w:type="dxa"/>
            <w:shd w:val="clear" w:color="auto" w:fill="FFFFFF"/>
          </w:tcPr>
          <w:p w14:paraId="6E29677B" w14:textId="77777777" w:rsidR="00807BEF" w:rsidRPr="0097659A" w:rsidRDefault="00807BEF" w:rsidP="00592AA5">
            <w:pPr>
              <w:ind w:left="1134" w:hanging="1134"/>
              <w:rPr>
                <w:sz w:val="18"/>
                <w:szCs w:val="18"/>
              </w:rPr>
            </w:pPr>
          </w:p>
        </w:tc>
        <w:tc>
          <w:tcPr>
            <w:tcW w:w="314" w:type="dxa"/>
            <w:shd w:val="clear" w:color="auto" w:fill="FFFFFF"/>
          </w:tcPr>
          <w:p w14:paraId="4573C5BB" w14:textId="77777777" w:rsidR="00807BEF" w:rsidRPr="0097659A" w:rsidRDefault="00807BEF" w:rsidP="00592AA5">
            <w:pPr>
              <w:ind w:left="1134" w:hanging="1134"/>
              <w:rPr>
                <w:sz w:val="18"/>
                <w:szCs w:val="18"/>
              </w:rPr>
            </w:pPr>
          </w:p>
        </w:tc>
        <w:tc>
          <w:tcPr>
            <w:tcW w:w="749" w:type="dxa"/>
            <w:shd w:val="clear" w:color="auto" w:fill="FFFFFF"/>
          </w:tcPr>
          <w:p w14:paraId="05756E14" w14:textId="77777777" w:rsidR="00807BEF" w:rsidRPr="0097659A" w:rsidRDefault="00807BEF" w:rsidP="00592AA5">
            <w:pPr>
              <w:ind w:left="1134" w:hanging="1134"/>
              <w:rPr>
                <w:sz w:val="18"/>
                <w:szCs w:val="18"/>
              </w:rPr>
            </w:pPr>
          </w:p>
        </w:tc>
        <w:tc>
          <w:tcPr>
            <w:tcW w:w="744" w:type="dxa"/>
            <w:shd w:val="clear" w:color="auto" w:fill="FFFFFF"/>
          </w:tcPr>
          <w:p w14:paraId="050CB243" w14:textId="77777777" w:rsidR="00807BEF" w:rsidRPr="0097659A" w:rsidRDefault="00807BEF" w:rsidP="00592AA5">
            <w:pPr>
              <w:ind w:left="1134" w:hanging="1134"/>
              <w:rPr>
                <w:sz w:val="18"/>
                <w:szCs w:val="18"/>
              </w:rPr>
            </w:pPr>
          </w:p>
        </w:tc>
        <w:tc>
          <w:tcPr>
            <w:tcW w:w="749" w:type="dxa"/>
            <w:shd w:val="clear" w:color="auto" w:fill="FFFFFF"/>
          </w:tcPr>
          <w:p w14:paraId="531F6245" w14:textId="77777777" w:rsidR="00807BEF" w:rsidRPr="0097659A" w:rsidRDefault="00807BEF" w:rsidP="00592AA5">
            <w:pPr>
              <w:ind w:left="1134" w:hanging="1134"/>
              <w:rPr>
                <w:sz w:val="18"/>
                <w:szCs w:val="18"/>
              </w:rPr>
            </w:pPr>
          </w:p>
        </w:tc>
        <w:tc>
          <w:tcPr>
            <w:tcW w:w="2160" w:type="dxa"/>
            <w:shd w:val="clear" w:color="auto" w:fill="FFFFFF"/>
          </w:tcPr>
          <w:p w14:paraId="7609D82A" w14:textId="77777777" w:rsidR="00807BEF" w:rsidRPr="0097659A" w:rsidRDefault="00807BEF" w:rsidP="00592AA5">
            <w:pPr>
              <w:ind w:left="1134" w:hanging="1134"/>
              <w:rPr>
                <w:sz w:val="18"/>
                <w:szCs w:val="18"/>
              </w:rPr>
            </w:pPr>
          </w:p>
        </w:tc>
      </w:tr>
      <w:tr w:rsidR="00062639" w:rsidRPr="0097659A" w14:paraId="1A29B5B0" w14:textId="77777777" w:rsidTr="00104916">
        <w:trPr>
          <w:trHeight w:hRule="exact" w:val="552"/>
        </w:trPr>
        <w:tc>
          <w:tcPr>
            <w:tcW w:w="1440" w:type="dxa"/>
            <w:shd w:val="clear" w:color="auto" w:fill="FFFFFF"/>
            <w:vAlign w:val="center"/>
          </w:tcPr>
          <w:p w14:paraId="68195BC0"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3.8.5.</w:t>
            </w:r>
          </w:p>
        </w:tc>
        <w:tc>
          <w:tcPr>
            <w:tcW w:w="3494" w:type="dxa"/>
            <w:shd w:val="clear" w:color="auto" w:fill="FFFFFF"/>
            <w:vAlign w:val="center"/>
          </w:tcPr>
          <w:p w14:paraId="2FE1C5F8" w14:textId="77777777" w:rsidR="00807BEF" w:rsidRPr="0097659A" w:rsidRDefault="00807BEF" w:rsidP="00BD7DA6">
            <w:pPr>
              <w:pStyle w:val="Gvdemetni0"/>
              <w:shd w:val="clear" w:color="auto" w:fill="auto"/>
              <w:spacing w:line="240" w:lineRule="auto"/>
              <w:ind w:hanging="21"/>
              <w:jc w:val="left"/>
              <w:rPr>
                <w:sz w:val="18"/>
                <w:szCs w:val="18"/>
              </w:rPr>
            </w:pPr>
            <w:r w:rsidRPr="0097659A">
              <w:rPr>
                <w:sz w:val="18"/>
                <w:szCs w:val="18"/>
              </w:rPr>
              <w:t>Karter gazlarını geri dönüştürme cihazı: Evet/Hayır</w:t>
            </w:r>
          </w:p>
        </w:tc>
        <w:tc>
          <w:tcPr>
            <w:tcW w:w="576" w:type="dxa"/>
            <w:shd w:val="clear" w:color="auto" w:fill="FFFFFF"/>
          </w:tcPr>
          <w:p w14:paraId="0374802F" w14:textId="77777777" w:rsidR="00807BEF" w:rsidRPr="0097659A" w:rsidRDefault="00807BEF" w:rsidP="00592AA5">
            <w:pPr>
              <w:ind w:left="1134" w:hanging="1134"/>
              <w:rPr>
                <w:sz w:val="18"/>
                <w:szCs w:val="18"/>
              </w:rPr>
            </w:pPr>
          </w:p>
        </w:tc>
        <w:tc>
          <w:tcPr>
            <w:tcW w:w="576" w:type="dxa"/>
            <w:shd w:val="clear" w:color="auto" w:fill="FFFFFF"/>
          </w:tcPr>
          <w:p w14:paraId="27662A52" w14:textId="77777777" w:rsidR="00807BEF" w:rsidRPr="0097659A" w:rsidRDefault="00807BEF" w:rsidP="00592AA5">
            <w:pPr>
              <w:ind w:left="1134" w:hanging="1134"/>
              <w:rPr>
                <w:sz w:val="18"/>
                <w:szCs w:val="18"/>
              </w:rPr>
            </w:pPr>
          </w:p>
        </w:tc>
        <w:tc>
          <w:tcPr>
            <w:tcW w:w="576" w:type="dxa"/>
            <w:shd w:val="clear" w:color="auto" w:fill="FFFFFF"/>
          </w:tcPr>
          <w:p w14:paraId="15725BD1" w14:textId="77777777" w:rsidR="00807BEF" w:rsidRPr="0097659A" w:rsidRDefault="00807BEF" w:rsidP="00592AA5">
            <w:pPr>
              <w:ind w:left="1134" w:right="200" w:hanging="1134"/>
              <w:jc w:val="right"/>
              <w:rPr>
                <w:sz w:val="18"/>
                <w:szCs w:val="18"/>
              </w:rPr>
            </w:pPr>
            <w:r w:rsidRPr="0097659A">
              <w:rPr>
                <w:rStyle w:val="Gvdemetni77ptKalnDeil0ptbolukbraklyor"/>
                <w:color w:val="auto"/>
                <w:sz w:val="18"/>
                <w:szCs w:val="18"/>
                <w:lang w:val="tr-TR"/>
              </w:rPr>
              <w:t>X</w:t>
            </w:r>
          </w:p>
        </w:tc>
        <w:tc>
          <w:tcPr>
            <w:tcW w:w="1712" w:type="dxa"/>
            <w:shd w:val="clear" w:color="auto" w:fill="FFFFFF"/>
          </w:tcPr>
          <w:p w14:paraId="5F39141A" w14:textId="77777777" w:rsidR="00807BEF" w:rsidRPr="0097659A" w:rsidRDefault="00807BEF" w:rsidP="00592AA5">
            <w:pPr>
              <w:ind w:left="1134" w:hanging="1134"/>
              <w:rPr>
                <w:sz w:val="18"/>
                <w:szCs w:val="18"/>
              </w:rPr>
            </w:pPr>
          </w:p>
        </w:tc>
        <w:tc>
          <w:tcPr>
            <w:tcW w:w="314" w:type="dxa"/>
            <w:shd w:val="clear" w:color="auto" w:fill="FFFFFF"/>
          </w:tcPr>
          <w:p w14:paraId="2BC5059C" w14:textId="77777777" w:rsidR="00807BEF" w:rsidRPr="0097659A" w:rsidRDefault="00807BEF" w:rsidP="00592AA5">
            <w:pPr>
              <w:ind w:left="1134" w:hanging="1134"/>
              <w:rPr>
                <w:sz w:val="18"/>
                <w:szCs w:val="18"/>
              </w:rPr>
            </w:pPr>
          </w:p>
        </w:tc>
        <w:tc>
          <w:tcPr>
            <w:tcW w:w="749" w:type="dxa"/>
            <w:shd w:val="clear" w:color="auto" w:fill="FFFFFF"/>
          </w:tcPr>
          <w:p w14:paraId="4074F52F" w14:textId="77777777" w:rsidR="00807BEF" w:rsidRPr="0097659A" w:rsidRDefault="00807BEF" w:rsidP="00592AA5">
            <w:pPr>
              <w:ind w:left="1134" w:hanging="1134"/>
              <w:rPr>
                <w:sz w:val="18"/>
                <w:szCs w:val="18"/>
              </w:rPr>
            </w:pPr>
          </w:p>
        </w:tc>
        <w:tc>
          <w:tcPr>
            <w:tcW w:w="744" w:type="dxa"/>
            <w:shd w:val="clear" w:color="auto" w:fill="FFFFFF"/>
          </w:tcPr>
          <w:p w14:paraId="61EED8CD" w14:textId="77777777" w:rsidR="00807BEF" w:rsidRPr="0097659A" w:rsidRDefault="00807BEF" w:rsidP="00592AA5">
            <w:pPr>
              <w:ind w:left="1134" w:hanging="1134"/>
              <w:rPr>
                <w:sz w:val="18"/>
                <w:szCs w:val="18"/>
              </w:rPr>
            </w:pPr>
          </w:p>
        </w:tc>
        <w:tc>
          <w:tcPr>
            <w:tcW w:w="749" w:type="dxa"/>
            <w:shd w:val="clear" w:color="auto" w:fill="FFFFFF"/>
          </w:tcPr>
          <w:p w14:paraId="23000A50" w14:textId="77777777" w:rsidR="00807BEF" w:rsidRPr="0097659A" w:rsidRDefault="00807BEF" w:rsidP="00592AA5">
            <w:pPr>
              <w:ind w:left="1134" w:hanging="1134"/>
              <w:rPr>
                <w:sz w:val="18"/>
                <w:szCs w:val="18"/>
              </w:rPr>
            </w:pPr>
          </w:p>
        </w:tc>
        <w:tc>
          <w:tcPr>
            <w:tcW w:w="2160" w:type="dxa"/>
            <w:shd w:val="clear" w:color="auto" w:fill="FFFFFF"/>
          </w:tcPr>
          <w:p w14:paraId="539870BC" w14:textId="77777777" w:rsidR="00807BEF" w:rsidRPr="0097659A" w:rsidRDefault="00807BEF" w:rsidP="00592AA5">
            <w:pPr>
              <w:ind w:left="1134" w:hanging="1134"/>
              <w:rPr>
                <w:sz w:val="18"/>
                <w:szCs w:val="18"/>
              </w:rPr>
            </w:pPr>
          </w:p>
        </w:tc>
      </w:tr>
      <w:tr w:rsidR="00062639" w:rsidRPr="0097659A" w14:paraId="18FD6B17" w14:textId="77777777" w:rsidTr="00104916">
        <w:trPr>
          <w:trHeight w:hRule="exact" w:val="552"/>
        </w:trPr>
        <w:tc>
          <w:tcPr>
            <w:tcW w:w="1440" w:type="dxa"/>
            <w:shd w:val="clear" w:color="auto" w:fill="FFFFFF"/>
            <w:vAlign w:val="center"/>
          </w:tcPr>
          <w:p w14:paraId="4D2BEF2A"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3.8.5.1.</w:t>
            </w:r>
          </w:p>
        </w:tc>
        <w:tc>
          <w:tcPr>
            <w:tcW w:w="3494" w:type="dxa"/>
            <w:shd w:val="clear" w:color="auto" w:fill="FFFFFF"/>
            <w:vAlign w:val="center"/>
          </w:tcPr>
          <w:p w14:paraId="2982EA03"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Evet ise, açıklama ve çizimler:</w:t>
            </w:r>
          </w:p>
        </w:tc>
        <w:tc>
          <w:tcPr>
            <w:tcW w:w="576" w:type="dxa"/>
            <w:shd w:val="clear" w:color="auto" w:fill="FFFFFF"/>
          </w:tcPr>
          <w:p w14:paraId="1E584112" w14:textId="77777777" w:rsidR="00807BEF" w:rsidRPr="0097659A" w:rsidRDefault="00807BEF" w:rsidP="00592AA5">
            <w:pPr>
              <w:ind w:left="1134" w:hanging="1134"/>
              <w:rPr>
                <w:sz w:val="18"/>
                <w:szCs w:val="18"/>
              </w:rPr>
            </w:pPr>
          </w:p>
        </w:tc>
        <w:tc>
          <w:tcPr>
            <w:tcW w:w="576" w:type="dxa"/>
            <w:shd w:val="clear" w:color="auto" w:fill="FFFFFF"/>
          </w:tcPr>
          <w:p w14:paraId="3AC50A0F" w14:textId="77777777" w:rsidR="00807BEF" w:rsidRPr="0097659A" w:rsidRDefault="00807BEF" w:rsidP="00592AA5">
            <w:pPr>
              <w:ind w:left="1134" w:hanging="1134"/>
              <w:rPr>
                <w:sz w:val="18"/>
                <w:szCs w:val="18"/>
              </w:rPr>
            </w:pPr>
          </w:p>
        </w:tc>
        <w:tc>
          <w:tcPr>
            <w:tcW w:w="576" w:type="dxa"/>
            <w:shd w:val="clear" w:color="auto" w:fill="FFFFFF"/>
          </w:tcPr>
          <w:p w14:paraId="341FB5F8" w14:textId="77777777" w:rsidR="00807BEF" w:rsidRPr="0097659A" w:rsidRDefault="00807BEF" w:rsidP="00592AA5">
            <w:pPr>
              <w:ind w:left="1134" w:right="200" w:hanging="1134"/>
              <w:jc w:val="right"/>
              <w:rPr>
                <w:sz w:val="18"/>
                <w:szCs w:val="18"/>
              </w:rPr>
            </w:pPr>
            <w:r w:rsidRPr="0097659A">
              <w:rPr>
                <w:rStyle w:val="Gvdemetni77ptKalnDeil0ptbolukbraklyor"/>
                <w:color w:val="auto"/>
                <w:sz w:val="18"/>
                <w:szCs w:val="18"/>
                <w:lang w:val="tr-TR"/>
              </w:rPr>
              <w:t>X</w:t>
            </w:r>
          </w:p>
        </w:tc>
        <w:tc>
          <w:tcPr>
            <w:tcW w:w="1712" w:type="dxa"/>
            <w:shd w:val="clear" w:color="auto" w:fill="FFFFFF"/>
          </w:tcPr>
          <w:p w14:paraId="3F94C0BD" w14:textId="77777777" w:rsidR="00807BEF" w:rsidRPr="0097659A" w:rsidRDefault="00807BEF" w:rsidP="00592AA5">
            <w:pPr>
              <w:ind w:left="1134" w:hanging="1134"/>
              <w:rPr>
                <w:sz w:val="18"/>
                <w:szCs w:val="18"/>
              </w:rPr>
            </w:pPr>
          </w:p>
        </w:tc>
        <w:tc>
          <w:tcPr>
            <w:tcW w:w="314" w:type="dxa"/>
            <w:shd w:val="clear" w:color="auto" w:fill="FFFFFF"/>
          </w:tcPr>
          <w:p w14:paraId="48B2DDBD" w14:textId="77777777" w:rsidR="00807BEF" w:rsidRPr="0097659A" w:rsidRDefault="00807BEF" w:rsidP="00592AA5">
            <w:pPr>
              <w:ind w:left="1134" w:hanging="1134"/>
              <w:rPr>
                <w:sz w:val="18"/>
                <w:szCs w:val="18"/>
              </w:rPr>
            </w:pPr>
          </w:p>
        </w:tc>
        <w:tc>
          <w:tcPr>
            <w:tcW w:w="749" w:type="dxa"/>
            <w:shd w:val="clear" w:color="auto" w:fill="FFFFFF"/>
          </w:tcPr>
          <w:p w14:paraId="10F175A7" w14:textId="77777777" w:rsidR="00807BEF" w:rsidRPr="0097659A" w:rsidRDefault="00807BEF" w:rsidP="00592AA5">
            <w:pPr>
              <w:ind w:left="1134" w:hanging="1134"/>
              <w:rPr>
                <w:sz w:val="18"/>
                <w:szCs w:val="18"/>
              </w:rPr>
            </w:pPr>
          </w:p>
        </w:tc>
        <w:tc>
          <w:tcPr>
            <w:tcW w:w="744" w:type="dxa"/>
            <w:shd w:val="clear" w:color="auto" w:fill="FFFFFF"/>
          </w:tcPr>
          <w:p w14:paraId="1A3B40EA" w14:textId="77777777" w:rsidR="00807BEF" w:rsidRPr="0097659A" w:rsidRDefault="00807BEF" w:rsidP="00592AA5">
            <w:pPr>
              <w:ind w:left="1134" w:hanging="1134"/>
              <w:rPr>
                <w:sz w:val="18"/>
                <w:szCs w:val="18"/>
              </w:rPr>
            </w:pPr>
          </w:p>
        </w:tc>
        <w:tc>
          <w:tcPr>
            <w:tcW w:w="749" w:type="dxa"/>
            <w:shd w:val="clear" w:color="auto" w:fill="FFFFFF"/>
          </w:tcPr>
          <w:p w14:paraId="6E362227" w14:textId="77777777" w:rsidR="00807BEF" w:rsidRPr="0097659A" w:rsidRDefault="00807BEF" w:rsidP="00592AA5">
            <w:pPr>
              <w:ind w:left="1134" w:hanging="1134"/>
              <w:rPr>
                <w:sz w:val="18"/>
                <w:szCs w:val="18"/>
              </w:rPr>
            </w:pPr>
          </w:p>
        </w:tc>
        <w:tc>
          <w:tcPr>
            <w:tcW w:w="2160" w:type="dxa"/>
            <w:shd w:val="clear" w:color="auto" w:fill="FFFFFF"/>
          </w:tcPr>
          <w:p w14:paraId="2DC92782" w14:textId="77777777" w:rsidR="00807BEF" w:rsidRPr="0097659A" w:rsidRDefault="00807BEF" w:rsidP="00592AA5">
            <w:pPr>
              <w:ind w:left="1134" w:hanging="1134"/>
              <w:rPr>
                <w:sz w:val="18"/>
                <w:szCs w:val="18"/>
              </w:rPr>
            </w:pPr>
          </w:p>
        </w:tc>
      </w:tr>
      <w:tr w:rsidR="00062639" w:rsidRPr="0097659A" w14:paraId="5174D82D" w14:textId="77777777" w:rsidTr="00104916">
        <w:trPr>
          <w:trHeight w:hRule="exact" w:val="946"/>
        </w:trPr>
        <w:tc>
          <w:tcPr>
            <w:tcW w:w="1440" w:type="dxa"/>
            <w:shd w:val="clear" w:color="auto" w:fill="FFFFFF"/>
            <w:vAlign w:val="center"/>
          </w:tcPr>
          <w:p w14:paraId="4D02020F"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3.8.5.2.</w:t>
            </w:r>
          </w:p>
        </w:tc>
        <w:tc>
          <w:tcPr>
            <w:tcW w:w="3494" w:type="dxa"/>
            <w:shd w:val="clear" w:color="auto" w:fill="FFFFFF"/>
            <w:vAlign w:val="center"/>
          </w:tcPr>
          <w:p w14:paraId="6115D5D6" w14:textId="78338560" w:rsidR="00807BEF" w:rsidRPr="0097659A" w:rsidRDefault="00807BEF" w:rsidP="00104916">
            <w:pPr>
              <w:pStyle w:val="Gvdemetni0"/>
              <w:shd w:val="clear" w:color="auto" w:fill="auto"/>
              <w:spacing w:line="240" w:lineRule="auto"/>
              <w:ind w:hanging="22"/>
              <w:jc w:val="left"/>
              <w:rPr>
                <w:sz w:val="18"/>
                <w:szCs w:val="18"/>
              </w:rPr>
            </w:pPr>
            <w:r w:rsidRPr="0097659A">
              <w:rPr>
                <w:sz w:val="18"/>
                <w:szCs w:val="18"/>
              </w:rPr>
              <w:t>Hayır ise, 2017/654/AB Tebliğin</w:t>
            </w:r>
            <w:r w:rsidR="0038445D" w:rsidRPr="0097659A">
              <w:rPr>
                <w:sz w:val="18"/>
                <w:szCs w:val="18"/>
              </w:rPr>
              <w:t>in</w:t>
            </w:r>
            <w:r w:rsidRPr="0097659A">
              <w:rPr>
                <w:sz w:val="18"/>
                <w:szCs w:val="18"/>
              </w:rPr>
              <w:t xml:space="preserve"> VI</w:t>
            </w:r>
            <w:r w:rsidR="00282E84" w:rsidRPr="0097659A">
              <w:rPr>
                <w:sz w:val="18"/>
                <w:szCs w:val="18"/>
              </w:rPr>
              <w:t xml:space="preserve">’ncı </w:t>
            </w:r>
            <w:r w:rsidR="0038445D" w:rsidRPr="0097659A">
              <w:rPr>
                <w:sz w:val="18"/>
                <w:szCs w:val="18"/>
              </w:rPr>
              <w:t>E</w:t>
            </w:r>
            <w:r w:rsidRPr="0097659A">
              <w:rPr>
                <w:sz w:val="18"/>
                <w:szCs w:val="18"/>
              </w:rPr>
              <w:t>kinin 6.10 bendine uygunluk Evet/Hayır</w:t>
            </w:r>
          </w:p>
        </w:tc>
        <w:tc>
          <w:tcPr>
            <w:tcW w:w="576" w:type="dxa"/>
            <w:shd w:val="clear" w:color="auto" w:fill="FFFFFF"/>
          </w:tcPr>
          <w:p w14:paraId="1DB94B29" w14:textId="77777777" w:rsidR="00807BEF" w:rsidRPr="0097659A" w:rsidRDefault="00807BEF" w:rsidP="00592AA5">
            <w:pPr>
              <w:ind w:left="1134" w:right="220" w:hanging="1134"/>
              <w:jc w:val="right"/>
              <w:rPr>
                <w:sz w:val="18"/>
                <w:szCs w:val="18"/>
              </w:rPr>
            </w:pPr>
            <w:r w:rsidRPr="0097659A">
              <w:rPr>
                <w:rStyle w:val="Gvdemetni77ptKalnDeil0ptbolukbraklyor"/>
                <w:color w:val="auto"/>
                <w:sz w:val="18"/>
                <w:szCs w:val="18"/>
                <w:lang w:val="tr-TR"/>
              </w:rPr>
              <w:t>X</w:t>
            </w:r>
          </w:p>
        </w:tc>
        <w:tc>
          <w:tcPr>
            <w:tcW w:w="576" w:type="dxa"/>
            <w:shd w:val="clear" w:color="auto" w:fill="FFFFFF"/>
          </w:tcPr>
          <w:p w14:paraId="68852441" w14:textId="77777777" w:rsidR="00807BEF" w:rsidRPr="0097659A" w:rsidRDefault="00807BEF" w:rsidP="00592AA5">
            <w:pPr>
              <w:ind w:left="1134" w:hanging="1134"/>
              <w:rPr>
                <w:sz w:val="18"/>
                <w:szCs w:val="18"/>
              </w:rPr>
            </w:pPr>
          </w:p>
        </w:tc>
        <w:tc>
          <w:tcPr>
            <w:tcW w:w="576" w:type="dxa"/>
            <w:shd w:val="clear" w:color="auto" w:fill="FFFFFF"/>
          </w:tcPr>
          <w:p w14:paraId="56CCD2F0" w14:textId="77777777" w:rsidR="00807BEF" w:rsidRPr="0097659A" w:rsidRDefault="00807BEF" w:rsidP="00592AA5">
            <w:pPr>
              <w:ind w:left="1134" w:hanging="1134"/>
              <w:rPr>
                <w:sz w:val="18"/>
                <w:szCs w:val="18"/>
              </w:rPr>
            </w:pPr>
          </w:p>
        </w:tc>
        <w:tc>
          <w:tcPr>
            <w:tcW w:w="1712" w:type="dxa"/>
            <w:shd w:val="clear" w:color="auto" w:fill="FFFFFF"/>
          </w:tcPr>
          <w:p w14:paraId="0AC52EA9" w14:textId="77777777" w:rsidR="00807BEF" w:rsidRPr="0097659A" w:rsidRDefault="00807BEF" w:rsidP="00592AA5">
            <w:pPr>
              <w:ind w:left="1134" w:hanging="1134"/>
              <w:rPr>
                <w:sz w:val="18"/>
                <w:szCs w:val="18"/>
              </w:rPr>
            </w:pPr>
          </w:p>
        </w:tc>
        <w:tc>
          <w:tcPr>
            <w:tcW w:w="314" w:type="dxa"/>
            <w:shd w:val="clear" w:color="auto" w:fill="FFFFFF"/>
          </w:tcPr>
          <w:p w14:paraId="499BCB55" w14:textId="77777777" w:rsidR="00807BEF" w:rsidRPr="0097659A" w:rsidRDefault="00807BEF" w:rsidP="00592AA5">
            <w:pPr>
              <w:ind w:left="1134" w:hanging="1134"/>
              <w:rPr>
                <w:sz w:val="18"/>
                <w:szCs w:val="18"/>
              </w:rPr>
            </w:pPr>
          </w:p>
        </w:tc>
        <w:tc>
          <w:tcPr>
            <w:tcW w:w="749" w:type="dxa"/>
            <w:shd w:val="clear" w:color="auto" w:fill="FFFFFF"/>
          </w:tcPr>
          <w:p w14:paraId="78D44FB8" w14:textId="77777777" w:rsidR="00807BEF" w:rsidRPr="0097659A" w:rsidRDefault="00807BEF" w:rsidP="00592AA5">
            <w:pPr>
              <w:ind w:left="1134" w:hanging="1134"/>
              <w:rPr>
                <w:sz w:val="18"/>
                <w:szCs w:val="18"/>
              </w:rPr>
            </w:pPr>
          </w:p>
        </w:tc>
        <w:tc>
          <w:tcPr>
            <w:tcW w:w="744" w:type="dxa"/>
            <w:shd w:val="clear" w:color="auto" w:fill="FFFFFF"/>
          </w:tcPr>
          <w:p w14:paraId="04034FDE" w14:textId="77777777" w:rsidR="00807BEF" w:rsidRPr="0097659A" w:rsidRDefault="00807BEF" w:rsidP="00592AA5">
            <w:pPr>
              <w:ind w:left="1134" w:hanging="1134"/>
              <w:rPr>
                <w:sz w:val="18"/>
                <w:szCs w:val="18"/>
              </w:rPr>
            </w:pPr>
          </w:p>
        </w:tc>
        <w:tc>
          <w:tcPr>
            <w:tcW w:w="749" w:type="dxa"/>
            <w:shd w:val="clear" w:color="auto" w:fill="FFFFFF"/>
          </w:tcPr>
          <w:p w14:paraId="0E1B9B3E" w14:textId="77777777" w:rsidR="00807BEF" w:rsidRPr="0097659A" w:rsidRDefault="00807BEF" w:rsidP="00592AA5">
            <w:pPr>
              <w:ind w:left="1134" w:hanging="1134"/>
              <w:rPr>
                <w:sz w:val="18"/>
                <w:szCs w:val="18"/>
              </w:rPr>
            </w:pPr>
          </w:p>
        </w:tc>
        <w:tc>
          <w:tcPr>
            <w:tcW w:w="2160" w:type="dxa"/>
            <w:shd w:val="clear" w:color="auto" w:fill="FFFFFF"/>
          </w:tcPr>
          <w:p w14:paraId="541F57B7" w14:textId="77777777" w:rsidR="00807BEF" w:rsidRPr="0097659A" w:rsidRDefault="00807BEF" w:rsidP="00592AA5">
            <w:pPr>
              <w:ind w:left="1134" w:hanging="1134"/>
              <w:rPr>
                <w:sz w:val="18"/>
                <w:szCs w:val="18"/>
              </w:rPr>
            </w:pPr>
          </w:p>
        </w:tc>
      </w:tr>
    </w:tbl>
    <w:p w14:paraId="0A96283E" w14:textId="77777777" w:rsidR="00807BEF" w:rsidRPr="0097659A" w:rsidRDefault="00807BEF" w:rsidP="00592AA5">
      <w:pPr>
        <w:ind w:left="1134" w:hanging="1134"/>
        <w:rPr>
          <w:sz w:val="18"/>
          <w:szCs w:val="18"/>
        </w:rPr>
        <w:sectPr w:rsidR="00807BEF" w:rsidRPr="0097659A" w:rsidSect="002A79A6">
          <w:pgSz w:w="16834" w:h="11909" w:orient="landscape"/>
          <w:pgMar w:top="0" w:right="0" w:bottom="0" w:left="0" w:header="0" w:footer="3" w:gutter="0"/>
          <w:cols w:space="720"/>
          <w:noEndnote/>
          <w:docGrid w:linePitch="360"/>
        </w:sectPr>
      </w:pPr>
    </w:p>
    <w:p w14:paraId="3D928999" w14:textId="77777777" w:rsidR="00807BEF" w:rsidRPr="0097659A" w:rsidRDefault="00807BEF" w:rsidP="00592AA5">
      <w:pPr>
        <w:framePr w:w="184" w:h="317" w:hRule="exact" w:wrap="none" w:vAnchor="page" w:hAnchor="page" w:x="15665" w:y="7635"/>
        <w:shd w:val="clear" w:color="auto" w:fill="FFFFFF"/>
        <w:ind w:left="1134" w:hanging="1134"/>
        <w:jc w:val="left"/>
        <w:textDirection w:val="tbRl"/>
        <w:rPr>
          <w:sz w:val="20"/>
          <w:szCs w:val="18"/>
        </w:rPr>
      </w:pPr>
    </w:p>
    <w:tbl>
      <w:tblPr>
        <w:tblpPr w:leftFromText="141" w:rightFromText="141" w:vertAnchor="text" w:horzAnchor="margin" w:tblpXSpec="center" w:tblpY="1829"/>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440"/>
        <w:gridCol w:w="3494"/>
        <w:gridCol w:w="576"/>
        <w:gridCol w:w="576"/>
        <w:gridCol w:w="576"/>
        <w:gridCol w:w="1282"/>
        <w:gridCol w:w="744"/>
        <w:gridCol w:w="749"/>
        <w:gridCol w:w="744"/>
        <w:gridCol w:w="749"/>
        <w:gridCol w:w="2160"/>
      </w:tblGrid>
      <w:tr w:rsidR="00062639" w:rsidRPr="0097659A" w14:paraId="2C553FB9" w14:textId="77777777" w:rsidTr="00450A4D">
        <w:trPr>
          <w:trHeight w:hRule="exact" w:val="528"/>
        </w:trPr>
        <w:tc>
          <w:tcPr>
            <w:tcW w:w="1440" w:type="dxa"/>
            <w:vMerge w:val="restart"/>
            <w:shd w:val="clear" w:color="auto" w:fill="FFFFFF"/>
            <w:vAlign w:val="center"/>
          </w:tcPr>
          <w:p w14:paraId="39B57977" w14:textId="77777777" w:rsidR="00807BEF" w:rsidRPr="0097659A" w:rsidRDefault="00807BEF" w:rsidP="00592AA5">
            <w:pPr>
              <w:pStyle w:val="Gvdemetni0"/>
              <w:shd w:val="clear" w:color="auto" w:fill="auto"/>
              <w:spacing w:line="240" w:lineRule="auto"/>
              <w:ind w:left="1134" w:hanging="1134"/>
              <w:rPr>
                <w:sz w:val="18"/>
                <w:szCs w:val="18"/>
              </w:rPr>
            </w:pPr>
            <w:r w:rsidRPr="0097659A">
              <w:rPr>
                <w:sz w:val="18"/>
                <w:szCs w:val="18"/>
              </w:rPr>
              <w:t>Madde Numarası</w:t>
            </w:r>
          </w:p>
        </w:tc>
        <w:tc>
          <w:tcPr>
            <w:tcW w:w="3494" w:type="dxa"/>
            <w:vMerge w:val="restart"/>
            <w:shd w:val="clear" w:color="auto" w:fill="FFFFFF"/>
            <w:vAlign w:val="center"/>
          </w:tcPr>
          <w:p w14:paraId="02019DA1" w14:textId="77777777" w:rsidR="00807BEF" w:rsidRPr="0097659A" w:rsidRDefault="00807BEF" w:rsidP="00592AA5">
            <w:pPr>
              <w:pStyle w:val="Gvdemetni0"/>
              <w:shd w:val="clear" w:color="auto" w:fill="auto"/>
              <w:spacing w:line="240" w:lineRule="auto"/>
              <w:ind w:left="1134" w:hanging="1134"/>
              <w:rPr>
                <w:sz w:val="18"/>
                <w:szCs w:val="18"/>
              </w:rPr>
            </w:pPr>
            <w:r w:rsidRPr="0097659A">
              <w:rPr>
                <w:sz w:val="18"/>
                <w:szCs w:val="18"/>
              </w:rPr>
              <w:t>Madde Açıklaması</w:t>
            </w:r>
          </w:p>
        </w:tc>
        <w:tc>
          <w:tcPr>
            <w:tcW w:w="576" w:type="dxa"/>
            <w:vMerge w:val="restart"/>
            <w:shd w:val="clear" w:color="auto" w:fill="FFFFFF"/>
            <w:textDirection w:val="btLr"/>
            <w:vAlign w:val="center"/>
          </w:tcPr>
          <w:p w14:paraId="1308E356" w14:textId="77777777" w:rsidR="00807BEF" w:rsidRPr="0097659A" w:rsidRDefault="00807BEF" w:rsidP="00592AA5">
            <w:pPr>
              <w:ind w:left="1134" w:right="113" w:hanging="1134"/>
              <w:rPr>
                <w:sz w:val="18"/>
                <w:szCs w:val="18"/>
              </w:rPr>
            </w:pPr>
            <w:r w:rsidRPr="0097659A">
              <w:rPr>
                <w:rStyle w:val="Gvdemetni77ptKalnDeil0ptbolukbraklyor"/>
                <w:color w:val="auto"/>
                <w:sz w:val="18"/>
                <w:szCs w:val="18"/>
                <w:lang w:val="tr-TR"/>
              </w:rPr>
              <w:t>Test</w:t>
            </w:r>
          </w:p>
        </w:tc>
        <w:tc>
          <w:tcPr>
            <w:tcW w:w="576" w:type="dxa"/>
            <w:vMerge w:val="restart"/>
            <w:shd w:val="clear" w:color="auto" w:fill="FFFFFF"/>
            <w:textDirection w:val="btLr"/>
            <w:vAlign w:val="center"/>
          </w:tcPr>
          <w:p w14:paraId="57061669" w14:textId="77777777" w:rsidR="00807BEF" w:rsidRPr="0097659A" w:rsidRDefault="00807BEF" w:rsidP="00592AA5">
            <w:pPr>
              <w:ind w:left="1134" w:hanging="1134"/>
              <w:rPr>
                <w:sz w:val="18"/>
                <w:szCs w:val="18"/>
              </w:rPr>
            </w:pPr>
            <w:r w:rsidRPr="0097659A">
              <w:rPr>
                <w:rStyle w:val="Gvdemetni77ptKalnDeil0ptbolukbraklyor"/>
                <w:color w:val="auto"/>
                <w:sz w:val="18"/>
                <w:szCs w:val="18"/>
                <w:lang w:val="tr-TR"/>
              </w:rPr>
              <w:t>Montaj</w:t>
            </w:r>
          </w:p>
        </w:tc>
        <w:tc>
          <w:tcPr>
            <w:tcW w:w="576" w:type="dxa"/>
            <w:vMerge w:val="restart"/>
            <w:shd w:val="clear" w:color="auto" w:fill="FFFFFF"/>
            <w:textDirection w:val="btLr"/>
            <w:vAlign w:val="center"/>
          </w:tcPr>
          <w:p w14:paraId="1F96A585" w14:textId="77777777" w:rsidR="00807BEF" w:rsidRPr="0097659A" w:rsidRDefault="00807BEF" w:rsidP="00592AA5">
            <w:pPr>
              <w:ind w:left="1134" w:right="113" w:hanging="1134"/>
              <w:rPr>
                <w:b/>
                <w:sz w:val="16"/>
                <w:szCs w:val="18"/>
              </w:rPr>
            </w:pPr>
            <w:r w:rsidRPr="0097659A">
              <w:rPr>
                <w:sz w:val="16"/>
                <w:szCs w:val="18"/>
              </w:rPr>
              <w:t>Homologasyon (Tip Onayı)</w:t>
            </w:r>
          </w:p>
        </w:tc>
        <w:tc>
          <w:tcPr>
            <w:tcW w:w="1282" w:type="dxa"/>
            <w:vMerge w:val="restart"/>
            <w:shd w:val="clear" w:color="auto" w:fill="FFFFFF"/>
            <w:vAlign w:val="center"/>
          </w:tcPr>
          <w:p w14:paraId="71589DF4" w14:textId="77777777" w:rsidR="00807BEF" w:rsidRPr="0097659A" w:rsidRDefault="00807BEF" w:rsidP="00243831">
            <w:pPr>
              <w:pStyle w:val="Gvdemetni0"/>
              <w:shd w:val="clear" w:color="auto" w:fill="auto"/>
              <w:spacing w:line="240" w:lineRule="auto"/>
              <w:ind w:left="570" w:hanging="142"/>
              <w:rPr>
                <w:sz w:val="18"/>
                <w:szCs w:val="18"/>
              </w:rPr>
            </w:pPr>
            <w:r w:rsidRPr="0097659A">
              <w:rPr>
                <w:sz w:val="18"/>
                <w:szCs w:val="18"/>
              </w:rPr>
              <w:t>Ana motor / motor tipi</w:t>
            </w:r>
          </w:p>
        </w:tc>
        <w:tc>
          <w:tcPr>
            <w:tcW w:w="2986" w:type="dxa"/>
            <w:gridSpan w:val="4"/>
            <w:shd w:val="clear" w:color="auto" w:fill="FFFFFF"/>
            <w:vAlign w:val="center"/>
          </w:tcPr>
          <w:p w14:paraId="6FB09425" w14:textId="77777777" w:rsidR="00807BEF" w:rsidRPr="0097659A" w:rsidRDefault="00807BEF" w:rsidP="00592AA5">
            <w:pPr>
              <w:pStyle w:val="Gvdemetni0"/>
              <w:shd w:val="clear" w:color="auto" w:fill="auto"/>
              <w:spacing w:line="240" w:lineRule="auto"/>
              <w:ind w:left="1134" w:hanging="1134"/>
              <w:rPr>
                <w:sz w:val="18"/>
                <w:szCs w:val="18"/>
              </w:rPr>
            </w:pPr>
            <w:r w:rsidRPr="0097659A">
              <w:rPr>
                <w:sz w:val="18"/>
                <w:szCs w:val="18"/>
              </w:rPr>
              <w:t>Motor ailesi içindeki motor tipleri (varsa)</w:t>
            </w:r>
          </w:p>
        </w:tc>
        <w:tc>
          <w:tcPr>
            <w:tcW w:w="2160" w:type="dxa"/>
            <w:vMerge w:val="restart"/>
            <w:shd w:val="clear" w:color="auto" w:fill="FFFFFF"/>
            <w:vAlign w:val="center"/>
          </w:tcPr>
          <w:p w14:paraId="64304F0B" w14:textId="77777777" w:rsidR="00807BEF" w:rsidRPr="0097659A" w:rsidRDefault="00807BEF" w:rsidP="00243831">
            <w:pPr>
              <w:pStyle w:val="Gvdemetni0"/>
              <w:shd w:val="clear" w:color="auto" w:fill="auto"/>
              <w:spacing w:line="240" w:lineRule="auto"/>
              <w:ind w:left="550" w:hanging="442"/>
              <w:rPr>
                <w:sz w:val="18"/>
                <w:szCs w:val="18"/>
              </w:rPr>
            </w:pPr>
            <w:r w:rsidRPr="0097659A">
              <w:rPr>
                <w:sz w:val="18"/>
                <w:szCs w:val="18"/>
              </w:rPr>
              <w:t>Açıklayıcı notlar (doküman içinde olmayan)</w:t>
            </w:r>
          </w:p>
        </w:tc>
      </w:tr>
      <w:tr w:rsidR="00062639" w:rsidRPr="0097659A" w14:paraId="31C5D120" w14:textId="77777777" w:rsidTr="00243831">
        <w:trPr>
          <w:trHeight w:hRule="exact" w:val="1465"/>
        </w:trPr>
        <w:tc>
          <w:tcPr>
            <w:tcW w:w="1440" w:type="dxa"/>
            <w:vMerge/>
            <w:shd w:val="clear" w:color="auto" w:fill="FFFFFF"/>
            <w:vAlign w:val="center"/>
          </w:tcPr>
          <w:p w14:paraId="5D7A772B" w14:textId="77777777" w:rsidR="00807BEF" w:rsidRPr="0097659A" w:rsidRDefault="00807BEF" w:rsidP="00592AA5">
            <w:pPr>
              <w:ind w:left="1134" w:hanging="1134"/>
              <w:jc w:val="center"/>
              <w:rPr>
                <w:sz w:val="18"/>
                <w:szCs w:val="18"/>
              </w:rPr>
            </w:pPr>
          </w:p>
        </w:tc>
        <w:tc>
          <w:tcPr>
            <w:tcW w:w="3494" w:type="dxa"/>
            <w:vMerge/>
            <w:shd w:val="clear" w:color="auto" w:fill="FFFFFF"/>
            <w:vAlign w:val="center"/>
          </w:tcPr>
          <w:p w14:paraId="3E3A9A17" w14:textId="77777777" w:rsidR="00807BEF" w:rsidRPr="0097659A" w:rsidRDefault="00807BEF" w:rsidP="00592AA5">
            <w:pPr>
              <w:ind w:left="1134" w:hanging="1134"/>
              <w:jc w:val="center"/>
              <w:rPr>
                <w:sz w:val="18"/>
                <w:szCs w:val="18"/>
              </w:rPr>
            </w:pPr>
          </w:p>
        </w:tc>
        <w:tc>
          <w:tcPr>
            <w:tcW w:w="576" w:type="dxa"/>
            <w:vMerge/>
            <w:shd w:val="clear" w:color="auto" w:fill="FFFFFF"/>
            <w:vAlign w:val="center"/>
          </w:tcPr>
          <w:p w14:paraId="69364CA7" w14:textId="77777777" w:rsidR="00807BEF" w:rsidRPr="0097659A" w:rsidRDefault="00807BEF" w:rsidP="00592AA5">
            <w:pPr>
              <w:ind w:left="1134" w:hanging="1134"/>
              <w:jc w:val="center"/>
              <w:rPr>
                <w:sz w:val="18"/>
                <w:szCs w:val="18"/>
              </w:rPr>
            </w:pPr>
          </w:p>
        </w:tc>
        <w:tc>
          <w:tcPr>
            <w:tcW w:w="576" w:type="dxa"/>
            <w:vMerge/>
            <w:shd w:val="clear" w:color="auto" w:fill="FFFFFF"/>
            <w:vAlign w:val="center"/>
          </w:tcPr>
          <w:p w14:paraId="63279CE0" w14:textId="77777777" w:rsidR="00807BEF" w:rsidRPr="0097659A" w:rsidRDefault="00807BEF" w:rsidP="00592AA5">
            <w:pPr>
              <w:ind w:left="1134" w:hanging="1134"/>
              <w:jc w:val="center"/>
              <w:rPr>
                <w:sz w:val="18"/>
                <w:szCs w:val="18"/>
              </w:rPr>
            </w:pPr>
          </w:p>
        </w:tc>
        <w:tc>
          <w:tcPr>
            <w:tcW w:w="576" w:type="dxa"/>
            <w:vMerge/>
            <w:shd w:val="clear" w:color="auto" w:fill="FFFFFF"/>
            <w:vAlign w:val="center"/>
          </w:tcPr>
          <w:p w14:paraId="01BA2109" w14:textId="77777777" w:rsidR="00807BEF" w:rsidRPr="0097659A" w:rsidRDefault="00807BEF" w:rsidP="00592AA5">
            <w:pPr>
              <w:ind w:left="1134" w:hanging="1134"/>
              <w:jc w:val="center"/>
              <w:rPr>
                <w:sz w:val="18"/>
                <w:szCs w:val="18"/>
              </w:rPr>
            </w:pPr>
          </w:p>
        </w:tc>
        <w:tc>
          <w:tcPr>
            <w:tcW w:w="1282" w:type="dxa"/>
            <w:vMerge/>
            <w:shd w:val="clear" w:color="auto" w:fill="FFFFFF"/>
            <w:vAlign w:val="center"/>
          </w:tcPr>
          <w:p w14:paraId="5C91F9B6" w14:textId="77777777" w:rsidR="00807BEF" w:rsidRPr="0097659A" w:rsidRDefault="00807BEF" w:rsidP="00592AA5">
            <w:pPr>
              <w:ind w:left="1134" w:hanging="1134"/>
              <w:jc w:val="center"/>
              <w:rPr>
                <w:sz w:val="18"/>
                <w:szCs w:val="18"/>
              </w:rPr>
            </w:pPr>
          </w:p>
        </w:tc>
        <w:tc>
          <w:tcPr>
            <w:tcW w:w="744" w:type="dxa"/>
            <w:shd w:val="clear" w:color="auto" w:fill="FFFFFF"/>
            <w:vAlign w:val="center"/>
          </w:tcPr>
          <w:p w14:paraId="672591BC" w14:textId="77777777" w:rsidR="00807BEF" w:rsidRPr="0097659A" w:rsidRDefault="00807BEF" w:rsidP="00592AA5">
            <w:pPr>
              <w:pStyle w:val="Gvdemetni0"/>
              <w:shd w:val="clear" w:color="auto" w:fill="auto"/>
              <w:spacing w:line="240" w:lineRule="auto"/>
              <w:ind w:left="1134" w:hanging="1134"/>
              <w:rPr>
                <w:sz w:val="18"/>
                <w:szCs w:val="18"/>
              </w:rPr>
            </w:pPr>
            <w:r w:rsidRPr="0097659A">
              <w:rPr>
                <w:sz w:val="18"/>
                <w:szCs w:val="18"/>
              </w:rPr>
              <w:t>tip 2</w:t>
            </w:r>
          </w:p>
        </w:tc>
        <w:tc>
          <w:tcPr>
            <w:tcW w:w="749" w:type="dxa"/>
            <w:shd w:val="clear" w:color="auto" w:fill="FFFFFF"/>
            <w:vAlign w:val="center"/>
          </w:tcPr>
          <w:p w14:paraId="2754C93E" w14:textId="77777777" w:rsidR="00807BEF" w:rsidRPr="0097659A" w:rsidRDefault="00807BEF" w:rsidP="00592AA5">
            <w:pPr>
              <w:pStyle w:val="Gvdemetni0"/>
              <w:shd w:val="clear" w:color="auto" w:fill="auto"/>
              <w:spacing w:line="240" w:lineRule="auto"/>
              <w:ind w:left="1134" w:hanging="1134"/>
              <w:rPr>
                <w:sz w:val="18"/>
                <w:szCs w:val="18"/>
              </w:rPr>
            </w:pPr>
            <w:r w:rsidRPr="0097659A">
              <w:rPr>
                <w:sz w:val="18"/>
                <w:szCs w:val="18"/>
              </w:rPr>
              <w:t>tip 3</w:t>
            </w:r>
          </w:p>
        </w:tc>
        <w:tc>
          <w:tcPr>
            <w:tcW w:w="744" w:type="dxa"/>
            <w:shd w:val="clear" w:color="auto" w:fill="FFFFFF"/>
            <w:vAlign w:val="center"/>
          </w:tcPr>
          <w:p w14:paraId="7AB9113B" w14:textId="77777777" w:rsidR="00807BEF" w:rsidRPr="0097659A" w:rsidRDefault="00807BEF" w:rsidP="00592AA5">
            <w:pPr>
              <w:pStyle w:val="Gvdemetni0"/>
              <w:shd w:val="clear" w:color="auto" w:fill="auto"/>
              <w:spacing w:line="240" w:lineRule="auto"/>
              <w:ind w:left="1134" w:hanging="1134"/>
              <w:rPr>
                <w:sz w:val="18"/>
                <w:szCs w:val="18"/>
              </w:rPr>
            </w:pPr>
            <w:r w:rsidRPr="0097659A">
              <w:rPr>
                <w:sz w:val="18"/>
                <w:szCs w:val="18"/>
              </w:rPr>
              <w:t>tip …</w:t>
            </w:r>
          </w:p>
        </w:tc>
        <w:tc>
          <w:tcPr>
            <w:tcW w:w="749" w:type="dxa"/>
            <w:shd w:val="clear" w:color="auto" w:fill="FFFFFF"/>
            <w:vAlign w:val="center"/>
          </w:tcPr>
          <w:p w14:paraId="28D7101A" w14:textId="77777777" w:rsidR="00807BEF" w:rsidRPr="0097659A" w:rsidRDefault="00807BEF" w:rsidP="00592AA5">
            <w:pPr>
              <w:pStyle w:val="Gvdemetni0"/>
              <w:shd w:val="clear" w:color="auto" w:fill="auto"/>
              <w:spacing w:line="240" w:lineRule="auto"/>
              <w:ind w:left="1134" w:hanging="1134"/>
              <w:rPr>
                <w:sz w:val="18"/>
                <w:szCs w:val="18"/>
              </w:rPr>
            </w:pPr>
            <w:r w:rsidRPr="0097659A">
              <w:rPr>
                <w:sz w:val="18"/>
                <w:szCs w:val="18"/>
              </w:rPr>
              <w:t>tip n</w:t>
            </w:r>
          </w:p>
        </w:tc>
        <w:tc>
          <w:tcPr>
            <w:tcW w:w="2160" w:type="dxa"/>
            <w:vMerge/>
            <w:shd w:val="clear" w:color="auto" w:fill="FFFFFF"/>
          </w:tcPr>
          <w:p w14:paraId="5D917F19" w14:textId="77777777" w:rsidR="00807BEF" w:rsidRPr="0097659A" w:rsidRDefault="00807BEF" w:rsidP="00592AA5">
            <w:pPr>
              <w:ind w:left="1134" w:hanging="1134"/>
              <w:rPr>
                <w:sz w:val="18"/>
                <w:szCs w:val="18"/>
              </w:rPr>
            </w:pPr>
          </w:p>
        </w:tc>
      </w:tr>
      <w:tr w:rsidR="00062639" w:rsidRPr="0097659A" w14:paraId="10BBDC04" w14:textId="77777777" w:rsidTr="00450A4D">
        <w:trPr>
          <w:trHeight w:hRule="exact" w:val="518"/>
        </w:trPr>
        <w:tc>
          <w:tcPr>
            <w:tcW w:w="1440" w:type="dxa"/>
            <w:shd w:val="clear" w:color="auto" w:fill="FFFFFF"/>
            <w:vAlign w:val="center"/>
          </w:tcPr>
          <w:p w14:paraId="0CF499CF"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3.8.6.</w:t>
            </w:r>
          </w:p>
        </w:tc>
        <w:tc>
          <w:tcPr>
            <w:tcW w:w="3494" w:type="dxa"/>
            <w:shd w:val="clear" w:color="auto" w:fill="FFFFFF"/>
            <w:vAlign w:val="center"/>
          </w:tcPr>
          <w:p w14:paraId="1EBD643B" w14:textId="77777777" w:rsidR="00807BEF" w:rsidRPr="0097659A" w:rsidRDefault="00807BEF" w:rsidP="00243831">
            <w:pPr>
              <w:pStyle w:val="Gvdemetni0"/>
              <w:shd w:val="clear" w:color="auto" w:fill="auto"/>
              <w:spacing w:line="240" w:lineRule="auto"/>
              <w:ind w:left="120" w:hanging="22"/>
              <w:jc w:val="left"/>
              <w:rPr>
                <w:i/>
                <w:sz w:val="18"/>
                <w:szCs w:val="18"/>
              </w:rPr>
            </w:pPr>
            <w:r w:rsidRPr="0097659A">
              <w:rPr>
                <w:rStyle w:val="Gvdemetnitalik0ptbolukbraklyor"/>
                <w:i w:val="0"/>
                <w:color w:val="auto"/>
                <w:sz w:val="18"/>
                <w:szCs w:val="18"/>
                <w:lang w:val="tr-TR"/>
              </w:rPr>
              <w:t>Giriş yolu</w:t>
            </w:r>
          </w:p>
        </w:tc>
        <w:tc>
          <w:tcPr>
            <w:tcW w:w="576" w:type="dxa"/>
            <w:shd w:val="clear" w:color="auto" w:fill="FFFFFF"/>
          </w:tcPr>
          <w:p w14:paraId="62BAF097" w14:textId="77777777" w:rsidR="00807BEF" w:rsidRPr="0097659A" w:rsidRDefault="00807BEF" w:rsidP="00592AA5">
            <w:pPr>
              <w:ind w:left="1134" w:hanging="1134"/>
              <w:rPr>
                <w:sz w:val="18"/>
                <w:szCs w:val="18"/>
              </w:rPr>
            </w:pPr>
          </w:p>
        </w:tc>
        <w:tc>
          <w:tcPr>
            <w:tcW w:w="576" w:type="dxa"/>
            <w:shd w:val="clear" w:color="auto" w:fill="FFFFFF"/>
          </w:tcPr>
          <w:p w14:paraId="38ACC3CC" w14:textId="77777777" w:rsidR="00807BEF" w:rsidRPr="0097659A" w:rsidRDefault="00807BEF" w:rsidP="00592AA5">
            <w:pPr>
              <w:ind w:left="1134" w:hanging="1134"/>
              <w:rPr>
                <w:sz w:val="18"/>
                <w:szCs w:val="18"/>
              </w:rPr>
            </w:pPr>
          </w:p>
        </w:tc>
        <w:tc>
          <w:tcPr>
            <w:tcW w:w="576" w:type="dxa"/>
            <w:shd w:val="clear" w:color="auto" w:fill="FFFFFF"/>
          </w:tcPr>
          <w:p w14:paraId="56E03503" w14:textId="77777777" w:rsidR="00807BEF" w:rsidRPr="0097659A" w:rsidRDefault="00807BEF" w:rsidP="00592AA5">
            <w:pPr>
              <w:ind w:left="1134" w:hanging="1134"/>
              <w:rPr>
                <w:sz w:val="18"/>
                <w:szCs w:val="18"/>
              </w:rPr>
            </w:pPr>
          </w:p>
        </w:tc>
        <w:tc>
          <w:tcPr>
            <w:tcW w:w="1282" w:type="dxa"/>
            <w:shd w:val="clear" w:color="auto" w:fill="FFFFFF"/>
          </w:tcPr>
          <w:p w14:paraId="725E8E00" w14:textId="77777777" w:rsidR="00807BEF" w:rsidRPr="0097659A" w:rsidRDefault="00807BEF" w:rsidP="00592AA5">
            <w:pPr>
              <w:ind w:left="1134" w:hanging="1134"/>
              <w:rPr>
                <w:sz w:val="18"/>
                <w:szCs w:val="18"/>
              </w:rPr>
            </w:pPr>
          </w:p>
        </w:tc>
        <w:tc>
          <w:tcPr>
            <w:tcW w:w="744" w:type="dxa"/>
            <w:shd w:val="clear" w:color="auto" w:fill="FFFFFF"/>
          </w:tcPr>
          <w:p w14:paraId="307A9501" w14:textId="77777777" w:rsidR="00807BEF" w:rsidRPr="0097659A" w:rsidRDefault="00807BEF" w:rsidP="00592AA5">
            <w:pPr>
              <w:ind w:left="1134" w:hanging="1134"/>
              <w:rPr>
                <w:sz w:val="18"/>
                <w:szCs w:val="18"/>
              </w:rPr>
            </w:pPr>
          </w:p>
        </w:tc>
        <w:tc>
          <w:tcPr>
            <w:tcW w:w="749" w:type="dxa"/>
            <w:shd w:val="clear" w:color="auto" w:fill="FFFFFF"/>
          </w:tcPr>
          <w:p w14:paraId="69B31CB4" w14:textId="77777777" w:rsidR="00807BEF" w:rsidRPr="0097659A" w:rsidRDefault="00807BEF" w:rsidP="00592AA5">
            <w:pPr>
              <w:ind w:left="1134" w:hanging="1134"/>
              <w:rPr>
                <w:sz w:val="18"/>
                <w:szCs w:val="18"/>
              </w:rPr>
            </w:pPr>
          </w:p>
        </w:tc>
        <w:tc>
          <w:tcPr>
            <w:tcW w:w="744" w:type="dxa"/>
            <w:shd w:val="clear" w:color="auto" w:fill="FFFFFF"/>
          </w:tcPr>
          <w:p w14:paraId="17612153" w14:textId="77777777" w:rsidR="00807BEF" w:rsidRPr="0097659A" w:rsidRDefault="00807BEF" w:rsidP="00592AA5">
            <w:pPr>
              <w:ind w:left="1134" w:hanging="1134"/>
              <w:rPr>
                <w:sz w:val="18"/>
                <w:szCs w:val="18"/>
              </w:rPr>
            </w:pPr>
          </w:p>
        </w:tc>
        <w:tc>
          <w:tcPr>
            <w:tcW w:w="749" w:type="dxa"/>
            <w:shd w:val="clear" w:color="auto" w:fill="FFFFFF"/>
          </w:tcPr>
          <w:p w14:paraId="04483144" w14:textId="77777777" w:rsidR="00807BEF" w:rsidRPr="0097659A" w:rsidRDefault="00807BEF" w:rsidP="00592AA5">
            <w:pPr>
              <w:ind w:left="1134" w:hanging="1134"/>
              <w:rPr>
                <w:sz w:val="18"/>
                <w:szCs w:val="18"/>
              </w:rPr>
            </w:pPr>
          </w:p>
        </w:tc>
        <w:tc>
          <w:tcPr>
            <w:tcW w:w="2160" w:type="dxa"/>
            <w:shd w:val="clear" w:color="auto" w:fill="FFFFFF"/>
            <w:vAlign w:val="center"/>
          </w:tcPr>
          <w:p w14:paraId="6096B573"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rStyle w:val="Gvdemetnitalik0ptbolukbraklyor"/>
                <w:color w:val="auto"/>
                <w:sz w:val="18"/>
                <w:szCs w:val="18"/>
                <w:lang w:val="tr-TR"/>
              </w:rPr>
              <w:t>2 zamanlı, sadece NRS ve NRSh</w:t>
            </w:r>
          </w:p>
        </w:tc>
      </w:tr>
      <w:tr w:rsidR="00062639" w:rsidRPr="0097659A" w14:paraId="5635ACDB" w14:textId="77777777" w:rsidTr="00450A4D">
        <w:trPr>
          <w:trHeight w:hRule="exact" w:val="715"/>
        </w:trPr>
        <w:tc>
          <w:tcPr>
            <w:tcW w:w="1440" w:type="dxa"/>
            <w:shd w:val="clear" w:color="auto" w:fill="FFFFFF"/>
            <w:vAlign w:val="center"/>
          </w:tcPr>
          <w:p w14:paraId="11F433C3"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3.8.6.1.</w:t>
            </w:r>
          </w:p>
        </w:tc>
        <w:tc>
          <w:tcPr>
            <w:tcW w:w="3494" w:type="dxa"/>
            <w:shd w:val="clear" w:color="auto" w:fill="FFFFFF"/>
            <w:vAlign w:val="center"/>
          </w:tcPr>
          <w:p w14:paraId="60727D0E" w14:textId="77777777" w:rsidR="00807BEF" w:rsidRPr="0097659A" w:rsidRDefault="00807BEF" w:rsidP="00243831">
            <w:pPr>
              <w:pStyle w:val="Gvdemetni0"/>
              <w:shd w:val="clear" w:color="auto" w:fill="auto"/>
              <w:spacing w:line="240" w:lineRule="auto"/>
              <w:ind w:left="120" w:hanging="22"/>
              <w:jc w:val="left"/>
              <w:rPr>
                <w:sz w:val="18"/>
                <w:szCs w:val="18"/>
              </w:rPr>
            </w:pPr>
            <w:r w:rsidRPr="0097659A">
              <w:rPr>
                <w:sz w:val="18"/>
                <w:szCs w:val="18"/>
              </w:rPr>
              <w:t>Giriş yolu açıklaması (çizimler, fotoğraflar ve/veya parça numaraları ile birlikte):</w:t>
            </w:r>
          </w:p>
        </w:tc>
        <w:tc>
          <w:tcPr>
            <w:tcW w:w="576" w:type="dxa"/>
            <w:shd w:val="clear" w:color="auto" w:fill="FFFFFF"/>
          </w:tcPr>
          <w:p w14:paraId="23346B4A" w14:textId="77777777" w:rsidR="00807BEF" w:rsidRPr="0097659A" w:rsidRDefault="00807BEF" w:rsidP="00592AA5">
            <w:pPr>
              <w:ind w:left="1134" w:hanging="1134"/>
              <w:rPr>
                <w:sz w:val="18"/>
                <w:szCs w:val="18"/>
              </w:rPr>
            </w:pPr>
          </w:p>
        </w:tc>
        <w:tc>
          <w:tcPr>
            <w:tcW w:w="576" w:type="dxa"/>
            <w:shd w:val="clear" w:color="auto" w:fill="FFFFFF"/>
          </w:tcPr>
          <w:p w14:paraId="2D04AA42" w14:textId="77777777" w:rsidR="00807BEF" w:rsidRPr="0097659A" w:rsidRDefault="00807BEF" w:rsidP="00592AA5">
            <w:pPr>
              <w:ind w:left="1134" w:hanging="1134"/>
              <w:rPr>
                <w:sz w:val="18"/>
                <w:szCs w:val="18"/>
              </w:rPr>
            </w:pPr>
          </w:p>
        </w:tc>
        <w:tc>
          <w:tcPr>
            <w:tcW w:w="576" w:type="dxa"/>
            <w:shd w:val="clear" w:color="auto" w:fill="FFFFFF"/>
          </w:tcPr>
          <w:p w14:paraId="27047E8B" w14:textId="77777777" w:rsidR="00807BEF" w:rsidRPr="0097659A" w:rsidRDefault="00807BEF" w:rsidP="00592AA5">
            <w:pPr>
              <w:ind w:left="1134" w:right="200" w:hanging="1134"/>
              <w:jc w:val="right"/>
              <w:rPr>
                <w:sz w:val="18"/>
                <w:szCs w:val="18"/>
              </w:rPr>
            </w:pPr>
            <w:r w:rsidRPr="0097659A">
              <w:rPr>
                <w:rStyle w:val="Gvdemetni77ptKalnDeil0ptbolukbraklyor"/>
                <w:color w:val="auto"/>
                <w:sz w:val="18"/>
                <w:szCs w:val="18"/>
                <w:lang w:val="tr-TR"/>
              </w:rPr>
              <w:t>X</w:t>
            </w:r>
          </w:p>
        </w:tc>
        <w:tc>
          <w:tcPr>
            <w:tcW w:w="1282" w:type="dxa"/>
            <w:shd w:val="clear" w:color="auto" w:fill="FFFFFF"/>
          </w:tcPr>
          <w:p w14:paraId="727768CB" w14:textId="77777777" w:rsidR="00807BEF" w:rsidRPr="0097659A" w:rsidRDefault="00807BEF" w:rsidP="00592AA5">
            <w:pPr>
              <w:ind w:left="1134" w:hanging="1134"/>
              <w:rPr>
                <w:sz w:val="18"/>
                <w:szCs w:val="18"/>
              </w:rPr>
            </w:pPr>
          </w:p>
        </w:tc>
        <w:tc>
          <w:tcPr>
            <w:tcW w:w="744" w:type="dxa"/>
            <w:shd w:val="clear" w:color="auto" w:fill="FFFFFF"/>
          </w:tcPr>
          <w:p w14:paraId="69FC2CD4" w14:textId="77777777" w:rsidR="00807BEF" w:rsidRPr="0097659A" w:rsidRDefault="00807BEF" w:rsidP="00592AA5">
            <w:pPr>
              <w:ind w:left="1134" w:hanging="1134"/>
              <w:rPr>
                <w:sz w:val="18"/>
                <w:szCs w:val="18"/>
              </w:rPr>
            </w:pPr>
          </w:p>
        </w:tc>
        <w:tc>
          <w:tcPr>
            <w:tcW w:w="749" w:type="dxa"/>
            <w:shd w:val="clear" w:color="auto" w:fill="FFFFFF"/>
          </w:tcPr>
          <w:p w14:paraId="0A50AF3D" w14:textId="77777777" w:rsidR="00807BEF" w:rsidRPr="0097659A" w:rsidRDefault="00807BEF" w:rsidP="00592AA5">
            <w:pPr>
              <w:ind w:left="1134" w:hanging="1134"/>
              <w:rPr>
                <w:sz w:val="18"/>
                <w:szCs w:val="18"/>
              </w:rPr>
            </w:pPr>
          </w:p>
        </w:tc>
        <w:tc>
          <w:tcPr>
            <w:tcW w:w="744" w:type="dxa"/>
            <w:shd w:val="clear" w:color="auto" w:fill="FFFFFF"/>
          </w:tcPr>
          <w:p w14:paraId="545F720E" w14:textId="77777777" w:rsidR="00807BEF" w:rsidRPr="0097659A" w:rsidRDefault="00807BEF" w:rsidP="00592AA5">
            <w:pPr>
              <w:ind w:left="1134" w:hanging="1134"/>
              <w:rPr>
                <w:sz w:val="18"/>
                <w:szCs w:val="18"/>
              </w:rPr>
            </w:pPr>
          </w:p>
        </w:tc>
        <w:tc>
          <w:tcPr>
            <w:tcW w:w="749" w:type="dxa"/>
            <w:shd w:val="clear" w:color="auto" w:fill="FFFFFF"/>
          </w:tcPr>
          <w:p w14:paraId="6CA75415" w14:textId="77777777" w:rsidR="00807BEF" w:rsidRPr="0097659A" w:rsidRDefault="00807BEF" w:rsidP="00592AA5">
            <w:pPr>
              <w:ind w:left="1134" w:hanging="1134"/>
              <w:rPr>
                <w:sz w:val="18"/>
                <w:szCs w:val="18"/>
              </w:rPr>
            </w:pPr>
          </w:p>
        </w:tc>
        <w:tc>
          <w:tcPr>
            <w:tcW w:w="2160" w:type="dxa"/>
            <w:shd w:val="clear" w:color="auto" w:fill="FFFFFF"/>
            <w:vAlign w:val="center"/>
          </w:tcPr>
          <w:p w14:paraId="6A519107" w14:textId="77777777" w:rsidR="00807BEF" w:rsidRPr="0097659A" w:rsidRDefault="00807BEF" w:rsidP="00592AA5">
            <w:pPr>
              <w:ind w:left="1134" w:hanging="1134"/>
              <w:rPr>
                <w:sz w:val="18"/>
                <w:szCs w:val="18"/>
              </w:rPr>
            </w:pPr>
          </w:p>
        </w:tc>
      </w:tr>
      <w:tr w:rsidR="00062639" w:rsidRPr="0097659A" w14:paraId="5905169C" w14:textId="77777777" w:rsidTr="00450A4D">
        <w:trPr>
          <w:trHeight w:hRule="exact" w:val="518"/>
        </w:trPr>
        <w:tc>
          <w:tcPr>
            <w:tcW w:w="1440" w:type="dxa"/>
            <w:shd w:val="clear" w:color="auto" w:fill="FFFFFF"/>
            <w:vAlign w:val="center"/>
          </w:tcPr>
          <w:p w14:paraId="64353C4D"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3.8.7.</w:t>
            </w:r>
          </w:p>
        </w:tc>
        <w:tc>
          <w:tcPr>
            <w:tcW w:w="3494" w:type="dxa"/>
            <w:shd w:val="clear" w:color="auto" w:fill="FFFFFF"/>
            <w:vAlign w:val="center"/>
          </w:tcPr>
          <w:p w14:paraId="695741A4" w14:textId="77777777" w:rsidR="00807BEF" w:rsidRPr="0097659A" w:rsidRDefault="00807BEF" w:rsidP="00243831">
            <w:pPr>
              <w:pStyle w:val="Gvdemetni0"/>
              <w:shd w:val="clear" w:color="auto" w:fill="auto"/>
              <w:spacing w:line="240" w:lineRule="auto"/>
              <w:ind w:left="120" w:hanging="22"/>
              <w:jc w:val="left"/>
              <w:rPr>
                <w:i/>
                <w:sz w:val="18"/>
                <w:szCs w:val="18"/>
              </w:rPr>
            </w:pPr>
            <w:r w:rsidRPr="0097659A">
              <w:rPr>
                <w:rStyle w:val="Gvdemetnitalik0ptbolukbraklyor"/>
                <w:i w:val="0"/>
                <w:color w:val="auto"/>
                <w:sz w:val="18"/>
                <w:szCs w:val="18"/>
                <w:lang w:val="tr-TR"/>
              </w:rPr>
              <w:t>Hava filtresi</w:t>
            </w:r>
          </w:p>
        </w:tc>
        <w:tc>
          <w:tcPr>
            <w:tcW w:w="576" w:type="dxa"/>
            <w:shd w:val="clear" w:color="auto" w:fill="FFFFFF"/>
          </w:tcPr>
          <w:p w14:paraId="537E3174" w14:textId="77777777" w:rsidR="00807BEF" w:rsidRPr="0097659A" w:rsidRDefault="00807BEF" w:rsidP="00592AA5">
            <w:pPr>
              <w:ind w:left="1134" w:hanging="1134"/>
              <w:rPr>
                <w:sz w:val="18"/>
                <w:szCs w:val="18"/>
              </w:rPr>
            </w:pPr>
          </w:p>
        </w:tc>
        <w:tc>
          <w:tcPr>
            <w:tcW w:w="576" w:type="dxa"/>
            <w:shd w:val="clear" w:color="auto" w:fill="FFFFFF"/>
          </w:tcPr>
          <w:p w14:paraId="2B3C192A" w14:textId="77777777" w:rsidR="00807BEF" w:rsidRPr="0097659A" w:rsidRDefault="00807BEF" w:rsidP="00592AA5">
            <w:pPr>
              <w:ind w:left="1134" w:hanging="1134"/>
              <w:rPr>
                <w:sz w:val="18"/>
                <w:szCs w:val="18"/>
              </w:rPr>
            </w:pPr>
          </w:p>
        </w:tc>
        <w:tc>
          <w:tcPr>
            <w:tcW w:w="576" w:type="dxa"/>
            <w:shd w:val="clear" w:color="auto" w:fill="FFFFFF"/>
          </w:tcPr>
          <w:p w14:paraId="3B9E3AEC" w14:textId="77777777" w:rsidR="00807BEF" w:rsidRPr="0097659A" w:rsidRDefault="00807BEF" w:rsidP="00592AA5">
            <w:pPr>
              <w:ind w:left="1134" w:right="200" w:hanging="1134"/>
              <w:jc w:val="right"/>
              <w:rPr>
                <w:sz w:val="18"/>
                <w:szCs w:val="18"/>
              </w:rPr>
            </w:pPr>
            <w:r w:rsidRPr="0097659A">
              <w:rPr>
                <w:rStyle w:val="Gvdemetni77ptKalnDeil0ptbolukbraklyor"/>
                <w:color w:val="auto"/>
                <w:sz w:val="18"/>
                <w:szCs w:val="18"/>
                <w:lang w:val="tr-TR"/>
              </w:rPr>
              <w:t>X</w:t>
            </w:r>
          </w:p>
        </w:tc>
        <w:tc>
          <w:tcPr>
            <w:tcW w:w="1282" w:type="dxa"/>
            <w:shd w:val="clear" w:color="auto" w:fill="FFFFFF"/>
          </w:tcPr>
          <w:p w14:paraId="40474155" w14:textId="77777777" w:rsidR="00807BEF" w:rsidRPr="0097659A" w:rsidRDefault="00807BEF" w:rsidP="00592AA5">
            <w:pPr>
              <w:ind w:left="1134" w:hanging="1134"/>
              <w:rPr>
                <w:sz w:val="18"/>
                <w:szCs w:val="18"/>
              </w:rPr>
            </w:pPr>
          </w:p>
        </w:tc>
        <w:tc>
          <w:tcPr>
            <w:tcW w:w="744" w:type="dxa"/>
            <w:shd w:val="clear" w:color="auto" w:fill="FFFFFF"/>
          </w:tcPr>
          <w:p w14:paraId="08A22C4E" w14:textId="77777777" w:rsidR="00807BEF" w:rsidRPr="0097659A" w:rsidRDefault="00807BEF" w:rsidP="00592AA5">
            <w:pPr>
              <w:ind w:left="1134" w:hanging="1134"/>
              <w:rPr>
                <w:sz w:val="18"/>
                <w:szCs w:val="18"/>
              </w:rPr>
            </w:pPr>
          </w:p>
        </w:tc>
        <w:tc>
          <w:tcPr>
            <w:tcW w:w="749" w:type="dxa"/>
            <w:shd w:val="clear" w:color="auto" w:fill="FFFFFF"/>
          </w:tcPr>
          <w:p w14:paraId="508A5851" w14:textId="77777777" w:rsidR="00807BEF" w:rsidRPr="0097659A" w:rsidRDefault="00807BEF" w:rsidP="00592AA5">
            <w:pPr>
              <w:ind w:left="1134" w:hanging="1134"/>
              <w:rPr>
                <w:sz w:val="18"/>
                <w:szCs w:val="18"/>
              </w:rPr>
            </w:pPr>
          </w:p>
        </w:tc>
        <w:tc>
          <w:tcPr>
            <w:tcW w:w="744" w:type="dxa"/>
            <w:shd w:val="clear" w:color="auto" w:fill="FFFFFF"/>
          </w:tcPr>
          <w:p w14:paraId="666B0D2A" w14:textId="77777777" w:rsidR="00807BEF" w:rsidRPr="0097659A" w:rsidRDefault="00807BEF" w:rsidP="00592AA5">
            <w:pPr>
              <w:ind w:left="1134" w:hanging="1134"/>
              <w:rPr>
                <w:sz w:val="18"/>
                <w:szCs w:val="18"/>
              </w:rPr>
            </w:pPr>
          </w:p>
        </w:tc>
        <w:tc>
          <w:tcPr>
            <w:tcW w:w="749" w:type="dxa"/>
            <w:shd w:val="clear" w:color="auto" w:fill="FFFFFF"/>
          </w:tcPr>
          <w:p w14:paraId="33E4FA1F" w14:textId="77777777" w:rsidR="00807BEF" w:rsidRPr="0097659A" w:rsidRDefault="00807BEF" w:rsidP="00592AA5">
            <w:pPr>
              <w:ind w:left="1134" w:hanging="1134"/>
              <w:rPr>
                <w:sz w:val="18"/>
                <w:szCs w:val="18"/>
              </w:rPr>
            </w:pPr>
          </w:p>
        </w:tc>
        <w:tc>
          <w:tcPr>
            <w:tcW w:w="2160" w:type="dxa"/>
            <w:shd w:val="clear" w:color="auto" w:fill="FFFFFF"/>
            <w:vAlign w:val="center"/>
          </w:tcPr>
          <w:p w14:paraId="725C4662"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rStyle w:val="Gvdemetnitalik0ptbolukbraklyor"/>
                <w:color w:val="auto"/>
                <w:sz w:val="18"/>
                <w:szCs w:val="18"/>
                <w:lang w:val="tr-TR"/>
              </w:rPr>
              <w:t>2 zamanlı, sadece NRS ve NRSh</w:t>
            </w:r>
          </w:p>
        </w:tc>
      </w:tr>
      <w:tr w:rsidR="00062639" w:rsidRPr="0097659A" w14:paraId="0BD6DA9D" w14:textId="77777777" w:rsidTr="00450A4D">
        <w:trPr>
          <w:trHeight w:hRule="exact" w:val="523"/>
        </w:trPr>
        <w:tc>
          <w:tcPr>
            <w:tcW w:w="1440" w:type="dxa"/>
            <w:shd w:val="clear" w:color="auto" w:fill="FFFFFF"/>
            <w:vAlign w:val="center"/>
          </w:tcPr>
          <w:p w14:paraId="33414600"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3.8.7.1.</w:t>
            </w:r>
          </w:p>
        </w:tc>
        <w:tc>
          <w:tcPr>
            <w:tcW w:w="3494" w:type="dxa"/>
            <w:shd w:val="clear" w:color="auto" w:fill="FFFFFF"/>
            <w:vAlign w:val="center"/>
          </w:tcPr>
          <w:p w14:paraId="6A2733FB" w14:textId="77777777" w:rsidR="00807BEF" w:rsidRPr="0097659A" w:rsidRDefault="00807BEF" w:rsidP="00243831">
            <w:pPr>
              <w:pStyle w:val="Gvdemetni0"/>
              <w:shd w:val="clear" w:color="auto" w:fill="auto"/>
              <w:spacing w:line="240" w:lineRule="auto"/>
              <w:ind w:left="120" w:hanging="22"/>
              <w:jc w:val="left"/>
              <w:rPr>
                <w:sz w:val="18"/>
                <w:szCs w:val="18"/>
              </w:rPr>
            </w:pPr>
            <w:r w:rsidRPr="0097659A">
              <w:rPr>
                <w:sz w:val="18"/>
                <w:szCs w:val="18"/>
              </w:rPr>
              <w:t>Tip:</w:t>
            </w:r>
          </w:p>
        </w:tc>
        <w:tc>
          <w:tcPr>
            <w:tcW w:w="576" w:type="dxa"/>
            <w:shd w:val="clear" w:color="auto" w:fill="FFFFFF"/>
          </w:tcPr>
          <w:p w14:paraId="7D02170C" w14:textId="77777777" w:rsidR="00807BEF" w:rsidRPr="0097659A" w:rsidRDefault="00807BEF" w:rsidP="00592AA5">
            <w:pPr>
              <w:ind w:left="1134" w:hanging="1134"/>
              <w:rPr>
                <w:sz w:val="18"/>
                <w:szCs w:val="18"/>
              </w:rPr>
            </w:pPr>
          </w:p>
        </w:tc>
        <w:tc>
          <w:tcPr>
            <w:tcW w:w="576" w:type="dxa"/>
            <w:shd w:val="clear" w:color="auto" w:fill="FFFFFF"/>
          </w:tcPr>
          <w:p w14:paraId="543B12A8" w14:textId="77777777" w:rsidR="00807BEF" w:rsidRPr="0097659A" w:rsidRDefault="00807BEF" w:rsidP="00592AA5">
            <w:pPr>
              <w:ind w:left="1134" w:hanging="1134"/>
              <w:rPr>
                <w:sz w:val="18"/>
                <w:szCs w:val="18"/>
              </w:rPr>
            </w:pPr>
          </w:p>
        </w:tc>
        <w:tc>
          <w:tcPr>
            <w:tcW w:w="576" w:type="dxa"/>
            <w:shd w:val="clear" w:color="auto" w:fill="FFFFFF"/>
          </w:tcPr>
          <w:p w14:paraId="79479510" w14:textId="77777777" w:rsidR="00807BEF" w:rsidRPr="0097659A" w:rsidRDefault="00807BEF" w:rsidP="00592AA5">
            <w:pPr>
              <w:ind w:left="1134" w:right="200" w:hanging="1134"/>
              <w:jc w:val="right"/>
              <w:rPr>
                <w:sz w:val="18"/>
                <w:szCs w:val="18"/>
              </w:rPr>
            </w:pPr>
            <w:r w:rsidRPr="0097659A">
              <w:rPr>
                <w:rStyle w:val="Gvdemetni77ptKalnDeil0ptbolukbraklyor"/>
                <w:color w:val="auto"/>
                <w:sz w:val="18"/>
                <w:szCs w:val="18"/>
                <w:lang w:val="tr-TR"/>
              </w:rPr>
              <w:t>X</w:t>
            </w:r>
          </w:p>
        </w:tc>
        <w:tc>
          <w:tcPr>
            <w:tcW w:w="1282" w:type="dxa"/>
            <w:shd w:val="clear" w:color="auto" w:fill="FFFFFF"/>
          </w:tcPr>
          <w:p w14:paraId="4A2E8571" w14:textId="77777777" w:rsidR="00807BEF" w:rsidRPr="0097659A" w:rsidRDefault="00807BEF" w:rsidP="00592AA5">
            <w:pPr>
              <w:ind w:left="1134" w:hanging="1134"/>
              <w:rPr>
                <w:sz w:val="18"/>
                <w:szCs w:val="18"/>
              </w:rPr>
            </w:pPr>
          </w:p>
        </w:tc>
        <w:tc>
          <w:tcPr>
            <w:tcW w:w="744" w:type="dxa"/>
            <w:shd w:val="clear" w:color="auto" w:fill="FFFFFF"/>
          </w:tcPr>
          <w:p w14:paraId="75C218FD" w14:textId="77777777" w:rsidR="00807BEF" w:rsidRPr="0097659A" w:rsidRDefault="00807BEF" w:rsidP="00592AA5">
            <w:pPr>
              <w:ind w:left="1134" w:hanging="1134"/>
              <w:rPr>
                <w:sz w:val="18"/>
                <w:szCs w:val="18"/>
              </w:rPr>
            </w:pPr>
          </w:p>
        </w:tc>
        <w:tc>
          <w:tcPr>
            <w:tcW w:w="749" w:type="dxa"/>
            <w:shd w:val="clear" w:color="auto" w:fill="FFFFFF"/>
          </w:tcPr>
          <w:p w14:paraId="3245930E" w14:textId="77777777" w:rsidR="00807BEF" w:rsidRPr="0097659A" w:rsidRDefault="00807BEF" w:rsidP="00592AA5">
            <w:pPr>
              <w:ind w:left="1134" w:hanging="1134"/>
              <w:rPr>
                <w:sz w:val="18"/>
                <w:szCs w:val="18"/>
              </w:rPr>
            </w:pPr>
          </w:p>
        </w:tc>
        <w:tc>
          <w:tcPr>
            <w:tcW w:w="744" w:type="dxa"/>
            <w:shd w:val="clear" w:color="auto" w:fill="FFFFFF"/>
          </w:tcPr>
          <w:p w14:paraId="32273E5A" w14:textId="77777777" w:rsidR="00807BEF" w:rsidRPr="0097659A" w:rsidRDefault="00807BEF" w:rsidP="00592AA5">
            <w:pPr>
              <w:ind w:left="1134" w:hanging="1134"/>
              <w:rPr>
                <w:sz w:val="18"/>
                <w:szCs w:val="18"/>
              </w:rPr>
            </w:pPr>
          </w:p>
        </w:tc>
        <w:tc>
          <w:tcPr>
            <w:tcW w:w="749" w:type="dxa"/>
            <w:shd w:val="clear" w:color="auto" w:fill="FFFFFF"/>
          </w:tcPr>
          <w:p w14:paraId="268FDA5D" w14:textId="77777777" w:rsidR="00807BEF" w:rsidRPr="0097659A" w:rsidRDefault="00807BEF" w:rsidP="00592AA5">
            <w:pPr>
              <w:ind w:left="1134" w:hanging="1134"/>
              <w:rPr>
                <w:sz w:val="18"/>
                <w:szCs w:val="18"/>
              </w:rPr>
            </w:pPr>
          </w:p>
        </w:tc>
        <w:tc>
          <w:tcPr>
            <w:tcW w:w="2160" w:type="dxa"/>
            <w:shd w:val="clear" w:color="auto" w:fill="FFFFFF"/>
            <w:vAlign w:val="center"/>
          </w:tcPr>
          <w:p w14:paraId="77B8E930" w14:textId="77777777" w:rsidR="00807BEF" w:rsidRPr="0097659A" w:rsidRDefault="00807BEF" w:rsidP="00592AA5">
            <w:pPr>
              <w:ind w:left="1134" w:hanging="1134"/>
              <w:rPr>
                <w:sz w:val="18"/>
                <w:szCs w:val="18"/>
              </w:rPr>
            </w:pPr>
          </w:p>
        </w:tc>
      </w:tr>
      <w:tr w:rsidR="00062639" w:rsidRPr="0097659A" w14:paraId="6A64D6F3" w14:textId="77777777" w:rsidTr="00450A4D">
        <w:trPr>
          <w:trHeight w:hRule="exact" w:val="518"/>
        </w:trPr>
        <w:tc>
          <w:tcPr>
            <w:tcW w:w="1440" w:type="dxa"/>
            <w:shd w:val="clear" w:color="auto" w:fill="FFFFFF"/>
            <w:vAlign w:val="center"/>
          </w:tcPr>
          <w:p w14:paraId="4C8D7C65"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3.8.8.</w:t>
            </w:r>
          </w:p>
        </w:tc>
        <w:tc>
          <w:tcPr>
            <w:tcW w:w="3494" w:type="dxa"/>
            <w:shd w:val="clear" w:color="auto" w:fill="FFFFFF"/>
            <w:vAlign w:val="center"/>
          </w:tcPr>
          <w:p w14:paraId="6AEA13D8" w14:textId="77777777" w:rsidR="00807BEF" w:rsidRPr="0097659A" w:rsidRDefault="00807BEF" w:rsidP="00243831">
            <w:pPr>
              <w:pStyle w:val="Gvdemetni0"/>
              <w:shd w:val="clear" w:color="auto" w:fill="auto"/>
              <w:spacing w:line="240" w:lineRule="auto"/>
              <w:ind w:left="120" w:hanging="22"/>
              <w:jc w:val="left"/>
              <w:rPr>
                <w:i/>
                <w:sz w:val="18"/>
                <w:szCs w:val="18"/>
              </w:rPr>
            </w:pPr>
            <w:r w:rsidRPr="0097659A">
              <w:rPr>
                <w:rStyle w:val="Gvdemetnitalik0ptbolukbraklyor"/>
                <w:i w:val="0"/>
                <w:color w:val="auto"/>
                <w:sz w:val="18"/>
                <w:szCs w:val="18"/>
                <w:lang w:val="tr-TR"/>
              </w:rPr>
              <w:t>Emme havası soğutucusu</w:t>
            </w:r>
          </w:p>
        </w:tc>
        <w:tc>
          <w:tcPr>
            <w:tcW w:w="576" w:type="dxa"/>
            <w:shd w:val="clear" w:color="auto" w:fill="FFFFFF"/>
          </w:tcPr>
          <w:p w14:paraId="3108278D" w14:textId="77777777" w:rsidR="00807BEF" w:rsidRPr="0097659A" w:rsidRDefault="00807BEF" w:rsidP="00592AA5">
            <w:pPr>
              <w:ind w:left="1134" w:hanging="1134"/>
              <w:rPr>
                <w:sz w:val="18"/>
                <w:szCs w:val="18"/>
              </w:rPr>
            </w:pPr>
          </w:p>
        </w:tc>
        <w:tc>
          <w:tcPr>
            <w:tcW w:w="576" w:type="dxa"/>
            <w:shd w:val="clear" w:color="auto" w:fill="FFFFFF"/>
          </w:tcPr>
          <w:p w14:paraId="20E21D39" w14:textId="77777777" w:rsidR="00807BEF" w:rsidRPr="0097659A" w:rsidRDefault="00807BEF" w:rsidP="00592AA5">
            <w:pPr>
              <w:ind w:left="1134" w:hanging="1134"/>
              <w:rPr>
                <w:sz w:val="18"/>
                <w:szCs w:val="18"/>
              </w:rPr>
            </w:pPr>
          </w:p>
        </w:tc>
        <w:tc>
          <w:tcPr>
            <w:tcW w:w="576" w:type="dxa"/>
            <w:shd w:val="clear" w:color="auto" w:fill="FFFFFF"/>
          </w:tcPr>
          <w:p w14:paraId="1D87D4BF" w14:textId="77777777" w:rsidR="00807BEF" w:rsidRPr="0097659A" w:rsidRDefault="00807BEF" w:rsidP="00592AA5">
            <w:pPr>
              <w:ind w:left="1134" w:hanging="1134"/>
              <w:rPr>
                <w:sz w:val="18"/>
                <w:szCs w:val="18"/>
              </w:rPr>
            </w:pPr>
          </w:p>
        </w:tc>
        <w:tc>
          <w:tcPr>
            <w:tcW w:w="1282" w:type="dxa"/>
            <w:shd w:val="clear" w:color="auto" w:fill="FFFFFF"/>
          </w:tcPr>
          <w:p w14:paraId="7EF97056" w14:textId="77777777" w:rsidR="00807BEF" w:rsidRPr="0097659A" w:rsidRDefault="00807BEF" w:rsidP="00592AA5">
            <w:pPr>
              <w:ind w:left="1134" w:hanging="1134"/>
              <w:rPr>
                <w:sz w:val="18"/>
                <w:szCs w:val="18"/>
              </w:rPr>
            </w:pPr>
          </w:p>
        </w:tc>
        <w:tc>
          <w:tcPr>
            <w:tcW w:w="744" w:type="dxa"/>
            <w:shd w:val="clear" w:color="auto" w:fill="FFFFFF"/>
          </w:tcPr>
          <w:p w14:paraId="425781FD" w14:textId="77777777" w:rsidR="00807BEF" w:rsidRPr="0097659A" w:rsidRDefault="00807BEF" w:rsidP="00592AA5">
            <w:pPr>
              <w:ind w:left="1134" w:hanging="1134"/>
              <w:rPr>
                <w:sz w:val="18"/>
                <w:szCs w:val="18"/>
              </w:rPr>
            </w:pPr>
          </w:p>
        </w:tc>
        <w:tc>
          <w:tcPr>
            <w:tcW w:w="749" w:type="dxa"/>
            <w:shd w:val="clear" w:color="auto" w:fill="FFFFFF"/>
          </w:tcPr>
          <w:p w14:paraId="32228C5F" w14:textId="77777777" w:rsidR="00807BEF" w:rsidRPr="0097659A" w:rsidRDefault="00807BEF" w:rsidP="00592AA5">
            <w:pPr>
              <w:ind w:left="1134" w:hanging="1134"/>
              <w:rPr>
                <w:sz w:val="18"/>
                <w:szCs w:val="18"/>
              </w:rPr>
            </w:pPr>
          </w:p>
        </w:tc>
        <w:tc>
          <w:tcPr>
            <w:tcW w:w="744" w:type="dxa"/>
            <w:shd w:val="clear" w:color="auto" w:fill="FFFFFF"/>
          </w:tcPr>
          <w:p w14:paraId="726FDA99" w14:textId="77777777" w:rsidR="00807BEF" w:rsidRPr="0097659A" w:rsidRDefault="00807BEF" w:rsidP="00592AA5">
            <w:pPr>
              <w:ind w:left="1134" w:hanging="1134"/>
              <w:rPr>
                <w:sz w:val="18"/>
                <w:szCs w:val="18"/>
              </w:rPr>
            </w:pPr>
          </w:p>
        </w:tc>
        <w:tc>
          <w:tcPr>
            <w:tcW w:w="749" w:type="dxa"/>
            <w:shd w:val="clear" w:color="auto" w:fill="FFFFFF"/>
          </w:tcPr>
          <w:p w14:paraId="4822015D" w14:textId="77777777" w:rsidR="00807BEF" w:rsidRPr="0097659A" w:rsidRDefault="00807BEF" w:rsidP="00592AA5">
            <w:pPr>
              <w:ind w:left="1134" w:hanging="1134"/>
              <w:rPr>
                <w:sz w:val="18"/>
                <w:szCs w:val="18"/>
              </w:rPr>
            </w:pPr>
          </w:p>
        </w:tc>
        <w:tc>
          <w:tcPr>
            <w:tcW w:w="2160" w:type="dxa"/>
            <w:shd w:val="clear" w:color="auto" w:fill="FFFFFF"/>
            <w:vAlign w:val="center"/>
          </w:tcPr>
          <w:p w14:paraId="5B9B2845"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rStyle w:val="Gvdemetnitalik0ptbolukbraklyor"/>
                <w:color w:val="auto"/>
                <w:sz w:val="18"/>
                <w:szCs w:val="18"/>
                <w:lang w:val="tr-TR"/>
              </w:rPr>
              <w:t>2 zamanlı, sadece NRS ve NRSh</w:t>
            </w:r>
          </w:p>
        </w:tc>
      </w:tr>
      <w:tr w:rsidR="00062639" w:rsidRPr="0097659A" w14:paraId="31830703" w14:textId="77777777" w:rsidTr="00450A4D">
        <w:trPr>
          <w:trHeight w:hRule="exact" w:val="523"/>
        </w:trPr>
        <w:tc>
          <w:tcPr>
            <w:tcW w:w="1440" w:type="dxa"/>
            <w:shd w:val="clear" w:color="auto" w:fill="FFFFFF"/>
            <w:vAlign w:val="center"/>
          </w:tcPr>
          <w:p w14:paraId="39971A18"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3.8.1.1.</w:t>
            </w:r>
          </w:p>
        </w:tc>
        <w:tc>
          <w:tcPr>
            <w:tcW w:w="3494" w:type="dxa"/>
            <w:shd w:val="clear" w:color="auto" w:fill="FFFFFF"/>
            <w:vAlign w:val="center"/>
          </w:tcPr>
          <w:p w14:paraId="74D0E12F" w14:textId="77777777" w:rsidR="00807BEF" w:rsidRPr="0097659A" w:rsidRDefault="00807BEF" w:rsidP="00243831">
            <w:pPr>
              <w:pStyle w:val="Gvdemetni0"/>
              <w:shd w:val="clear" w:color="auto" w:fill="auto"/>
              <w:spacing w:line="240" w:lineRule="auto"/>
              <w:ind w:left="120" w:hanging="22"/>
              <w:jc w:val="left"/>
              <w:rPr>
                <w:sz w:val="18"/>
                <w:szCs w:val="18"/>
              </w:rPr>
            </w:pPr>
            <w:r w:rsidRPr="0097659A">
              <w:rPr>
                <w:sz w:val="18"/>
                <w:szCs w:val="18"/>
              </w:rPr>
              <w:t>Tip:</w:t>
            </w:r>
          </w:p>
        </w:tc>
        <w:tc>
          <w:tcPr>
            <w:tcW w:w="576" w:type="dxa"/>
            <w:shd w:val="clear" w:color="auto" w:fill="FFFFFF"/>
          </w:tcPr>
          <w:p w14:paraId="0C5BB972" w14:textId="77777777" w:rsidR="00807BEF" w:rsidRPr="0097659A" w:rsidRDefault="00807BEF" w:rsidP="00592AA5">
            <w:pPr>
              <w:ind w:left="1134" w:hanging="1134"/>
              <w:rPr>
                <w:sz w:val="18"/>
                <w:szCs w:val="18"/>
              </w:rPr>
            </w:pPr>
          </w:p>
        </w:tc>
        <w:tc>
          <w:tcPr>
            <w:tcW w:w="576" w:type="dxa"/>
            <w:shd w:val="clear" w:color="auto" w:fill="FFFFFF"/>
          </w:tcPr>
          <w:p w14:paraId="35E5F726" w14:textId="77777777" w:rsidR="00807BEF" w:rsidRPr="0097659A" w:rsidRDefault="00807BEF" w:rsidP="00592AA5">
            <w:pPr>
              <w:ind w:left="1134" w:hanging="1134"/>
              <w:rPr>
                <w:sz w:val="18"/>
                <w:szCs w:val="18"/>
              </w:rPr>
            </w:pPr>
          </w:p>
        </w:tc>
        <w:tc>
          <w:tcPr>
            <w:tcW w:w="576" w:type="dxa"/>
            <w:shd w:val="clear" w:color="auto" w:fill="FFFFFF"/>
          </w:tcPr>
          <w:p w14:paraId="52473123" w14:textId="77777777" w:rsidR="00807BEF" w:rsidRPr="0097659A" w:rsidRDefault="00807BEF" w:rsidP="00592AA5">
            <w:pPr>
              <w:ind w:left="1134" w:right="200" w:hanging="1134"/>
              <w:jc w:val="right"/>
              <w:rPr>
                <w:sz w:val="18"/>
                <w:szCs w:val="18"/>
              </w:rPr>
            </w:pPr>
            <w:r w:rsidRPr="0097659A">
              <w:rPr>
                <w:rStyle w:val="Gvdemetni77ptKalnDeil0ptbolukbraklyor"/>
                <w:color w:val="auto"/>
                <w:sz w:val="18"/>
                <w:szCs w:val="18"/>
                <w:lang w:val="tr-TR"/>
              </w:rPr>
              <w:t>X</w:t>
            </w:r>
          </w:p>
        </w:tc>
        <w:tc>
          <w:tcPr>
            <w:tcW w:w="1282" w:type="dxa"/>
            <w:shd w:val="clear" w:color="auto" w:fill="FFFFFF"/>
          </w:tcPr>
          <w:p w14:paraId="1034FEBC" w14:textId="77777777" w:rsidR="00807BEF" w:rsidRPr="0097659A" w:rsidRDefault="00807BEF" w:rsidP="00592AA5">
            <w:pPr>
              <w:ind w:left="1134" w:hanging="1134"/>
              <w:rPr>
                <w:sz w:val="18"/>
                <w:szCs w:val="18"/>
              </w:rPr>
            </w:pPr>
          </w:p>
        </w:tc>
        <w:tc>
          <w:tcPr>
            <w:tcW w:w="744" w:type="dxa"/>
            <w:shd w:val="clear" w:color="auto" w:fill="FFFFFF"/>
          </w:tcPr>
          <w:p w14:paraId="5C1D1ECE" w14:textId="77777777" w:rsidR="00807BEF" w:rsidRPr="0097659A" w:rsidRDefault="00807BEF" w:rsidP="00592AA5">
            <w:pPr>
              <w:ind w:left="1134" w:hanging="1134"/>
              <w:rPr>
                <w:sz w:val="18"/>
                <w:szCs w:val="18"/>
              </w:rPr>
            </w:pPr>
          </w:p>
        </w:tc>
        <w:tc>
          <w:tcPr>
            <w:tcW w:w="749" w:type="dxa"/>
            <w:shd w:val="clear" w:color="auto" w:fill="FFFFFF"/>
          </w:tcPr>
          <w:p w14:paraId="64339AA0" w14:textId="77777777" w:rsidR="00807BEF" w:rsidRPr="0097659A" w:rsidRDefault="00807BEF" w:rsidP="00592AA5">
            <w:pPr>
              <w:ind w:left="1134" w:hanging="1134"/>
              <w:rPr>
                <w:sz w:val="18"/>
                <w:szCs w:val="18"/>
              </w:rPr>
            </w:pPr>
          </w:p>
        </w:tc>
        <w:tc>
          <w:tcPr>
            <w:tcW w:w="744" w:type="dxa"/>
            <w:shd w:val="clear" w:color="auto" w:fill="FFFFFF"/>
          </w:tcPr>
          <w:p w14:paraId="2ABFEB81" w14:textId="77777777" w:rsidR="00807BEF" w:rsidRPr="0097659A" w:rsidRDefault="00807BEF" w:rsidP="00592AA5">
            <w:pPr>
              <w:ind w:left="1134" w:hanging="1134"/>
              <w:rPr>
                <w:sz w:val="18"/>
                <w:szCs w:val="18"/>
              </w:rPr>
            </w:pPr>
          </w:p>
        </w:tc>
        <w:tc>
          <w:tcPr>
            <w:tcW w:w="749" w:type="dxa"/>
            <w:shd w:val="clear" w:color="auto" w:fill="FFFFFF"/>
          </w:tcPr>
          <w:p w14:paraId="1FBA859D" w14:textId="77777777" w:rsidR="00807BEF" w:rsidRPr="0097659A" w:rsidRDefault="00807BEF" w:rsidP="00592AA5">
            <w:pPr>
              <w:ind w:left="1134" w:hanging="1134"/>
              <w:rPr>
                <w:sz w:val="18"/>
                <w:szCs w:val="18"/>
              </w:rPr>
            </w:pPr>
          </w:p>
        </w:tc>
        <w:tc>
          <w:tcPr>
            <w:tcW w:w="2160" w:type="dxa"/>
            <w:shd w:val="clear" w:color="auto" w:fill="FFFFFF"/>
            <w:vAlign w:val="center"/>
          </w:tcPr>
          <w:p w14:paraId="51A49207" w14:textId="77777777" w:rsidR="00807BEF" w:rsidRPr="0097659A" w:rsidRDefault="00807BEF" w:rsidP="00592AA5">
            <w:pPr>
              <w:ind w:left="1134" w:hanging="1134"/>
              <w:rPr>
                <w:sz w:val="18"/>
                <w:szCs w:val="18"/>
              </w:rPr>
            </w:pPr>
          </w:p>
        </w:tc>
      </w:tr>
      <w:tr w:rsidR="00062639" w:rsidRPr="0097659A" w14:paraId="32AAF1D7" w14:textId="77777777" w:rsidTr="00450A4D">
        <w:trPr>
          <w:trHeight w:hRule="exact" w:val="518"/>
        </w:trPr>
        <w:tc>
          <w:tcPr>
            <w:tcW w:w="1440" w:type="dxa"/>
            <w:shd w:val="clear" w:color="auto" w:fill="FFFFFF"/>
            <w:vAlign w:val="center"/>
          </w:tcPr>
          <w:p w14:paraId="0AB0CA38"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3.9.</w:t>
            </w:r>
          </w:p>
        </w:tc>
        <w:tc>
          <w:tcPr>
            <w:tcW w:w="3494" w:type="dxa"/>
            <w:shd w:val="clear" w:color="auto" w:fill="FFFFFF"/>
            <w:vAlign w:val="center"/>
          </w:tcPr>
          <w:p w14:paraId="3B4A8ECD" w14:textId="77777777" w:rsidR="00807BEF" w:rsidRPr="0097659A" w:rsidRDefault="00807BEF" w:rsidP="00243831">
            <w:pPr>
              <w:pStyle w:val="Gvdemetni0"/>
              <w:shd w:val="clear" w:color="auto" w:fill="auto"/>
              <w:spacing w:line="240" w:lineRule="auto"/>
              <w:ind w:left="120" w:hanging="22"/>
              <w:jc w:val="left"/>
              <w:rPr>
                <w:b/>
                <w:sz w:val="18"/>
                <w:szCs w:val="18"/>
              </w:rPr>
            </w:pPr>
            <w:r w:rsidRPr="0097659A">
              <w:rPr>
                <w:b/>
                <w:sz w:val="18"/>
                <w:szCs w:val="18"/>
              </w:rPr>
              <w:t>Egzoz sistemi</w:t>
            </w:r>
          </w:p>
        </w:tc>
        <w:tc>
          <w:tcPr>
            <w:tcW w:w="576" w:type="dxa"/>
            <w:shd w:val="clear" w:color="auto" w:fill="FFFFFF"/>
          </w:tcPr>
          <w:p w14:paraId="36551AC0" w14:textId="77777777" w:rsidR="00807BEF" w:rsidRPr="0097659A" w:rsidRDefault="00807BEF" w:rsidP="00592AA5">
            <w:pPr>
              <w:ind w:left="1134" w:hanging="1134"/>
              <w:rPr>
                <w:sz w:val="18"/>
                <w:szCs w:val="18"/>
              </w:rPr>
            </w:pPr>
          </w:p>
        </w:tc>
        <w:tc>
          <w:tcPr>
            <w:tcW w:w="576" w:type="dxa"/>
            <w:shd w:val="clear" w:color="auto" w:fill="FFFFFF"/>
          </w:tcPr>
          <w:p w14:paraId="79F00E24" w14:textId="77777777" w:rsidR="00807BEF" w:rsidRPr="0097659A" w:rsidRDefault="00807BEF" w:rsidP="00592AA5">
            <w:pPr>
              <w:ind w:left="1134" w:hanging="1134"/>
              <w:rPr>
                <w:sz w:val="18"/>
                <w:szCs w:val="18"/>
              </w:rPr>
            </w:pPr>
          </w:p>
        </w:tc>
        <w:tc>
          <w:tcPr>
            <w:tcW w:w="576" w:type="dxa"/>
            <w:shd w:val="clear" w:color="auto" w:fill="FFFFFF"/>
          </w:tcPr>
          <w:p w14:paraId="095B657B" w14:textId="77777777" w:rsidR="00807BEF" w:rsidRPr="0097659A" w:rsidRDefault="00807BEF" w:rsidP="00592AA5">
            <w:pPr>
              <w:ind w:left="1134" w:hanging="1134"/>
              <w:rPr>
                <w:sz w:val="18"/>
                <w:szCs w:val="18"/>
              </w:rPr>
            </w:pPr>
          </w:p>
        </w:tc>
        <w:tc>
          <w:tcPr>
            <w:tcW w:w="1282" w:type="dxa"/>
            <w:shd w:val="clear" w:color="auto" w:fill="FFFFFF"/>
          </w:tcPr>
          <w:p w14:paraId="1250D077" w14:textId="77777777" w:rsidR="00807BEF" w:rsidRPr="0097659A" w:rsidRDefault="00807BEF" w:rsidP="00592AA5">
            <w:pPr>
              <w:ind w:left="1134" w:hanging="1134"/>
              <w:rPr>
                <w:sz w:val="18"/>
                <w:szCs w:val="18"/>
              </w:rPr>
            </w:pPr>
          </w:p>
        </w:tc>
        <w:tc>
          <w:tcPr>
            <w:tcW w:w="744" w:type="dxa"/>
            <w:shd w:val="clear" w:color="auto" w:fill="FFFFFF"/>
          </w:tcPr>
          <w:p w14:paraId="415A2239" w14:textId="77777777" w:rsidR="00807BEF" w:rsidRPr="0097659A" w:rsidRDefault="00807BEF" w:rsidP="00592AA5">
            <w:pPr>
              <w:ind w:left="1134" w:hanging="1134"/>
              <w:rPr>
                <w:sz w:val="18"/>
                <w:szCs w:val="18"/>
              </w:rPr>
            </w:pPr>
          </w:p>
        </w:tc>
        <w:tc>
          <w:tcPr>
            <w:tcW w:w="749" w:type="dxa"/>
            <w:shd w:val="clear" w:color="auto" w:fill="FFFFFF"/>
          </w:tcPr>
          <w:p w14:paraId="39DFB901" w14:textId="77777777" w:rsidR="00807BEF" w:rsidRPr="0097659A" w:rsidRDefault="00807BEF" w:rsidP="00592AA5">
            <w:pPr>
              <w:ind w:left="1134" w:hanging="1134"/>
              <w:rPr>
                <w:sz w:val="18"/>
                <w:szCs w:val="18"/>
              </w:rPr>
            </w:pPr>
          </w:p>
        </w:tc>
        <w:tc>
          <w:tcPr>
            <w:tcW w:w="744" w:type="dxa"/>
            <w:shd w:val="clear" w:color="auto" w:fill="FFFFFF"/>
          </w:tcPr>
          <w:p w14:paraId="56C91C1A" w14:textId="77777777" w:rsidR="00807BEF" w:rsidRPr="0097659A" w:rsidRDefault="00807BEF" w:rsidP="00592AA5">
            <w:pPr>
              <w:ind w:left="1134" w:hanging="1134"/>
              <w:rPr>
                <w:sz w:val="18"/>
                <w:szCs w:val="18"/>
              </w:rPr>
            </w:pPr>
          </w:p>
        </w:tc>
        <w:tc>
          <w:tcPr>
            <w:tcW w:w="749" w:type="dxa"/>
            <w:shd w:val="clear" w:color="auto" w:fill="FFFFFF"/>
          </w:tcPr>
          <w:p w14:paraId="7C47E8E2" w14:textId="77777777" w:rsidR="00807BEF" w:rsidRPr="0097659A" w:rsidRDefault="00807BEF" w:rsidP="00592AA5">
            <w:pPr>
              <w:ind w:left="1134" w:hanging="1134"/>
              <w:rPr>
                <w:sz w:val="18"/>
                <w:szCs w:val="18"/>
              </w:rPr>
            </w:pPr>
          </w:p>
        </w:tc>
        <w:tc>
          <w:tcPr>
            <w:tcW w:w="2160" w:type="dxa"/>
            <w:shd w:val="clear" w:color="auto" w:fill="FFFFFF"/>
            <w:vAlign w:val="center"/>
          </w:tcPr>
          <w:p w14:paraId="6DBE2554" w14:textId="77777777" w:rsidR="00807BEF" w:rsidRPr="0097659A" w:rsidRDefault="00807BEF" w:rsidP="00592AA5">
            <w:pPr>
              <w:ind w:left="1134" w:hanging="1134"/>
              <w:rPr>
                <w:sz w:val="18"/>
                <w:szCs w:val="18"/>
              </w:rPr>
            </w:pPr>
          </w:p>
        </w:tc>
      </w:tr>
      <w:tr w:rsidR="00062639" w:rsidRPr="0097659A" w14:paraId="134F2FB9" w14:textId="77777777" w:rsidTr="00450A4D">
        <w:trPr>
          <w:trHeight w:hRule="exact" w:val="902"/>
        </w:trPr>
        <w:tc>
          <w:tcPr>
            <w:tcW w:w="1440" w:type="dxa"/>
            <w:shd w:val="clear" w:color="auto" w:fill="FFFFFF"/>
            <w:vAlign w:val="center"/>
          </w:tcPr>
          <w:p w14:paraId="630C955A"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3.9.1.</w:t>
            </w:r>
          </w:p>
        </w:tc>
        <w:tc>
          <w:tcPr>
            <w:tcW w:w="3494" w:type="dxa"/>
            <w:shd w:val="clear" w:color="auto" w:fill="FFFFFF"/>
            <w:vAlign w:val="center"/>
          </w:tcPr>
          <w:p w14:paraId="74CA8C23" w14:textId="77777777" w:rsidR="00807BEF" w:rsidRPr="0097659A" w:rsidRDefault="00807BEF" w:rsidP="00243831">
            <w:pPr>
              <w:pStyle w:val="Gvdemetni0"/>
              <w:shd w:val="clear" w:color="auto" w:fill="auto"/>
              <w:spacing w:line="240" w:lineRule="auto"/>
              <w:ind w:left="120" w:hanging="22"/>
              <w:jc w:val="left"/>
              <w:rPr>
                <w:sz w:val="18"/>
                <w:szCs w:val="18"/>
              </w:rPr>
            </w:pPr>
            <w:r w:rsidRPr="0097659A">
              <w:rPr>
                <w:sz w:val="18"/>
                <w:szCs w:val="18"/>
              </w:rPr>
              <w:t>Egzoz sistemi açıklaması (çizimler, fotoğraflar ve/veya parça numaraları ile birlikte):</w:t>
            </w:r>
          </w:p>
        </w:tc>
        <w:tc>
          <w:tcPr>
            <w:tcW w:w="576" w:type="dxa"/>
            <w:shd w:val="clear" w:color="auto" w:fill="FFFFFF"/>
          </w:tcPr>
          <w:p w14:paraId="196F10E1" w14:textId="77777777" w:rsidR="00807BEF" w:rsidRPr="0097659A" w:rsidRDefault="00807BEF" w:rsidP="00592AA5">
            <w:pPr>
              <w:ind w:left="1134" w:hanging="1134"/>
              <w:rPr>
                <w:sz w:val="18"/>
                <w:szCs w:val="18"/>
              </w:rPr>
            </w:pPr>
          </w:p>
        </w:tc>
        <w:tc>
          <w:tcPr>
            <w:tcW w:w="576" w:type="dxa"/>
            <w:shd w:val="clear" w:color="auto" w:fill="FFFFFF"/>
          </w:tcPr>
          <w:p w14:paraId="54E74C72" w14:textId="77777777" w:rsidR="00807BEF" w:rsidRPr="0097659A" w:rsidRDefault="00807BEF" w:rsidP="00592AA5">
            <w:pPr>
              <w:ind w:left="1134" w:hanging="1134"/>
              <w:rPr>
                <w:sz w:val="18"/>
                <w:szCs w:val="18"/>
              </w:rPr>
            </w:pPr>
          </w:p>
        </w:tc>
        <w:tc>
          <w:tcPr>
            <w:tcW w:w="576" w:type="dxa"/>
            <w:shd w:val="clear" w:color="auto" w:fill="FFFFFF"/>
          </w:tcPr>
          <w:p w14:paraId="486CA0E8" w14:textId="77777777" w:rsidR="00807BEF" w:rsidRPr="0097659A" w:rsidRDefault="00807BEF" w:rsidP="00592AA5">
            <w:pPr>
              <w:ind w:left="1134" w:right="200" w:hanging="1134"/>
              <w:jc w:val="right"/>
              <w:rPr>
                <w:sz w:val="18"/>
                <w:szCs w:val="18"/>
              </w:rPr>
            </w:pPr>
            <w:r w:rsidRPr="0097659A">
              <w:rPr>
                <w:rStyle w:val="Gvdemetni77ptKalnDeil0ptbolukbraklyor"/>
                <w:color w:val="auto"/>
                <w:sz w:val="18"/>
                <w:szCs w:val="18"/>
                <w:lang w:val="tr-TR"/>
              </w:rPr>
              <w:t>X</w:t>
            </w:r>
          </w:p>
        </w:tc>
        <w:tc>
          <w:tcPr>
            <w:tcW w:w="1282" w:type="dxa"/>
            <w:shd w:val="clear" w:color="auto" w:fill="FFFFFF"/>
          </w:tcPr>
          <w:p w14:paraId="0A65C8EA" w14:textId="77777777" w:rsidR="00807BEF" w:rsidRPr="0097659A" w:rsidRDefault="00807BEF" w:rsidP="00592AA5">
            <w:pPr>
              <w:ind w:left="1134" w:hanging="1134"/>
              <w:rPr>
                <w:sz w:val="18"/>
                <w:szCs w:val="18"/>
              </w:rPr>
            </w:pPr>
          </w:p>
        </w:tc>
        <w:tc>
          <w:tcPr>
            <w:tcW w:w="744" w:type="dxa"/>
            <w:shd w:val="clear" w:color="auto" w:fill="FFFFFF"/>
          </w:tcPr>
          <w:p w14:paraId="7DD96A4F" w14:textId="77777777" w:rsidR="00807BEF" w:rsidRPr="0097659A" w:rsidRDefault="00807BEF" w:rsidP="00592AA5">
            <w:pPr>
              <w:ind w:left="1134" w:hanging="1134"/>
              <w:rPr>
                <w:sz w:val="18"/>
                <w:szCs w:val="18"/>
              </w:rPr>
            </w:pPr>
          </w:p>
        </w:tc>
        <w:tc>
          <w:tcPr>
            <w:tcW w:w="749" w:type="dxa"/>
            <w:shd w:val="clear" w:color="auto" w:fill="FFFFFF"/>
          </w:tcPr>
          <w:p w14:paraId="18D04679" w14:textId="77777777" w:rsidR="00807BEF" w:rsidRPr="0097659A" w:rsidRDefault="00807BEF" w:rsidP="00592AA5">
            <w:pPr>
              <w:ind w:left="1134" w:hanging="1134"/>
              <w:rPr>
                <w:sz w:val="18"/>
                <w:szCs w:val="18"/>
              </w:rPr>
            </w:pPr>
          </w:p>
        </w:tc>
        <w:tc>
          <w:tcPr>
            <w:tcW w:w="744" w:type="dxa"/>
            <w:shd w:val="clear" w:color="auto" w:fill="FFFFFF"/>
          </w:tcPr>
          <w:p w14:paraId="092C477C" w14:textId="77777777" w:rsidR="00807BEF" w:rsidRPr="0097659A" w:rsidRDefault="00807BEF" w:rsidP="00592AA5">
            <w:pPr>
              <w:ind w:left="1134" w:hanging="1134"/>
              <w:rPr>
                <w:sz w:val="18"/>
                <w:szCs w:val="18"/>
              </w:rPr>
            </w:pPr>
          </w:p>
        </w:tc>
        <w:tc>
          <w:tcPr>
            <w:tcW w:w="749" w:type="dxa"/>
            <w:shd w:val="clear" w:color="auto" w:fill="FFFFFF"/>
          </w:tcPr>
          <w:p w14:paraId="02BF0404" w14:textId="77777777" w:rsidR="00807BEF" w:rsidRPr="0097659A" w:rsidRDefault="00807BEF" w:rsidP="00592AA5">
            <w:pPr>
              <w:ind w:left="1134" w:hanging="1134"/>
              <w:rPr>
                <w:sz w:val="18"/>
                <w:szCs w:val="18"/>
              </w:rPr>
            </w:pPr>
          </w:p>
        </w:tc>
        <w:tc>
          <w:tcPr>
            <w:tcW w:w="2160" w:type="dxa"/>
            <w:shd w:val="clear" w:color="auto" w:fill="FFFFFF"/>
            <w:vAlign w:val="center"/>
          </w:tcPr>
          <w:p w14:paraId="7509C81E"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rStyle w:val="Gvdemetnitalik0ptbolukbraklyor"/>
                <w:color w:val="auto"/>
                <w:sz w:val="18"/>
                <w:szCs w:val="18"/>
                <w:lang w:val="tr-TR"/>
              </w:rPr>
              <w:t>2 zamanlı, sadece NRS ve NRSh</w:t>
            </w:r>
          </w:p>
        </w:tc>
      </w:tr>
      <w:tr w:rsidR="00062639" w:rsidRPr="0097659A" w14:paraId="13DEEFC6" w14:textId="77777777" w:rsidTr="00450A4D">
        <w:trPr>
          <w:trHeight w:hRule="exact" w:val="523"/>
        </w:trPr>
        <w:tc>
          <w:tcPr>
            <w:tcW w:w="1440" w:type="dxa"/>
            <w:shd w:val="clear" w:color="auto" w:fill="FFFFFF"/>
            <w:vAlign w:val="center"/>
          </w:tcPr>
          <w:p w14:paraId="5FE68A52"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3.9.2.</w:t>
            </w:r>
          </w:p>
        </w:tc>
        <w:tc>
          <w:tcPr>
            <w:tcW w:w="3494" w:type="dxa"/>
            <w:shd w:val="clear" w:color="auto" w:fill="FFFFFF"/>
            <w:vAlign w:val="center"/>
          </w:tcPr>
          <w:p w14:paraId="2A555BE2" w14:textId="77777777" w:rsidR="00807BEF" w:rsidRPr="0097659A" w:rsidRDefault="00807BEF" w:rsidP="00243831">
            <w:pPr>
              <w:pStyle w:val="Gvdemetni0"/>
              <w:shd w:val="clear" w:color="auto" w:fill="auto"/>
              <w:spacing w:line="240" w:lineRule="auto"/>
              <w:ind w:left="120" w:hanging="22"/>
              <w:jc w:val="left"/>
              <w:rPr>
                <w:sz w:val="18"/>
                <w:szCs w:val="18"/>
              </w:rPr>
            </w:pPr>
            <w:r w:rsidRPr="0097659A">
              <w:rPr>
                <w:sz w:val="18"/>
                <w:szCs w:val="18"/>
              </w:rPr>
              <w:t>Azami egzoz sıcaklığı (C derece):</w:t>
            </w:r>
          </w:p>
        </w:tc>
        <w:tc>
          <w:tcPr>
            <w:tcW w:w="576" w:type="dxa"/>
            <w:shd w:val="clear" w:color="auto" w:fill="FFFFFF"/>
          </w:tcPr>
          <w:p w14:paraId="27B2BCC1" w14:textId="77777777" w:rsidR="00807BEF" w:rsidRPr="0097659A" w:rsidRDefault="00807BEF" w:rsidP="00592AA5">
            <w:pPr>
              <w:ind w:left="1134" w:right="240" w:hanging="1134"/>
              <w:jc w:val="right"/>
              <w:rPr>
                <w:sz w:val="18"/>
                <w:szCs w:val="18"/>
              </w:rPr>
            </w:pPr>
            <w:r w:rsidRPr="0097659A">
              <w:rPr>
                <w:rStyle w:val="Gvdemetni77ptKalnDeil0ptbolukbraklyor"/>
                <w:color w:val="auto"/>
                <w:sz w:val="18"/>
                <w:szCs w:val="18"/>
                <w:lang w:val="tr-TR"/>
              </w:rPr>
              <w:t>X</w:t>
            </w:r>
          </w:p>
        </w:tc>
        <w:tc>
          <w:tcPr>
            <w:tcW w:w="576" w:type="dxa"/>
            <w:shd w:val="clear" w:color="auto" w:fill="FFFFFF"/>
          </w:tcPr>
          <w:p w14:paraId="0EFFEED0" w14:textId="77777777" w:rsidR="00807BEF" w:rsidRPr="0097659A" w:rsidRDefault="00807BEF" w:rsidP="00592AA5">
            <w:pPr>
              <w:ind w:left="1134" w:hanging="1134"/>
              <w:rPr>
                <w:sz w:val="18"/>
                <w:szCs w:val="18"/>
              </w:rPr>
            </w:pPr>
          </w:p>
        </w:tc>
        <w:tc>
          <w:tcPr>
            <w:tcW w:w="576" w:type="dxa"/>
            <w:shd w:val="clear" w:color="auto" w:fill="FFFFFF"/>
          </w:tcPr>
          <w:p w14:paraId="0B796BF8" w14:textId="77777777" w:rsidR="00807BEF" w:rsidRPr="0097659A" w:rsidRDefault="00807BEF" w:rsidP="00592AA5">
            <w:pPr>
              <w:ind w:left="1134" w:hanging="1134"/>
              <w:rPr>
                <w:sz w:val="18"/>
                <w:szCs w:val="18"/>
              </w:rPr>
            </w:pPr>
          </w:p>
        </w:tc>
        <w:tc>
          <w:tcPr>
            <w:tcW w:w="1282" w:type="dxa"/>
            <w:shd w:val="clear" w:color="auto" w:fill="FFFFFF"/>
          </w:tcPr>
          <w:p w14:paraId="4C2FCABB" w14:textId="77777777" w:rsidR="00807BEF" w:rsidRPr="0097659A" w:rsidRDefault="00807BEF" w:rsidP="00592AA5">
            <w:pPr>
              <w:ind w:left="1134" w:hanging="1134"/>
              <w:rPr>
                <w:sz w:val="18"/>
                <w:szCs w:val="18"/>
              </w:rPr>
            </w:pPr>
          </w:p>
        </w:tc>
        <w:tc>
          <w:tcPr>
            <w:tcW w:w="744" w:type="dxa"/>
            <w:shd w:val="clear" w:color="auto" w:fill="FFFFFF"/>
          </w:tcPr>
          <w:p w14:paraId="60814644" w14:textId="77777777" w:rsidR="00807BEF" w:rsidRPr="0097659A" w:rsidRDefault="00807BEF" w:rsidP="00592AA5">
            <w:pPr>
              <w:ind w:left="1134" w:hanging="1134"/>
              <w:rPr>
                <w:sz w:val="18"/>
                <w:szCs w:val="18"/>
              </w:rPr>
            </w:pPr>
          </w:p>
        </w:tc>
        <w:tc>
          <w:tcPr>
            <w:tcW w:w="749" w:type="dxa"/>
            <w:shd w:val="clear" w:color="auto" w:fill="FFFFFF"/>
          </w:tcPr>
          <w:p w14:paraId="5A7192D7" w14:textId="77777777" w:rsidR="00807BEF" w:rsidRPr="0097659A" w:rsidRDefault="00807BEF" w:rsidP="00592AA5">
            <w:pPr>
              <w:ind w:left="1134" w:hanging="1134"/>
              <w:rPr>
                <w:sz w:val="18"/>
                <w:szCs w:val="18"/>
              </w:rPr>
            </w:pPr>
          </w:p>
        </w:tc>
        <w:tc>
          <w:tcPr>
            <w:tcW w:w="744" w:type="dxa"/>
            <w:shd w:val="clear" w:color="auto" w:fill="FFFFFF"/>
          </w:tcPr>
          <w:p w14:paraId="521B30C6" w14:textId="77777777" w:rsidR="00807BEF" w:rsidRPr="0097659A" w:rsidRDefault="00807BEF" w:rsidP="00592AA5">
            <w:pPr>
              <w:ind w:left="1134" w:hanging="1134"/>
              <w:rPr>
                <w:sz w:val="18"/>
                <w:szCs w:val="18"/>
              </w:rPr>
            </w:pPr>
          </w:p>
        </w:tc>
        <w:tc>
          <w:tcPr>
            <w:tcW w:w="749" w:type="dxa"/>
            <w:shd w:val="clear" w:color="auto" w:fill="FFFFFF"/>
          </w:tcPr>
          <w:p w14:paraId="782B00A1" w14:textId="77777777" w:rsidR="00807BEF" w:rsidRPr="0097659A" w:rsidRDefault="00807BEF" w:rsidP="00592AA5">
            <w:pPr>
              <w:ind w:left="1134" w:hanging="1134"/>
              <w:rPr>
                <w:sz w:val="18"/>
                <w:szCs w:val="18"/>
              </w:rPr>
            </w:pPr>
          </w:p>
        </w:tc>
        <w:tc>
          <w:tcPr>
            <w:tcW w:w="2160" w:type="dxa"/>
            <w:shd w:val="clear" w:color="auto" w:fill="FFFFFF"/>
          </w:tcPr>
          <w:p w14:paraId="24C4257D" w14:textId="77777777" w:rsidR="00807BEF" w:rsidRPr="0097659A" w:rsidRDefault="00807BEF" w:rsidP="00592AA5">
            <w:pPr>
              <w:ind w:left="1134" w:hanging="1134"/>
              <w:rPr>
                <w:sz w:val="18"/>
                <w:szCs w:val="18"/>
              </w:rPr>
            </w:pPr>
          </w:p>
        </w:tc>
      </w:tr>
      <w:tr w:rsidR="00062639" w:rsidRPr="0097659A" w14:paraId="6BEEBEF0" w14:textId="77777777" w:rsidTr="00450A4D">
        <w:trPr>
          <w:trHeight w:hRule="exact" w:val="710"/>
        </w:trPr>
        <w:tc>
          <w:tcPr>
            <w:tcW w:w="1440" w:type="dxa"/>
            <w:shd w:val="clear" w:color="auto" w:fill="FFFFFF"/>
            <w:vAlign w:val="center"/>
          </w:tcPr>
          <w:p w14:paraId="6AA13DB8"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3.9.3.</w:t>
            </w:r>
          </w:p>
        </w:tc>
        <w:tc>
          <w:tcPr>
            <w:tcW w:w="3494" w:type="dxa"/>
            <w:shd w:val="clear" w:color="auto" w:fill="FFFFFF"/>
            <w:vAlign w:val="center"/>
          </w:tcPr>
          <w:p w14:paraId="46C99DED" w14:textId="77777777" w:rsidR="00807BEF" w:rsidRPr="0097659A" w:rsidRDefault="00BD7DA6" w:rsidP="00243831">
            <w:pPr>
              <w:pStyle w:val="Gvdemetni0"/>
              <w:shd w:val="clear" w:color="auto" w:fill="auto"/>
              <w:spacing w:line="240" w:lineRule="auto"/>
              <w:ind w:left="120" w:hanging="22"/>
              <w:jc w:val="left"/>
              <w:rPr>
                <w:sz w:val="18"/>
                <w:szCs w:val="18"/>
              </w:rPr>
            </w:pPr>
            <w:r w:rsidRPr="0097659A">
              <w:rPr>
                <w:sz w:val="18"/>
                <w:szCs w:val="18"/>
              </w:rPr>
              <w:t>%100</w:t>
            </w:r>
            <w:r w:rsidR="00807BEF" w:rsidRPr="0097659A">
              <w:rPr>
                <w:sz w:val="18"/>
                <w:szCs w:val="18"/>
              </w:rPr>
              <w:t xml:space="preserve"> motor devri ve </w:t>
            </w:r>
            <w:r w:rsidRPr="0097659A">
              <w:rPr>
                <w:sz w:val="18"/>
                <w:szCs w:val="18"/>
              </w:rPr>
              <w:t>%100</w:t>
            </w:r>
            <w:r w:rsidR="00807BEF" w:rsidRPr="0097659A">
              <w:rPr>
                <w:sz w:val="18"/>
                <w:szCs w:val="18"/>
              </w:rPr>
              <w:t xml:space="preserve"> yükte izin verilebilir azami egzoz geri tepme basıncı (kPa):</w:t>
            </w:r>
          </w:p>
        </w:tc>
        <w:tc>
          <w:tcPr>
            <w:tcW w:w="576" w:type="dxa"/>
            <w:shd w:val="clear" w:color="auto" w:fill="FFFFFF"/>
          </w:tcPr>
          <w:p w14:paraId="3FBC5E05" w14:textId="77777777" w:rsidR="00807BEF" w:rsidRPr="0097659A" w:rsidRDefault="00807BEF" w:rsidP="00592AA5">
            <w:pPr>
              <w:ind w:left="1134" w:right="240" w:hanging="1134"/>
              <w:jc w:val="right"/>
              <w:rPr>
                <w:sz w:val="18"/>
                <w:szCs w:val="18"/>
              </w:rPr>
            </w:pPr>
            <w:r w:rsidRPr="0097659A">
              <w:rPr>
                <w:rStyle w:val="Gvdemetni77ptKalnDeil0ptbolukbraklyor"/>
                <w:color w:val="auto"/>
                <w:sz w:val="18"/>
                <w:szCs w:val="18"/>
                <w:lang w:val="tr-TR"/>
              </w:rPr>
              <w:t>X</w:t>
            </w:r>
          </w:p>
        </w:tc>
        <w:tc>
          <w:tcPr>
            <w:tcW w:w="576" w:type="dxa"/>
            <w:shd w:val="clear" w:color="auto" w:fill="FFFFFF"/>
          </w:tcPr>
          <w:p w14:paraId="386FC640" w14:textId="77777777" w:rsidR="00807BEF" w:rsidRPr="0097659A" w:rsidRDefault="00807BEF" w:rsidP="00592AA5">
            <w:pPr>
              <w:ind w:left="1134" w:right="200" w:hanging="1134"/>
              <w:jc w:val="right"/>
              <w:rPr>
                <w:sz w:val="18"/>
                <w:szCs w:val="18"/>
              </w:rPr>
            </w:pPr>
            <w:r w:rsidRPr="0097659A">
              <w:rPr>
                <w:rStyle w:val="Gvdemetni77ptKalnDeil0ptbolukbraklyor"/>
                <w:color w:val="auto"/>
                <w:sz w:val="18"/>
                <w:szCs w:val="18"/>
                <w:lang w:val="tr-TR"/>
              </w:rPr>
              <w:t>X</w:t>
            </w:r>
          </w:p>
        </w:tc>
        <w:tc>
          <w:tcPr>
            <w:tcW w:w="576" w:type="dxa"/>
            <w:shd w:val="clear" w:color="auto" w:fill="FFFFFF"/>
          </w:tcPr>
          <w:p w14:paraId="33155653" w14:textId="77777777" w:rsidR="00807BEF" w:rsidRPr="0097659A" w:rsidRDefault="00807BEF" w:rsidP="00592AA5">
            <w:pPr>
              <w:ind w:left="1134" w:hanging="1134"/>
              <w:rPr>
                <w:sz w:val="18"/>
                <w:szCs w:val="18"/>
              </w:rPr>
            </w:pPr>
          </w:p>
        </w:tc>
        <w:tc>
          <w:tcPr>
            <w:tcW w:w="1282" w:type="dxa"/>
            <w:shd w:val="clear" w:color="auto" w:fill="FFFFFF"/>
          </w:tcPr>
          <w:p w14:paraId="549D7628" w14:textId="77777777" w:rsidR="00807BEF" w:rsidRPr="0097659A" w:rsidRDefault="00807BEF" w:rsidP="00592AA5">
            <w:pPr>
              <w:ind w:left="1134" w:hanging="1134"/>
              <w:rPr>
                <w:sz w:val="18"/>
                <w:szCs w:val="18"/>
              </w:rPr>
            </w:pPr>
          </w:p>
        </w:tc>
        <w:tc>
          <w:tcPr>
            <w:tcW w:w="744" w:type="dxa"/>
            <w:shd w:val="clear" w:color="auto" w:fill="FFFFFF"/>
          </w:tcPr>
          <w:p w14:paraId="37CACBBA" w14:textId="77777777" w:rsidR="00807BEF" w:rsidRPr="0097659A" w:rsidRDefault="00807BEF" w:rsidP="00592AA5">
            <w:pPr>
              <w:ind w:left="1134" w:hanging="1134"/>
              <w:rPr>
                <w:sz w:val="18"/>
                <w:szCs w:val="18"/>
              </w:rPr>
            </w:pPr>
          </w:p>
        </w:tc>
        <w:tc>
          <w:tcPr>
            <w:tcW w:w="749" w:type="dxa"/>
            <w:shd w:val="clear" w:color="auto" w:fill="FFFFFF"/>
          </w:tcPr>
          <w:p w14:paraId="79F66753" w14:textId="77777777" w:rsidR="00807BEF" w:rsidRPr="0097659A" w:rsidRDefault="00807BEF" w:rsidP="00592AA5">
            <w:pPr>
              <w:ind w:left="1134" w:hanging="1134"/>
              <w:rPr>
                <w:sz w:val="18"/>
                <w:szCs w:val="18"/>
              </w:rPr>
            </w:pPr>
          </w:p>
        </w:tc>
        <w:tc>
          <w:tcPr>
            <w:tcW w:w="744" w:type="dxa"/>
            <w:shd w:val="clear" w:color="auto" w:fill="FFFFFF"/>
          </w:tcPr>
          <w:p w14:paraId="7CE6C34D" w14:textId="77777777" w:rsidR="00807BEF" w:rsidRPr="0097659A" w:rsidRDefault="00807BEF" w:rsidP="00592AA5">
            <w:pPr>
              <w:ind w:left="1134" w:hanging="1134"/>
              <w:rPr>
                <w:sz w:val="18"/>
                <w:szCs w:val="18"/>
              </w:rPr>
            </w:pPr>
          </w:p>
        </w:tc>
        <w:tc>
          <w:tcPr>
            <w:tcW w:w="749" w:type="dxa"/>
            <w:shd w:val="clear" w:color="auto" w:fill="FFFFFF"/>
          </w:tcPr>
          <w:p w14:paraId="3BDF4D65" w14:textId="77777777" w:rsidR="00807BEF" w:rsidRPr="0097659A" w:rsidRDefault="00807BEF" w:rsidP="00592AA5">
            <w:pPr>
              <w:ind w:left="1134" w:hanging="1134"/>
              <w:rPr>
                <w:sz w:val="18"/>
                <w:szCs w:val="18"/>
              </w:rPr>
            </w:pPr>
          </w:p>
        </w:tc>
        <w:tc>
          <w:tcPr>
            <w:tcW w:w="2160" w:type="dxa"/>
            <w:shd w:val="clear" w:color="auto" w:fill="FFFFFF"/>
          </w:tcPr>
          <w:p w14:paraId="00A8EF3E" w14:textId="77777777" w:rsidR="00807BEF" w:rsidRPr="0097659A" w:rsidRDefault="00807BEF" w:rsidP="00592AA5">
            <w:pPr>
              <w:ind w:left="1134" w:hanging="1134"/>
              <w:rPr>
                <w:sz w:val="18"/>
                <w:szCs w:val="18"/>
              </w:rPr>
            </w:pPr>
          </w:p>
        </w:tc>
      </w:tr>
      <w:tr w:rsidR="00062639" w:rsidRPr="0097659A" w14:paraId="47249966" w14:textId="77777777" w:rsidTr="00450A4D">
        <w:trPr>
          <w:trHeight w:hRule="exact" w:val="523"/>
        </w:trPr>
        <w:tc>
          <w:tcPr>
            <w:tcW w:w="1440" w:type="dxa"/>
            <w:shd w:val="clear" w:color="auto" w:fill="FFFFFF"/>
            <w:vAlign w:val="center"/>
          </w:tcPr>
          <w:p w14:paraId="411FFDD7"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3.9.3.1.</w:t>
            </w:r>
          </w:p>
        </w:tc>
        <w:tc>
          <w:tcPr>
            <w:tcW w:w="3494" w:type="dxa"/>
            <w:shd w:val="clear" w:color="auto" w:fill="FFFFFF"/>
            <w:vAlign w:val="center"/>
          </w:tcPr>
          <w:p w14:paraId="035A01D8" w14:textId="77777777" w:rsidR="00807BEF" w:rsidRPr="0097659A" w:rsidRDefault="00807BEF" w:rsidP="00243831">
            <w:pPr>
              <w:pStyle w:val="Gvdemetni0"/>
              <w:shd w:val="clear" w:color="auto" w:fill="auto"/>
              <w:spacing w:line="240" w:lineRule="auto"/>
              <w:ind w:left="120" w:hanging="22"/>
              <w:jc w:val="left"/>
              <w:rPr>
                <w:sz w:val="18"/>
                <w:szCs w:val="18"/>
              </w:rPr>
            </w:pPr>
            <w:r w:rsidRPr="0097659A">
              <w:rPr>
                <w:sz w:val="18"/>
                <w:szCs w:val="18"/>
              </w:rPr>
              <w:t>Ölçüm yeri:</w:t>
            </w:r>
          </w:p>
        </w:tc>
        <w:tc>
          <w:tcPr>
            <w:tcW w:w="576" w:type="dxa"/>
            <w:shd w:val="clear" w:color="auto" w:fill="FFFFFF"/>
          </w:tcPr>
          <w:p w14:paraId="2F055BB0" w14:textId="77777777" w:rsidR="00807BEF" w:rsidRPr="0097659A" w:rsidRDefault="00807BEF" w:rsidP="00592AA5">
            <w:pPr>
              <w:ind w:left="1134" w:right="240" w:hanging="1134"/>
              <w:jc w:val="right"/>
              <w:rPr>
                <w:sz w:val="18"/>
                <w:szCs w:val="18"/>
              </w:rPr>
            </w:pPr>
            <w:r w:rsidRPr="0097659A">
              <w:rPr>
                <w:rStyle w:val="Gvdemetni77ptKalnDeil0ptbolukbraklyor"/>
                <w:color w:val="auto"/>
                <w:sz w:val="18"/>
                <w:szCs w:val="18"/>
                <w:lang w:val="tr-TR"/>
              </w:rPr>
              <w:t>X</w:t>
            </w:r>
          </w:p>
        </w:tc>
        <w:tc>
          <w:tcPr>
            <w:tcW w:w="576" w:type="dxa"/>
            <w:shd w:val="clear" w:color="auto" w:fill="FFFFFF"/>
          </w:tcPr>
          <w:p w14:paraId="7B9B4CD2" w14:textId="77777777" w:rsidR="00807BEF" w:rsidRPr="0097659A" w:rsidRDefault="00807BEF" w:rsidP="00592AA5">
            <w:pPr>
              <w:ind w:left="1134" w:right="200" w:hanging="1134"/>
              <w:jc w:val="right"/>
              <w:rPr>
                <w:sz w:val="18"/>
                <w:szCs w:val="18"/>
              </w:rPr>
            </w:pPr>
            <w:r w:rsidRPr="0097659A">
              <w:rPr>
                <w:rStyle w:val="Gvdemetni77ptKalnDeil0ptbolukbraklyor"/>
                <w:color w:val="auto"/>
                <w:sz w:val="18"/>
                <w:szCs w:val="18"/>
                <w:lang w:val="tr-TR"/>
              </w:rPr>
              <w:t>X</w:t>
            </w:r>
          </w:p>
        </w:tc>
        <w:tc>
          <w:tcPr>
            <w:tcW w:w="576" w:type="dxa"/>
            <w:shd w:val="clear" w:color="auto" w:fill="FFFFFF"/>
          </w:tcPr>
          <w:p w14:paraId="0FDF04FC" w14:textId="77777777" w:rsidR="00807BEF" w:rsidRPr="0097659A" w:rsidRDefault="00807BEF" w:rsidP="00592AA5">
            <w:pPr>
              <w:ind w:left="1134" w:hanging="1134"/>
              <w:rPr>
                <w:sz w:val="18"/>
                <w:szCs w:val="18"/>
              </w:rPr>
            </w:pPr>
          </w:p>
        </w:tc>
        <w:tc>
          <w:tcPr>
            <w:tcW w:w="1282" w:type="dxa"/>
            <w:shd w:val="clear" w:color="auto" w:fill="FFFFFF"/>
          </w:tcPr>
          <w:p w14:paraId="79CEF236" w14:textId="77777777" w:rsidR="00807BEF" w:rsidRPr="0097659A" w:rsidRDefault="00807BEF" w:rsidP="00592AA5">
            <w:pPr>
              <w:ind w:left="1134" w:hanging="1134"/>
              <w:rPr>
                <w:sz w:val="18"/>
                <w:szCs w:val="18"/>
              </w:rPr>
            </w:pPr>
          </w:p>
        </w:tc>
        <w:tc>
          <w:tcPr>
            <w:tcW w:w="744" w:type="dxa"/>
            <w:shd w:val="clear" w:color="auto" w:fill="FFFFFF"/>
          </w:tcPr>
          <w:p w14:paraId="132F0A70" w14:textId="77777777" w:rsidR="00807BEF" w:rsidRPr="0097659A" w:rsidRDefault="00807BEF" w:rsidP="00592AA5">
            <w:pPr>
              <w:ind w:left="1134" w:hanging="1134"/>
              <w:rPr>
                <w:sz w:val="18"/>
                <w:szCs w:val="18"/>
              </w:rPr>
            </w:pPr>
          </w:p>
        </w:tc>
        <w:tc>
          <w:tcPr>
            <w:tcW w:w="749" w:type="dxa"/>
            <w:shd w:val="clear" w:color="auto" w:fill="FFFFFF"/>
          </w:tcPr>
          <w:p w14:paraId="0EB0383E" w14:textId="77777777" w:rsidR="00807BEF" w:rsidRPr="0097659A" w:rsidRDefault="00807BEF" w:rsidP="00592AA5">
            <w:pPr>
              <w:ind w:left="1134" w:hanging="1134"/>
              <w:rPr>
                <w:sz w:val="18"/>
                <w:szCs w:val="18"/>
              </w:rPr>
            </w:pPr>
          </w:p>
        </w:tc>
        <w:tc>
          <w:tcPr>
            <w:tcW w:w="744" w:type="dxa"/>
            <w:shd w:val="clear" w:color="auto" w:fill="FFFFFF"/>
          </w:tcPr>
          <w:p w14:paraId="196A55ED" w14:textId="77777777" w:rsidR="00807BEF" w:rsidRPr="0097659A" w:rsidRDefault="00807BEF" w:rsidP="00592AA5">
            <w:pPr>
              <w:ind w:left="1134" w:hanging="1134"/>
              <w:rPr>
                <w:sz w:val="18"/>
                <w:szCs w:val="18"/>
              </w:rPr>
            </w:pPr>
          </w:p>
        </w:tc>
        <w:tc>
          <w:tcPr>
            <w:tcW w:w="749" w:type="dxa"/>
            <w:shd w:val="clear" w:color="auto" w:fill="FFFFFF"/>
          </w:tcPr>
          <w:p w14:paraId="1F6F2FCE" w14:textId="77777777" w:rsidR="00807BEF" w:rsidRPr="0097659A" w:rsidRDefault="00807BEF" w:rsidP="00592AA5">
            <w:pPr>
              <w:ind w:left="1134" w:hanging="1134"/>
              <w:rPr>
                <w:sz w:val="18"/>
                <w:szCs w:val="18"/>
              </w:rPr>
            </w:pPr>
          </w:p>
        </w:tc>
        <w:tc>
          <w:tcPr>
            <w:tcW w:w="2160" w:type="dxa"/>
            <w:shd w:val="clear" w:color="auto" w:fill="FFFFFF"/>
          </w:tcPr>
          <w:p w14:paraId="0789A8FD" w14:textId="77777777" w:rsidR="00807BEF" w:rsidRPr="0097659A" w:rsidRDefault="00807BEF" w:rsidP="00592AA5">
            <w:pPr>
              <w:ind w:left="1134" w:hanging="1134"/>
              <w:rPr>
                <w:sz w:val="18"/>
                <w:szCs w:val="18"/>
              </w:rPr>
            </w:pPr>
          </w:p>
        </w:tc>
      </w:tr>
      <w:tr w:rsidR="00062639" w:rsidRPr="0097659A" w14:paraId="3AAECFEE" w14:textId="77777777" w:rsidTr="00450A4D">
        <w:trPr>
          <w:trHeight w:hRule="exact" w:val="912"/>
        </w:trPr>
        <w:tc>
          <w:tcPr>
            <w:tcW w:w="1440" w:type="dxa"/>
            <w:shd w:val="clear" w:color="auto" w:fill="FFFFFF"/>
            <w:vAlign w:val="center"/>
          </w:tcPr>
          <w:p w14:paraId="621DAD54"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3.9.4.</w:t>
            </w:r>
          </w:p>
        </w:tc>
        <w:tc>
          <w:tcPr>
            <w:tcW w:w="3494" w:type="dxa"/>
            <w:shd w:val="clear" w:color="auto" w:fill="FFFFFF"/>
            <w:vAlign w:val="center"/>
          </w:tcPr>
          <w:p w14:paraId="278F501A" w14:textId="52357052" w:rsidR="00807BEF" w:rsidRPr="0097659A" w:rsidRDefault="00807BEF" w:rsidP="00243831">
            <w:pPr>
              <w:pStyle w:val="Gvdemetni0"/>
              <w:shd w:val="clear" w:color="auto" w:fill="auto"/>
              <w:spacing w:line="240" w:lineRule="auto"/>
              <w:ind w:left="120" w:hanging="22"/>
              <w:jc w:val="left"/>
              <w:rPr>
                <w:sz w:val="18"/>
                <w:szCs w:val="18"/>
              </w:rPr>
            </w:pPr>
            <w:r w:rsidRPr="0097659A">
              <w:rPr>
                <w:sz w:val="18"/>
                <w:szCs w:val="18"/>
              </w:rPr>
              <w:t>Testin başında değişken kısıtlama son işlemi için imalatçı tarafından belirtilen yükleme seviyesinde egzoz geri tepme basıncı (kPa):</w:t>
            </w:r>
          </w:p>
        </w:tc>
        <w:tc>
          <w:tcPr>
            <w:tcW w:w="576" w:type="dxa"/>
            <w:shd w:val="clear" w:color="auto" w:fill="FFFFFF"/>
          </w:tcPr>
          <w:p w14:paraId="4000AE17" w14:textId="77777777" w:rsidR="00807BEF" w:rsidRPr="0097659A" w:rsidRDefault="00807BEF" w:rsidP="00592AA5">
            <w:pPr>
              <w:ind w:left="1134" w:right="240" w:hanging="1134"/>
              <w:jc w:val="right"/>
              <w:rPr>
                <w:sz w:val="18"/>
                <w:szCs w:val="18"/>
              </w:rPr>
            </w:pPr>
            <w:r w:rsidRPr="0097659A">
              <w:rPr>
                <w:rStyle w:val="Gvdemetni77ptKalnDeil0ptbolukbraklyor"/>
                <w:color w:val="auto"/>
                <w:sz w:val="18"/>
                <w:szCs w:val="18"/>
                <w:lang w:val="tr-TR"/>
              </w:rPr>
              <w:t>X</w:t>
            </w:r>
          </w:p>
        </w:tc>
        <w:tc>
          <w:tcPr>
            <w:tcW w:w="576" w:type="dxa"/>
            <w:shd w:val="clear" w:color="auto" w:fill="FFFFFF"/>
          </w:tcPr>
          <w:p w14:paraId="75238E7B" w14:textId="77777777" w:rsidR="00807BEF" w:rsidRPr="0097659A" w:rsidRDefault="00807BEF" w:rsidP="00592AA5">
            <w:pPr>
              <w:ind w:left="1134" w:hanging="1134"/>
              <w:rPr>
                <w:sz w:val="18"/>
                <w:szCs w:val="18"/>
              </w:rPr>
            </w:pPr>
          </w:p>
        </w:tc>
        <w:tc>
          <w:tcPr>
            <w:tcW w:w="576" w:type="dxa"/>
            <w:shd w:val="clear" w:color="auto" w:fill="FFFFFF"/>
          </w:tcPr>
          <w:p w14:paraId="701DF4A0" w14:textId="77777777" w:rsidR="00807BEF" w:rsidRPr="0097659A" w:rsidRDefault="00807BEF" w:rsidP="00592AA5">
            <w:pPr>
              <w:ind w:left="1134" w:hanging="1134"/>
              <w:rPr>
                <w:sz w:val="18"/>
                <w:szCs w:val="18"/>
              </w:rPr>
            </w:pPr>
          </w:p>
        </w:tc>
        <w:tc>
          <w:tcPr>
            <w:tcW w:w="1282" w:type="dxa"/>
            <w:shd w:val="clear" w:color="auto" w:fill="FFFFFF"/>
          </w:tcPr>
          <w:p w14:paraId="483E865A" w14:textId="77777777" w:rsidR="00807BEF" w:rsidRPr="0097659A" w:rsidRDefault="00807BEF" w:rsidP="00592AA5">
            <w:pPr>
              <w:ind w:left="1134" w:hanging="1134"/>
              <w:rPr>
                <w:sz w:val="18"/>
                <w:szCs w:val="18"/>
              </w:rPr>
            </w:pPr>
          </w:p>
        </w:tc>
        <w:tc>
          <w:tcPr>
            <w:tcW w:w="744" w:type="dxa"/>
            <w:shd w:val="clear" w:color="auto" w:fill="FFFFFF"/>
          </w:tcPr>
          <w:p w14:paraId="21B4F7A6" w14:textId="77777777" w:rsidR="00807BEF" w:rsidRPr="0097659A" w:rsidRDefault="00807BEF" w:rsidP="00592AA5">
            <w:pPr>
              <w:ind w:left="1134" w:hanging="1134"/>
              <w:rPr>
                <w:sz w:val="18"/>
                <w:szCs w:val="18"/>
              </w:rPr>
            </w:pPr>
          </w:p>
        </w:tc>
        <w:tc>
          <w:tcPr>
            <w:tcW w:w="749" w:type="dxa"/>
            <w:shd w:val="clear" w:color="auto" w:fill="FFFFFF"/>
          </w:tcPr>
          <w:p w14:paraId="368D63B0" w14:textId="77777777" w:rsidR="00807BEF" w:rsidRPr="0097659A" w:rsidRDefault="00807BEF" w:rsidP="00592AA5">
            <w:pPr>
              <w:ind w:left="1134" w:hanging="1134"/>
              <w:rPr>
                <w:sz w:val="18"/>
                <w:szCs w:val="18"/>
              </w:rPr>
            </w:pPr>
          </w:p>
        </w:tc>
        <w:tc>
          <w:tcPr>
            <w:tcW w:w="744" w:type="dxa"/>
            <w:shd w:val="clear" w:color="auto" w:fill="FFFFFF"/>
          </w:tcPr>
          <w:p w14:paraId="69361C3E" w14:textId="77777777" w:rsidR="00807BEF" w:rsidRPr="0097659A" w:rsidRDefault="00807BEF" w:rsidP="00592AA5">
            <w:pPr>
              <w:ind w:left="1134" w:hanging="1134"/>
              <w:rPr>
                <w:sz w:val="18"/>
                <w:szCs w:val="18"/>
              </w:rPr>
            </w:pPr>
          </w:p>
        </w:tc>
        <w:tc>
          <w:tcPr>
            <w:tcW w:w="749" w:type="dxa"/>
            <w:shd w:val="clear" w:color="auto" w:fill="FFFFFF"/>
          </w:tcPr>
          <w:p w14:paraId="5BE67766" w14:textId="77777777" w:rsidR="00807BEF" w:rsidRPr="0097659A" w:rsidRDefault="00807BEF" w:rsidP="00592AA5">
            <w:pPr>
              <w:ind w:left="1134" w:hanging="1134"/>
              <w:rPr>
                <w:sz w:val="18"/>
                <w:szCs w:val="18"/>
              </w:rPr>
            </w:pPr>
          </w:p>
        </w:tc>
        <w:tc>
          <w:tcPr>
            <w:tcW w:w="2160" w:type="dxa"/>
            <w:shd w:val="clear" w:color="auto" w:fill="FFFFFF"/>
          </w:tcPr>
          <w:p w14:paraId="337F6E14" w14:textId="77777777" w:rsidR="00807BEF" w:rsidRPr="0097659A" w:rsidRDefault="00807BEF" w:rsidP="00592AA5">
            <w:pPr>
              <w:ind w:left="1134" w:hanging="1134"/>
              <w:rPr>
                <w:sz w:val="18"/>
                <w:szCs w:val="18"/>
              </w:rPr>
            </w:pPr>
          </w:p>
        </w:tc>
      </w:tr>
    </w:tbl>
    <w:p w14:paraId="5F6BAF0E" w14:textId="77777777" w:rsidR="00807BEF" w:rsidRPr="0097659A" w:rsidRDefault="00807BEF" w:rsidP="00592AA5">
      <w:pPr>
        <w:ind w:left="1134" w:hanging="1134"/>
        <w:rPr>
          <w:sz w:val="18"/>
          <w:szCs w:val="18"/>
        </w:rPr>
        <w:sectPr w:rsidR="00807BEF" w:rsidRPr="0097659A" w:rsidSect="002A79A6">
          <w:pgSz w:w="16834" w:h="11909" w:orient="landscape"/>
          <w:pgMar w:top="0" w:right="0" w:bottom="0" w:left="0" w:header="0" w:footer="3" w:gutter="0"/>
          <w:cols w:space="720"/>
          <w:noEndnote/>
          <w:docGrid w:linePitch="360"/>
        </w:sectPr>
      </w:pPr>
    </w:p>
    <w:p w14:paraId="4127A4DF" w14:textId="77777777" w:rsidR="00807BEF" w:rsidRPr="0097659A" w:rsidRDefault="00807BEF" w:rsidP="00592AA5">
      <w:pPr>
        <w:framePr w:w="184" w:h="317" w:hRule="exact" w:wrap="none" w:vAnchor="page" w:hAnchor="page" w:x="15665" w:y="7635"/>
        <w:shd w:val="clear" w:color="auto" w:fill="FFFFFF"/>
        <w:ind w:left="1134" w:hanging="1134"/>
        <w:jc w:val="left"/>
        <w:textDirection w:val="tbRl"/>
        <w:rPr>
          <w:sz w:val="20"/>
          <w:szCs w:val="18"/>
        </w:rPr>
      </w:pPr>
    </w:p>
    <w:tbl>
      <w:tblPr>
        <w:tblpPr w:leftFromText="141" w:rightFromText="141" w:vertAnchor="text" w:horzAnchor="margin" w:tblpXSpec="center" w:tblpY="1839"/>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440"/>
        <w:gridCol w:w="3494"/>
        <w:gridCol w:w="576"/>
        <w:gridCol w:w="576"/>
        <w:gridCol w:w="576"/>
        <w:gridCol w:w="1712"/>
        <w:gridCol w:w="314"/>
        <w:gridCol w:w="749"/>
        <w:gridCol w:w="744"/>
        <w:gridCol w:w="749"/>
        <w:gridCol w:w="2160"/>
      </w:tblGrid>
      <w:tr w:rsidR="00062639" w:rsidRPr="0097659A" w14:paraId="477751BE" w14:textId="77777777" w:rsidTr="00104916">
        <w:trPr>
          <w:trHeight w:hRule="exact" w:val="528"/>
        </w:trPr>
        <w:tc>
          <w:tcPr>
            <w:tcW w:w="1440" w:type="dxa"/>
            <w:vMerge w:val="restart"/>
            <w:shd w:val="clear" w:color="auto" w:fill="FFFFFF"/>
            <w:vAlign w:val="center"/>
          </w:tcPr>
          <w:p w14:paraId="28ECD15C" w14:textId="77777777" w:rsidR="00807BEF" w:rsidRPr="0097659A" w:rsidRDefault="00807BEF" w:rsidP="00592AA5">
            <w:pPr>
              <w:pStyle w:val="Gvdemetni0"/>
              <w:shd w:val="clear" w:color="auto" w:fill="auto"/>
              <w:spacing w:line="240" w:lineRule="auto"/>
              <w:ind w:left="1134" w:hanging="1134"/>
              <w:rPr>
                <w:sz w:val="18"/>
                <w:szCs w:val="18"/>
              </w:rPr>
            </w:pPr>
            <w:r w:rsidRPr="0097659A">
              <w:rPr>
                <w:sz w:val="18"/>
                <w:szCs w:val="18"/>
              </w:rPr>
              <w:t>Madde Numarası</w:t>
            </w:r>
          </w:p>
        </w:tc>
        <w:tc>
          <w:tcPr>
            <w:tcW w:w="3494" w:type="dxa"/>
            <w:vMerge w:val="restart"/>
            <w:shd w:val="clear" w:color="auto" w:fill="FFFFFF"/>
            <w:vAlign w:val="center"/>
          </w:tcPr>
          <w:p w14:paraId="202881CD" w14:textId="77777777" w:rsidR="00807BEF" w:rsidRPr="0097659A" w:rsidRDefault="00807BEF" w:rsidP="00592AA5">
            <w:pPr>
              <w:pStyle w:val="Gvdemetni0"/>
              <w:shd w:val="clear" w:color="auto" w:fill="auto"/>
              <w:spacing w:line="240" w:lineRule="auto"/>
              <w:ind w:left="1134" w:hanging="1134"/>
              <w:rPr>
                <w:sz w:val="18"/>
                <w:szCs w:val="18"/>
              </w:rPr>
            </w:pPr>
            <w:r w:rsidRPr="0097659A">
              <w:rPr>
                <w:sz w:val="18"/>
                <w:szCs w:val="18"/>
              </w:rPr>
              <w:t>Madde Açıklaması</w:t>
            </w:r>
          </w:p>
        </w:tc>
        <w:tc>
          <w:tcPr>
            <w:tcW w:w="576" w:type="dxa"/>
            <w:vMerge w:val="restart"/>
            <w:shd w:val="clear" w:color="auto" w:fill="FFFFFF"/>
            <w:textDirection w:val="btLr"/>
            <w:vAlign w:val="center"/>
          </w:tcPr>
          <w:p w14:paraId="4D0864F9" w14:textId="77777777" w:rsidR="00807BEF" w:rsidRPr="0097659A" w:rsidRDefault="00807BEF" w:rsidP="00592AA5">
            <w:pPr>
              <w:ind w:left="1134" w:right="113" w:hanging="1134"/>
              <w:rPr>
                <w:sz w:val="18"/>
                <w:szCs w:val="18"/>
              </w:rPr>
            </w:pPr>
            <w:r w:rsidRPr="0097659A">
              <w:rPr>
                <w:rStyle w:val="Gvdemetni77ptKalnDeil0ptbolukbraklyor"/>
                <w:color w:val="auto"/>
                <w:sz w:val="18"/>
                <w:szCs w:val="18"/>
                <w:lang w:val="tr-TR"/>
              </w:rPr>
              <w:t>Test</w:t>
            </w:r>
          </w:p>
        </w:tc>
        <w:tc>
          <w:tcPr>
            <w:tcW w:w="576" w:type="dxa"/>
            <w:vMerge w:val="restart"/>
            <w:shd w:val="clear" w:color="auto" w:fill="FFFFFF"/>
            <w:textDirection w:val="btLr"/>
            <w:vAlign w:val="center"/>
          </w:tcPr>
          <w:p w14:paraId="56167395" w14:textId="77777777" w:rsidR="00807BEF" w:rsidRPr="0097659A" w:rsidRDefault="00807BEF" w:rsidP="00592AA5">
            <w:pPr>
              <w:ind w:left="1134" w:hanging="1134"/>
              <w:rPr>
                <w:sz w:val="18"/>
                <w:szCs w:val="18"/>
              </w:rPr>
            </w:pPr>
            <w:r w:rsidRPr="0097659A">
              <w:rPr>
                <w:rStyle w:val="Gvdemetni77ptKalnDeil0ptbolukbraklyor"/>
                <w:color w:val="auto"/>
                <w:sz w:val="18"/>
                <w:szCs w:val="18"/>
                <w:lang w:val="tr-TR"/>
              </w:rPr>
              <w:t>Montaj</w:t>
            </w:r>
          </w:p>
        </w:tc>
        <w:tc>
          <w:tcPr>
            <w:tcW w:w="576" w:type="dxa"/>
            <w:vMerge w:val="restart"/>
            <w:shd w:val="clear" w:color="auto" w:fill="FFFFFF"/>
            <w:textDirection w:val="btLr"/>
            <w:vAlign w:val="center"/>
          </w:tcPr>
          <w:p w14:paraId="365CEDC7" w14:textId="77777777" w:rsidR="00807BEF" w:rsidRPr="0097659A" w:rsidRDefault="00807BEF" w:rsidP="00592AA5">
            <w:pPr>
              <w:ind w:left="1134" w:right="113" w:hanging="1134"/>
              <w:rPr>
                <w:b/>
                <w:sz w:val="16"/>
                <w:szCs w:val="18"/>
              </w:rPr>
            </w:pPr>
            <w:r w:rsidRPr="0097659A">
              <w:rPr>
                <w:sz w:val="16"/>
                <w:szCs w:val="18"/>
              </w:rPr>
              <w:t>Homologasyon (Tip Onayı)</w:t>
            </w:r>
          </w:p>
        </w:tc>
        <w:tc>
          <w:tcPr>
            <w:tcW w:w="1712" w:type="dxa"/>
            <w:vMerge w:val="restart"/>
            <w:shd w:val="clear" w:color="auto" w:fill="FFFFFF"/>
            <w:vAlign w:val="center"/>
          </w:tcPr>
          <w:p w14:paraId="261AAC2F" w14:textId="77777777" w:rsidR="00807BEF" w:rsidRPr="0097659A" w:rsidRDefault="00807BEF" w:rsidP="00592AA5">
            <w:pPr>
              <w:pStyle w:val="Gvdemetni0"/>
              <w:shd w:val="clear" w:color="auto" w:fill="auto"/>
              <w:spacing w:line="240" w:lineRule="auto"/>
              <w:ind w:left="1134" w:hanging="1134"/>
              <w:rPr>
                <w:sz w:val="18"/>
                <w:szCs w:val="18"/>
              </w:rPr>
            </w:pPr>
            <w:r w:rsidRPr="0097659A">
              <w:rPr>
                <w:sz w:val="18"/>
                <w:szCs w:val="18"/>
              </w:rPr>
              <w:t>Ana motor / motor tipi</w:t>
            </w:r>
          </w:p>
        </w:tc>
        <w:tc>
          <w:tcPr>
            <w:tcW w:w="2556" w:type="dxa"/>
            <w:gridSpan w:val="4"/>
            <w:shd w:val="clear" w:color="auto" w:fill="FFFFFF"/>
            <w:vAlign w:val="center"/>
          </w:tcPr>
          <w:p w14:paraId="684C4616" w14:textId="77777777" w:rsidR="00807BEF" w:rsidRPr="0097659A" w:rsidRDefault="00807BEF" w:rsidP="00592AA5">
            <w:pPr>
              <w:pStyle w:val="Gvdemetni0"/>
              <w:shd w:val="clear" w:color="auto" w:fill="auto"/>
              <w:spacing w:line="240" w:lineRule="auto"/>
              <w:ind w:left="1134" w:hanging="1134"/>
              <w:rPr>
                <w:sz w:val="18"/>
                <w:szCs w:val="18"/>
              </w:rPr>
            </w:pPr>
            <w:r w:rsidRPr="0097659A">
              <w:rPr>
                <w:sz w:val="18"/>
                <w:szCs w:val="18"/>
              </w:rPr>
              <w:t>Motor ailesi içindeki motor tipleri (varsa)</w:t>
            </w:r>
          </w:p>
        </w:tc>
        <w:tc>
          <w:tcPr>
            <w:tcW w:w="2160" w:type="dxa"/>
            <w:vMerge w:val="restart"/>
            <w:shd w:val="clear" w:color="auto" w:fill="FFFFFF"/>
            <w:vAlign w:val="center"/>
          </w:tcPr>
          <w:p w14:paraId="2C0406F0" w14:textId="77777777" w:rsidR="00FD23D8" w:rsidRPr="0097659A" w:rsidRDefault="00807BEF" w:rsidP="00592AA5">
            <w:pPr>
              <w:pStyle w:val="Gvdemetni0"/>
              <w:shd w:val="clear" w:color="auto" w:fill="auto"/>
              <w:spacing w:line="240" w:lineRule="auto"/>
              <w:ind w:left="1134" w:hanging="1134"/>
              <w:rPr>
                <w:sz w:val="18"/>
                <w:szCs w:val="18"/>
              </w:rPr>
            </w:pPr>
            <w:r w:rsidRPr="0097659A">
              <w:rPr>
                <w:sz w:val="18"/>
                <w:szCs w:val="18"/>
              </w:rPr>
              <w:t xml:space="preserve">Açıklayıcı notlar (doküman </w:t>
            </w:r>
          </w:p>
          <w:p w14:paraId="5129B0FA" w14:textId="318AE04F" w:rsidR="00807BEF" w:rsidRPr="0097659A" w:rsidRDefault="00807BEF" w:rsidP="00062639">
            <w:pPr>
              <w:pStyle w:val="Gvdemetni0"/>
              <w:shd w:val="clear" w:color="auto" w:fill="auto"/>
              <w:spacing w:line="240" w:lineRule="auto"/>
              <w:ind w:left="1134" w:hanging="1134"/>
              <w:jc w:val="both"/>
              <w:rPr>
                <w:sz w:val="18"/>
                <w:szCs w:val="18"/>
              </w:rPr>
            </w:pPr>
            <w:r w:rsidRPr="0097659A">
              <w:rPr>
                <w:sz w:val="18"/>
                <w:szCs w:val="18"/>
              </w:rPr>
              <w:t>içinde olmayan)</w:t>
            </w:r>
          </w:p>
        </w:tc>
      </w:tr>
      <w:tr w:rsidR="00062639" w:rsidRPr="0097659A" w14:paraId="0F2FB766" w14:textId="77777777" w:rsidTr="00104916">
        <w:trPr>
          <w:trHeight w:hRule="exact" w:val="1331"/>
        </w:trPr>
        <w:tc>
          <w:tcPr>
            <w:tcW w:w="1440" w:type="dxa"/>
            <w:vMerge/>
            <w:shd w:val="clear" w:color="auto" w:fill="FFFFFF"/>
            <w:vAlign w:val="center"/>
          </w:tcPr>
          <w:p w14:paraId="4787C794" w14:textId="77777777" w:rsidR="00807BEF" w:rsidRPr="0097659A" w:rsidRDefault="00807BEF" w:rsidP="00592AA5">
            <w:pPr>
              <w:ind w:left="1134" w:hanging="1134"/>
              <w:jc w:val="center"/>
              <w:rPr>
                <w:sz w:val="18"/>
                <w:szCs w:val="18"/>
              </w:rPr>
            </w:pPr>
          </w:p>
        </w:tc>
        <w:tc>
          <w:tcPr>
            <w:tcW w:w="3494" w:type="dxa"/>
            <w:vMerge/>
            <w:shd w:val="clear" w:color="auto" w:fill="FFFFFF"/>
            <w:vAlign w:val="center"/>
          </w:tcPr>
          <w:p w14:paraId="3F0065A3" w14:textId="77777777" w:rsidR="00807BEF" w:rsidRPr="0097659A" w:rsidRDefault="00807BEF" w:rsidP="00592AA5">
            <w:pPr>
              <w:ind w:left="1134" w:hanging="1134"/>
              <w:jc w:val="center"/>
              <w:rPr>
                <w:sz w:val="18"/>
                <w:szCs w:val="18"/>
              </w:rPr>
            </w:pPr>
          </w:p>
        </w:tc>
        <w:tc>
          <w:tcPr>
            <w:tcW w:w="576" w:type="dxa"/>
            <w:vMerge/>
            <w:shd w:val="clear" w:color="auto" w:fill="FFFFFF"/>
            <w:vAlign w:val="center"/>
          </w:tcPr>
          <w:p w14:paraId="0D47F523" w14:textId="77777777" w:rsidR="00807BEF" w:rsidRPr="0097659A" w:rsidRDefault="00807BEF" w:rsidP="00592AA5">
            <w:pPr>
              <w:ind w:left="1134" w:hanging="1134"/>
              <w:jc w:val="center"/>
              <w:rPr>
                <w:sz w:val="18"/>
                <w:szCs w:val="18"/>
              </w:rPr>
            </w:pPr>
          </w:p>
        </w:tc>
        <w:tc>
          <w:tcPr>
            <w:tcW w:w="576" w:type="dxa"/>
            <w:vMerge/>
            <w:shd w:val="clear" w:color="auto" w:fill="FFFFFF"/>
            <w:vAlign w:val="center"/>
          </w:tcPr>
          <w:p w14:paraId="1C93E7CE" w14:textId="77777777" w:rsidR="00807BEF" w:rsidRPr="0097659A" w:rsidRDefault="00807BEF" w:rsidP="00592AA5">
            <w:pPr>
              <w:ind w:left="1134" w:hanging="1134"/>
              <w:jc w:val="center"/>
              <w:rPr>
                <w:sz w:val="18"/>
                <w:szCs w:val="18"/>
              </w:rPr>
            </w:pPr>
          </w:p>
        </w:tc>
        <w:tc>
          <w:tcPr>
            <w:tcW w:w="576" w:type="dxa"/>
            <w:vMerge/>
            <w:shd w:val="clear" w:color="auto" w:fill="FFFFFF"/>
            <w:vAlign w:val="center"/>
          </w:tcPr>
          <w:p w14:paraId="71308421" w14:textId="77777777" w:rsidR="00807BEF" w:rsidRPr="0097659A" w:rsidRDefault="00807BEF" w:rsidP="00592AA5">
            <w:pPr>
              <w:ind w:left="1134" w:hanging="1134"/>
              <w:jc w:val="center"/>
              <w:rPr>
                <w:sz w:val="18"/>
                <w:szCs w:val="18"/>
              </w:rPr>
            </w:pPr>
          </w:p>
        </w:tc>
        <w:tc>
          <w:tcPr>
            <w:tcW w:w="1712" w:type="dxa"/>
            <w:vMerge/>
            <w:shd w:val="clear" w:color="auto" w:fill="FFFFFF"/>
            <w:vAlign w:val="center"/>
          </w:tcPr>
          <w:p w14:paraId="6D49CBF7" w14:textId="77777777" w:rsidR="00807BEF" w:rsidRPr="0097659A" w:rsidRDefault="00807BEF" w:rsidP="00592AA5">
            <w:pPr>
              <w:ind w:left="1134" w:hanging="1134"/>
              <w:jc w:val="center"/>
              <w:rPr>
                <w:sz w:val="18"/>
                <w:szCs w:val="18"/>
              </w:rPr>
            </w:pPr>
          </w:p>
        </w:tc>
        <w:tc>
          <w:tcPr>
            <w:tcW w:w="314" w:type="dxa"/>
            <w:shd w:val="clear" w:color="auto" w:fill="FFFFFF"/>
            <w:vAlign w:val="center"/>
          </w:tcPr>
          <w:p w14:paraId="4322A4D0" w14:textId="77777777" w:rsidR="00807BEF" w:rsidRPr="0097659A" w:rsidRDefault="00807BEF" w:rsidP="00592AA5">
            <w:pPr>
              <w:pStyle w:val="Gvdemetni0"/>
              <w:shd w:val="clear" w:color="auto" w:fill="auto"/>
              <w:spacing w:line="240" w:lineRule="auto"/>
              <w:ind w:left="1134" w:hanging="1134"/>
              <w:rPr>
                <w:sz w:val="18"/>
                <w:szCs w:val="18"/>
              </w:rPr>
            </w:pPr>
            <w:r w:rsidRPr="0097659A">
              <w:rPr>
                <w:sz w:val="18"/>
                <w:szCs w:val="18"/>
              </w:rPr>
              <w:t>tip 2</w:t>
            </w:r>
          </w:p>
        </w:tc>
        <w:tc>
          <w:tcPr>
            <w:tcW w:w="749" w:type="dxa"/>
            <w:shd w:val="clear" w:color="auto" w:fill="FFFFFF"/>
            <w:vAlign w:val="center"/>
          </w:tcPr>
          <w:p w14:paraId="23199090" w14:textId="77777777" w:rsidR="00807BEF" w:rsidRPr="0097659A" w:rsidRDefault="00807BEF" w:rsidP="00592AA5">
            <w:pPr>
              <w:pStyle w:val="Gvdemetni0"/>
              <w:shd w:val="clear" w:color="auto" w:fill="auto"/>
              <w:spacing w:line="240" w:lineRule="auto"/>
              <w:ind w:left="1134" w:hanging="1134"/>
              <w:rPr>
                <w:sz w:val="18"/>
                <w:szCs w:val="18"/>
              </w:rPr>
            </w:pPr>
            <w:r w:rsidRPr="0097659A">
              <w:rPr>
                <w:sz w:val="18"/>
                <w:szCs w:val="18"/>
              </w:rPr>
              <w:t>tip 3</w:t>
            </w:r>
          </w:p>
        </w:tc>
        <w:tc>
          <w:tcPr>
            <w:tcW w:w="744" w:type="dxa"/>
            <w:shd w:val="clear" w:color="auto" w:fill="FFFFFF"/>
            <w:vAlign w:val="center"/>
          </w:tcPr>
          <w:p w14:paraId="26CBA55A" w14:textId="77777777" w:rsidR="00807BEF" w:rsidRPr="0097659A" w:rsidRDefault="00807BEF" w:rsidP="00592AA5">
            <w:pPr>
              <w:pStyle w:val="Gvdemetni0"/>
              <w:shd w:val="clear" w:color="auto" w:fill="auto"/>
              <w:spacing w:line="240" w:lineRule="auto"/>
              <w:ind w:left="1134" w:hanging="1134"/>
              <w:rPr>
                <w:sz w:val="18"/>
                <w:szCs w:val="18"/>
              </w:rPr>
            </w:pPr>
            <w:r w:rsidRPr="0097659A">
              <w:rPr>
                <w:sz w:val="18"/>
                <w:szCs w:val="18"/>
              </w:rPr>
              <w:t>tip …</w:t>
            </w:r>
          </w:p>
        </w:tc>
        <w:tc>
          <w:tcPr>
            <w:tcW w:w="749" w:type="dxa"/>
            <w:shd w:val="clear" w:color="auto" w:fill="FFFFFF"/>
            <w:vAlign w:val="center"/>
          </w:tcPr>
          <w:p w14:paraId="6D933AA5" w14:textId="77777777" w:rsidR="00807BEF" w:rsidRPr="0097659A" w:rsidRDefault="00807BEF" w:rsidP="00592AA5">
            <w:pPr>
              <w:pStyle w:val="Gvdemetni0"/>
              <w:shd w:val="clear" w:color="auto" w:fill="auto"/>
              <w:spacing w:line="240" w:lineRule="auto"/>
              <w:ind w:left="1134" w:hanging="1134"/>
              <w:rPr>
                <w:sz w:val="18"/>
                <w:szCs w:val="18"/>
              </w:rPr>
            </w:pPr>
            <w:r w:rsidRPr="0097659A">
              <w:rPr>
                <w:sz w:val="18"/>
                <w:szCs w:val="18"/>
              </w:rPr>
              <w:t>tip n</w:t>
            </w:r>
          </w:p>
        </w:tc>
        <w:tc>
          <w:tcPr>
            <w:tcW w:w="2160" w:type="dxa"/>
            <w:vMerge/>
            <w:shd w:val="clear" w:color="auto" w:fill="FFFFFF"/>
          </w:tcPr>
          <w:p w14:paraId="443DBAAF" w14:textId="77777777" w:rsidR="00807BEF" w:rsidRPr="0097659A" w:rsidRDefault="00807BEF" w:rsidP="00592AA5">
            <w:pPr>
              <w:ind w:left="1134" w:hanging="1134"/>
              <w:rPr>
                <w:sz w:val="18"/>
                <w:szCs w:val="18"/>
              </w:rPr>
            </w:pPr>
          </w:p>
        </w:tc>
      </w:tr>
      <w:tr w:rsidR="00062639" w:rsidRPr="0097659A" w14:paraId="75AF62DF" w14:textId="77777777" w:rsidTr="00104916">
        <w:trPr>
          <w:trHeight w:hRule="exact" w:val="427"/>
        </w:trPr>
        <w:tc>
          <w:tcPr>
            <w:tcW w:w="1440" w:type="dxa"/>
            <w:shd w:val="clear" w:color="auto" w:fill="FFFFFF"/>
            <w:vAlign w:val="center"/>
          </w:tcPr>
          <w:p w14:paraId="349B8624"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3.9.4.I.</w:t>
            </w:r>
          </w:p>
        </w:tc>
        <w:tc>
          <w:tcPr>
            <w:tcW w:w="3494" w:type="dxa"/>
            <w:shd w:val="clear" w:color="auto" w:fill="FFFFFF"/>
            <w:vAlign w:val="center"/>
          </w:tcPr>
          <w:p w14:paraId="4D75F4DC"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Yer ve devir/yük koşulları:</w:t>
            </w:r>
          </w:p>
        </w:tc>
        <w:tc>
          <w:tcPr>
            <w:tcW w:w="576" w:type="dxa"/>
            <w:shd w:val="clear" w:color="auto" w:fill="FFFFFF"/>
          </w:tcPr>
          <w:p w14:paraId="413F7756" w14:textId="77777777" w:rsidR="00807BEF" w:rsidRPr="0097659A" w:rsidRDefault="00807BEF" w:rsidP="00592AA5">
            <w:pPr>
              <w:ind w:left="1134" w:right="240" w:hanging="1134"/>
              <w:jc w:val="right"/>
              <w:rPr>
                <w:sz w:val="18"/>
                <w:szCs w:val="18"/>
              </w:rPr>
            </w:pPr>
            <w:r w:rsidRPr="0097659A">
              <w:rPr>
                <w:rStyle w:val="Gvdemetni77ptKalnDeil0ptbolukbraklyor"/>
                <w:color w:val="auto"/>
                <w:sz w:val="18"/>
                <w:szCs w:val="18"/>
                <w:lang w:val="tr-TR"/>
              </w:rPr>
              <w:t>X</w:t>
            </w:r>
          </w:p>
        </w:tc>
        <w:tc>
          <w:tcPr>
            <w:tcW w:w="576" w:type="dxa"/>
            <w:shd w:val="clear" w:color="auto" w:fill="FFFFFF"/>
          </w:tcPr>
          <w:p w14:paraId="3AD1E8CC" w14:textId="77777777" w:rsidR="00807BEF" w:rsidRPr="0097659A" w:rsidRDefault="00807BEF" w:rsidP="00592AA5">
            <w:pPr>
              <w:ind w:left="1134" w:hanging="1134"/>
              <w:rPr>
                <w:sz w:val="18"/>
                <w:szCs w:val="18"/>
              </w:rPr>
            </w:pPr>
          </w:p>
        </w:tc>
        <w:tc>
          <w:tcPr>
            <w:tcW w:w="576" w:type="dxa"/>
            <w:shd w:val="clear" w:color="auto" w:fill="FFFFFF"/>
          </w:tcPr>
          <w:p w14:paraId="21DCA9AF" w14:textId="77777777" w:rsidR="00807BEF" w:rsidRPr="0097659A" w:rsidRDefault="00807BEF" w:rsidP="00592AA5">
            <w:pPr>
              <w:ind w:left="1134" w:hanging="1134"/>
              <w:rPr>
                <w:sz w:val="18"/>
                <w:szCs w:val="18"/>
              </w:rPr>
            </w:pPr>
          </w:p>
        </w:tc>
        <w:tc>
          <w:tcPr>
            <w:tcW w:w="1712" w:type="dxa"/>
            <w:shd w:val="clear" w:color="auto" w:fill="FFFFFF"/>
          </w:tcPr>
          <w:p w14:paraId="296674AB" w14:textId="77777777" w:rsidR="00807BEF" w:rsidRPr="0097659A" w:rsidRDefault="00807BEF" w:rsidP="00592AA5">
            <w:pPr>
              <w:ind w:left="1134" w:hanging="1134"/>
              <w:rPr>
                <w:sz w:val="18"/>
                <w:szCs w:val="18"/>
              </w:rPr>
            </w:pPr>
          </w:p>
        </w:tc>
        <w:tc>
          <w:tcPr>
            <w:tcW w:w="314" w:type="dxa"/>
            <w:shd w:val="clear" w:color="auto" w:fill="FFFFFF"/>
          </w:tcPr>
          <w:p w14:paraId="5A9692A5" w14:textId="77777777" w:rsidR="00807BEF" w:rsidRPr="0097659A" w:rsidRDefault="00807BEF" w:rsidP="00592AA5">
            <w:pPr>
              <w:ind w:left="1134" w:hanging="1134"/>
              <w:rPr>
                <w:sz w:val="18"/>
                <w:szCs w:val="18"/>
              </w:rPr>
            </w:pPr>
          </w:p>
        </w:tc>
        <w:tc>
          <w:tcPr>
            <w:tcW w:w="749" w:type="dxa"/>
            <w:shd w:val="clear" w:color="auto" w:fill="FFFFFF"/>
          </w:tcPr>
          <w:p w14:paraId="5D84AB91" w14:textId="77777777" w:rsidR="00807BEF" w:rsidRPr="0097659A" w:rsidRDefault="00807BEF" w:rsidP="00592AA5">
            <w:pPr>
              <w:ind w:left="1134" w:hanging="1134"/>
              <w:rPr>
                <w:sz w:val="18"/>
                <w:szCs w:val="18"/>
              </w:rPr>
            </w:pPr>
          </w:p>
        </w:tc>
        <w:tc>
          <w:tcPr>
            <w:tcW w:w="744" w:type="dxa"/>
            <w:shd w:val="clear" w:color="auto" w:fill="FFFFFF"/>
          </w:tcPr>
          <w:p w14:paraId="45B6BB88" w14:textId="77777777" w:rsidR="00807BEF" w:rsidRPr="0097659A" w:rsidRDefault="00807BEF" w:rsidP="00592AA5">
            <w:pPr>
              <w:ind w:left="1134" w:hanging="1134"/>
              <w:rPr>
                <w:sz w:val="18"/>
                <w:szCs w:val="18"/>
              </w:rPr>
            </w:pPr>
          </w:p>
        </w:tc>
        <w:tc>
          <w:tcPr>
            <w:tcW w:w="749" w:type="dxa"/>
            <w:shd w:val="clear" w:color="auto" w:fill="FFFFFF"/>
          </w:tcPr>
          <w:p w14:paraId="0E4532CA" w14:textId="77777777" w:rsidR="00807BEF" w:rsidRPr="0097659A" w:rsidRDefault="00807BEF" w:rsidP="00592AA5">
            <w:pPr>
              <w:ind w:left="1134" w:hanging="1134"/>
              <w:rPr>
                <w:sz w:val="18"/>
                <w:szCs w:val="18"/>
              </w:rPr>
            </w:pPr>
          </w:p>
        </w:tc>
        <w:tc>
          <w:tcPr>
            <w:tcW w:w="2160" w:type="dxa"/>
            <w:shd w:val="clear" w:color="auto" w:fill="FFFFFF"/>
          </w:tcPr>
          <w:p w14:paraId="0FBA35D2" w14:textId="77777777" w:rsidR="00807BEF" w:rsidRPr="0097659A" w:rsidRDefault="00807BEF" w:rsidP="00592AA5">
            <w:pPr>
              <w:ind w:left="1134" w:hanging="1134"/>
              <w:rPr>
                <w:sz w:val="18"/>
                <w:szCs w:val="18"/>
              </w:rPr>
            </w:pPr>
          </w:p>
        </w:tc>
      </w:tr>
      <w:tr w:rsidR="00062639" w:rsidRPr="0097659A" w14:paraId="0CD28A47" w14:textId="77777777" w:rsidTr="00104916">
        <w:trPr>
          <w:trHeight w:hRule="exact" w:val="422"/>
        </w:trPr>
        <w:tc>
          <w:tcPr>
            <w:tcW w:w="1440" w:type="dxa"/>
            <w:shd w:val="clear" w:color="auto" w:fill="FFFFFF"/>
            <w:vAlign w:val="center"/>
          </w:tcPr>
          <w:p w14:paraId="6470FDF2"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3.9.5.</w:t>
            </w:r>
          </w:p>
        </w:tc>
        <w:tc>
          <w:tcPr>
            <w:tcW w:w="3494" w:type="dxa"/>
            <w:shd w:val="clear" w:color="auto" w:fill="FFFFFF"/>
            <w:vAlign w:val="center"/>
          </w:tcPr>
          <w:p w14:paraId="5DCB0D58"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Egzoz gaz kelebeği Evet/Hayır</w:t>
            </w:r>
          </w:p>
        </w:tc>
        <w:tc>
          <w:tcPr>
            <w:tcW w:w="576" w:type="dxa"/>
            <w:shd w:val="clear" w:color="auto" w:fill="FFFFFF"/>
          </w:tcPr>
          <w:p w14:paraId="51CBE067" w14:textId="77777777" w:rsidR="00807BEF" w:rsidRPr="0097659A" w:rsidRDefault="00807BEF" w:rsidP="00592AA5">
            <w:pPr>
              <w:ind w:left="1134" w:hanging="1134"/>
              <w:rPr>
                <w:sz w:val="18"/>
                <w:szCs w:val="18"/>
              </w:rPr>
            </w:pPr>
          </w:p>
        </w:tc>
        <w:tc>
          <w:tcPr>
            <w:tcW w:w="576" w:type="dxa"/>
            <w:shd w:val="clear" w:color="auto" w:fill="FFFFFF"/>
          </w:tcPr>
          <w:p w14:paraId="156CBDCA" w14:textId="77777777" w:rsidR="00807BEF" w:rsidRPr="0097659A" w:rsidRDefault="00807BEF" w:rsidP="00592AA5">
            <w:pPr>
              <w:ind w:left="1134" w:hanging="1134"/>
              <w:rPr>
                <w:sz w:val="18"/>
                <w:szCs w:val="18"/>
              </w:rPr>
            </w:pPr>
          </w:p>
        </w:tc>
        <w:tc>
          <w:tcPr>
            <w:tcW w:w="576" w:type="dxa"/>
            <w:shd w:val="clear" w:color="auto" w:fill="FFFFFF"/>
          </w:tcPr>
          <w:p w14:paraId="07B9B738" w14:textId="77777777" w:rsidR="00807BEF" w:rsidRPr="0097659A" w:rsidRDefault="00807BEF" w:rsidP="00592AA5">
            <w:pPr>
              <w:ind w:left="1134" w:right="200" w:hanging="1134"/>
              <w:jc w:val="right"/>
              <w:rPr>
                <w:sz w:val="18"/>
                <w:szCs w:val="18"/>
              </w:rPr>
            </w:pPr>
            <w:r w:rsidRPr="0097659A">
              <w:rPr>
                <w:rStyle w:val="Gvdemetni77ptKalnDeil0ptbolukbraklyor"/>
                <w:color w:val="auto"/>
                <w:sz w:val="18"/>
                <w:szCs w:val="18"/>
                <w:lang w:val="tr-TR"/>
              </w:rPr>
              <w:t>X</w:t>
            </w:r>
          </w:p>
        </w:tc>
        <w:tc>
          <w:tcPr>
            <w:tcW w:w="1712" w:type="dxa"/>
            <w:shd w:val="clear" w:color="auto" w:fill="FFFFFF"/>
          </w:tcPr>
          <w:p w14:paraId="7AB681BC" w14:textId="77777777" w:rsidR="00807BEF" w:rsidRPr="0097659A" w:rsidRDefault="00807BEF" w:rsidP="00592AA5">
            <w:pPr>
              <w:ind w:left="1134" w:hanging="1134"/>
              <w:rPr>
                <w:sz w:val="18"/>
                <w:szCs w:val="18"/>
              </w:rPr>
            </w:pPr>
          </w:p>
        </w:tc>
        <w:tc>
          <w:tcPr>
            <w:tcW w:w="314" w:type="dxa"/>
            <w:shd w:val="clear" w:color="auto" w:fill="FFFFFF"/>
          </w:tcPr>
          <w:p w14:paraId="469BF172" w14:textId="77777777" w:rsidR="00807BEF" w:rsidRPr="0097659A" w:rsidRDefault="00807BEF" w:rsidP="00592AA5">
            <w:pPr>
              <w:ind w:left="1134" w:hanging="1134"/>
              <w:rPr>
                <w:sz w:val="18"/>
                <w:szCs w:val="18"/>
              </w:rPr>
            </w:pPr>
          </w:p>
        </w:tc>
        <w:tc>
          <w:tcPr>
            <w:tcW w:w="749" w:type="dxa"/>
            <w:shd w:val="clear" w:color="auto" w:fill="FFFFFF"/>
          </w:tcPr>
          <w:p w14:paraId="678A8ED5" w14:textId="77777777" w:rsidR="00807BEF" w:rsidRPr="0097659A" w:rsidRDefault="00807BEF" w:rsidP="00592AA5">
            <w:pPr>
              <w:ind w:left="1134" w:hanging="1134"/>
              <w:rPr>
                <w:sz w:val="18"/>
                <w:szCs w:val="18"/>
              </w:rPr>
            </w:pPr>
          </w:p>
        </w:tc>
        <w:tc>
          <w:tcPr>
            <w:tcW w:w="744" w:type="dxa"/>
            <w:shd w:val="clear" w:color="auto" w:fill="FFFFFF"/>
          </w:tcPr>
          <w:p w14:paraId="49967B36" w14:textId="77777777" w:rsidR="00807BEF" w:rsidRPr="0097659A" w:rsidRDefault="00807BEF" w:rsidP="00592AA5">
            <w:pPr>
              <w:ind w:left="1134" w:hanging="1134"/>
              <w:rPr>
                <w:sz w:val="18"/>
                <w:szCs w:val="18"/>
              </w:rPr>
            </w:pPr>
          </w:p>
        </w:tc>
        <w:tc>
          <w:tcPr>
            <w:tcW w:w="749" w:type="dxa"/>
            <w:shd w:val="clear" w:color="auto" w:fill="FFFFFF"/>
          </w:tcPr>
          <w:p w14:paraId="2D01ADCC" w14:textId="77777777" w:rsidR="00807BEF" w:rsidRPr="0097659A" w:rsidRDefault="00807BEF" w:rsidP="00592AA5">
            <w:pPr>
              <w:ind w:left="1134" w:hanging="1134"/>
              <w:rPr>
                <w:sz w:val="18"/>
                <w:szCs w:val="18"/>
              </w:rPr>
            </w:pPr>
          </w:p>
        </w:tc>
        <w:tc>
          <w:tcPr>
            <w:tcW w:w="2160" w:type="dxa"/>
            <w:shd w:val="clear" w:color="auto" w:fill="FFFFFF"/>
          </w:tcPr>
          <w:p w14:paraId="34752328" w14:textId="77777777" w:rsidR="00807BEF" w:rsidRPr="0097659A" w:rsidRDefault="00807BEF" w:rsidP="00592AA5">
            <w:pPr>
              <w:ind w:left="1134" w:hanging="1134"/>
              <w:rPr>
                <w:sz w:val="18"/>
                <w:szCs w:val="18"/>
              </w:rPr>
            </w:pPr>
          </w:p>
        </w:tc>
      </w:tr>
      <w:tr w:rsidR="00062639" w:rsidRPr="0097659A" w14:paraId="791EBF12" w14:textId="77777777" w:rsidTr="00104916">
        <w:trPr>
          <w:trHeight w:hRule="exact" w:val="427"/>
        </w:trPr>
        <w:tc>
          <w:tcPr>
            <w:tcW w:w="1440" w:type="dxa"/>
            <w:shd w:val="clear" w:color="auto" w:fill="FFFFFF"/>
            <w:vAlign w:val="center"/>
          </w:tcPr>
          <w:p w14:paraId="040F89FB"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3.10.</w:t>
            </w:r>
          </w:p>
        </w:tc>
        <w:tc>
          <w:tcPr>
            <w:tcW w:w="3494" w:type="dxa"/>
            <w:shd w:val="clear" w:color="auto" w:fill="FFFFFF"/>
            <w:vAlign w:val="center"/>
          </w:tcPr>
          <w:p w14:paraId="632D20E6" w14:textId="77777777" w:rsidR="00807BEF" w:rsidRPr="0097659A" w:rsidRDefault="00807BEF" w:rsidP="00592AA5">
            <w:pPr>
              <w:pStyle w:val="Gvdemetni0"/>
              <w:shd w:val="clear" w:color="auto" w:fill="auto"/>
              <w:spacing w:line="240" w:lineRule="auto"/>
              <w:ind w:left="1134" w:hanging="1134"/>
              <w:jc w:val="left"/>
              <w:rPr>
                <w:b/>
                <w:sz w:val="18"/>
                <w:szCs w:val="18"/>
              </w:rPr>
            </w:pPr>
            <w:r w:rsidRPr="0097659A">
              <w:rPr>
                <w:b/>
                <w:sz w:val="18"/>
                <w:szCs w:val="18"/>
              </w:rPr>
              <w:t>Çeşitli cihazlar: Evet/Hayır</w:t>
            </w:r>
          </w:p>
        </w:tc>
        <w:tc>
          <w:tcPr>
            <w:tcW w:w="576" w:type="dxa"/>
            <w:shd w:val="clear" w:color="auto" w:fill="FFFFFF"/>
          </w:tcPr>
          <w:p w14:paraId="5553F2AB" w14:textId="77777777" w:rsidR="00807BEF" w:rsidRPr="0097659A" w:rsidRDefault="00807BEF" w:rsidP="00592AA5">
            <w:pPr>
              <w:ind w:left="1134" w:hanging="1134"/>
              <w:rPr>
                <w:sz w:val="18"/>
                <w:szCs w:val="18"/>
              </w:rPr>
            </w:pPr>
          </w:p>
        </w:tc>
        <w:tc>
          <w:tcPr>
            <w:tcW w:w="576" w:type="dxa"/>
            <w:shd w:val="clear" w:color="auto" w:fill="FFFFFF"/>
          </w:tcPr>
          <w:p w14:paraId="10915F2B" w14:textId="77777777" w:rsidR="00807BEF" w:rsidRPr="0097659A" w:rsidRDefault="00807BEF" w:rsidP="00592AA5">
            <w:pPr>
              <w:ind w:left="1134" w:hanging="1134"/>
              <w:rPr>
                <w:sz w:val="18"/>
                <w:szCs w:val="18"/>
              </w:rPr>
            </w:pPr>
          </w:p>
        </w:tc>
        <w:tc>
          <w:tcPr>
            <w:tcW w:w="576" w:type="dxa"/>
            <w:shd w:val="clear" w:color="auto" w:fill="FFFFFF"/>
          </w:tcPr>
          <w:p w14:paraId="33FCAE51" w14:textId="77777777" w:rsidR="00807BEF" w:rsidRPr="0097659A" w:rsidRDefault="00807BEF" w:rsidP="00592AA5">
            <w:pPr>
              <w:ind w:left="1134" w:hanging="1134"/>
              <w:rPr>
                <w:sz w:val="18"/>
                <w:szCs w:val="18"/>
              </w:rPr>
            </w:pPr>
          </w:p>
        </w:tc>
        <w:tc>
          <w:tcPr>
            <w:tcW w:w="1712" w:type="dxa"/>
            <w:shd w:val="clear" w:color="auto" w:fill="FFFFFF"/>
          </w:tcPr>
          <w:p w14:paraId="7FB82E04" w14:textId="77777777" w:rsidR="00807BEF" w:rsidRPr="0097659A" w:rsidRDefault="00807BEF" w:rsidP="00592AA5">
            <w:pPr>
              <w:ind w:left="1134" w:hanging="1134"/>
              <w:rPr>
                <w:sz w:val="18"/>
                <w:szCs w:val="18"/>
              </w:rPr>
            </w:pPr>
          </w:p>
        </w:tc>
        <w:tc>
          <w:tcPr>
            <w:tcW w:w="314" w:type="dxa"/>
            <w:shd w:val="clear" w:color="auto" w:fill="FFFFFF"/>
          </w:tcPr>
          <w:p w14:paraId="57CA526D" w14:textId="77777777" w:rsidR="00807BEF" w:rsidRPr="0097659A" w:rsidRDefault="00807BEF" w:rsidP="00592AA5">
            <w:pPr>
              <w:ind w:left="1134" w:hanging="1134"/>
              <w:rPr>
                <w:sz w:val="18"/>
                <w:szCs w:val="18"/>
              </w:rPr>
            </w:pPr>
          </w:p>
        </w:tc>
        <w:tc>
          <w:tcPr>
            <w:tcW w:w="749" w:type="dxa"/>
            <w:shd w:val="clear" w:color="auto" w:fill="FFFFFF"/>
          </w:tcPr>
          <w:p w14:paraId="07C90CEC" w14:textId="77777777" w:rsidR="00807BEF" w:rsidRPr="0097659A" w:rsidRDefault="00807BEF" w:rsidP="00592AA5">
            <w:pPr>
              <w:ind w:left="1134" w:hanging="1134"/>
              <w:rPr>
                <w:sz w:val="18"/>
                <w:szCs w:val="18"/>
              </w:rPr>
            </w:pPr>
          </w:p>
        </w:tc>
        <w:tc>
          <w:tcPr>
            <w:tcW w:w="744" w:type="dxa"/>
            <w:shd w:val="clear" w:color="auto" w:fill="FFFFFF"/>
          </w:tcPr>
          <w:p w14:paraId="47016DBC" w14:textId="77777777" w:rsidR="00807BEF" w:rsidRPr="0097659A" w:rsidRDefault="00807BEF" w:rsidP="00592AA5">
            <w:pPr>
              <w:ind w:left="1134" w:hanging="1134"/>
              <w:rPr>
                <w:sz w:val="18"/>
                <w:szCs w:val="18"/>
              </w:rPr>
            </w:pPr>
          </w:p>
        </w:tc>
        <w:tc>
          <w:tcPr>
            <w:tcW w:w="749" w:type="dxa"/>
            <w:shd w:val="clear" w:color="auto" w:fill="FFFFFF"/>
          </w:tcPr>
          <w:p w14:paraId="1CDBA163" w14:textId="77777777" w:rsidR="00807BEF" w:rsidRPr="0097659A" w:rsidRDefault="00807BEF" w:rsidP="00592AA5">
            <w:pPr>
              <w:ind w:left="1134" w:hanging="1134"/>
              <w:rPr>
                <w:sz w:val="18"/>
                <w:szCs w:val="18"/>
              </w:rPr>
            </w:pPr>
          </w:p>
        </w:tc>
        <w:tc>
          <w:tcPr>
            <w:tcW w:w="2160" w:type="dxa"/>
            <w:shd w:val="clear" w:color="auto" w:fill="FFFFFF"/>
          </w:tcPr>
          <w:p w14:paraId="30CB0F82" w14:textId="77777777" w:rsidR="00807BEF" w:rsidRPr="0097659A" w:rsidRDefault="00807BEF" w:rsidP="00592AA5">
            <w:pPr>
              <w:ind w:left="1134" w:hanging="1134"/>
              <w:rPr>
                <w:sz w:val="18"/>
                <w:szCs w:val="18"/>
              </w:rPr>
            </w:pPr>
          </w:p>
        </w:tc>
      </w:tr>
      <w:tr w:rsidR="00062639" w:rsidRPr="0097659A" w14:paraId="2A75F08D" w14:textId="77777777" w:rsidTr="00104916">
        <w:trPr>
          <w:trHeight w:hRule="exact" w:val="427"/>
        </w:trPr>
        <w:tc>
          <w:tcPr>
            <w:tcW w:w="1440" w:type="dxa"/>
            <w:shd w:val="clear" w:color="auto" w:fill="FFFFFF"/>
            <w:vAlign w:val="center"/>
          </w:tcPr>
          <w:p w14:paraId="2B95155E"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3.10.1.</w:t>
            </w:r>
          </w:p>
        </w:tc>
        <w:tc>
          <w:tcPr>
            <w:tcW w:w="3494" w:type="dxa"/>
            <w:shd w:val="clear" w:color="auto" w:fill="FFFFFF"/>
            <w:vAlign w:val="center"/>
          </w:tcPr>
          <w:p w14:paraId="11618C7F"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rStyle w:val="Gvdemetnitalik0ptbolukbraklyor"/>
                <w:color w:val="auto"/>
                <w:sz w:val="18"/>
                <w:szCs w:val="18"/>
                <w:lang w:val="tr-TR"/>
              </w:rPr>
              <w:t>Egzoz gazı devridaimi (EGR)</w:t>
            </w:r>
          </w:p>
        </w:tc>
        <w:tc>
          <w:tcPr>
            <w:tcW w:w="576" w:type="dxa"/>
            <w:shd w:val="clear" w:color="auto" w:fill="FFFFFF"/>
          </w:tcPr>
          <w:p w14:paraId="66579357" w14:textId="77777777" w:rsidR="00807BEF" w:rsidRPr="0097659A" w:rsidRDefault="00807BEF" w:rsidP="00592AA5">
            <w:pPr>
              <w:ind w:left="1134" w:hanging="1134"/>
              <w:rPr>
                <w:sz w:val="18"/>
                <w:szCs w:val="18"/>
              </w:rPr>
            </w:pPr>
          </w:p>
        </w:tc>
        <w:tc>
          <w:tcPr>
            <w:tcW w:w="576" w:type="dxa"/>
            <w:shd w:val="clear" w:color="auto" w:fill="FFFFFF"/>
          </w:tcPr>
          <w:p w14:paraId="48BC5B14" w14:textId="77777777" w:rsidR="00807BEF" w:rsidRPr="0097659A" w:rsidRDefault="00807BEF" w:rsidP="00592AA5">
            <w:pPr>
              <w:ind w:left="1134" w:hanging="1134"/>
              <w:rPr>
                <w:sz w:val="18"/>
                <w:szCs w:val="18"/>
              </w:rPr>
            </w:pPr>
          </w:p>
        </w:tc>
        <w:tc>
          <w:tcPr>
            <w:tcW w:w="576" w:type="dxa"/>
            <w:shd w:val="clear" w:color="auto" w:fill="FFFFFF"/>
          </w:tcPr>
          <w:p w14:paraId="7CFEEC5F" w14:textId="77777777" w:rsidR="00807BEF" w:rsidRPr="0097659A" w:rsidRDefault="00807BEF" w:rsidP="00592AA5">
            <w:pPr>
              <w:ind w:left="1134" w:hanging="1134"/>
              <w:rPr>
                <w:sz w:val="18"/>
                <w:szCs w:val="18"/>
              </w:rPr>
            </w:pPr>
          </w:p>
        </w:tc>
        <w:tc>
          <w:tcPr>
            <w:tcW w:w="1712" w:type="dxa"/>
            <w:shd w:val="clear" w:color="auto" w:fill="FFFFFF"/>
          </w:tcPr>
          <w:p w14:paraId="5ABEFE1C" w14:textId="77777777" w:rsidR="00807BEF" w:rsidRPr="0097659A" w:rsidRDefault="00807BEF" w:rsidP="00592AA5">
            <w:pPr>
              <w:ind w:left="1134" w:hanging="1134"/>
              <w:rPr>
                <w:sz w:val="18"/>
                <w:szCs w:val="18"/>
              </w:rPr>
            </w:pPr>
          </w:p>
        </w:tc>
        <w:tc>
          <w:tcPr>
            <w:tcW w:w="314" w:type="dxa"/>
            <w:shd w:val="clear" w:color="auto" w:fill="FFFFFF"/>
          </w:tcPr>
          <w:p w14:paraId="6C274CEA" w14:textId="77777777" w:rsidR="00807BEF" w:rsidRPr="0097659A" w:rsidRDefault="00807BEF" w:rsidP="00592AA5">
            <w:pPr>
              <w:ind w:left="1134" w:hanging="1134"/>
              <w:rPr>
                <w:sz w:val="18"/>
                <w:szCs w:val="18"/>
              </w:rPr>
            </w:pPr>
          </w:p>
        </w:tc>
        <w:tc>
          <w:tcPr>
            <w:tcW w:w="749" w:type="dxa"/>
            <w:shd w:val="clear" w:color="auto" w:fill="FFFFFF"/>
          </w:tcPr>
          <w:p w14:paraId="3ABE978E" w14:textId="77777777" w:rsidR="00807BEF" w:rsidRPr="0097659A" w:rsidRDefault="00807BEF" w:rsidP="00592AA5">
            <w:pPr>
              <w:ind w:left="1134" w:hanging="1134"/>
              <w:rPr>
                <w:sz w:val="18"/>
                <w:szCs w:val="18"/>
              </w:rPr>
            </w:pPr>
          </w:p>
        </w:tc>
        <w:tc>
          <w:tcPr>
            <w:tcW w:w="744" w:type="dxa"/>
            <w:shd w:val="clear" w:color="auto" w:fill="FFFFFF"/>
          </w:tcPr>
          <w:p w14:paraId="3CC907D1" w14:textId="77777777" w:rsidR="00807BEF" w:rsidRPr="0097659A" w:rsidRDefault="00807BEF" w:rsidP="00592AA5">
            <w:pPr>
              <w:ind w:left="1134" w:hanging="1134"/>
              <w:rPr>
                <w:sz w:val="18"/>
                <w:szCs w:val="18"/>
              </w:rPr>
            </w:pPr>
          </w:p>
        </w:tc>
        <w:tc>
          <w:tcPr>
            <w:tcW w:w="749" w:type="dxa"/>
            <w:shd w:val="clear" w:color="auto" w:fill="FFFFFF"/>
          </w:tcPr>
          <w:p w14:paraId="073D9F9E" w14:textId="77777777" w:rsidR="00807BEF" w:rsidRPr="0097659A" w:rsidRDefault="00807BEF" w:rsidP="00592AA5">
            <w:pPr>
              <w:ind w:left="1134" w:hanging="1134"/>
              <w:rPr>
                <w:sz w:val="18"/>
                <w:szCs w:val="18"/>
              </w:rPr>
            </w:pPr>
          </w:p>
        </w:tc>
        <w:tc>
          <w:tcPr>
            <w:tcW w:w="2160" w:type="dxa"/>
            <w:shd w:val="clear" w:color="auto" w:fill="FFFFFF"/>
          </w:tcPr>
          <w:p w14:paraId="622116D6" w14:textId="77777777" w:rsidR="00807BEF" w:rsidRPr="0097659A" w:rsidRDefault="00807BEF" w:rsidP="00592AA5">
            <w:pPr>
              <w:ind w:left="1134" w:hanging="1134"/>
              <w:rPr>
                <w:sz w:val="18"/>
                <w:szCs w:val="18"/>
              </w:rPr>
            </w:pPr>
          </w:p>
        </w:tc>
      </w:tr>
      <w:tr w:rsidR="00062639" w:rsidRPr="0097659A" w14:paraId="67DFB75A" w14:textId="77777777" w:rsidTr="00104916">
        <w:trPr>
          <w:trHeight w:hRule="exact" w:val="1037"/>
        </w:trPr>
        <w:tc>
          <w:tcPr>
            <w:tcW w:w="1440" w:type="dxa"/>
            <w:shd w:val="clear" w:color="auto" w:fill="FFFFFF"/>
            <w:vAlign w:val="center"/>
          </w:tcPr>
          <w:p w14:paraId="099A1EC7"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3.10.1.1.</w:t>
            </w:r>
          </w:p>
        </w:tc>
        <w:tc>
          <w:tcPr>
            <w:tcW w:w="3494" w:type="dxa"/>
            <w:shd w:val="clear" w:color="auto" w:fill="FFFFFF"/>
            <w:vAlign w:val="center"/>
          </w:tcPr>
          <w:p w14:paraId="789B6BB1" w14:textId="77777777" w:rsidR="00807BEF" w:rsidRPr="0097659A" w:rsidRDefault="00807BEF" w:rsidP="00104916">
            <w:pPr>
              <w:pStyle w:val="Gvdemetni0"/>
              <w:shd w:val="clear" w:color="auto" w:fill="auto"/>
              <w:spacing w:line="240" w:lineRule="auto"/>
              <w:ind w:hanging="22"/>
              <w:jc w:val="left"/>
              <w:rPr>
                <w:sz w:val="18"/>
                <w:szCs w:val="18"/>
              </w:rPr>
            </w:pPr>
            <w:r w:rsidRPr="0097659A">
              <w:rPr>
                <w:sz w:val="18"/>
                <w:szCs w:val="18"/>
              </w:rPr>
              <w:t>Karakteristik özellikler: soğutulmuş/soğutulmamış, yüksek basınç/düşük basınç, diğer (belirtiniz):</w:t>
            </w:r>
          </w:p>
        </w:tc>
        <w:tc>
          <w:tcPr>
            <w:tcW w:w="576" w:type="dxa"/>
            <w:shd w:val="clear" w:color="auto" w:fill="FFFFFF"/>
          </w:tcPr>
          <w:p w14:paraId="7D7F565D" w14:textId="77777777" w:rsidR="00807BEF" w:rsidRPr="0097659A" w:rsidRDefault="00807BEF" w:rsidP="00592AA5">
            <w:pPr>
              <w:ind w:left="1134" w:hanging="1134"/>
              <w:rPr>
                <w:sz w:val="18"/>
                <w:szCs w:val="18"/>
              </w:rPr>
            </w:pPr>
          </w:p>
        </w:tc>
        <w:tc>
          <w:tcPr>
            <w:tcW w:w="576" w:type="dxa"/>
            <w:shd w:val="clear" w:color="auto" w:fill="FFFFFF"/>
          </w:tcPr>
          <w:p w14:paraId="192131BD" w14:textId="77777777" w:rsidR="00807BEF" w:rsidRPr="0097659A" w:rsidRDefault="00807BEF" w:rsidP="00592AA5">
            <w:pPr>
              <w:ind w:left="1134" w:hanging="1134"/>
              <w:rPr>
                <w:sz w:val="18"/>
                <w:szCs w:val="18"/>
              </w:rPr>
            </w:pPr>
          </w:p>
        </w:tc>
        <w:tc>
          <w:tcPr>
            <w:tcW w:w="576" w:type="dxa"/>
            <w:shd w:val="clear" w:color="auto" w:fill="FFFFFF"/>
          </w:tcPr>
          <w:p w14:paraId="297DCE31" w14:textId="77777777" w:rsidR="00807BEF" w:rsidRPr="0097659A" w:rsidRDefault="00807BEF" w:rsidP="00592AA5">
            <w:pPr>
              <w:ind w:left="1134" w:right="200" w:hanging="1134"/>
              <w:jc w:val="right"/>
              <w:rPr>
                <w:sz w:val="18"/>
                <w:szCs w:val="18"/>
              </w:rPr>
            </w:pPr>
            <w:r w:rsidRPr="0097659A">
              <w:rPr>
                <w:rStyle w:val="Gvdemetni77ptKalnDeil0ptbolukbraklyor"/>
                <w:color w:val="auto"/>
                <w:sz w:val="18"/>
                <w:szCs w:val="18"/>
                <w:lang w:val="tr-TR"/>
              </w:rPr>
              <w:t>X</w:t>
            </w:r>
          </w:p>
        </w:tc>
        <w:tc>
          <w:tcPr>
            <w:tcW w:w="1712" w:type="dxa"/>
            <w:shd w:val="clear" w:color="auto" w:fill="FFFFFF"/>
          </w:tcPr>
          <w:p w14:paraId="5A5BFFEC" w14:textId="77777777" w:rsidR="00807BEF" w:rsidRPr="0097659A" w:rsidRDefault="00807BEF" w:rsidP="00592AA5">
            <w:pPr>
              <w:ind w:left="1134" w:hanging="1134"/>
              <w:rPr>
                <w:sz w:val="18"/>
                <w:szCs w:val="18"/>
              </w:rPr>
            </w:pPr>
          </w:p>
        </w:tc>
        <w:tc>
          <w:tcPr>
            <w:tcW w:w="314" w:type="dxa"/>
            <w:shd w:val="clear" w:color="auto" w:fill="FFFFFF"/>
          </w:tcPr>
          <w:p w14:paraId="1675DD93" w14:textId="77777777" w:rsidR="00807BEF" w:rsidRPr="0097659A" w:rsidRDefault="00807BEF" w:rsidP="00592AA5">
            <w:pPr>
              <w:ind w:left="1134" w:hanging="1134"/>
              <w:rPr>
                <w:sz w:val="18"/>
                <w:szCs w:val="18"/>
              </w:rPr>
            </w:pPr>
          </w:p>
        </w:tc>
        <w:tc>
          <w:tcPr>
            <w:tcW w:w="749" w:type="dxa"/>
            <w:shd w:val="clear" w:color="auto" w:fill="FFFFFF"/>
          </w:tcPr>
          <w:p w14:paraId="42C205E7" w14:textId="77777777" w:rsidR="00807BEF" w:rsidRPr="0097659A" w:rsidRDefault="00807BEF" w:rsidP="00592AA5">
            <w:pPr>
              <w:ind w:left="1134" w:hanging="1134"/>
              <w:rPr>
                <w:sz w:val="18"/>
                <w:szCs w:val="18"/>
              </w:rPr>
            </w:pPr>
          </w:p>
        </w:tc>
        <w:tc>
          <w:tcPr>
            <w:tcW w:w="744" w:type="dxa"/>
            <w:shd w:val="clear" w:color="auto" w:fill="FFFFFF"/>
          </w:tcPr>
          <w:p w14:paraId="28693CEC" w14:textId="77777777" w:rsidR="00807BEF" w:rsidRPr="0097659A" w:rsidRDefault="00807BEF" w:rsidP="00592AA5">
            <w:pPr>
              <w:ind w:left="1134" w:hanging="1134"/>
              <w:rPr>
                <w:sz w:val="18"/>
                <w:szCs w:val="18"/>
              </w:rPr>
            </w:pPr>
          </w:p>
        </w:tc>
        <w:tc>
          <w:tcPr>
            <w:tcW w:w="749" w:type="dxa"/>
            <w:shd w:val="clear" w:color="auto" w:fill="FFFFFF"/>
          </w:tcPr>
          <w:p w14:paraId="6852E094" w14:textId="77777777" w:rsidR="00807BEF" w:rsidRPr="0097659A" w:rsidRDefault="00807BEF" w:rsidP="00592AA5">
            <w:pPr>
              <w:ind w:left="1134" w:hanging="1134"/>
              <w:rPr>
                <w:sz w:val="18"/>
                <w:szCs w:val="18"/>
              </w:rPr>
            </w:pPr>
          </w:p>
        </w:tc>
        <w:tc>
          <w:tcPr>
            <w:tcW w:w="2160" w:type="dxa"/>
            <w:shd w:val="clear" w:color="auto" w:fill="FFFFFF"/>
          </w:tcPr>
          <w:p w14:paraId="4E7E8C78" w14:textId="77777777" w:rsidR="00807BEF" w:rsidRPr="0097659A" w:rsidRDefault="00807BEF" w:rsidP="00592AA5">
            <w:pPr>
              <w:ind w:left="1134" w:hanging="1134"/>
              <w:rPr>
                <w:sz w:val="18"/>
                <w:szCs w:val="18"/>
              </w:rPr>
            </w:pPr>
          </w:p>
        </w:tc>
      </w:tr>
      <w:tr w:rsidR="00062639" w:rsidRPr="0097659A" w14:paraId="18B2735D" w14:textId="77777777" w:rsidTr="00104916">
        <w:trPr>
          <w:trHeight w:hRule="exact" w:val="840"/>
        </w:trPr>
        <w:tc>
          <w:tcPr>
            <w:tcW w:w="1440" w:type="dxa"/>
            <w:shd w:val="clear" w:color="auto" w:fill="FFFFFF"/>
            <w:vAlign w:val="center"/>
          </w:tcPr>
          <w:p w14:paraId="0C89D6C8"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3.10.2.</w:t>
            </w:r>
          </w:p>
        </w:tc>
        <w:tc>
          <w:tcPr>
            <w:tcW w:w="3494" w:type="dxa"/>
            <w:shd w:val="clear" w:color="auto" w:fill="FFFFFF"/>
            <w:vAlign w:val="center"/>
          </w:tcPr>
          <w:p w14:paraId="1F017D64" w14:textId="77777777" w:rsidR="00807BEF" w:rsidRPr="0097659A" w:rsidRDefault="00807BEF" w:rsidP="00592AA5">
            <w:pPr>
              <w:pStyle w:val="Gvdemetni0"/>
              <w:shd w:val="clear" w:color="auto" w:fill="auto"/>
              <w:spacing w:line="240" w:lineRule="auto"/>
              <w:ind w:left="1134" w:hanging="1134"/>
              <w:jc w:val="left"/>
              <w:rPr>
                <w:i/>
                <w:sz w:val="18"/>
                <w:szCs w:val="18"/>
              </w:rPr>
            </w:pPr>
            <w:r w:rsidRPr="0097659A">
              <w:rPr>
                <w:rStyle w:val="Gvdemetnitalik0ptbolukbraklyor"/>
                <w:i w:val="0"/>
                <w:color w:val="auto"/>
                <w:sz w:val="18"/>
                <w:szCs w:val="18"/>
                <w:lang w:val="tr-TR"/>
              </w:rPr>
              <w:t>Su püskürtme</w:t>
            </w:r>
          </w:p>
        </w:tc>
        <w:tc>
          <w:tcPr>
            <w:tcW w:w="576" w:type="dxa"/>
            <w:shd w:val="clear" w:color="auto" w:fill="FFFFFF"/>
          </w:tcPr>
          <w:p w14:paraId="17342ACA" w14:textId="77777777" w:rsidR="00807BEF" w:rsidRPr="0097659A" w:rsidRDefault="00807BEF" w:rsidP="00592AA5">
            <w:pPr>
              <w:ind w:left="1134" w:hanging="1134"/>
              <w:rPr>
                <w:sz w:val="18"/>
                <w:szCs w:val="18"/>
              </w:rPr>
            </w:pPr>
          </w:p>
        </w:tc>
        <w:tc>
          <w:tcPr>
            <w:tcW w:w="576" w:type="dxa"/>
            <w:shd w:val="clear" w:color="auto" w:fill="FFFFFF"/>
          </w:tcPr>
          <w:p w14:paraId="475A4978" w14:textId="77777777" w:rsidR="00807BEF" w:rsidRPr="0097659A" w:rsidRDefault="00807BEF" w:rsidP="00592AA5">
            <w:pPr>
              <w:ind w:left="1134" w:hanging="1134"/>
              <w:rPr>
                <w:sz w:val="18"/>
                <w:szCs w:val="18"/>
              </w:rPr>
            </w:pPr>
          </w:p>
        </w:tc>
        <w:tc>
          <w:tcPr>
            <w:tcW w:w="576" w:type="dxa"/>
            <w:shd w:val="clear" w:color="auto" w:fill="FFFFFF"/>
          </w:tcPr>
          <w:p w14:paraId="6DC1625F" w14:textId="77777777" w:rsidR="00807BEF" w:rsidRPr="0097659A" w:rsidRDefault="00807BEF" w:rsidP="00592AA5">
            <w:pPr>
              <w:ind w:left="1134" w:hanging="1134"/>
              <w:rPr>
                <w:sz w:val="18"/>
                <w:szCs w:val="18"/>
              </w:rPr>
            </w:pPr>
          </w:p>
        </w:tc>
        <w:tc>
          <w:tcPr>
            <w:tcW w:w="1712" w:type="dxa"/>
            <w:shd w:val="clear" w:color="auto" w:fill="FFFFFF"/>
          </w:tcPr>
          <w:p w14:paraId="2EE7D84A" w14:textId="77777777" w:rsidR="00807BEF" w:rsidRPr="0097659A" w:rsidRDefault="00807BEF" w:rsidP="00592AA5">
            <w:pPr>
              <w:ind w:left="1134" w:hanging="1134"/>
              <w:rPr>
                <w:sz w:val="18"/>
                <w:szCs w:val="18"/>
              </w:rPr>
            </w:pPr>
          </w:p>
        </w:tc>
        <w:tc>
          <w:tcPr>
            <w:tcW w:w="314" w:type="dxa"/>
            <w:shd w:val="clear" w:color="auto" w:fill="FFFFFF"/>
          </w:tcPr>
          <w:p w14:paraId="0F615971" w14:textId="77777777" w:rsidR="00807BEF" w:rsidRPr="0097659A" w:rsidRDefault="00807BEF" w:rsidP="00592AA5">
            <w:pPr>
              <w:ind w:left="1134" w:hanging="1134"/>
              <w:rPr>
                <w:sz w:val="18"/>
                <w:szCs w:val="18"/>
              </w:rPr>
            </w:pPr>
          </w:p>
        </w:tc>
        <w:tc>
          <w:tcPr>
            <w:tcW w:w="749" w:type="dxa"/>
            <w:shd w:val="clear" w:color="auto" w:fill="FFFFFF"/>
          </w:tcPr>
          <w:p w14:paraId="24B0ED43" w14:textId="77777777" w:rsidR="00807BEF" w:rsidRPr="0097659A" w:rsidRDefault="00807BEF" w:rsidP="00592AA5">
            <w:pPr>
              <w:ind w:left="1134" w:hanging="1134"/>
              <w:rPr>
                <w:sz w:val="18"/>
                <w:szCs w:val="18"/>
              </w:rPr>
            </w:pPr>
          </w:p>
        </w:tc>
        <w:tc>
          <w:tcPr>
            <w:tcW w:w="744" w:type="dxa"/>
            <w:shd w:val="clear" w:color="auto" w:fill="FFFFFF"/>
          </w:tcPr>
          <w:p w14:paraId="328AF96F" w14:textId="77777777" w:rsidR="00807BEF" w:rsidRPr="0097659A" w:rsidRDefault="00807BEF" w:rsidP="00592AA5">
            <w:pPr>
              <w:ind w:left="1134" w:hanging="1134"/>
              <w:rPr>
                <w:sz w:val="18"/>
                <w:szCs w:val="18"/>
              </w:rPr>
            </w:pPr>
          </w:p>
        </w:tc>
        <w:tc>
          <w:tcPr>
            <w:tcW w:w="749" w:type="dxa"/>
            <w:shd w:val="clear" w:color="auto" w:fill="FFFFFF"/>
          </w:tcPr>
          <w:p w14:paraId="188FE5DA" w14:textId="77777777" w:rsidR="00807BEF" w:rsidRPr="0097659A" w:rsidRDefault="00807BEF" w:rsidP="00592AA5">
            <w:pPr>
              <w:ind w:left="1134" w:hanging="1134"/>
              <w:rPr>
                <w:sz w:val="18"/>
                <w:szCs w:val="18"/>
              </w:rPr>
            </w:pPr>
          </w:p>
        </w:tc>
        <w:tc>
          <w:tcPr>
            <w:tcW w:w="2160" w:type="dxa"/>
            <w:shd w:val="clear" w:color="auto" w:fill="FFFFFF"/>
          </w:tcPr>
          <w:p w14:paraId="63719D75" w14:textId="77777777" w:rsidR="00807BEF" w:rsidRPr="0097659A" w:rsidRDefault="00807BEF" w:rsidP="00592AA5">
            <w:pPr>
              <w:ind w:left="1134" w:hanging="1134"/>
              <w:rPr>
                <w:sz w:val="18"/>
                <w:szCs w:val="18"/>
              </w:rPr>
            </w:pPr>
          </w:p>
        </w:tc>
      </w:tr>
      <w:tr w:rsidR="00062639" w:rsidRPr="0097659A" w14:paraId="6509AE33" w14:textId="77777777" w:rsidTr="00104916">
        <w:trPr>
          <w:trHeight w:hRule="exact" w:val="427"/>
        </w:trPr>
        <w:tc>
          <w:tcPr>
            <w:tcW w:w="1440" w:type="dxa"/>
            <w:shd w:val="clear" w:color="auto" w:fill="FFFFFF"/>
            <w:vAlign w:val="center"/>
          </w:tcPr>
          <w:p w14:paraId="110072CE"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3.10.2.1.</w:t>
            </w:r>
          </w:p>
        </w:tc>
        <w:tc>
          <w:tcPr>
            <w:tcW w:w="3494" w:type="dxa"/>
            <w:shd w:val="clear" w:color="auto" w:fill="FFFFFF"/>
            <w:vAlign w:val="center"/>
          </w:tcPr>
          <w:p w14:paraId="59410F44"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Çalışma ilkesi:</w:t>
            </w:r>
          </w:p>
        </w:tc>
        <w:tc>
          <w:tcPr>
            <w:tcW w:w="576" w:type="dxa"/>
            <w:shd w:val="clear" w:color="auto" w:fill="FFFFFF"/>
          </w:tcPr>
          <w:p w14:paraId="2FF39A04" w14:textId="77777777" w:rsidR="00807BEF" w:rsidRPr="0097659A" w:rsidRDefault="00807BEF" w:rsidP="00592AA5">
            <w:pPr>
              <w:ind w:left="1134" w:hanging="1134"/>
              <w:rPr>
                <w:sz w:val="18"/>
                <w:szCs w:val="18"/>
              </w:rPr>
            </w:pPr>
          </w:p>
        </w:tc>
        <w:tc>
          <w:tcPr>
            <w:tcW w:w="576" w:type="dxa"/>
            <w:shd w:val="clear" w:color="auto" w:fill="FFFFFF"/>
          </w:tcPr>
          <w:p w14:paraId="2F685E07" w14:textId="77777777" w:rsidR="00807BEF" w:rsidRPr="0097659A" w:rsidRDefault="00807BEF" w:rsidP="00592AA5">
            <w:pPr>
              <w:ind w:left="1134" w:hanging="1134"/>
              <w:rPr>
                <w:sz w:val="18"/>
                <w:szCs w:val="18"/>
              </w:rPr>
            </w:pPr>
          </w:p>
        </w:tc>
        <w:tc>
          <w:tcPr>
            <w:tcW w:w="576" w:type="dxa"/>
            <w:shd w:val="clear" w:color="auto" w:fill="FFFFFF"/>
          </w:tcPr>
          <w:p w14:paraId="51EBEC76" w14:textId="77777777" w:rsidR="00807BEF" w:rsidRPr="0097659A" w:rsidRDefault="00807BEF" w:rsidP="00592AA5">
            <w:pPr>
              <w:ind w:left="1134" w:right="200" w:hanging="1134"/>
              <w:jc w:val="right"/>
              <w:rPr>
                <w:sz w:val="18"/>
                <w:szCs w:val="18"/>
              </w:rPr>
            </w:pPr>
            <w:r w:rsidRPr="0097659A">
              <w:rPr>
                <w:rStyle w:val="Gvdemetni77ptKalnDeil0ptbolukbraklyor"/>
                <w:color w:val="auto"/>
                <w:sz w:val="18"/>
                <w:szCs w:val="18"/>
                <w:lang w:val="tr-TR"/>
              </w:rPr>
              <w:t>X</w:t>
            </w:r>
          </w:p>
        </w:tc>
        <w:tc>
          <w:tcPr>
            <w:tcW w:w="1712" w:type="dxa"/>
            <w:shd w:val="clear" w:color="auto" w:fill="FFFFFF"/>
          </w:tcPr>
          <w:p w14:paraId="62DB545D" w14:textId="77777777" w:rsidR="00807BEF" w:rsidRPr="0097659A" w:rsidRDefault="00807BEF" w:rsidP="00592AA5">
            <w:pPr>
              <w:ind w:left="1134" w:hanging="1134"/>
              <w:rPr>
                <w:sz w:val="18"/>
                <w:szCs w:val="18"/>
              </w:rPr>
            </w:pPr>
          </w:p>
        </w:tc>
        <w:tc>
          <w:tcPr>
            <w:tcW w:w="314" w:type="dxa"/>
            <w:shd w:val="clear" w:color="auto" w:fill="FFFFFF"/>
          </w:tcPr>
          <w:p w14:paraId="13406A66" w14:textId="77777777" w:rsidR="00807BEF" w:rsidRPr="0097659A" w:rsidRDefault="00807BEF" w:rsidP="00592AA5">
            <w:pPr>
              <w:ind w:left="1134" w:hanging="1134"/>
              <w:rPr>
                <w:sz w:val="18"/>
                <w:szCs w:val="18"/>
              </w:rPr>
            </w:pPr>
          </w:p>
        </w:tc>
        <w:tc>
          <w:tcPr>
            <w:tcW w:w="749" w:type="dxa"/>
            <w:shd w:val="clear" w:color="auto" w:fill="FFFFFF"/>
          </w:tcPr>
          <w:p w14:paraId="293E9323" w14:textId="77777777" w:rsidR="00807BEF" w:rsidRPr="0097659A" w:rsidRDefault="00807BEF" w:rsidP="00592AA5">
            <w:pPr>
              <w:ind w:left="1134" w:hanging="1134"/>
              <w:rPr>
                <w:sz w:val="18"/>
                <w:szCs w:val="18"/>
              </w:rPr>
            </w:pPr>
          </w:p>
        </w:tc>
        <w:tc>
          <w:tcPr>
            <w:tcW w:w="744" w:type="dxa"/>
            <w:shd w:val="clear" w:color="auto" w:fill="FFFFFF"/>
          </w:tcPr>
          <w:p w14:paraId="609F7583" w14:textId="77777777" w:rsidR="00807BEF" w:rsidRPr="0097659A" w:rsidRDefault="00807BEF" w:rsidP="00592AA5">
            <w:pPr>
              <w:ind w:left="1134" w:hanging="1134"/>
              <w:rPr>
                <w:sz w:val="18"/>
                <w:szCs w:val="18"/>
              </w:rPr>
            </w:pPr>
          </w:p>
        </w:tc>
        <w:tc>
          <w:tcPr>
            <w:tcW w:w="749" w:type="dxa"/>
            <w:shd w:val="clear" w:color="auto" w:fill="FFFFFF"/>
          </w:tcPr>
          <w:p w14:paraId="606C0D96" w14:textId="77777777" w:rsidR="00807BEF" w:rsidRPr="0097659A" w:rsidRDefault="00807BEF" w:rsidP="00592AA5">
            <w:pPr>
              <w:ind w:left="1134" w:hanging="1134"/>
              <w:rPr>
                <w:sz w:val="18"/>
                <w:szCs w:val="18"/>
              </w:rPr>
            </w:pPr>
          </w:p>
        </w:tc>
        <w:tc>
          <w:tcPr>
            <w:tcW w:w="2160" w:type="dxa"/>
            <w:shd w:val="clear" w:color="auto" w:fill="FFFFFF"/>
          </w:tcPr>
          <w:p w14:paraId="2C521C05" w14:textId="77777777" w:rsidR="00807BEF" w:rsidRPr="0097659A" w:rsidRDefault="00807BEF" w:rsidP="00592AA5">
            <w:pPr>
              <w:ind w:left="1134" w:hanging="1134"/>
              <w:rPr>
                <w:sz w:val="18"/>
                <w:szCs w:val="18"/>
              </w:rPr>
            </w:pPr>
          </w:p>
        </w:tc>
      </w:tr>
      <w:tr w:rsidR="00062639" w:rsidRPr="0097659A" w14:paraId="21A5BE7C" w14:textId="77777777" w:rsidTr="00104916">
        <w:trPr>
          <w:trHeight w:hRule="exact" w:val="840"/>
        </w:trPr>
        <w:tc>
          <w:tcPr>
            <w:tcW w:w="1440" w:type="dxa"/>
            <w:shd w:val="clear" w:color="auto" w:fill="FFFFFF"/>
            <w:vAlign w:val="center"/>
          </w:tcPr>
          <w:p w14:paraId="3F6CD82F"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3.10.3.</w:t>
            </w:r>
          </w:p>
        </w:tc>
        <w:tc>
          <w:tcPr>
            <w:tcW w:w="3494" w:type="dxa"/>
            <w:shd w:val="clear" w:color="auto" w:fill="FFFFFF"/>
            <w:vAlign w:val="center"/>
          </w:tcPr>
          <w:p w14:paraId="4DAE4E01"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Hava püskürtme</w:t>
            </w:r>
          </w:p>
        </w:tc>
        <w:tc>
          <w:tcPr>
            <w:tcW w:w="576" w:type="dxa"/>
            <w:shd w:val="clear" w:color="auto" w:fill="FFFFFF"/>
          </w:tcPr>
          <w:p w14:paraId="32F3486B" w14:textId="77777777" w:rsidR="00807BEF" w:rsidRPr="0097659A" w:rsidRDefault="00807BEF" w:rsidP="00592AA5">
            <w:pPr>
              <w:ind w:left="1134" w:hanging="1134"/>
              <w:rPr>
                <w:sz w:val="18"/>
                <w:szCs w:val="18"/>
              </w:rPr>
            </w:pPr>
          </w:p>
        </w:tc>
        <w:tc>
          <w:tcPr>
            <w:tcW w:w="576" w:type="dxa"/>
            <w:shd w:val="clear" w:color="auto" w:fill="FFFFFF"/>
          </w:tcPr>
          <w:p w14:paraId="3A2DF25C" w14:textId="77777777" w:rsidR="00807BEF" w:rsidRPr="0097659A" w:rsidRDefault="00807BEF" w:rsidP="00592AA5">
            <w:pPr>
              <w:ind w:left="1134" w:hanging="1134"/>
              <w:rPr>
                <w:sz w:val="18"/>
                <w:szCs w:val="18"/>
              </w:rPr>
            </w:pPr>
          </w:p>
        </w:tc>
        <w:tc>
          <w:tcPr>
            <w:tcW w:w="576" w:type="dxa"/>
            <w:shd w:val="clear" w:color="auto" w:fill="FFFFFF"/>
          </w:tcPr>
          <w:p w14:paraId="0FB783D3" w14:textId="77777777" w:rsidR="00807BEF" w:rsidRPr="0097659A" w:rsidRDefault="00807BEF" w:rsidP="00592AA5">
            <w:pPr>
              <w:ind w:left="1134" w:hanging="1134"/>
              <w:rPr>
                <w:sz w:val="18"/>
                <w:szCs w:val="18"/>
              </w:rPr>
            </w:pPr>
          </w:p>
        </w:tc>
        <w:tc>
          <w:tcPr>
            <w:tcW w:w="1712" w:type="dxa"/>
            <w:shd w:val="clear" w:color="auto" w:fill="FFFFFF"/>
          </w:tcPr>
          <w:p w14:paraId="0E48E54F" w14:textId="77777777" w:rsidR="00807BEF" w:rsidRPr="0097659A" w:rsidRDefault="00807BEF" w:rsidP="00592AA5">
            <w:pPr>
              <w:ind w:left="1134" w:hanging="1134"/>
              <w:rPr>
                <w:sz w:val="18"/>
                <w:szCs w:val="18"/>
              </w:rPr>
            </w:pPr>
          </w:p>
        </w:tc>
        <w:tc>
          <w:tcPr>
            <w:tcW w:w="314" w:type="dxa"/>
            <w:shd w:val="clear" w:color="auto" w:fill="FFFFFF"/>
          </w:tcPr>
          <w:p w14:paraId="1D91CF42" w14:textId="77777777" w:rsidR="00807BEF" w:rsidRPr="0097659A" w:rsidRDefault="00807BEF" w:rsidP="00592AA5">
            <w:pPr>
              <w:ind w:left="1134" w:hanging="1134"/>
              <w:rPr>
                <w:sz w:val="18"/>
                <w:szCs w:val="18"/>
              </w:rPr>
            </w:pPr>
          </w:p>
        </w:tc>
        <w:tc>
          <w:tcPr>
            <w:tcW w:w="749" w:type="dxa"/>
            <w:shd w:val="clear" w:color="auto" w:fill="FFFFFF"/>
          </w:tcPr>
          <w:p w14:paraId="7DC8DC5B" w14:textId="77777777" w:rsidR="00807BEF" w:rsidRPr="0097659A" w:rsidRDefault="00807BEF" w:rsidP="00592AA5">
            <w:pPr>
              <w:ind w:left="1134" w:hanging="1134"/>
              <w:rPr>
                <w:sz w:val="18"/>
                <w:szCs w:val="18"/>
              </w:rPr>
            </w:pPr>
          </w:p>
        </w:tc>
        <w:tc>
          <w:tcPr>
            <w:tcW w:w="744" w:type="dxa"/>
            <w:shd w:val="clear" w:color="auto" w:fill="FFFFFF"/>
          </w:tcPr>
          <w:p w14:paraId="1DBA96E8" w14:textId="77777777" w:rsidR="00807BEF" w:rsidRPr="0097659A" w:rsidRDefault="00807BEF" w:rsidP="00592AA5">
            <w:pPr>
              <w:ind w:left="1134" w:hanging="1134"/>
              <w:rPr>
                <w:sz w:val="18"/>
                <w:szCs w:val="18"/>
              </w:rPr>
            </w:pPr>
          </w:p>
        </w:tc>
        <w:tc>
          <w:tcPr>
            <w:tcW w:w="749" w:type="dxa"/>
            <w:shd w:val="clear" w:color="auto" w:fill="FFFFFF"/>
          </w:tcPr>
          <w:p w14:paraId="1A3C01E6" w14:textId="77777777" w:rsidR="00807BEF" w:rsidRPr="0097659A" w:rsidRDefault="00807BEF" w:rsidP="00592AA5">
            <w:pPr>
              <w:ind w:left="1134" w:hanging="1134"/>
              <w:rPr>
                <w:sz w:val="18"/>
                <w:szCs w:val="18"/>
              </w:rPr>
            </w:pPr>
          </w:p>
        </w:tc>
        <w:tc>
          <w:tcPr>
            <w:tcW w:w="2160" w:type="dxa"/>
            <w:shd w:val="clear" w:color="auto" w:fill="FFFFFF"/>
          </w:tcPr>
          <w:p w14:paraId="0B219033" w14:textId="77777777" w:rsidR="00807BEF" w:rsidRPr="0097659A" w:rsidRDefault="00807BEF" w:rsidP="00592AA5">
            <w:pPr>
              <w:ind w:left="1134" w:hanging="1134"/>
              <w:rPr>
                <w:sz w:val="18"/>
                <w:szCs w:val="18"/>
              </w:rPr>
            </w:pPr>
          </w:p>
        </w:tc>
      </w:tr>
      <w:tr w:rsidR="00062639" w:rsidRPr="0097659A" w14:paraId="160AB791" w14:textId="77777777" w:rsidTr="00104916">
        <w:trPr>
          <w:trHeight w:hRule="exact" w:val="427"/>
        </w:trPr>
        <w:tc>
          <w:tcPr>
            <w:tcW w:w="1440" w:type="dxa"/>
            <w:shd w:val="clear" w:color="auto" w:fill="FFFFFF"/>
            <w:vAlign w:val="center"/>
          </w:tcPr>
          <w:p w14:paraId="6E89593C"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3.10.3.1.</w:t>
            </w:r>
          </w:p>
        </w:tc>
        <w:tc>
          <w:tcPr>
            <w:tcW w:w="3494" w:type="dxa"/>
            <w:shd w:val="clear" w:color="auto" w:fill="FFFFFF"/>
            <w:vAlign w:val="center"/>
          </w:tcPr>
          <w:p w14:paraId="263149DC"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Çalışma ilkesi:</w:t>
            </w:r>
          </w:p>
        </w:tc>
        <w:tc>
          <w:tcPr>
            <w:tcW w:w="576" w:type="dxa"/>
            <w:shd w:val="clear" w:color="auto" w:fill="FFFFFF"/>
          </w:tcPr>
          <w:p w14:paraId="4BEB4886" w14:textId="77777777" w:rsidR="00807BEF" w:rsidRPr="0097659A" w:rsidRDefault="00807BEF" w:rsidP="00592AA5">
            <w:pPr>
              <w:ind w:left="1134" w:hanging="1134"/>
              <w:rPr>
                <w:sz w:val="18"/>
                <w:szCs w:val="18"/>
              </w:rPr>
            </w:pPr>
          </w:p>
        </w:tc>
        <w:tc>
          <w:tcPr>
            <w:tcW w:w="576" w:type="dxa"/>
            <w:shd w:val="clear" w:color="auto" w:fill="FFFFFF"/>
          </w:tcPr>
          <w:p w14:paraId="1C4A2116" w14:textId="77777777" w:rsidR="00807BEF" w:rsidRPr="0097659A" w:rsidRDefault="00807BEF" w:rsidP="00592AA5">
            <w:pPr>
              <w:ind w:left="1134" w:hanging="1134"/>
              <w:rPr>
                <w:sz w:val="18"/>
                <w:szCs w:val="18"/>
              </w:rPr>
            </w:pPr>
          </w:p>
        </w:tc>
        <w:tc>
          <w:tcPr>
            <w:tcW w:w="576" w:type="dxa"/>
            <w:shd w:val="clear" w:color="auto" w:fill="FFFFFF"/>
          </w:tcPr>
          <w:p w14:paraId="62E40BC0" w14:textId="77777777" w:rsidR="00807BEF" w:rsidRPr="0097659A" w:rsidRDefault="00807BEF" w:rsidP="00592AA5">
            <w:pPr>
              <w:ind w:left="1134" w:right="200" w:hanging="1134"/>
              <w:jc w:val="right"/>
              <w:rPr>
                <w:sz w:val="18"/>
                <w:szCs w:val="18"/>
              </w:rPr>
            </w:pPr>
            <w:r w:rsidRPr="0097659A">
              <w:rPr>
                <w:rStyle w:val="Gvdemetni77ptKalnDeil0ptbolukbraklyor"/>
                <w:color w:val="auto"/>
                <w:sz w:val="18"/>
                <w:szCs w:val="18"/>
                <w:lang w:val="tr-TR"/>
              </w:rPr>
              <w:t>X</w:t>
            </w:r>
          </w:p>
        </w:tc>
        <w:tc>
          <w:tcPr>
            <w:tcW w:w="1712" w:type="dxa"/>
            <w:shd w:val="clear" w:color="auto" w:fill="FFFFFF"/>
          </w:tcPr>
          <w:p w14:paraId="61A3BEE2" w14:textId="77777777" w:rsidR="00807BEF" w:rsidRPr="0097659A" w:rsidRDefault="00807BEF" w:rsidP="00592AA5">
            <w:pPr>
              <w:ind w:left="1134" w:hanging="1134"/>
              <w:rPr>
                <w:sz w:val="18"/>
                <w:szCs w:val="18"/>
              </w:rPr>
            </w:pPr>
          </w:p>
        </w:tc>
        <w:tc>
          <w:tcPr>
            <w:tcW w:w="314" w:type="dxa"/>
            <w:shd w:val="clear" w:color="auto" w:fill="FFFFFF"/>
          </w:tcPr>
          <w:p w14:paraId="61DEC0C9" w14:textId="77777777" w:rsidR="00807BEF" w:rsidRPr="0097659A" w:rsidRDefault="00807BEF" w:rsidP="00592AA5">
            <w:pPr>
              <w:ind w:left="1134" w:hanging="1134"/>
              <w:rPr>
                <w:sz w:val="18"/>
                <w:szCs w:val="18"/>
              </w:rPr>
            </w:pPr>
          </w:p>
        </w:tc>
        <w:tc>
          <w:tcPr>
            <w:tcW w:w="749" w:type="dxa"/>
            <w:shd w:val="clear" w:color="auto" w:fill="FFFFFF"/>
          </w:tcPr>
          <w:p w14:paraId="3996D34F" w14:textId="77777777" w:rsidR="00807BEF" w:rsidRPr="0097659A" w:rsidRDefault="00807BEF" w:rsidP="00592AA5">
            <w:pPr>
              <w:ind w:left="1134" w:hanging="1134"/>
              <w:rPr>
                <w:sz w:val="18"/>
                <w:szCs w:val="18"/>
              </w:rPr>
            </w:pPr>
          </w:p>
        </w:tc>
        <w:tc>
          <w:tcPr>
            <w:tcW w:w="744" w:type="dxa"/>
            <w:shd w:val="clear" w:color="auto" w:fill="FFFFFF"/>
          </w:tcPr>
          <w:p w14:paraId="6A3553F0" w14:textId="77777777" w:rsidR="00807BEF" w:rsidRPr="0097659A" w:rsidRDefault="00807BEF" w:rsidP="00592AA5">
            <w:pPr>
              <w:ind w:left="1134" w:hanging="1134"/>
              <w:rPr>
                <w:sz w:val="18"/>
                <w:szCs w:val="18"/>
              </w:rPr>
            </w:pPr>
          </w:p>
        </w:tc>
        <w:tc>
          <w:tcPr>
            <w:tcW w:w="749" w:type="dxa"/>
            <w:shd w:val="clear" w:color="auto" w:fill="FFFFFF"/>
          </w:tcPr>
          <w:p w14:paraId="1AE22104" w14:textId="77777777" w:rsidR="00807BEF" w:rsidRPr="0097659A" w:rsidRDefault="00807BEF" w:rsidP="00592AA5">
            <w:pPr>
              <w:ind w:left="1134" w:hanging="1134"/>
              <w:rPr>
                <w:sz w:val="18"/>
                <w:szCs w:val="18"/>
              </w:rPr>
            </w:pPr>
          </w:p>
        </w:tc>
        <w:tc>
          <w:tcPr>
            <w:tcW w:w="2160" w:type="dxa"/>
            <w:shd w:val="clear" w:color="auto" w:fill="FFFFFF"/>
          </w:tcPr>
          <w:p w14:paraId="70194F79" w14:textId="77777777" w:rsidR="00807BEF" w:rsidRPr="0097659A" w:rsidRDefault="00807BEF" w:rsidP="00592AA5">
            <w:pPr>
              <w:ind w:left="1134" w:hanging="1134"/>
              <w:rPr>
                <w:sz w:val="18"/>
                <w:szCs w:val="18"/>
              </w:rPr>
            </w:pPr>
          </w:p>
        </w:tc>
      </w:tr>
      <w:tr w:rsidR="00062639" w:rsidRPr="0097659A" w14:paraId="05B55556" w14:textId="77777777" w:rsidTr="00104916">
        <w:trPr>
          <w:trHeight w:hRule="exact" w:val="427"/>
        </w:trPr>
        <w:tc>
          <w:tcPr>
            <w:tcW w:w="1440" w:type="dxa"/>
            <w:shd w:val="clear" w:color="auto" w:fill="FFFFFF"/>
            <w:vAlign w:val="center"/>
          </w:tcPr>
          <w:p w14:paraId="3430EAA7"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3.10.4.</w:t>
            </w:r>
          </w:p>
        </w:tc>
        <w:tc>
          <w:tcPr>
            <w:tcW w:w="3494" w:type="dxa"/>
            <w:shd w:val="clear" w:color="auto" w:fill="FFFFFF"/>
            <w:vAlign w:val="center"/>
          </w:tcPr>
          <w:p w14:paraId="53A6CC41"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Diğer</w:t>
            </w:r>
          </w:p>
        </w:tc>
        <w:tc>
          <w:tcPr>
            <w:tcW w:w="576" w:type="dxa"/>
            <w:shd w:val="clear" w:color="auto" w:fill="FFFFFF"/>
          </w:tcPr>
          <w:p w14:paraId="40F6AD4F" w14:textId="77777777" w:rsidR="00807BEF" w:rsidRPr="0097659A" w:rsidRDefault="00807BEF" w:rsidP="00592AA5">
            <w:pPr>
              <w:ind w:left="1134" w:hanging="1134"/>
              <w:rPr>
                <w:sz w:val="18"/>
                <w:szCs w:val="18"/>
              </w:rPr>
            </w:pPr>
          </w:p>
        </w:tc>
        <w:tc>
          <w:tcPr>
            <w:tcW w:w="576" w:type="dxa"/>
            <w:shd w:val="clear" w:color="auto" w:fill="FFFFFF"/>
          </w:tcPr>
          <w:p w14:paraId="5263856B" w14:textId="77777777" w:rsidR="00807BEF" w:rsidRPr="0097659A" w:rsidRDefault="00807BEF" w:rsidP="00592AA5">
            <w:pPr>
              <w:ind w:left="1134" w:hanging="1134"/>
              <w:rPr>
                <w:sz w:val="18"/>
                <w:szCs w:val="18"/>
              </w:rPr>
            </w:pPr>
          </w:p>
        </w:tc>
        <w:tc>
          <w:tcPr>
            <w:tcW w:w="576" w:type="dxa"/>
            <w:shd w:val="clear" w:color="auto" w:fill="FFFFFF"/>
          </w:tcPr>
          <w:p w14:paraId="4F022BEB" w14:textId="77777777" w:rsidR="00807BEF" w:rsidRPr="0097659A" w:rsidRDefault="00807BEF" w:rsidP="00592AA5">
            <w:pPr>
              <w:ind w:left="1134" w:hanging="1134"/>
              <w:rPr>
                <w:sz w:val="18"/>
                <w:szCs w:val="18"/>
              </w:rPr>
            </w:pPr>
          </w:p>
        </w:tc>
        <w:tc>
          <w:tcPr>
            <w:tcW w:w="1712" w:type="dxa"/>
            <w:shd w:val="clear" w:color="auto" w:fill="FFFFFF"/>
          </w:tcPr>
          <w:p w14:paraId="215BAC3E" w14:textId="77777777" w:rsidR="00807BEF" w:rsidRPr="0097659A" w:rsidRDefault="00807BEF" w:rsidP="00592AA5">
            <w:pPr>
              <w:ind w:left="1134" w:hanging="1134"/>
              <w:rPr>
                <w:sz w:val="18"/>
                <w:szCs w:val="18"/>
              </w:rPr>
            </w:pPr>
          </w:p>
        </w:tc>
        <w:tc>
          <w:tcPr>
            <w:tcW w:w="314" w:type="dxa"/>
            <w:shd w:val="clear" w:color="auto" w:fill="FFFFFF"/>
          </w:tcPr>
          <w:p w14:paraId="54EB8024" w14:textId="77777777" w:rsidR="00807BEF" w:rsidRPr="0097659A" w:rsidRDefault="00807BEF" w:rsidP="00592AA5">
            <w:pPr>
              <w:ind w:left="1134" w:hanging="1134"/>
              <w:rPr>
                <w:sz w:val="18"/>
                <w:szCs w:val="18"/>
              </w:rPr>
            </w:pPr>
          </w:p>
        </w:tc>
        <w:tc>
          <w:tcPr>
            <w:tcW w:w="749" w:type="dxa"/>
            <w:shd w:val="clear" w:color="auto" w:fill="FFFFFF"/>
          </w:tcPr>
          <w:p w14:paraId="699FD911" w14:textId="77777777" w:rsidR="00807BEF" w:rsidRPr="0097659A" w:rsidRDefault="00807BEF" w:rsidP="00592AA5">
            <w:pPr>
              <w:ind w:left="1134" w:hanging="1134"/>
              <w:rPr>
                <w:sz w:val="18"/>
                <w:szCs w:val="18"/>
              </w:rPr>
            </w:pPr>
          </w:p>
        </w:tc>
        <w:tc>
          <w:tcPr>
            <w:tcW w:w="744" w:type="dxa"/>
            <w:shd w:val="clear" w:color="auto" w:fill="FFFFFF"/>
          </w:tcPr>
          <w:p w14:paraId="345741E9" w14:textId="77777777" w:rsidR="00807BEF" w:rsidRPr="0097659A" w:rsidRDefault="00807BEF" w:rsidP="00592AA5">
            <w:pPr>
              <w:ind w:left="1134" w:hanging="1134"/>
              <w:rPr>
                <w:sz w:val="18"/>
                <w:szCs w:val="18"/>
              </w:rPr>
            </w:pPr>
          </w:p>
        </w:tc>
        <w:tc>
          <w:tcPr>
            <w:tcW w:w="749" w:type="dxa"/>
            <w:shd w:val="clear" w:color="auto" w:fill="FFFFFF"/>
          </w:tcPr>
          <w:p w14:paraId="12884E3B" w14:textId="77777777" w:rsidR="00807BEF" w:rsidRPr="0097659A" w:rsidRDefault="00807BEF" w:rsidP="00592AA5">
            <w:pPr>
              <w:ind w:left="1134" w:hanging="1134"/>
              <w:rPr>
                <w:sz w:val="18"/>
                <w:szCs w:val="18"/>
              </w:rPr>
            </w:pPr>
          </w:p>
        </w:tc>
        <w:tc>
          <w:tcPr>
            <w:tcW w:w="2160" w:type="dxa"/>
            <w:shd w:val="clear" w:color="auto" w:fill="FFFFFF"/>
          </w:tcPr>
          <w:p w14:paraId="122DE4F5" w14:textId="77777777" w:rsidR="00807BEF" w:rsidRPr="0097659A" w:rsidRDefault="00807BEF" w:rsidP="00592AA5">
            <w:pPr>
              <w:ind w:left="1134" w:hanging="1134"/>
              <w:rPr>
                <w:sz w:val="18"/>
                <w:szCs w:val="18"/>
              </w:rPr>
            </w:pPr>
          </w:p>
        </w:tc>
      </w:tr>
      <w:tr w:rsidR="00062639" w:rsidRPr="0097659A" w14:paraId="34CCC77A" w14:textId="77777777" w:rsidTr="00104916">
        <w:trPr>
          <w:trHeight w:hRule="exact" w:val="427"/>
        </w:trPr>
        <w:tc>
          <w:tcPr>
            <w:tcW w:w="1440" w:type="dxa"/>
            <w:shd w:val="clear" w:color="auto" w:fill="FFFFFF"/>
            <w:vAlign w:val="center"/>
          </w:tcPr>
          <w:p w14:paraId="18977EEA"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3.10.4.1.</w:t>
            </w:r>
          </w:p>
        </w:tc>
        <w:tc>
          <w:tcPr>
            <w:tcW w:w="3494" w:type="dxa"/>
            <w:shd w:val="clear" w:color="auto" w:fill="FFFFFF"/>
            <w:vAlign w:val="center"/>
          </w:tcPr>
          <w:p w14:paraId="06EC931B"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Tip(ler):</w:t>
            </w:r>
          </w:p>
        </w:tc>
        <w:tc>
          <w:tcPr>
            <w:tcW w:w="576" w:type="dxa"/>
            <w:shd w:val="clear" w:color="auto" w:fill="FFFFFF"/>
          </w:tcPr>
          <w:p w14:paraId="3CD419D9" w14:textId="77777777" w:rsidR="00807BEF" w:rsidRPr="0097659A" w:rsidRDefault="00807BEF" w:rsidP="00592AA5">
            <w:pPr>
              <w:ind w:left="1134" w:hanging="1134"/>
              <w:rPr>
                <w:sz w:val="18"/>
                <w:szCs w:val="18"/>
              </w:rPr>
            </w:pPr>
          </w:p>
        </w:tc>
        <w:tc>
          <w:tcPr>
            <w:tcW w:w="576" w:type="dxa"/>
            <w:shd w:val="clear" w:color="auto" w:fill="FFFFFF"/>
          </w:tcPr>
          <w:p w14:paraId="2FF065A9" w14:textId="77777777" w:rsidR="00807BEF" w:rsidRPr="0097659A" w:rsidRDefault="00807BEF" w:rsidP="00592AA5">
            <w:pPr>
              <w:ind w:left="1134" w:hanging="1134"/>
              <w:rPr>
                <w:sz w:val="18"/>
                <w:szCs w:val="18"/>
              </w:rPr>
            </w:pPr>
          </w:p>
        </w:tc>
        <w:tc>
          <w:tcPr>
            <w:tcW w:w="576" w:type="dxa"/>
            <w:shd w:val="clear" w:color="auto" w:fill="FFFFFF"/>
          </w:tcPr>
          <w:p w14:paraId="3478D757" w14:textId="77777777" w:rsidR="00807BEF" w:rsidRPr="0097659A" w:rsidRDefault="00807BEF" w:rsidP="00592AA5">
            <w:pPr>
              <w:ind w:left="1134" w:right="200" w:hanging="1134"/>
              <w:jc w:val="right"/>
              <w:rPr>
                <w:sz w:val="18"/>
                <w:szCs w:val="18"/>
              </w:rPr>
            </w:pPr>
            <w:r w:rsidRPr="0097659A">
              <w:rPr>
                <w:rStyle w:val="Gvdemetni77ptKalnDeil0ptbolukbraklyor"/>
                <w:color w:val="auto"/>
                <w:sz w:val="18"/>
                <w:szCs w:val="18"/>
                <w:lang w:val="tr-TR"/>
              </w:rPr>
              <w:t>X</w:t>
            </w:r>
          </w:p>
        </w:tc>
        <w:tc>
          <w:tcPr>
            <w:tcW w:w="1712" w:type="dxa"/>
            <w:shd w:val="clear" w:color="auto" w:fill="FFFFFF"/>
          </w:tcPr>
          <w:p w14:paraId="1AEA015F" w14:textId="77777777" w:rsidR="00807BEF" w:rsidRPr="0097659A" w:rsidRDefault="00807BEF" w:rsidP="00592AA5">
            <w:pPr>
              <w:ind w:left="1134" w:hanging="1134"/>
              <w:rPr>
                <w:sz w:val="18"/>
                <w:szCs w:val="18"/>
              </w:rPr>
            </w:pPr>
          </w:p>
        </w:tc>
        <w:tc>
          <w:tcPr>
            <w:tcW w:w="314" w:type="dxa"/>
            <w:shd w:val="clear" w:color="auto" w:fill="FFFFFF"/>
          </w:tcPr>
          <w:p w14:paraId="1E43480B" w14:textId="77777777" w:rsidR="00807BEF" w:rsidRPr="0097659A" w:rsidRDefault="00807BEF" w:rsidP="00592AA5">
            <w:pPr>
              <w:ind w:left="1134" w:hanging="1134"/>
              <w:rPr>
                <w:sz w:val="18"/>
                <w:szCs w:val="18"/>
              </w:rPr>
            </w:pPr>
          </w:p>
        </w:tc>
        <w:tc>
          <w:tcPr>
            <w:tcW w:w="749" w:type="dxa"/>
            <w:shd w:val="clear" w:color="auto" w:fill="FFFFFF"/>
          </w:tcPr>
          <w:p w14:paraId="162FA01F" w14:textId="77777777" w:rsidR="00807BEF" w:rsidRPr="0097659A" w:rsidRDefault="00807BEF" w:rsidP="00592AA5">
            <w:pPr>
              <w:ind w:left="1134" w:hanging="1134"/>
              <w:rPr>
                <w:sz w:val="18"/>
                <w:szCs w:val="18"/>
              </w:rPr>
            </w:pPr>
          </w:p>
        </w:tc>
        <w:tc>
          <w:tcPr>
            <w:tcW w:w="744" w:type="dxa"/>
            <w:shd w:val="clear" w:color="auto" w:fill="FFFFFF"/>
          </w:tcPr>
          <w:p w14:paraId="3C1E7BBC" w14:textId="77777777" w:rsidR="00807BEF" w:rsidRPr="0097659A" w:rsidRDefault="00807BEF" w:rsidP="00592AA5">
            <w:pPr>
              <w:ind w:left="1134" w:hanging="1134"/>
              <w:rPr>
                <w:sz w:val="18"/>
                <w:szCs w:val="18"/>
              </w:rPr>
            </w:pPr>
          </w:p>
        </w:tc>
        <w:tc>
          <w:tcPr>
            <w:tcW w:w="749" w:type="dxa"/>
            <w:shd w:val="clear" w:color="auto" w:fill="FFFFFF"/>
          </w:tcPr>
          <w:p w14:paraId="787DB728" w14:textId="77777777" w:rsidR="00807BEF" w:rsidRPr="0097659A" w:rsidRDefault="00807BEF" w:rsidP="00592AA5">
            <w:pPr>
              <w:ind w:left="1134" w:hanging="1134"/>
              <w:rPr>
                <w:sz w:val="18"/>
                <w:szCs w:val="18"/>
              </w:rPr>
            </w:pPr>
          </w:p>
        </w:tc>
        <w:tc>
          <w:tcPr>
            <w:tcW w:w="2160" w:type="dxa"/>
            <w:shd w:val="clear" w:color="auto" w:fill="FFFFFF"/>
          </w:tcPr>
          <w:p w14:paraId="09E86DE6" w14:textId="77777777" w:rsidR="00807BEF" w:rsidRPr="0097659A" w:rsidRDefault="00807BEF" w:rsidP="00592AA5">
            <w:pPr>
              <w:ind w:left="1134" w:hanging="1134"/>
              <w:rPr>
                <w:sz w:val="18"/>
                <w:szCs w:val="18"/>
              </w:rPr>
            </w:pPr>
          </w:p>
        </w:tc>
      </w:tr>
      <w:tr w:rsidR="00062639" w:rsidRPr="0097659A" w14:paraId="2C638570" w14:textId="77777777" w:rsidTr="00104916">
        <w:trPr>
          <w:trHeight w:hRule="exact" w:val="840"/>
        </w:trPr>
        <w:tc>
          <w:tcPr>
            <w:tcW w:w="1440" w:type="dxa"/>
            <w:shd w:val="clear" w:color="auto" w:fill="FFFFFF"/>
            <w:vAlign w:val="center"/>
          </w:tcPr>
          <w:p w14:paraId="2F0D72A1"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3.11.</w:t>
            </w:r>
          </w:p>
        </w:tc>
        <w:tc>
          <w:tcPr>
            <w:tcW w:w="3494" w:type="dxa"/>
            <w:shd w:val="clear" w:color="auto" w:fill="FFFFFF"/>
            <w:vAlign w:val="center"/>
          </w:tcPr>
          <w:p w14:paraId="31F36620" w14:textId="77777777" w:rsidR="00807BEF" w:rsidRPr="0097659A" w:rsidRDefault="00807BEF" w:rsidP="00592AA5">
            <w:pPr>
              <w:pStyle w:val="Gvdemetni0"/>
              <w:shd w:val="clear" w:color="auto" w:fill="auto"/>
              <w:spacing w:line="240" w:lineRule="auto"/>
              <w:ind w:left="1134" w:hanging="1134"/>
              <w:jc w:val="left"/>
              <w:rPr>
                <w:b/>
                <w:sz w:val="18"/>
                <w:szCs w:val="18"/>
              </w:rPr>
            </w:pPr>
            <w:r w:rsidRPr="0097659A">
              <w:rPr>
                <w:b/>
                <w:sz w:val="18"/>
                <w:szCs w:val="18"/>
              </w:rPr>
              <w:t xml:space="preserve">Egzoz </w:t>
            </w:r>
            <w:r w:rsidR="007F56BB" w:rsidRPr="0097659A">
              <w:rPr>
                <w:b/>
                <w:sz w:val="18"/>
                <w:szCs w:val="18"/>
              </w:rPr>
              <w:t>arıtma sistemi</w:t>
            </w:r>
          </w:p>
        </w:tc>
        <w:tc>
          <w:tcPr>
            <w:tcW w:w="576" w:type="dxa"/>
            <w:shd w:val="clear" w:color="auto" w:fill="FFFFFF"/>
          </w:tcPr>
          <w:p w14:paraId="61A1B915" w14:textId="77777777" w:rsidR="00807BEF" w:rsidRPr="0097659A" w:rsidRDefault="00807BEF" w:rsidP="00592AA5">
            <w:pPr>
              <w:ind w:left="1134" w:hanging="1134"/>
              <w:rPr>
                <w:sz w:val="18"/>
                <w:szCs w:val="18"/>
              </w:rPr>
            </w:pPr>
          </w:p>
        </w:tc>
        <w:tc>
          <w:tcPr>
            <w:tcW w:w="576" w:type="dxa"/>
            <w:shd w:val="clear" w:color="auto" w:fill="FFFFFF"/>
          </w:tcPr>
          <w:p w14:paraId="14464435" w14:textId="77777777" w:rsidR="00807BEF" w:rsidRPr="0097659A" w:rsidRDefault="00807BEF" w:rsidP="00592AA5">
            <w:pPr>
              <w:ind w:left="1134" w:hanging="1134"/>
              <w:rPr>
                <w:sz w:val="18"/>
                <w:szCs w:val="18"/>
              </w:rPr>
            </w:pPr>
          </w:p>
        </w:tc>
        <w:tc>
          <w:tcPr>
            <w:tcW w:w="576" w:type="dxa"/>
            <w:shd w:val="clear" w:color="auto" w:fill="FFFFFF"/>
          </w:tcPr>
          <w:p w14:paraId="66B3561B" w14:textId="77777777" w:rsidR="00807BEF" w:rsidRPr="0097659A" w:rsidRDefault="00807BEF" w:rsidP="00592AA5">
            <w:pPr>
              <w:ind w:left="1134" w:hanging="1134"/>
              <w:rPr>
                <w:sz w:val="18"/>
                <w:szCs w:val="18"/>
              </w:rPr>
            </w:pPr>
          </w:p>
        </w:tc>
        <w:tc>
          <w:tcPr>
            <w:tcW w:w="1712" w:type="dxa"/>
            <w:shd w:val="clear" w:color="auto" w:fill="FFFFFF"/>
          </w:tcPr>
          <w:p w14:paraId="08FB3423" w14:textId="77777777" w:rsidR="00807BEF" w:rsidRPr="0097659A" w:rsidRDefault="00807BEF" w:rsidP="00592AA5">
            <w:pPr>
              <w:ind w:left="1134" w:hanging="1134"/>
              <w:rPr>
                <w:sz w:val="18"/>
                <w:szCs w:val="18"/>
              </w:rPr>
            </w:pPr>
          </w:p>
        </w:tc>
        <w:tc>
          <w:tcPr>
            <w:tcW w:w="314" w:type="dxa"/>
            <w:shd w:val="clear" w:color="auto" w:fill="FFFFFF"/>
          </w:tcPr>
          <w:p w14:paraId="280BCC87" w14:textId="77777777" w:rsidR="00807BEF" w:rsidRPr="0097659A" w:rsidRDefault="00807BEF" w:rsidP="00592AA5">
            <w:pPr>
              <w:ind w:left="1134" w:hanging="1134"/>
              <w:rPr>
                <w:sz w:val="18"/>
                <w:szCs w:val="18"/>
              </w:rPr>
            </w:pPr>
          </w:p>
        </w:tc>
        <w:tc>
          <w:tcPr>
            <w:tcW w:w="749" w:type="dxa"/>
            <w:shd w:val="clear" w:color="auto" w:fill="FFFFFF"/>
          </w:tcPr>
          <w:p w14:paraId="67B21827" w14:textId="77777777" w:rsidR="00807BEF" w:rsidRPr="0097659A" w:rsidRDefault="00807BEF" w:rsidP="00592AA5">
            <w:pPr>
              <w:ind w:left="1134" w:hanging="1134"/>
              <w:rPr>
                <w:sz w:val="18"/>
                <w:szCs w:val="18"/>
              </w:rPr>
            </w:pPr>
          </w:p>
        </w:tc>
        <w:tc>
          <w:tcPr>
            <w:tcW w:w="744" w:type="dxa"/>
            <w:shd w:val="clear" w:color="auto" w:fill="FFFFFF"/>
          </w:tcPr>
          <w:p w14:paraId="36558A74" w14:textId="77777777" w:rsidR="00807BEF" w:rsidRPr="0097659A" w:rsidRDefault="00807BEF" w:rsidP="00592AA5">
            <w:pPr>
              <w:ind w:left="1134" w:hanging="1134"/>
              <w:rPr>
                <w:sz w:val="18"/>
                <w:szCs w:val="18"/>
              </w:rPr>
            </w:pPr>
          </w:p>
        </w:tc>
        <w:tc>
          <w:tcPr>
            <w:tcW w:w="749" w:type="dxa"/>
            <w:shd w:val="clear" w:color="auto" w:fill="FFFFFF"/>
          </w:tcPr>
          <w:p w14:paraId="0AAD4867" w14:textId="77777777" w:rsidR="00807BEF" w:rsidRPr="0097659A" w:rsidRDefault="00807BEF" w:rsidP="00592AA5">
            <w:pPr>
              <w:ind w:left="1134" w:hanging="1134"/>
              <w:rPr>
                <w:sz w:val="18"/>
                <w:szCs w:val="18"/>
              </w:rPr>
            </w:pPr>
          </w:p>
        </w:tc>
        <w:tc>
          <w:tcPr>
            <w:tcW w:w="2160" w:type="dxa"/>
            <w:shd w:val="clear" w:color="auto" w:fill="FFFFFF"/>
          </w:tcPr>
          <w:p w14:paraId="34BF5D1A" w14:textId="77777777" w:rsidR="00807BEF" w:rsidRPr="0097659A" w:rsidRDefault="00807BEF" w:rsidP="00592AA5">
            <w:pPr>
              <w:ind w:left="1134" w:hanging="1134"/>
              <w:rPr>
                <w:sz w:val="18"/>
                <w:szCs w:val="18"/>
              </w:rPr>
            </w:pPr>
          </w:p>
        </w:tc>
      </w:tr>
      <w:tr w:rsidR="00062639" w:rsidRPr="0097659A" w14:paraId="3E314EA4" w14:textId="77777777" w:rsidTr="00104916">
        <w:trPr>
          <w:trHeight w:hRule="exact" w:val="437"/>
        </w:trPr>
        <w:tc>
          <w:tcPr>
            <w:tcW w:w="1440" w:type="dxa"/>
            <w:shd w:val="clear" w:color="auto" w:fill="FFFFFF"/>
            <w:vAlign w:val="center"/>
          </w:tcPr>
          <w:p w14:paraId="0102EF1C"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3.11.1.</w:t>
            </w:r>
          </w:p>
        </w:tc>
        <w:tc>
          <w:tcPr>
            <w:tcW w:w="3494" w:type="dxa"/>
            <w:shd w:val="clear" w:color="auto" w:fill="FFFFFF"/>
            <w:vAlign w:val="center"/>
          </w:tcPr>
          <w:p w14:paraId="689BBB58" w14:textId="77777777" w:rsidR="00807BEF" w:rsidRPr="0097659A" w:rsidRDefault="00807BEF" w:rsidP="00592AA5">
            <w:pPr>
              <w:pStyle w:val="Gvdemetni0"/>
              <w:shd w:val="clear" w:color="auto" w:fill="auto"/>
              <w:spacing w:line="240" w:lineRule="auto"/>
              <w:ind w:left="1134" w:hanging="1134"/>
              <w:jc w:val="left"/>
              <w:rPr>
                <w:i/>
                <w:sz w:val="18"/>
                <w:szCs w:val="18"/>
              </w:rPr>
            </w:pPr>
            <w:r w:rsidRPr="0097659A">
              <w:rPr>
                <w:rStyle w:val="Gvdemetnitalik0ptbolukbraklyor"/>
                <w:i w:val="0"/>
                <w:color w:val="auto"/>
                <w:sz w:val="18"/>
                <w:szCs w:val="18"/>
                <w:lang w:val="tr-TR"/>
              </w:rPr>
              <w:t>Yeri</w:t>
            </w:r>
          </w:p>
        </w:tc>
        <w:tc>
          <w:tcPr>
            <w:tcW w:w="576" w:type="dxa"/>
            <w:shd w:val="clear" w:color="auto" w:fill="FFFFFF"/>
          </w:tcPr>
          <w:p w14:paraId="396F0553" w14:textId="77777777" w:rsidR="00807BEF" w:rsidRPr="0097659A" w:rsidRDefault="00807BEF" w:rsidP="00592AA5">
            <w:pPr>
              <w:ind w:left="1134" w:hanging="1134"/>
              <w:rPr>
                <w:sz w:val="18"/>
                <w:szCs w:val="18"/>
              </w:rPr>
            </w:pPr>
          </w:p>
        </w:tc>
        <w:tc>
          <w:tcPr>
            <w:tcW w:w="576" w:type="dxa"/>
            <w:shd w:val="clear" w:color="auto" w:fill="FFFFFF"/>
          </w:tcPr>
          <w:p w14:paraId="732C04BC" w14:textId="77777777" w:rsidR="00807BEF" w:rsidRPr="0097659A" w:rsidRDefault="00807BEF" w:rsidP="00592AA5">
            <w:pPr>
              <w:ind w:left="1134" w:right="200" w:hanging="1134"/>
              <w:jc w:val="right"/>
              <w:rPr>
                <w:sz w:val="18"/>
                <w:szCs w:val="18"/>
              </w:rPr>
            </w:pPr>
            <w:r w:rsidRPr="0097659A">
              <w:rPr>
                <w:rStyle w:val="Gvdemetni77ptKalnDeil0ptbolukbraklyor"/>
                <w:color w:val="auto"/>
                <w:sz w:val="18"/>
                <w:szCs w:val="18"/>
                <w:lang w:val="tr-TR"/>
              </w:rPr>
              <w:t>X</w:t>
            </w:r>
          </w:p>
        </w:tc>
        <w:tc>
          <w:tcPr>
            <w:tcW w:w="576" w:type="dxa"/>
            <w:shd w:val="clear" w:color="auto" w:fill="FFFFFF"/>
          </w:tcPr>
          <w:p w14:paraId="7ABE9A5A" w14:textId="77777777" w:rsidR="00807BEF" w:rsidRPr="0097659A" w:rsidRDefault="00807BEF" w:rsidP="00592AA5">
            <w:pPr>
              <w:ind w:left="1134" w:hanging="1134"/>
              <w:rPr>
                <w:sz w:val="18"/>
                <w:szCs w:val="18"/>
              </w:rPr>
            </w:pPr>
          </w:p>
        </w:tc>
        <w:tc>
          <w:tcPr>
            <w:tcW w:w="1712" w:type="dxa"/>
            <w:shd w:val="clear" w:color="auto" w:fill="FFFFFF"/>
          </w:tcPr>
          <w:p w14:paraId="7D346AD9" w14:textId="77777777" w:rsidR="00807BEF" w:rsidRPr="0097659A" w:rsidRDefault="00807BEF" w:rsidP="00592AA5">
            <w:pPr>
              <w:ind w:left="1134" w:hanging="1134"/>
              <w:rPr>
                <w:sz w:val="18"/>
                <w:szCs w:val="18"/>
              </w:rPr>
            </w:pPr>
          </w:p>
        </w:tc>
        <w:tc>
          <w:tcPr>
            <w:tcW w:w="314" w:type="dxa"/>
            <w:shd w:val="clear" w:color="auto" w:fill="FFFFFF"/>
          </w:tcPr>
          <w:p w14:paraId="5EF40649" w14:textId="77777777" w:rsidR="00807BEF" w:rsidRPr="0097659A" w:rsidRDefault="00807BEF" w:rsidP="00592AA5">
            <w:pPr>
              <w:ind w:left="1134" w:hanging="1134"/>
              <w:rPr>
                <w:sz w:val="18"/>
                <w:szCs w:val="18"/>
              </w:rPr>
            </w:pPr>
          </w:p>
        </w:tc>
        <w:tc>
          <w:tcPr>
            <w:tcW w:w="749" w:type="dxa"/>
            <w:shd w:val="clear" w:color="auto" w:fill="FFFFFF"/>
          </w:tcPr>
          <w:p w14:paraId="52A1F74F" w14:textId="77777777" w:rsidR="00807BEF" w:rsidRPr="0097659A" w:rsidRDefault="00807BEF" w:rsidP="00592AA5">
            <w:pPr>
              <w:ind w:left="1134" w:hanging="1134"/>
              <w:rPr>
                <w:sz w:val="18"/>
                <w:szCs w:val="18"/>
              </w:rPr>
            </w:pPr>
          </w:p>
        </w:tc>
        <w:tc>
          <w:tcPr>
            <w:tcW w:w="744" w:type="dxa"/>
            <w:shd w:val="clear" w:color="auto" w:fill="FFFFFF"/>
          </w:tcPr>
          <w:p w14:paraId="2A9974E8" w14:textId="77777777" w:rsidR="00807BEF" w:rsidRPr="0097659A" w:rsidRDefault="00807BEF" w:rsidP="00592AA5">
            <w:pPr>
              <w:ind w:left="1134" w:hanging="1134"/>
              <w:rPr>
                <w:sz w:val="18"/>
                <w:szCs w:val="18"/>
              </w:rPr>
            </w:pPr>
          </w:p>
        </w:tc>
        <w:tc>
          <w:tcPr>
            <w:tcW w:w="749" w:type="dxa"/>
            <w:shd w:val="clear" w:color="auto" w:fill="FFFFFF"/>
          </w:tcPr>
          <w:p w14:paraId="5C26AEA3" w14:textId="77777777" w:rsidR="00807BEF" w:rsidRPr="0097659A" w:rsidRDefault="00807BEF" w:rsidP="00592AA5">
            <w:pPr>
              <w:ind w:left="1134" w:hanging="1134"/>
              <w:rPr>
                <w:sz w:val="18"/>
                <w:szCs w:val="18"/>
              </w:rPr>
            </w:pPr>
          </w:p>
        </w:tc>
        <w:tc>
          <w:tcPr>
            <w:tcW w:w="2160" w:type="dxa"/>
            <w:shd w:val="clear" w:color="auto" w:fill="FFFFFF"/>
          </w:tcPr>
          <w:p w14:paraId="5306928F" w14:textId="77777777" w:rsidR="00807BEF" w:rsidRPr="0097659A" w:rsidRDefault="00807BEF" w:rsidP="00592AA5">
            <w:pPr>
              <w:ind w:left="1134" w:hanging="1134"/>
              <w:rPr>
                <w:sz w:val="18"/>
                <w:szCs w:val="18"/>
              </w:rPr>
            </w:pPr>
          </w:p>
        </w:tc>
      </w:tr>
    </w:tbl>
    <w:p w14:paraId="04A2C97E" w14:textId="77777777" w:rsidR="00807BEF" w:rsidRPr="0097659A" w:rsidRDefault="00807BEF" w:rsidP="00592AA5">
      <w:pPr>
        <w:ind w:left="1134" w:hanging="1134"/>
        <w:rPr>
          <w:sz w:val="18"/>
          <w:szCs w:val="18"/>
        </w:rPr>
        <w:sectPr w:rsidR="00807BEF" w:rsidRPr="0097659A" w:rsidSect="002A79A6">
          <w:pgSz w:w="16834" w:h="11909" w:orient="landscape"/>
          <w:pgMar w:top="0" w:right="0" w:bottom="0" w:left="0" w:header="0" w:footer="3" w:gutter="0"/>
          <w:cols w:space="720"/>
          <w:noEndnote/>
          <w:docGrid w:linePitch="360"/>
        </w:sectPr>
      </w:pPr>
    </w:p>
    <w:tbl>
      <w:tblPr>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440"/>
        <w:gridCol w:w="3494"/>
        <w:gridCol w:w="576"/>
        <w:gridCol w:w="576"/>
        <w:gridCol w:w="576"/>
        <w:gridCol w:w="1712"/>
        <w:gridCol w:w="314"/>
        <w:gridCol w:w="749"/>
        <w:gridCol w:w="744"/>
        <w:gridCol w:w="749"/>
        <w:gridCol w:w="2160"/>
      </w:tblGrid>
      <w:tr w:rsidR="00062639" w:rsidRPr="0097659A" w14:paraId="63DA2789" w14:textId="77777777" w:rsidTr="00104916">
        <w:trPr>
          <w:trHeight w:hRule="exact" w:val="528"/>
        </w:trPr>
        <w:tc>
          <w:tcPr>
            <w:tcW w:w="1440" w:type="dxa"/>
            <w:vMerge w:val="restart"/>
            <w:shd w:val="clear" w:color="auto" w:fill="FFFFFF"/>
            <w:vAlign w:val="center"/>
          </w:tcPr>
          <w:p w14:paraId="74188711" w14:textId="77777777" w:rsidR="00807BEF" w:rsidRPr="0097659A" w:rsidRDefault="00807BEF" w:rsidP="00592AA5">
            <w:pPr>
              <w:pStyle w:val="Gvdemetni0"/>
              <w:framePr w:w="13090" w:h="8659" w:wrap="none" w:vAnchor="page" w:hAnchor="page" w:x="1989" w:y="1828"/>
              <w:shd w:val="clear" w:color="auto" w:fill="auto"/>
              <w:spacing w:line="240" w:lineRule="auto"/>
              <w:ind w:left="1134" w:hanging="1134"/>
              <w:rPr>
                <w:sz w:val="18"/>
                <w:szCs w:val="18"/>
              </w:rPr>
            </w:pPr>
            <w:r w:rsidRPr="0097659A">
              <w:rPr>
                <w:sz w:val="18"/>
                <w:szCs w:val="18"/>
              </w:rPr>
              <w:lastRenderedPageBreak/>
              <w:t>Madde Numarası</w:t>
            </w:r>
          </w:p>
        </w:tc>
        <w:tc>
          <w:tcPr>
            <w:tcW w:w="3494" w:type="dxa"/>
            <w:vMerge w:val="restart"/>
            <w:shd w:val="clear" w:color="auto" w:fill="FFFFFF"/>
            <w:vAlign w:val="center"/>
          </w:tcPr>
          <w:p w14:paraId="6C027C07" w14:textId="77777777" w:rsidR="00807BEF" w:rsidRPr="0097659A" w:rsidRDefault="00807BEF" w:rsidP="00592AA5">
            <w:pPr>
              <w:pStyle w:val="Gvdemetni0"/>
              <w:framePr w:w="13090" w:h="8659" w:wrap="none" w:vAnchor="page" w:hAnchor="page" w:x="1989" w:y="1828"/>
              <w:shd w:val="clear" w:color="auto" w:fill="auto"/>
              <w:spacing w:line="240" w:lineRule="auto"/>
              <w:ind w:left="1134" w:hanging="1134"/>
              <w:rPr>
                <w:sz w:val="18"/>
                <w:szCs w:val="18"/>
              </w:rPr>
            </w:pPr>
            <w:r w:rsidRPr="0097659A">
              <w:rPr>
                <w:sz w:val="18"/>
                <w:szCs w:val="18"/>
              </w:rPr>
              <w:t>Madde Açıklaması</w:t>
            </w:r>
          </w:p>
        </w:tc>
        <w:tc>
          <w:tcPr>
            <w:tcW w:w="576" w:type="dxa"/>
            <w:vMerge w:val="restart"/>
            <w:shd w:val="clear" w:color="auto" w:fill="FFFFFF"/>
            <w:textDirection w:val="btLr"/>
            <w:vAlign w:val="center"/>
          </w:tcPr>
          <w:p w14:paraId="365D0544" w14:textId="77777777" w:rsidR="00807BEF" w:rsidRPr="0097659A" w:rsidRDefault="00807BEF" w:rsidP="00592AA5">
            <w:pPr>
              <w:framePr w:w="13090" w:h="8659" w:wrap="none" w:vAnchor="page" w:hAnchor="page" w:x="1989" w:y="1828"/>
              <w:ind w:left="1134" w:right="113" w:hanging="1134"/>
              <w:rPr>
                <w:sz w:val="18"/>
                <w:szCs w:val="18"/>
              </w:rPr>
            </w:pPr>
            <w:r w:rsidRPr="0097659A">
              <w:rPr>
                <w:rStyle w:val="Gvdemetni77ptKalnDeil0ptbolukbraklyor"/>
                <w:color w:val="auto"/>
                <w:sz w:val="18"/>
                <w:szCs w:val="18"/>
                <w:lang w:val="tr-TR"/>
              </w:rPr>
              <w:t>Test</w:t>
            </w:r>
          </w:p>
        </w:tc>
        <w:tc>
          <w:tcPr>
            <w:tcW w:w="576" w:type="dxa"/>
            <w:vMerge w:val="restart"/>
            <w:shd w:val="clear" w:color="auto" w:fill="FFFFFF"/>
            <w:textDirection w:val="btLr"/>
            <w:vAlign w:val="center"/>
          </w:tcPr>
          <w:p w14:paraId="299FCAC3" w14:textId="77777777" w:rsidR="00807BEF" w:rsidRPr="0097659A" w:rsidRDefault="00807BEF" w:rsidP="00592AA5">
            <w:pPr>
              <w:framePr w:w="13090" w:h="8659" w:wrap="none" w:vAnchor="page" w:hAnchor="page" w:x="1989" w:y="1828"/>
              <w:ind w:left="1134" w:hanging="1134"/>
              <w:rPr>
                <w:sz w:val="18"/>
                <w:szCs w:val="18"/>
              </w:rPr>
            </w:pPr>
            <w:r w:rsidRPr="0097659A">
              <w:rPr>
                <w:rStyle w:val="Gvdemetni77ptKalnDeil0ptbolukbraklyor"/>
                <w:color w:val="auto"/>
                <w:sz w:val="18"/>
                <w:szCs w:val="18"/>
                <w:lang w:val="tr-TR"/>
              </w:rPr>
              <w:t>Montaj</w:t>
            </w:r>
          </w:p>
        </w:tc>
        <w:tc>
          <w:tcPr>
            <w:tcW w:w="576" w:type="dxa"/>
            <w:vMerge w:val="restart"/>
            <w:shd w:val="clear" w:color="auto" w:fill="FFFFFF"/>
            <w:textDirection w:val="btLr"/>
            <w:vAlign w:val="center"/>
          </w:tcPr>
          <w:p w14:paraId="72325222" w14:textId="77777777" w:rsidR="00807BEF" w:rsidRPr="0097659A" w:rsidRDefault="00807BEF" w:rsidP="00592AA5">
            <w:pPr>
              <w:framePr w:w="13090" w:h="8659" w:wrap="none" w:vAnchor="page" w:hAnchor="page" w:x="1989" w:y="1828"/>
              <w:ind w:left="1134" w:right="113" w:hanging="1134"/>
              <w:rPr>
                <w:b/>
                <w:sz w:val="16"/>
                <w:szCs w:val="18"/>
              </w:rPr>
            </w:pPr>
            <w:r w:rsidRPr="0097659A">
              <w:rPr>
                <w:sz w:val="16"/>
                <w:szCs w:val="18"/>
              </w:rPr>
              <w:t>Homologasyon (Tip Onayı)</w:t>
            </w:r>
          </w:p>
        </w:tc>
        <w:tc>
          <w:tcPr>
            <w:tcW w:w="1712" w:type="dxa"/>
            <w:vMerge w:val="restart"/>
            <w:shd w:val="clear" w:color="auto" w:fill="FFFFFF"/>
            <w:vAlign w:val="center"/>
          </w:tcPr>
          <w:p w14:paraId="0F85E481" w14:textId="77777777" w:rsidR="00807BEF" w:rsidRPr="0097659A" w:rsidRDefault="00807BEF" w:rsidP="00592AA5">
            <w:pPr>
              <w:pStyle w:val="Gvdemetni0"/>
              <w:framePr w:w="13090" w:h="8659" w:wrap="none" w:vAnchor="page" w:hAnchor="page" w:x="1989" w:y="1828"/>
              <w:shd w:val="clear" w:color="auto" w:fill="auto"/>
              <w:spacing w:line="240" w:lineRule="auto"/>
              <w:ind w:left="1134" w:hanging="1134"/>
              <w:rPr>
                <w:sz w:val="18"/>
                <w:szCs w:val="18"/>
              </w:rPr>
            </w:pPr>
            <w:r w:rsidRPr="0097659A">
              <w:rPr>
                <w:sz w:val="18"/>
                <w:szCs w:val="18"/>
              </w:rPr>
              <w:t>Ana motor / motor tipi</w:t>
            </w:r>
          </w:p>
        </w:tc>
        <w:tc>
          <w:tcPr>
            <w:tcW w:w="2556" w:type="dxa"/>
            <w:gridSpan w:val="4"/>
            <w:shd w:val="clear" w:color="auto" w:fill="FFFFFF"/>
            <w:vAlign w:val="center"/>
          </w:tcPr>
          <w:p w14:paraId="1E9BEFF9" w14:textId="77777777" w:rsidR="00807BEF" w:rsidRPr="0097659A" w:rsidRDefault="00807BEF" w:rsidP="00592AA5">
            <w:pPr>
              <w:pStyle w:val="Gvdemetni0"/>
              <w:framePr w:w="13090" w:h="8659" w:wrap="none" w:vAnchor="page" w:hAnchor="page" w:x="1989" w:y="1828"/>
              <w:shd w:val="clear" w:color="auto" w:fill="auto"/>
              <w:spacing w:line="240" w:lineRule="auto"/>
              <w:ind w:left="1134" w:hanging="1134"/>
              <w:rPr>
                <w:sz w:val="18"/>
                <w:szCs w:val="18"/>
              </w:rPr>
            </w:pPr>
            <w:r w:rsidRPr="0097659A">
              <w:rPr>
                <w:sz w:val="18"/>
                <w:szCs w:val="18"/>
              </w:rPr>
              <w:t>Motor ailesi içindeki motor tipleri (varsa)</w:t>
            </w:r>
          </w:p>
        </w:tc>
        <w:tc>
          <w:tcPr>
            <w:tcW w:w="2160" w:type="dxa"/>
            <w:vMerge w:val="restart"/>
            <w:shd w:val="clear" w:color="auto" w:fill="FFFFFF"/>
            <w:vAlign w:val="center"/>
          </w:tcPr>
          <w:p w14:paraId="37CBF63D" w14:textId="77777777" w:rsidR="00FD23D8" w:rsidRPr="0097659A" w:rsidRDefault="00807BEF" w:rsidP="00592AA5">
            <w:pPr>
              <w:pStyle w:val="Gvdemetni0"/>
              <w:framePr w:w="13090" w:h="8659" w:wrap="none" w:vAnchor="page" w:hAnchor="page" w:x="1989" w:y="1828"/>
              <w:shd w:val="clear" w:color="auto" w:fill="auto"/>
              <w:spacing w:line="240" w:lineRule="auto"/>
              <w:ind w:left="1134" w:hanging="1134"/>
              <w:rPr>
                <w:sz w:val="18"/>
                <w:szCs w:val="18"/>
              </w:rPr>
            </w:pPr>
            <w:r w:rsidRPr="0097659A">
              <w:rPr>
                <w:sz w:val="18"/>
                <w:szCs w:val="18"/>
              </w:rPr>
              <w:t xml:space="preserve">Açıklayıcı notlar (doküman </w:t>
            </w:r>
          </w:p>
          <w:p w14:paraId="5F51E564" w14:textId="26B25D33" w:rsidR="00807BEF" w:rsidRPr="0097659A" w:rsidRDefault="00807BEF" w:rsidP="00062639">
            <w:pPr>
              <w:pStyle w:val="Gvdemetni0"/>
              <w:framePr w:w="13090" w:h="8659" w:wrap="none" w:vAnchor="page" w:hAnchor="page" w:x="1989" w:y="1828"/>
              <w:shd w:val="clear" w:color="auto" w:fill="auto"/>
              <w:spacing w:line="240" w:lineRule="auto"/>
              <w:ind w:left="1134" w:hanging="1134"/>
              <w:jc w:val="both"/>
              <w:rPr>
                <w:sz w:val="18"/>
                <w:szCs w:val="18"/>
              </w:rPr>
            </w:pPr>
            <w:r w:rsidRPr="0097659A">
              <w:rPr>
                <w:sz w:val="18"/>
                <w:szCs w:val="18"/>
              </w:rPr>
              <w:t>içinde olmayan)</w:t>
            </w:r>
          </w:p>
        </w:tc>
      </w:tr>
      <w:tr w:rsidR="00062639" w:rsidRPr="0097659A" w14:paraId="1AD810B5" w14:textId="77777777" w:rsidTr="00104916">
        <w:trPr>
          <w:trHeight w:hRule="exact" w:val="1471"/>
        </w:trPr>
        <w:tc>
          <w:tcPr>
            <w:tcW w:w="1440" w:type="dxa"/>
            <w:vMerge/>
            <w:shd w:val="clear" w:color="auto" w:fill="FFFFFF"/>
            <w:vAlign w:val="center"/>
          </w:tcPr>
          <w:p w14:paraId="432B966D" w14:textId="77777777" w:rsidR="00807BEF" w:rsidRPr="0097659A" w:rsidRDefault="00807BEF" w:rsidP="00592AA5">
            <w:pPr>
              <w:framePr w:w="13090" w:h="8659" w:wrap="none" w:vAnchor="page" w:hAnchor="page" w:x="1989" w:y="1828"/>
              <w:ind w:left="1134" w:hanging="1134"/>
              <w:jc w:val="center"/>
              <w:rPr>
                <w:sz w:val="18"/>
                <w:szCs w:val="18"/>
              </w:rPr>
            </w:pPr>
          </w:p>
        </w:tc>
        <w:tc>
          <w:tcPr>
            <w:tcW w:w="3494" w:type="dxa"/>
            <w:vMerge/>
            <w:shd w:val="clear" w:color="auto" w:fill="FFFFFF"/>
            <w:vAlign w:val="center"/>
          </w:tcPr>
          <w:p w14:paraId="7A369D66" w14:textId="77777777" w:rsidR="00807BEF" w:rsidRPr="0097659A" w:rsidRDefault="00807BEF" w:rsidP="00592AA5">
            <w:pPr>
              <w:framePr w:w="13090" w:h="8659" w:wrap="none" w:vAnchor="page" w:hAnchor="page" w:x="1989" w:y="1828"/>
              <w:ind w:left="1134" w:hanging="1134"/>
              <w:jc w:val="center"/>
              <w:rPr>
                <w:sz w:val="18"/>
                <w:szCs w:val="18"/>
              </w:rPr>
            </w:pPr>
          </w:p>
        </w:tc>
        <w:tc>
          <w:tcPr>
            <w:tcW w:w="576" w:type="dxa"/>
            <w:vMerge/>
            <w:shd w:val="clear" w:color="auto" w:fill="FFFFFF"/>
            <w:vAlign w:val="center"/>
          </w:tcPr>
          <w:p w14:paraId="1C414F0A" w14:textId="77777777" w:rsidR="00807BEF" w:rsidRPr="0097659A" w:rsidRDefault="00807BEF" w:rsidP="00592AA5">
            <w:pPr>
              <w:framePr w:w="13090" w:h="8659" w:wrap="none" w:vAnchor="page" w:hAnchor="page" w:x="1989" w:y="1828"/>
              <w:ind w:left="1134" w:hanging="1134"/>
              <w:jc w:val="center"/>
              <w:rPr>
                <w:sz w:val="18"/>
                <w:szCs w:val="18"/>
              </w:rPr>
            </w:pPr>
          </w:p>
        </w:tc>
        <w:tc>
          <w:tcPr>
            <w:tcW w:w="576" w:type="dxa"/>
            <w:vMerge/>
            <w:shd w:val="clear" w:color="auto" w:fill="FFFFFF"/>
            <w:vAlign w:val="center"/>
          </w:tcPr>
          <w:p w14:paraId="1081E536" w14:textId="77777777" w:rsidR="00807BEF" w:rsidRPr="0097659A" w:rsidRDefault="00807BEF" w:rsidP="00592AA5">
            <w:pPr>
              <w:framePr w:w="13090" w:h="8659" w:wrap="none" w:vAnchor="page" w:hAnchor="page" w:x="1989" w:y="1828"/>
              <w:ind w:left="1134" w:hanging="1134"/>
              <w:jc w:val="center"/>
              <w:rPr>
                <w:sz w:val="18"/>
                <w:szCs w:val="18"/>
              </w:rPr>
            </w:pPr>
          </w:p>
        </w:tc>
        <w:tc>
          <w:tcPr>
            <w:tcW w:w="576" w:type="dxa"/>
            <w:vMerge/>
            <w:shd w:val="clear" w:color="auto" w:fill="FFFFFF"/>
            <w:vAlign w:val="center"/>
          </w:tcPr>
          <w:p w14:paraId="62431365" w14:textId="77777777" w:rsidR="00807BEF" w:rsidRPr="0097659A" w:rsidRDefault="00807BEF" w:rsidP="00592AA5">
            <w:pPr>
              <w:framePr w:w="13090" w:h="8659" w:wrap="none" w:vAnchor="page" w:hAnchor="page" w:x="1989" w:y="1828"/>
              <w:ind w:left="1134" w:hanging="1134"/>
              <w:jc w:val="center"/>
              <w:rPr>
                <w:sz w:val="18"/>
                <w:szCs w:val="18"/>
              </w:rPr>
            </w:pPr>
          </w:p>
        </w:tc>
        <w:tc>
          <w:tcPr>
            <w:tcW w:w="1712" w:type="dxa"/>
            <w:vMerge/>
            <w:shd w:val="clear" w:color="auto" w:fill="FFFFFF"/>
            <w:vAlign w:val="center"/>
          </w:tcPr>
          <w:p w14:paraId="424BEE2C" w14:textId="77777777" w:rsidR="00807BEF" w:rsidRPr="0097659A" w:rsidRDefault="00807BEF" w:rsidP="00592AA5">
            <w:pPr>
              <w:framePr w:w="13090" w:h="8659" w:wrap="none" w:vAnchor="page" w:hAnchor="page" w:x="1989" w:y="1828"/>
              <w:ind w:left="1134" w:hanging="1134"/>
              <w:jc w:val="center"/>
              <w:rPr>
                <w:sz w:val="18"/>
                <w:szCs w:val="18"/>
              </w:rPr>
            </w:pPr>
          </w:p>
        </w:tc>
        <w:tc>
          <w:tcPr>
            <w:tcW w:w="314" w:type="dxa"/>
            <w:shd w:val="clear" w:color="auto" w:fill="FFFFFF"/>
            <w:vAlign w:val="center"/>
          </w:tcPr>
          <w:p w14:paraId="75FCD7B6" w14:textId="77777777" w:rsidR="00807BEF" w:rsidRPr="0097659A" w:rsidRDefault="00807BEF" w:rsidP="00592AA5">
            <w:pPr>
              <w:pStyle w:val="Gvdemetni0"/>
              <w:framePr w:w="13090" w:h="8659" w:wrap="none" w:vAnchor="page" w:hAnchor="page" w:x="1989" w:y="1828"/>
              <w:shd w:val="clear" w:color="auto" w:fill="auto"/>
              <w:spacing w:line="240" w:lineRule="auto"/>
              <w:ind w:left="1134" w:hanging="1134"/>
              <w:rPr>
                <w:sz w:val="18"/>
                <w:szCs w:val="18"/>
              </w:rPr>
            </w:pPr>
            <w:r w:rsidRPr="0097659A">
              <w:rPr>
                <w:sz w:val="18"/>
                <w:szCs w:val="18"/>
              </w:rPr>
              <w:t>tip 2</w:t>
            </w:r>
          </w:p>
        </w:tc>
        <w:tc>
          <w:tcPr>
            <w:tcW w:w="749" w:type="dxa"/>
            <w:shd w:val="clear" w:color="auto" w:fill="FFFFFF"/>
            <w:vAlign w:val="center"/>
          </w:tcPr>
          <w:p w14:paraId="7FEC5720" w14:textId="77777777" w:rsidR="00807BEF" w:rsidRPr="0097659A" w:rsidRDefault="00807BEF" w:rsidP="00592AA5">
            <w:pPr>
              <w:pStyle w:val="Gvdemetni0"/>
              <w:framePr w:w="13090" w:h="8659" w:wrap="none" w:vAnchor="page" w:hAnchor="page" w:x="1989" w:y="1828"/>
              <w:shd w:val="clear" w:color="auto" w:fill="auto"/>
              <w:spacing w:line="240" w:lineRule="auto"/>
              <w:ind w:left="1134" w:hanging="1134"/>
              <w:rPr>
                <w:sz w:val="18"/>
                <w:szCs w:val="18"/>
              </w:rPr>
            </w:pPr>
            <w:r w:rsidRPr="0097659A">
              <w:rPr>
                <w:sz w:val="18"/>
                <w:szCs w:val="18"/>
              </w:rPr>
              <w:t>tip 3</w:t>
            </w:r>
          </w:p>
        </w:tc>
        <w:tc>
          <w:tcPr>
            <w:tcW w:w="744" w:type="dxa"/>
            <w:shd w:val="clear" w:color="auto" w:fill="FFFFFF"/>
            <w:vAlign w:val="center"/>
          </w:tcPr>
          <w:p w14:paraId="28D76A20" w14:textId="77777777" w:rsidR="00807BEF" w:rsidRPr="0097659A" w:rsidRDefault="00807BEF" w:rsidP="00592AA5">
            <w:pPr>
              <w:pStyle w:val="Gvdemetni0"/>
              <w:framePr w:w="13090" w:h="8659" w:wrap="none" w:vAnchor="page" w:hAnchor="page" w:x="1989" w:y="1828"/>
              <w:shd w:val="clear" w:color="auto" w:fill="auto"/>
              <w:spacing w:line="240" w:lineRule="auto"/>
              <w:ind w:left="1134" w:hanging="1134"/>
              <w:rPr>
                <w:sz w:val="18"/>
                <w:szCs w:val="18"/>
              </w:rPr>
            </w:pPr>
            <w:r w:rsidRPr="0097659A">
              <w:rPr>
                <w:sz w:val="18"/>
                <w:szCs w:val="18"/>
              </w:rPr>
              <w:t>tip …</w:t>
            </w:r>
          </w:p>
        </w:tc>
        <w:tc>
          <w:tcPr>
            <w:tcW w:w="749" w:type="dxa"/>
            <w:shd w:val="clear" w:color="auto" w:fill="FFFFFF"/>
            <w:vAlign w:val="center"/>
          </w:tcPr>
          <w:p w14:paraId="6B0F1F12" w14:textId="77777777" w:rsidR="00807BEF" w:rsidRPr="0097659A" w:rsidRDefault="00807BEF" w:rsidP="00592AA5">
            <w:pPr>
              <w:pStyle w:val="Gvdemetni0"/>
              <w:framePr w:w="13090" w:h="8659" w:wrap="none" w:vAnchor="page" w:hAnchor="page" w:x="1989" w:y="1828"/>
              <w:shd w:val="clear" w:color="auto" w:fill="auto"/>
              <w:spacing w:line="240" w:lineRule="auto"/>
              <w:ind w:left="1134" w:hanging="1134"/>
              <w:rPr>
                <w:sz w:val="18"/>
                <w:szCs w:val="18"/>
              </w:rPr>
            </w:pPr>
            <w:r w:rsidRPr="0097659A">
              <w:rPr>
                <w:sz w:val="18"/>
                <w:szCs w:val="18"/>
              </w:rPr>
              <w:t>tip n</w:t>
            </w:r>
          </w:p>
        </w:tc>
        <w:tc>
          <w:tcPr>
            <w:tcW w:w="2160" w:type="dxa"/>
            <w:vMerge/>
            <w:shd w:val="clear" w:color="auto" w:fill="FFFFFF"/>
          </w:tcPr>
          <w:p w14:paraId="3E27E063" w14:textId="77777777" w:rsidR="00807BEF" w:rsidRPr="0097659A" w:rsidRDefault="00807BEF" w:rsidP="00592AA5">
            <w:pPr>
              <w:framePr w:w="13090" w:h="8659" w:wrap="none" w:vAnchor="page" w:hAnchor="page" w:x="1989" w:y="1828"/>
              <w:ind w:left="1134" w:hanging="1134"/>
              <w:rPr>
                <w:sz w:val="18"/>
                <w:szCs w:val="18"/>
              </w:rPr>
            </w:pPr>
          </w:p>
        </w:tc>
      </w:tr>
      <w:tr w:rsidR="00062639" w:rsidRPr="0097659A" w14:paraId="79B6B0D9" w14:textId="77777777" w:rsidTr="00104916">
        <w:trPr>
          <w:trHeight w:hRule="exact" w:val="778"/>
        </w:trPr>
        <w:tc>
          <w:tcPr>
            <w:tcW w:w="1440" w:type="dxa"/>
            <w:shd w:val="clear" w:color="auto" w:fill="FFFFFF"/>
            <w:vAlign w:val="center"/>
          </w:tcPr>
          <w:p w14:paraId="6E05A1F4" w14:textId="77777777" w:rsidR="00807BEF" w:rsidRPr="0097659A" w:rsidRDefault="00807BEF" w:rsidP="00592AA5">
            <w:pPr>
              <w:framePr w:w="13090" w:h="8659" w:wrap="none" w:vAnchor="page" w:hAnchor="page" w:x="1989" w:y="1828"/>
              <w:ind w:left="1134" w:hanging="1134"/>
              <w:jc w:val="left"/>
              <w:rPr>
                <w:sz w:val="18"/>
                <w:szCs w:val="18"/>
              </w:rPr>
            </w:pPr>
            <w:r w:rsidRPr="0097659A">
              <w:rPr>
                <w:rStyle w:val="Gvdemetni77ptKalnDeil0ptbolukbraklyor"/>
                <w:color w:val="auto"/>
                <w:sz w:val="18"/>
                <w:szCs w:val="18"/>
                <w:lang w:val="tr-TR"/>
              </w:rPr>
              <w:t>3.11.1.1.</w:t>
            </w:r>
          </w:p>
        </w:tc>
        <w:tc>
          <w:tcPr>
            <w:tcW w:w="3494" w:type="dxa"/>
            <w:shd w:val="clear" w:color="auto" w:fill="FFFFFF"/>
            <w:vAlign w:val="center"/>
          </w:tcPr>
          <w:p w14:paraId="6923024D" w14:textId="77777777" w:rsidR="00807BEF" w:rsidRPr="0097659A" w:rsidRDefault="00807BEF" w:rsidP="00243831">
            <w:pPr>
              <w:pStyle w:val="Gvdemetni0"/>
              <w:framePr w:w="13090" w:h="8659" w:wrap="none" w:vAnchor="page" w:hAnchor="page" w:x="1989" w:y="1828"/>
              <w:shd w:val="clear" w:color="auto" w:fill="auto"/>
              <w:spacing w:line="240" w:lineRule="auto"/>
              <w:ind w:left="120" w:hanging="22"/>
              <w:jc w:val="left"/>
              <w:rPr>
                <w:sz w:val="18"/>
                <w:szCs w:val="18"/>
              </w:rPr>
            </w:pPr>
            <w:r w:rsidRPr="0097659A">
              <w:rPr>
                <w:sz w:val="18"/>
                <w:szCs w:val="18"/>
              </w:rPr>
              <w:t xml:space="preserve">Motordan ilk </w:t>
            </w:r>
            <w:r w:rsidR="007F56BB" w:rsidRPr="0097659A">
              <w:rPr>
                <w:sz w:val="18"/>
                <w:szCs w:val="18"/>
              </w:rPr>
              <w:t>arıtma cihazına</w:t>
            </w:r>
            <w:r w:rsidRPr="0097659A">
              <w:rPr>
                <w:sz w:val="18"/>
                <w:szCs w:val="18"/>
              </w:rPr>
              <w:t>, yerleri ve azami/asgari mesafeleri:</w:t>
            </w:r>
          </w:p>
        </w:tc>
        <w:tc>
          <w:tcPr>
            <w:tcW w:w="576" w:type="dxa"/>
            <w:shd w:val="clear" w:color="auto" w:fill="FFFFFF"/>
          </w:tcPr>
          <w:p w14:paraId="7F1C3D21" w14:textId="77777777" w:rsidR="00807BEF" w:rsidRPr="0097659A" w:rsidRDefault="00807BEF" w:rsidP="00592AA5">
            <w:pPr>
              <w:framePr w:w="13090" w:h="8659" w:wrap="none" w:vAnchor="page" w:hAnchor="page" w:x="1989" w:y="1828"/>
              <w:ind w:left="1134" w:hanging="1134"/>
              <w:rPr>
                <w:sz w:val="18"/>
                <w:szCs w:val="18"/>
              </w:rPr>
            </w:pPr>
          </w:p>
        </w:tc>
        <w:tc>
          <w:tcPr>
            <w:tcW w:w="576" w:type="dxa"/>
            <w:shd w:val="clear" w:color="auto" w:fill="FFFFFF"/>
          </w:tcPr>
          <w:p w14:paraId="7962102C" w14:textId="77777777" w:rsidR="00807BEF" w:rsidRPr="0097659A" w:rsidRDefault="00807BEF" w:rsidP="00592AA5">
            <w:pPr>
              <w:framePr w:w="13090" w:h="8659" w:wrap="none" w:vAnchor="page" w:hAnchor="page" w:x="1989" w:y="1828"/>
              <w:ind w:left="1134" w:right="200" w:hanging="1134"/>
              <w:jc w:val="right"/>
              <w:rPr>
                <w:sz w:val="18"/>
                <w:szCs w:val="18"/>
              </w:rPr>
            </w:pPr>
            <w:r w:rsidRPr="0097659A">
              <w:rPr>
                <w:rStyle w:val="Gvdemetni77ptKalnDeil0ptbolukbraklyor"/>
                <w:color w:val="auto"/>
                <w:sz w:val="18"/>
                <w:szCs w:val="18"/>
                <w:lang w:val="tr-TR"/>
              </w:rPr>
              <w:t>X</w:t>
            </w:r>
          </w:p>
        </w:tc>
        <w:tc>
          <w:tcPr>
            <w:tcW w:w="576" w:type="dxa"/>
            <w:shd w:val="clear" w:color="auto" w:fill="FFFFFF"/>
          </w:tcPr>
          <w:p w14:paraId="42136B7C" w14:textId="77777777" w:rsidR="00807BEF" w:rsidRPr="0097659A" w:rsidRDefault="00807BEF" w:rsidP="00592AA5">
            <w:pPr>
              <w:framePr w:w="13090" w:h="8659" w:wrap="none" w:vAnchor="page" w:hAnchor="page" w:x="1989" w:y="1828"/>
              <w:ind w:left="1134" w:hanging="1134"/>
              <w:rPr>
                <w:sz w:val="18"/>
                <w:szCs w:val="18"/>
              </w:rPr>
            </w:pPr>
          </w:p>
        </w:tc>
        <w:tc>
          <w:tcPr>
            <w:tcW w:w="1712" w:type="dxa"/>
            <w:shd w:val="clear" w:color="auto" w:fill="FFFFFF"/>
          </w:tcPr>
          <w:p w14:paraId="7E0F457E" w14:textId="77777777" w:rsidR="00807BEF" w:rsidRPr="0097659A" w:rsidRDefault="00807BEF" w:rsidP="00592AA5">
            <w:pPr>
              <w:framePr w:w="13090" w:h="8659" w:wrap="none" w:vAnchor="page" w:hAnchor="page" w:x="1989" w:y="1828"/>
              <w:ind w:left="1134" w:hanging="1134"/>
              <w:rPr>
                <w:sz w:val="18"/>
                <w:szCs w:val="18"/>
              </w:rPr>
            </w:pPr>
          </w:p>
        </w:tc>
        <w:tc>
          <w:tcPr>
            <w:tcW w:w="314" w:type="dxa"/>
            <w:shd w:val="clear" w:color="auto" w:fill="FFFFFF"/>
          </w:tcPr>
          <w:p w14:paraId="2AE9DD9F" w14:textId="77777777" w:rsidR="00807BEF" w:rsidRPr="0097659A" w:rsidRDefault="00807BEF" w:rsidP="00592AA5">
            <w:pPr>
              <w:framePr w:w="13090" w:h="8659" w:wrap="none" w:vAnchor="page" w:hAnchor="page" w:x="1989" w:y="1828"/>
              <w:ind w:left="1134" w:hanging="1134"/>
              <w:rPr>
                <w:sz w:val="18"/>
                <w:szCs w:val="18"/>
              </w:rPr>
            </w:pPr>
          </w:p>
        </w:tc>
        <w:tc>
          <w:tcPr>
            <w:tcW w:w="749" w:type="dxa"/>
            <w:shd w:val="clear" w:color="auto" w:fill="FFFFFF"/>
          </w:tcPr>
          <w:p w14:paraId="68E7F77F" w14:textId="77777777" w:rsidR="00807BEF" w:rsidRPr="0097659A" w:rsidRDefault="00807BEF" w:rsidP="00592AA5">
            <w:pPr>
              <w:framePr w:w="13090" w:h="8659" w:wrap="none" w:vAnchor="page" w:hAnchor="page" w:x="1989" w:y="1828"/>
              <w:ind w:left="1134" w:hanging="1134"/>
              <w:rPr>
                <w:sz w:val="18"/>
                <w:szCs w:val="18"/>
              </w:rPr>
            </w:pPr>
          </w:p>
        </w:tc>
        <w:tc>
          <w:tcPr>
            <w:tcW w:w="744" w:type="dxa"/>
            <w:shd w:val="clear" w:color="auto" w:fill="FFFFFF"/>
          </w:tcPr>
          <w:p w14:paraId="260EC211" w14:textId="77777777" w:rsidR="00807BEF" w:rsidRPr="0097659A" w:rsidRDefault="00807BEF" w:rsidP="00592AA5">
            <w:pPr>
              <w:framePr w:w="13090" w:h="8659" w:wrap="none" w:vAnchor="page" w:hAnchor="page" w:x="1989" w:y="1828"/>
              <w:ind w:left="1134" w:hanging="1134"/>
              <w:rPr>
                <w:sz w:val="18"/>
                <w:szCs w:val="18"/>
              </w:rPr>
            </w:pPr>
          </w:p>
        </w:tc>
        <w:tc>
          <w:tcPr>
            <w:tcW w:w="749" w:type="dxa"/>
            <w:shd w:val="clear" w:color="auto" w:fill="FFFFFF"/>
          </w:tcPr>
          <w:p w14:paraId="1F37D47A" w14:textId="77777777" w:rsidR="00807BEF" w:rsidRPr="0097659A" w:rsidRDefault="00807BEF" w:rsidP="00592AA5">
            <w:pPr>
              <w:framePr w:w="13090" w:h="8659" w:wrap="none" w:vAnchor="page" w:hAnchor="page" w:x="1989" w:y="1828"/>
              <w:ind w:left="1134" w:hanging="1134"/>
              <w:rPr>
                <w:sz w:val="18"/>
                <w:szCs w:val="18"/>
              </w:rPr>
            </w:pPr>
          </w:p>
        </w:tc>
        <w:tc>
          <w:tcPr>
            <w:tcW w:w="2160" w:type="dxa"/>
            <w:shd w:val="clear" w:color="auto" w:fill="FFFFFF"/>
          </w:tcPr>
          <w:p w14:paraId="3BDF1F0B" w14:textId="77777777" w:rsidR="00807BEF" w:rsidRPr="0097659A" w:rsidRDefault="00807BEF" w:rsidP="00592AA5">
            <w:pPr>
              <w:framePr w:w="13090" w:h="8659" w:wrap="none" w:vAnchor="page" w:hAnchor="page" w:x="1989" w:y="1828"/>
              <w:ind w:left="1134" w:hanging="1134"/>
              <w:rPr>
                <w:sz w:val="18"/>
                <w:szCs w:val="18"/>
              </w:rPr>
            </w:pPr>
          </w:p>
        </w:tc>
      </w:tr>
      <w:tr w:rsidR="00062639" w:rsidRPr="0097659A" w14:paraId="07D4ABA1" w14:textId="77777777" w:rsidTr="00104916">
        <w:trPr>
          <w:trHeight w:hRule="exact" w:val="970"/>
        </w:trPr>
        <w:tc>
          <w:tcPr>
            <w:tcW w:w="1440" w:type="dxa"/>
            <w:shd w:val="clear" w:color="auto" w:fill="FFFFFF"/>
            <w:vAlign w:val="center"/>
          </w:tcPr>
          <w:p w14:paraId="70AB7C73" w14:textId="77777777" w:rsidR="00807BEF" w:rsidRPr="0097659A" w:rsidRDefault="00807BEF" w:rsidP="00592AA5">
            <w:pPr>
              <w:framePr w:w="13090" w:h="8659" w:wrap="none" w:vAnchor="page" w:hAnchor="page" w:x="1989" w:y="1828"/>
              <w:ind w:left="1134" w:hanging="1134"/>
              <w:jc w:val="left"/>
              <w:rPr>
                <w:sz w:val="18"/>
                <w:szCs w:val="18"/>
              </w:rPr>
            </w:pPr>
            <w:r w:rsidRPr="0097659A">
              <w:rPr>
                <w:rStyle w:val="Gvdemetni77ptKalnDeil0ptbolukbraklyor"/>
                <w:color w:val="auto"/>
                <w:sz w:val="18"/>
                <w:szCs w:val="18"/>
                <w:lang w:val="tr-TR"/>
              </w:rPr>
              <w:t>3.11.1.2.</w:t>
            </w:r>
          </w:p>
        </w:tc>
        <w:tc>
          <w:tcPr>
            <w:tcW w:w="3494" w:type="dxa"/>
            <w:shd w:val="clear" w:color="auto" w:fill="FFFFFF"/>
            <w:vAlign w:val="center"/>
          </w:tcPr>
          <w:p w14:paraId="7DD23F49" w14:textId="77777777" w:rsidR="00807BEF" w:rsidRPr="0097659A" w:rsidRDefault="00807BEF" w:rsidP="00243831">
            <w:pPr>
              <w:pStyle w:val="Gvdemetni0"/>
              <w:framePr w:w="13090" w:h="8659" w:wrap="none" w:vAnchor="page" w:hAnchor="page" w:x="1989" w:y="1828"/>
              <w:shd w:val="clear" w:color="auto" w:fill="auto"/>
              <w:spacing w:line="240" w:lineRule="auto"/>
              <w:ind w:left="120" w:hanging="22"/>
              <w:jc w:val="left"/>
              <w:rPr>
                <w:sz w:val="18"/>
                <w:szCs w:val="18"/>
              </w:rPr>
            </w:pPr>
            <w:r w:rsidRPr="0097659A">
              <w:rPr>
                <w:sz w:val="18"/>
                <w:szCs w:val="18"/>
              </w:rPr>
              <w:t xml:space="preserve">Belirtilirse, egzozdan veya türbin çıkışından ilk </w:t>
            </w:r>
            <w:r w:rsidR="007F56BB" w:rsidRPr="0097659A">
              <w:rPr>
                <w:sz w:val="18"/>
                <w:szCs w:val="18"/>
              </w:rPr>
              <w:t>arıtma cihazına</w:t>
            </w:r>
            <w:r w:rsidRPr="0097659A">
              <w:rPr>
                <w:sz w:val="18"/>
                <w:szCs w:val="18"/>
              </w:rPr>
              <w:t xml:space="preserve"> azami sıcaklık düşüşü (C derece):</w:t>
            </w:r>
          </w:p>
        </w:tc>
        <w:tc>
          <w:tcPr>
            <w:tcW w:w="576" w:type="dxa"/>
            <w:shd w:val="clear" w:color="auto" w:fill="FFFFFF"/>
          </w:tcPr>
          <w:p w14:paraId="05D2C8F0" w14:textId="77777777" w:rsidR="00807BEF" w:rsidRPr="0097659A" w:rsidRDefault="00807BEF" w:rsidP="00592AA5">
            <w:pPr>
              <w:framePr w:w="13090" w:h="8659" w:wrap="none" w:vAnchor="page" w:hAnchor="page" w:x="1989" w:y="1828"/>
              <w:ind w:left="1134" w:right="220" w:hanging="1134"/>
              <w:jc w:val="right"/>
              <w:rPr>
                <w:sz w:val="18"/>
                <w:szCs w:val="18"/>
              </w:rPr>
            </w:pPr>
            <w:r w:rsidRPr="0097659A">
              <w:rPr>
                <w:rStyle w:val="Gvdemetni77ptKalnDeil0ptbolukbraklyor"/>
                <w:color w:val="auto"/>
                <w:sz w:val="18"/>
                <w:szCs w:val="18"/>
                <w:lang w:val="tr-TR"/>
              </w:rPr>
              <w:t>X</w:t>
            </w:r>
          </w:p>
        </w:tc>
        <w:tc>
          <w:tcPr>
            <w:tcW w:w="576" w:type="dxa"/>
            <w:shd w:val="clear" w:color="auto" w:fill="FFFFFF"/>
          </w:tcPr>
          <w:p w14:paraId="02734495" w14:textId="77777777" w:rsidR="00807BEF" w:rsidRPr="0097659A" w:rsidRDefault="00807BEF" w:rsidP="00592AA5">
            <w:pPr>
              <w:framePr w:w="13090" w:h="8659" w:wrap="none" w:vAnchor="page" w:hAnchor="page" w:x="1989" w:y="1828"/>
              <w:ind w:left="1134" w:right="200" w:hanging="1134"/>
              <w:jc w:val="right"/>
              <w:rPr>
                <w:sz w:val="18"/>
                <w:szCs w:val="18"/>
              </w:rPr>
            </w:pPr>
            <w:r w:rsidRPr="0097659A">
              <w:rPr>
                <w:rStyle w:val="Gvdemetni77ptKalnDeil0ptbolukbraklyor"/>
                <w:color w:val="auto"/>
                <w:sz w:val="18"/>
                <w:szCs w:val="18"/>
                <w:lang w:val="tr-TR"/>
              </w:rPr>
              <w:t>X</w:t>
            </w:r>
          </w:p>
        </w:tc>
        <w:tc>
          <w:tcPr>
            <w:tcW w:w="576" w:type="dxa"/>
            <w:shd w:val="clear" w:color="auto" w:fill="FFFFFF"/>
          </w:tcPr>
          <w:p w14:paraId="1B1AADBF" w14:textId="77777777" w:rsidR="00807BEF" w:rsidRPr="0097659A" w:rsidRDefault="00807BEF" w:rsidP="00592AA5">
            <w:pPr>
              <w:framePr w:w="13090" w:h="8659" w:wrap="none" w:vAnchor="page" w:hAnchor="page" w:x="1989" w:y="1828"/>
              <w:ind w:left="1134" w:hanging="1134"/>
              <w:rPr>
                <w:sz w:val="18"/>
                <w:szCs w:val="18"/>
              </w:rPr>
            </w:pPr>
          </w:p>
        </w:tc>
        <w:tc>
          <w:tcPr>
            <w:tcW w:w="1712" w:type="dxa"/>
            <w:shd w:val="clear" w:color="auto" w:fill="FFFFFF"/>
          </w:tcPr>
          <w:p w14:paraId="698832E8" w14:textId="77777777" w:rsidR="00807BEF" w:rsidRPr="0097659A" w:rsidRDefault="00807BEF" w:rsidP="00592AA5">
            <w:pPr>
              <w:framePr w:w="13090" w:h="8659" w:wrap="none" w:vAnchor="page" w:hAnchor="page" w:x="1989" w:y="1828"/>
              <w:ind w:left="1134" w:hanging="1134"/>
              <w:rPr>
                <w:sz w:val="18"/>
                <w:szCs w:val="18"/>
              </w:rPr>
            </w:pPr>
          </w:p>
        </w:tc>
        <w:tc>
          <w:tcPr>
            <w:tcW w:w="314" w:type="dxa"/>
            <w:shd w:val="clear" w:color="auto" w:fill="FFFFFF"/>
          </w:tcPr>
          <w:p w14:paraId="2915D9CE" w14:textId="77777777" w:rsidR="00807BEF" w:rsidRPr="0097659A" w:rsidRDefault="00807BEF" w:rsidP="00592AA5">
            <w:pPr>
              <w:framePr w:w="13090" w:h="8659" w:wrap="none" w:vAnchor="page" w:hAnchor="page" w:x="1989" w:y="1828"/>
              <w:ind w:left="1134" w:hanging="1134"/>
              <w:rPr>
                <w:sz w:val="18"/>
                <w:szCs w:val="18"/>
              </w:rPr>
            </w:pPr>
          </w:p>
        </w:tc>
        <w:tc>
          <w:tcPr>
            <w:tcW w:w="749" w:type="dxa"/>
            <w:shd w:val="clear" w:color="auto" w:fill="FFFFFF"/>
          </w:tcPr>
          <w:p w14:paraId="4651806A" w14:textId="77777777" w:rsidR="00807BEF" w:rsidRPr="0097659A" w:rsidRDefault="00807BEF" w:rsidP="00592AA5">
            <w:pPr>
              <w:framePr w:w="13090" w:h="8659" w:wrap="none" w:vAnchor="page" w:hAnchor="page" w:x="1989" w:y="1828"/>
              <w:ind w:left="1134" w:hanging="1134"/>
              <w:rPr>
                <w:sz w:val="18"/>
                <w:szCs w:val="18"/>
              </w:rPr>
            </w:pPr>
          </w:p>
        </w:tc>
        <w:tc>
          <w:tcPr>
            <w:tcW w:w="744" w:type="dxa"/>
            <w:shd w:val="clear" w:color="auto" w:fill="FFFFFF"/>
          </w:tcPr>
          <w:p w14:paraId="3FB82E69" w14:textId="77777777" w:rsidR="00807BEF" w:rsidRPr="0097659A" w:rsidRDefault="00807BEF" w:rsidP="00592AA5">
            <w:pPr>
              <w:framePr w:w="13090" w:h="8659" w:wrap="none" w:vAnchor="page" w:hAnchor="page" w:x="1989" w:y="1828"/>
              <w:ind w:left="1134" w:hanging="1134"/>
              <w:rPr>
                <w:sz w:val="18"/>
                <w:szCs w:val="18"/>
              </w:rPr>
            </w:pPr>
          </w:p>
        </w:tc>
        <w:tc>
          <w:tcPr>
            <w:tcW w:w="749" w:type="dxa"/>
            <w:shd w:val="clear" w:color="auto" w:fill="FFFFFF"/>
          </w:tcPr>
          <w:p w14:paraId="17D94C10" w14:textId="77777777" w:rsidR="00807BEF" w:rsidRPr="0097659A" w:rsidRDefault="00807BEF" w:rsidP="00592AA5">
            <w:pPr>
              <w:framePr w:w="13090" w:h="8659" w:wrap="none" w:vAnchor="page" w:hAnchor="page" w:x="1989" w:y="1828"/>
              <w:ind w:left="1134" w:hanging="1134"/>
              <w:rPr>
                <w:sz w:val="18"/>
                <w:szCs w:val="18"/>
              </w:rPr>
            </w:pPr>
          </w:p>
        </w:tc>
        <w:tc>
          <w:tcPr>
            <w:tcW w:w="2160" w:type="dxa"/>
            <w:shd w:val="clear" w:color="auto" w:fill="FFFFFF"/>
          </w:tcPr>
          <w:p w14:paraId="0647B418" w14:textId="77777777" w:rsidR="00807BEF" w:rsidRPr="0097659A" w:rsidRDefault="00807BEF" w:rsidP="00592AA5">
            <w:pPr>
              <w:framePr w:w="13090" w:h="8659" w:wrap="none" w:vAnchor="page" w:hAnchor="page" w:x="1989" w:y="1828"/>
              <w:ind w:left="1134" w:hanging="1134"/>
              <w:rPr>
                <w:sz w:val="18"/>
                <w:szCs w:val="18"/>
              </w:rPr>
            </w:pPr>
          </w:p>
        </w:tc>
      </w:tr>
      <w:tr w:rsidR="00062639" w:rsidRPr="0097659A" w14:paraId="044B5097" w14:textId="77777777" w:rsidTr="00104916">
        <w:trPr>
          <w:trHeight w:hRule="exact" w:val="590"/>
        </w:trPr>
        <w:tc>
          <w:tcPr>
            <w:tcW w:w="1440" w:type="dxa"/>
            <w:shd w:val="clear" w:color="auto" w:fill="FFFFFF"/>
            <w:vAlign w:val="center"/>
          </w:tcPr>
          <w:p w14:paraId="04C8E7BB" w14:textId="77777777" w:rsidR="00807BEF" w:rsidRPr="0097659A" w:rsidRDefault="00807BEF" w:rsidP="00592AA5">
            <w:pPr>
              <w:framePr w:w="13090" w:h="8659" w:wrap="none" w:vAnchor="page" w:hAnchor="page" w:x="1989" w:y="1828"/>
              <w:ind w:left="1134" w:hanging="1134"/>
              <w:jc w:val="left"/>
              <w:rPr>
                <w:sz w:val="18"/>
                <w:szCs w:val="18"/>
              </w:rPr>
            </w:pPr>
            <w:r w:rsidRPr="0097659A">
              <w:rPr>
                <w:rStyle w:val="Gvdemetni77ptKalnDeil0ptbolukbraklyor"/>
                <w:color w:val="auto"/>
                <w:sz w:val="18"/>
                <w:szCs w:val="18"/>
                <w:lang w:val="tr-TR"/>
              </w:rPr>
              <w:t>3.11.1.2.1.</w:t>
            </w:r>
          </w:p>
        </w:tc>
        <w:tc>
          <w:tcPr>
            <w:tcW w:w="3494" w:type="dxa"/>
            <w:shd w:val="clear" w:color="auto" w:fill="FFFFFF"/>
            <w:vAlign w:val="center"/>
          </w:tcPr>
          <w:p w14:paraId="2A6E92CE" w14:textId="77777777" w:rsidR="00807BEF" w:rsidRPr="0097659A" w:rsidRDefault="00807BEF" w:rsidP="00243831">
            <w:pPr>
              <w:pStyle w:val="Gvdemetni0"/>
              <w:framePr w:w="13090" w:h="8659" w:wrap="none" w:vAnchor="page" w:hAnchor="page" w:x="1989" w:y="1828"/>
              <w:shd w:val="clear" w:color="auto" w:fill="auto"/>
              <w:spacing w:line="240" w:lineRule="auto"/>
              <w:ind w:left="120" w:hanging="22"/>
              <w:jc w:val="left"/>
              <w:rPr>
                <w:sz w:val="18"/>
                <w:szCs w:val="18"/>
              </w:rPr>
            </w:pPr>
            <w:r w:rsidRPr="0097659A">
              <w:rPr>
                <w:sz w:val="18"/>
                <w:szCs w:val="18"/>
              </w:rPr>
              <w:t>Ölçüm için test koşulları:</w:t>
            </w:r>
          </w:p>
        </w:tc>
        <w:tc>
          <w:tcPr>
            <w:tcW w:w="576" w:type="dxa"/>
            <w:shd w:val="clear" w:color="auto" w:fill="FFFFFF"/>
          </w:tcPr>
          <w:p w14:paraId="6F02A035" w14:textId="77777777" w:rsidR="00807BEF" w:rsidRPr="0097659A" w:rsidRDefault="00807BEF" w:rsidP="00592AA5">
            <w:pPr>
              <w:framePr w:w="13090" w:h="8659" w:wrap="none" w:vAnchor="page" w:hAnchor="page" w:x="1989" w:y="1828"/>
              <w:ind w:left="1134" w:right="220" w:hanging="1134"/>
              <w:jc w:val="right"/>
              <w:rPr>
                <w:sz w:val="18"/>
                <w:szCs w:val="18"/>
              </w:rPr>
            </w:pPr>
            <w:r w:rsidRPr="0097659A">
              <w:rPr>
                <w:rStyle w:val="Gvdemetni77ptKalnDeil0ptbolukbraklyor"/>
                <w:color w:val="auto"/>
                <w:sz w:val="18"/>
                <w:szCs w:val="18"/>
                <w:lang w:val="tr-TR"/>
              </w:rPr>
              <w:t>X</w:t>
            </w:r>
          </w:p>
        </w:tc>
        <w:tc>
          <w:tcPr>
            <w:tcW w:w="576" w:type="dxa"/>
            <w:shd w:val="clear" w:color="auto" w:fill="FFFFFF"/>
          </w:tcPr>
          <w:p w14:paraId="52C8F402" w14:textId="77777777" w:rsidR="00807BEF" w:rsidRPr="0097659A" w:rsidRDefault="00807BEF" w:rsidP="00592AA5">
            <w:pPr>
              <w:framePr w:w="13090" w:h="8659" w:wrap="none" w:vAnchor="page" w:hAnchor="page" w:x="1989" w:y="1828"/>
              <w:ind w:left="1134" w:right="200" w:hanging="1134"/>
              <w:jc w:val="right"/>
              <w:rPr>
                <w:sz w:val="18"/>
                <w:szCs w:val="18"/>
              </w:rPr>
            </w:pPr>
            <w:r w:rsidRPr="0097659A">
              <w:rPr>
                <w:rStyle w:val="Gvdemetni77ptKalnDeil0ptbolukbraklyor"/>
                <w:color w:val="auto"/>
                <w:sz w:val="18"/>
                <w:szCs w:val="18"/>
                <w:lang w:val="tr-TR"/>
              </w:rPr>
              <w:t>X</w:t>
            </w:r>
          </w:p>
        </w:tc>
        <w:tc>
          <w:tcPr>
            <w:tcW w:w="576" w:type="dxa"/>
            <w:shd w:val="clear" w:color="auto" w:fill="FFFFFF"/>
          </w:tcPr>
          <w:p w14:paraId="0245DA28" w14:textId="77777777" w:rsidR="00807BEF" w:rsidRPr="0097659A" w:rsidRDefault="00807BEF" w:rsidP="00592AA5">
            <w:pPr>
              <w:framePr w:w="13090" w:h="8659" w:wrap="none" w:vAnchor="page" w:hAnchor="page" w:x="1989" w:y="1828"/>
              <w:ind w:left="1134" w:hanging="1134"/>
              <w:rPr>
                <w:sz w:val="18"/>
                <w:szCs w:val="18"/>
              </w:rPr>
            </w:pPr>
          </w:p>
        </w:tc>
        <w:tc>
          <w:tcPr>
            <w:tcW w:w="1712" w:type="dxa"/>
            <w:shd w:val="clear" w:color="auto" w:fill="FFFFFF"/>
          </w:tcPr>
          <w:p w14:paraId="4CCED373" w14:textId="77777777" w:rsidR="00807BEF" w:rsidRPr="0097659A" w:rsidRDefault="00807BEF" w:rsidP="00592AA5">
            <w:pPr>
              <w:framePr w:w="13090" w:h="8659" w:wrap="none" w:vAnchor="page" w:hAnchor="page" w:x="1989" w:y="1828"/>
              <w:ind w:left="1134" w:hanging="1134"/>
              <w:rPr>
                <w:sz w:val="18"/>
                <w:szCs w:val="18"/>
              </w:rPr>
            </w:pPr>
          </w:p>
        </w:tc>
        <w:tc>
          <w:tcPr>
            <w:tcW w:w="314" w:type="dxa"/>
            <w:shd w:val="clear" w:color="auto" w:fill="FFFFFF"/>
          </w:tcPr>
          <w:p w14:paraId="3592AEFC" w14:textId="77777777" w:rsidR="00807BEF" w:rsidRPr="0097659A" w:rsidRDefault="00807BEF" w:rsidP="00592AA5">
            <w:pPr>
              <w:framePr w:w="13090" w:h="8659" w:wrap="none" w:vAnchor="page" w:hAnchor="page" w:x="1989" w:y="1828"/>
              <w:ind w:left="1134" w:hanging="1134"/>
              <w:rPr>
                <w:sz w:val="18"/>
                <w:szCs w:val="18"/>
              </w:rPr>
            </w:pPr>
          </w:p>
        </w:tc>
        <w:tc>
          <w:tcPr>
            <w:tcW w:w="749" w:type="dxa"/>
            <w:shd w:val="clear" w:color="auto" w:fill="FFFFFF"/>
          </w:tcPr>
          <w:p w14:paraId="574FB99C" w14:textId="77777777" w:rsidR="00807BEF" w:rsidRPr="0097659A" w:rsidRDefault="00807BEF" w:rsidP="00592AA5">
            <w:pPr>
              <w:framePr w:w="13090" w:h="8659" w:wrap="none" w:vAnchor="page" w:hAnchor="page" w:x="1989" w:y="1828"/>
              <w:ind w:left="1134" w:hanging="1134"/>
              <w:rPr>
                <w:sz w:val="18"/>
                <w:szCs w:val="18"/>
              </w:rPr>
            </w:pPr>
          </w:p>
        </w:tc>
        <w:tc>
          <w:tcPr>
            <w:tcW w:w="744" w:type="dxa"/>
            <w:shd w:val="clear" w:color="auto" w:fill="FFFFFF"/>
          </w:tcPr>
          <w:p w14:paraId="28907B20" w14:textId="77777777" w:rsidR="00807BEF" w:rsidRPr="0097659A" w:rsidRDefault="00807BEF" w:rsidP="00592AA5">
            <w:pPr>
              <w:framePr w:w="13090" w:h="8659" w:wrap="none" w:vAnchor="page" w:hAnchor="page" w:x="1989" w:y="1828"/>
              <w:ind w:left="1134" w:hanging="1134"/>
              <w:rPr>
                <w:sz w:val="18"/>
                <w:szCs w:val="18"/>
              </w:rPr>
            </w:pPr>
          </w:p>
        </w:tc>
        <w:tc>
          <w:tcPr>
            <w:tcW w:w="749" w:type="dxa"/>
            <w:shd w:val="clear" w:color="auto" w:fill="FFFFFF"/>
          </w:tcPr>
          <w:p w14:paraId="49D05237" w14:textId="77777777" w:rsidR="00807BEF" w:rsidRPr="0097659A" w:rsidRDefault="00807BEF" w:rsidP="00592AA5">
            <w:pPr>
              <w:framePr w:w="13090" w:h="8659" w:wrap="none" w:vAnchor="page" w:hAnchor="page" w:x="1989" w:y="1828"/>
              <w:ind w:left="1134" w:hanging="1134"/>
              <w:rPr>
                <w:sz w:val="18"/>
                <w:szCs w:val="18"/>
              </w:rPr>
            </w:pPr>
          </w:p>
        </w:tc>
        <w:tc>
          <w:tcPr>
            <w:tcW w:w="2160" w:type="dxa"/>
            <w:shd w:val="clear" w:color="auto" w:fill="FFFFFF"/>
          </w:tcPr>
          <w:p w14:paraId="57EEEEC8" w14:textId="77777777" w:rsidR="00807BEF" w:rsidRPr="0097659A" w:rsidRDefault="00807BEF" w:rsidP="00592AA5">
            <w:pPr>
              <w:framePr w:w="13090" w:h="8659" w:wrap="none" w:vAnchor="page" w:hAnchor="page" w:x="1989" w:y="1828"/>
              <w:ind w:left="1134" w:hanging="1134"/>
              <w:rPr>
                <w:sz w:val="18"/>
                <w:szCs w:val="18"/>
              </w:rPr>
            </w:pPr>
          </w:p>
        </w:tc>
      </w:tr>
      <w:tr w:rsidR="00062639" w:rsidRPr="0097659A" w14:paraId="11DD53A0" w14:textId="77777777" w:rsidTr="00104916">
        <w:trPr>
          <w:trHeight w:hRule="exact" w:val="1354"/>
        </w:trPr>
        <w:tc>
          <w:tcPr>
            <w:tcW w:w="1440" w:type="dxa"/>
            <w:shd w:val="clear" w:color="auto" w:fill="FFFFFF"/>
            <w:vAlign w:val="center"/>
          </w:tcPr>
          <w:p w14:paraId="585F73D7" w14:textId="77777777" w:rsidR="00807BEF" w:rsidRPr="0097659A" w:rsidRDefault="00807BEF" w:rsidP="00592AA5">
            <w:pPr>
              <w:framePr w:w="13090" w:h="8659" w:wrap="none" w:vAnchor="page" w:hAnchor="page" w:x="1989" w:y="1828"/>
              <w:ind w:left="1134" w:hanging="1134"/>
              <w:jc w:val="left"/>
              <w:rPr>
                <w:sz w:val="18"/>
                <w:szCs w:val="18"/>
              </w:rPr>
            </w:pPr>
            <w:r w:rsidRPr="0097659A">
              <w:rPr>
                <w:rStyle w:val="Gvdemetni77ptKalnDeil0ptbolukbraklyor"/>
                <w:color w:val="auto"/>
                <w:sz w:val="18"/>
                <w:szCs w:val="18"/>
                <w:lang w:val="tr-TR"/>
              </w:rPr>
              <w:t>3.11.1.3.</w:t>
            </w:r>
          </w:p>
        </w:tc>
        <w:tc>
          <w:tcPr>
            <w:tcW w:w="3494" w:type="dxa"/>
            <w:shd w:val="clear" w:color="auto" w:fill="FFFFFF"/>
            <w:vAlign w:val="center"/>
          </w:tcPr>
          <w:p w14:paraId="60EBE7C7" w14:textId="77777777" w:rsidR="00807BEF" w:rsidRPr="0097659A" w:rsidRDefault="00807BEF" w:rsidP="00243831">
            <w:pPr>
              <w:pStyle w:val="Gvdemetni0"/>
              <w:framePr w:w="13090" w:h="8659" w:wrap="none" w:vAnchor="page" w:hAnchor="page" w:x="1989" w:y="1828"/>
              <w:shd w:val="clear" w:color="auto" w:fill="auto"/>
              <w:spacing w:line="240" w:lineRule="auto"/>
              <w:ind w:left="120" w:hanging="22"/>
              <w:jc w:val="left"/>
              <w:rPr>
                <w:sz w:val="18"/>
                <w:szCs w:val="18"/>
              </w:rPr>
            </w:pPr>
            <w:r w:rsidRPr="0097659A">
              <w:rPr>
                <w:sz w:val="18"/>
                <w:szCs w:val="18"/>
              </w:rPr>
              <w:t xml:space="preserve">Belirtilirse, girişten ilk </w:t>
            </w:r>
            <w:r w:rsidR="007F56BB" w:rsidRPr="0097659A">
              <w:rPr>
                <w:sz w:val="18"/>
                <w:szCs w:val="18"/>
              </w:rPr>
              <w:t>arıtma cihazına</w:t>
            </w:r>
            <w:r w:rsidRPr="0097659A">
              <w:rPr>
                <w:sz w:val="18"/>
                <w:szCs w:val="18"/>
              </w:rPr>
              <w:t xml:space="preserve"> asgari sıcaklık (C derece):</w:t>
            </w:r>
          </w:p>
        </w:tc>
        <w:tc>
          <w:tcPr>
            <w:tcW w:w="576" w:type="dxa"/>
            <w:shd w:val="clear" w:color="auto" w:fill="FFFFFF"/>
          </w:tcPr>
          <w:p w14:paraId="5527B3FA" w14:textId="77777777" w:rsidR="00807BEF" w:rsidRPr="0097659A" w:rsidRDefault="00807BEF" w:rsidP="00592AA5">
            <w:pPr>
              <w:framePr w:w="13090" w:h="8659" w:wrap="none" w:vAnchor="page" w:hAnchor="page" w:x="1989" w:y="1828"/>
              <w:ind w:left="1134" w:right="220" w:hanging="1134"/>
              <w:jc w:val="right"/>
              <w:rPr>
                <w:sz w:val="18"/>
                <w:szCs w:val="18"/>
              </w:rPr>
            </w:pPr>
            <w:r w:rsidRPr="0097659A">
              <w:rPr>
                <w:rStyle w:val="Gvdemetni77ptKalnDeil0ptbolukbraklyor"/>
                <w:color w:val="auto"/>
                <w:sz w:val="18"/>
                <w:szCs w:val="18"/>
                <w:lang w:val="tr-TR"/>
              </w:rPr>
              <w:t>X</w:t>
            </w:r>
          </w:p>
        </w:tc>
        <w:tc>
          <w:tcPr>
            <w:tcW w:w="576" w:type="dxa"/>
            <w:shd w:val="clear" w:color="auto" w:fill="FFFFFF"/>
          </w:tcPr>
          <w:p w14:paraId="6F30733B" w14:textId="77777777" w:rsidR="00807BEF" w:rsidRPr="0097659A" w:rsidRDefault="00807BEF" w:rsidP="00592AA5">
            <w:pPr>
              <w:framePr w:w="13090" w:h="8659" w:wrap="none" w:vAnchor="page" w:hAnchor="page" w:x="1989" w:y="1828"/>
              <w:ind w:left="1134" w:right="200" w:hanging="1134"/>
              <w:jc w:val="right"/>
              <w:rPr>
                <w:sz w:val="18"/>
                <w:szCs w:val="18"/>
              </w:rPr>
            </w:pPr>
            <w:r w:rsidRPr="0097659A">
              <w:rPr>
                <w:rStyle w:val="Gvdemetni77ptKalnDeil0ptbolukbraklyor"/>
                <w:color w:val="auto"/>
                <w:sz w:val="18"/>
                <w:szCs w:val="18"/>
                <w:lang w:val="tr-TR"/>
              </w:rPr>
              <w:t>X</w:t>
            </w:r>
          </w:p>
        </w:tc>
        <w:tc>
          <w:tcPr>
            <w:tcW w:w="576" w:type="dxa"/>
            <w:shd w:val="clear" w:color="auto" w:fill="FFFFFF"/>
          </w:tcPr>
          <w:p w14:paraId="30C1907A" w14:textId="77777777" w:rsidR="00807BEF" w:rsidRPr="0097659A" w:rsidRDefault="00807BEF" w:rsidP="00592AA5">
            <w:pPr>
              <w:framePr w:w="13090" w:h="8659" w:wrap="none" w:vAnchor="page" w:hAnchor="page" w:x="1989" w:y="1828"/>
              <w:ind w:left="1134" w:hanging="1134"/>
              <w:rPr>
                <w:sz w:val="18"/>
                <w:szCs w:val="18"/>
              </w:rPr>
            </w:pPr>
          </w:p>
        </w:tc>
        <w:tc>
          <w:tcPr>
            <w:tcW w:w="1712" w:type="dxa"/>
            <w:shd w:val="clear" w:color="auto" w:fill="FFFFFF"/>
          </w:tcPr>
          <w:p w14:paraId="0CD05D7C" w14:textId="77777777" w:rsidR="00807BEF" w:rsidRPr="0097659A" w:rsidRDefault="00807BEF" w:rsidP="00592AA5">
            <w:pPr>
              <w:framePr w:w="13090" w:h="8659" w:wrap="none" w:vAnchor="page" w:hAnchor="page" w:x="1989" w:y="1828"/>
              <w:ind w:left="1134" w:hanging="1134"/>
              <w:rPr>
                <w:sz w:val="18"/>
                <w:szCs w:val="18"/>
              </w:rPr>
            </w:pPr>
          </w:p>
        </w:tc>
        <w:tc>
          <w:tcPr>
            <w:tcW w:w="314" w:type="dxa"/>
            <w:shd w:val="clear" w:color="auto" w:fill="FFFFFF"/>
          </w:tcPr>
          <w:p w14:paraId="309F0443" w14:textId="77777777" w:rsidR="00807BEF" w:rsidRPr="0097659A" w:rsidRDefault="00807BEF" w:rsidP="00592AA5">
            <w:pPr>
              <w:framePr w:w="13090" w:h="8659" w:wrap="none" w:vAnchor="page" w:hAnchor="page" w:x="1989" w:y="1828"/>
              <w:ind w:left="1134" w:hanging="1134"/>
              <w:rPr>
                <w:sz w:val="18"/>
                <w:szCs w:val="18"/>
              </w:rPr>
            </w:pPr>
          </w:p>
        </w:tc>
        <w:tc>
          <w:tcPr>
            <w:tcW w:w="749" w:type="dxa"/>
            <w:shd w:val="clear" w:color="auto" w:fill="FFFFFF"/>
          </w:tcPr>
          <w:p w14:paraId="5F734A3E" w14:textId="77777777" w:rsidR="00807BEF" w:rsidRPr="0097659A" w:rsidRDefault="00807BEF" w:rsidP="00592AA5">
            <w:pPr>
              <w:framePr w:w="13090" w:h="8659" w:wrap="none" w:vAnchor="page" w:hAnchor="page" w:x="1989" w:y="1828"/>
              <w:ind w:left="1134" w:hanging="1134"/>
              <w:rPr>
                <w:sz w:val="18"/>
                <w:szCs w:val="18"/>
              </w:rPr>
            </w:pPr>
          </w:p>
        </w:tc>
        <w:tc>
          <w:tcPr>
            <w:tcW w:w="744" w:type="dxa"/>
            <w:shd w:val="clear" w:color="auto" w:fill="FFFFFF"/>
          </w:tcPr>
          <w:p w14:paraId="64F4066F" w14:textId="77777777" w:rsidR="00807BEF" w:rsidRPr="0097659A" w:rsidRDefault="00807BEF" w:rsidP="00592AA5">
            <w:pPr>
              <w:framePr w:w="13090" w:h="8659" w:wrap="none" w:vAnchor="page" w:hAnchor="page" w:x="1989" w:y="1828"/>
              <w:ind w:left="1134" w:hanging="1134"/>
              <w:rPr>
                <w:sz w:val="18"/>
                <w:szCs w:val="18"/>
              </w:rPr>
            </w:pPr>
          </w:p>
        </w:tc>
        <w:tc>
          <w:tcPr>
            <w:tcW w:w="749" w:type="dxa"/>
            <w:shd w:val="clear" w:color="auto" w:fill="FFFFFF"/>
          </w:tcPr>
          <w:p w14:paraId="00A7CF55" w14:textId="77777777" w:rsidR="00807BEF" w:rsidRPr="0097659A" w:rsidRDefault="00807BEF" w:rsidP="00592AA5">
            <w:pPr>
              <w:framePr w:w="13090" w:h="8659" w:wrap="none" w:vAnchor="page" w:hAnchor="page" w:x="1989" w:y="1828"/>
              <w:ind w:left="1134" w:hanging="1134"/>
              <w:rPr>
                <w:sz w:val="18"/>
                <w:szCs w:val="18"/>
              </w:rPr>
            </w:pPr>
          </w:p>
        </w:tc>
        <w:tc>
          <w:tcPr>
            <w:tcW w:w="2160" w:type="dxa"/>
            <w:shd w:val="clear" w:color="auto" w:fill="FFFFFF"/>
          </w:tcPr>
          <w:p w14:paraId="40C99EC9" w14:textId="77777777" w:rsidR="00807BEF" w:rsidRPr="0097659A" w:rsidRDefault="00807BEF" w:rsidP="00592AA5">
            <w:pPr>
              <w:framePr w:w="13090" w:h="8659" w:wrap="none" w:vAnchor="page" w:hAnchor="page" w:x="1989" w:y="1828"/>
              <w:ind w:left="1134" w:hanging="1134"/>
              <w:rPr>
                <w:sz w:val="18"/>
                <w:szCs w:val="18"/>
              </w:rPr>
            </w:pPr>
          </w:p>
        </w:tc>
      </w:tr>
      <w:tr w:rsidR="00062639" w:rsidRPr="0097659A" w14:paraId="2323CF98" w14:textId="77777777" w:rsidTr="00104916">
        <w:trPr>
          <w:trHeight w:hRule="exact" w:val="590"/>
        </w:trPr>
        <w:tc>
          <w:tcPr>
            <w:tcW w:w="1440" w:type="dxa"/>
            <w:shd w:val="clear" w:color="auto" w:fill="FFFFFF"/>
            <w:vAlign w:val="center"/>
          </w:tcPr>
          <w:p w14:paraId="72DDCE74" w14:textId="77777777" w:rsidR="00807BEF" w:rsidRPr="0097659A" w:rsidRDefault="00807BEF" w:rsidP="00592AA5">
            <w:pPr>
              <w:framePr w:w="13090" w:h="8659" w:wrap="none" w:vAnchor="page" w:hAnchor="page" w:x="1989" w:y="1828"/>
              <w:ind w:left="1134" w:hanging="1134"/>
              <w:jc w:val="left"/>
              <w:rPr>
                <w:sz w:val="18"/>
                <w:szCs w:val="18"/>
              </w:rPr>
            </w:pPr>
            <w:r w:rsidRPr="0097659A">
              <w:rPr>
                <w:rStyle w:val="Gvdemetni77ptKalnDeil0ptbolukbraklyor"/>
                <w:color w:val="auto"/>
                <w:sz w:val="18"/>
                <w:szCs w:val="18"/>
                <w:lang w:val="tr-TR"/>
              </w:rPr>
              <w:t>3.11.1.3.1.</w:t>
            </w:r>
          </w:p>
        </w:tc>
        <w:tc>
          <w:tcPr>
            <w:tcW w:w="3494" w:type="dxa"/>
            <w:shd w:val="clear" w:color="auto" w:fill="FFFFFF"/>
            <w:vAlign w:val="center"/>
          </w:tcPr>
          <w:p w14:paraId="42463439" w14:textId="77777777" w:rsidR="00807BEF" w:rsidRPr="0097659A" w:rsidRDefault="00807BEF" w:rsidP="00592AA5">
            <w:pPr>
              <w:pStyle w:val="Gvdemetni0"/>
              <w:framePr w:w="13090" w:h="8659" w:wrap="none" w:vAnchor="page" w:hAnchor="page" w:x="1989" w:y="1828"/>
              <w:shd w:val="clear" w:color="auto" w:fill="auto"/>
              <w:spacing w:line="240" w:lineRule="auto"/>
              <w:ind w:left="1134" w:hanging="1134"/>
              <w:jc w:val="left"/>
              <w:rPr>
                <w:sz w:val="18"/>
                <w:szCs w:val="18"/>
              </w:rPr>
            </w:pPr>
            <w:r w:rsidRPr="0097659A">
              <w:rPr>
                <w:sz w:val="18"/>
                <w:szCs w:val="18"/>
              </w:rPr>
              <w:t>Ölçüm için test koşulları:</w:t>
            </w:r>
          </w:p>
        </w:tc>
        <w:tc>
          <w:tcPr>
            <w:tcW w:w="576" w:type="dxa"/>
            <w:shd w:val="clear" w:color="auto" w:fill="FFFFFF"/>
          </w:tcPr>
          <w:p w14:paraId="1A4E40C2" w14:textId="77777777" w:rsidR="00807BEF" w:rsidRPr="0097659A" w:rsidRDefault="00807BEF" w:rsidP="00592AA5">
            <w:pPr>
              <w:framePr w:w="13090" w:h="8659" w:wrap="none" w:vAnchor="page" w:hAnchor="page" w:x="1989" w:y="1828"/>
              <w:ind w:left="1134" w:right="220" w:hanging="1134"/>
              <w:jc w:val="right"/>
              <w:rPr>
                <w:sz w:val="18"/>
                <w:szCs w:val="18"/>
              </w:rPr>
            </w:pPr>
            <w:r w:rsidRPr="0097659A">
              <w:rPr>
                <w:rStyle w:val="Gvdemetni77ptKalnDeil0ptbolukbraklyor"/>
                <w:color w:val="auto"/>
                <w:sz w:val="18"/>
                <w:szCs w:val="18"/>
                <w:lang w:val="tr-TR"/>
              </w:rPr>
              <w:t>X</w:t>
            </w:r>
          </w:p>
        </w:tc>
        <w:tc>
          <w:tcPr>
            <w:tcW w:w="576" w:type="dxa"/>
            <w:shd w:val="clear" w:color="auto" w:fill="FFFFFF"/>
          </w:tcPr>
          <w:p w14:paraId="471701FB" w14:textId="77777777" w:rsidR="00807BEF" w:rsidRPr="0097659A" w:rsidRDefault="00807BEF" w:rsidP="00592AA5">
            <w:pPr>
              <w:framePr w:w="13090" w:h="8659" w:wrap="none" w:vAnchor="page" w:hAnchor="page" w:x="1989" w:y="1828"/>
              <w:ind w:left="1134" w:right="200" w:hanging="1134"/>
              <w:jc w:val="right"/>
              <w:rPr>
                <w:sz w:val="18"/>
                <w:szCs w:val="18"/>
              </w:rPr>
            </w:pPr>
            <w:r w:rsidRPr="0097659A">
              <w:rPr>
                <w:rStyle w:val="Gvdemetni77ptKalnDeil0ptbolukbraklyor"/>
                <w:color w:val="auto"/>
                <w:sz w:val="18"/>
                <w:szCs w:val="18"/>
                <w:lang w:val="tr-TR"/>
              </w:rPr>
              <w:t>X</w:t>
            </w:r>
          </w:p>
        </w:tc>
        <w:tc>
          <w:tcPr>
            <w:tcW w:w="576" w:type="dxa"/>
            <w:shd w:val="clear" w:color="auto" w:fill="FFFFFF"/>
          </w:tcPr>
          <w:p w14:paraId="58B3DA2A" w14:textId="77777777" w:rsidR="00807BEF" w:rsidRPr="0097659A" w:rsidRDefault="00807BEF" w:rsidP="00592AA5">
            <w:pPr>
              <w:framePr w:w="13090" w:h="8659" w:wrap="none" w:vAnchor="page" w:hAnchor="page" w:x="1989" w:y="1828"/>
              <w:ind w:left="1134" w:hanging="1134"/>
              <w:rPr>
                <w:sz w:val="18"/>
                <w:szCs w:val="18"/>
              </w:rPr>
            </w:pPr>
          </w:p>
        </w:tc>
        <w:tc>
          <w:tcPr>
            <w:tcW w:w="1712" w:type="dxa"/>
            <w:shd w:val="clear" w:color="auto" w:fill="FFFFFF"/>
          </w:tcPr>
          <w:p w14:paraId="06C57140" w14:textId="77777777" w:rsidR="00807BEF" w:rsidRPr="0097659A" w:rsidRDefault="00807BEF" w:rsidP="00592AA5">
            <w:pPr>
              <w:framePr w:w="13090" w:h="8659" w:wrap="none" w:vAnchor="page" w:hAnchor="page" w:x="1989" w:y="1828"/>
              <w:ind w:left="1134" w:hanging="1134"/>
              <w:rPr>
                <w:sz w:val="18"/>
                <w:szCs w:val="18"/>
              </w:rPr>
            </w:pPr>
          </w:p>
        </w:tc>
        <w:tc>
          <w:tcPr>
            <w:tcW w:w="314" w:type="dxa"/>
            <w:shd w:val="clear" w:color="auto" w:fill="FFFFFF"/>
          </w:tcPr>
          <w:p w14:paraId="5F965E9E" w14:textId="77777777" w:rsidR="00807BEF" w:rsidRPr="0097659A" w:rsidRDefault="00807BEF" w:rsidP="00592AA5">
            <w:pPr>
              <w:framePr w:w="13090" w:h="8659" w:wrap="none" w:vAnchor="page" w:hAnchor="page" w:x="1989" w:y="1828"/>
              <w:ind w:left="1134" w:hanging="1134"/>
              <w:rPr>
                <w:sz w:val="18"/>
                <w:szCs w:val="18"/>
              </w:rPr>
            </w:pPr>
          </w:p>
        </w:tc>
        <w:tc>
          <w:tcPr>
            <w:tcW w:w="749" w:type="dxa"/>
            <w:shd w:val="clear" w:color="auto" w:fill="FFFFFF"/>
          </w:tcPr>
          <w:p w14:paraId="26B8C059" w14:textId="77777777" w:rsidR="00807BEF" w:rsidRPr="0097659A" w:rsidRDefault="00807BEF" w:rsidP="00592AA5">
            <w:pPr>
              <w:framePr w:w="13090" w:h="8659" w:wrap="none" w:vAnchor="page" w:hAnchor="page" w:x="1989" w:y="1828"/>
              <w:ind w:left="1134" w:hanging="1134"/>
              <w:rPr>
                <w:sz w:val="18"/>
                <w:szCs w:val="18"/>
              </w:rPr>
            </w:pPr>
          </w:p>
        </w:tc>
        <w:tc>
          <w:tcPr>
            <w:tcW w:w="744" w:type="dxa"/>
            <w:shd w:val="clear" w:color="auto" w:fill="FFFFFF"/>
          </w:tcPr>
          <w:p w14:paraId="18B7CDDB" w14:textId="77777777" w:rsidR="00807BEF" w:rsidRPr="0097659A" w:rsidRDefault="00807BEF" w:rsidP="00592AA5">
            <w:pPr>
              <w:framePr w:w="13090" w:h="8659" w:wrap="none" w:vAnchor="page" w:hAnchor="page" w:x="1989" w:y="1828"/>
              <w:ind w:left="1134" w:hanging="1134"/>
              <w:rPr>
                <w:sz w:val="18"/>
                <w:szCs w:val="18"/>
              </w:rPr>
            </w:pPr>
          </w:p>
        </w:tc>
        <w:tc>
          <w:tcPr>
            <w:tcW w:w="749" w:type="dxa"/>
            <w:shd w:val="clear" w:color="auto" w:fill="FFFFFF"/>
          </w:tcPr>
          <w:p w14:paraId="5E6114E3" w14:textId="77777777" w:rsidR="00807BEF" w:rsidRPr="0097659A" w:rsidRDefault="00807BEF" w:rsidP="00592AA5">
            <w:pPr>
              <w:framePr w:w="13090" w:h="8659" w:wrap="none" w:vAnchor="page" w:hAnchor="page" w:x="1989" w:y="1828"/>
              <w:ind w:left="1134" w:hanging="1134"/>
              <w:rPr>
                <w:sz w:val="18"/>
                <w:szCs w:val="18"/>
              </w:rPr>
            </w:pPr>
          </w:p>
        </w:tc>
        <w:tc>
          <w:tcPr>
            <w:tcW w:w="2160" w:type="dxa"/>
            <w:shd w:val="clear" w:color="auto" w:fill="FFFFFF"/>
          </w:tcPr>
          <w:p w14:paraId="4D6B297F" w14:textId="77777777" w:rsidR="00807BEF" w:rsidRPr="0097659A" w:rsidRDefault="00807BEF" w:rsidP="00592AA5">
            <w:pPr>
              <w:framePr w:w="13090" w:h="8659" w:wrap="none" w:vAnchor="page" w:hAnchor="page" w:x="1989" w:y="1828"/>
              <w:ind w:left="1134" w:hanging="1134"/>
              <w:rPr>
                <w:sz w:val="18"/>
                <w:szCs w:val="18"/>
              </w:rPr>
            </w:pPr>
          </w:p>
        </w:tc>
      </w:tr>
      <w:tr w:rsidR="00062639" w:rsidRPr="0097659A" w14:paraId="3A272C02" w14:textId="77777777" w:rsidTr="00104916">
        <w:trPr>
          <w:trHeight w:hRule="exact" w:val="1162"/>
        </w:trPr>
        <w:tc>
          <w:tcPr>
            <w:tcW w:w="1440" w:type="dxa"/>
            <w:shd w:val="clear" w:color="auto" w:fill="FFFFFF"/>
            <w:vAlign w:val="center"/>
          </w:tcPr>
          <w:p w14:paraId="2FDFC79F" w14:textId="77777777" w:rsidR="00807BEF" w:rsidRPr="0097659A" w:rsidRDefault="00807BEF" w:rsidP="00592AA5">
            <w:pPr>
              <w:framePr w:w="13090" w:h="8659" w:wrap="none" w:vAnchor="page" w:hAnchor="page" w:x="1989" w:y="1828"/>
              <w:ind w:left="1134" w:hanging="1134"/>
              <w:jc w:val="left"/>
              <w:rPr>
                <w:sz w:val="18"/>
                <w:szCs w:val="18"/>
              </w:rPr>
            </w:pPr>
            <w:r w:rsidRPr="0097659A">
              <w:rPr>
                <w:rStyle w:val="Gvdemetni77ptKalnDeil0ptbolukbraklyor"/>
                <w:color w:val="auto"/>
                <w:sz w:val="18"/>
                <w:szCs w:val="18"/>
                <w:lang w:val="tr-TR"/>
              </w:rPr>
              <w:t>3.11.2.</w:t>
            </w:r>
          </w:p>
        </w:tc>
        <w:tc>
          <w:tcPr>
            <w:tcW w:w="3494" w:type="dxa"/>
            <w:shd w:val="clear" w:color="auto" w:fill="FFFFFF"/>
            <w:vAlign w:val="center"/>
          </w:tcPr>
          <w:p w14:paraId="36F9EA97" w14:textId="77777777" w:rsidR="00807BEF" w:rsidRPr="0097659A" w:rsidRDefault="00807BEF" w:rsidP="00592AA5">
            <w:pPr>
              <w:pStyle w:val="Gvdemetni0"/>
              <w:framePr w:w="13090" w:h="8659" w:wrap="none" w:vAnchor="page" w:hAnchor="page" w:x="1989" w:y="1828"/>
              <w:shd w:val="clear" w:color="auto" w:fill="auto"/>
              <w:spacing w:line="240" w:lineRule="auto"/>
              <w:ind w:left="1134" w:hanging="1134"/>
              <w:jc w:val="left"/>
              <w:rPr>
                <w:i/>
                <w:sz w:val="18"/>
                <w:szCs w:val="18"/>
              </w:rPr>
            </w:pPr>
            <w:r w:rsidRPr="0097659A">
              <w:rPr>
                <w:rStyle w:val="Gvdemetnitalik0ptbolukbraklyor"/>
                <w:i w:val="0"/>
                <w:color w:val="auto"/>
                <w:sz w:val="18"/>
                <w:szCs w:val="18"/>
                <w:lang w:val="tr-TR"/>
              </w:rPr>
              <w:t>Oksidasyon katalizörü</w:t>
            </w:r>
          </w:p>
        </w:tc>
        <w:tc>
          <w:tcPr>
            <w:tcW w:w="576" w:type="dxa"/>
            <w:shd w:val="clear" w:color="auto" w:fill="FFFFFF"/>
          </w:tcPr>
          <w:p w14:paraId="2CA975CD" w14:textId="77777777" w:rsidR="00807BEF" w:rsidRPr="0097659A" w:rsidRDefault="00807BEF" w:rsidP="00592AA5">
            <w:pPr>
              <w:framePr w:w="13090" w:h="8659" w:wrap="none" w:vAnchor="page" w:hAnchor="page" w:x="1989" w:y="1828"/>
              <w:ind w:left="1134" w:hanging="1134"/>
              <w:rPr>
                <w:sz w:val="18"/>
                <w:szCs w:val="18"/>
              </w:rPr>
            </w:pPr>
          </w:p>
        </w:tc>
        <w:tc>
          <w:tcPr>
            <w:tcW w:w="576" w:type="dxa"/>
            <w:shd w:val="clear" w:color="auto" w:fill="FFFFFF"/>
          </w:tcPr>
          <w:p w14:paraId="7C19163B" w14:textId="77777777" w:rsidR="00807BEF" w:rsidRPr="0097659A" w:rsidRDefault="00807BEF" w:rsidP="00592AA5">
            <w:pPr>
              <w:framePr w:w="13090" w:h="8659" w:wrap="none" w:vAnchor="page" w:hAnchor="page" w:x="1989" w:y="1828"/>
              <w:ind w:left="1134" w:hanging="1134"/>
              <w:rPr>
                <w:sz w:val="18"/>
                <w:szCs w:val="18"/>
              </w:rPr>
            </w:pPr>
          </w:p>
        </w:tc>
        <w:tc>
          <w:tcPr>
            <w:tcW w:w="576" w:type="dxa"/>
            <w:shd w:val="clear" w:color="auto" w:fill="FFFFFF"/>
          </w:tcPr>
          <w:p w14:paraId="6976D0B0" w14:textId="77777777" w:rsidR="00807BEF" w:rsidRPr="0097659A" w:rsidRDefault="00807BEF" w:rsidP="00592AA5">
            <w:pPr>
              <w:framePr w:w="13090" w:h="8659" w:wrap="none" w:vAnchor="page" w:hAnchor="page" w:x="1989" w:y="1828"/>
              <w:ind w:left="1134" w:hanging="1134"/>
              <w:rPr>
                <w:sz w:val="18"/>
                <w:szCs w:val="18"/>
              </w:rPr>
            </w:pPr>
          </w:p>
        </w:tc>
        <w:tc>
          <w:tcPr>
            <w:tcW w:w="1712" w:type="dxa"/>
            <w:shd w:val="clear" w:color="auto" w:fill="FFFFFF"/>
          </w:tcPr>
          <w:p w14:paraId="0E30E880" w14:textId="77777777" w:rsidR="00807BEF" w:rsidRPr="0097659A" w:rsidRDefault="00807BEF" w:rsidP="00592AA5">
            <w:pPr>
              <w:framePr w:w="13090" w:h="8659" w:wrap="none" w:vAnchor="page" w:hAnchor="page" w:x="1989" w:y="1828"/>
              <w:ind w:left="1134" w:hanging="1134"/>
              <w:rPr>
                <w:sz w:val="18"/>
                <w:szCs w:val="18"/>
              </w:rPr>
            </w:pPr>
          </w:p>
        </w:tc>
        <w:tc>
          <w:tcPr>
            <w:tcW w:w="314" w:type="dxa"/>
            <w:shd w:val="clear" w:color="auto" w:fill="FFFFFF"/>
          </w:tcPr>
          <w:p w14:paraId="055433F2" w14:textId="77777777" w:rsidR="00807BEF" w:rsidRPr="0097659A" w:rsidRDefault="00807BEF" w:rsidP="00592AA5">
            <w:pPr>
              <w:framePr w:w="13090" w:h="8659" w:wrap="none" w:vAnchor="page" w:hAnchor="page" w:x="1989" w:y="1828"/>
              <w:ind w:left="1134" w:hanging="1134"/>
              <w:rPr>
                <w:sz w:val="18"/>
                <w:szCs w:val="18"/>
              </w:rPr>
            </w:pPr>
          </w:p>
        </w:tc>
        <w:tc>
          <w:tcPr>
            <w:tcW w:w="749" w:type="dxa"/>
            <w:shd w:val="clear" w:color="auto" w:fill="FFFFFF"/>
          </w:tcPr>
          <w:p w14:paraId="0A597C4C" w14:textId="77777777" w:rsidR="00807BEF" w:rsidRPr="0097659A" w:rsidRDefault="00807BEF" w:rsidP="00592AA5">
            <w:pPr>
              <w:framePr w:w="13090" w:h="8659" w:wrap="none" w:vAnchor="page" w:hAnchor="page" w:x="1989" w:y="1828"/>
              <w:ind w:left="1134" w:hanging="1134"/>
              <w:rPr>
                <w:sz w:val="18"/>
                <w:szCs w:val="18"/>
              </w:rPr>
            </w:pPr>
          </w:p>
        </w:tc>
        <w:tc>
          <w:tcPr>
            <w:tcW w:w="744" w:type="dxa"/>
            <w:shd w:val="clear" w:color="auto" w:fill="FFFFFF"/>
          </w:tcPr>
          <w:p w14:paraId="2602179F" w14:textId="77777777" w:rsidR="00807BEF" w:rsidRPr="0097659A" w:rsidRDefault="00807BEF" w:rsidP="00592AA5">
            <w:pPr>
              <w:framePr w:w="13090" w:h="8659" w:wrap="none" w:vAnchor="page" w:hAnchor="page" w:x="1989" w:y="1828"/>
              <w:ind w:left="1134" w:hanging="1134"/>
              <w:rPr>
                <w:sz w:val="18"/>
                <w:szCs w:val="18"/>
              </w:rPr>
            </w:pPr>
          </w:p>
        </w:tc>
        <w:tc>
          <w:tcPr>
            <w:tcW w:w="749" w:type="dxa"/>
            <w:shd w:val="clear" w:color="auto" w:fill="FFFFFF"/>
          </w:tcPr>
          <w:p w14:paraId="39510874" w14:textId="77777777" w:rsidR="00807BEF" w:rsidRPr="0097659A" w:rsidRDefault="00807BEF" w:rsidP="00592AA5">
            <w:pPr>
              <w:framePr w:w="13090" w:h="8659" w:wrap="none" w:vAnchor="page" w:hAnchor="page" w:x="1989" w:y="1828"/>
              <w:ind w:left="1134" w:hanging="1134"/>
              <w:rPr>
                <w:sz w:val="18"/>
                <w:szCs w:val="18"/>
              </w:rPr>
            </w:pPr>
          </w:p>
        </w:tc>
        <w:tc>
          <w:tcPr>
            <w:tcW w:w="2160" w:type="dxa"/>
            <w:shd w:val="clear" w:color="auto" w:fill="FFFFFF"/>
          </w:tcPr>
          <w:p w14:paraId="74BE0DDF" w14:textId="77777777" w:rsidR="00807BEF" w:rsidRPr="0097659A" w:rsidRDefault="00807BEF" w:rsidP="00592AA5">
            <w:pPr>
              <w:framePr w:w="13090" w:h="8659" w:wrap="none" w:vAnchor="page" w:hAnchor="page" w:x="1989" w:y="1828"/>
              <w:ind w:left="1134" w:hanging="1134"/>
              <w:rPr>
                <w:sz w:val="18"/>
                <w:szCs w:val="18"/>
              </w:rPr>
            </w:pPr>
          </w:p>
        </w:tc>
      </w:tr>
      <w:tr w:rsidR="00062639" w:rsidRPr="0097659A" w14:paraId="74EB5CFA" w14:textId="77777777" w:rsidTr="00104916">
        <w:trPr>
          <w:trHeight w:hRule="exact" w:val="590"/>
        </w:trPr>
        <w:tc>
          <w:tcPr>
            <w:tcW w:w="1440" w:type="dxa"/>
            <w:shd w:val="clear" w:color="auto" w:fill="FFFFFF"/>
            <w:vAlign w:val="center"/>
          </w:tcPr>
          <w:p w14:paraId="0BD01648" w14:textId="77777777" w:rsidR="00807BEF" w:rsidRPr="0097659A" w:rsidRDefault="00807BEF" w:rsidP="00592AA5">
            <w:pPr>
              <w:framePr w:w="13090" w:h="8659" w:wrap="none" w:vAnchor="page" w:hAnchor="page" w:x="1989" w:y="1828"/>
              <w:ind w:left="1134" w:hanging="1134"/>
              <w:jc w:val="left"/>
              <w:rPr>
                <w:sz w:val="18"/>
                <w:szCs w:val="18"/>
              </w:rPr>
            </w:pPr>
            <w:r w:rsidRPr="0097659A">
              <w:rPr>
                <w:rStyle w:val="Gvdemetni77ptKalnDeil0ptbolukbraklyor"/>
                <w:color w:val="auto"/>
                <w:sz w:val="18"/>
                <w:szCs w:val="18"/>
                <w:lang w:val="tr-TR"/>
              </w:rPr>
              <w:t>3.11.2.1.</w:t>
            </w:r>
          </w:p>
        </w:tc>
        <w:tc>
          <w:tcPr>
            <w:tcW w:w="3494" w:type="dxa"/>
            <w:shd w:val="clear" w:color="auto" w:fill="FFFFFF"/>
            <w:vAlign w:val="center"/>
          </w:tcPr>
          <w:p w14:paraId="48F37B8F" w14:textId="77777777" w:rsidR="00807BEF" w:rsidRPr="0097659A" w:rsidRDefault="00807BEF" w:rsidP="00592AA5">
            <w:pPr>
              <w:pStyle w:val="Gvdemetni0"/>
              <w:framePr w:w="13090" w:h="8659" w:wrap="none" w:vAnchor="page" w:hAnchor="page" w:x="1989" w:y="1828"/>
              <w:shd w:val="clear" w:color="auto" w:fill="auto"/>
              <w:spacing w:line="240" w:lineRule="auto"/>
              <w:ind w:left="1134" w:hanging="1134"/>
              <w:jc w:val="left"/>
              <w:rPr>
                <w:sz w:val="18"/>
                <w:szCs w:val="18"/>
              </w:rPr>
            </w:pPr>
            <w:r w:rsidRPr="0097659A">
              <w:rPr>
                <w:sz w:val="18"/>
                <w:szCs w:val="18"/>
              </w:rPr>
              <w:t>Katalitik konvertör ve eleman sayısı:</w:t>
            </w:r>
          </w:p>
        </w:tc>
        <w:tc>
          <w:tcPr>
            <w:tcW w:w="576" w:type="dxa"/>
            <w:shd w:val="clear" w:color="auto" w:fill="FFFFFF"/>
          </w:tcPr>
          <w:p w14:paraId="3FD7E7A7" w14:textId="77777777" w:rsidR="00807BEF" w:rsidRPr="0097659A" w:rsidRDefault="00807BEF" w:rsidP="00592AA5">
            <w:pPr>
              <w:framePr w:w="13090" w:h="8659" w:wrap="none" w:vAnchor="page" w:hAnchor="page" w:x="1989" w:y="1828"/>
              <w:ind w:left="1134" w:hanging="1134"/>
              <w:rPr>
                <w:sz w:val="18"/>
                <w:szCs w:val="18"/>
              </w:rPr>
            </w:pPr>
          </w:p>
        </w:tc>
        <w:tc>
          <w:tcPr>
            <w:tcW w:w="576" w:type="dxa"/>
            <w:shd w:val="clear" w:color="auto" w:fill="FFFFFF"/>
          </w:tcPr>
          <w:p w14:paraId="58DECF2D" w14:textId="77777777" w:rsidR="00807BEF" w:rsidRPr="0097659A" w:rsidRDefault="00807BEF" w:rsidP="00592AA5">
            <w:pPr>
              <w:framePr w:w="13090" w:h="8659" w:wrap="none" w:vAnchor="page" w:hAnchor="page" w:x="1989" w:y="1828"/>
              <w:ind w:left="1134" w:hanging="1134"/>
              <w:rPr>
                <w:sz w:val="18"/>
                <w:szCs w:val="18"/>
              </w:rPr>
            </w:pPr>
          </w:p>
        </w:tc>
        <w:tc>
          <w:tcPr>
            <w:tcW w:w="576" w:type="dxa"/>
            <w:shd w:val="clear" w:color="auto" w:fill="FFFFFF"/>
          </w:tcPr>
          <w:p w14:paraId="76BEE58F" w14:textId="77777777" w:rsidR="00807BEF" w:rsidRPr="0097659A" w:rsidRDefault="00807BEF" w:rsidP="00592AA5">
            <w:pPr>
              <w:framePr w:w="13090" w:h="8659" w:wrap="none" w:vAnchor="page" w:hAnchor="page" w:x="1989" w:y="1828"/>
              <w:ind w:left="1134" w:right="200" w:hanging="1134"/>
              <w:jc w:val="right"/>
              <w:rPr>
                <w:sz w:val="18"/>
                <w:szCs w:val="18"/>
              </w:rPr>
            </w:pPr>
            <w:r w:rsidRPr="0097659A">
              <w:rPr>
                <w:rStyle w:val="Gvdemetni77ptKalnDeil0ptbolukbraklyor"/>
                <w:color w:val="auto"/>
                <w:sz w:val="18"/>
                <w:szCs w:val="18"/>
                <w:lang w:val="tr-TR"/>
              </w:rPr>
              <w:t>X</w:t>
            </w:r>
          </w:p>
        </w:tc>
        <w:tc>
          <w:tcPr>
            <w:tcW w:w="1712" w:type="dxa"/>
            <w:shd w:val="clear" w:color="auto" w:fill="FFFFFF"/>
          </w:tcPr>
          <w:p w14:paraId="14799497" w14:textId="77777777" w:rsidR="00807BEF" w:rsidRPr="0097659A" w:rsidRDefault="00807BEF" w:rsidP="00592AA5">
            <w:pPr>
              <w:framePr w:w="13090" w:h="8659" w:wrap="none" w:vAnchor="page" w:hAnchor="page" w:x="1989" w:y="1828"/>
              <w:ind w:left="1134" w:hanging="1134"/>
              <w:rPr>
                <w:sz w:val="18"/>
                <w:szCs w:val="18"/>
              </w:rPr>
            </w:pPr>
          </w:p>
        </w:tc>
        <w:tc>
          <w:tcPr>
            <w:tcW w:w="314" w:type="dxa"/>
            <w:shd w:val="clear" w:color="auto" w:fill="FFFFFF"/>
          </w:tcPr>
          <w:p w14:paraId="17461F3A" w14:textId="77777777" w:rsidR="00807BEF" w:rsidRPr="0097659A" w:rsidRDefault="00807BEF" w:rsidP="00592AA5">
            <w:pPr>
              <w:framePr w:w="13090" w:h="8659" w:wrap="none" w:vAnchor="page" w:hAnchor="page" w:x="1989" w:y="1828"/>
              <w:ind w:left="1134" w:hanging="1134"/>
              <w:rPr>
                <w:sz w:val="18"/>
                <w:szCs w:val="18"/>
              </w:rPr>
            </w:pPr>
          </w:p>
        </w:tc>
        <w:tc>
          <w:tcPr>
            <w:tcW w:w="749" w:type="dxa"/>
            <w:shd w:val="clear" w:color="auto" w:fill="FFFFFF"/>
          </w:tcPr>
          <w:p w14:paraId="7828BAA6" w14:textId="77777777" w:rsidR="00807BEF" w:rsidRPr="0097659A" w:rsidRDefault="00807BEF" w:rsidP="00592AA5">
            <w:pPr>
              <w:framePr w:w="13090" w:h="8659" w:wrap="none" w:vAnchor="page" w:hAnchor="page" w:x="1989" w:y="1828"/>
              <w:ind w:left="1134" w:hanging="1134"/>
              <w:rPr>
                <w:sz w:val="18"/>
                <w:szCs w:val="18"/>
              </w:rPr>
            </w:pPr>
          </w:p>
        </w:tc>
        <w:tc>
          <w:tcPr>
            <w:tcW w:w="744" w:type="dxa"/>
            <w:shd w:val="clear" w:color="auto" w:fill="FFFFFF"/>
          </w:tcPr>
          <w:p w14:paraId="4D8D768D" w14:textId="77777777" w:rsidR="00807BEF" w:rsidRPr="0097659A" w:rsidRDefault="00807BEF" w:rsidP="00592AA5">
            <w:pPr>
              <w:framePr w:w="13090" w:h="8659" w:wrap="none" w:vAnchor="page" w:hAnchor="page" w:x="1989" w:y="1828"/>
              <w:ind w:left="1134" w:hanging="1134"/>
              <w:rPr>
                <w:sz w:val="18"/>
                <w:szCs w:val="18"/>
              </w:rPr>
            </w:pPr>
          </w:p>
        </w:tc>
        <w:tc>
          <w:tcPr>
            <w:tcW w:w="749" w:type="dxa"/>
            <w:shd w:val="clear" w:color="auto" w:fill="FFFFFF"/>
          </w:tcPr>
          <w:p w14:paraId="4709EFFD" w14:textId="77777777" w:rsidR="00807BEF" w:rsidRPr="0097659A" w:rsidRDefault="00807BEF" w:rsidP="00592AA5">
            <w:pPr>
              <w:framePr w:w="13090" w:h="8659" w:wrap="none" w:vAnchor="page" w:hAnchor="page" w:x="1989" w:y="1828"/>
              <w:ind w:left="1134" w:hanging="1134"/>
              <w:rPr>
                <w:sz w:val="18"/>
                <w:szCs w:val="18"/>
              </w:rPr>
            </w:pPr>
          </w:p>
        </w:tc>
        <w:tc>
          <w:tcPr>
            <w:tcW w:w="2160" w:type="dxa"/>
            <w:shd w:val="clear" w:color="auto" w:fill="FFFFFF"/>
          </w:tcPr>
          <w:p w14:paraId="6348A4E9" w14:textId="77777777" w:rsidR="00807BEF" w:rsidRPr="0097659A" w:rsidRDefault="00807BEF" w:rsidP="00592AA5">
            <w:pPr>
              <w:framePr w:w="13090" w:h="8659" w:wrap="none" w:vAnchor="page" w:hAnchor="page" w:x="1989" w:y="1828"/>
              <w:ind w:left="1134" w:hanging="1134"/>
              <w:rPr>
                <w:sz w:val="18"/>
                <w:szCs w:val="18"/>
              </w:rPr>
            </w:pPr>
          </w:p>
        </w:tc>
      </w:tr>
      <w:tr w:rsidR="00062639" w:rsidRPr="0097659A" w14:paraId="7173967B" w14:textId="77777777" w:rsidTr="00104916">
        <w:trPr>
          <w:trHeight w:hRule="exact" w:val="778"/>
        </w:trPr>
        <w:tc>
          <w:tcPr>
            <w:tcW w:w="1440" w:type="dxa"/>
            <w:shd w:val="clear" w:color="auto" w:fill="FFFFFF"/>
            <w:vAlign w:val="center"/>
          </w:tcPr>
          <w:p w14:paraId="045AD6F7" w14:textId="77777777" w:rsidR="00807BEF" w:rsidRPr="0097659A" w:rsidRDefault="00807BEF" w:rsidP="00592AA5">
            <w:pPr>
              <w:framePr w:w="13090" w:h="8659" w:wrap="none" w:vAnchor="page" w:hAnchor="page" w:x="1989" w:y="1828"/>
              <w:ind w:left="1134" w:hanging="1134"/>
              <w:jc w:val="left"/>
              <w:rPr>
                <w:sz w:val="18"/>
                <w:szCs w:val="18"/>
              </w:rPr>
            </w:pPr>
            <w:r w:rsidRPr="0097659A">
              <w:rPr>
                <w:rStyle w:val="Gvdemetni77ptKalnDeil0ptbolukbraklyor"/>
                <w:color w:val="auto"/>
                <w:sz w:val="18"/>
                <w:szCs w:val="18"/>
                <w:lang w:val="tr-TR"/>
              </w:rPr>
              <w:t>3.11.2.2.</w:t>
            </w:r>
          </w:p>
        </w:tc>
        <w:tc>
          <w:tcPr>
            <w:tcW w:w="3494" w:type="dxa"/>
            <w:shd w:val="clear" w:color="auto" w:fill="FFFFFF"/>
            <w:vAlign w:val="center"/>
          </w:tcPr>
          <w:p w14:paraId="2BF563D3" w14:textId="77777777" w:rsidR="00807BEF" w:rsidRPr="0097659A" w:rsidRDefault="00807BEF" w:rsidP="00852DD8">
            <w:pPr>
              <w:pStyle w:val="Gvdemetni0"/>
              <w:framePr w:w="13090" w:h="8659" w:wrap="none" w:vAnchor="page" w:hAnchor="page" w:x="1989" w:y="1828"/>
              <w:shd w:val="clear" w:color="auto" w:fill="auto"/>
              <w:spacing w:line="240" w:lineRule="auto"/>
              <w:ind w:left="-21" w:firstLine="0"/>
              <w:jc w:val="left"/>
              <w:rPr>
                <w:sz w:val="18"/>
                <w:szCs w:val="18"/>
              </w:rPr>
            </w:pPr>
            <w:r w:rsidRPr="0097659A">
              <w:rPr>
                <w:sz w:val="18"/>
                <w:szCs w:val="18"/>
              </w:rPr>
              <w:t>Katalitik konvertörlerin boyutları ve hacimleri:</w:t>
            </w:r>
          </w:p>
        </w:tc>
        <w:tc>
          <w:tcPr>
            <w:tcW w:w="576" w:type="dxa"/>
            <w:shd w:val="clear" w:color="auto" w:fill="FFFFFF"/>
          </w:tcPr>
          <w:p w14:paraId="000361EF" w14:textId="77777777" w:rsidR="00807BEF" w:rsidRPr="0097659A" w:rsidRDefault="00807BEF" w:rsidP="00592AA5">
            <w:pPr>
              <w:framePr w:w="13090" w:h="8659" w:wrap="none" w:vAnchor="page" w:hAnchor="page" w:x="1989" w:y="1828"/>
              <w:ind w:left="1134" w:hanging="1134"/>
              <w:rPr>
                <w:sz w:val="18"/>
                <w:szCs w:val="18"/>
              </w:rPr>
            </w:pPr>
          </w:p>
        </w:tc>
        <w:tc>
          <w:tcPr>
            <w:tcW w:w="576" w:type="dxa"/>
            <w:shd w:val="clear" w:color="auto" w:fill="FFFFFF"/>
          </w:tcPr>
          <w:p w14:paraId="1CD0BDDB" w14:textId="77777777" w:rsidR="00807BEF" w:rsidRPr="0097659A" w:rsidRDefault="00807BEF" w:rsidP="00592AA5">
            <w:pPr>
              <w:framePr w:w="13090" w:h="8659" w:wrap="none" w:vAnchor="page" w:hAnchor="page" w:x="1989" w:y="1828"/>
              <w:ind w:left="1134" w:hanging="1134"/>
              <w:rPr>
                <w:sz w:val="18"/>
                <w:szCs w:val="18"/>
              </w:rPr>
            </w:pPr>
          </w:p>
        </w:tc>
        <w:tc>
          <w:tcPr>
            <w:tcW w:w="576" w:type="dxa"/>
            <w:shd w:val="clear" w:color="auto" w:fill="FFFFFF"/>
          </w:tcPr>
          <w:p w14:paraId="0F103E99" w14:textId="77777777" w:rsidR="00807BEF" w:rsidRPr="0097659A" w:rsidRDefault="00807BEF" w:rsidP="00592AA5">
            <w:pPr>
              <w:framePr w:w="13090" w:h="8659" w:wrap="none" w:vAnchor="page" w:hAnchor="page" w:x="1989" w:y="1828"/>
              <w:ind w:left="1134" w:right="200" w:hanging="1134"/>
              <w:jc w:val="right"/>
              <w:rPr>
                <w:sz w:val="18"/>
                <w:szCs w:val="18"/>
              </w:rPr>
            </w:pPr>
            <w:r w:rsidRPr="0097659A">
              <w:rPr>
                <w:rStyle w:val="Gvdemetni77ptKalnDeil0ptbolukbraklyor"/>
                <w:color w:val="auto"/>
                <w:sz w:val="18"/>
                <w:szCs w:val="18"/>
                <w:lang w:val="tr-TR"/>
              </w:rPr>
              <w:t>X</w:t>
            </w:r>
          </w:p>
        </w:tc>
        <w:tc>
          <w:tcPr>
            <w:tcW w:w="1712" w:type="dxa"/>
            <w:shd w:val="clear" w:color="auto" w:fill="FFFFFF"/>
          </w:tcPr>
          <w:p w14:paraId="7D3E322E" w14:textId="77777777" w:rsidR="00807BEF" w:rsidRPr="0097659A" w:rsidRDefault="00807BEF" w:rsidP="00592AA5">
            <w:pPr>
              <w:framePr w:w="13090" w:h="8659" w:wrap="none" w:vAnchor="page" w:hAnchor="page" w:x="1989" w:y="1828"/>
              <w:ind w:left="1134" w:hanging="1134"/>
              <w:rPr>
                <w:sz w:val="18"/>
                <w:szCs w:val="18"/>
              </w:rPr>
            </w:pPr>
          </w:p>
        </w:tc>
        <w:tc>
          <w:tcPr>
            <w:tcW w:w="314" w:type="dxa"/>
            <w:shd w:val="clear" w:color="auto" w:fill="FFFFFF"/>
          </w:tcPr>
          <w:p w14:paraId="561818EA" w14:textId="77777777" w:rsidR="00807BEF" w:rsidRPr="0097659A" w:rsidRDefault="00807BEF" w:rsidP="00592AA5">
            <w:pPr>
              <w:framePr w:w="13090" w:h="8659" w:wrap="none" w:vAnchor="page" w:hAnchor="page" w:x="1989" w:y="1828"/>
              <w:ind w:left="1134" w:hanging="1134"/>
              <w:rPr>
                <w:sz w:val="18"/>
                <w:szCs w:val="18"/>
              </w:rPr>
            </w:pPr>
          </w:p>
        </w:tc>
        <w:tc>
          <w:tcPr>
            <w:tcW w:w="749" w:type="dxa"/>
            <w:shd w:val="clear" w:color="auto" w:fill="FFFFFF"/>
          </w:tcPr>
          <w:p w14:paraId="7580B786" w14:textId="77777777" w:rsidR="00807BEF" w:rsidRPr="0097659A" w:rsidRDefault="00807BEF" w:rsidP="00592AA5">
            <w:pPr>
              <w:framePr w:w="13090" w:h="8659" w:wrap="none" w:vAnchor="page" w:hAnchor="page" w:x="1989" w:y="1828"/>
              <w:ind w:left="1134" w:hanging="1134"/>
              <w:rPr>
                <w:sz w:val="18"/>
                <w:szCs w:val="18"/>
              </w:rPr>
            </w:pPr>
          </w:p>
        </w:tc>
        <w:tc>
          <w:tcPr>
            <w:tcW w:w="744" w:type="dxa"/>
            <w:shd w:val="clear" w:color="auto" w:fill="FFFFFF"/>
          </w:tcPr>
          <w:p w14:paraId="660D8CCF" w14:textId="77777777" w:rsidR="00807BEF" w:rsidRPr="0097659A" w:rsidRDefault="00807BEF" w:rsidP="00592AA5">
            <w:pPr>
              <w:framePr w:w="13090" w:h="8659" w:wrap="none" w:vAnchor="page" w:hAnchor="page" w:x="1989" w:y="1828"/>
              <w:ind w:left="1134" w:hanging="1134"/>
              <w:rPr>
                <w:sz w:val="18"/>
                <w:szCs w:val="18"/>
              </w:rPr>
            </w:pPr>
          </w:p>
        </w:tc>
        <w:tc>
          <w:tcPr>
            <w:tcW w:w="749" w:type="dxa"/>
            <w:shd w:val="clear" w:color="auto" w:fill="FFFFFF"/>
          </w:tcPr>
          <w:p w14:paraId="30DFC83A" w14:textId="77777777" w:rsidR="00807BEF" w:rsidRPr="0097659A" w:rsidRDefault="00807BEF" w:rsidP="00592AA5">
            <w:pPr>
              <w:framePr w:w="13090" w:h="8659" w:wrap="none" w:vAnchor="page" w:hAnchor="page" w:x="1989" w:y="1828"/>
              <w:ind w:left="1134" w:hanging="1134"/>
              <w:rPr>
                <w:sz w:val="18"/>
                <w:szCs w:val="18"/>
              </w:rPr>
            </w:pPr>
          </w:p>
        </w:tc>
        <w:tc>
          <w:tcPr>
            <w:tcW w:w="2160" w:type="dxa"/>
            <w:shd w:val="clear" w:color="auto" w:fill="FFFFFF"/>
          </w:tcPr>
          <w:p w14:paraId="1411298C" w14:textId="77777777" w:rsidR="00807BEF" w:rsidRPr="0097659A" w:rsidRDefault="00807BEF" w:rsidP="00592AA5">
            <w:pPr>
              <w:framePr w:w="13090" w:h="8659" w:wrap="none" w:vAnchor="page" w:hAnchor="page" w:x="1989" w:y="1828"/>
              <w:ind w:left="1134" w:hanging="1134"/>
              <w:rPr>
                <w:sz w:val="18"/>
                <w:szCs w:val="18"/>
              </w:rPr>
            </w:pPr>
          </w:p>
        </w:tc>
      </w:tr>
      <w:tr w:rsidR="00062639" w:rsidRPr="0097659A" w14:paraId="35B331E1" w14:textId="77777777" w:rsidTr="00104916">
        <w:trPr>
          <w:trHeight w:hRule="exact" w:val="595"/>
        </w:trPr>
        <w:tc>
          <w:tcPr>
            <w:tcW w:w="1440" w:type="dxa"/>
            <w:shd w:val="clear" w:color="auto" w:fill="FFFFFF"/>
            <w:vAlign w:val="center"/>
          </w:tcPr>
          <w:p w14:paraId="7A60D67B" w14:textId="77777777" w:rsidR="00807BEF" w:rsidRPr="0097659A" w:rsidRDefault="00807BEF" w:rsidP="00592AA5">
            <w:pPr>
              <w:framePr w:w="13090" w:h="8659" w:wrap="none" w:vAnchor="page" w:hAnchor="page" w:x="1989" w:y="1828"/>
              <w:ind w:left="1134" w:hanging="1134"/>
              <w:jc w:val="left"/>
              <w:rPr>
                <w:sz w:val="18"/>
                <w:szCs w:val="18"/>
              </w:rPr>
            </w:pPr>
            <w:r w:rsidRPr="0097659A">
              <w:rPr>
                <w:rStyle w:val="Gvdemetni77ptKalnDeil0ptbolukbraklyor"/>
                <w:color w:val="auto"/>
                <w:sz w:val="18"/>
                <w:szCs w:val="18"/>
                <w:lang w:val="tr-TR"/>
              </w:rPr>
              <w:t>3.11.2.3.</w:t>
            </w:r>
          </w:p>
        </w:tc>
        <w:tc>
          <w:tcPr>
            <w:tcW w:w="3494" w:type="dxa"/>
            <w:shd w:val="clear" w:color="auto" w:fill="FFFFFF"/>
            <w:vAlign w:val="center"/>
          </w:tcPr>
          <w:p w14:paraId="701118CD" w14:textId="77777777" w:rsidR="00807BEF" w:rsidRPr="0097659A" w:rsidRDefault="00807BEF" w:rsidP="00592AA5">
            <w:pPr>
              <w:pStyle w:val="Gvdemetni0"/>
              <w:framePr w:w="13090" w:h="8659" w:wrap="none" w:vAnchor="page" w:hAnchor="page" w:x="1989" w:y="1828"/>
              <w:shd w:val="clear" w:color="auto" w:fill="auto"/>
              <w:spacing w:line="240" w:lineRule="auto"/>
              <w:ind w:left="1134" w:hanging="1134"/>
              <w:jc w:val="left"/>
              <w:rPr>
                <w:sz w:val="18"/>
                <w:szCs w:val="18"/>
              </w:rPr>
            </w:pPr>
            <w:r w:rsidRPr="0097659A">
              <w:rPr>
                <w:sz w:val="18"/>
                <w:szCs w:val="18"/>
              </w:rPr>
              <w:t>Toplam kıymetli metal şarjı:</w:t>
            </w:r>
          </w:p>
        </w:tc>
        <w:tc>
          <w:tcPr>
            <w:tcW w:w="576" w:type="dxa"/>
            <w:shd w:val="clear" w:color="auto" w:fill="FFFFFF"/>
          </w:tcPr>
          <w:p w14:paraId="5AF174DF" w14:textId="77777777" w:rsidR="00807BEF" w:rsidRPr="0097659A" w:rsidRDefault="00807BEF" w:rsidP="00592AA5">
            <w:pPr>
              <w:framePr w:w="13090" w:h="8659" w:wrap="none" w:vAnchor="page" w:hAnchor="page" w:x="1989" w:y="1828"/>
              <w:ind w:left="1134" w:hanging="1134"/>
              <w:rPr>
                <w:sz w:val="18"/>
                <w:szCs w:val="18"/>
              </w:rPr>
            </w:pPr>
          </w:p>
        </w:tc>
        <w:tc>
          <w:tcPr>
            <w:tcW w:w="576" w:type="dxa"/>
            <w:shd w:val="clear" w:color="auto" w:fill="FFFFFF"/>
          </w:tcPr>
          <w:p w14:paraId="7C1D6759" w14:textId="77777777" w:rsidR="00807BEF" w:rsidRPr="0097659A" w:rsidRDefault="00807BEF" w:rsidP="00592AA5">
            <w:pPr>
              <w:framePr w:w="13090" w:h="8659" w:wrap="none" w:vAnchor="page" w:hAnchor="page" w:x="1989" w:y="1828"/>
              <w:ind w:left="1134" w:hanging="1134"/>
              <w:rPr>
                <w:sz w:val="18"/>
                <w:szCs w:val="18"/>
              </w:rPr>
            </w:pPr>
          </w:p>
        </w:tc>
        <w:tc>
          <w:tcPr>
            <w:tcW w:w="576" w:type="dxa"/>
            <w:shd w:val="clear" w:color="auto" w:fill="FFFFFF"/>
          </w:tcPr>
          <w:p w14:paraId="0F12C775" w14:textId="77777777" w:rsidR="00807BEF" w:rsidRPr="0097659A" w:rsidRDefault="00807BEF" w:rsidP="00592AA5">
            <w:pPr>
              <w:framePr w:w="13090" w:h="8659" w:wrap="none" w:vAnchor="page" w:hAnchor="page" w:x="1989" w:y="1828"/>
              <w:ind w:left="1134" w:right="200" w:hanging="1134"/>
              <w:jc w:val="right"/>
              <w:rPr>
                <w:sz w:val="18"/>
                <w:szCs w:val="18"/>
              </w:rPr>
            </w:pPr>
            <w:r w:rsidRPr="0097659A">
              <w:rPr>
                <w:rStyle w:val="Gvdemetni77ptKalnDeil0ptbolukbraklyor"/>
                <w:color w:val="auto"/>
                <w:sz w:val="18"/>
                <w:szCs w:val="18"/>
                <w:lang w:val="tr-TR"/>
              </w:rPr>
              <w:t>X</w:t>
            </w:r>
          </w:p>
        </w:tc>
        <w:tc>
          <w:tcPr>
            <w:tcW w:w="1712" w:type="dxa"/>
            <w:shd w:val="clear" w:color="auto" w:fill="FFFFFF"/>
          </w:tcPr>
          <w:p w14:paraId="5E7A8C5F" w14:textId="77777777" w:rsidR="00807BEF" w:rsidRPr="0097659A" w:rsidRDefault="00807BEF" w:rsidP="00592AA5">
            <w:pPr>
              <w:framePr w:w="13090" w:h="8659" w:wrap="none" w:vAnchor="page" w:hAnchor="page" w:x="1989" w:y="1828"/>
              <w:ind w:left="1134" w:hanging="1134"/>
              <w:rPr>
                <w:sz w:val="18"/>
                <w:szCs w:val="18"/>
              </w:rPr>
            </w:pPr>
          </w:p>
        </w:tc>
        <w:tc>
          <w:tcPr>
            <w:tcW w:w="314" w:type="dxa"/>
            <w:shd w:val="clear" w:color="auto" w:fill="FFFFFF"/>
          </w:tcPr>
          <w:p w14:paraId="1E68138C" w14:textId="77777777" w:rsidR="00807BEF" w:rsidRPr="0097659A" w:rsidRDefault="00807BEF" w:rsidP="00592AA5">
            <w:pPr>
              <w:framePr w:w="13090" w:h="8659" w:wrap="none" w:vAnchor="page" w:hAnchor="page" w:x="1989" w:y="1828"/>
              <w:ind w:left="1134" w:hanging="1134"/>
              <w:rPr>
                <w:sz w:val="18"/>
                <w:szCs w:val="18"/>
              </w:rPr>
            </w:pPr>
          </w:p>
        </w:tc>
        <w:tc>
          <w:tcPr>
            <w:tcW w:w="749" w:type="dxa"/>
            <w:shd w:val="clear" w:color="auto" w:fill="FFFFFF"/>
          </w:tcPr>
          <w:p w14:paraId="19C29F14" w14:textId="77777777" w:rsidR="00807BEF" w:rsidRPr="0097659A" w:rsidRDefault="00807BEF" w:rsidP="00592AA5">
            <w:pPr>
              <w:framePr w:w="13090" w:h="8659" w:wrap="none" w:vAnchor="page" w:hAnchor="page" w:x="1989" w:y="1828"/>
              <w:ind w:left="1134" w:hanging="1134"/>
              <w:rPr>
                <w:sz w:val="18"/>
                <w:szCs w:val="18"/>
              </w:rPr>
            </w:pPr>
          </w:p>
        </w:tc>
        <w:tc>
          <w:tcPr>
            <w:tcW w:w="744" w:type="dxa"/>
            <w:shd w:val="clear" w:color="auto" w:fill="FFFFFF"/>
          </w:tcPr>
          <w:p w14:paraId="5A5D851A" w14:textId="77777777" w:rsidR="00807BEF" w:rsidRPr="0097659A" w:rsidRDefault="00807BEF" w:rsidP="00592AA5">
            <w:pPr>
              <w:framePr w:w="13090" w:h="8659" w:wrap="none" w:vAnchor="page" w:hAnchor="page" w:x="1989" w:y="1828"/>
              <w:ind w:left="1134" w:hanging="1134"/>
              <w:rPr>
                <w:sz w:val="18"/>
                <w:szCs w:val="18"/>
              </w:rPr>
            </w:pPr>
          </w:p>
        </w:tc>
        <w:tc>
          <w:tcPr>
            <w:tcW w:w="749" w:type="dxa"/>
            <w:shd w:val="clear" w:color="auto" w:fill="FFFFFF"/>
          </w:tcPr>
          <w:p w14:paraId="50C8112F" w14:textId="77777777" w:rsidR="00807BEF" w:rsidRPr="0097659A" w:rsidRDefault="00807BEF" w:rsidP="00592AA5">
            <w:pPr>
              <w:framePr w:w="13090" w:h="8659" w:wrap="none" w:vAnchor="page" w:hAnchor="page" w:x="1989" w:y="1828"/>
              <w:ind w:left="1134" w:hanging="1134"/>
              <w:rPr>
                <w:sz w:val="18"/>
                <w:szCs w:val="18"/>
              </w:rPr>
            </w:pPr>
          </w:p>
        </w:tc>
        <w:tc>
          <w:tcPr>
            <w:tcW w:w="2160" w:type="dxa"/>
            <w:shd w:val="clear" w:color="auto" w:fill="FFFFFF"/>
          </w:tcPr>
          <w:p w14:paraId="264810A4" w14:textId="77777777" w:rsidR="00807BEF" w:rsidRPr="0097659A" w:rsidRDefault="00807BEF" w:rsidP="00592AA5">
            <w:pPr>
              <w:framePr w:w="13090" w:h="8659" w:wrap="none" w:vAnchor="page" w:hAnchor="page" w:x="1989" w:y="1828"/>
              <w:ind w:left="1134" w:hanging="1134"/>
              <w:rPr>
                <w:sz w:val="18"/>
                <w:szCs w:val="18"/>
              </w:rPr>
            </w:pPr>
          </w:p>
        </w:tc>
      </w:tr>
    </w:tbl>
    <w:p w14:paraId="368D5776" w14:textId="77777777" w:rsidR="00807BEF" w:rsidRPr="0097659A" w:rsidRDefault="00807BEF" w:rsidP="00592AA5">
      <w:pPr>
        <w:ind w:left="1134" w:hanging="1134"/>
        <w:rPr>
          <w:sz w:val="18"/>
          <w:szCs w:val="18"/>
        </w:rPr>
        <w:sectPr w:rsidR="00807BEF" w:rsidRPr="0097659A" w:rsidSect="002A79A6">
          <w:pgSz w:w="16834" w:h="11909" w:orient="landscape"/>
          <w:pgMar w:top="0" w:right="0" w:bottom="0" w:left="0" w:header="0" w:footer="3" w:gutter="0"/>
          <w:cols w:space="720"/>
          <w:noEndnote/>
          <w:docGrid w:linePitch="360"/>
        </w:sectPr>
      </w:pPr>
    </w:p>
    <w:p w14:paraId="676111B9" w14:textId="77777777" w:rsidR="00807BEF" w:rsidRPr="0097659A" w:rsidRDefault="00807BEF" w:rsidP="00592AA5">
      <w:pPr>
        <w:framePr w:wrap="none" w:vAnchor="page" w:hAnchor="page" w:x="13214" w:y="10098"/>
        <w:ind w:left="1134" w:hanging="1134"/>
        <w:jc w:val="left"/>
        <w:rPr>
          <w:sz w:val="18"/>
          <w:szCs w:val="18"/>
        </w:rPr>
      </w:pPr>
      <w:r w:rsidRPr="0097659A">
        <w:rPr>
          <w:rStyle w:val="Gvdemetni30"/>
          <w:color w:val="auto"/>
          <w:sz w:val="18"/>
          <w:szCs w:val="18"/>
          <w:vertAlign w:val="superscript"/>
          <w:lang w:val="tr-TR"/>
        </w:rPr>
        <w:lastRenderedPageBreak/>
        <w:t>N</w:t>
      </w:r>
    </w:p>
    <w:tbl>
      <w:tblPr>
        <w:tblpPr w:leftFromText="141" w:rightFromText="141" w:vertAnchor="text" w:horzAnchor="margin" w:tblpXSpec="center" w:tblpY="1803"/>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440"/>
        <w:gridCol w:w="3494"/>
        <w:gridCol w:w="576"/>
        <w:gridCol w:w="576"/>
        <w:gridCol w:w="576"/>
        <w:gridCol w:w="1712"/>
        <w:gridCol w:w="314"/>
        <w:gridCol w:w="749"/>
        <w:gridCol w:w="744"/>
        <w:gridCol w:w="749"/>
        <w:gridCol w:w="2160"/>
      </w:tblGrid>
      <w:tr w:rsidR="00062639" w:rsidRPr="0097659A" w14:paraId="553789F5" w14:textId="77777777" w:rsidTr="00104916">
        <w:trPr>
          <w:trHeight w:hRule="exact" w:val="722"/>
        </w:trPr>
        <w:tc>
          <w:tcPr>
            <w:tcW w:w="1440" w:type="dxa"/>
            <w:vMerge w:val="restart"/>
            <w:shd w:val="clear" w:color="auto" w:fill="FFFFFF"/>
            <w:vAlign w:val="center"/>
          </w:tcPr>
          <w:p w14:paraId="11F1C778" w14:textId="77777777" w:rsidR="00807BEF" w:rsidRPr="0097659A" w:rsidRDefault="00807BEF" w:rsidP="00592AA5">
            <w:pPr>
              <w:pStyle w:val="Gvdemetni0"/>
              <w:shd w:val="clear" w:color="auto" w:fill="auto"/>
              <w:spacing w:line="240" w:lineRule="auto"/>
              <w:ind w:left="1134" w:hanging="1134"/>
              <w:rPr>
                <w:sz w:val="18"/>
                <w:szCs w:val="18"/>
              </w:rPr>
            </w:pPr>
            <w:r w:rsidRPr="0097659A">
              <w:rPr>
                <w:sz w:val="18"/>
                <w:szCs w:val="18"/>
              </w:rPr>
              <w:t>Madde Numarası</w:t>
            </w:r>
          </w:p>
        </w:tc>
        <w:tc>
          <w:tcPr>
            <w:tcW w:w="3494" w:type="dxa"/>
            <w:vMerge w:val="restart"/>
            <w:shd w:val="clear" w:color="auto" w:fill="FFFFFF"/>
            <w:vAlign w:val="center"/>
          </w:tcPr>
          <w:p w14:paraId="037DF13B" w14:textId="77777777" w:rsidR="00807BEF" w:rsidRPr="0097659A" w:rsidRDefault="00807BEF" w:rsidP="00592AA5">
            <w:pPr>
              <w:pStyle w:val="Gvdemetni0"/>
              <w:shd w:val="clear" w:color="auto" w:fill="auto"/>
              <w:spacing w:line="240" w:lineRule="auto"/>
              <w:ind w:left="1134" w:hanging="1134"/>
              <w:rPr>
                <w:sz w:val="18"/>
                <w:szCs w:val="18"/>
              </w:rPr>
            </w:pPr>
            <w:r w:rsidRPr="0097659A">
              <w:rPr>
                <w:sz w:val="18"/>
                <w:szCs w:val="18"/>
              </w:rPr>
              <w:t>Madde Açıklaması</w:t>
            </w:r>
          </w:p>
        </w:tc>
        <w:tc>
          <w:tcPr>
            <w:tcW w:w="576" w:type="dxa"/>
            <w:vMerge w:val="restart"/>
            <w:shd w:val="clear" w:color="auto" w:fill="FFFFFF"/>
            <w:textDirection w:val="btLr"/>
            <w:vAlign w:val="center"/>
          </w:tcPr>
          <w:p w14:paraId="119C2579" w14:textId="77777777" w:rsidR="00807BEF" w:rsidRPr="0097659A" w:rsidRDefault="00807BEF" w:rsidP="00592AA5">
            <w:pPr>
              <w:ind w:left="1134" w:right="113" w:hanging="1134"/>
              <w:rPr>
                <w:sz w:val="18"/>
                <w:szCs w:val="18"/>
              </w:rPr>
            </w:pPr>
            <w:r w:rsidRPr="0097659A">
              <w:rPr>
                <w:rStyle w:val="Gvdemetni77ptKalnDeil0ptbolukbraklyor"/>
                <w:color w:val="auto"/>
                <w:sz w:val="18"/>
                <w:szCs w:val="18"/>
                <w:lang w:val="tr-TR"/>
              </w:rPr>
              <w:t>Test</w:t>
            </w:r>
          </w:p>
        </w:tc>
        <w:tc>
          <w:tcPr>
            <w:tcW w:w="576" w:type="dxa"/>
            <w:vMerge w:val="restart"/>
            <w:shd w:val="clear" w:color="auto" w:fill="FFFFFF"/>
            <w:textDirection w:val="btLr"/>
            <w:vAlign w:val="center"/>
          </w:tcPr>
          <w:p w14:paraId="2E565FE9" w14:textId="77777777" w:rsidR="00807BEF" w:rsidRPr="0097659A" w:rsidRDefault="00807BEF" w:rsidP="00592AA5">
            <w:pPr>
              <w:ind w:left="1134" w:hanging="1134"/>
              <w:rPr>
                <w:sz w:val="18"/>
                <w:szCs w:val="18"/>
              </w:rPr>
            </w:pPr>
            <w:r w:rsidRPr="0097659A">
              <w:rPr>
                <w:rStyle w:val="Gvdemetni77ptKalnDeil0ptbolukbraklyor"/>
                <w:color w:val="auto"/>
                <w:sz w:val="18"/>
                <w:szCs w:val="18"/>
                <w:lang w:val="tr-TR"/>
              </w:rPr>
              <w:t>Montaj</w:t>
            </w:r>
          </w:p>
        </w:tc>
        <w:tc>
          <w:tcPr>
            <w:tcW w:w="576" w:type="dxa"/>
            <w:vMerge w:val="restart"/>
            <w:shd w:val="clear" w:color="auto" w:fill="FFFFFF"/>
            <w:textDirection w:val="btLr"/>
            <w:vAlign w:val="center"/>
          </w:tcPr>
          <w:p w14:paraId="42AA3607" w14:textId="77777777" w:rsidR="00807BEF" w:rsidRPr="0097659A" w:rsidRDefault="00807BEF" w:rsidP="00592AA5">
            <w:pPr>
              <w:ind w:left="1134" w:right="113" w:hanging="1134"/>
              <w:rPr>
                <w:b/>
                <w:sz w:val="16"/>
                <w:szCs w:val="18"/>
              </w:rPr>
            </w:pPr>
            <w:r w:rsidRPr="0097659A">
              <w:rPr>
                <w:sz w:val="16"/>
                <w:szCs w:val="18"/>
              </w:rPr>
              <w:t>Homologasyon (Tip Onayı)</w:t>
            </w:r>
          </w:p>
        </w:tc>
        <w:tc>
          <w:tcPr>
            <w:tcW w:w="1712" w:type="dxa"/>
            <w:vMerge w:val="restart"/>
            <w:shd w:val="clear" w:color="auto" w:fill="FFFFFF"/>
            <w:vAlign w:val="center"/>
          </w:tcPr>
          <w:p w14:paraId="16E76FDB" w14:textId="77777777" w:rsidR="00807BEF" w:rsidRPr="0097659A" w:rsidRDefault="00807BEF" w:rsidP="00592AA5">
            <w:pPr>
              <w:pStyle w:val="Gvdemetni0"/>
              <w:shd w:val="clear" w:color="auto" w:fill="auto"/>
              <w:spacing w:line="240" w:lineRule="auto"/>
              <w:ind w:left="1134" w:hanging="1134"/>
              <w:rPr>
                <w:sz w:val="18"/>
                <w:szCs w:val="18"/>
              </w:rPr>
            </w:pPr>
            <w:r w:rsidRPr="0097659A">
              <w:rPr>
                <w:sz w:val="18"/>
                <w:szCs w:val="18"/>
              </w:rPr>
              <w:t>Ana motor / motor tipi</w:t>
            </w:r>
          </w:p>
        </w:tc>
        <w:tc>
          <w:tcPr>
            <w:tcW w:w="2556" w:type="dxa"/>
            <w:gridSpan w:val="4"/>
            <w:shd w:val="clear" w:color="auto" w:fill="FFFFFF"/>
            <w:vAlign w:val="center"/>
          </w:tcPr>
          <w:p w14:paraId="47BAD8B5" w14:textId="77777777" w:rsidR="00807BEF" w:rsidRPr="0097659A" w:rsidRDefault="00807BEF" w:rsidP="00592AA5">
            <w:pPr>
              <w:pStyle w:val="Gvdemetni0"/>
              <w:shd w:val="clear" w:color="auto" w:fill="auto"/>
              <w:spacing w:line="240" w:lineRule="auto"/>
              <w:ind w:left="1134" w:hanging="1134"/>
              <w:rPr>
                <w:sz w:val="18"/>
                <w:szCs w:val="18"/>
              </w:rPr>
            </w:pPr>
            <w:r w:rsidRPr="0097659A">
              <w:rPr>
                <w:sz w:val="18"/>
                <w:szCs w:val="18"/>
              </w:rPr>
              <w:t>Motor ailesi içindeki motor tipleri (varsa)</w:t>
            </w:r>
          </w:p>
        </w:tc>
        <w:tc>
          <w:tcPr>
            <w:tcW w:w="2160" w:type="dxa"/>
            <w:vMerge w:val="restart"/>
            <w:shd w:val="clear" w:color="auto" w:fill="FFFFFF"/>
            <w:vAlign w:val="center"/>
          </w:tcPr>
          <w:p w14:paraId="23AE3B9B" w14:textId="77777777" w:rsidR="00FD23D8" w:rsidRPr="0097659A" w:rsidRDefault="00807BEF" w:rsidP="00592AA5">
            <w:pPr>
              <w:pStyle w:val="Gvdemetni0"/>
              <w:shd w:val="clear" w:color="auto" w:fill="auto"/>
              <w:spacing w:line="240" w:lineRule="auto"/>
              <w:ind w:left="1134" w:hanging="1134"/>
              <w:rPr>
                <w:sz w:val="18"/>
                <w:szCs w:val="18"/>
              </w:rPr>
            </w:pPr>
            <w:r w:rsidRPr="0097659A">
              <w:rPr>
                <w:sz w:val="18"/>
                <w:szCs w:val="18"/>
              </w:rPr>
              <w:t xml:space="preserve">Açıklayıcı notlar (doküman </w:t>
            </w:r>
          </w:p>
          <w:p w14:paraId="661881C7" w14:textId="6E31671F" w:rsidR="00807BEF" w:rsidRPr="0097659A" w:rsidRDefault="00807BEF" w:rsidP="00062639">
            <w:pPr>
              <w:pStyle w:val="Gvdemetni0"/>
              <w:shd w:val="clear" w:color="auto" w:fill="auto"/>
              <w:spacing w:line="240" w:lineRule="auto"/>
              <w:ind w:left="1134" w:hanging="1134"/>
              <w:jc w:val="both"/>
              <w:rPr>
                <w:sz w:val="18"/>
                <w:szCs w:val="18"/>
              </w:rPr>
            </w:pPr>
            <w:r w:rsidRPr="0097659A">
              <w:rPr>
                <w:sz w:val="18"/>
                <w:szCs w:val="18"/>
              </w:rPr>
              <w:t>içinde olmayan)</w:t>
            </w:r>
          </w:p>
        </w:tc>
      </w:tr>
      <w:tr w:rsidR="00062639" w:rsidRPr="0097659A" w14:paraId="364B7B73" w14:textId="77777777" w:rsidTr="00104916">
        <w:trPr>
          <w:trHeight w:hRule="exact" w:val="1184"/>
        </w:trPr>
        <w:tc>
          <w:tcPr>
            <w:tcW w:w="1440" w:type="dxa"/>
            <w:vMerge/>
            <w:shd w:val="clear" w:color="auto" w:fill="FFFFFF"/>
            <w:vAlign w:val="center"/>
          </w:tcPr>
          <w:p w14:paraId="4EB44D9A" w14:textId="77777777" w:rsidR="00807BEF" w:rsidRPr="0097659A" w:rsidRDefault="00807BEF" w:rsidP="00592AA5">
            <w:pPr>
              <w:ind w:left="1134" w:hanging="1134"/>
              <w:jc w:val="center"/>
              <w:rPr>
                <w:sz w:val="18"/>
                <w:szCs w:val="18"/>
              </w:rPr>
            </w:pPr>
          </w:p>
        </w:tc>
        <w:tc>
          <w:tcPr>
            <w:tcW w:w="3494" w:type="dxa"/>
            <w:vMerge/>
            <w:shd w:val="clear" w:color="auto" w:fill="FFFFFF"/>
            <w:vAlign w:val="center"/>
          </w:tcPr>
          <w:p w14:paraId="7611DF5D" w14:textId="77777777" w:rsidR="00807BEF" w:rsidRPr="0097659A" w:rsidRDefault="00807BEF" w:rsidP="00592AA5">
            <w:pPr>
              <w:ind w:left="1134" w:hanging="1134"/>
              <w:jc w:val="center"/>
              <w:rPr>
                <w:sz w:val="18"/>
                <w:szCs w:val="18"/>
              </w:rPr>
            </w:pPr>
          </w:p>
        </w:tc>
        <w:tc>
          <w:tcPr>
            <w:tcW w:w="576" w:type="dxa"/>
            <w:vMerge/>
            <w:shd w:val="clear" w:color="auto" w:fill="FFFFFF"/>
            <w:vAlign w:val="center"/>
          </w:tcPr>
          <w:p w14:paraId="26B2EB7F" w14:textId="77777777" w:rsidR="00807BEF" w:rsidRPr="0097659A" w:rsidRDefault="00807BEF" w:rsidP="00592AA5">
            <w:pPr>
              <w:ind w:left="1134" w:hanging="1134"/>
              <w:jc w:val="center"/>
              <w:rPr>
                <w:sz w:val="18"/>
                <w:szCs w:val="18"/>
              </w:rPr>
            </w:pPr>
          </w:p>
        </w:tc>
        <w:tc>
          <w:tcPr>
            <w:tcW w:w="576" w:type="dxa"/>
            <w:vMerge/>
            <w:shd w:val="clear" w:color="auto" w:fill="FFFFFF"/>
            <w:vAlign w:val="center"/>
          </w:tcPr>
          <w:p w14:paraId="39013297" w14:textId="77777777" w:rsidR="00807BEF" w:rsidRPr="0097659A" w:rsidRDefault="00807BEF" w:rsidP="00592AA5">
            <w:pPr>
              <w:ind w:left="1134" w:hanging="1134"/>
              <w:jc w:val="center"/>
              <w:rPr>
                <w:sz w:val="18"/>
                <w:szCs w:val="18"/>
              </w:rPr>
            </w:pPr>
          </w:p>
        </w:tc>
        <w:tc>
          <w:tcPr>
            <w:tcW w:w="576" w:type="dxa"/>
            <w:vMerge/>
            <w:shd w:val="clear" w:color="auto" w:fill="FFFFFF"/>
            <w:vAlign w:val="center"/>
          </w:tcPr>
          <w:p w14:paraId="7DFEA152" w14:textId="77777777" w:rsidR="00807BEF" w:rsidRPr="0097659A" w:rsidRDefault="00807BEF" w:rsidP="00592AA5">
            <w:pPr>
              <w:ind w:left="1134" w:hanging="1134"/>
              <w:jc w:val="center"/>
              <w:rPr>
                <w:sz w:val="18"/>
                <w:szCs w:val="18"/>
              </w:rPr>
            </w:pPr>
          </w:p>
        </w:tc>
        <w:tc>
          <w:tcPr>
            <w:tcW w:w="1712" w:type="dxa"/>
            <w:vMerge/>
            <w:shd w:val="clear" w:color="auto" w:fill="FFFFFF"/>
            <w:vAlign w:val="center"/>
          </w:tcPr>
          <w:p w14:paraId="2C7FB828" w14:textId="77777777" w:rsidR="00807BEF" w:rsidRPr="0097659A" w:rsidRDefault="00807BEF" w:rsidP="00592AA5">
            <w:pPr>
              <w:ind w:left="1134" w:hanging="1134"/>
              <w:jc w:val="center"/>
              <w:rPr>
                <w:sz w:val="18"/>
                <w:szCs w:val="18"/>
              </w:rPr>
            </w:pPr>
          </w:p>
        </w:tc>
        <w:tc>
          <w:tcPr>
            <w:tcW w:w="314" w:type="dxa"/>
            <w:shd w:val="clear" w:color="auto" w:fill="FFFFFF"/>
            <w:vAlign w:val="center"/>
          </w:tcPr>
          <w:p w14:paraId="3AC8A9A1" w14:textId="77777777" w:rsidR="00807BEF" w:rsidRPr="0097659A" w:rsidRDefault="00807BEF" w:rsidP="00592AA5">
            <w:pPr>
              <w:pStyle w:val="Gvdemetni0"/>
              <w:shd w:val="clear" w:color="auto" w:fill="auto"/>
              <w:spacing w:line="240" w:lineRule="auto"/>
              <w:ind w:left="1134" w:hanging="1134"/>
              <w:rPr>
                <w:sz w:val="18"/>
                <w:szCs w:val="18"/>
              </w:rPr>
            </w:pPr>
            <w:r w:rsidRPr="0097659A">
              <w:rPr>
                <w:sz w:val="18"/>
                <w:szCs w:val="18"/>
              </w:rPr>
              <w:t>tip 2</w:t>
            </w:r>
          </w:p>
        </w:tc>
        <w:tc>
          <w:tcPr>
            <w:tcW w:w="749" w:type="dxa"/>
            <w:shd w:val="clear" w:color="auto" w:fill="FFFFFF"/>
            <w:vAlign w:val="center"/>
          </w:tcPr>
          <w:p w14:paraId="3F2049D3" w14:textId="77777777" w:rsidR="00807BEF" w:rsidRPr="0097659A" w:rsidRDefault="00807BEF" w:rsidP="00592AA5">
            <w:pPr>
              <w:pStyle w:val="Gvdemetni0"/>
              <w:shd w:val="clear" w:color="auto" w:fill="auto"/>
              <w:spacing w:line="240" w:lineRule="auto"/>
              <w:ind w:left="1134" w:hanging="1134"/>
              <w:rPr>
                <w:sz w:val="18"/>
                <w:szCs w:val="18"/>
              </w:rPr>
            </w:pPr>
            <w:r w:rsidRPr="0097659A">
              <w:rPr>
                <w:sz w:val="18"/>
                <w:szCs w:val="18"/>
              </w:rPr>
              <w:t>tip 3</w:t>
            </w:r>
          </w:p>
        </w:tc>
        <w:tc>
          <w:tcPr>
            <w:tcW w:w="744" w:type="dxa"/>
            <w:shd w:val="clear" w:color="auto" w:fill="FFFFFF"/>
            <w:vAlign w:val="center"/>
          </w:tcPr>
          <w:p w14:paraId="54BCF04E" w14:textId="77777777" w:rsidR="00807BEF" w:rsidRPr="0097659A" w:rsidRDefault="00807BEF" w:rsidP="00592AA5">
            <w:pPr>
              <w:pStyle w:val="Gvdemetni0"/>
              <w:shd w:val="clear" w:color="auto" w:fill="auto"/>
              <w:spacing w:line="240" w:lineRule="auto"/>
              <w:ind w:left="1134" w:hanging="1134"/>
              <w:rPr>
                <w:sz w:val="18"/>
                <w:szCs w:val="18"/>
              </w:rPr>
            </w:pPr>
            <w:r w:rsidRPr="0097659A">
              <w:rPr>
                <w:sz w:val="18"/>
                <w:szCs w:val="18"/>
              </w:rPr>
              <w:t>tip …</w:t>
            </w:r>
          </w:p>
        </w:tc>
        <w:tc>
          <w:tcPr>
            <w:tcW w:w="749" w:type="dxa"/>
            <w:shd w:val="clear" w:color="auto" w:fill="FFFFFF"/>
            <w:vAlign w:val="center"/>
          </w:tcPr>
          <w:p w14:paraId="6F5BB334" w14:textId="77777777" w:rsidR="00807BEF" w:rsidRPr="0097659A" w:rsidRDefault="00807BEF" w:rsidP="00592AA5">
            <w:pPr>
              <w:pStyle w:val="Gvdemetni0"/>
              <w:shd w:val="clear" w:color="auto" w:fill="auto"/>
              <w:spacing w:line="240" w:lineRule="auto"/>
              <w:ind w:left="1134" w:hanging="1134"/>
              <w:rPr>
                <w:sz w:val="18"/>
                <w:szCs w:val="18"/>
              </w:rPr>
            </w:pPr>
            <w:r w:rsidRPr="0097659A">
              <w:rPr>
                <w:sz w:val="18"/>
                <w:szCs w:val="18"/>
              </w:rPr>
              <w:t>tip n</w:t>
            </w:r>
          </w:p>
        </w:tc>
        <w:tc>
          <w:tcPr>
            <w:tcW w:w="2160" w:type="dxa"/>
            <w:vMerge/>
            <w:shd w:val="clear" w:color="auto" w:fill="FFFFFF"/>
          </w:tcPr>
          <w:p w14:paraId="2BF6CE0C" w14:textId="77777777" w:rsidR="00807BEF" w:rsidRPr="0097659A" w:rsidRDefault="00807BEF" w:rsidP="00592AA5">
            <w:pPr>
              <w:ind w:left="1134" w:hanging="1134"/>
              <w:rPr>
                <w:sz w:val="18"/>
                <w:szCs w:val="18"/>
              </w:rPr>
            </w:pPr>
          </w:p>
        </w:tc>
      </w:tr>
      <w:tr w:rsidR="00062639" w:rsidRPr="0097659A" w14:paraId="2743E161" w14:textId="77777777" w:rsidTr="00104916">
        <w:trPr>
          <w:trHeight w:hRule="exact" w:val="466"/>
        </w:trPr>
        <w:tc>
          <w:tcPr>
            <w:tcW w:w="1440" w:type="dxa"/>
            <w:shd w:val="clear" w:color="auto" w:fill="FFFFFF"/>
            <w:vAlign w:val="center"/>
          </w:tcPr>
          <w:p w14:paraId="08CBC37F"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3.11.2.4.</w:t>
            </w:r>
          </w:p>
        </w:tc>
        <w:tc>
          <w:tcPr>
            <w:tcW w:w="3494" w:type="dxa"/>
            <w:shd w:val="clear" w:color="auto" w:fill="FFFFFF"/>
            <w:vAlign w:val="center"/>
          </w:tcPr>
          <w:p w14:paraId="0C179503"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Her bileşiğin nispi konsantrasyonu:</w:t>
            </w:r>
          </w:p>
        </w:tc>
        <w:tc>
          <w:tcPr>
            <w:tcW w:w="576" w:type="dxa"/>
            <w:shd w:val="clear" w:color="auto" w:fill="FFFFFF"/>
          </w:tcPr>
          <w:p w14:paraId="7FBC5E91" w14:textId="77777777" w:rsidR="00807BEF" w:rsidRPr="0097659A" w:rsidRDefault="00807BEF" w:rsidP="00592AA5">
            <w:pPr>
              <w:ind w:left="1134" w:hanging="1134"/>
              <w:rPr>
                <w:sz w:val="18"/>
                <w:szCs w:val="18"/>
              </w:rPr>
            </w:pPr>
          </w:p>
        </w:tc>
        <w:tc>
          <w:tcPr>
            <w:tcW w:w="576" w:type="dxa"/>
            <w:shd w:val="clear" w:color="auto" w:fill="FFFFFF"/>
          </w:tcPr>
          <w:p w14:paraId="7884CFA4" w14:textId="77777777" w:rsidR="00807BEF" w:rsidRPr="0097659A" w:rsidRDefault="00807BEF" w:rsidP="00592AA5">
            <w:pPr>
              <w:ind w:left="1134" w:hanging="1134"/>
              <w:rPr>
                <w:sz w:val="18"/>
                <w:szCs w:val="18"/>
              </w:rPr>
            </w:pPr>
          </w:p>
        </w:tc>
        <w:tc>
          <w:tcPr>
            <w:tcW w:w="576" w:type="dxa"/>
            <w:shd w:val="clear" w:color="auto" w:fill="FFFFFF"/>
          </w:tcPr>
          <w:p w14:paraId="1A1EC73C" w14:textId="77777777" w:rsidR="00807BEF" w:rsidRPr="0097659A" w:rsidRDefault="00807BEF" w:rsidP="00592AA5">
            <w:pPr>
              <w:ind w:left="1134" w:right="200" w:hanging="1134"/>
              <w:jc w:val="right"/>
              <w:rPr>
                <w:sz w:val="18"/>
                <w:szCs w:val="18"/>
              </w:rPr>
            </w:pPr>
            <w:r w:rsidRPr="0097659A">
              <w:rPr>
                <w:rStyle w:val="Gvdemetni77ptKalnDeil0ptbolukbraklyor"/>
                <w:color w:val="auto"/>
                <w:sz w:val="18"/>
                <w:szCs w:val="18"/>
                <w:lang w:val="tr-TR"/>
              </w:rPr>
              <w:t>X</w:t>
            </w:r>
          </w:p>
        </w:tc>
        <w:tc>
          <w:tcPr>
            <w:tcW w:w="1712" w:type="dxa"/>
            <w:shd w:val="clear" w:color="auto" w:fill="FFFFFF"/>
          </w:tcPr>
          <w:p w14:paraId="29CDF7A1" w14:textId="77777777" w:rsidR="00807BEF" w:rsidRPr="0097659A" w:rsidRDefault="00807BEF" w:rsidP="00592AA5">
            <w:pPr>
              <w:ind w:left="1134" w:hanging="1134"/>
              <w:rPr>
                <w:sz w:val="18"/>
                <w:szCs w:val="18"/>
              </w:rPr>
            </w:pPr>
          </w:p>
        </w:tc>
        <w:tc>
          <w:tcPr>
            <w:tcW w:w="314" w:type="dxa"/>
            <w:shd w:val="clear" w:color="auto" w:fill="FFFFFF"/>
          </w:tcPr>
          <w:p w14:paraId="5DA1A31E" w14:textId="77777777" w:rsidR="00807BEF" w:rsidRPr="0097659A" w:rsidRDefault="00807BEF" w:rsidP="00592AA5">
            <w:pPr>
              <w:ind w:left="1134" w:hanging="1134"/>
              <w:rPr>
                <w:sz w:val="18"/>
                <w:szCs w:val="18"/>
              </w:rPr>
            </w:pPr>
          </w:p>
        </w:tc>
        <w:tc>
          <w:tcPr>
            <w:tcW w:w="749" w:type="dxa"/>
            <w:shd w:val="clear" w:color="auto" w:fill="FFFFFF"/>
          </w:tcPr>
          <w:p w14:paraId="1CFBA89E" w14:textId="77777777" w:rsidR="00807BEF" w:rsidRPr="0097659A" w:rsidRDefault="00807BEF" w:rsidP="00592AA5">
            <w:pPr>
              <w:ind w:left="1134" w:hanging="1134"/>
              <w:rPr>
                <w:sz w:val="18"/>
                <w:szCs w:val="18"/>
              </w:rPr>
            </w:pPr>
          </w:p>
        </w:tc>
        <w:tc>
          <w:tcPr>
            <w:tcW w:w="744" w:type="dxa"/>
            <w:shd w:val="clear" w:color="auto" w:fill="FFFFFF"/>
          </w:tcPr>
          <w:p w14:paraId="7D806C64" w14:textId="77777777" w:rsidR="00807BEF" w:rsidRPr="0097659A" w:rsidRDefault="00807BEF" w:rsidP="00592AA5">
            <w:pPr>
              <w:ind w:left="1134" w:hanging="1134"/>
              <w:rPr>
                <w:sz w:val="18"/>
                <w:szCs w:val="18"/>
              </w:rPr>
            </w:pPr>
          </w:p>
        </w:tc>
        <w:tc>
          <w:tcPr>
            <w:tcW w:w="749" w:type="dxa"/>
            <w:shd w:val="clear" w:color="auto" w:fill="FFFFFF"/>
          </w:tcPr>
          <w:p w14:paraId="42CB44F8" w14:textId="77777777" w:rsidR="00807BEF" w:rsidRPr="0097659A" w:rsidRDefault="00807BEF" w:rsidP="00592AA5">
            <w:pPr>
              <w:ind w:left="1134" w:hanging="1134"/>
              <w:rPr>
                <w:sz w:val="18"/>
                <w:szCs w:val="18"/>
              </w:rPr>
            </w:pPr>
          </w:p>
        </w:tc>
        <w:tc>
          <w:tcPr>
            <w:tcW w:w="2160" w:type="dxa"/>
            <w:shd w:val="clear" w:color="auto" w:fill="FFFFFF"/>
          </w:tcPr>
          <w:p w14:paraId="0B21B5B0" w14:textId="77777777" w:rsidR="00807BEF" w:rsidRPr="0097659A" w:rsidRDefault="00807BEF" w:rsidP="00592AA5">
            <w:pPr>
              <w:ind w:left="1134" w:hanging="1134"/>
              <w:rPr>
                <w:sz w:val="18"/>
                <w:szCs w:val="18"/>
              </w:rPr>
            </w:pPr>
          </w:p>
        </w:tc>
      </w:tr>
      <w:tr w:rsidR="00062639" w:rsidRPr="0097659A" w14:paraId="0480976D" w14:textId="77777777" w:rsidTr="00104916">
        <w:trPr>
          <w:trHeight w:hRule="exact" w:val="470"/>
        </w:trPr>
        <w:tc>
          <w:tcPr>
            <w:tcW w:w="1440" w:type="dxa"/>
            <w:shd w:val="clear" w:color="auto" w:fill="FFFFFF"/>
            <w:vAlign w:val="center"/>
          </w:tcPr>
          <w:p w14:paraId="722A01CE"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3.11.2.5.</w:t>
            </w:r>
          </w:p>
        </w:tc>
        <w:tc>
          <w:tcPr>
            <w:tcW w:w="3494" w:type="dxa"/>
            <w:shd w:val="clear" w:color="auto" w:fill="FFFFFF"/>
            <w:vAlign w:val="center"/>
          </w:tcPr>
          <w:p w14:paraId="5094252F"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Altlık (yapı ve malzeme):</w:t>
            </w:r>
          </w:p>
        </w:tc>
        <w:tc>
          <w:tcPr>
            <w:tcW w:w="576" w:type="dxa"/>
            <w:shd w:val="clear" w:color="auto" w:fill="FFFFFF"/>
          </w:tcPr>
          <w:p w14:paraId="5E6364E6" w14:textId="77777777" w:rsidR="00807BEF" w:rsidRPr="0097659A" w:rsidRDefault="00807BEF" w:rsidP="00592AA5">
            <w:pPr>
              <w:ind w:left="1134" w:hanging="1134"/>
              <w:rPr>
                <w:sz w:val="18"/>
                <w:szCs w:val="18"/>
              </w:rPr>
            </w:pPr>
          </w:p>
        </w:tc>
        <w:tc>
          <w:tcPr>
            <w:tcW w:w="576" w:type="dxa"/>
            <w:shd w:val="clear" w:color="auto" w:fill="FFFFFF"/>
          </w:tcPr>
          <w:p w14:paraId="2622A9D1" w14:textId="77777777" w:rsidR="00807BEF" w:rsidRPr="0097659A" w:rsidRDefault="00807BEF" w:rsidP="00592AA5">
            <w:pPr>
              <w:ind w:left="1134" w:hanging="1134"/>
              <w:rPr>
                <w:sz w:val="18"/>
                <w:szCs w:val="18"/>
              </w:rPr>
            </w:pPr>
          </w:p>
        </w:tc>
        <w:tc>
          <w:tcPr>
            <w:tcW w:w="576" w:type="dxa"/>
            <w:shd w:val="clear" w:color="auto" w:fill="FFFFFF"/>
          </w:tcPr>
          <w:p w14:paraId="1AD97DBC" w14:textId="77777777" w:rsidR="00807BEF" w:rsidRPr="0097659A" w:rsidRDefault="00807BEF" w:rsidP="00592AA5">
            <w:pPr>
              <w:ind w:left="1134" w:right="200" w:hanging="1134"/>
              <w:jc w:val="right"/>
              <w:rPr>
                <w:sz w:val="18"/>
                <w:szCs w:val="18"/>
              </w:rPr>
            </w:pPr>
            <w:r w:rsidRPr="0097659A">
              <w:rPr>
                <w:rStyle w:val="Gvdemetni77ptKalnDeil0ptbolukbraklyor"/>
                <w:color w:val="auto"/>
                <w:sz w:val="18"/>
                <w:szCs w:val="18"/>
                <w:lang w:val="tr-TR"/>
              </w:rPr>
              <w:t>X</w:t>
            </w:r>
          </w:p>
        </w:tc>
        <w:tc>
          <w:tcPr>
            <w:tcW w:w="1712" w:type="dxa"/>
            <w:shd w:val="clear" w:color="auto" w:fill="FFFFFF"/>
          </w:tcPr>
          <w:p w14:paraId="24B961BA" w14:textId="77777777" w:rsidR="00807BEF" w:rsidRPr="0097659A" w:rsidRDefault="00807BEF" w:rsidP="00592AA5">
            <w:pPr>
              <w:ind w:left="1134" w:hanging="1134"/>
              <w:rPr>
                <w:sz w:val="18"/>
                <w:szCs w:val="18"/>
              </w:rPr>
            </w:pPr>
          </w:p>
        </w:tc>
        <w:tc>
          <w:tcPr>
            <w:tcW w:w="314" w:type="dxa"/>
            <w:shd w:val="clear" w:color="auto" w:fill="FFFFFF"/>
          </w:tcPr>
          <w:p w14:paraId="76E6DA88" w14:textId="77777777" w:rsidR="00807BEF" w:rsidRPr="0097659A" w:rsidRDefault="00807BEF" w:rsidP="00592AA5">
            <w:pPr>
              <w:ind w:left="1134" w:hanging="1134"/>
              <w:rPr>
                <w:sz w:val="18"/>
                <w:szCs w:val="18"/>
              </w:rPr>
            </w:pPr>
          </w:p>
        </w:tc>
        <w:tc>
          <w:tcPr>
            <w:tcW w:w="749" w:type="dxa"/>
            <w:shd w:val="clear" w:color="auto" w:fill="FFFFFF"/>
          </w:tcPr>
          <w:p w14:paraId="115A9BEE" w14:textId="77777777" w:rsidR="00807BEF" w:rsidRPr="0097659A" w:rsidRDefault="00807BEF" w:rsidP="00592AA5">
            <w:pPr>
              <w:ind w:left="1134" w:hanging="1134"/>
              <w:rPr>
                <w:sz w:val="18"/>
                <w:szCs w:val="18"/>
              </w:rPr>
            </w:pPr>
          </w:p>
        </w:tc>
        <w:tc>
          <w:tcPr>
            <w:tcW w:w="744" w:type="dxa"/>
            <w:shd w:val="clear" w:color="auto" w:fill="FFFFFF"/>
          </w:tcPr>
          <w:p w14:paraId="5C1CAB23" w14:textId="77777777" w:rsidR="00807BEF" w:rsidRPr="0097659A" w:rsidRDefault="00807BEF" w:rsidP="00592AA5">
            <w:pPr>
              <w:ind w:left="1134" w:hanging="1134"/>
              <w:rPr>
                <w:sz w:val="18"/>
                <w:szCs w:val="18"/>
              </w:rPr>
            </w:pPr>
          </w:p>
        </w:tc>
        <w:tc>
          <w:tcPr>
            <w:tcW w:w="749" w:type="dxa"/>
            <w:shd w:val="clear" w:color="auto" w:fill="FFFFFF"/>
          </w:tcPr>
          <w:p w14:paraId="52DE47F6" w14:textId="77777777" w:rsidR="00807BEF" w:rsidRPr="0097659A" w:rsidRDefault="00807BEF" w:rsidP="00592AA5">
            <w:pPr>
              <w:ind w:left="1134" w:hanging="1134"/>
              <w:rPr>
                <w:sz w:val="18"/>
                <w:szCs w:val="18"/>
              </w:rPr>
            </w:pPr>
          </w:p>
        </w:tc>
        <w:tc>
          <w:tcPr>
            <w:tcW w:w="2160" w:type="dxa"/>
            <w:shd w:val="clear" w:color="auto" w:fill="FFFFFF"/>
          </w:tcPr>
          <w:p w14:paraId="347B97F0" w14:textId="77777777" w:rsidR="00807BEF" w:rsidRPr="0097659A" w:rsidRDefault="00807BEF" w:rsidP="00592AA5">
            <w:pPr>
              <w:ind w:left="1134" w:hanging="1134"/>
              <w:rPr>
                <w:sz w:val="18"/>
                <w:szCs w:val="18"/>
              </w:rPr>
            </w:pPr>
          </w:p>
        </w:tc>
      </w:tr>
      <w:tr w:rsidR="00062639" w:rsidRPr="0097659A" w14:paraId="2C007AAB" w14:textId="77777777" w:rsidTr="00104916">
        <w:trPr>
          <w:trHeight w:hRule="exact" w:val="466"/>
        </w:trPr>
        <w:tc>
          <w:tcPr>
            <w:tcW w:w="1440" w:type="dxa"/>
            <w:shd w:val="clear" w:color="auto" w:fill="FFFFFF"/>
            <w:vAlign w:val="center"/>
          </w:tcPr>
          <w:p w14:paraId="543DDDC7"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3.11.2.6.</w:t>
            </w:r>
          </w:p>
        </w:tc>
        <w:tc>
          <w:tcPr>
            <w:tcW w:w="3494" w:type="dxa"/>
            <w:shd w:val="clear" w:color="auto" w:fill="FFFFFF"/>
            <w:vAlign w:val="center"/>
          </w:tcPr>
          <w:p w14:paraId="64720970"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Hücre yoğunluğu:</w:t>
            </w:r>
          </w:p>
        </w:tc>
        <w:tc>
          <w:tcPr>
            <w:tcW w:w="576" w:type="dxa"/>
            <w:shd w:val="clear" w:color="auto" w:fill="FFFFFF"/>
          </w:tcPr>
          <w:p w14:paraId="05E0E7FB" w14:textId="77777777" w:rsidR="00807BEF" w:rsidRPr="0097659A" w:rsidRDefault="00807BEF" w:rsidP="00592AA5">
            <w:pPr>
              <w:ind w:left="1134" w:hanging="1134"/>
              <w:rPr>
                <w:sz w:val="18"/>
                <w:szCs w:val="18"/>
              </w:rPr>
            </w:pPr>
          </w:p>
        </w:tc>
        <w:tc>
          <w:tcPr>
            <w:tcW w:w="576" w:type="dxa"/>
            <w:shd w:val="clear" w:color="auto" w:fill="FFFFFF"/>
          </w:tcPr>
          <w:p w14:paraId="203036F1" w14:textId="77777777" w:rsidR="00807BEF" w:rsidRPr="0097659A" w:rsidRDefault="00807BEF" w:rsidP="00592AA5">
            <w:pPr>
              <w:ind w:left="1134" w:hanging="1134"/>
              <w:rPr>
                <w:sz w:val="18"/>
                <w:szCs w:val="18"/>
              </w:rPr>
            </w:pPr>
          </w:p>
        </w:tc>
        <w:tc>
          <w:tcPr>
            <w:tcW w:w="576" w:type="dxa"/>
            <w:shd w:val="clear" w:color="auto" w:fill="FFFFFF"/>
          </w:tcPr>
          <w:p w14:paraId="74B87C36" w14:textId="77777777" w:rsidR="00807BEF" w:rsidRPr="0097659A" w:rsidRDefault="00807BEF" w:rsidP="00592AA5">
            <w:pPr>
              <w:ind w:left="1134" w:right="200" w:hanging="1134"/>
              <w:jc w:val="right"/>
              <w:rPr>
                <w:sz w:val="18"/>
                <w:szCs w:val="18"/>
              </w:rPr>
            </w:pPr>
            <w:r w:rsidRPr="0097659A">
              <w:rPr>
                <w:rStyle w:val="Gvdemetni77ptKalnDeil0ptbolukbraklyor"/>
                <w:color w:val="auto"/>
                <w:sz w:val="18"/>
                <w:szCs w:val="18"/>
                <w:lang w:val="tr-TR"/>
              </w:rPr>
              <w:t>X</w:t>
            </w:r>
          </w:p>
        </w:tc>
        <w:tc>
          <w:tcPr>
            <w:tcW w:w="1712" w:type="dxa"/>
            <w:shd w:val="clear" w:color="auto" w:fill="FFFFFF"/>
          </w:tcPr>
          <w:p w14:paraId="64821A74" w14:textId="77777777" w:rsidR="00807BEF" w:rsidRPr="0097659A" w:rsidRDefault="00807BEF" w:rsidP="00592AA5">
            <w:pPr>
              <w:ind w:left="1134" w:hanging="1134"/>
              <w:rPr>
                <w:sz w:val="18"/>
                <w:szCs w:val="18"/>
              </w:rPr>
            </w:pPr>
          </w:p>
        </w:tc>
        <w:tc>
          <w:tcPr>
            <w:tcW w:w="314" w:type="dxa"/>
            <w:shd w:val="clear" w:color="auto" w:fill="FFFFFF"/>
          </w:tcPr>
          <w:p w14:paraId="6E3DB146" w14:textId="77777777" w:rsidR="00807BEF" w:rsidRPr="0097659A" w:rsidRDefault="00807BEF" w:rsidP="00592AA5">
            <w:pPr>
              <w:ind w:left="1134" w:hanging="1134"/>
              <w:rPr>
                <w:sz w:val="18"/>
                <w:szCs w:val="18"/>
              </w:rPr>
            </w:pPr>
          </w:p>
        </w:tc>
        <w:tc>
          <w:tcPr>
            <w:tcW w:w="749" w:type="dxa"/>
            <w:shd w:val="clear" w:color="auto" w:fill="FFFFFF"/>
          </w:tcPr>
          <w:p w14:paraId="4FC6C22A" w14:textId="77777777" w:rsidR="00807BEF" w:rsidRPr="0097659A" w:rsidRDefault="00807BEF" w:rsidP="00592AA5">
            <w:pPr>
              <w:ind w:left="1134" w:hanging="1134"/>
              <w:rPr>
                <w:sz w:val="18"/>
                <w:szCs w:val="18"/>
              </w:rPr>
            </w:pPr>
          </w:p>
        </w:tc>
        <w:tc>
          <w:tcPr>
            <w:tcW w:w="744" w:type="dxa"/>
            <w:shd w:val="clear" w:color="auto" w:fill="FFFFFF"/>
          </w:tcPr>
          <w:p w14:paraId="1713A94A" w14:textId="77777777" w:rsidR="00807BEF" w:rsidRPr="0097659A" w:rsidRDefault="00807BEF" w:rsidP="00592AA5">
            <w:pPr>
              <w:ind w:left="1134" w:hanging="1134"/>
              <w:rPr>
                <w:sz w:val="18"/>
                <w:szCs w:val="18"/>
              </w:rPr>
            </w:pPr>
          </w:p>
        </w:tc>
        <w:tc>
          <w:tcPr>
            <w:tcW w:w="749" w:type="dxa"/>
            <w:shd w:val="clear" w:color="auto" w:fill="FFFFFF"/>
          </w:tcPr>
          <w:p w14:paraId="6852422A" w14:textId="77777777" w:rsidR="00807BEF" w:rsidRPr="0097659A" w:rsidRDefault="00807BEF" w:rsidP="00592AA5">
            <w:pPr>
              <w:ind w:left="1134" w:hanging="1134"/>
              <w:rPr>
                <w:sz w:val="18"/>
                <w:szCs w:val="18"/>
              </w:rPr>
            </w:pPr>
          </w:p>
        </w:tc>
        <w:tc>
          <w:tcPr>
            <w:tcW w:w="2160" w:type="dxa"/>
            <w:shd w:val="clear" w:color="auto" w:fill="FFFFFF"/>
          </w:tcPr>
          <w:p w14:paraId="36C12DA2" w14:textId="77777777" w:rsidR="00807BEF" w:rsidRPr="0097659A" w:rsidRDefault="00807BEF" w:rsidP="00592AA5">
            <w:pPr>
              <w:ind w:left="1134" w:hanging="1134"/>
              <w:rPr>
                <w:sz w:val="18"/>
                <w:szCs w:val="18"/>
              </w:rPr>
            </w:pPr>
          </w:p>
        </w:tc>
      </w:tr>
      <w:tr w:rsidR="00062639" w:rsidRPr="0097659A" w14:paraId="62D91B77" w14:textId="77777777" w:rsidTr="00104916">
        <w:trPr>
          <w:trHeight w:hRule="exact" w:val="470"/>
        </w:trPr>
        <w:tc>
          <w:tcPr>
            <w:tcW w:w="1440" w:type="dxa"/>
            <w:shd w:val="clear" w:color="auto" w:fill="FFFFFF"/>
            <w:vAlign w:val="center"/>
          </w:tcPr>
          <w:p w14:paraId="296EAB4B"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3.11.2.7.</w:t>
            </w:r>
          </w:p>
        </w:tc>
        <w:tc>
          <w:tcPr>
            <w:tcW w:w="3494" w:type="dxa"/>
            <w:shd w:val="clear" w:color="auto" w:fill="FFFFFF"/>
            <w:vAlign w:val="center"/>
          </w:tcPr>
          <w:p w14:paraId="15AE266E"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Katalitik konvertör gövdesi tipi:</w:t>
            </w:r>
          </w:p>
        </w:tc>
        <w:tc>
          <w:tcPr>
            <w:tcW w:w="576" w:type="dxa"/>
            <w:shd w:val="clear" w:color="auto" w:fill="FFFFFF"/>
          </w:tcPr>
          <w:p w14:paraId="5504F6B1" w14:textId="77777777" w:rsidR="00807BEF" w:rsidRPr="0097659A" w:rsidRDefault="00807BEF" w:rsidP="00592AA5">
            <w:pPr>
              <w:ind w:left="1134" w:hanging="1134"/>
              <w:rPr>
                <w:sz w:val="18"/>
                <w:szCs w:val="18"/>
              </w:rPr>
            </w:pPr>
          </w:p>
        </w:tc>
        <w:tc>
          <w:tcPr>
            <w:tcW w:w="576" w:type="dxa"/>
            <w:shd w:val="clear" w:color="auto" w:fill="FFFFFF"/>
          </w:tcPr>
          <w:p w14:paraId="3A78CF00" w14:textId="77777777" w:rsidR="00807BEF" w:rsidRPr="0097659A" w:rsidRDefault="00807BEF" w:rsidP="00592AA5">
            <w:pPr>
              <w:ind w:left="1134" w:hanging="1134"/>
              <w:rPr>
                <w:sz w:val="18"/>
                <w:szCs w:val="18"/>
              </w:rPr>
            </w:pPr>
          </w:p>
        </w:tc>
        <w:tc>
          <w:tcPr>
            <w:tcW w:w="576" w:type="dxa"/>
            <w:shd w:val="clear" w:color="auto" w:fill="FFFFFF"/>
          </w:tcPr>
          <w:p w14:paraId="47A9FFA7" w14:textId="77777777" w:rsidR="00807BEF" w:rsidRPr="0097659A" w:rsidRDefault="00807BEF" w:rsidP="00592AA5">
            <w:pPr>
              <w:ind w:left="1134" w:right="200" w:hanging="1134"/>
              <w:jc w:val="right"/>
              <w:rPr>
                <w:sz w:val="18"/>
                <w:szCs w:val="18"/>
              </w:rPr>
            </w:pPr>
            <w:r w:rsidRPr="0097659A">
              <w:rPr>
                <w:rStyle w:val="Gvdemetni77ptKalnDeil0ptbolukbraklyor"/>
                <w:color w:val="auto"/>
                <w:sz w:val="18"/>
                <w:szCs w:val="18"/>
                <w:lang w:val="tr-TR"/>
              </w:rPr>
              <w:t>X</w:t>
            </w:r>
          </w:p>
        </w:tc>
        <w:tc>
          <w:tcPr>
            <w:tcW w:w="1712" w:type="dxa"/>
            <w:shd w:val="clear" w:color="auto" w:fill="FFFFFF"/>
          </w:tcPr>
          <w:p w14:paraId="5FC17C89" w14:textId="77777777" w:rsidR="00807BEF" w:rsidRPr="0097659A" w:rsidRDefault="00807BEF" w:rsidP="00592AA5">
            <w:pPr>
              <w:ind w:left="1134" w:hanging="1134"/>
              <w:rPr>
                <w:sz w:val="18"/>
                <w:szCs w:val="18"/>
              </w:rPr>
            </w:pPr>
          </w:p>
        </w:tc>
        <w:tc>
          <w:tcPr>
            <w:tcW w:w="314" w:type="dxa"/>
            <w:shd w:val="clear" w:color="auto" w:fill="FFFFFF"/>
          </w:tcPr>
          <w:p w14:paraId="1CD38FEE" w14:textId="77777777" w:rsidR="00807BEF" w:rsidRPr="0097659A" w:rsidRDefault="00807BEF" w:rsidP="00592AA5">
            <w:pPr>
              <w:ind w:left="1134" w:hanging="1134"/>
              <w:rPr>
                <w:sz w:val="18"/>
                <w:szCs w:val="18"/>
              </w:rPr>
            </w:pPr>
          </w:p>
        </w:tc>
        <w:tc>
          <w:tcPr>
            <w:tcW w:w="749" w:type="dxa"/>
            <w:shd w:val="clear" w:color="auto" w:fill="FFFFFF"/>
          </w:tcPr>
          <w:p w14:paraId="7B45501C" w14:textId="77777777" w:rsidR="00807BEF" w:rsidRPr="0097659A" w:rsidRDefault="00807BEF" w:rsidP="00592AA5">
            <w:pPr>
              <w:ind w:left="1134" w:hanging="1134"/>
              <w:rPr>
                <w:sz w:val="18"/>
                <w:szCs w:val="18"/>
              </w:rPr>
            </w:pPr>
          </w:p>
        </w:tc>
        <w:tc>
          <w:tcPr>
            <w:tcW w:w="744" w:type="dxa"/>
            <w:shd w:val="clear" w:color="auto" w:fill="FFFFFF"/>
          </w:tcPr>
          <w:p w14:paraId="2D1F3A49" w14:textId="77777777" w:rsidR="00807BEF" w:rsidRPr="0097659A" w:rsidRDefault="00807BEF" w:rsidP="00592AA5">
            <w:pPr>
              <w:ind w:left="1134" w:hanging="1134"/>
              <w:rPr>
                <w:sz w:val="18"/>
                <w:szCs w:val="18"/>
              </w:rPr>
            </w:pPr>
          </w:p>
        </w:tc>
        <w:tc>
          <w:tcPr>
            <w:tcW w:w="749" w:type="dxa"/>
            <w:shd w:val="clear" w:color="auto" w:fill="FFFFFF"/>
          </w:tcPr>
          <w:p w14:paraId="220BBC97" w14:textId="77777777" w:rsidR="00807BEF" w:rsidRPr="0097659A" w:rsidRDefault="00807BEF" w:rsidP="00592AA5">
            <w:pPr>
              <w:ind w:left="1134" w:hanging="1134"/>
              <w:rPr>
                <w:sz w:val="18"/>
                <w:szCs w:val="18"/>
              </w:rPr>
            </w:pPr>
          </w:p>
        </w:tc>
        <w:tc>
          <w:tcPr>
            <w:tcW w:w="2160" w:type="dxa"/>
            <w:shd w:val="clear" w:color="auto" w:fill="FFFFFF"/>
          </w:tcPr>
          <w:p w14:paraId="374EBDEE" w14:textId="77777777" w:rsidR="00807BEF" w:rsidRPr="0097659A" w:rsidRDefault="00807BEF" w:rsidP="00592AA5">
            <w:pPr>
              <w:ind w:left="1134" w:hanging="1134"/>
              <w:rPr>
                <w:sz w:val="18"/>
                <w:szCs w:val="18"/>
              </w:rPr>
            </w:pPr>
          </w:p>
        </w:tc>
      </w:tr>
      <w:tr w:rsidR="00062639" w:rsidRPr="0097659A" w14:paraId="2B110960" w14:textId="77777777" w:rsidTr="00104916">
        <w:trPr>
          <w:trHeight w:hRule="exact" w:val="658"/>
        </w:trPr>
        <w:tc>
          <w:tcPr>
            <w:tcW w:w="1440" w:type="dxa"/>
            <w:shd w:val="clear" w:color="auto" w:fill="FFFFFF"/>
            <w:vAlign w:val="center"/>
          </w:tcPr>
          <w:p w14:paraId="3DFF936D"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3.11.3.</w:t>
            </w:r>
          </w:p>
        </w:tc>
        <w:tc>
          <w:tcPr>
            <w:tcW w:w="3494" w:type="dxa"/>
            <w:shd w:val="clear" w:color="auto" w:fill="FFFFFF"/>
            <w:vAlign w:val="center"/>
          </w:tcPr>
          <w:p w14:paraId="10C7855B" w14:textId="77777777" w:rsidR="00807BEF" w:rsidRPr="0097659A" w:rsidRDefault="00807BEF" w:rsidP="00852DD8">
            <w:pPr>
              <w:pStyle w:val="Gvdemetni0"/>
              <w:shd w:val="clear" w:color="auto" w:fill="auto"/>
              <w:spacing w:line="240" w:lineRule="auto"/>
              <w:ind w:hanging="21"/>
              <w:jc w:val="left"/>
              <w:rPr>
                <w:i/>
                <w:sz w:val="18"/>
                <w:szCs w:val="18"/>
              </w:rPr>
            </w:pPr>
            <w:r w:rsidRPr="0097659A">
              <w:rPr>
                <w:rStyle w:val="Gvdemetnitalik0ptbolukbraklyor"/>
                <w:i w:val="0"/>
                <w:color w:val="auto"/>
                <w:sz w:val="18"/>
                <w:szCs w:val="18"/>
                <w:lang w:val="tr-TR"/>
              </w:rPr>
              <w:t xml:space="preserve">NOx için katalitik egzoz </w:t>
            </w:r>
            <w:r w:rsidR="00852DD8" w:rsidRPr="0097659A">
              <w:rPr>
                <w:rStyle w:val="Gvdemetnitalik0ptbolukbraklyor"/>
                <w:i w:val="0"/>
                <w:color w:val="auto"/>
                <w:sz w:val="18"/>
                <w:szCs w:val="18"/>
                <w:lang w:val="tr-TR"/>
              </w:rPr>
              <w:t>arıtma sistemi</w:t>
            </w:r>
            <w:r w:rsidRPr="0097659A">
              <w:rPr>
                <w:rStyle w:val="Gvdemetnitalik0ptbolukbraklyor"/>
                <w:i w:val="0"/>
                <w:color w:val="auto"/>
                <w:sz w:val="18"/>
                <w:szCs w:val="18"/>
                <w:lang w:val="tr-TR"/>
              </w:rPr>
              <w:t xml:space="preserve"> veya üç yollu katalizör</w:t>
            </w:r>
          </w:p>
        </w:tc>
        <w:tc>
          <w:tcPr>
            <w:tcW w:w="576" w:type="dxa"/>
            <w:shd w:val="clear" w:color="auto" w:fill="FFFFFF"/>
          </w:tcPr>
          <w:p w14:paraId="5153B5D8" w14:textId="77777777" w:rsidR="00807BEF" w:rsidRPr="0097659A" w:rsidRDefault="00807BEF" w:rsidP="00592AA5">
            <w:pPr>
              <w:ind w:left="1134" w:hanging="1134"/>
              <w:rPr>
                <w:sz w:val="18"/>
                <w:szCs w:val="18"/>
              </w:rPr>
            </w:pPr>
          </w:p>
        </w:tc>
        <w:tc>
          <w:tcPr>
            <w:tcW w:w="576" w:type="dxa"/>
            <w:shd w:val="clear" w:color="auto" w:fill="FFFFFF"/>
          </w:tcPr>
          <w:p w14:paraId="13740BBE" w14:textId="77777777" w:rsidR="00807BEF" w:rsidRPr="0097659A" w:rsidRDefault="00807BEF" w:rsidP="00592AA5">
            <w:pPr>
              <w:ind w:left="1134" w:hanging="1134"/>
              <w:rPr>
                <w:sz w:val="18"/>
                <w:szCs w:val="18"/>
              </w:rPr>
            </w:pPr>
          </w:p>
        </w:tc>
        <w:tc>
          <w:tcPr>
            <w:tcW w:w="576" w:type="dxa"/>
            <w:shd w:val="clear" w:color="auto" w:fill="FFFFFF"/>
          </w:tcPr>
          <w:p w14:paraId="65F33D8E" w14:textId="77777777" w:rsidR="00807BEF" w:rsidRPr="0097659A" w:rsidRDefault="00807BEF" w:rsidP="00592AA5">
            <w:pPr>
              <w:ind w:left="1134" w:hanging="1134"/>
              <w:rPr>
                <w:sz w:val="18"/>
                <w:szCs w:val="18"/>
              </w:rPr>
            </w:pPr>
          </w:p>
        </w:tc>
        <w:tc>
          <w:tcPr>
            <w:tcW w:w="1712" w:type="dxa"/>
            <w:shd w:val="clear" w:color="auto" w:fill="FFFFFF"/>
          </w:tcPr>
          <w:p w14:paraId="3F8D6001" w14:textId="77777777" w:rsidR="00807BEF" w:rsidRPr="0097659A" w:rsidRDefault="00807BEF" w:rsidP="00592AA5">
            <w:pPr>
              <w:ind w:left="1134" w:hanging="1134"/>
              <w:rPr>
                <w:sz w:val="18"/>
                <w:szCs w:val="18"/>
              </w:rPr>
            </w:pPr>
          </w:p>
        </w:tc>
        <w:tc>
          <w:tcPr>
            <w:tcW w:w="314" w:type="dxa"/>
            <w:shd w:val="clear" w:color="auto" w:fill="FFFFFF"/>
          </w:tcPr>
          <w:p w14:paraId="2DA8E406" w14:textId="77777777" w:rsidR="00807BEF" w:rsidRPr="0097659A" w:rsidRDefault="00807BEF" w:rsidP="00592AA5">
            <w:pPr>
              <w:ind w:left="1134" w:hanging="1134"/>
              <w:rPr>
                <w:sz w:val="18"/>
                <w:szCs w:val="18"/>
              </w:rPr>
            </w:pPr>
          </w:p>
        </w:tc>
        <w:tc>
          <w:tcPr>
            <w:tcW w:w="749" w:type="dxa"/>
            <w:shd w:val="clear" w:color="auto" w:fill="FFFFFF"/>
          </w:tcPr>
          <w:p w14:paraId="434095F8" w14:textId="77777777" w:rsidR="00807BEF" w:rsidRPr="0097659A" w:rsidRDefault="00807BEF" w:rsidP="00592AA5">
            <w:pPr>
              <w:ind w:left="1134" w:hanging="1134"/>
              <w:rPr>
                <w:sz w:val="18"/>
                <w:szCs w:val="18"/>
              </w:rPr>
            </w:pPr>
          </w:p>
        </w:tc>
        <w:tc>
          <w:tcPr>
            <w:tcW w:w="744" w:type="dxa"/>
            <w:shd w:val="clear" w:color="auto" w:fill="FFFFFF"/>
          </w:tcPr>
          <w:p w14:paraId="1FC61221" w14:textId="77777777" w:rsidR="00807BEF" w:rsidRPr="0097659A" w:rsidRDefault="00807BEF" w:rsidP="00592AA5">
            <w:pPr>
              <w:ind w:left="1134" w:hanging="1134"/>
              <w:rPr>
                <w:sz w:val="18"/>
                <w:szCs w:val="18"/>
              </w:rPr>
            </w:pPr>
          </w:p>
        </w:tc>
        <w:tc>
          <w:tcPr>
            <w:tcW w:w="749" w:type="dxa"/>
            <w:shd w:val="clear" w:color="auto" w:fill="FFFFFF"/>
          </w:tcPr>
          <w:p w14:paraId="0CB236F6" w14:textId="77777777" w:rsidR="00807BEF" w:rsidRPr="0097659A" w:rsidRDefault="00807BEF" w:rsidP="00592AA5">
            <w:pPr>
              <w:ind w:left="1134" w:hanging="1134"/>
              <w:rPr>
                <w:sz w:val="18"/>
                <w:szCs w:val="18"/>
              </w:rPr>
            </w:pPr>
          </w:p>
        </w:tc>
        <w:tc>
          <w:tcPr>
            <w:tcW w:w="2160" w:type="dxa"/>
            <w:shd w:val="clear" w:color="auto" w:fill="FFFFFF"/>
          </w:tcPr>
          <w:p w14:paraId="2BF32CF9" w14:textId="77777777" w:rsidR="00807BEF" w:rsidRPr="0097659A" w:rsidRDefault="00807BEF" w:rsidP="00592AA5">
            <w:pPr>
              <w:ind w:left="1134" w:hanging="1134"/>
              <w:rPr>
                <w:sz w:val="18"/>
                <w:szCs w:val="18"/>
              </w:rPr>
            </w:pPr>
          </w:p>
        </w:tc>
      </w:tr>
      <w:tr w:rsidR="00062639" w:rsidRPr="0097659A" w14:paraId="0D722EBA" w14:textId="77777777" w:rsidTr="00104916">
        <w:trPr>
          <w:trHeight w:hRule="exact" w:val="466"/>
        </w:trPr>
        <w:tc>
          <w:tcPr>
            <w:tcW w:w="1440" w:type="dxa"/>
            <w:shd w:val="clear" w:color="auto" w:fill="FFFFFF"/>
            <w:vAlign w:val="center"/>
          </w:tcPr>
          <w:p w14:paraId="47A17533"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3.11.3.1.</w:t>
            </w:r>
          </w:p>
        </w:tc>
        <w:tc>
          <w:tcPr>
            <w:tcW w:w="3494" w:type="dxa"/>
            <w:shd w:val="clear" w:color="auto" w:fill="FFFFFF"/>
            <w:vAlign w:val="center"/>
          </w:tcPr>
          <w:p w14:paraId="181A10C1"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Tip:</w:t>
            </w:r>
          </w:p>
        </w:tc>
        <w:tc>
          <w:tcPr>
            <w:tcW w:w="576" w:type="dxa"/>
            <w:shd w:val="clear" w:color="auto" w:fill="FFFFFF"/>
          </w:tcPr>
          <w:p w14:paraId="3B016CD1" w14:textId="77777777" w:rsidR="00807BEF" w:rsidRPr="0097659A" w:rsidRDefault="00807BEF" w:rsidP="00592AA5">
            <w:pPr>
              <w:ind w:left="1134" w:hanging="1134"/>
              <w:rPr>
                <w:sz w:val="18"/>
                <w:szCs w:val="18"/>
              </w:rPr>
            </w:pPr>
          </w:p>
        </w:tc>
        <w:tc>
          <w:tcPr>
            <w:tcW w:w="576" w:type="dxa"/>
            <w:shd w:val="clear" w:color="auto" w:fill="FFFFFF"/>
          </w:tcPr>
          <w:p w14:paraId="40B86A50" w14:textId="77777777" w:rsidR="00807BEF" w:rsidRPr="0097659A" w:rsidRDefault="00807BEF" w:rsidP="00592AA5">
            <w:pPr>
              <w:ind w:left="1134" w:hanging="1134"/>
              <w:rPr>
                <w:sz w:val="18"/>
                <w:szCs w:val="18"/>
              </w:rPr>
            </w:pPr>
          </w:p>
        </w:tc>
        <w:tc>
          <w:tcPr>
            <w:tcW w:w="576" w:type="dxa"/>
            <w:shd w:val="clear" w:color="auto" w:fill="FFFFFF"/>
          </w:tcPr>
          <w:p w14:paraId="7DD35779" w14:textId="77777777" w:rsidR="00807BEF" w:rsidRPr="0097659A" w:rsidRDefault="00807BEF" w:rsidP="00592AA5">
            <w:pPr>
              <w:ind w:left="1134" w:right="200" w:hanging="1134"/>
              <w:jc w:val="right"/>
              <w:rPr>
                <w:sz w:val="18"/>
                <w:szCs w:val="18"/>
              </w:rPr>
            </w:pPr>
            <w:r w:rsidRPr="0097659A">
              <w:rPr>
                <w:rStyle w:val="Gvdemetni77ptKalnDeil0ptbolukbraklyor"/>
                <w:color w:val="auto"/>
                <w:sz w:val="18"/>
                <w:szCs w:val="18"/>
                <w:lang w:val="tr-TR"/>
              </w:rPr>
              <w:t>X</w:t>
            </w:r>
          </w:p>
        </w:tc>
        <w:tc>
          <w:tcPr>
            <w:tcW w:w="1712" w:type="dxa"/>
            <w:shd w:val="clear" w:color="auto" w:fill="FFFFFF"/>
          </w:tcPr>
          <w:p w14:paraId="2FCFCA0C" w14:textId="77777777" w:rsidR="00807BEF" w:rsidRPr="0097659A" w:rsidRDefault="00807BEF" w:rsidP="00592AA5">
            <w:pPr>
              <w:ind w:left="1134" w:hanging="1134"/>
              <w:rPr>
                <w:sz w:val="18"/>
                <w:szCs w:val="18"/>
              </w:rPr>
            </w:pPr>
          </w:p>
        </w:tc>
        <w:tc>
          <w:tcPr>
            <w:tcW w:w="314" w:type="dxa"/>
            <w:shd w:val="clear" w:color="auto" w:fill="FFFFFF"/>
          </w:tcPr>
          <w:p w14:paraId="51870966" w14:textId="77777777" w:rsidR="00807BEF" w:rsidRPr="0097659A" w:rsidRDefault="00807BEF" w:rsidP="00592AA5">
            <w:pPr>
              <w:ind w:left="1134" w:hanging="1134"/>
              <w:rPr>
                <w:sz w:val="18"/>
                <w:szCs w:val="18"/>
              </w:rPr>
            </w:pPr>
          </w:p>
        </w:tc>
        <w:tc>
          <w:tcPr>
            <w:tcW w:w="749" w:type="dxa"/>
            <w:shd w:val="clear" w:color="auto" w:fill="FFFFFF"/>
          </w:tcPr>
          <w:p w14:paraId="44805C21" w14:textId="77777777" w:rsidR="00807BEF" w:rsidRPr="0097659A" w:rsidRDefault="00807BEF" w:rsidP="00592AA5">
            <w:pPr>
              <w:ind w:left="1134" w:hanging="1134"/>
              <w:rPr>
                <w:sz w:val="18"/>
                <w:szCs w:val="18"/>
              </w:rPr>
            </w:pPr>
          </w:p>
        </w:tc>
        <w:tc>
          <w:tcPr>
            <w:tcW w:w="744" w:type="dxa"/>
            <w:shd w:val="clear" w:color="auto" w:fill="FFFFFF"/>
          </w:tcPr>
          <w:p w14:paraId="0B5B422C" w14:textId="77777777" w:rsidR="00807BEF" w:rsidRPr="0097659A" w:rsidRDefault="00807BEF" w:rsidP="00592AA5">
            <w:pPr>
              <w:ind w:left="1134" w:hanging="1134"/>
              <w:rPr>
                <w:sz w:val="18"/>
                <w:szCs w:val="18"/>
              </w:rPr>
            </w:pPr>
          </w:p>
        </w:tc>
        <w:tc>
          <w:tcPr>
            <w:tcW w:w="749" w:type="dxa"/>
            <w:shd w:val="clear" w:color="auto" w:fill="FFFFFF"/>
          </w:tcPr>
          <w:p w14:paraId="47063FD7" w14:textId="77777777" w:rsidR="00807BEF" w:rsidRPr="0097659A" w:rsidRDefault="00807BEF" w:rsidP="00592AA5">
            <w:pPr>
              <w:ind w:left="1134" w:hanging="1134"/>
              <w:rPr>
                <w:sz w:val="18"/>
                <w:szCs w:val="18"/>
              </w:rPr>
            </w:pPr>
          </w:p>
        </w:tc>
        <w:tc>
          <w:tcPr>
            <w:tcW w:w="2160" w:type="dxa"/>
            <w:shd w:val="clear" w:color="auto" w:fill="FFFFFF"/>
          </w:tcPr>
          <w:p w14:paraId="55CBFB3D" w14:textId="77777777" w:rsidR="00807BEF" w:rsidRPr="0097659A" w:rsidRDefault="00807BEF" w:rsidP="00592AA5">
            <w:pPr>
              <w:ind w:left="1134" w:hanging="1134"/>
              <w:rPr>
                <w:sz w:val="18"/>
                <w:szCs w:val="18"/>
              </w:rPr>
            </w:pPr>
          </w:p>
        </w:tc>
      </w:tr>
      <w:tr w:rsidR="00062639" w:rsidRPr="0097659A" w14:paraId="37F5AE99" w14:textId="77777777" w:rsidTr="00104916">
        <w:trPr>
          <w:trHeight w:hRule="exact" w:val="470"/>
        </w:trPr>
        <w:tc>
          <w:tcPr>
            <w:tcW w:w="1440" w:type="dxa"/>
            <w:shd w:val="clear" w:color="auto" w:fill="FFFFFF"/>
            <w:vAlign w:val="center"/>
          </w:tcPr>
          <w:p w14:paraId="707747B2"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3.11.3.2.</w:t>
            </w:r>
          </w:p>
        </w:tc>
        <w:tc>
          <w:tcPr>
            <w:tcW w:w="3494" w:type="dxa"/>
            <w:shd w:val="clear" w:color="auto" w:fill="FFFFFF"/>
            <w:vAlign w:val="center"/>
          </w:tcPr>
          <w:p w14:paraId="2B06655C"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Katalitik konvertör ve eleman sayısı:</w:t>
            </w:r>
          </w:p>
        </w:tc>
        <w:tc>
          <w:tcPr>
            <w:tcW w:w="576" w:type="dxa"/>
            <w:shd w:val="clear" w:color="auto" w:fill="FFFFFF"/>
          </w:tcPr>
          <w:p w14:paraId="2F6B5144" w14:textId="77777777" w:rsidR="00807BEF" w:rsidRPr="0097659A" w:rsidRDefault="00807BEF" w:rsidP="00592AA5">
            <w:pPr>
              <w:ind w:left="1134" w:hanging="1134"/>
              <w:rPr>
                <w:sz w:val="18"/>
                <w:szCs w:val="18"/>
              </w:rPr>
            </w:pPr>
          </w:p>
        </w:tc>
        <w:tc>
          <w:tcPr>
            <w:tcW w:w="576" w:type="dxa"/>
            <w:shd w:val="clear" w:color="auto" w:fill="FFFFFF"/>
          </w:tcPr>
          <w:p w14:paraId="4319652F" w14:textId="77777777" w:rsidR="00807BEF" w:rsidRPr="0097659A" w:rsidRDefault="00807BEF" w:rsidP="00592AA5">
            <w:pPr>
              <w:ind w:left="1134" w:hanging="1134"/>
              <w:rPr>
                <w:sz w:val="18"/>
                <w:szCs w:val="18"/>
              </w:rPr>
            </w:pPr>
          </w:p>
        </w:tc>
        <w:tc>
          <w:tcPr>
            <w:tcW w:w="576" w:type="dxa"/>
            <w:shd w:val="clear" w:color="auto" w:fill="FFFFFF"/>
          </w:tcPr>
          <w:p w14:paraId="404BA0DA" w14:textId="77777777" w:rsidR="00807BEF" w:rsidRPr="0097659A" w:rsidRDefault="00807BEF" w:rsidP="00592AA5">
            <w:pPr>
              <w:ind w:left="1134" w:right="200" w:hanging="1134"/>
              <w:jc w:val="right"/>
              <w:rPr>
                <w:sz w:val="18"/>
                <w:szCs w:val="18"/>
              </w:rPr>
            </w:pPr>
            <w:r w:rsidRPr="0097659A">
              <w:rPr>
                <w:rStyle w:val="Gvdemetni77ptKalnDeil0ptbolukbraklyor"/>
                <w:color w:val="auto"/>
                <w:sz w:val="18"/>
                <w:szCs w:val="18"/>
                <w:lang w:val="tr-TR"/>
              </w:rPr>
              <w:t>X</w:t>
            </w:r>
          </w:p>
        </w:tc>
        <w:tc>
          <w:tcPr>
            <w:tcW w:w="1712" w:type="dxa"/>
            <w:shd w:val="clear" w:color="auto" w:fill="FFFFFF"/>
          </w:tcPr>
          <w:p w14:paraId="3066B0CD" w14:textId="77777777" w:rsidR="00807BEF" w:rsidRPr="0097659A" w:rsidRDefault="00807BEF" w:rsidP="00592AA5">
            <w:pPr>
              <w:ind w:left="1134" w:hanging="1134"/>
              <w:rPr>
                <w:sz w:val="18"/>
                <w:szCs w:val="18"/>
              </w:rPr>
            </w:pPr>
          </w:p>
        </w:tc>
        <w:tc>
          <w:tcPr>
            <w:tcW w:w="314" w:type="dxa"/>
            <w:shd w:val="clear" w:color="auto" w:fill="FFFFFF"/>
          </w:tcPr>
          <w:p w14:paraId="6E9967A2" w14:textId="77777777" w:rsidR="00807BEF" w:rsidRPr="0097659A" w:rsidRDefault="00807BEF" w:rsidP="00592AA5">
            <w:pPr>
              <w:ind w:left="1134" w:hanging="1134"/>
              <w:rPr>
                <w:sz w:val="18"/>
                <w:szCs w:val="18"/>
              </w:rPr>
            </w:pPr>
          </w:p>
        </w:tc>
        <w:tc>
          <w:tcPr>
            <w:tcW w:w="749" w:type="dxa"/>
            <w:shd w:val="clear" w:color="auto" w:fill="FFFFFF"/>
          </w:tcPr>
          <w:p w14:paraId="0E29B6C7" w14:textId="77777777" w:rsidR="00807BEF" w:rsidRPr="0097659A" w:rsidRDefault="00807BEF" w:rsidP="00592AA5">
            <w:pPr>
              <w:ind w:left="1134" w:hanging="1134"/>
              <w:rPr>
                <w:sz w:val="18"/>
                <w:szCs w:val="18"/>
              </w:rPr>
            </w:pPr>
          </w:p>
        </w:tc>
        <w:tc>
          <w:tcPr>
            <w:tcW w:w="744" w:type="dxa"/>
            <w:shd w:val="clear" w:color="auto" w:fill="FFFFFF"/>
          </w:tcPr>
          <w:p w14:paraId="7155ACC2" w14:textId="77777777" w:rsidR="00807BEF" w:rsidRPr="0097659A" w:rsidRDefault="00807BEF" w:rsidP="00592AA5">
            <w:pPr>
              <w:ind w:left="1134" w:hanging="1134"/>
              <w:rPr>
                <w:sz w:val="18"/>
                <w:szCs w:val="18"/>
              </w:rPr>
            </w:pPr>
          </w:p>
        </w:tc>
        <w:tc>
          <w:tcPr>
            <w:tcW w:w="749" w:type="dxa"/>
            <w:shd w:val="clear" w:color="auto" w:fill="FFFFFF"/>
          </w:tcPr>
          <w:p w14:paraId="7ED17EB7" w14:textId="77777777" w:rsidR="00807BEF" w:rsidRPr="0097659A" w:rsidRDefault="00807BEF" w:rsidP="00592AA5">
            <w:pPr>
              <w:ind w:left="1134" w:hanging="1134"/>
              <w:rPr>
                <w:sz w:val="18"/>
                <w:szCs w:val="18"/>
              </w:rPr>
            </w:pPr>
          </w:p>
        </w:tc>
        <w:tc>
          <w:tcPr>
            <w:tcW w:w="2160" w:type="dxa"/>
            <w:shd w:val="clear" w:color="auto" w:fill="FFFFFF"/>
          </w:tcPr>
          <w:p w14:paraId="45F73694" w14:textId="77777777" w:rsidR="00807BEF" w:rsidRPr="0097659A" w:rsidRDefault="00807BEF" w:rsidP="00592AA5">
            <w:pPr>
              <w:ind w:left="1134" w:hanging="1134"/>
              <w:rPr>
                <w:sz w:val="18"/>
                <w:szCs w:val="18"/>
              </w:rPr>
            </w:pPr>
          </w:p>
        </w:tc>
      </w:tr>
      <w:tr w:rsidR="00062639" w:rsidRPr="0097659A" w14:paraId="5A52C99A" w14:textId="77777777" w:rsidTr="00104916">
        <w:trPr>
          <w:trHeight w:hRule="exact" w:val="466"/>
        </w:trPr>
        <w:tc>
          <w:tcPr>
            <w:tcW w:w="1440" w:type="dxa"/>
            <w:shd w:val="clear" w:color="auto" w:fill="FFFFFF"/>
            <w:vAlign w:val="center"/>
          </w:tcPr>
          <w:p w14:paraId="6737ED76"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3.11.3.3.</w:t>
            </w:r>
          </w:p>
        </w:tc>
        <w:tc>
          <w:tcPr>
            <w:tcW w:w="3494" w:type="dxa"/>
            <w:shd w:val="clear" w:color="auto" w:fill="FFFFFF"/>
            <w:vAlign w:val="center"/>
          </w:tcPr>
          <w:p w14:paraId="679DA573"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Katalitik etki tipi:</w:t>
            </w:r>
          </w:p>
        </w:tc>
        <w:tc>
          <w:tcPr>
            <w:tcW w:w="576" w:type="dxa"/>
            <w:shd w:val="clear" w:color="auto" w:fill="FFFFFF"/>
          </w:tcPr>
          <w:p w14:paraId="25E127F6" w14:textId="77777777" w:rsidR="00807BEF" w:rsidRPr="0097659A" w:rsidRDefault="00807BEF" w:rsidP="00592AA5">
            <w:pPr>
              <w:ind w:left="1134" w:hanging="1134"/>
              <w:rPr>
                <w:sz w:val="18"/>
                <w:szCs w:val="18"/>
              </w:rPr>
            </w:pPr>
          </w:p>
        </w:tc>
        <w:tc>
          <w:tcPr>
            <w:tcW w:w="576" w:type="dxa"/>
            <w:shd w:val="clear" w:color="auto" w:fill="FFFFFF"/>
          </w:tcPr>
          <w:p w14:paraId="49C6D385" w14:textId="77777777" w:rsidR="00807BEF" w:rsidRPr="0097659A" w:rsidRDefault="00807BEF" w:rsidP="00592AA5">
            <w:pPr>
              <w:ind w:left="1134" w:hanging="1134"/>
              <w:rPr>
                <w:sz w:val="18"/>
                <w:szCs w:val="18"/>
              </w:rPr>
            </w:pPr>
          </w:p>
        </w:tc>
        <w:tc>
          <w:tcPr>
            <w:tcW w:w="576" w:type="dxa"/>
            <w:shd w:val="clear" w:color="auto" w:fill="FFFFFF"/>
          </w:tcPr>
          <w:p w14:paraId="6BAD7645" w14:textId="77777777" w:rsidR="00807BEF" w:rsidRPr="0097659A" w:rsidRDefault="00807BEF" w:rsidP="00592AA5">
            <w:pPr>
              <w:ind w:left="1134" w:right="200" w:hanging="1134"/>
              <w:jc w:val="right"/>
              <w:rPr>
                <w:sz w:val="18"/>
                <w:szCs w:val="18"/>
              </w:rPr>
            </w:pPr>
            <w:r w:rsidRPr="0097659A">
              <w:rPr>
                <w:rStyle w:val="Gvdemetni77ptKalnDeil0ptbolukbraklyor"/>
                <w:color w:val="auto"/>
                <w:sz w:val="18"/>
                <w:szCs w:val="18"/>
                <w:lang w:val="tr-TR"/>
              </w:rPr>
              <w:t>X</w:t>
            </w:r>
          </w:p>
        </w:tc>
        <w:tc>
          <w:tcPr>
            <w:tcW w:w="1712" w:type="dxa"/>
            <w:shd w:val="clear" w:color="auto" w:fill="FFFFFF"/>
          </w:tcPr>
          <w:p w14:paraId="789F36EA" w14:textId="77777777" w:rsidR="00807BEF" w:rsidRPr="0097659A" w:rsidRDefault="00807BEF" w:rsidP="00592AA5">
            <w:pPr>
              <w:ind w:left="1134" w:hanging="1134"/>
              <w:rPr>
                <w:sz w:val="18"/>
                <w:szCs w:val="18"/>
              </w:rPr>
            </w:pPr>
          </w:p>
        </w:tc>
        <w:tc>
          <w:tcPr>
            <w:tcW w:w="314" w:type="dxa"/>
            <w:shd w:val="clear" w:color="auto" w:fill="FFFFFF"/>
          </w:tcPr>
          <w:p w14:paraId="0F0AA6F9" w14:textId="77777777" w:rsidR="00807BEF" w:rsidRPr="0097659A" w:rsidRDefault="00807BEF" w:rsidP="00592AA5">
            <w:pPr>
              <w:ind w:left="1134" w:hanging="1134"/>
              <w:rPr>
                <w:sz w:val="18"/>
                <w:szCs w:val="18"/>
              </w:rPr>
            </w:pPr>
          </w:p>
        </w:tc>
        <w:tc>
          <w:tcPr>
            <w:tcW w:w="749" w:type="dxa"/>
            <w:shd w:val="clear" w:color="auto" w:fill="FFFFFF"/>
          </w:tcPr>
          <w:p w14:paraId="26B44A97" w14:textId="77777777" w:rsidR="00807BEF" w:rsidRPr="0097659A" w:rsidRDefault="00807BEF" w:rsidP="00592AA5">
            <w:pPr>
              <w:ind w:left="1134" w:hanging="1134"/>
              <w:rPr>
                <w:sz w:val="18"/>
                <w:szCs w:val="18"/>
              </w:rPr>
            </w:pPr>
          </w:p>
        </w:tc>
        <w:tc>
          <w:tcPr>
            <w:tcW w:w="744" w:type="dxa"/>
            <w:shd w:val="clear" w:color="auto" w:fill="FFFFFF"/>
          </w:tcPr>
          <w:p w14:paraId="6D9E5C2B" w14:textId="77777777" w:rsidR="00807BEF" w:rsidRPr="0097659A" w:rsidRDefault="00807BEF" w:rsidP="00592AA5">
            <w:pPr>
              <w:ind w:left="1134" w:hanging="1134"/>
              <w:rPr>
                <w:sz w:val="18"/>
                <w:szCs w:val="18"/>
              </w:rPr>
            </w:pPr>
          </w:p>
        </w:tc>
        <w:tc>
          <w:tcPr>
            <w:tcW w:w="749" w:type="dxa"/>
            <w:shd w:val="clear" w:color="auto" w:fill="FFFFFF"/>
          </w:tcPr>
          <w:p w14:paraId="6F42CB3D" w14:textId="77777777" w:rsidR="00807BEF" w:rsidRPr="0097659A" w:rsidRDefault="00807BEF" w:rsidP="00592AA5">
            <w:pPr>
              <w:ind w:left="1134" w:hanging="1134"/>
              <w:rPr>
                <w:sz w:val="18"/>
                <w:szCs w:val="18"/>
              </w:rPr>
            </w:pPr>
          </w:p>
        </w:tc>
        <w:tc>
          <w:tcPr>
            <w:tcW w:w="2160" w:type="dxa"/>
            <w:shd w:val="clear" w:color="auto" w:fill="FFFFFF"/>
          </w:tcPr>
          <w:p w14:paraId="707BD978" w14:textId="77777777" w:rsidR="00807BEF" w:rsidRPr="0097659A" w:rsidRDefault="00807BEF" w:rsidP="00592AA5">
            <w:pPr>
              <w:ind w:left="1134" w:hanging="1134"/>
              <w:rPr>
                <w:sz w:val="18"/>
                <w:szCs w:val="18"/>
              </w:rPr>
            </w:pPr>
          </w:p>
        </w:tc>
      </w:tr>
      <w:tr w:rsidR="00062639" w:rsidRPr="0097659A" w14:paraId="095F49E2" w14:textId="77777777" w:rsidTr="00104916">
        <w:trPr>
          <w:trHeight w:hRule="exact" w:val="662"/>
        </w:trPr>
        <w:tc>
          <w:tcPr>
            <w:tcW w:w="1440" w:type="dxa"/>
            <w:shd w:val="clear" w:color="auto" w:fill="FFFFFF"/>
            <w:vAlign w:val="center"/>
          </w:tcPr>
          <w:p w14:paraId="350D0046"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3.11.3.4.</w:t>
            </w:r>
          </w:p>
        </w:tc>
        <w:tc>
          <w:tcPr>
            <w:tcW w:w="3494" w:type="dxa"/>
            <w:shd w:val="clear" w:color="auto" w:fill="FFFFFF"/>
            <w:vAlign w:val="center"/>
          </w:tcPr>
          <w:p w14:paraId="4ED0436A" w14:textId="77777777" w:rsidR="00807BEF" w:rsidRPr="0097659A" w:rsidRDefault="00807BEF" w:rsidP="00852DD8">
            <w:pPr>
              <w:pStyle w:val="Gvdemetni0"/>
              <w:shd w:val="clear" w:color="auto" w:fill="auto"/>
              <w:spacing w:line="240" w:lineRule="auto"/>
              <w:ind w:hanging="21"/>
              <w:jc w:val="left"/>
              <w:rPr>
                <w:sz w:val="18"/>
                <w:szCs w:val="18"/>
              </w:rPr>
            </w:pPr>
            <w:r w:rsidRPr="0097659A">
              <w:rPr>
                <w:sz w:val="18"/>
                <w:szCs w:val="18"/>
              </w:rPr>
              <w:t>Katalitik konvertörlerin boyutları ve hacimleri:</w:t>
            </w:r>
          </w:p>
        </w:tc>
        <w:tc>
          <w:tcPr>
            <w:tcW w:w="576" w:type="dxa"/>
            <w:shd w:val="clear" w:color="auto" w:fill="FFFFFF"/>
          </w:tcPr>
          <w:p w14:paraId="26B70603" w14:textId="77777777" w:rsidR="00807BEF" w:rsidRPr="0097659A" w:rsidRDefault="00807BEF" w:rsidP="00592AA5">
            <w:pPr>
              <w:ind w:left="1134" w:hanging="1134"/>
              <w:rPr>
                <w:sz w:val="18"/>
                <w:szCs w:val="18"/>
              </w:rPr>
            </w:pPr>
          </w:p>
        </w:tc>
        <w:tc>
          <w:tcPr>
            <w:tcW w:w="576" w:type="dxa"/>
            <w:shd w:val="clear" w:color="auto" w:fill="FFFFFF"/>
          </w:tcPr>
          <w:p w14:paraId="566E6606" w14:textId="77777777" w:rsidR="00807BEF" w:rsidRPr="0097659A" w:rsidRDefault="00807BEF" w:rsidP="00592AA5">
            <w:pPr>
              <w:ind w:left="1134" w:hanging="1134"/>
              <w:rPr>
                <w:sz w:val="18"/>
                <w:szCs w:val="18"/>
              </w:rPr>
            </w:pPr>
          </w:p>
        </w:tc>
        <w:tc>
          <w:tcPr>
            <w:tcW w:w="576" w:type="dxa"/>
            <w:shd w:val="clear" w:color="auto" w:fill="FFFFFF"/>
          </w:tcPr>
          <w:p w14:paraId="644CD236" w14:textId="77777777" w:rsidR="00807BEF" w:rsidRPr="0097659A" w:rsidRDefault="00807BEF" w:rsidP="00592AA5">
            <w:pPr>
              <w:ind w:left="1134" w:right="200" w:hanging="1134"/>
              <w:jc w:val="right"/>
              <w:rPr>
                <w:sz w:val="18"/>
                <w:szCs w:val="18"/>
              </w:rPr>
            </w:pPr>
            <w:r w:rsidRPr="0097659A">
              <w:rPr>
                <w:rStyle w:val="Gvdemetni77ptKalnDeil0ptbolukbraklyor"/>
                <w:color w:val="auto"/>
                <w:sz w:val="18"/>
                <w:szCs w:val="18"/>
                <w:lang w:val="tr-TR"/>
              </w:rPr>
              <w:t>X</w:t>
            </w:r>
          </w:p>
        </w:tc>
        <w:tc>
          <w:tcPr>
            <w:tcW w:w="1712" w:type="dxa"/>
            <w:shd w:val="clear" w:color="auto" w:fill="FFFFFF"/>
          </w:tcPr>
          <w:p w14:paraId="7229603E" w14:textId="77777777" w:rsidR="00807BEF" w:rsidRPr="0097659A" w:rsidRDefault="00807BEF" w:rsidP="00592AA5">
            <w:pPr>
              <w:ind w:left="1134" w:hanging="1134"/>
              <w:rPr>
                <w:sz w:val="18"/>
                <w:szCs w:val="18"/>
              </w:rPr>
            </w:pPr>
          </w:p>
        </w:tc>
        <w:tc>
          <w:tcPr>
            <w:tcW w:w="314" w:type="dxa"/>
            <w:shd w:val="clear" w:color="auto" w:fill="FFFFFF"/>
          </w:tcPr>
          <w:p w14:paraId="385E29AD" w14:textId="77777777" w:rsidR="00807BEF" w:rsidRPr="0097659A" w:rsidRDefault="00807BEF" w:rsidP="00592AA5">
            <w:pPr>
              <w:ind w:left="1134" w:hanging="1134"/>
              <w:rPr>
                <w:sz w:val="18"/>
                <w:szCs w:val="18"/>
              </w:rPr>
            </w:pPr>
          </w:p>
        </w:tc>
        <w:tc>
          <w:tcPr>
            <w:tcW w:w="749" w:type="dxa"/>
            <w:shd w:val="clear" w:color="auto" w:fill="FFFFFF"/>
          </w:tcPr>
          <w:p w14:paraId="0F71B522" w14:textId="77777777" w:rsidR="00807BEF" w:rsidRPr="0097659A" w:rsidRDefault="00807BEF" w:rsidP="00592AA5">
            <w:pPr>
              <w:ind w:left="1134" w:hanging="1134"/>
              <w:rPr>
                <w:sz w:val="18"/>
                <w:szCs w:val="18"/>
              </w:rPr>
            </w:pPr>
          </w:p>
        </w:tc>
        <w:tc>
          <w:tcPr>
            <w:tcW w:w="744" w:type="dxa"/>
            <w:shd w:val="clear" w:color="auto" w:fill="FFFFFF"/>
          </w:tcPr>
          <w:p w14:paraId="183E8051" w14:textId="77777777" w:rsidR="00807BEF" w:rsidRPr="0097659A" w:rsidRDefault="00807BEF" w:rsidP="00592AA5">
            <w:pPr>
              <w:ind w:left="1134" w:hanging="1134"/>
              <w:rPr>
                <w:sz w:val="18"/>
                <w:szCs w:val="18"/>
              </w:rPr>
            </w:pPr>
          </w:p>
        </w:tc>
        <w:tc>
          <w:tcPr>
            <w:tcW w:w="749" w:type="dxa"/>
            <w:shd w:val="clear" w:color="auto" w:fill="FFFFFF"/>
          </w:tcPr>
          <w:p w14:paraId="30CD6849" w14:textId="77777777" w:rsidR="00807BEF" w:rsidRPr="0097659A" w:rsidRDefault="00807BEF" w:rsidP="00592AA5">
            <w:pPr>
              <w:ind w:left="1134" w:hanging="1134"/>
              <w:rPr>
                <w:sz w:val="18"/>
                <w:szCs w:val="18"/>
              </w:rPr>
            </w:pPr>
          </w:p>
        </w:tc>
        <w:tc>
          <w:tcPr>
            <w:tcW w:w="2160" w:type="dxa"/>
            <w:shd w:val="clear" w:color="auto" w:fill="FFFFFF"/>
          </w:tcPr>
          <w:p w14:paraId="53268F96" w14:textId="77777777" w:rsidR="00807BEF" w:rsidRPr="0097659A" w:rsidRDefault="00807BEF" w:rsidP="00592AA5">
            <w:pPr>
              <w:ind w:left="1134" w:hanging="1134"/>
              <w:rPr>
                <w:sz w:val="18"/>
                <w:szCs w:val="18"/>
              </w:rPr>
            </w:pPr>
          </w:p>
        </w:tc>
      </w:tr>
      <w:tr w:rsidR="00062639" w:rsidRPr="0097659A" w14:paraId="66A209DC" w14:textId="77777777" w:rsidTr="00104916">
        <w:trPr>
          <w:trHeight w:hRule="exact" w:val="466"/>
        </w:trPr>
        <w:tc>
          <w:tcPr>
            <w:tcW w:w="1440" w:type="dxa"/>
            <w:shd w:val="clear" w:color="auto" w:fill="FFFFFF"/>
            <w:vAlign w:val="center"/>
          </w:tcPr>
          <w:p w14:paraId="27A21528"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3.11.3.5.</w:t>
            </w:r>
          </w:p>
        </w:tc>
        <w:tc>
          <w:tcPr>
            <w:tcW w:w="3494" w:type="dxa"/>
            <w:shd w:val="clear" w:color="auto" w:fill="FFFFFF"/>
            <w:vAlign w:val="center"/>
          </w:tcPr>
          <w:p w14:paraId="10125FE6"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Toplam kıymetli metal şarjı:</w:t>
            </w:r>
          </w:p>
        </w:tc>
        <w:tc>
          <w:tcPr>
            <w:tcW w:w="576" w:type="dxa"/>
            <w:shd w:val="clear" w:color="auto" w:fill="FFFFFF"/>
          </w:tcPr>
          <w:p w14:paraId="2BF5AF28" w14:textId="77777777" w:rsidR="00807BEF" w:rsidRPr="0097659A" w:rsidRDefault="00807BEF" w:rsidP="00592AA5">
            <w:pPr>
              <w:ind w:left="1134" w:hanging="1134"/>
              <w:rPr>
                <w:sz w:val="18"/>
                <w:szCs w:val="18"/>
              </w:rPr>
            </w:pPr>
          </w:p>
        </w:tc>
        <w:tc>
          <w:tcPr>
            <w:tcW w:w="576" w:type="dxa"/>
            <w:shd w:val="clear" w:color="auto" w:fill="FFFFFF"/>
          </w:tcPr>
          <w:p w14:paraId="0B4D58A4" w14:textId="77777777" w:rsidR="00807BEF" w:rsidRPr="0097659A" w:rsidRDefault="00807BEF" w:rsidP="00592AA5">
            <w:pPr>
              <w:ind w:left="1134" w:hanging="1134"/>
              <w:rPr>
                <w:sz w:val="18"/>
                <w:szCs w:val="18"/>
              </w:rPr>
            </w:pPr>
          </w:p>
        </w:tc>
        <w:tc>
          <w:tcPr>
            <w:tcW w:w="576" w:type="dxa"/>
            <w:shd w:val="clear" w:color="auto" w:fill="FFFFFF"/>
          </w:tcPr>
          <w:p w14:paraId="314E4D84" w14:textId="77777777" w:rsidR="00807BEF" w:rsidRPr="0097659A" w:rsidRDefault="00807BEF" w:rsidP="00592AA5">
            <w:pPr>
              <w:ind w:left="1134" w:right="200" w:hanging="1134"/>
              <w:jc w:val="right"/>
              <w:rPr>
                <w:sz w:val="18"/>
                <w:szCs w:val="18"/>
              </w:rPr>
            </w:pPr>
            <w:r w:rsidRPr="0097659A">
              <w:rPr>
                <w:rStyle w:val="Gvdemetni77ptKalnDeil0ptbolukbraklyor"/>
                <w:color w:val="auto"/>
                <w:sz w:val="18"/>
                <w:szCs w:val="18"/>
                <w:lang w:val="tr-TR"/>
              </w:rPr>
              <w:t>X</w:t>
            </w:r>
          </w:p>
        </w:tc>
        <w:tc>
          <w:tcPr>
            <w:tcW w:w="1712" w:type="dxa"/>
            <w:shd w:val="clear" w:color="auto" w:fill="FFFFFF"/>
          </w:tcPr>
          <w:p w14:paraId="240094CD" w14:textId="77777777" w:rsidR="00807BEF" w:rsidRPr="0097659A" w:rsidRDefault="00807BEF" w:rsidP="00592AA5">
            <w:pPr>
              <w:ind w:left="1134" w:hanging="1134"/>
              <w:rPr>
                <w:sz w:val="18"/>
                <w:szCs w:val="18"/>
              </w:rPr>
            </w:pPr>
          </w:p>
        </w:tc>
        <w:tc>
          <w:tcPr>
            <w:tcW w:w="314" w:type="dxa"/>
            <w:shd w:val="clear" w:color="auto" w:fill="FFFFFF"/>
          </w:tcPr>
          <w:p w14:paraId="455939C4" w14:textId="77777777" w:rsidR="00807BEF" w:rsidRPr="0097659A" w:rsidRDefault="00807BEF" w:rsidP="00592AA5">
            <w:pPr>
              <w:ind w:left="1134" w:hanging="1134"/>
              <w:rPr>
                <w:sz w:val="18"/>
                <w:szCs w:val="18"/>
              </w:rPr>
            </w:pPr>
          </w:p>
        </w:tc>
        <w:tc>
          <w:tcPr>
            <w:tcW w:w="749" w:type="dxa"/>
            <w:shd w:val="clear" w:color="auto" w:fill="FFFFFF"/>
          </w:tcPr>
          <w:p w14:paraId="0B09DE03" w14:textId="77777777" w:rsidR="00807BEF" w:rsidRPr="0097659A" w:rsidRDefault="00807BEF" w:rsidP="00592AA5">
            <w:pPr>
              <w:ind w:left="1134" w:hanging="1134"/>
              <w:rPr>
                <w:sz w:val="18"/>
                <w:szCs w:val="18"/>
              </w:rPr>
            </w:pPr>
          </w:p>
        </w:tc>
        <w:tc>
          <w:tcPr>
            <w:tcW w:w="744" w:type="dxa"/>
            <w:shd w:val="clear" w:color="auto" w:fill="FFFFFF"/>
          </w:tcPr>
          <w:p w14:paraId="1496C959" w14:textId="77777777" w:rsidR="00807BEF" w:rsidRPr="0097659A" w:rsidRDefault="00807BEF" w:rsidP="00592AA5">
            <w:pPr>
              <w:ind w:left="1134" w:hanging="1134"/>
              <w:rPr>
                <w:sz w:val="18"/>
                <w:szCs w:val="18"/>
              </w:rPr>
            </w:pPr>
          </w:p>
        </w:tc>
        <w:tc>
          <w:tcPr>
            <w:tcW w:w="749" w:type="dxa"/>
            <w:shd w:val="clear" w:color="auto" w:fill="FFFFFF"/>
          </w:tcPr>
          <w:p w14:paraId="77B70DE8" w14:textId="77777777" w:rsidR="00807BEF" w:rsidRPr="0097659A" w:rsidRDefault="00807BEF" w:rsidP="00592AA5">
            <w:pPr>
              <w:ind w:left="1134" w:hanging="1134"/>
              <w:rPr>
                <w:sz w:val="18"/>
                <w:szCs w:val="18"/>
              </w:rPr>
            </w:pPr>
          </w:p>
        </w:tc>
        <w:tc>
          <w:tcPr>
            <w:tcW w:w="2160" w:type="dxa"/>
            <w:shd w:val="clear" w:color="auto" w:fill="FFFFFF"/>
          </w:tcPr>
          <w:p w14:paraId="449D6E6C" w14:textId="77777777" w:rsidR="00807BEF" w:rsidRPr="0097659A" w:rsidRDefault="00807BEF" w:rsidP="00592AA5">
            <w:pPr>
              <w:ind w:left="1134" w:hanging="1134"/>
              <w:rPr>
                <w:sz w:val="18"/>
                <w:szCs w:val="18"/>
              </w:rPr>
            </w:pPr>
          </w:p>
        </w:tc>
      </w:tr>
      <w:tr w:rsidR="00062639" w:rsidRPr="0097659A" w14:paraId="65425F40" w14:textId="77777777" w:rsidTr="00104916">
        <w:trPr>
          <w:trHeight w:hRule="exact" w:val="466"/>
        </w:trPr>
        <w:tc>
          <w:tcPr>
            <w:tcW w:w="1440" w:type="dxa"/>
            <w:shd w:val="clear" w:color="auto" w:fill="FFFFFF"/>
            <w:vAlign w:val="center"/>
          </w:tcPr>
          <w:p w14:paraId="71613AF3"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3.11.3.6.</w:t>
            </w:r>
          </w:p>
        </w:tc>
        <w:tc>
          <w:tcPr>
            <w:tcW w:w="3494" w:type="dxa"/>
            <w:shd w:val="clear" w:color="auto" w:fill="FFFFFF"/>
            <w:vAlign w:val="center"/>
          </w:tcPr>
          <w:p w14:paraId="3A1F6A0C"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Her bileşiğin nispi konsantrasyonu:</w:t>
            </w:r>
          </w:p>
        </w:tc>
        <w:tc>
          <w:tcPr>
            <w:tcW w:w="576" w:type="dxa"/>
            <w:shd w:val="clear" w:color="auto" w:fill="FFFFFF"/>
          </w:tcPr>
          <w:p w14:paraId="62342C3E" w14:textId="77777777" w:rsidR="00807BEF" w:rsidRPr="0097659A" w:rsidRDefault="00807BEF" w:rsidP="00592AA5">
            <w:pPr>
              <w:ind w:left="1134" w:hanging="1134"/>
              <w:rPr>
                <w:sz w:val="18"/>
                <w:szCs w:val="18"/>
              </w:rPr>
            </w:pPr>
          </w:p>
        </w:tc>
        <w:tc>
          <w:tcPr>
            <w:tcW w:w="576" w:type="dxa"/>
            <w:shd w:val="clear" w:color="auto" w:fill="FFFFFF"/>
          </w:tcPr>
          <w:p w14:paraId="06923738" w14:textId="77777777" w:rsidR="00807BEF" w:rsidRPr="0097659A" w:rsidRDefault="00807BEF" w:rsidP="00592AA5">
            <w:pPr>
              <w:ind w:left="1134" w:hanging="1134"/>
              <w:rPr>
                <w:sz w:val="18"/>
                <w:szCs w:val="18"/>
              </w:rPr>
            </w:pPr>
          </w:p>
        </w:tc>
        <w:tc>
          <w:tcPr>
            <w:tcW w:w="576" w:type="dxa"/>
            <w:shd w:val="clear" w:color="auto" w:fill="FFFFFF"/>
          </w:tcPr>
          <w:p w14:paraId="325D1A04" w14:textId="77777777" w:rsidR="00807BEF" w:rsidRPr="0097659A" w:rsidRDefault="00807BEF" w:rsidP="00592AA5">
            <w:pPr>
              <w:ind w:left="1134" w:right="200" w:hanging="1134"/>
              <w:jc w:val="right"/>
              <w:rPr>
                <w:sz w:val="18"/>
                <w:szCs w:val="18"/>
              </w:rPr>
            </w:pPr>
            <w:r w:rsidRPr="0097659A">
              <w:rPr>
                <w:rStyle w:val="Gvdemetni77ptKalnDeil0ptbolukbraklyor"/>
                <w:color w:val="auto"/>
                <w:sz w:val="18"/>
                <w:szCs w:val="18"/>
                <w:lang w:val="tr-TR"/>
              </w:rPr>
              <w:t>X</w:t>
            </w:r>
          </w:p>
        </w:tc>
        <w:tc>
          <w:tcPr>
            <w:tcW w:w="1712" w:type="dxa"/>
            <w:shd w:val="clear" w:color="auto" w:fill="FFFFFF"/>
          </w:tcPr>
          <w:p w14:paraId="38BBC78C" w14:textId="77777777" w:rsidR="00807BEF" w:rsidRPr="0097659A" w:rsidRDefault="00807BEF" w:rsidP="00592AA5">
            <w:pPr>
              <w:ind w:left="1134" w:hanging="1134"/>
              <w:rPr>
                <w:sz w:val="18"/>
                <w:szCs w:val="18"/>
              </w:rPr>
            </w:pPr>
          </w:p>
        </w:tc>
        <w:tc>
          <w:tcPr>
            <w:tcW w:w="314" w:type="dxa"/>
            <w:shd w:val="clear" w:color="auto" w:fill="FFFFFF"/>
          </w:tcPr>
          <w:p w14:paraId="16E31343" w14:textId="77777777" w:rsidR="00807BEF" w:rsidRPr="0097659A" w:rsidRDefault="00807BEF" w:rsidP="00592AA5">
            <w:pPr>
              <w:ind w:left="1134" w:hanging="1134"/>
              <w:rPr>
                <w:sz w:val="18"/>
                <w:szCs w:val="18"/>
              </w:rPr>
            </w:pPr>
          </w:p>
        </w:tc>
        <w:tc>
          <w:tcPr>
            <w:tcW w:w="749" w:type="dxa"/>
            <w:shd w:val="clear" w:color="auto" w:fill="FFFFFF"/>
          </w:tcPr>
          <w:p w14:paraId="2066BD2B" w14:textId="77777777" w:rsidR="00807BEF" w:rsidRPr="0097659A" w:rsidRDefault="00807BEF" w:rsidP="00592AA5">
            <w:pPr>
              <w:ind w:left="1134" w:hanging="1134"/>
              <w:rPr>
                <w:sz w:val="18"/>
                <w:szCs w:val="18"/>
              </w:rPr>
            </w:pPr>
          </w:p>
        </w:tc>
        <w:tc>
          <w:tcPr>
            <w:tcW w:w="744" w:type="dxa"/>
            <w:shd w:val="clear" w:color="auto" w:fill="FFFFFF"/>
          </w:tcPr>
          <w:p w14:paraId="2073ED92" w14:textId="77777777" w:rsidR="00807BEF" w:rsidRPr="0097659A" w:rsidRDefault="00807BEF" w:rsidP="00592AA5">
            <w:pPr>
              <w:ind w:left="1134" w:hanging="1134"/>
              <w:rPr>
                <w:sz w:val="18"/>
                <w:szCs w:val="18"/>
              </w:rPr>
            </w:pPr>
          </w:p>
        </w:tc>
        <w:tc>
          <w:tcPr>
            <w:tcW w:w="749" w:type="dxa"/>
            <w:shd w:val="clear" w:color="auto" w:fill="FFFFFF"/>
          </w:tcPr>
          <w:p w14:paraId="1A6DB071" w14:textId="77777777" w:rsidR="00807BEF" w:rsidRPr="0097659A" w:rsidRDefault="00807BEF" w:rsidP="00592AA5">
            <w:pPr>
              <w:ind w:left="1134" w:hanging="1134"/>
              <w:rPr>
                <w:sz w:val="18"/>
                <w:szCs w:val="18"/>
              </w:rPr>
            </w:pPr>
          </w:p>
        </w:tc>
        <w:tc>
          <w:tcPr>
            <w:tcW w:w="2160" w:type="dxa"/>
            <w:shd w:val="clear" w:color="auto" w:fill="FFFFFF"/>
          </w:tcPr>
          <w:p w14:paraId="7D168D94" w14:textId="77777777" w:rsidR="00807BEF" w:rsidRPr="0097659A" w:rsidRDefault="00807BEF" w:rsidP="00592AA5">
            <w:pPr>
              <w:ind w:left="1134" w:hanging="1134"/>
              <w:rPr>
                <w:sz w:val="18"/>
                <w:szCs w:val="18"/>
              </w:rPr>
            </w:pPr>
          </w:p>
        </w:tc>
      </w:tr>
      <w:tr w:rsidR="00062639" w:rsidRPr="0097659A" w14:paraId="4727E005" w14:textId="77777777" w:rsidTr="00104916">
        <w:trPr>
          <w:trHeight w:hRule="exact" w:val="470"/>
        </w:trPr>
        <w:tc>
          <w:tcPr>
            <w:tcW w:w="1440" w:type="dxa"/>
            <w:shd w:val="clear" w:color="auto" w:fill="FFFFFF"/>
            <w:vAlign w:val="center"/>
          </w:tcPr>
          <w:p w14:paraId="3E4CF716"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3.11.3.7.</w:t>
            </w:r>
          </w:p>
        </w:tc>
        <w:tc>
          <w:tcPr>
            <w:tcW w:w="3494" w:type="dxa"/>
            <w:shd w:val="clear" w:color="auto" w:fill="FFFFFF"/>
            <w:vAlign w:val="center"/>
          </w:tcPr>
          <w:p w14:paraId="29AFE2DB"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Altlık (yapı ve malzeme):</w:t>
            </w:r>
          </w:p>
        </w:tc>
        <w:tc>
          <w:tcPr>
            <w:tcW w:w="576" w:type="dxa"/>
            <w:shd w:val="clear" w:color="auto" w:fill="FFFFFF"/>
          </w:tcPr>
          <w:p w14:paraId="5B9EB98F" w14:textId="77777777" w:rsidR="00807BEF" w:rsidRPr="0097659A" w:rsidRDefault="00807BEF" w:rsidP="00592AA5">
            <w:pPr>
              <w:ind w:left="1134" w:hanging="1134"/>
              <w:rPr>
                <w:sz w:val="18"/>
                <w:szCs w:val="18"/>
              </w:rPr>
            </w:pPr>
          </w:p>
        </w:tc>
        <w:tc>
          <w:tcPr>
            <w:tcW w:w="576" w:type="dxa"/>
            <w:shd w:val="clear" w:color="auto" w:fill="FFFFFF"/>
          </w:tcPr>
          <w:p w14:paraId="73418028" w14:textId="77777777" w:rsidR="00807BEF" w:rsidRPr="0097659A" w:rsidRDefault="00807BEF" w:rsidP="00592AA5">
            <w:pPr>
              <w:ind w:left="1134" w:hanging="1134"/>
              <w:rPr>
                <w:sz w:val="18"/>
                <w:szCs w:val="18"/>
              </w:rPr>
            </w:pPr>
          </w:p>
        </w:tc>
        <w:tc>
          <w:tcPr>
            <w:tcW w:w="576" w:type="dxa"/>
            <w:shd w:val="clear" w:color="auto" w:fill="FFFFFF"/>
          </w:tcPr>
          <w:p w14:paraId="32DE7D3C" w14:textId="77777777" w:rsidR="00807BEF" w:rsidRPr="0097659A" w:rsidRDefault="00807BEF" w:rsidP="00592AA5">
            <w:pPr>
              <w:ind w:left="1134" w:right="200" w:hanging="1134"/>
              <w:jc w:val="right"/>
              <w:rPr>
                <w:sz w:val="18"/>
                <w:szCs w:val="18"/>
              </w:rPr>
            </w:pPr>
            <w:r w:rsidRPr="0097659A">
              <w:rPr>
                <w:rStyle w:val="Gvdemetni77ptKalnDeil0ptbolukbraklyor"/>
                <w:color w:val="auto"/>
                <w:sz w:val="18"/>
                <w:szCs w:val="18"/>
                <w:lang w:val="tr-TR"/>
              </w:rPr>
              <w:t>X</w:t>
            </w:r>
          </w:p>
        </w:tc>
        <w:tc>
          <w:tcPr>
            <w:tcW w:w="1712" w:type="dxa"/>
            <w:shd w:val="clear" w:color="auto" w:fill="FFFFFF"/>
          </w:tcPr>
          <w:p w14:paraId="1C7746A2" w14:textId="77777777" w:rsidR="00807BEF" w:rsidRPr="0097659A" w:rsidRDefault="00807BEF" w:rsidP="00592AA5">
            <w:pPr>
              <w:ind w:left="1134" w:hanging="1134"/>
              <w:rPr>
                <w:sz w:val="18"/>
                <w:szCs w:val="18"/>
              </w:rPr>
            </w:pPr>
          </w:p>
        </w:tc>
        <w:tc>
          <w:tcPr>
            <w:tcW w:w="314" w:type="dxa"/>
            <w:shd w:val="clear" w:color="auto" w:fill="FFFFFF"/>
          </w:tcPr>
          <w:p w14:paraId="26DD748B" w14:textId="77777777" w:rsidR="00807BEF" w:rsidRPr="0097659A" w:rsidRDefault="00807BEF" w:rsidP="00592AA5">
            <w:pPr>
              <w:ind w:left="1134" w:hanging="1134"/>
              <w:rPr>
                <w:sz w:val="18"/>
                <w:szCs w:val="18"/>
              </w:rPr>
            </w:pPr>
          </w:p>
        </w:tc>
        <w:tc>
          <w:tcPr>
            <w:tcW w:w="749" w:type="dxa"/>
            <w:shd w:val="clear" w:color="auto" w:fill="FFFFFF"/>
          </w:tcPr>
          <w:p w14:paraId="18CCBB1C" w14:textId="77777777" w:rsidR="00807BEF" w:rsidRPr="0097659A" w:rsidRDefault="00807BEF" w:rsidP="00592AA5">
            <w:pPr>
              <w:ind w:left="1134" w:hanging="1134"/>
              <w:rPr>
                <w:sz w:val="18"/>
                <w:szCs w:val="18"/>
              </w:rPr>
            </w:pPr>
          </w:p>
        </w:tc>
        <w:tc>
          <w:tcPr>
            <w:tcW w:w="744" w:type="dxa"/>
            <w:shd w:val="clear" w:color="auto" w:fill="FFFFFF"/>
          </w:tcPr>
          <w:p w14:paraId="0132E702" w14:textId="77777777" w:rsidR="00807BEF" w:rsidRPr="0097659A" w:rsidRDefault="00807BEF" w:rsidP="00592AA5">
            <w:pPr>
              <w:ind w:left="1134" w:hanging="1134"/>
              <w:rPr>
                <w:sz w:val="18"/>
                <w:szCs w:val="18"/>
              </w:rPr>
            </w:pPr>
          </w:p>
        </w:tc>
        <w:tc>
          <w:tcPr>
            <w:tcW w:w="749" w:type="dxa"/>
            <w:shd w:val="clear" w:color="auto" w:fill="FFFFFF"/>
          </w:tcPr>
          <w:p w14:paraId="18D4F64B" w14:textId="77777777" w:rsidR="00807BEF" w:rsidRPr="0097659A" w:rsidRDefault="00807BEF" w:rsidP="00592AA5">
            <w:pPr>
              <w:ind w:left="1134" w:hanging="1134"/>
              <w:rPr>
                <w:sz w:val="18"/>
                <w:szCs w:val="18"/>
              </w:rPr>
            </w:pPr>
          </w:p>
        </w:tc>
        <w:tc>
          <w:tcPr>
            <w:tcW w:w="2160" w:type="dxa"/>
            <w:shd w:val="clear" w:color="auto" w:fill="FFFFFF"/>
          </w:tcPr>
          <w:p w14:paraId="3CF9686D" w14:textId="77777777" w:rsidR="00807BEF" w:rsidRPr="0097659A" w:rsidRDefault="00807BEF" w:rsidP="00592AA5">
            <w:pPr>
              <w:ind w:left="1134" w:hanging="1134"/>
              <w:rPr>
                <w:sz w:val="18"/>
                <w:szCs w:val="18"/>
              </w:rPr>
            </w:pPr>
          </w:p>
        </w:tc>
      </w:tr>
      <w:tr w:rsidR="00062639" w:rsidRPr="0097659A" w14:paraId="513A9320" w14:textId="77777777" w:rsidTr="00104916">
        <w:trPr>
          <w:trHeight w:hRule="exact" w:val="466"/>
        </w:trPr>
        <w:tc>
          <w:tcPr>
            <w:tcW w:w="1440" w:type="dxa"/>
            <w:shd w:val="clear" w:color="auto" w:fill="FFFFFF"/>
            <w:vAlign w:val="center"/>
          </w:tcPr>
          <w:p w14:paraId="5FCA0DCF"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3.11.3.8.</w:t>
            </w:r>
          </w:p>
        </w:tc>
        <w:tc>
          <w:tcPr>
            <w:tcW w:w="3494" w:type="dxa"/>
            <w:shd w:val="clear" w:color="auto" w:fill="FFFFFF"/>
            <w:vAlign w:val="center"/>
          </w:tcPr>
          <w:p w14:paraId="6580B0EA"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Hücre yoğunluğu:</w:t>
            </w:r>
          </w:p>
        </w:tc>
        <w:tc>
          <w:tcPr>
            <w:tcW w:w="576" w:type="dxa"/>
            <w:shd w:val="clear" w:color="auto" w:fill="FFFFFF"/>
          </w:tcPr>
          <w:p w14:paraId="150FDE5F" w14:textId="77777777" w:rsidR="00807BEF" w:rsidRPr="0097659A" w:rsidRDefault="00807BEF" w:rsidP="00592AA5">
            <w:pPr>
              <w:ind w:left="1134" w:hanging="1134"/>
              <w:rPr>
                <w:sz w:val="18"/>
                <w:szCs w:val="18"/>
              </w:rPr>
            </w:pPr>
          </w:p>
        </w:tc>
        <w:tc>
          <w:tcPr>
            <w:tcW w:w="576" w:type="dxa"/>
            <w:shd w:val="clear" w:color="auto" w:fill="FFFFFF"/>
          </w:tcPr>
          <w:p w14:paraId="1CD2A26E" w14:textId="77777777" w:rsidR="00807BEF" w:rsidRPr="0097659A" w:rsidRDefault="00807BEF" w:rsidP="00592AA5">
            <w:pPr>
              <w:ind w:left="1134" w:hanging="1134"/>
              <w:rPr>
                <w:sz w:val="18"/>
                <w:szCs w:val="18"/>
              </w:rPr>
            </w:pPr>
          </w:p>
        </w:tc>
        <w:tc>
          <w:tcPr>
            <w:tcW w:w="576" w:type="dxa"/>
            <w:shd w:val="clear" w:color="auto" w:fill="FFFFFF"/>
          </w:tcPr>
          <w:p w14:paraId="57AE071D" w14:textId="77777777" w:rsidR="00807BEF" w:rsidRPr="0097659A" w:rsidRDefault="00807BEF" w:rsidP="00592AA5">
            <w:pPr>
              <w:ind w:left="1134" w:right="200" w:hanging="1134"/>
              <w:jc w:val="right"/>
              <w:rPr>
                <w:sz w:val="18"/>
                <w:szCs w:val="18"/>
              </w:rPr>
            </w:pPr>
            <w:r w:rsidRPr="0097659A">
              <w:rPr>
                <w:rStyle w:val="Gvdemetni77ptKalnDeil0ptbolukbraklyor"/>
                <w:color w:val="auto"/>
                <w:sz w:val="18"/>
                <w:szCs w:val="18"/>
                <w:lang w:val="tr-TR"/>
              </w:rPr>
              <w:t>X</w:t>
            </w:r>
          </w:p>
        </w:tc>
        <w:tc>
          <w:tcPr>
            <w:tcW w:w="1712" w:type="dxa"/>
            <w:shd w:val="clear" w:color="auto" w:fill="FFFFFF"/>
          </w:tcPr>
          <w:p w14:paraId="4A53C35E" w14:textId="77777777" w:rsidR="00807BEF" w:rsidRPr="0097659A" w:rsidRDefault="00807BEF" w:rsidP="00592AA5">
            <w:pPr>
              <w:ind w:left="1134" w:hanging="1134"/>
              <w:rPr>
                <w:sz w:val="18"/>
                <w:szCs w:val="18"/>
              </w:rPr>
            </w:pPr>
          </w:p>
        </w:tc>
        <w:tc>
          <w:tcPr>
            <w:tcW w:w="314" w:type="dxa"/>
            <w:shd w:val="clear" w:color="auto" w:fill="FFFFFF"/>
          </w:tcPr>
          <w:p w14:paraId="0A7AD334" w14:textId="77777777" w:rsidR="00807BEF" w:rsidRPr="0097659A" w:rsidRDefault="00807BEF" w:rsidP="00592AA5">
            <w:pPr>
              <w:ind w:left="1134" w:hanging="1134"/>
              <w:rPr>
                <w:sz w:val="18"/>
                <w:szCs w:val="18"/>
              </w:rPr>
            </w:pPr>
          </w:p>
        </w:tc>
        <w:tc>
          <w:tcPr>
            <w:tcW w:w="749" w:type="dxa"/>
            <w:shd w:val="clear" w:color="auto" w:fill="FFFFFF"/>
          </w:tcPr>
          <w:p w14:paraId="25053481" w14:textId="77777777" w:rsidR="00807BEF" w:rsidRPr="0097659A" w:rsidRDefault="00807BEF" w:rsidP="00592AA5">
            <w:pPr>
              <w:ind w:left="1134" w:hanging="1134"/>
              <w:rPr>
                <w:sz w:val="18"/>
                <w:szCs w:val="18"/>
              </w:rPr>
            </w:pPr>
          </w:p>
        </w:tc>
        <w:tc>
          <w:tcPr>
            <w:tcW w:w="744" w:type="dxa"/>
            <w:shd w:val="clear" w:color="auto" w:fill="FFFFFF"/>
          </w:tcPr>
          <w:p w14:paraId="53BBFEB2" w14:textId="77777777" w:rsidR="00807BEF" w:rsidRPr="0097659A" w:rsidRDefault="00807BEF" w:rsidP="00592AA5">
            <w:pPr>
              <w:ind w:left="1134" w:hanging="1134"/>
              <w:rPr>
                <w:sz w:val="18"/>
                <w:szCs w:val="18"/>
              </w:rPr>
            </w:pPr>
          </w:p>
        </w:tc>
        <w:tc>
          <w:tcPr>
            <w:tcW w:w="749" w:type="dxa"/>
            <w:shd w:val="clear" w:color="auto" w:fill="FFFFFF"/>
          </w:tcPr>
          <w:p w14:paraId="6E26D797" w14:textId="77777777" w:rsidR="00807BEF" w:rsidRPr="0097659A" w:rsidRDefault="00807BEF" w:rsidP="00592AA5">
            <w:pPr>
              <w:ind w:left="1134" w:hanging="1134"/>
              <w:rPr>
                <w:sz w:val="18"/>
                <w:szCs w:val="18"/>
              </w:rPr>
            </w:pPr>
          </w:p>
        </w:tc>
        <w:tc>
          <w:tcPr>
            <w:tcW w:w="2160" w:type="dxa"/>
            <w:shd w:val="clear" w:color="auto" w:fill="FFFFFF"/>
          </w:tcPr>
          <w:p w14:paraId="6329AF65" w14:textId="77777777" w:rsidR="00807BEF" w:rsidRPr="0097659A" w:rsidRDefault="00807BEF" w:rsidP="00592AA5">
            <w:pPr>
              <w:ind w:left="1134" w:hanging="1134"/>
              <w:rPr>
                <w:sz w:val="18"/>
                <w:szCs w:val="18"/>
              </w:rPr>
            </w:pPr>
          </w:p>
        </w:tc>
      </w:tr>
      <w:tr w:rsidR="00062639" w:rsidRPr="0097659A" w14:paraId="45D67763" w14:textId="77777777" w:rsidTr="00104916">
        <w:trPr>
          <w:trHeight w:hRule="exact" w:val="470"/>
        </w:trPr>
        <w:tc>
          <w:tcPr>
            <w:tcW w:w="1440" w:type="dxa"/>
            <w:shd w:val="clear" w:color="auto" w:fill="FFFFFF"/>
            <w:vAlign w:val="center"/>
          </w:tcPr>
          <w:p w14:paraId="4F2B1FDF"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3.11.3.9.</w:t>
            </w:r>
          </w:p>
        </w:tc>
        <w:tc>
          <w:tcPr>
            <w:tcW w:w="3494" w:type="dxa"/>
            <w:shd w:val="clear" w:color="auto" w:fill="FFFFFF"/>
            <w:vAlign w:val="center"/>
          </w:tcPr>
          <w:p w14:paraId="44728168"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Katalitik konvertör gövdesi tipi:</w:t>
            </w:r>
          </w:p>
        </w:tc>
        <w:tc>
          <w:tcPr>
            <w:tcW w:w="576" w:type="dxa"/>
            <w:shd w:val="clear" w:color="auto" w:fill="FFFFFF"/>
          </w:tcPr>
          <w:p w14:paraId="77DB52FC" w14:textId="77777777" w:rsidR="00807BEF" w:rsidRPr="0097659A" w:rsidRDefault="00807BEF" w:rsidP="00592AA5">
            <w:pPr>
              <w:ind w:left="1134" w:hanging="1134"/>
              <w:rPr>
                <w:sz w:val="18"/>
                <w:szCs w:val="18"/>
              </w:rPr>
            </w:pPr>
          </w:p>
        </w:tc>
        <w:tc>
          <w:tcPr>
            <w:tcW w:w="576" w:type="dxa"/>
            <w:shd w:val="clear" w:color="auto" w:fill="FFFFFF"/>
          </w:tcPr>
          <w:p w14:paraId="340B9671" w14:textId="77777777" w:rsidR="00807BEF" w:rsidRPr="0097659A" w:rsidRDefault="00807BEF" w:rsidP="00592AA5">
            <w:pPr>
              <w:ind w:left="1134" w:hanging="1134"/>
              <w:rPr>
                <w:sz w:val="18"/>
                <w:szCs w:val="18"/>
              </w:rPr>
            </w:pPr>
          </w:p>
        </w:tc>
        <w:tc>
          <w:tcPr>
            <w:tcW w:w="576" w:type="dxa"/>
            <w:shd w:val="clear" w:color="auto" w:fill="FFFFFF"/>
          </w:tcPr>
          <w:p w14:paraId="3B97417F" w14:textId="77777777" w:rsidR="00807BEF" w:rsidRPr="0097659A" w:rsidRDefault="00807BEF" w:rsidP="00592AA5">
            <w:pPr>
              <w:ind w:left="1134" w:right="200" w:hanging="1134"/>
              <w:jc w:val="right"/>
              <w:rPr>
                <w:sz w:val="18"/>
                <w:szCs w:val="18"/>
              </w:rPr>
            </w:pPr>
            <w:r w:rsidRPr="0097659A">
              <w:rPr>
                <w:rStyle w:val="Gvdemetni77ptKalnDeil0ptbolukbraklyor"/>
                <w:color w:val="auto"/>
                <w:sz w:val="18"/>
                <w:szCs w:val="18"/>
                <w:lang w:val="tr-TR"/>
              </w:rPr>
              <w:t>X</w:t>
            </w:r>
          </w:p>
        </w:tc>
        <w:tc>
          <w:tcPr>
            <w:tcW w:w="1712" w:type="dxa"/>
            <w:shd w:val="clear" w:color="auto" w:fill="FFFFFF"/>
          </w:tcPr>
          <w:p w14:paraId="34B873D0" w14:textId="77777777" w:rsidR="00807BEF" w:rsidRPr="0097659A" w:rsidRDefault="00807BEF" w:rsidP="00592AA5">
            <w:pPr>
              <w:ind w:left="1134" w:hanging="1134"/>
              <w:rPr>
                <w:sz w:val="18"/>
                <w:szCs w:val="18"/>
              </w:rPr>
            </w:pPr>
          </w:p>
        </w:tc>
        <w:tc>
          <w:tcPr>
            <w:tcW w:w="314" w:type="dxa"/>
            <w:shd w:val="clear" w:color="auto" w:fill="FFFFFF"/>
          </w:tcPr>
          <w:p w14:paraId="233FC1C4" w14:textId="77777777" w:rsidR="00807BEF" w:rsidRPr="0097659A" w:rsidRDefault="00807BEF" w:rsidP="00592AA5">
            <w:pPr>
              <w:ind w:left="1134" w:hanging="1134"/>
              <w:rPr>
                <w:sz w:val="18"/>
                <w:szCs w:val="18"/>
              </w:rPr>
            </w:pPr>
          </w:p>
        </w:tc>
        <w:tc>
          <w:tcPr>
            <w:tcW w:w="749" w:type="dxa"/>
            <w:shd w:val="clear" w:color="auto" w:fill="FFFFFF"/>
          </w:tcPr>
          <w:p w14:paraId="5FF92F74" w14:textId="77777777" w:rsidR="00807BEF" w:rsidRPr="0097659A" w:rsidRDefault="00807BEF" w:rsidP="00592AA5">
            <w:pPr>
              <w:ind w:left="1134" w:hanging="1134"/>
              <w:rPr>
                <w:sz w:val="18"/>
                <w:szCs w:val="18"/>
              </w:rPr>
            </w:pPr>
          </w:p>
        </w:tc>
        <w:tc>
          <w:tcPr>
            <w:tcW w:w="744" w:type="dxa"/>
            <w:shd w:val="clear" w:color="auto" w:fill="FFFFFF"/>
          </w:tcPr>
          <w:p w14:paraId="759E5845" w14:textId="77777777" w:rsidR="00807BEF" w:rsidRPr="0097659A" w:rsidRDefault="00807BEF" w:rsidP="00592AA5">
            <w:pPr>
              <w:ind w:left="1134" w:hanging="1134"/>
              <w:rPr>
                <w:sz w:val="18"/>
                <w:szCs w:val="18"/>
              </w:rPr>
            </w:pPr>
          </w:p>
        </w:tc>
        <w:tc>
          <w:tcPr>
            <w:tcW w:w="749" w:type="dxa"/>
            <w:shd w:val="clear" w:color="auto" w:fill="FFFFFF"/>
          </w:tcPr>
          <w:p w14:paraId="56AD34D1" w14:textId="77777777" w:rsidR="00807BEF" w:rsidRPr="0097659A" w:rsidRDefault="00807BEF" w:rsidP="00592AA5">
            <w:pPr>
              <w:ind w:left="1134" w:hanging="1134"/>
              <w:rPr>
                <w:sz w:val="18"/>
                <w:szCs w:val="18"/>
              </w:rPr>
            </w:pPr>
          </w:p>
        </w:tc>
        <w:tc>
          <w:tcPr>
            <w:tcW w:w="2160" w:type="dxa"/>
            <w:shd w:val="clear" w:color="auto" w:fill="FFFFFF"/>
          </w:tcPr>
          <w:p w14:paraId="4DD0298A" w14:textId="77777777" w:rsidR="00807BEF" w:rsidRPr="0097659A" w:rsidRDefault="00807BEF" w:rsidP="00592AA5">
            <w:pPr>
              <w:ind w:left="1134" w:hanging="1134"/>
              <w:rPr>
                <w:sz w:val="18"/>
                <w:szCs w:val="18"/>
              </w:rPr>
            </w:pPr>
          </w:p>
        </w:tc>
      </w:tr>
      <w:tr w:rsidR="00062639" w:rsidRPr="0097659A" w14:paraId="39F842A5" w14:textId="77777777" w:rsidTr="00104916">
        <w:trPr>
          <w:trHeight w:hRule="exact" w:val="475"/>
        </w:trPr>
        <w:tc>
          <w:tcPr>
            <w:tcW w:w="1440" w:type="dxa"/>
            <w:shd w:val="clear" w:color="auto" w:fill="FFFFFF"/>
            <w:vAlign w:val="center"/>
          </w:tcPr>
          <w:p w14:paraId="4FAEEC27"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3.11.3.10.</w:t>
            </w:r>
          </w:p>
        </w:tc>
        <w:tc>
          <w:tcPr>
            <w:tcW w:w="3494" w:type="dxa"/>
            <w:shd w:val="clear" w:color="auto" w:fill="FFFFFF"/>
            <w:vAlign w:val="center"/>
          </w:tcPr>
          <w:p w14:paraId="04A6702F"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Rejenerasyon yöntemi</w:t>
            </w:r>
          </w:p>
        </w:tc>
        <w:tc>
          <w:tcPr>
            <w:tcW w:w="576" w:type="dxa"/>
            <w:shd w:val="clear" w:color="auto" w:fill="FFFFFF"/>
          </w:tcPr>
          <w:p w14:paraId="002A70A7" w14:textId="77777777" w:rsidR="00807BEF" w:rsidRPr="0097659A" w:rsidRDefault="00807BEF" w:rsidP="00592AA5">
            <w:pPr>
              <w:ind w:left="1134" w:right="240" w:hanging="1134"/>
              <w:jc w:val="right"/>
              <w:rPr>
                <w:sz w:val="18"/>
                <w:szCs w:val="18"/>
              </w:rPr>
            </w:pPr>
            <w:r w:rsidRPr="0097659A">
              <w:rPr>
                <w:rStyle w:val="Gvdemetni77ptKalnDeil0ptbolukbraklyor"/>
                <w:color w:val="auto"/>
                <w:sz w:val="18"/>
                <w:szCs w:val="18"/>
                <w:lang w:val="tr-TR"/>
              </w:rPr>
              <w:t>X</w:t>
            </w:r>
          </w:p>
        </w:tc>
        <w:tc>
          <w:tcPr>
            <w:tcW w:w="576" w:type="dxa"/>
            <w:shd w:val="clear" w:color="auto" w:fill="FFFFFF"/>
          </w:tcPr>
          <w:p w14:paraId="77306545" w14:textId="77777777" w:rsidR="00807BEF" w:rsidRPr="0097659A" w:rsidRDefault="00807BEF" w:rsidP="00592AA5">
            <w:pPr>
              <w:ind w:left="1134" w:hanging="1134"/>
              <w:rPr>
                <w:sz w:val="18"/>
                <w:szCs w:val="18"/>
              </w:rPr>
            </w:pPr>
          </w:p>
        </w:tc>
        <w:tc>
          <w:tcPr>
            <w:tcW w:w="576" w:type="dxa"/>
            <w:shd w:val="clear" w:color="auto" w:fill="FFFFFF"/>
          </w:tcPr>
          <w:p w14:paraId="16AA0786" w14:textId="77777777" w:rsidR="00807BEF" w:rsidRPr="0097659A" w:rsidRDefault="00807BEF" w:rsidP="00592AA5">
            <w:pPr>
              <w:ind w:left="1134" w:right="200" w:hanging="1134"/>
              <w:jc w:val="right"/>
              <w:rPr>
                <w:sz w:val="18"/>
                <w:szCs w:val="18"/>
              </w:rPr>
            </w:pPr>
            <w:r w:rsidRPr="0097659A">
              <w:rPr>
                <w:rStyle w:val="Gvdemetni77ptKalnDeil0ptbolukbraklyor"/>
                <w:color w:val="auto"/>
                <w:sz w:val="18"/>
                <w:szCs w:val="18"/>
                <w:lang w:val="tr-TR"/>
              </w:rPr>
              <w:t>X</w:t>
            </w:r>
          </w:p>
        </w:tc>
        <w:tc>
          <w:tcPr>
            <w:tcW w:w="1712" w:type="dxa"/>
            <w:shd w:val="clear" w:color="auto" w:fill="FFFFFF"/>
          </w:tcPr>
          <w:p w14:paraId="13EF607F" w14:textId="77777777" w:rsidR="00807BEF" w:rsidRPr="0097659A" w:rsidRDefault="00807BEF" w:rsidP="00592AA5">
            <w:pPr>
              <w:ind w:left="1134" w:hanging="1134"/>
              <w:rPr>
                <w:sz w:val="18"/>
                <w:szCs w:val="18"/>
              </w:rPr>
            </w:pPr>
          </w:p>
        </w:tc>
        <w:tc>
          <w:tcPr>
            <w:tcW w:w="314" w:type="dxa"/>
            <w:shd w:val="clear" w:color="auto" w:fill="FFFFFF"/>
          </w:tcPr>
          <w:p w14:paraId="6155A02E" w14:textId="77777777" w:rsidR="00807BEF" w:rsidRPr="0097659A" w:rsidRDefault="00807BEF" w:rsidP="00592AA5">
            <w:pPr>
              <w:ind w:left="1134" w:hanging="1134"/>
              <w:rPr>
                <w:sz w:val="18"/>
                <w:szCs w:val="18"/>
              </w:rPr>
            </w:pPr>
          </w:p>
        </w:tc>
        <w:tc>
          <w:tcPr>
            <w:tcW w:w="749" w:type="dxa"/>
            <w:shd w:val="clear" w:color="auto" w:fill="FFFFFF"/>
          </w:tcPr>
          <w:p w14:paraId="2CEEFFD2" w14:textId="77777777" w:rsidR="00807BEF" w:rsidRPr="0097659A" w:rsidRDefault="00807BEF" w:rsidP="00592AA5">
            <w:pPr>
              <w:ind w:left="1134" w:hanging="1134"/>
              <w:rPr>
                <w:sz w:val="18"/>
                <w:szCs w:val="18"/>
              </w:rPr>
            </w:pPr>
          </w:p>
        </w:tc>
        <w:tc>
          <w:tcPr>
            <w:tcW w:w="744" w:type="dxa"/>
            <w:shd w:val="clear" w:color="auto" w:fill="FFFFFF"/>
          </w:tcPr>
          <w:p w14:paraId="67D8DF79" w14:textId="77777777" w:rsidR="00807BEF" w:rsidRPr="0097659A" w:rsidRDefault="00807BEF" w:rsidP="00592AA5">
            <w:pPr>
              <w:ind w:left="1134" w:hanging="1134"/>
              <w:rPr>
                <w:sz w:val="18"/>
                <w:szCs w:val="18"/>
              </w:rPr>
            </w:pPr>
          </w:p>
        </w:tc>
        <w:tc>
          <w:tcPr>
            <w:tcW w:w="749" w:type="dxa"/>
            <w:shd w:val="clear" w:color="auto" w:fill="FFFFFF"/>
          </w:tcPr>
          <w:p w14:paraId="06020A0A" w14:textId="77777777" w:rsidR="00807BEF" w:rsidRPr="0097659A" w:rsidRDefault="00807BEF" w:rsidP="00592AA5">
            <w:pPr>
              <w:ind w:left="1134" w:hanging="1134"/>
              <w:rPr>
                <w:sz w:val="18"/>
                <w:szCs w:val="18"/>
              </w:rPr>
            </w:pPr>
          </w:p>
        </w:tc>
        <w:tc>
          <w:tcPr>
            <w:tcW w:w="2160" w:type="dxa"/>
            <w:shd w:val="clear" w:color="auto" w:fill="FFFFFF"/>
            <w:vAlign w:val="center"/>
          </w:tcPr>
          <w:p w14:paraId="1747D663"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Varsa</w:t>
            </w:r>
          </w:p>
        </w:tc>
      </w:tr>
    </w:tbl>
    <w:p w14:paraId="04219401" w14:textId="77777777" w:rsidR="00807BEF" w:rsidRPr="0097659A" w:rsidRDefault="00807BEF" w:rsidP="00592AA5">
      <w:pPr>
        <w:ind w:left="1134" w:hanging="1134"/>
        <w:rPr>
          <w:sz w:val="18"/>
          <w:szCs w:val="18"/>
        </w:rPr>
        <w:sectPr w:rsidR="00807BEF" w:rsidRPr="0097659A" w:rsidSect="002A79A6">
          <w:pgSz w:w="16834" w:h="11909" w:orient="landscape"/>
          <w:pgMar w:top="0" w:right="0" w:bottom="0" w:left="0" w:header="0" w:footer="3" w:gutter="0"/>
          <w:cols w:space="720"/>
          <w:noEndnote/>
          <w:docGrid w:linePitch="360"/>
        </w:sectPr>
      </w:pPr>
    </w:p>
    <w:p w14:paraId="17379899" w14:textId="77777777" w:rsidR="00807BEF" w:rsidRPr="0097659A" w:rsidRDefault="00807BEF" w:rsidP="00592AA5">
      <w:pPr>
        <w:framePr w:wrap="none" w:vAnchor="page" w:hAnchor="page" w:x="13204" w:y="10098"/>
        <w:ind w:left="1134" w:hanging="1134"/>
        <w:jc w:val="left"/>
        <w:rPr>
          <w:sz w:val="18"/>
          <w:szCs w:val="18"/>
        </w:rPr>
      </w:pPr>
      <w:r w:rsidRPr="0097659A">
        <w:rPr>
          <w:rStyle w:val="Gvdemetni30"/>
          <w:color w:val="auto"/>
          <w:sz w:val="18"/>
          <w:szCs w:val="18"/>
          <w:vertAlign w:val="superscript"/>
          <w:lang w:val="tr-TR"/>
        </w:rPr>
        <w:lastRenderedPageBreak/>
        <w:t>N</w:t>
      </w:r>
    </w:p>
    <w:tbl>
      <w:tblPr>
        <w:tblpPr w:leftFromText="141" w:rightFromText="141" w:vertAnchor="text" w:horzAnchor="margin" w:tblpXSpec="center" w:tblpY="1828"/>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440"/>
        <w:gridCol w:w="3494"/>
        <w:gridCol w:w="576"/>
        <w:gridCol w:w="576"/>
        <w:gridCol w:w="576"/>
        <w:gridCol w:w="1570"/>
        <w:gridCol w:w="456"/>
        <w:gridCol w:w="749"/>
        <w:gridCol w:w="744"/>
        <w:gridCol w:w="749"/>
        <w:gridCol w:w="2160"/>
      </w:tblGrid>
      <w:tr w:rsidR="00062639" w:rsidRPr="0097659A" w14:paraId="4CFE29A4" w14:textId="77777777" w:rsidTr="00C37EA4">
        <w:trPr>
          <w:trHeight w:hRule="exact" w:val="528"/>
        </w:trPr>
        <w:tc>
          <w:tcPr>
            <w:tcW w:w="1440" w:type="dxa"/>
            <w:vMerge w:val="restart"/>
            <w:shd w:val="clear" w:color="auto" w:fill="FFFFFF"/>
            <w:vAlign w:val="center"/>
          </w:tcPr>
          <w:p w14:paraId="4AE5DBD4" w14:textId="77777777" w:rsidR="00807BEF" w:rsidRPr="0097659A" w:rsidRDefault="00807BEF" w:rsidP="00592AA5">
            <w:pPr>
              <w:pStyle w:val="Gvdemetni0"/>
              <w:shd w:val="clear" w:color="auto" w:fill="auto"/>
              <w:spacing w:line="240" w:lineRule="auto"/>
              <w:ind w:left="1134" w:hanging="1134"/>
              <w:rPr>
                <w:sz w:val="18"/>
                <w:szCs w:val="18"/>
              </w:rPr>
            </w:pPr>
            <w:r w:rsidRPr="0097659A">
              <w:rPr>
                <w:sz w:val="18"/>
                <w:szCs w:val="18"/>
              </w:rPr>
              <w:t>Madde Numarası</w:t>
            </w:r>
          </w:p>
        </w:tc>
        <w:tc>
          <w:tcPr>
            <w:tcW w:w="3494" w:type="dxa"/>
            <w:vMerge w:val="restart"/>
            <w:shd w:val="clear" w:color="auto" w:fill="FFFFFF"/>
            <w:vAlign w:val="center"/>
          </w:tcPr>
          <w:p w14:paraId="6F2F4155" w14:textId="77777777" w:rsidR="00807BEF" w:rsidRPr="0097659A" w:rsidRDefault="00807BEF" w:rsidP="00592AA5">
            <w:pPr>
              <w:pStyle w:val="Gvdemetni0"/>
              <w:shd w:val="clear" w:color="auto" w:fill="auto"/>
              <w:spacing w:line="240" w:lineRule="auto"/>
              <w:ind w:left="1134" w:hanging="1134"/>
              <w:rPr>
                <w:sz w:val="18"/>
                <w:szCs w:val="18"/>
              </w:rPr>
            </w:pPr>
            <w:r w:rsidRPr="0097659A">
              <w:rPr>
                <w:sz w:val="18"/>
                <w:szCs w:val="18"/>
              </w:rPr>
              <w:t>Madde Açıklaması</w:t>
            </w:r>
          </w:p>
        </w:tc>
        <w:tc>
          <w:tcPr>
            <w:tcW w:w="576" w:type="dxa"/>
            <w:vMerge w:val="restart"/>
            <w:shd w:val="clear" w:color="auto" w:fill="FFFFFF"/>
            <w:textDirection w:val="btLr"/>
            <w:vAlign w:val="center"/>
          </w:tcPr>
          <w:p w14:paraId="02EA5A9C" w14:textId="77777777" w:rsidR="00807BEF" w:rsidRPr="0097659A" w:rsidRDefault="00807BEF" w:rsidP="00592AA5">
            <w:pPr>
              <w:ind w:left="1134" w:right="113" w:hanging="1134"/>
              <w:rPr>
                <w:sz w:val="18"/>
                <w:szCs w:val="18"/>
              </w:rPr>
            </w:pPr>
            <w:r w:rsidRPr="0097659A">
              <w:rPr>
                <w:rStyle w:val="Gvdemetni77ptKalnDeil0ptbolukbraklyor"/>
                <w:color w:val="auto"/>
                <w:sz w:val="18"/>
                <w:szCs w:val="18"/>
                <w:lang w:val="tr-TR"/>
              </w:rPr>
              <w:t>Test</w:t>
            </w:r>
          </w:p>
        </w:tc>
        <w:tc>
          <w:tcPr>
            <w:tcW w:w="576" w:type="dxa"/>
            <w:vMerge w:val="restart"/>
            <w:shd w:val="clear" w:color="auto" w:fill="FFFFFF"/>
            <w:textDirection w:val="btLr"/>
            <w:vAlign w:val="center"/>
          </w:tcPr>
          <w:p w14:paraId="73A2C88B" w14:textId="77777777" w:rsidR="00807BEF" w:rsidRPr="0097659A" w:rsidRDefault="00807BEF" w:rsidP="00592AA5">
            <w:pPr>
              <w:ind w:left="1134" w:hanging="1134"/>
              <w:rPr>
                <w:sz w:val="18"/>
                <w:szCs w:val="18"/>
              </w:rPr>
            </w:pPr>
            <w:r w:rsidRPr="0097659A">
              <w:rPr>
                <w:rStyle w:val="Gvdemetni77ptKalnDeil0ptbolukbraklyor"/>
                <w:color w:val="auto"/>
                <w:sz w:val="18"/>
                <w:szCs w:val="18"/>
                <w:lang w:val="tr-TR"/>
              </w:rPr>
              <w:t>Montaj</w:t>
            </w:r>
          </w:p>
        </w:tc>
        <w:tc>
          <w:tcPr>
            <w:tcW w:w="576" w:type="dxa"/>
            <w:vMerge w:val="restart"/>
            <w:shd w:val="clear" w:color="auto" w:fill="FFFFFF"/>
            <w:textDirection w:val="btLr"/>
            <w:vAlign w:val="center"/>
          </w:tcPr>
          <w:p w14:paraId="46F46D57" w14:textId="77777777" w:rsidR="00807BEF" w:rsidRPr="0097659A" w:rsidRDefault="00807BEF" w:rsidP="00592AA5">
            <w:pPr>
              <w:ind w:left="1134" w:right="113" w:hanging="1134"/>
              <w:rPr>
                <w:b/>
                <w:sz w:val="16"/>
                <w:szCs w:val="18"/>
              </w:rPr>
            </w:pPr>
            <w:r w:rsidRPr="0097659A">
              <w:rPr>
                <w:sz w:val="16"/>
                <w:szCs w:val="18"/>
              </w:rPr>
              <w:t>Homologasyon (Tip Onayı)</w:t>
            </w:r>
          </w:p>
        </w:tc>
        <w:tc>
          <w:tcPr>
            <w:tcW w:w="1570" w:type="dxa"/>
            <w:vMerge w:val="restart"/>
            <w:shd w:val="clear" w:color="auto" w:fill="FFFFFF"/>
            <w:vAlign w:val="center"/>
          </w:tcPr>
          <w:p w14:paraId="2A13824A" w14:textId="77777777" w:rsidR="00807BEF" w:rsidRPr="0097659A" w:rsidRDefault="00807BEF" w:rsidP="00592AA5">
            <w:pPr>
              <w:pStyle w:val="Gvdemetni0"/>
              <w:shd w:val="clear" w:color="auto" w:fill="auto"/>
              <w:spacing w:line="240" w:lineRule="auto"/>
              <w:ind w:left="1134" w:hanging="1134"/>
              <w:rPr>
                <w:sz w:val="18"/>
                <w:szCs w:val="18"/>
              </w:rPr>
            </w:pPr>
            <w:r w:rsidRPr="0097659A">
              <w:rPr>
                <w:sz w:val="18"/>
                <w:szCs w:val="18"/>
              </w:rPr>
              <w:t>Ana motor / motor tipi</w:t>
            </w:r>
          </w:p>
        </w:tc>
        <w:tc>
          <w:tcPr>
            <w:tcW w:w="2698" w:type="dxa"/>
            <w:gridSpan w:val="4"/>
            <w:shd w:val="clear" w:color="auto" w:fill="FFFFFF"/>
            <w:vAlign w:val="center"/>
          </w:tcPr>
          <w:p w14:paraId="497A2900" w14:textId="77777777" w:rsidR="00807BEF" w:rsidRPr="0097659A" w:rsidRDefault="00807BEF" w:rsidP="00592AA5">
            <w:pPr>
              <w:pStyle w:val="Gvdemetni0"/>
              <w:shd w:val="clear" w:color="auto" w:fill="auto"/>
              <w:spacing w:line="240" w:lineRule="auto"/>
              <w:ind w:left="1134" w:hanging="1134"/>
              <w:rPr>
                <w:sz w:val="18"/>
                <w:szCs w:val="18"/>
              </w:rPr>
            </w:pPr>
            <w:r w:rsidRPr="0097659A">
              <w:rPr>
                <w:sz w:val="18"/>
                <w:szCs w:val="18"/>
              </w:rPr>
              <w:t>Motor ailesi içindeki motor tipleri (varsa)</w:t>
            </w:r>
          </w:p>
        </w:tc>
        <w:tc>
          <w:tcPr>
            <w:tcW w:w="2160" w:type="dxa"/>
            <w:vMerge w:val="restart"/>
            <w:shd w:val="clear" w:color="auto" w:fill="FFFFFF"/>
            <w:vAlign w:val="center"/>
          </w:tcPr>
          <w:p w14:paraId="0CBA8A70" w14:textId="77777777" w:rsidR="00DD78E1" w:rsidRPr="0097659A" w:rsidRDefault="00807BEF" w:rsidP="00592AA5">
            <w:pPr>
              <w:pStyle w:val="Gvdemetni0"/>
              <w:shd w:val="clear" w:color="auto" w:fill="auto"/>
              <w:spacing w:line="240" w:lineRule="auto"/>
              <w:ind w:left="1134" w:hanging="1134"/>
              <w:rPr>
                <w:sz w:val="18"/>
                <w:szCs w:val="18"/>
              </w:rPr>
            </w:pPr>
            <w:r w:rsidRPr="0097659A">
              <w:rPr>
                <w:sz w:val="18"/>
                <w:szCs w:val="18"/>
              </w:rPr>
              <w:t xml:space="preserve">Açıklayıcı notlar (doküman </w:t>
            </w:r>
          </w:p>
          <w:p w14:paraId="6E83AFDA" w14:textId="6B5DA8E0" w:rsidR="00807BEF" w:rsidRPr="0097659A" w:rsidRDefault="00807BEF" w:rsidP="00062639">
            <w:pPr>
              <w:pStyle w:val="Gvdemetni0"/>
              <w:shd w:val="clear" w:color="auto" w:fill="auto"/>
              <w:spacing w:line="240" w:lineRule="auto"/>
              <w:ind w:left="1134" w:hanging="1134"/>
              <w:jc w:val="both"/>
              <w:rPr>
                <w:sz w:val="18"/>
                <w:szCs w:val="18"/>
              </w:rPr>
            </w:pPr>
            <w:r w:rsidRPr="0097659A">
              <w:rPr>
                <w:sz w:val="18"/>
                <w:szCs w:val="18"/>
              </w:rPr>
              <w:t>içinde olmayan)</w:t>
            </w:r>
          </w:p>
        </w:tc>
      </w:tr>
      <w:tr w:rsidR="00062639" w:rsidRPr="0097659A" w14:paraId="59E27F3A" w14:textId="77777777" w:rsidTr="00C37EA4">
        <w:trPr>
          <w:trHeight w:hRule="exact" w:val="1471"/>
        </w:trPr>
        <w:tc>
          <w:tcPr>
            <w:tcW w:w="1440" w:type="dxa"/>
            <w:vMerge/>
            <w:shd w:val="clear" w:color="auto" w:fill="FFFFFF"/>
            <w:vAlign w:val="center"/>
          </w:tcPr>
          <w:p w14:paraId="4D9064B3" w14:textId="77777777" w:rsidR="00807BEF" w:rsidRPr="0097659A" w:rsidRDefault="00807BEF" w:rsidP="00592AA5">
            <w:pPr>
              <w:ind w:left="1134" w:hanging="1134"/>
              <w:jc w:val="center"/>
              <w:rPr>
                <w:sz w:val="18"/>
                <w:szCs w:val="18"/>
              </w:rPr>
            </w:pPr>
          </w:p>
        </w:tc>
        <w:tc>
          <w:tcPr>
            <w:tcW w:w="3494" w:type="dxa"/>
            <w:vMerge/>
            <w:shd w:val="clear" w:color="auto" w:fill="FFFFFF"/>
            <w:vAlign w:val="center"/>
          </w:tcPr>
          <w:p w14:paraId="377404FD" w14:textId="77777777" w:rsidR="00807BEF" w:rsidRPr="0097659A" w:rsidRDefault="00807BEF" w:rsidP="00592AA5">
            <w:pPr>
              <w:ind w:left="1134" w:hanging="1134"/>
              <w:jc w:val="center"/>
              <w:rPr>
                <w:sz w:val="18"/>
                <w:szCs w:val="18"/>
              </w:rPr>
            </w:pPr>
          </w:p>
        </w:tc>
        <w:tc>
          <w:tcPr>
            <w:tcW w:w="576" w:type="dxa"/>
            <w:vMerge/>
            <w:shd w:val="clear" w:color="auto" w:fill="FFFFFF"/>
            <w:vAlign w:val="center"/>
          </w:tcPr>
          <w:p w14:paraId="78F02F34" w14:textId="77777777" w:rsidR="00807BEF" w:rsidRPr="0097659A" w:rsidRDefault="00807BEF" w:rsidP="00592AA5">
            <w:pPr>
              <w:ind w:left="1134" w:hanging="1134"/>
              <w:jc w:val="center"/>
              <w:rPr>
                <w:sz w:val="18"/>
                <w:szCs w:val="18"/>
              </w:rPr>
            </w:pPr>
          </w:p>
        </w:tc>
        <w:tc>
          <w:tcPr>
            <w:tcW w:w="576" w:type="dxa"/>
            <w:vMerge/>
            <w:shd w:val="clear" w:color="auto" w:fill="FFFFFF"/>
            <w:vAlign w:val="center"/>
          </w:tcPr>
          <w:p w14:paraId="314FE12B" w14:textId="77777777" w:rsidR="00807BEF" w:rsidRPr="0097659A" w:rsidRDefault="00807BEF" w:rsidP="00592AA5">
            <w:pPr>
              <w:ind w:left="1134" w:hanging="1134"/>
              <w:jc w:val="center"/>
              <w:rPr>
                <w:sz w:val="18"/>
                <w:szCs w:val="18"/>
              </w:rPr>
            </w:pPr>
          </w:p>
        </w:tc>
        <w:tc>
          <w:tcPr>
            <w:tcW w:w="576" w:type="dxa"/>
            <w:vMerge/>
            <w:shd w:val="clear" w:color="auto" w:fill="FFFFFF"/>
            <w:vAlign w:val="center"/>
          </w:tcPr>
          <w:p w14:paraId="607DEB16" w14:textId="77777777" w:rsidR="00807BEF" w:rsidRPr="0097659A" w:rsidRDefault="00807BEF" w:rsidP="00592AA5">
            <w:pPr>
              <w:ind w:left="1134" w:hanging="1134"/>
              <w:jc w:val="center"/>
              <w:rPr>
                <w:sz w:val="18"/>
                <w:szCs w:val="18"/>
              </w:rPr>
            </w:pPr>
          </w:p>
        </w:tc>
        <w:tc>
          <w:tcPr>
            <w:tcW w:w="1570" w:type="dxa"/>
            <w:vMerge/>
            <w:shd w:val="clear" w:color="auto" w:fill="FFFFFF"/>
            <w:vAlign w:val="center"/>
          </w:tcPr>
          <w:p w14:paraId="59B09B3C" w14:textId="77777777" w:rsidR="00807BEF" w:rsidRPr="0097659A" w:rsidRDefault="00807BEF" w:rsidP="00592AA5">
            <w:pPr>
              <w:ind w:left="1134" w:hanging="1134"/>
              <w:jc w:val="center"/>
              <w:rPr>
                <w:sz w:val="18"/>
                <w:szCs w:val="18"/>
              </w:rPr>
            </w:pPr>
          </w:p>
        </w:tc>
        <w:tc>
          <w:tcPr>
            <w:tcW w:w="456" w:type="dxa"/>
            <w:shd w:val="clear" w:color="auto" w:fill="FFFFFF"/>
            <w:vAlign w:val="center"/>
          </w:tcPr>
          <w:p w14:paraId="67402A61" w14:textId="77777777" w:rsidR="00807BEF" w:rsidRPr="0097659A" w:rsidRDefault="00807BEF" w:rsidP="00592AA5">
            <w:pPr>
              <w:pStyle w:val="Gvdemetni0"/>
              <w:shd w:val="clear" w:color="auto" w:fill="auto"/>
              <w:spacing w:line="240" w:lineRule="auto"/>
              <w:ind w:left="1134" w:hanging="1134"/>
              <w:rPr>
                <w:sz w:val="18"/>
                <w:szCs w:val="18"/>
              </w:rPr>
            </w:pPr>
            <w:r w:rsidRPr="0097659A">
              <w:rPr>
                <w:sz w:val="18"/>
                <w:szCs w:val="18"/>
              </w:rPr>
              <w:t>tip 2</w:t>
            </w:r>
          </w:p>
        </w:tc>
        <w:tc>
          <w:tcPr>
            <w:tcW w:w="749" w:type="dxa"/>
            <w:shd w:val="clear" w:color="auto" w:fill="FFFFFF"/>
            <w:vAlign w:val="center"/>
          </w:tcPr>
          <w:p w14:paraId="23A6C66C" w14:textId="77777777" w:rsidR="00807BEF" w:rsidRPr="0097659A" w:rsidRDefault="00807BEF" w:rsidP="00592AA5">
            <w:pPr>
              <w:pStyle w:val="Gvdemetni0"/>
              <w:shd w:val="clear" w:color="auto" w:fill="auto"/>
              <w:spacing w:line="240" w:lineRule="auto"/>
              <w:ind w:left="1134" w:hanging="1134"/>
              <w:rPr>
                <w:sz w:val="18"/>
                <w:szCs w:val="18"/>
              </w:rPr>
            </w:pPr>
            <w:r w:rsidRPr="0097659A">
              <w:rPr>
                <w:sz w:val="18"/>
                <w:szCs w:val="18"/>
              </w:rPr>
              <w:t>tip 3</w:t>
            </w:r>
          </w:p>
        </w:tc>
        <w:tc>
          <w:tcPr>
            <w:tcW w:w="744" w:type="dxa"/>
            <w:shd w:val="clear" w:color="auto" w:fill="FFFFFF"/>
            <w:vAlign w:val="center"/>
          </w:tcPr>
          <w:p w14:paraId="5016E863" w14:textId="77777777" w:rsidR="00807BEF" w:rsidRPr="0097659A" w:rsidRDefault="00807BEF" w:rsidP="00592AA5">
            <w:pPr>
              <w:pStyle w:val="Gvdemetni0"/>
              <w:shd w:val="clear" w:color="auto" w:fill="auto"/>
              <w:spacing w:line="240" w:lineRule="auto"/>
              <w:ind w:left="1134" w:hanging="1134"/>
              <w:rPr>
                <w:sz w:val="18"/>
                <w:szCs w:val="18"/>
              </w:rPr>
            </w:pPr>
            <w:r w:rsidRPr="0097659A">
              <w:rPr>
                <w:sz w:val="18"/>
                <w:szCs w:val="18"/>
              </w:rPr>
              <w:t>tip …</w:t>
            </w:r>
          </w:p>
        </w:tc>
        <w:tc>
          <w:tcPr>
            <w:tcW w:w="749" w:type="dxa"/>
            <w:shd w:val="clear" w:color="auto" w:fill="FFFFFF"/>
            <w:vAlign w:val="center"/>
          </w:tcPr>
          <w:p w14:paraId="19DDFEED" w14:textId="77777777" w:rsidR="00807BEF" w:rsidRPr="0097659A" w:rsidRDefault="00807BEF" w:rsidP="00592AA5">
            <w:pPr>
              <w:pStyle w:val="Gvdemetni0"/>
              <w:shd w:val="clear" w:color="auto" w:fill="auto"/>
              <w:spacing w:line="240" w:lineRule="auto"/>
              <w:ind w:left="1134" w:hanging="1134"/>
              <w:rPr>
                <w:sz w:val="18"/>
                <w:szCs w:val="18"/>
              </w:rPr>
            </w:pPr>
            <w:r w:rsidRPr="0097659A">
              <w:rPr>
                <w:sz w:val="18"/>
                <w:szCs w:val="18"/>
              </w:rPr>
              <w:t>tip n</w:t>
            </w:r>
          </w:p>
        </w:tc>
        <w:tc>
          <w:tcPr>
            <w:tcW w:w="2160" w:type="dxa"/>
            <w:vMerge/>
            <w:shd w:val="clear" w:color="auto" w:fill="FFFFFF"/>
          </w:tcPr>
          <w:p w14:paraId="74897F38" w14:textId="77777777" w:rsidR="00807BEF" w:rsidRPr="0097659A" w:rsidRDefault="00807BEF" w:rsidP="00592AA5">
            <w:pPr>
              <w:ind w:left="1134" w:hanging="1134"/>
              <w:rPr>
                <w:sz w:val="18"/>
                <w:szCs w:val="18"/>
              </w:rPr>
            </w:pPr>
          </w:p>
        </w:tc>
      </w:tr>
      <w:tr w:rsidR="00062639" w:rsidRPr="0097659A" w14:paraId="0A88568E" w14:textId="77777777" w:rsidTr="00C37EA4">
        <w:trPr>
          <w:trHeight w:hRule="exact" w:val="653"/>
        </w:trPr>
        <w:tc>
          <w:tcPr>
            <w:tcW w:w="1440" w:type="dxa"/>
            <w:shd w:val="clear" w:color="auto" w:fill="FFFFFF"/>
            <w:vAlign w:val="center"/>
          </w:tcPr>
          <w:p w14:paraId="6137C5E2"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3.11.3.10.1.</w:t>
            </w:r>
          </w:p>
        </w:tc>
        <w:tc>
          <w:tcPr>
            <w:tcW w:w="3494" w:type="dxa"/>
            <w:shd w:val="clear" w:color="auto" w:fill="FFFFFF"/>
            <w:vAlign w:val="center"/>
          </w:tcPr>
          <w:p w14:paraId="33AF6BEF"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Seyrek rejenerasyon Evet/Hayır:</w:t>
            </w:r>
          </w:p>
        </w:tc>
        <w:tc>
          <w:tcPr>
            <w:tcW w:w="576" w:type="dxa"/>
            <w:shd w:val="clear" w:color="auto" w:fill="FFFFFF"/>
          </w:tcPr>
          <w:p w14:paraId="6BCC7AD3" w14:textId="77777777" w:rsidR="00807BEF" w:rsidRPr="0097659A" w:rsidRDefault="00807BEF" w:rsidP="00592AA5">
            <w:pPr>
              <w:ind w:left="1134" w:right="240" w:hanging="1134"/>
              <w:jc w:val="right"/>
              <w:rPr>
                <w:sz w:val="18"/>
                <w:szCs w:val="18"/>
              </w:rPr>
            </w:pPr>
            <w:r w:rsidRPr="0097659A">
              <w:rPr>
                <w:rStyle w:val="Gvdemetni77ptKalnDeil0ptbolukbraklyor"/>
                <w:color w:val="auto"/>
                <w:sz w:val="18"/>
                <w:szCs w:val="18"/>
                <w:lang w:val="tr-TR"/>
              </w:rPr>
              <w:t>X</w:t>
            </w:r>
          </w:p>
        </w:tc>
        <w:tc>
          <w:tcPr>
            <w:tcW w:w="576" w:type="dxa"/>
            <w:shd w:val="clear" w:color="auto" w:fill="FFFFFF"/>
          </w:tcPr>
          <w:p w14:paraId="1E90EA0A" w14:textId="77777777" w:rsidR="00807BEF" w:rsidRPr="0097659A" w:rsidRDefault="00807BEF" w:rsidP="00592AA5">
            <w:pPr>
              <w:ind w:left="1134" w:hanging="1134"/>
              <w:rPr>
                <w:sz w:val="18"/>
                <w:szCs w:val="18"/>
              </w:rPr>
            </w:pPr>
          </w:p>
        </w:tc>
        <w:tc>
          <w:tcPr>
            <w:tcW w:w="576" w:type="dxa"/>
            <w:shd w:val="clear" w:color="auto" w:fill="FFFFFF"/>
          </w:tcPr>
          <w:p w14:paraId="386F3F00" w14:textId="77777777" w:rsidR="00807BEF" w:rsidRPr="0097659A" w:rsidRDefault="00807BEF" w:rsidP="00592AA5">
            <w:pPr>
              <w:ind w:left="1134" w:hanging="1134"/>
              <w:rPr>
                <w:sz w:val="18"/>
                <w:szCs w:val="18"/>
              </w:rPr>
            </w:pPr>
          </w:p>
        </w:tc>
        <w:tc>
          <w:tcPr>
            <w:tcW w:w="1570" w:type="dxa"/>
            <w:shd w:val="clear" w:color="auto" w:fill="FFFFFF"/>
          </w:tcPr>
          <w:p w14:paraId="1ED0B3C6" w14:textId="77777777" w:rsidR="00807BEF" w:rsidRPr="0097659A" w:rsidRDefault="00807BEF" w:rsidP="00592AA5">
            <w:pPr>
              <w:ind w:left="1134" w:hanging="1134"/>
              <w:rPr>
                <w:sz w:val="18"/>
                <w:szCs w:val="18"/>
              </w:rPr>
            </w:pPr>
          </w:p>
        </w:tc>
        <w:tc>
          <w:tcPr>
            <w:tcW w:w="456" w:type="dxa"/>
            <w:shd w:val="clear" w:color="auto" w:fill="FFFFFF"/>
          </w:tcPr>
          <w:p w14:paraId="478D856D" w14:textId="77777777" w:rsidR="00807BEF" w:rsidRPr="0097659A" w:rsidRDefault="00807BEF" w:rsidP="00592AA5">
            <w:pPr>
              <w:ind w:left="1134" w:hanging="1134"/>
              <w:rPr>
                <w:sz w:val="18"/>
                <w:szCs w:val="18"/>
              </w:rPr>
            </w:pPr>
          </w:p>
        </w:tc>
        <w:tc>
          <w:tcPr>
            <w:tcW w:w="749" w:type="dxa"/>
            <w:shd w:val="clear" w:color="auto" w:fill="FFFFFF"/>
          </w:tcPr>
          <w:p w14:paraId="1B447FEA" w14:textId="77777777" w:rsidR="00807BEF" w:rsidRPr="0097659A" w:rsidRDefault="00807BEF" w:rsidP="00592AA5">
            <w:pPr>
              <w:ind w:left="1134" w:hanging="1134"/>
              <w:rPr>
                <w:sz w:val="18"/>
                <w:szCs w:val="18"/>
              </w:rPr>
            </w:pPr>
          </w:p>
        </w:tc>
        <w:tc>
          <w:tcPr>
            <w:tcW w:w="744" w:type="dxa"/>
            <w:shd w:val="clear" w:color="auto" w:fill="FFFFFF"/>
          </w:tcPr>
          <w:p w14:paraId="2DEBFB44" w14:textId="77777777" w:rsidR="00807BEF" w:rsidRPr="0097659A" w:rsidRDefault="00807BEF" w:rsidP="00592AA5">
            <w:pPr>
              <w:ind w:left="1134" w:hanging="1134"/>
              <w:rPr>
                <w:sz w:val="18"/>
                <w:szCs w:val="18"/>
              </w:rPr>
            </w:pPr>
          </w:p>
        </w:tc>
        <w:tc>
          <w:tcPr>
            <w:tcW w:w="749" w:type="dxa"/>
            <w:shd w:val="clear" w:color="auto" w:fill="FFFFFF"/>
          </w:tcPr>
          <w:p w14:paraId="51132F93" w14:textId="77777777" w:rsidR="00807BEF" w:rsidRPr="0097659A" w:rsidRDefault="00807BEF" w:rsidP="00592AA5">
            <w:pPr>
              <w:ind w:left="1134" w:hanging="1134"/>
              <w:rPr>
                <w:sz w:val="18"/>
                <w:szCs w:val="18"/>
              </w:rPr>
            </w:pPr>
          </w:p>
        </w:tc>
        <w:tc>
          <w:tcPr>
            <w:tcW w:w="2160" w:type="dxa"/>
            <w:shd w:val="clear" w:color="auto" w:fill="FFFFFF"/>
            <w:vAlign w:val="center"/>
          </w:tcPr>
          <w:p w14:paraId="03249071" w14:textId="77777777" w:rsidR="00DD78E1" w:rsidRPr="0097659A" w:rsidRDefault="00807BEF" w:rsidP="00592AA5">
            <w:pPr>
              <w:ind w:left="1134" w:hanging="1134"/>
              <w:jc w:val="left"/>
              <w:rPr>
                <w:rStyle w:val="Gvdemetni77ptKalnDeil0ptbolukbraklyor"/>
                <w:color w:val="auto"/>
                <w:sz w:val="18"/>
                <w:szCs w:val="18"/>
                <w:lang w:val="tr-TR"/>
              </w:rPr>
            </w:pPr>
            <w:r w:rsidRPr="0097659A">
              <w:rPr>
                <w:rStyle w:val="Gvdemetni77ptKalnDeil0ptbolukbraklyor"/>
                <w:color w:val="auto"/>
                <w:sz w:val="18"/>
                <w:szCs w:val="18"/>
                <w:lang w:val="tr-TR"/>
              </w:rPr>
              <w:t>Evet ise, 3.11.6 bölümünü</w:t>
            </w:r>
          </w:p>
          <w:p w14:paraId="68150C5E" w14:textId="6B90A7DD"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doldurun</w:t>
            </w:r>
          </w:p>
        </w:tc>
      </w:tr>
      <w:tr w:rsidR="00062639" w:rsidRPr="0097659A" w14:paraId="4D607C56" w14:textId="77777777" w:rsidTr="00C37EA4">
        <w:trPr>
          <w:trHeight w:hRule="exact" w:val="461"/>
        </w:trPr>
        <w:tc>
          <w:tcPr>
            <w:tcW w:w="1440" w:type="dxa"/>
            <w:shd w:val="clear" w:color="auto" w:fill="FFFFFF"/>
            <w:vAlign w:val="center"/>
          </w:tcPr>
          <w:p w14:paraId="2B6D4859"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3.11.3.11.</w:t>
            </w:r>
          </w:p>
        </w:tc>
        <w:tc>
          <w:tcPr>
            <w:tcW w:w="3494" w:type="dxa"/>
            <w:shd w:val="clear" w:color="auto" w:fill="FFFFFF"/>
            <w:vAlign w:val="center"/>
          </w:tcPr>
          <w:p w14:paraId="1A7D521B"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Normal çalışma sıcaklığı aralığı (C derece):</w:t>
            </w:r>
          </w:p>
        </w:tc>
        <w:tc>
          <w:tcPr>
            <w:tcW w:w="576" w:type="dxa"/>
            <w:shd w:val="clear" w:color="auto" w:fill="FFFFFF"/>
          </w:tcPr>
          <w:p w14:paraId="54C38C21" w14:textId="77777777" w:rsidR="00807BEF" w:rsidRPr="0097659A" w:rsidRDefault="00807BEF" w:rsidP="00592AA5">
            <w:pPr>
              <w:ind w:left="1134" w:right="240" w:hanging="1134"/>
              <w:jc w:val="right"/>
              <w:rPr>
                <w:sz w:val="18"/>
                <w:szCs w:val="18"/>
              </w:rPr>
            </w:pPr>
            <w:r w:rsidRPr="0097659A">
              <w:rPr>
                <w:rStyle w:val="Gvdemetni77ptKalnDeil0ptbolukbraklyor"/>
                <w:color w:val="auto"/>
                <w:sz w:val="18"/>
                <w:szCs w:val="18"/>
                <w:lang w:val="tr-TR"/>
              </w:rPr>
              <w:t>X</w:t>
            </w:r>
          </w:p>
        </w:tc>
        <w:tc>
          <w:tcPr>
            <w:tcW w:w="576" w:type="dxa"/>
            <w:shd w:val="clear" w:color="auto" w:fill="FFFFFF"/>
          </w:tcPr>
          <w:p w14:paraId="6CE3C246" w14:textId="77777777" w:rsidR="00807BEF" w:rsidRPr="0097659A" w:rsidRDefault="00807BEF" w:rsidP="00592AA5">
            <w:pPr>
              <w:ind w:left="1134" w:right="200" w:hanging="1134"/>
              <w:jc w:val="right"/>
              <w:rPr>
                <w:sz w:val="18"/>
                <w:szCs w:val="18"/>
              </w:rPr>
            </w:pPr>
            <w:r w:rsidRPr="0097659A">
              <w:rPr>
                <w:rStyle w:val="Gvdemetni77ptKalnDeil0ptbolukbraklyor"/>
                <w:color w:val="auto"/>
                <w:sz w:val="18"/>
                <w:szCs w:val="18"/>
                <w:lang w:val="tr-TR"/>
              </w:rPr>
              <w:t>X</w:t>
            </w:r>
          </w:p>
        </w:tc>
        <w:tc>
          <w:tcPr>
            <w:tcW w:w="576" w:type="dxa"/>
            <w:shd w:val="clear" w:color="auto" w:fill="FFFFFF"/>
          </w:tcPr>
          <w:p w14:paraId="78A0F408" w14:textId="77777777" w:rsidR="00807BEF" w:rsidRPr="0097659A" w:rsidRDefault="00807BEF" w:rsidP="00592AA5">
            <w:pPr>
              <w:ind w:left="1134" w:hanging="1134"/>
              <w:rPr>
                <w:sz w:val="18"/>
                <w:szCs w:val="18"/>
              </w:rPr>
            </w:pPr>
          </w:p>
        </w:tc>
        <w:tc>
          <w:tcPr>
            <w:tcW w:w="1570" w:type="dxa"/>
            <w:shd w:val="clear" w:color="auto" w:fill="FFFFFF"/>
          </w:tcPr>
          <w:p w14:paraId="51BED9CE" w14:textId="77777777" w:rsidR="00807BEF" w:rsidRPr="0097659A" w:rsidRDefault="00807BEF" w:rsidP="00592AA5">
            <w:pPr>
              <w:ind w:left="1134" w:hanging="1134"/>
              <w:rPr>
                <w:sz w:val="18"/>
                <w:szCs w:val="18"/>
              </w:rPr>
            </w:pPr>
          </w:p>
        </w:tc>
        <w:tc>
          <w:tcPr>
            <w:tcW w:w="456" w:type="dxa"/>
            <w:shd w:val="clear" w:color="auto" w:fill="FFFFFF"/>
          </w:tcPr>
          <w:p w14:paraId="21B69A44" w14:textId="77777777" w:rsidR="00807BEF" w:rsidRPr="0097659A" w:rsidRDefault="00807BEF" w:rsidP="00592AA5">
            <w:pPr>
              <w:ind w:left="1134" w:hanging="1134"/>
              <w:rPr>
                <w:sz w:val="18"/>
                <w:szCs w:val="18"/>
              </w:rPr>
            </w:pPr>
          </w:p>
        </w:tc>
        <w:tc>
          <w:tcPr>
            <w:tcW w:w="749" w:type="dxa"/>
            <w:shd w:val="clear" w:color="auto" w:fill="FFFFFF"/>
          </w:tcPr>
          <w:p w14:paraId="7548E1CA" w14:textId="77777777" w:rsidR="00807BEF" w:rsidRPr="0097659A" w:rsidRDefault="00807BEF" w:rsidP="00592AA5">
            <w:pPr>
              <w:ind w:left="1134" w:hanging="1134"/>
              <w:rPr>
                <w:sz w:val="18"/>
                <w:szCs w:val="18"/>
              </w:rPr>
            </w:pPr>
          </w:p>
        </w:tc>
        <w:tc>
          <w:tcPr>
            <w:tcW w:w="744" w:type="dxa"/>
            <w:shd w:val="clear" w:color="auto" w:fill="FFFFFF"/>
          </w:tcPr>
          <w:p w14:paraId="080B0057" w14:textId="77777777" w:rsidR="00807BEF" w:rsidRPr="0097659A" w:rsidRDefault="00807BEF" w:rsidP="00592AA5">
            <w:pPr>
              <w:ind w:left="1134" w:hanging="1134"/>
              <w:rPr>
                <w:sz w:val="18"/>
                <w:szCs w:val="18"/>
              </w:rPr>
            </w:pPr>
          </w:p>
        </w:tc>
        <w:tc>
          <w:tcPr>
            <w:tcW w:w="749" w:type="dxa"/>
            <w:shd w:val="clear" w:color="auto" w:fill="FFFFFF"/>
          </w:tcPr>
          <w:p w14:paraId="2918CA1F" w14:textId="77777777" w:rsidR="00807BEF" w:rsidRPr="0097659A" w:rsidRDefault="00807BEF" w:rsidP="00592AA5">
            <w:pPr>
              <w:ind w:left="1134" w:hanging="1134"/>
              <w:rPr>
                <w:sz w:val="18"/>
                <w:szCs w:val="18"/>
              </w:rPr>
            </w:pPr>
          </w:p>
        </w:tc>
        <w:tc>
          <w:tcPr>
            <w:tcW w:w="2160" w:type="dxa"/>
            <w:shd w:val="clear" w:color="auto" w:fill="FFFFFF"/>
          </w:tcPr>
          <w:p w14:paraId="370EC9CD" w14:textId="77777777" w:rsidR="00807BEF" w:rsidRPr="0097659A" w:rsidRDefault="00807BEF" w:rsidP="00592AA5">
            <w:pPr>
              <w:ind w:left="1134" w:hanging="1134"/>
              <w:rPr>
                <w:sz w:val="18"/>
                <w:szCs w:val="18"/>
              </w:rPr>
            </w:pPr>
          </w:p>
        </w:tc>
      </w:tr>
      <w:tr w:rsidR="00062639" w:rsidRPr="0097659A" w14:paraId="6311ADFE" w14:textId="77777777" w:rsidTr="00C37EA4">
        <w:trPr>
          <w:trHeight w:hRule="exact" w:val="456"/>
        </w:trPr>
        <w:tc>
          <w:tcPr>
            <w:tcW w:w="1440" w:type="dxa"/>
            <w:shd w:val="clear" w:color="auto" w:fill="FFFFFF"/>
            <w:vAlign w:val="center"/>
          </w:tcPr>
          <w:p w14:paraId="098ED84C"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3.11.3.12.</w:t>
            </w:r>
          </w:p>
        </w:tc>
        <w:tc>
          <w:tcPr>
            <w:tcW w:w="3494" w:type="dxa"/>
            <w:shd w:val="clear" w:color="auto" w:fill="FFFFFF"/>
            <w:vAlign w:val="center"/>
          </w:tcPr>
          <w:p w14:paraId="480C820C"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Sarf edilebilir ayıraç: Evet/Hayır</w:t>
            </w:r>
            <w:r w:rsidR="00BD7DA6" w:rsidRPr="0097659A">
              <w:rPr>
                <w:sz w:val="18"/>
                <w:szCs w:val="18"/>
              </w:rPr>
              <w:t xml:space="preserve"> </w:t>
            </w:r>
          </w:p>
        </w:tc>
        <w:tc>
          <w:tcPr>
            <w:tcW w:w="576" w:type="dxa"/>
            <w:shd w:val="clear" w:color="auto" w:fill="FFFFFF"/>
          </w:tcPr>
          <w:p w14:paraId="22E5E72B" w14:textId="77777777" w:rsidR="00807BEF" w:rsidRPr="0097659A" w:rsidRDefault="00807BEF" w:rsidP="00592AA5">
            <w:pPr>
              <w:ind w:left="1134" w:hanging="1134"/>
              <w:rPr>
                <w:sz w:val="18"/>
                <w:szCs w:val="18"/>
              </w:rPr>
            </w:pPr>
          </w:p>
        </w:tc>
        <w:tc>
          <w:tcPr>
            <w:tcW w:w="576" w:type="dxa"/>
            <w:shd w:val="clear" w:color="auto" w:fill="FFFFFF"/>
          </w:tcPr>
          <w:p w14:paraId="68E22A2B" w14:textId="77777777" w:rsidR="00807BEF" w:rsidRPr="0097659A" w:rsidRDefault="00807BEF" w:rsidP="00592AA5">
            <w:pPr>
              <w:ind w:left="1134" w:hanging="1134"/>
              <w:rPr>
                <w:sz w:val="18"/>
                <w:szCs w:val="18"/>
              </w:rPr>
            </w:pPr>
          </w:p>
        </w:tc>
        <w:tc>
          <w:tcPr>
            <w:tcW w:w="576" w:type="dxa"/>
            <w:shd w:val="clear" w:color="auto" w:fill="FFFFFF"/>
          </w:tcPr>
          <w:p w14:paraId="4778B3C0" w14:textId="77777777" w:rsidR="00807BEF" w:rsidRPr="0097659A" w:rsidRDefault="00807BEF" w:rsidP="00592AA5">
            <w:pPr>
              <w:ind w:left="1134" w:right="200" w:hanging="1134"/>
              <w:jc w:val="right"/>
              <w:rPr>
                <w:sz w:val="18"/>
                <w:szCs w:val="18"/>
              </w:rPr>
            </w:pPr>
            <w:r w:rsidRPr="0097659A">
              <w:rPr>
                <w:rStyle w:val="Gvdemetni77ptKalnDeil0ptbolukbraklyor"/>
                <w:color w:val="auto"/>
                <w:sz w:val="18"/>
                <w:szCs w:val="18"/>
                <w:lang w:val="tr-TR"/>
              </w:rPr>
              <w:t>X</w:t>
            </w:r>
          </w:p>
        </w:tc>
        <w:tc>
          <w:tcPr>
            <w:tcW w:w="1570" w:type="dxa"/>
            <w:shd w:val="clear" w:color="auto" w:fill="FFFFFF"/>
          </w:tcPr>
          <w:p w14:paraId="7C949773" w14:textId="77777777" w:rsidR="00807BEF" w:rsidRPr="0097659A" w:rsidRDefault="00807BEF" w:rsidP="00592AA5">
            <w:pPr>
              <w:ind w:left="1134" w:hanging="1134"/>
              <w:rPr>
                <w:sz w:val="18"/>
                <w:szCs w:val="18"/>
              </w:rPr>
            </w:pPr>
          </w:p>
        </w:tc>
        <w:tc>
          <w:tcPr>
            <w:tcW w:w="456" w:type="dxa"/>
            <w:shd w:val="clear" w:color="auto" w:fill="FFFFFF"/>
          </w:tcPr>
          <w:p w14:paraId="6B831AA6" w14:textId="77777777" w:rsidR="00807BEF" w:rsidRPr="0097659A" w:rsidRDefault="00807BEF" w:rsidP="00592AA5">
            <w:pPr>
              <w:ind w:left="1134" w:hanging="1134"/>
              <w:rPr>
                <w:sz w:val="18"/>
                <w:szCs w:val="18"/>
              </w:rPr>
            </w:pPr>
          </w:p>
        </w:tc>
        <w:tc>
          <w:tcPr>
            <w:tcW w:w="749" w:type="dxa"/>
            <w:shd w:val="clear" w:color="auto" w:fill="FFFFFF"/>
          </w:tcPr>
          <w:p w14:paraId="1FA24685" w14:textId="77777777" w:rsidR="00807BEF" w:rsidRPr="0097659A" w:rsidRDefault="00807BEF" w:rsidP="00592AA5">
            <w:pPr>
              <w:ind w:left="1134" w:hanging="1134"/>
              <w:rPr>
                <w:sz w:val="18"/>
                <w:szCs w:val="18"/>
              </w:rPr>
            </w:pPr>
          </w:p>
        </w:tc>
        <w:tc>
          <w:tcPr>
            <w:tcW w:w="744" w:type="dxa"/>
            <w:shd w:val="clear" w:color="auto" w:fill="FFFFFF"/>
          </w:tcPr>
          <w:p w14:paraId="2F782BAB" w14:textId="77777777" w:rsidR="00807BEF" w:rsidRPr="0097659A" w:rsidRDefault="00807BEF" w:rsidP="00592AA5">
            <w:pPr>
              <w:ind w:left="1134" w:hanging="1134"/>
              <w:rPr>
                <w:sz w:val="18"/>
                <w:szCs w:val="18"/>
              </w:rPr>
            </w:pPr>
          </w:p>
        </w:tc>
        <w:tc>
          <w:tcPr>
            <w:tcW w:w="749" w:type="dxa"/>
            <w:shd w:val="clear" w:color="auto" w:fill="FFFFFF"/>
          </w:tcPr>
          <w:p w14:paraId="3030004F" w14:textId="77777777" w:rsidR="00807BEF" w:rsidRPr="0097659A" w:rsidRDefault="00807BEF" w:rsidP="00592AA5">
            <w:pPr>
              <w:ind w:left="1134" w:hanging="1134"/>
              <w:rPr>
                <w:sz w:val="18"/>
                <w:szCs w:val="18"/>
              </w:rPr>
            </w:pPr>
          </w:p>
        </w:tc>
        <w:tc>
          <w:tcPr>
            <w:tcW w:w="2160" w:type="dxa"/>
            <w:shd w:val="clear" w:color="auto" w:fill="FFFFFF"/>
          </w:tcPr>
          <w:p w14:paraId="3C88B196" w14:textId="77777777" w:rsidR="00807BEF" w:rsidRPr="0097659A" w:rsidRDefault="00807BEF" w:rsidP="00592AA5">
            <w:pPr>
              <w:ind w:left="1134" w:hanging="1134"/>
              <w:rPr>
                <w:sz w:val="18"/>
                <w:szCs w:val="18"/>
              </w:rPr>
            </w:pPr>
          </w:p>
        </w:tc>
      </w:tr>
      <w:tr w:rsidR="00062639" w:rsidRPr="0097659A" w14:paraId="50080A06" w14:textId="77777777" w:rsidTr="00C37EA4">
        <w:trPr>
          <w:trHeight w:hRule="exact" w:val="653"/>
        </w:trPr>
        <w:tc>
          <w:tcPr>
            <w:tcW w:w="1440" w:type="dxa"/>
            <w:shd w:val="clear" w:color="auto" w:fill="FFFFFF"/>
            <w:vAlign w:val="center"/>
          </w:tcPr>
          <w:p w14:paraId="384CD5B2"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3.11.3.12.1.</w:t>
            </w:r>
          </w:p>
        </w:tc>
        <w:tc>
          <w:tcPr>
            <w:tcW w:w="3494" w:type="dxa"/>
            <w:shd w:val="clear" w:color="auto" w:fill="FFFFFF"/>
            <w:vAlign w:val="center"/>
          </w:tcPr>
          <w:p w14:paraId="76AEE122" w14:textId="77777777" w:rsidR="00807BEF" w:rsidRPr="0097659A" w:rsidRDefault="00807BEF" w:rsidP="00BD7DA6">
            <w:pPr>
              <w:pStyle w:val="Gvdemetni0"/>
              <w:shd w:val="clear" w:color="auto" w:fill="auto"/>
              <w:spacing w:line="240" w:lineRule="auto"/>
              <w:ind w:hanging="21"/>
              <w:jc w:val="left"/>
              <w:rPr>
                <w:sz w:val="18"/>
                <w:szCs w:val="18"/>
              </w:rPr>
            </w:pPr>
            <w:r w:rsidRPr="0097659A">
              <w:rPr>
                <w:sz w:val="18"/>
                <w:szCs w:val="18"/>
              </w:rPr>
              <w:t>Katalitik etki için gereken ayıracın tipi ve konsantrasyonu:</w:t>
            </w:r>
          </w:p>
        </w:tc>
        <w:tc>
          <w:tcPr>
            <w:tcW w:w="576" w:type="dxa"/>
            <w:shd w:val="clear" w:color="auto" w:fill="FFFFFF"/>
          </w:tcPr>
          <w:p w14:paraId="2DFFBC87" w14:textId="77777777" w:rsidR="00807BEF" w:rsidRPr="0097659A" w:rsidRDefault="00807BEF" w:rsidP="00592AA5">
            <w:pPr>
              <w:ind w:left="1134" w:hanging="1134"/>
              <w:rPr>
                <w:sz w:val="18"/>
                <w:szCs w:val="18"/>
              </w:rPr>
            </w:pPr>
          </w:p>
        </w:tc>
        <w:tc>
          <w:tcPr>
            <w:tcW w:w="576" w:type="dxa"/>
            <w:shd w:val="clear" w:color="auto" w:fill="FFFFFF"/>
          </w:tcPr>
          <w:p w14:paraId="46F06587" w14:textId="77777777" w:rsidR="00807BEF" w:rsidRPr="0097659A" w:rsidRDefault="00807BEF" w:rsidP="00592AA5">
            <w:pPr>
              <w:ind w:left="1134" w:hanging="1134"/>
              <w:rPr>
                <w:sz w:val="18"/>
                <w:szCs w:val="18"/>
              </w:rPr>
            </w:pPr>
          </w:p>
        </w:tc>
        <w:tc>
          <w:tcPr>
            <w:tcW w:w="576" w:type="dxa"/>
            <w:shd w:val="clear" w:color="auto" w:fill="FFFFFF"/>
          </w:tcPr>
          <w:p w14:paraId="0F73C7C2" w14:textId="77777777" w:rsidR="00807BEF" w:rsidRPr="0097659A" w:rsidRDefault="00807BEF" w:rsidP="00592AA5">
            <w:pPr>
              <w:ind w:left="1134" w:right="200" w:hanging="1134"/>
              <w:jc w:val="right"/>
              <w:rPr>
                <w:sz w:val="18"/>
                <w:szCs w:val="18"/>
              </w:rPr>
            </w:pPr>
            <w:r w:rsidRPr="0097659A">
              <w:rPr>
                <w:rStyle w:val="Gvdemetni77ptKalnDeil0ptbolukbraklyor"/>
                <w:color w:val="auto"/>
                <w:sz w:val="18"/>
                <w:szCs w:val="18"/>
                <w:lang w:val="tr-TR"/>
              </w:rPr>
              <w:t>X</w:t>
            </w:r>
          </w:p>
        </w:tc>
        <w:tc>
          <w:tcPr>
            <w:tcW w:w="1570" w:type="dxa"/>
            <w:shd w:val="clear" w:color="auto" w:fill="FFFFFF"/>
          </w:tcPr>
          <w:p w14:paraId="67C31D8A" w14:textId="77777777" w:rsidR="00807BEF" w:rsidRPr="0097659A" w:rsidRDefault="00807BEF" w:rsidP="00592AA5">
            <w:pPr>
              <w:ind w:left="1134" w:hanging="1134"/>
              <w:rPr>
                <w:sz w:val="18"/>
                <w:szCs w:val="18"/>
              </w:rPr>
            </w:pPr>
          </w:p>
        </w:tc>
        <w:tc>
          <w:tcPr>
            <w:tcW w:w="456" w:type="dxa"/>
            <w:shd w:val="clear" w:color="auto" w:fill="FFFFFF"/>
          </w:tcPr>
          <w:p w14:paraId="43511C96" w14:textId="77777777" w:rsidR="00807BEF" w:rsidRPr="0097659A" w:rsidRDefault="00807BEF" w:rsidP="00592AA5">
            <w:pPr>
              <w:ind w:left="1134" w:hanging="1134"/>
              <w:rPr>
                <w:sz w:val="18"/>
                <w:szCs w:val="18"/>
              </w:rPr>
            </w:pPr>
          </w:p>
        </w:tc>
        <w:tc>
          <w:tcPr>
            <w:tcW w:w="749" w:type="dxa"/>
            <w:shd w:val="clear" w:color="auto" w:fill="FFFFFF"/>
          </w:tcPr>
          <w:p w14:paraId="19C27E16" w14:textId="77777777" w:rsidR="00807BEF" w:rsidRPr="0097659A" w:rsidRDefault="00807BEF" w:rsidP="00592AA5">
            <w:pPr>
              <w:ind w:left="1134" w:hanging="1134"/>
              <w:rPr>
                <w:sz w:val="18"/>
                <w:szCs w:val="18"/>
              </w:rPr>
            </w:pPr>
          </w:p>
        </w:tc>
        <w:tc>
          <w:tcPr>
            <w:tcW w:w="744" w:type="dxa"/>
            <w:shd w:val="clear" w:color="auto" w:fill="FFFFFF"/>
          </w:tcPr>
          <w:p w14:paraId="556BD26E" w14:textId="77777777" w:rsidR="00807BEF" w:rsidRPr="0097659A" w:rsidRDefault="00807BEF" w:rsidP="00592AA5">
            <w:pPr>
              <w:ind w:left="1134" w:hanging="1134"/>
              <w:rPr>
                <w:sz w:val="18"/>
                <w:szCs w:val="18"/>
              </w:rPr>
            </w:pPr>
          </w:p>
        </w:tc>
        <w:tc>
          <w:tcPr>
            <w:tcW w:w="749" w:type="dxa"/>
            <w:shd w:val="clear" w:color="auto" w:fill="FFFFFF"/>
          </w:tcPr>
          <w:p w14:paraId="2474A7E5" w14:textId="77777777" w:rsidR="00807BEF" w:rsidRPr="0097659A" w:rsidRDefault="00807BEF" w:rsidP="00592AA5">
            <w:pPr>
              <w:ind w:left="1134" w:hanging="1134"/>
              <w:rPr>
                <w:sz w:val="18"/>
                <w:szCs w:val="18"/>
              </w:rPr>
            </w:pPr>
          </w:p>
        </w:tc>
        <w:tc>
          <w:tcPr>
            <w:tcW w:w="2160" w:type="dxa"/>
            <w:shd w:val="clear" w:color="auto" w:fill="FFFFFF"/>
          </w:tcPr>
          <w:p w14:paraId="2A59BF2E" w14:textId="77777777" w:rsidR="00807BEF" w:rsidRPr="0097659A" w:rsidRDefault="00807BEF" w:rsidP="00592AA5">
            <w:pPr>
              <w:ind w:left="1134" w:hanging="1134"/>
              <w:rPr>
                <w:sz w:val="18"/>
                <w:szCs w:val="18"/>
              </w:rPr>
            </w:pPr>
          </w:p>
        </w:tc>
      </w:tr>
      <w:tr w:rsidR="00062639" w:rsidRPr="0097659A" w14:paraId="787D0C97" w14:textId="77777777" w:rsidTr="00C37EA4">
        <w:trPr>
          <w:trHeight w:hRule="exact" w:val="845"/>
        </w:trPr>
        <w:tc>
          <w:tcPr>
            <w:tcW w:w="1440" w:type="dxa"/>
            <w:shd w:val="clear" w:color="auto" w:fill="FFFFFF"/>
            <w:vAlign w:val="center"/>
          </w:tcPr>
          <w:p w14:paraId="5F755880"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3.11.3.12.2.</w:t>
            </w:r>
          </w:p>
        </w:tc>
        <w:tc>
          <w:tcPr>
            <w:tcW w:w="3494" w:type="dxa"/>
            <w:shd w:val="clear" w:color="auto" w:fill="FFFFFF"/>
            <w:vAlign w:val="center"/>
          </w:tcPr>
          <w:p w14:paraId="33D11BEA" w14:textId="77777777" w:rsidR="00807BEF" w:rsidRPr="0097659A" w:rsidRDefault="00104916" w:rsidP="00243831">
            <w:pPr>
              <w:pStyle w:val="Gvdemetni0"/>
              <w:shd w:val="clear" w:color="auto" w:fill="auto"/>
              <w:spacing w:line="240" w:lineRule="auto"/>
              <w:ind w:left="120" w:hanging="22"/>
              <w:jc w:val="left"/>
              <w:rPr>
                <w:sz w:val="18"/>
                <w:szCs w:val="18"/>
              </w:rPr>
            </w:pPr>
            <w:r w:rsidRPr="0097659A">
              <w:rPr>
                <w:sz w:val="18"/>
                <w:szCs w:val="18"/>
              </w:rPr>
              <w:t xml:space="preserve">Reaktifte bulunan ve uyarı sistemini aktive etmeyen en düşük aktif bileşen konsantrasyonu </w:t>
            </w:r>
            <w:r w:rsidR="00807BEF" w:rsidRPr="0097659A">
              <w:rPr>
                <w:sz w:val="18"/>
                <w:szCs w:val="18"/>
              </w:rPr>
              <w:t>(CDmin) (%vol):</w:t>
            </w:r>
          </w:p>
        </w:tc>
        <w:tc>
          <w:tcPr>
            <w:tcW w:w="576" w:type="dxa"/>
            <w:shd w:val="clear" w:color="auto" w:fill="FFFFFF"/>
          </w:tcPr>
          <w:p w14:paraId="7828ABAF" w14:textId="77777777" w:rsidR="00807BEF" w:rsidRPr="0097659A" w:rsidRDefault="00807BEF" w:rsidP="00592AA5">
            <w:pPr>
              <w:ind w:left="1134" w:hanging="1134"/>
              <w:rPr>
                <w:sz w:val="18"/>
                <w:szCs w:val="18"/>
              </w:rPr>
            </w:pPr>
          </w:p>
        </w:tc>
        <w:tc>
          <w:tcPr>
            <w:tcW w:w="576" w:type="dxa"/>
            <w:shd w:val="clear" w:color="auto" w:fill="FFFFFF"/>
          </w:tcPr>
          <w:p w14:paraId="4B4F43F2" w14:textId="77777777" w:rsidR="00807BEF" w:rsidRPr="0097659A" w:rsidRDefault="00807BEF" w:rsidP="00592AA5">
            <w:pPr>
              <w:ind w:left="1134" w:hanging="1134"/>
              <w:rPr>
                <w:sz w:val="18"/>
                <w:szCs w:val="18"/>
              </w:rPr>
            </w:pPr>
          </w:p>
        </w:tc>
        <w:tc>
          <w:tcPr>
            <w:tcW w:w="576" w:type="dxa"/>
            <w:shd w:val="clear" w:color="auto" w:fill="FFFFFF"/>
          </w:tcPr>
          <w:p w14:paraId="3AEE7FFE" w14:textId="77777777" w:rsidR="00807BEF" w:rsidRPr="0097659A" w:rsidRDefault="00807BEF" w:rsidP="00592AA5">
            <w:pPr>
              <w:ind w:left="1134" w:right="200" w:hanging="1134"/>
              <w:jc w:val="right"/>
              <w:rPr>
                <w:sz w:val="18"/>
                <w:szCs w:val="18"/>
              </w:rPr>
            </w:pPr>
            <w:r w:rsidRPr="0097659A">
              <w:rPr>
                <w:rStyle w:val="Gvdemetni77ptKalnDeil0ptbolukbraklyor"/>
                <w:color w:val="auto"/>
                <w:sz w:val="18"/>
                <w:szCs w:val="18"/>
                <w:lang w:val="tr-TR"/>
              </w:rPr>
              <w:t>X</w:t>
            </w:r>
          </w:p>
        </w:tc>
        <w:tc>
          <w:tcPr>
            <w:tcW w:w="1570" w:type="dxa"/>
            <w:shd w:val="clear" w:color="auto" w:fill="FFFFFF"/>
          </w:tcPr>
          <w:p w14:paraId="6AB10E62" w14:textId="77777777" w:rsidR="00807BEF" w:rsidRPr="0097659A" w:rsidRDefault="00807BEF" w:rsidP="00592AA5">
            <w:pPr>
              <w:ind w:left="1134" w:hanging="1134"/>
              <w:rPr>
                <w:sz w:val="18"/>
                <w:szCs w:val="18"/>
              </w:rPr>
            </w:pPr>
          </w:p>
        </w:tc>
        <w:tc>
          <w:tcPr>
            <w:tcW w:w="456" w:type="dxa"/>
            <w:shd w:val="clear" w:color="auto" w:fill="FFFFFF"/>
          </w:tcPr>
          <w:p w14:paraId="2581C103" w14:textId="77777777" w:rsidR="00807BEF" w:rsidRPr="0097659A" w:rsidRDefault="00807BEF" w:rsidP="00592AA5">
            <w:pPr>
              <w:ind w:left="1134" w:hanging="1134"/>
              <w:rPr>
                <w:sz w:val="18"/>
                <w:szCs w:val="18"/>
              </w:rPr>
            </w:pPr>
          </w:p>
        </w:tc>
        <w:tc>
          <w:tcPr>
            <w:tcW w:w="749" w:type="dxa"/>
            <w:shd w:val="clear" w:color="auto" w:fill="FFFFFF"/>
          </w:tcPr>
          <w:p w14:paraId="7DD649C8" w14:textId="77777777" w:rsidR="00807BEF" w:rsidRPr="0097659A" w:rsidRDefault="00807BEF" w:rsidP="00592AA5">
            <w:pPr>
              <w:ind w:left="1134" w:hanging="1134"/>
              <w:rPr>
                <w:sz w:val="18"/>
                <w:szCs w:val="18"/>
              </w:rPr>
            </w:pPr>
          </w:p>
        </w:tc>
        <w:tc>
          <w:tcPr>
            <w:tcW w:w="744" w:type="dxa"/>
            <w:shd w:val="clear" w:color="auto" w:fill="FFFFFF"/>
          </w:tcPr>
          <w:p w14:paraId="20D9789E" w14:textId="77777777" w:rsidR="00807BEF" w:rsidRPr="0097659A" w:rsidRDefault="00807BEF" w:rsidP="00592AA5">
            <w:pPr>
              <w:ind w:left="1134" w:hanging="1134"/>
              <w:rPr>
                <w:sz w:val="18"/>
                <w:szCs w:val="18"/>
              </w:rPr>
            </w:pPr>
          </w:p>
        </w:tc>
        <w:tc>
          <w:tcPr>
            <w:tcW w:w="749" w:type="dxa"/>
            <w:shd w:val="clear" w:color="auto" w:fill="FFFFFF"/>
          </w:tcPr>
          <w:p w14:paraId="51F4FBB8" w14:textId="77777777" w:rsidR="00807BEF" w:rsidRPr="0097659A" w:rsidRDefault="00807BEF" w:rsidP="00592AA5">
            <w:pPr>
              <w:ind w:left="1134" w:hanging="1134"/>
              <w:rPr>
                <w:sz w:val="18"/>
                <w:szCs w:val="18"/>
              </w:rPr>
            </w:pPr>
          </w:p>
        </w:tc>
        <w:tc>
          <w:tcPr>
            <w:tcW w:w="2160" w:type="dxa"/>
            <w:shd w:val="clear" w:color="auto" w:fill="FFFFFF"/>
          </w:tcPr>
          <w:p w14:paraId="3E69B622" w14:textId="77777777" w:rsidR="00807BEF" w:rsidRPr="0097659A" w:rsidRDefault="00807BEF" w:rsidP="00592AA5">
            <w:pPr>
              <w:ind w:left="1134" w:hanging="1134"/>
              <w:rPr>
                <w:sz w:val="18"/>
                <w:szCs w:val="18"/>
              </w:rPr>
            </w:pPr>
          </w:p>
        </w:tc>
      </w:tr>
      <w:tr w:rsidR="00062639" w:rsidRPr="0097659A" w14:paraId="5AAD57D9" w14:textId="77777777" w:rsidTr="00C37EA4">
        <w:trPr>
          <w:trHeight w:hRule="exact" w:val="653"/>
        </w:trPr>
        <w:tc>
          <w:tcPr>
            <w:tcW w:w="1440" w:type="dxa"/>
            <w:shd w:val="clear" w:color="auto" w:fill="FFFFFF"/>
            <w:vAlign w:val="center"/>
          </w:tcPr>
          <w:p w14:paraId="7058FFAD"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3.11.3.12.3.</w:t>
            </w:r>
          </w:p>
        </w:tc>
        <w:tc>
          <w:tcPr>
            <w:tcW w:w="3494" w:type="dxa"/>
            <w:shd w:val="clear" w:color="auto" w:fill="FFFFFF"/>
            <w:vAlign w:val="center"/>
          </w:tcPr>
          <w:p w14:paraId="215595BF" w14:textId="77777777" w:rsidR="00BD7DA6" w:rsidRPr="0097659A" w:rsidRDefault="00BD7DA6" w:rsidP="00243831">
            <w:pPr>
              <w:pStyle w:val="Gvdemetni0"/>
              <w:shd w:val="clear" w:color="auto" w:fill="auto"/>
              <w:spacing w:line="240" w:lineRule="auto"/>
              <w:ind w:left="120" w:hanging="22"/>
              <w:jc w:val="left"/>
              <w:rPr>
                <w:sz w:val="18"/>
                <w:szCs w:val="18"/>
              </w:rPr>
            </w:pPr>
            <w:r w:rsidRPr="0097659A">
              <w:rPr>
                <w:sz w:val="18"/>
                <w:szCs w:val="18"/>
              </w:rPr>
              <w:t>Ayıracın normal çalışma sıcaklığı:</w:t>
            </w:r>
          </w:p>
          <w:p w14:paraId="6B5E8AA3" w14:textId="77777777" w:rsidR="00807BEF" w:rsidRPr="0097659A" w:rsidRDefault="00807BEF" w:rsidP="00243831">
            <w:pPr>
              <w:pStyle w:val="Gvdemetni0"/>
              <w:shd w:val="clear" w:color="auto" w:fill="auto"/>
              <w:spacing w:line="240" w:lineRule="auto"/>
              <w:ind w:left="120" w:hanging="22"/>
              <w:jc w:val="left"/>
              <w:rPr>
                <w:sz w:val="18"/>
                <w:szCs w:val="18"/>
              </w:rPr>
            </w:pPr>
          </w:p>
        </w:tc>
        <w:tc>
          <w:tcPr>
            <w:tcW w:w="576" w:type="dxa"/>
            <w:shd w:val="clear" w:color="auto" w:fill="FFFFFF"/>
          </w:tcPr>
          <w:p w14:paraId="24F98FA5" w14:textId="77777777" w:rsidR="00807BEF" w:rsidRPr="0097659A" w:rsidRDefault="00807BEF" w:rsidP="00592AA5">
            <w:pPr>
              <w:ind w:left="1134" w:hanging="1134"/>
              <w:rPr>
                <w:sz w:val="18"/>
                <w:szCs w:val="18"/>
              </w:rPr>
            </w:pPr>
          </w:p>
        </w:tc>
        <w:tc>
          <w:tcPr>
            <w:tcW w:w="576" w:type="dxa"/>
            <w:shd w:val="clear" w:color="auto" w:fill="FFFFFF"/>
          </w:tcPr>
          <w:p w14:paraId="15086D4F" w14:textId="77777777" w:rsidR="00807BEF" w:rsidRPr="0097659A" w:rsidRDefault="00807BEF" w:rsidP="00592AA5">
            <w:pPr>
              <w:ind w:left="1134" w:right="200" w:hanging="1134"/>
              <w:jc w:val="right"/>
              <w:rPr>
                <w:sz w:val="18"/>
                <w:szCs w:val="18"/>
              </w:rPr>
            </w:pPr>
            <w:r w:rsidRPr="0097659A">
              <w:rPr>
                <w:rStyle w:val="Gvdemetni77ptKalnDeil0ptbolukbraklyor"/>
                <w:color w:val="auto"/>
                <w:sz w:val="18"/>
                <w:szCs w:val="18"/>
                <w:lang w:val="tr-TR"/>
              </w:rPr>
              <w:t>X</w:t>
            </w:r>
          </w:p>
        </w:tc>
        <w:tc>
          <w:tcPr>
            <w:tcW w:w="576" w:type="dxa"/>
            <w:shd w:val="clear" w:color="auto" w:fill="FFFFFF"/>
          </w:tcPr>
          <w:p w14:paraId="7F56244C" w14:textId="77777777" w:rsidR="00807BEF" w:rsidRPr="0097659A" w:rsidRDefault="00807BEF" w:rsidP="00592AA5">
            <w:pPr>
              <w:ind w:left="1134" w:hanging="1134"/>
              <w:rPr>
                <w:sz w:val="18"/>
                <w:szCs w:val="18"/>
              </w:rPr>
            </w:pPr>
          </w:p>
        </w:tc>
        <w:tc>
          <w:tcPr>
            <w:tcW w:w="1570" w:type="dxa"/>
            <w:shd w:val="clear" w:color="auto" w:fill="FFFFFF"/>
          </w:tcPr>
          <w:p w14:paraId="26BB6515" w14:textId="77777777" w:rsidR="00807BEF" w:rsidRPr="0097659A" w:rsidRDefault="00807BEF" w:rsidP="00592AA5">
            <w:pPr>
              <w:ind w:left="1134" w:hanging="1134"/>
              <w:rPr>
                <w:sz w:val="18"/>
                <w:szCs w:val="18"/>
              </w:rPr>
            </w:pPr>
          </w:p>
        </w:tc>
        <w:tc>
          <w:tcPr>
            <w:tcW w:w="456" w:type="dxa"/>
            <w:shd w:val="clear" w:color="auto" w:fill="FFFFFF"/>
          </w:tcPr>
          <w:p w14:paraId="7E2198A3" w14:textId="77777777" w:rsidR="00807BEF" w:rsidRPr="0097659A" w:rsidRDefault="00807BEF" w:rsidP="00592AA5">
            <w:pPr>
              <w:ind w:left="1134" w:hanging="1134"/>
              <w:rPr>
                <w:sz w:val="18"/>
                <w:szCs w:val="18"/>
              </w:rPr>
            </w:pPr>
          </w:p>
        </w:tc>
        <w:tc>
          <w:tcPr>
            <w:tcW w:w="749" w:type="dxa"/>
            <w:shd w:val="clear" w:color="auto" w:fill="FFFFFF"/>
          </w:tcPr>
          <w:p w14:paraId="69E9A664" w14:textId="77777777" w:rsidR="00807BEF" w:rsidRPr="0097659A" w:rsidRDefault="00807BEF" w:rsidP="00592AA5">
            <w:pPr>
              <w:ind w:left="1134" w:hanging="1134"/>
              <w:rPr>
                <w:sz w:val="18"/>
                <w:szCs w:val="18"/>
              </w:rPr>
            </w:pPr>
          </w:p>
        </w:tc>
        <w:tc>
          <w:tcPr>
            <w:tcW w:w="744" w:type="dxa"/>
            <w:shd w:val="clear" w:color="auto" w:fill="FFFFFF"/>
          </w:tcPr>
          <w:p w14:paraId="43A129DD" w14:textId="77777777" w:rsidR="00807BEF" w:rsidRPr="0097659A" w:rsidRDefault="00807BEF" w:rsidP="00592AA5">
            <w:pPr>
              <w:ind w:left="1134" w:hanging="1134"/>
              <w:rPr>
                <w:sz w:val="18"/>
                <w:szCs w:val="18"/>
              </w:rPr>
            </w:pPr>
          </w:p>
        </w:tc>
        <w:tc>
          <w:tcPr>
            <w:tcW w:w="749" w:type="dxa"/>
            <w:shd w:val="clear" w:color="auto" w:fill="FFFFFF"/>
          </w:tcPr>
          <w:p w14:paraId="18CFCD78" w14:textId="77777777" w:rsidR="00807BEF" w:rsidRPr="0097659A" w:rsidRDefault="00807BEF" w:rsidP="00592AA5">
            <w:pPr>
              <w:ind w:left="1134" w:hanging="1134"/>
              <w:rPr>
                <w:sz w:val="18"/>
                <w:szCs w:val="18"/>
              </w:rPr>
            </w:pPr>
          </w:p>
        </w:tc>
        <w:tc>
          <w:tcPr>
            <w:tcW w:w="2160" w:type="dxa"/>
            <w:shd w:val="clear" w:color="auto" w:fill="FFFFFF"/>
          </w:tcPr>
          <w:p w14:paraId="770A2153" w14:textId="77777777" w:rsidR="00807BEF" w:rsidRPr="0097659A" w:rsidRDefault="00807BEF" w:rsidP="00592AA5">
            <w:pPr>
              <w:ind w:left="1134" w:hanging="1134"/>
              <w:rPr>
                <w:sz w:val="18"/>
                <w:szCs w:val="18"/>
              </w:rPr>
            </w:pPr>
          </w:p>
        </w:tc>
      </w:tr>
      <w:tr w:rsidR="00062639" w:rsidRPr="0097659A" w14:paraId="0D5CA5ED" w14:textId="77777777" w:rsidTr="00C37EA4">
        <w:trPr>
          <w:trHeight w:hRule="exact" w:val="456"/>
        </w:trPr>
        <w:tc>
          <w:tcPr>
            <w:tcW w:w="1440" w:type="dxa"/>
            <w:shd w:val="clear" w:color="auto" w:fill="FFFFFF"/>
            <w:vAlign w:val="center"/>
          </w:tcPr>
          <w:p w14:paraId="471012D9"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3.11.3.12.4.</w:t>
            </w:r>
          </w:p>
        </w:tc>
        <w:tc>
          <w:tcPr>
            <w:tcW w:w="3494" w:type="dxa"/>
            <w:shd w:val="clear" w:color="auto" w:fill="FFFFFF"/>
            <w:vAlign w:val="center"/>
          </w:tcPr>
          <w:p w14:paraId="4EAFE1B4" w14:textId="77777777" w:rsidR="00807BEF" w:rsidRPr="0097659A" w:rsidRDefault="00104916" w:rsidP="00592AA5">
            <w:pPr>
              <w:pStyle w:val="Gvdemetni0"/>
              <w:shd w:val="clear" w:color="auto" w:fill="auto"/>
              <w:spacing w:line="240" w:lineRule="auto"/>
              <w:ind w:left="1134" w:hanging="1134"/>
              <w:jc w:val="left"/>
              <w:rPr>
                <w:sz w:val="18"/>
                <w:szCs w:val="18"/>
              </w:rPr>
            </w:pPr>
            <w:r w:rsidRPr="0097659A">
              <w:rPr>
                <w:sz w:val="18"/>
                <w:szCs w:val="18"/>
              </w:rPr>
              <w:t>Uluslararası</w:t>
            </w:r>
            <w:r w:rsidR="00807BEF" w:rsidRPr="0097659A">
              <w:rPr>
                <w:sz w:val="18"/>
                <w:szCs w:val="18"/>
              </w:rPr>
              <w:t xml:space="preserve"> standard:</w:t>
            </w:r>
          </w:p>
        </w:tc>
        <w:tc>
          <w:tcPr>
            <w:tcW w:w="576" w:type="dxa"/>
            <w:shd w:val="clear" w:color="auto" w:fill="FFFFFF"/>
          </w:tcPr>
          <w:p w14:paraId="4C728C2F" w14:textId="77777777" w:rsidR="00807BEF" w:rsidRPr="0097659A" w:rsidRDefault="00807BEF" w:rsidP="00592AA5">
            <w:pPr>
              <w:ind w:left="1134" w:hanging="1134"/>
              <w:rPr>
                <w:sz w:val="18"/>
                <w:szCs w:val="18"/>
              </w:rPr>
            </w:pPr>
          </w:p>
        </w:tc>
        <w:tc>
          <w:tcPr>
            <w:tcW w:w="576" w:type="dxa"/>
            <w:shd w:val="clear" w:color="auto" w:fill="FFFFFF"/>
          </w:tcPr>
          <w:p w14:paraId="6178C016" w14:textId="77777777" w:rsidR="00807BEF" w:rsidRPr="0097659A" w:rsidRDefault="00807BEF" w:rsidP="00592AA5">
            <w:pPr>
              <w:ind w:left="1134" w:right="200" w:hanging="1134"/>
              <w:jc w:val="right"/>
              <w:rPr>
                <w:sz w:val="18"/>
                <w:szCs w:val="18"/>
              </w:rPr>
            </w:pPr>
            <w:r w:rsidRPr="0097659A">
              <w:rPr>
                <w:rStyle w:val="Gvdemetni77ptKalnDeil0ptbolukbraklyor"/>
                <w:color w:val="auto"/>
                <w:sz w:val="18"/>
                <w:szCs w:val="18"/>
                <w:lang w:val="tr-TR"/>
              </w:rPr>
              <w:t>X</w:t>
            </w:r>
          </w:p>
        </w:tc>
        <w:tc>
          <w:tcPr>
            <w:tcW w:w="576" w:type="dxa"/>
            <w:shd w:val="clear" w:color="auto" w:fill="FFFFFF"/>
          </w:tcPr>
          <w:p w14:paraId="706E0419" w14:textId="77777777" w:rsidR="00807BEF" w:rsidRPr="0097659A" w:rsidRDefault="00807BEF" w:rsidP="00592AA5">
            <w:pPr>
              <w:ind w:left="1134" w:right="200" w:hanging="1134"/>
              <w:jc w:val="right"/>
              <w:rPr>
                <w:sz w:val="18"/>
                <w:szCs w:val="18"/>
              </w:rPr>
            </w:pPr>
            <w:r w:rsidRPr="0097659A">
              <w:rPr>
                <w:rStyle w:val="Gvdemetni77ptKalnDeil0ptbolukbraklyor"/>
                <w:color w:val="auto"/>
                <w:sz w:val="18"/>
                <w:szCs w:val="18"/>
                <w:lang w:val="tr-TR"/>
              </w:rPr>
              <w:t>X</w:t>
            </w:r>
          </w:p>
        </w:tc>
        <w:tc>
          <w:tcPr>
            <w:tcW w:w="1570" w:type="dxa"/>
            <w:shd w:val="clear" w:color="auto" w:fill="FFFFFF"/>
          </w:tcPr>
          <w:p w14:paraId="47A039CE" w14:textId="77777777" w:rsidR="00807BEF" w:rsidRPr="0097659A" w:rsidRDefault="00807BEF" w:rsidP="00592AA5">
            <w:pPr>
              <w:ind w:left="1134" w:hanging="1134"/>
              <w:rPr>
                <w:sz w:val="18"/>
                <w:szCs w:val="18"/>
              </w:rPr>
            </w:pPr>
          </w:p>
        </w:tc>
        <w:tc>
          <w:tcPr>
            <w:tcW w:w="456" w:type="dxa"/>
            <w:shd w:val="clear" w:color="auto" w:fill="FFFFFF"/>
          </w:tcPr>
          <w:p w14:paraId="68D65E16" w14:textId="77777777" w:rsidR="00807BEF" w:rsidRPr="0097659A" w:rsidRDefault="00807BEF" w:rsidP="00592AA5">
            <w:pPr>
              <w:ind w:left="1134" w:hanging="1134"/>
              <w:rPr>
                <w:sz w:val="18"/>
                <w:szCs w:val="18"/>
              </w:rPr>
            </w:pPr>
          </w:p>
        </w:tc>
        <w:tc>
          <w:tcPr>
            <w:tcW w:w="749" w:type="dxa"/>
            <w:shd w:val="clear" w:color="auto" w:fill="FFFFFF"/>
          </w:tcPr>
          <w:p w14:paraId="02E4726C" w14:textId="77777777" w:rsidR="00807BEF" w:rsidRPr="0097659A" w:rsidRDefault="00807BEF" w:rsidP="00592AA5">
            <w:pPr>
              <w:ind w:left="1134" w:hanging="1134"/>
              <w:rPr>
                <w:sz w:val="18"/>
                <w:szCs w:val="18"/>
              </w:rPr>
            </w:pPr>
          </w:p>
        </w:tc>
        <w:tc>
          <w:tcPr>
            <w:tcW w:w="744" w:type="dxa"/>
            <w:shd w:val="clear" w:color="auto" w:fill="FFFFFF"/>
          </w:tcPr>
          <w:p w14:paraId="11065973" w14:textId="77777777" w:rsidR="00807BEF" w:rsidRPr="0097659A" w:rsidRDefault="00807BEF" w:rsidP="00592AA5">
            <w:pPr>
              <w:ind w:left="1134" w:hanging="1134"/>
              <w:rPr>
                <w:sz w:val="18"/>
                <w:szCs w:val="18"/>
              </w:rPr>
            </w:pPr>
          </w:p>
        </w:tc>
        <w:tc>
          <w:tcPr>
            <w:tcW w:w="749" w:type="dxa"/>
            <w:shd w:val="clear" w:color="auto" w:fill="FFFFFF"/>
          </w:tcPr>
          <w:p w14:paraId="3BA25DCE" w14:textId="77777777" w:rsidR="00807BEF" w:rsidRPr="0097659A" w:rsidRDefault="00807BEF" w:rsidP="00592AA5">
            <w:pPr>
              <w:ind w:left="1134" w:hanging="1134"/>
              <w:rPr>
                <w:sz w:val="18"/>
                <w:szCs w:val="18"/>
              </w:rPr>
            </w:pPr>
          </w:p>
        </w:tc>
        <w:tc>
          <w:tcPr>
            <w:tcW w:w="2160" w:type="dxa"/>
            <w:shd w:val="clear" w:color="auto" w:fill="FFFFFF"/>
            <w:vAlign w:val="center"/>
          </w:tcPr>
          <w:p w14:paraId="5EF58E30"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Varsa</w:t>
            </w:r>
          </w:p>
        </w:tc>
      </w:tr>
      <w:tr w:rsidR="00062639" w:rsidRPr="0097659A" w14:paraId="7EA7DD6E" w14:textId="77777777" w:rsidTr="00C37EA4">
        <w:trPr>
          <w:trHeight w:hRule="exact" w:val="461"/>
        </w:trPr>
        <w:tc>
          <w:tcPr>
            <w:tcW w:w="1440" w:type="dxa"/>
            <w:shd w:val="clear" w:color="auto" w:fill="FFFFFF"/>
            <w:vAlign w:val="center"/>
          </w:tcPr>
          <w:p w14:paraId="36562A73"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3.11.3.13.</w:t>
            </w:r>
          </w:p>
        </w:tc>
        <w:tc>
          <w:tcPr>
            <w:tcW w:w="3494" w:type="dxa"/>
            <w:shd w:val="clear" w:color="auto" w:fill="FFFFFF"/>
            <w:vAlign w:val="center"/>
          </w:tcPr>
          <w:p w14:paraId="22A73DD8"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NOx sens</w:t>
            </w:r>
            <w:r w:rsidR="00104916" w:rsidRPr="0097659A">
              <w:rPr>
                <w:sz w:val="18"/>
                <w:szCs w:val="18"/>
              </w:rPr>
              <w:t>ö</w:t>
            </w:r>
            <w:r w:rsidRPr="0097659A">
              <w:rPr>
                <w:sz w:val="18"/>
                <w:szCs w:val="18"/>
              </w:rPr>
              <w:t xml:space="preserve">r(s): </w:t>
            </w:r>
            <w:r w:rsidR="00104916" w:rsidRPr="0097659A">
              <w:rPr>
                <w:sz w:val="18"/>
                <w:szCs w:val="18"/>
              </w:rPr>
              <w:t>Evet/Hayır</w:t>
            </w:r>
          </w:p>
        </w:tc>
        <w:tc>
          <w:tcPr>
            <w:tcW w:w="576" w:type="dxa"/>
            <w:shd w:val="clear" w:color="auto" w:fill="FFFFFF"/>
          </w:tcPr>
          <w:p w14:paraId="04FC4690" w14:textId="77777777" w:rsidR="00807BEF" w:rsidRPr="0097659A" w:rsidRDefault="00807BEF" w:rsidP="00592AA5">
            <w:pPr>
              <w:ind w:left="1134" w:hanging="1134"/>
              <w:rPr>
                <w:sz w:val="18"/>
                <w:szCs w:val="18"/>
              </w:rPr>
            </w:pPr>
          </w:p>
        </w:tc>
        <w:tc>
          <w:tcPr>
            <w:tcW w:w="576" w:type="dxa"/>
            <w:shd w:val="clear" w:color="auto" w:fill="FFFFFF"/>
          </w:tcPr>
          <w:p w14:paraId="5D2BB38A" w14:textId="77777777" w:rsidR="00807BEF" w:rsidRPr="0097659A" w:rsidRDefault="00807BEF" w:rsidP="00592AA5">
            <w:pPr>
              <w:ind w:left="1134" w:hanging="1134"/>
              <w:rPr>
                <w:sz w:val="18"/>
                <w:szCs w:val="18"/>
              </w:rPr>
            </w:pPr>
          </w:p>
        </w:tc>
        <w:tc>
          <w:tcPr>
            <w:tcW w:w="576" w:type="dxa"/>
            <w:shd w:val="clear" w:color="auto" w:fill="FFFFFF"/>
          </w:tcPr>
          <w:p w14:paraId="70939BEF" w14:textId="77777777" w:rsidR="00807BEF" w:rsidRPr="0097659A" w:rsidRDefault="00807BEF" w:rsidP="00592AA5">
            <w:pPr>
              <w:ind w:left="1134" w:right="200" w:hanging="1134"/>
              <w:jc w:val="right"/>
              <w:rPr>
                <w:sz w:val="18"/>
                <w:szCs w:val="18"/>
              </w:rPr>
            </w:pPr>
            <w:r w:rsidRPr="0097659A">
              <w:rPr>
                <w:rStyle w:val="Gvdemetni77ptKalnDeil0ptbolukbraklyor"/>
                <w:color w:val="auto"/>
                <w:sz w:val="18"/>
                <w:szCs w:val="18"/>
                <w:lang w:val="tr-TR"/>
              </w:rPr>
              <w:t>X</w:t>
            </w:r>
          </w:p>
        </w:tc>
        <w:tc>
          <w:tcPr>
            <w:tcW w:w="1570" w:type="dxa"/>
            <w:shd w:val="clear" w:color="auto" w:fill="FFFFFF"/>
          </w:tcPr>
          <w:p w14:paraId="69D201C1" w14:textId="77777777" w:rsidR="00807BEF" w:rsidRPr="0097659A" w:rsidRDefault="00807BEF" w:rsidP="00592AA5">
            <w:pPr>
              <w:ind w:left="1134" w:hanging="1134"/>
              <w:rPr>
                <w:sz w:val="18"/>
                <w:szCs w:val="18"/>
              </w:rPr>
            </w:pPr>
          </w:p>
        </w:tc>
        <w:tc>
          <w:tcPr>
            <w:tcW w:w="456" w:type="dxa"/>
            <w:shd w:val="clear" w:color="auto" w:fill="FFFFFF"/>
          </w:tcPr>
          <w:p w14:paraId="389A328A" w14:textId="77777777" w:rsidR="00807BEF" w:rsidRPr="0097659A" w:rsidRDefault="00807BEF" w:rsidP="00592AA5">
            <w:pPr>
              <w:ind w:left="1134" w:hanging="1134"/>
              <w:rPr>
                <w:sz w:val="18"/>
                <w:szCs w:val="18"/>
              </w:rPr>
            </w:pPr>
          </w:p>
        </w:tc>
        <w:tc>
          <w:tcPr>
            <w:tcW w:w="749" w:type="dxa"/>
            <w:shd w:val="clear" w:color="auto" w:fill="FFFFFF"/>
          </w:tcPr>
          <w:p w14:paraId="0E91A16B" w14:textId="77777777" w:rsidR="00807BEF" w:rsidRPr="0097659A" w:rsidRDefault="00807BEF" w:rsidP="00592AA5">
            <w:pPr>
              <w:ind w:left="1134" w:hanging="1134"/>
              <w:rPr>
                <w:sz w:val="18"/>
                <w:szCs w:val="18"/>
              </w:rPr>
            </w:pPr>
          </w:p>
        </w:tc>
        <w:tc>
          <w:tcPr>
            <w:tcW w:w="744" w:type="dxa"/>
            <w:shd w:val="clear" w:color="auto" w:fill="FFFFFF"/>
          </w:tcPr>
          <w:p w14:paraId="03EA2BB7" w14:textId="77777777" w:rsidR="00807BEF" w:rsidRPr="0097659A" w:rsidRDefault="00807BEF" w:rsidP="00592AA5">
            <w:pPr>
              <w:ind w:left="1134" w:hanging="1134"/>
              <w:rPr>
                <w:sz w:val="18"/>
                <w:szCs w:val="18"/>
              </w:rPr>
            </w:pPr>
          </w:p>
        </w:tc>
        <w:tc>
          <w:tcPr>
            <w:tcW w:w="749" w:type="dxa"/>
            <w:shd w:val="clear" w:color="auto" w:fill="FFFFFF"/>
          </w:tcPr>
          <w:p w14:paraId="499BB48A" w14:textId="77777777" w:rsidR="00807BEF" w:rsidRPr="0097659A" w:rsidRDefault="00807BEF" w:rsidP="00592AA5">
            <w:pPr>
              <w:ind w:left="1134" w:hanging="1134"/>
              <w:rPr>
                <w:sz w:val="18"/>
                <w:szCs w:val="18"/>
              </w:rPr>
            </w:pPr>
          </w:p>
        </w:tc>
        <w:tc>
          <w:tcPr>
            <w:tcW w:w="2160" w:type="dxa"/>
            <w:shd w:val="clear" w:color="auto" w:fill="FFFFFF"/>
          </w:tcPr>
          <w:p w14:paraId="756A00A6" w14:textId="77777777" w:rsidR="00807BEF" w:rsidRPr="0097659A" w:rsidRDefault="00807BEF" w:rsidP="00592AA5">
            <w:pPr>
              <w:ind w:left="1134" w:hanging="1134"/>
              <w:rPr>
                <w:sz w:val="18"/>
                <w:szCs w:val="18"/>
              </w:rPr>
            </w:pPr>
          </w:p>
        </w:tc>
      </w:tr>
      <w:tr w:rsidR="00062639" w:rsidRPr="0097659A" w14:paraId="5E6AC140" w14:textId="77777777" w:rsidTr="00C37EA4">
        <w:trPr>
          <w:trHeight w:hRule="exact" w:val="461"/>
        </w:trPr>
        <w:tc>
          <w:tcPr>
            <w:tcW w:w="1440" w:type="dxa"/>
            <w:shd w:val="clear" w:color="auto" w:fill="FFFFFF"/>
            <w:vAlign w:val="center"/>
          </w:tcPr>
          <w:p w14:paraId="08E6D25B"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3.11.3.13.1.</w:t>
            </w:r>
          </w:p>
        </w:tc>
        <w:tc>
          <w:tcPr>
            <w:tcW w:w="3494" w:type="dxa"/>
            <w:shd w:val="clear" w:color="auto" w:fill="FFFFFF"/>
            <w:vAlign w:val="center"/>
          </w:tcPr>
          <w:p w14:paraId="1A20973F"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T</w:t>
            </w:r>
            <w:r w:rsidR="00104916" w:rsidRPr="0097659A">
              <w:rPr>
                <w:sz w:val="18"/>
                <w:szCs w:val="18"/>
              </w:rPr>
              <w:t>i</w:t>
            </w:r>
            <w:r w:rsidRPr="0097659A">
              <w:rPr>
                <w:sz w:val="18"/>
                <w:szCs w:val="18"/>
              </w:rPr>
              <w:t>pe:</w:t>
            </w:r>
          </w:p>
        </w:tc>
        <w:tc>
          <w:tcPr>
            <w:tcW w:w="576" w:type="dxa"/>
            <w:shd w:val="clear" w:color="auto" w:fill="FFFFFF"/>
          </w:tcPr>
          <w:p w14:paraId="6F57097A" w14:textId="77777777" w:rsidR="00807BEF" w:rsidRPr="0097659A" w:rsidRDefault="00807BEF" w:rsidP="00592AA5">
            <w:pPr>
              <w:ind w:left="1134" w:hanging="1134"/>
              <w:rPr>
                <w:sz w:val="18"/>
                <w:szCs w:val="18"/>
              </w:rPr>
            </w:pPr>
          </w:p>
        </w:tc>
        <w:tc>
          <w:tcPr>
            <w:tcW w:w="576" w:type="dxa"/>
            <w:shd w:val="clear" w:color="auto" w:fill="FFFFFF"/>
          </w:tcPr>
          <w:p w14:paraId="791372FF" w14:textId="77777777" w:rsidR="00807BEF" w:rsidRPr="0097659A" w:rsidRDefault="00807BEF" w:rsidP="00592AA5">
            <w:pPr>
              <w:ind w:left="1134" w:hanging="1134"/>
              <w:rPr>
                <w:sz w:val="18"/>
                <w:szCs w:val="18"/>
              </w:rPr>
            </w:pPr>
          </w:p>
        </w:tc>
        <w:tc>
          <w:tcPr>
            <w:tcW w:w="576" w:type="dxa"/>
            <w:shd w:val="clear" w:color="auto" w:fill="FFFFFF"/>
          </w:tcPr>
          <w:p w14:paraId="7A2F8D34" w14:textId="77777777" w:rsidR="00807BEF" w:rsidRPr="0097659A" w:rsidRDefault="00807BEF" w:rsidP="00592AA5">
            <w:pPr>
              <w:ind w:left="1134" w:right="200" w:hanging="1134"/>
              <w:jc w:val="right"/>
              <w:rPr>
                <w:sz w:val="18"/>
                <w:szCs w:val="18"/>
              </w:rPr>
            </w:pPr>
            <w:r w:rsidRPr="0097659A">
              <w:rPr>
                <w:rStyle w:val="Gvdemetni77ptKalnDeil0ptbolukbraklyor"/>
                <w:color w:val="auto"/>
                <w:sz w:val="18"/>
                <w:szCs w:val="18"/>
                <w:lang w:val="tr-TR"/>
              </w:rPr>
              <w:t>X</w:t>
            </w:r>
          </w:p>
        </w:tc>
        <w:tc>
          <w:tcPr>
            <w:tcW w:w="1570" w:type="dxa"/>
            <w:shd w:val="clear" w:color="auto" w:fill="FFFFFF"/>
          </w:tcPr>
          <w:p w14:paraId="0D490BBD" w14:textId="77777777" w:rsidR="00807BEF" w:rsidRPr="0097659A" w:rsidRDefault="00807BEF" w:rsidP="00592AA5">
            <w:pPr>
              <w:ind w:left="1134" w:hanging="1134"/>
              <w:rPr>
                <w:sz w:val="18"/>
                <w:szCs w:val="18"/>
              </w:rPr>
            </w:pPr>
          </w:p>
        </w:tc>
        <w:tc>
          <w:tcPr>
            <w:tcW w:w="456" w:type="dxa"/>
            <w:shd w:val="clear" w:color="auto" w:fill="FFFFFF"/>
          </w:tcPr>
          <w:p w14:paraId="46541146" w14:textId="77777777" w:rsidR="00807BEF" w:rsidRPr="0097659A" w:rsidRDefault="00807BEF" w:rsidP="00592AA5">
            <w:pPr>
              <w:ind w:left="1134" w:hanging="1134"/>
              <w:rPr>
                <w:sz w:val="18"/>
                <w:szCs w:val="18"/>
              </w:rPr>
            </w:pPr>
          </w:p>
        </w:tc>
        <w:tc>
          <w:tcPr>
            <w:tcW w:w="749" w:type="dxa"/>
            <w:shd w:val="clear" w:color="auto" w:fill="FFFFFF"/>
          </w:tcPr>
          <w:p w14:paraId="22278C70" w14:textId="77777777" w:rsidR="00807BEF" w:rsidRPr="0097659A" w:rsidRDefault="00807BEF" w:rsidP="00592AA5">
            <w:pPr>
              <w:ind w:left="1134" w:hanging="1134"/>
              <w:rPr>
                <w:sz w:val="18"/>
                <w:szCs w:val="18"/>
              </w:rPr>
            </w:pPr>
          </w:p>
        </w:tc>
        <w:tc>
          <w:tcPr>
            <w:tcW w:w="744" w:type="dxa"/>
            <w:shd w:val="clear" w:color="auto" w:fill="FFFFFF"/>
          </w:tcPr>
          <w:p w14:paraId="62436EA4" w14:textId="77777777" w:rsidR="00807BEF" w:rsidRPr="0097659A" w:rsidRDefault="00807BEF" w:rsidP="00592AA5">
            <w:pPr>
              <w:ind w:left="1134" w:hanging="1134"/>
              <w:rPr>
                <w:sz w:val="18"/>
                <w:szCs w:val="18"/>
              </w:rPr>
            </w:pPr>
          </w:p>
        </w:tc>
        <w:tc>
          <w:tcPr>
            <w:tcW w:w="749" w:type="dxa"/>
            <w:shd w:val="clear" w:color="auto" w:fill="FFFFFF"/>
          </w:tcPr>
          <w:p w14:paraId="4FF86E22" w14:textId="77777777" w:rsidR="00807BEF" w:rsidRPr="0097659A" w:rsidRDefault="00807BEF" w:rsidP="00592AA5">
            <w:pPr>
              <w:ind w:left="1134" w:hanging="1134"/>
              <w:rPr>
                <w:sz w:val="18"/>
                <w:szCs w:val="18"/>
              </w:rPr>
            </w:pPr>
          </w:p>
        </w:tc>
        <w:tc>
          <w:tcPr>
            <w:tcW w:w="2160" w:type="dxa"/>
            <w:shd w:val="clear" w:color="auto" w:fill="FFFFFF"/>
          </w:tcPr>
          <w:p w14:paraId="08A5DF0E" w14:textId="77777777" w:rsidR="00807BEF" w:rsidRPr="0097659A" w:rsidRDefault="00807BEF" w:rsidP="00592AA5">
            <w:pPr>
              <w:ind w:left="1134" w:hanging="1134"/>
              <w:rPr>
                <w:sz w:val="18"/>
                <w:szCs w:val="18"/>
              </w:rPr>
            </w:pPr>
          </w:p>
        </w:tc>
      </w:tr>
      <w:tr w:rsidR="00062639" w:rsidRPr="0097659A" w14:paraId="482D4FCC" w14:textId="77777777" w:rsidTr="00C37EA4">
        <w:trPr>
          <w:trHeight w:hRule="exact" w:val="461"/>
        </w:trPr>
        <w:tc>
          <w:tcPr>
            <w:tcW w:w="1440" w:type="dxa"/>
            <w:shd w:val="clear" w:color="auto" w:fill="FFFFFF"/>
            <w:vAlign w:val="center"/>
          </w:tcPr>
          <w:p w14:paraId="408491B0"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3.11.3.13.2.</w:t>
            </w:r>
          </w:p>
        </w:tc>
        <w:tc>
          <w:tcPr>
            <w:tcW w:w="3494" w:type="dxa"/>
            <w:shd w:val="clear" w:color="auto" w:fill="FFFFFF"/>
            <w:vAlign w:val="center"/>
          </w:tcPr>
          <w:p w14:paraId="38D5D3D2"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Yer(ler):</w:t>
            </w:r>
          </w:p>
        </w:tc>
        <w:tc>
          <w:tcPr>
            <w:tcW w:w="576" w:type="dxa"/>
            <w:shd w:val="clear" w:color="auto" w:fill="FFFFFF"/>
          </w:tcPr>
          <w:p w14:paraId="7E2BF2AE" w14:textId="77777777" w:rsidR="00807BEF" w:rsidRPr="0097659A" w:rsidRDefault="00807BEF" w:rsidP="00592AA5">
            <w:pPr>
              <w:ind w:left="1134" w:hanging="1134"/>
              <w:rPr>
                <w:sz w:val="18"/>
                <w:szCs w:val="18"/>
              </w:rPr>
            </w:pPr>
          </w:p>
        </w:tc>
        <w:tc>
          <w:tcPr>
            <w:tcW w:w="576" w:type="dxa"/>
            <w:shd w:val="clear" w:color="auto" w:fill="FFFFFF"/>
          </w:tcPr>
          <w:p w14:paraId="770A03C7" w14:textId="77777777" w:rsidR="00807BEF" w:rsidRPr="0097659A" w:rsidRDefault="00807BEF" w:rsidP="00592AA5">
            <w:pPr>
              <w:ind w:left="1134" w:hanging="1134"/>
              <w:rPr>
                <w:sz w:val="18"/>
                <w:szCs w:val="18"/>
              </w:rPr>
            </w:pPr>
          </w:p>
        </w:tc>
        <w:tc>
          <w:tcPr>
            <w:tcW w:w="576" w:type="dxa"/>
            <w:shd w:val="clear" w:color="auto" w:fill="FFFFFF"/>
          </w:tcPr>
          <w:p w14:paraId="563FF230" w14:textId="77777777" w:rsidR="00807BEF" w:rsidRPr="0097659A" w:rsidRDefault="00807BEF" w:rsidP="00592AA5">
            <w:pPr>
              <w:ind w:left="1134" w:right="200" w:hanging="1134"/>
              <w:jc w:val="right"/>
              <w:rPr>
                <w:sz w:val="18"/>
                <w:szCs w:val="18"/>
              </w:rPr>
            </w:pPr>
            <w:r w:rsidRPr="0097659A">
              <w:rPr>
                <w:rStyle w:val="Gvdemetni77ptKalnDeil0ptbolukbraklyor"/>
                <w:color w:val="auto"/>
                <w:sz w:val="18"/>
                <w:szCs w:val="18"/>
                <w:lang w:val="tr-TR"/>
              </w:rPr>
              <w:t>X</w:t>
            </w:r>
          </w:p>
        </w:tc>
        <w:tc>
          <w:tcPr>
            <w:tcW w:w="1570" w:type="dxa"/>
            <w:shd w:val="clear" w:color="auto" w:fill="FFFFFF"/>
          </w:tcPr>
          <w:p w14:paraId="6E3AEFE1" w14:textId="77777777" w:rsidR="00807BEF" w:rsidRPr="0097659A" w:rsidRDefault="00807BEF" w:rsidP="00592AA5">
            <w:pPr>
              <w:ind w:left="1134" w:hanging="1134"/>
              <w:rPr>
                <w:sz w:val="18"/>
                <w:szCs w:val="18"/>
              </w:rPr>
            </w:pPr>
          </w:p>
        </w:tc>
        <w:tc>
          <w:tcPr>
            <w:tcW w:w="456" w:type="dxa"/>
            <w:shd w:val="clear" w:color="auto" w:fill="FFFFFF"/>
          </w:tcPr>
          <w:p w14:paraId="66117FC6" w14:textId="77777777" w:rsidR="00807BEF" w:rsidRPr="0097659A" w:rsidRDefault="00807BEF" w:rsidP="00592AA5">
            <w:pPr>
              <w:ind w:left="1134" w:hanging="1134"/>
              <w:rPr>
                <w:sz w:val="18"/>
                <w:szCs w:val="18"/>
              </w:rPr>
            </w:pPr>
          </w:p>
        </w:tc>
        <w:tc>
          <w:tcPr>
            <w:tcW w:w="749" w:type="dxa"/>
            <w:shd w:val="clear" w:color="auto" w:fill="FFFFFF"/>
          </w:tcPr>
          <w:p w14:paraId="485FC4A4" w14:textId="77777777" w:rsidR="00807BEF" w:rsidRPr="0097659A" w:rsidRDefault="00807BEF" w:rsidP="00592AA5">
            <w:pPr>
              <w:ind w:left="1134" w:hanging="1134"/>
              <w:rPr>
                <w:sz w:val="18"/>
                <w:szCs w:val="18"/>
              </w:rPr>
            </w:pPr>
          </w:p>
        </w:tc>
        <w:tc>
          <w:tcPr>
            <w:tcW w:w="744" w:type="dxa"/>
            <w:shd w:val="clear" w:color="auto" w:fill="FFFFFF"/>
          </w:tcPr>
          <w:p w14:paraId="1D07AF22" w14:textId="77777777" w:rsidR="00807BEF" w:rsidRPr="0097659A" w:rsidRDefault="00807BEF" w:rsidP="00592AA5">
            <w:pPr>
              <w:ind w:left="1134" w:hanging="1134"/>
              <w:rPr>
                <w:sz w:val="18"/>
                <w:szCs w:val="18"/>
              </w:rPr>
            </w:pPr>
          </w:p>
        </w:tc>
        <w:tc>
          <w:tcPr>
            <w:tcW w:w="749" w:type="dxa"/>
            <w:shd w:val="clear" w:color="auto" w:fill="FFFFFF"/>
          </w:tcPr>
          <w:p w14:paraId="4AD65FE0" w14:textId="77777777" w:rsidR="00807BEF" w:rsidRPr="0097659A" w:rsidRDefault="00807BEF" w:rsidP="00592AA5">
            <w:pPr>
              <w:ind w:left="1134" w:hanging="1134"/>
              <w:rPr>
                <w:sz w:val="18"/>
                <w:szCs w:val="18"/>
              </w:rPr>
            </w:pPr>
          </w:p>
        </w:tc>
        <w:tc>
          <w:tcPr>
            <w:tcW w:w="2160" w:type="dxa"/>
            <w:shd w:val="clear" w:color="auto" w:fill="FFFFFF"/>
          </w:tcPr>
          <w:p w14:paraId="1D28FAE1" w14:textId="77777777" w:rsidR="00807BEF" w:rsidRPr="0097659A" w:rsidRDefault="00807BEF" w:rsidP="00592AA5">
            <w:pPr>
              <w:ind w:left="1134" w:hanging="1134"/>
              <w:rPr>
                <w:sz w:val="18"/>
                <w:szCs w:val="18"/>
              </w:rPr>
            </w:pPr>
          </w:p>
        </w:tc>
      </w:tr>
      <w:tr w:rsidR="00062639" w:rsidRPr="0097659A" w14:paraId="0067E582" w14:textId="77777777" w:rsidTr="00C37EA4">
        <w:trPr>
          <w:trHeight w:hRule="exact" w:val="461"/>
        </w:trPr>
        <w:tc>
          <w:tcPr>
            <w:tcW w:w="1440" w:type="dxa"/>
            <w:shd w:val="clear" w:color="auto" w:fill="FFFFFF"/>
            <w:vAlign w:val="center"/>
          </w:tcPr>
          <w:p w14:paraId="0D5B1895"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3.11.3.14.</w:t>
            </w:r>
          </w:p>
        </w:tc>
        <w:tc>
          <w:tcPr>
            <w:tcW w:w="3494" w:type="dxa"/>
            <w:shd w:val="clear" w:color="auto" w:fill="FFFFFF"/>
            <w:vAlign w:val="center"/>
          </w:tcPr>
          <w:p w14:paraId="7ACACCF0"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Oksijen sensörleri: Evet/Hayır</w:t>
            </w:r>
          </w:p>
        </w:tc>
        <w:tc>
          <w:tcPr>
            <w:tcW w:w="576" w:type="dxa"/>
            <w:shd w:val="clear" w:color="auto" w:fill="FFFFFF"/>
          </w:tcPr>
          <w:p w14:paraId="512517F6" w14:textId="77777777" w:rsidR="00807BEF" w:rsidRPr="0097659A" w:rsidRDefault="00807BEF" w:rsidP="00592AA5">
            <w:pPr>
              <w:ind w:left="1134" w:hanging="1134"/>
              <w:rPr>
                <w:sz w:val="18"/>
                <w:szCs w:val="18"/>
              </w:rPr>
            </w:pPr>
          </w:p>
        </w:tc>
        <w:tc>
          <w:tcPr>
            <w:tcW w:w="576" w:type="dxa"/>
            <w:shd w:val="clear" w:color="auto" w:fill="FFFFFF"/>
          </w:tcPr>
          <w:p w14:paraId="17150D1D" w14:textId="77777777" w:rsidR="00807BEF" w:rsidRPr="0097659A" w:rsidRDefault="00807BEF" w:rsidP="00592AA5">
            <w:pPr>
              <w:ind w:left="1134" w:hanging="1134"/>
              <w:rPr>
                <w:sz w:val="18"/>
                <w:szCs w:val="18"/>
              </w:rPr>
            </w:pPr>
          </w:p>
        </w:tc>
        <w:tc>
          <w:tcPr>
            <w:tcW w:w="576" w:type="dxa"/>
            <w:shd w:val="clear" w:color="auto" w:fill="FFFFFF"/>
          </w:tcPr>
          <w:p w14:paraId="1DA4D5B9" w14:textId="77777777" w:rsidR="00807BEF" w:rsidRPr="0097659A" w:rsidRDefault="00807BEF" w:rsidP="00592AA5">
            <w:pPr>
              <w:ind w:left="1134" w:right="200" w:hanging="1134"/>
              <w:jc w:val="right"/>
              <w:rPr>
                <w:sz w:val="18"/>
                <w:szCs w:val="18"/>
              </w:rPr>
            </w:pPr>
            <w:r w:rsidRPr="0097659A">
              <w:rPr>
                <w:rStyle w:val="Gvdemetni77ptKalnDeil0ptbolukbraklyor"/>
                <w:color w:val="auto"/>
                <w:sz w:val="18"/>
                <w:szCs w:val="18"/>
                <w:lang w:val="tr-TR"/>
              </w:rPr>
              <w:t>X</w:t>
            </w:r>
          </w:p>
        </w:tc>
        <w:tc>
          <w:tcPr>
            <w:tcW w:w="1570" w:type="dxa"/>
            <w:shd w:val="clear" w:color="auto" w:fill="FFFFFF"/>
          </w:tcPr>
          <w:p w14:paraId="57A7D8EC" w14:textId="77777777" w:rsidR="00807BEF" w:rsidRPr="0097659A" w:rsidRDefault="00807BEF" w:rsidP="00592AA5">
            <w:pPr>
              <w:ind w:left="1134" w:hanging="1134"/>
              <w:rPr>
                <w:sz w:val="18"/>
                <w:szCs w:val="18"/>
              </w:rPr>
            </w:pPr>
          </w:p>
        </w:tc>
        <w:tc>
          <w:tcPr>
            <w:tcW w:w="456" w:type="dxa"/>
            <w:shd w:val="clear" w:color="auto" w:fill="FFFFFF"/>
          </w:tcPr>
          <w:p w14:paraId="5D39B0D9" w14:textId="77777777" w:rsidR="00807BEF" w:rsidRPr="0097659A" w:rsidRDefault="00807BEF" w:rsidP="00592AA5">
            <w:pPr>
              <w:ind w:left="1134" w:hanging="1134"/>
              <w:rPr>
                <w:sz w:val="18"/>
                <w:szCs w:val="18"/>
              </w:rPr>
            </w:pPr>
          </w:p>
        </w:tc>
        <w:tc>
          <w:tcPr>
            <w:tcW w:w="749" w:type="dxa"/>
            <w:shd w:val="clear" w:color="auto" w:fill="FFFFFF"/>
          </w:tcPr>
          <w:p w14:paraId="094249E1" w14:textId="77777777" w:rsidR="00807BEF" w:rsidRPr="0097659A" w:rsidRDefault="00807BEF" w:rsidP="00592AA5">
            <w:pPr>
              <w:ind w:left="1134" w:hanging="1134"/>
              <w:rPr>
                <w:sz w:val="18"/>
                <w:szCs w:val="18"/>
              </w:rPr>
            </w:pPr>
          </w:p>
        </w:tc>
        <w:tc>
          <w:tcPr>
            <w:tcW w:w="744" w:type="dxa"/>
            <w:shd w:val="clear" w:color="auto" w:fill="FFFFFF"/>
          </w:tcPr>
          <w:p w14:paraId="4F18F66F" w14:textId="77777777" w:rsidR="00807BEF" w:rsidRPr="0097659A" w:rsidRDefault="00807BEF" w:rsidP="00592AA5">
            <w:pPr>
              <w:ind w:left="1134" w:hanging="1134"/>
              <w:rPr>
                <w:sz w:val="18"/>
                <w:szCs w:val="18"/>
              </w:rPr>
            </w:pPr>
          </w:p>
        </w:tc>
        <w:tc>
          <w:tcPr>
            <w:tcW w:w="749" w:type="dxa"/>
            <w:shd w:val="clear" w:color="auto" w:fill="FFFFFF"/>
          </w:tcPr>
          <w:p w14:paraId="0BB2D4EC" w14:textId="77777777" w:rsidR="00807BEF" w:rsidRPr="0097659A" w:rsidRDefault="00807BEF" w:rsidP="00592AA5">
            <w:pPr>
              <w:ind w:left="1134" w:hanging="1134"/>
              <w:rPr>
                <w:sz w:val="18"/>
                <w:szCs w:val="18"/>
              </w:rPr>
            </w:pPr>
          </w:p>
        </w:tc>
        <w:tc>
          <w:tcPr>
            <w:tcW w:w="2160" w:type="dxa"/>
            <w:shd w:val="clear" w:color="auto" w:fill="FFFFFF"/>
          </w:tcPr>
          <w:p w14:paraId="669F17FB" w14:textId="77777777" w:rsidR="00807BEF" w:rsidRPr="0097659A" w:rsidRDefault="00807BEF" w:rsidP="00592AA5">
            <w:pPr>
              <w:ind w:left="1134" w:hanging="1134"/>
              <w:rPr>
                <w:sz w:val="18"/>
                <w:szCs w:val="18"/>
              </w:rPr>
            </w:pPr>
          </w:p>
        </w:tc>
      </w:tr>
      <w:tr w:rsidR="00062639" w:rsidRPr="0097659A" w14:paraId="118B3325" w14:textId="77777777" w:rsidTr="00C37EA4">
        <w:trPr>
          <w:trHeight w:hRule="exact" w:val="456"/>
        </w:trPr>
        <w:tc>
          <w:tcPr>
            <w:tcW w:w="1440" w:type="dxa"/>
            <w:shd w:val="clear" w:color="auto" w:fill="FFFFFF"/>
            <w:vAlign w:val="center"/>
          </w:tcPr>
          <w:p w14:paraId="2CDC603A"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3.11.3.14.1.</w:t>
            </w:r>
          </w:p>
        </w:tc>
        <w:tc>
          <w:tcPr>
            <w:tcW w:w="3494" w:type="dxa"/>
            <w:shd w:val="clear" w:color="auto" w:fill="FFFFFF"/>
            <w:vAlign w:val="center"/>
          </w:tcPr>
          <w:p w14:paraId="1D646D29"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Tip:</w:t>
            </w:r>
          </w:p>
        </w:tc>
        <w:tc>
          <w:tcPr>
            <w:tcW w:w="576" w:type="dxa"/>
            <w:shd w:val="clear" w:color="auto" w:fill="FFFFFF"/>
          </w:tcPr>
          <w:p w14:paraId="30BC88D3" w14:textId="77777777" w:rsidR="00807BEF" w:rsidRPr="0097659A" w:rsidRDefault="00807BEF" w:rsidP="00592AA5">
            <w:pPr>
              <w:ind w:left="1134" w:hanging="1134"/>
              <w:rPr>
                <w:sz w:val="18"/>
                <w:szCs w:val="18"/>
              </w:rPr>
            </w:pPr>
          </w:p>
        </w:tc>
        <w:tc>
          <w:tcPr>
            <w:tcW w:w="576" w:type="dxa"/>
            <w:shd w:val="clear" w:color="auto" w:fill="FFFFFF"/>
          </w:tcPr>
          <w:p w14:paraId="4BD9D2B4" w14:textId="77777777" w:rsidR="00807BEF" w:rsidRPr="0097659A" w:rsidRDefault="00807BEF" w:rsidP="00592AA5">
            <w:pPr>
              <w:ind w:left="1134" w:hanging="1134"/>
              <w:rPr>
                <w:sz w:val="18"/>
                <w:szCs w:val="18"/>
              </w:rPr>
            </w:pPr>
          </w:p>
        </w:tc>
        <w:tc>
          <w:tcPr>
            <w:tcW w:w="576" w:type="dxa"/>
            <w:shd w:val="clear" w:color="auto" w:fill="FFFFFF"/>
          </w:tcPr>
          <w:p w14:paraId="7E752B3D" w14:textId="77777777" w:rsidR="00807BEF" w:rsidRPr="0097659A" w:rsidRDefault="00807BEF" w:rsidP="00592AA5">
            <w:pPr>
              <w:ind w:left="1134" w:right="200" w:hanging="1134"/>
              <w:jc w:val="right"/>
              <w:rPr>
                <w:sz w:val="18"/>
                <w:szCs w:val="18"/>
              </w:rPr>
            </w:pPr>
            <w:r w:rsidRPr="0097659A">
              <w:rPr>
                <w:rStyle w:val="Gvdemetni77ptKalnDeil0ptbolukbraklyor"/>
                <w:color w:val="auto"/>
                <w:sz w:val="18"/>
                <w:szCs w:val="18"/>
                <w:lang w:val="tr-TR"/>
              </w:rPr>
              <w:t>X</w:t>
            </w:r>
          </w:p>
        </w:tc>
        <w:tc>
          <w:tcPr>
            <w:tcW w:w="1570" w:type="dxa"/>
            <w:shd w:val="clear" w:color="auto" w:fill="FFFFFF"/>
          </w:tcPr>
          <w:p w14:paraId="7008B9EB" w14:textId="77777777" w:rsidR="00807BEF" w:rsidRPr="0097659A" w:rsidRDefault="00807BEF" w:rsidP="00592AA5">
            <w:pPr>
              <w:ind w:left="1134" w:hanging="1134"/>
              <w:rPr>
                <w:sz w:val="18"/>
                <w:szCs w:val="18"/>
              </w:rPr>
            </w:pPr>
          </w:p>
        </w:tc>
        <w:tc>
          <w:tcPr>
            <w:tcW w:w="456" w:type="dxa"/>
            <w:shd w:val="clear" w:color="auto" w:fill="FFFFFF"/>
          </w:tcPr>
          <w:p w14:paraId="19D168D4" w14:textId="77777777" w:rsidR="00807BEF" w:rsidRPr="0097659A" w:rsidRDefault="00807BEF" w:rsidP="00592AA5">
            <w:pPr>
              <w:ind w:left="1134" w:hanging="1134"/>
              <w:rPr>
                <w:sz w:val="18"/>
                <w:szCs w:val="18"/>
              </w:rPr>
            </w:pPr>
          </w:p>
        </w:tc>
        <w:tc>
          <w:tcPr>
            <w:tcW w:w="749" w:type="dxa"/>
            <w:shd w:val="clear" w:color="auto" w:fill="FFFFFF"/>
          </w:tcPr>
          <w:p w14:paraId="11AF5B9E" w14:textId="77777777" w:rsidR="00807BEF" w:rsidRPr="0097659A" w:rsidRDefault="00807BEF" w:rsidP="00592AA5">
            <w:pPr>
              <w:ind w:left="1134" w:hanging="1134"/>
              <w:rPr>
                <w:sz w:val="18"/>
                <w:szCs w:val="18"/>
              </w:rPr>
            </w:pPr>
          </w:p>
        </w:tc>
        <w:tc>
          <w:tcPr>
            <w:tcW w:w="744" w:type="dxa"/>
            <w:shd w:val="clear" w:color="auto" w:fill="FFFFFF"/>
          </w:tcPr>
          <w:p w14:paraId="0F5A84A2" w14:textId="77777777" w:rsidR="00807BEF" w:rsidRPr="0097659A" w:rsidRDefault="00807BEF" w:rsidP="00592AA5">
            <w:pPr>
              <w:ind w:left="1134" w:hanging="1134"/>
              <w:rPr>
                <w:sz w:val="18"/>
                <w:szCs w:val="18"/>
              </w:rPr>
            </w:pPr>
          </w:p>
        </w:tc>
        <w:tc>
          <w:tcPr>
            <w:tcW w:w="749" w:type="dxa"/>
            <w:shd w:val="clear" w:color="auto" w:fill="FFFFFF"/>
          </w:tcPr>
          <w:p w14:paraId="1E9EF23A" w14:textId="77777777" w:rsidR="00807BEF" w:rsidRPr="0097659A" w:rsidRDefault="00807BEF" w:rsidP="00592AA5">
            <w:pPr>
              <w:ind w:left="1134" w:hanging="1134"/>
              <w:rPr>
                <w:sz w:val="18"/>
                <w:szCs w:val="18"/>
              </w:rPr>
            </w:pPr>
          </w:p>
        </w:tc>
        <w:tc>
          <w:tcPr>
            <w:tcW w:w="2160" w:type="dxa"/>
            <w:shd w:val="clear" w:color="auto" w:fill="FFFFFF"/>
          </w:tcPr>
          <w:p w14:paraId="52BF5776" w14:textId="77777777" w:rsidR="00807BEF" w:rsidRPr="0097659A" w:rsidRDefault="00807BEF" w:rsidP="00592AA5">
            <w:pPr>
              <w:ind w:left="1134" w:hanging="1134"/>
              <w:rPr>
                <w:sz w:val="18"/>
                <w:szCs w:val="18"/>
              </w:rPr>
            </w:pPr>
          </w:p>
        </w:tc>
      </w:tr>
      <w:tr w:rsidR="00062639" w:rsidRPr="0097659A" w14:paraId="7DE8768C" w14:textId="77777777" w:rsidTr="00C37EA4">
        <w:trPr>
          <w:trHeight w:hRule="exact" w:val="461"/>
        </w:trPr>
        <w:tc>
          <w:tcPr>
            <w:tcW w:w="1440" w:type="dxa"/>
            <w:shd w:val="clear" w:color="auto" w:fill="FFFFFF"/>
            <w:vAlign w:val="center"/>
          </w:tcPr>
          <w:p w14:paraId="2435CDC9"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3.11.3.14.2.</w:t>
            </w:r>
          </w:p>
        </w:tc>
        <w:tc>
          <w:tcPr>
            <w:tcW w:w="3494" w:type="dxa"/>
            <w:shd w:val="clear" w:color="auto" w:fill="FFFFFF"/>
            <w:vAlign w:val="center"/>
          </w:tcPr>
          <w:p w14:paraId="3F246C77"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Yer(ler):</w:t>
            </w:r>
          </w:p>
        </w:tc>
        <w:tc>
          <w:tcPr>
            <w:tcW w:w="576" w:type="dxa"/>
            <w:shd w:val="clear" w:color="auto" w:fill="FFFFFF"/>
          </w:tcPr>
          <w:p w14:paraId="7361DFE7" w14:textId="77777777" w:rsidR="00807BEF" w:rsidRPr="0097659A" w:rsidRDefault="00807BEF" w:rsidP="00592AA5">
            <w:pPr>
              <w:ind w:left="1134" w:hanging="1134"/>
              <w:rPr>
                <w:sz w:val="18"/>
                <w:szCs w:val="18"/>
              </w:rPr>
            </w:pPr>
          </w:p>
        </w:tc>
        <w:tc>
          <w:tcPr>
            <w:tcW w:w="576" w:type="dxa"/>
            <w:shd w:val="clear" w:color="auto" w:fill="FFFFFF"/>
          </w:tcPr>
          <w:p w14:paraId="0CD7967C" w14:textId="77777777" w:rsidR="00807BEF" w:rsidRPr="0097659A" w:rsidRDefault="00807BEF" w:rsidP="00592AA5">
            <w:pPr>
              <w:ind w:left="1134" w:hanging="1134"/>
              <w:rPr>
                <w:sz w:val="18"/>
                <w:szCs w:val="18"/>
              </w:rPr>
            </w:pPr>
          </w:p>
        </w:tc>
        <w:tc>
          <w:tcPr>
            <w:tcW w:w="576" w:type="dxa"/>
            <w:shd w:val="clear" w:color="auto" w:fill="FFFFFF"/>
          </w:tcPr>
          <w:p w14:paraId="45B4C65F" w14:textId="77777777" w:rsidR="00807BEF" w:rsidRPr="0097659A" w:rsidRDefault="00807BEF" w:rsidP="00592AA5">
            <w:pPr>
              <w:ind w:left="1134" w:right="200" w:hanging="1134"/>
              <w:jc w:val="right"/>
              <w:rPr>
                <w:sz w:val="18"/>
                <w:szCs w:val="18"/>
              </w:rPr>
            </w:pPr>
            <w:r w:rsidRPr="0097659A">
              <w:rPr>
                <w:rStyle w:val="Gvdemetni77ptKalnDeil0ptbolukbraklyor"/>
                <w:color w:val="auto"/>
                <w:sz w:val="18"/>
                <w:szCs w:val="18"/>
                <w:lang w:val="tr-TR"/>
              </w:rPr>
              <w:t>X</w:t>
            </w:r>
          </w:p>
        </w:tc>
        <w:tc>
          <w:tcPr>
            <w:tcW w:w="1570" w:type="dxa"/>
            <w:shd w:val="clear" w:color="auto" w:fill="FFFFFF"/>
          </w:tcPr>
          <w:p w14:paraId="432B149C" w14:textId="77777777" w:rsidR="00807BEF" w:rsidRPr="0097659A" w:rsidRDefault="00807BEF" w:rsidP="00592AA5">
            <w:pPr>
              <w:ind w:left="1134" w:hanging="1134"/>
              <w:rPr>
                <w:sz w:val="18"/>
                <w:szCs w:val="18"/>
              </w:rPr>
            </w:pPr>
          </w:p>
        </w:tc>
        <w:tc>
          <w:tcPr>
            <w:tcW w:w="456" w:type="dxa"/>
            <w:shd w:val="clear" w:color="auto" w:fill="FFFFFF"/>
          </w:tcPr>
          <w:p w14:paraId="66C2864D" w14:textId="77777777" w:rsidR="00807BEF" w:rsidRPr="0097659A" w:rsidRDefault="00807BEF" w:rsidP="00592AA5">
            <w:pPr>
              <w:ind w:left="1134" w:hanging="1134"/>
              <w:rPr>
                <w:sz w:val="18"/>
                <w:szCs w:val="18"/>
              </w:rPr>
            </w:pPr>
          </w:p>
        </w:tc>
        <w:tc>
          <w:tcPr>
            <w:tcW w:w="749" w:type="dxa"/>
            <w:shd w:val="clear" w:color="auto" w:fill="FFFFFF"/>
          </w:tcPr>
          <w:p w14:paraId="4FA72BD0" w14:textId="77777777" w:rsidR="00807BEF" w:rsidRPr="0097659A" w:rsidRDefault="00807BEF" w:rsidP="00592AA5">
            <w:pPr>
              <w:ind w:left="1134" w:hanging="1134"/>
              <w:rPr>
                <w:sz w:val="18"/>
                <w:szCs w:val="18"/>
              </w:rPr>
            </w:pPr>
          </w:p>
        </w:tc>
        <w:tc>
          <w:tcPr>
            <w:tcW w:w="744" w:type="dxa"/>
            <w:shd w:val="clear" w:color="auto" w:fill="FFFFFF"/>
          </w:tcPr>
          <w:p w14:paraId="5B489D5B" w14:textId="77777777" w:rsidR="00807BEF" w:rsidRPr="0097659A" w:rsidRDefault="00807BEF" w:rsidP="00592AA5">
            <w:pPr>
              <w:ind w:left="1134" w:hanging="1134"/>
              <w:rPr>
                <w:sz w:val="18"/>
                <w:szCs w:val="18"/>
              </w:rPr>
            </w:pPr>
          </w:p>
        </w:tc>
        <w:tc>
          <w:tcPr>
            <w:tcW w:w="749" w:type="dxa"/>
            <w:shd w:val="clear" w:color="auto" w:fill="FFFFFF"/>
          </w:tcPr>
          <w:p w14:paraId="0BC9A140" w14:textId="77777777" w:rsidR="00807BEF" w:rsidRPr="0097659A" w:rsidRDefault="00807BEF" w:rsidP="00592AA5">
            <w:pPr>
              <w:ind w:left="1134" w:hanging="1134"/>
              <w:rPr>
                <w:sz w:val="18"/>
                <w:szCs w:val="18"/>
              </w:rPr>
            </w:pPr>
          </w:p>
        </w:tc>
        <w:tc>
          <w:tcPr>
            <w:tcW w:w="2160" w:type="dxa"/>
            <w:shd w:val="clear" w:color="auto" w:fill="FFFFFF"/>
          </w:tcPr>
          <w:p w14:paraId="513BCB06" w14:textId="77777777" w:rsidR="00807BEF" w:rsidRPr="0097659A" w:rsidRDefault="00807BEF" w:rsidP="00592AA5">
            <w:pPr>
              <w:ind w:left="1134" w:hanging="1134"/>
              <w:rPr>
                <w:sz w:val="18"/>
                <w:szCs w:val="18"/>
              </w:rPr>
            </w:pPr>
          </w:p>
        </w:tc>
      </w:tr>
      <w:tr w:rsidR="00062639" w:rsidRPr="0097659A" w14:paraId="5FEAD7B8" w14:textId="77777777" w:rsidTr="00C37EA4">
        <w:trPr>
          <w:trHeight w:hRule="exact" w:val="470"/>
        </w:trPr>
        <w:tc>
          <w:tcPr>
            <w:tcW w:w="1440" w:type="dxa"/>
            <w:shd w:val="clear" w:color="auto" w:fill="FFFFFF"/>
            <w:vAlign w:val="center"/>
          </w:tcPr>
          <w:p w14:paraId="5A18E31A"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3.11.4.</w:t>
            </w:r>
          </w:p>
        </w:tc>
        <w:tc>
          <w:tcPr>
            <w:tcW w:w="3494" w:type="dxa"/>
            <w:shd w:val="clear" w:color="auto" w:fill="FFFFFF"/>
            <w:vAlign w:val="center"/>
          </w:tcPr>
          <w:p w14:paraId="07CD3B3C" w14:textId="77777777" w:rsidR="00807BEF" w:rsidRPr="0097659A" w:rsidRDefault="00807BEF" w:rsidP="00592AA5">
            <w:pPr>
              <w:pStyle w:val="Gvdemetni0"/>
              <w:shd w:val="clear" w:color="auto" w:fill="auto"/>
              <w:spacing w:line="240" w:lineRule="auto"/>
              <w:ind w:left="1134" w:hanging="1134"/>
              <w:jc w:val="left"/>
              <w:rPr>
                <w:i/>
                <w:sz w:val="18"/>
                <w:szCs w:val="18"/>
              </w:rPr>
            </w:pPr>
            <w:r w:rsidRPr="0097659A">
              <w:rPr>
                <w:rStyle w:val="Gvdemetnitalik0ptbolukbraklyor"/>
                <w:i w:val="0"/>
                <w:color w:val="auto"/>
                <w:sz w:val="18"/>
                <w:szCs w:val="18"/>
                <w:lang w:val="tr-TR"/>
              </w:rPr>
              <w:t xml:space="preserve">Partikül </w:t>
            </w:r>
            <w:r w:rsidR="00104916" w:rsidRPr="0097659A">
              <w:rPr>
                <w:rStyle w:val="Gvdemetnitalik0ptbolukbraklyor"/>
                <w:i w:val="0"/>
                <w:color w:val="auto"/>
                <w:sz w:val="18"/>
                <w:szCs w:val="18"/>
                <w:lang w:val="tr-TR"/>
              </w:rPr>
              <w:t>arıtma sistemi</w:t>
            </w:r>
            <w:r w:rsidRPr="0097659A">
              <w:rPr>
                <w:rStyle w:val="Gvdemetnitalik0ptbolukbraklyor"/>
                <w:i w:val="0"/>
                <w:color w:val="auto"/>
                <w:sz w:val="18"/>
                <w:szCs w:val="18"/>
                <w:lang w:val="tr-TR"/>
              </w:rPr>
              <w:t>:</w:t>
            </w:r>
          </w:p>
        </w:tc>
        <w:tc>
          <w:tcPr>
            <w:tcW w:w="576" w:type="dxa"/>
            <w:shd w:val="clear" w:color="auto" w:fill="FFFFFF"/>
          </w:tcPr>
          <w:p w14:paraId="676617A7" w14:textId="77777777" w:rsidR="00807BEF" w:rsidRPr="0097659A" w:rsidRDefault="00807BEF" w:rsidP="00592AA5">
            <w:pPr>
              <w:ind w:left="1134" w:hanging="1134"/>
              <w:rPr>
                <w:sz w:val="18"/>
                <w:szCs w:val="18"/>
              </w:rPr>
            </w:pPr>
          </w:p>
        </w:tc>
        <w:tc>
          <w:tcPr>
            <w:tcW w:w="576" w:type="dxa"/>
            <w:shd w:val="clear" w:color="auto" w:fill="FFFFFF"/>
          </w:tcPr>
          <w:p w14:paraId="52A65DF9" w14:textId="77777777" w:rsidR="00807BEF" w:rsidRPr="0097659A" w:rsidRDefault="00807BEF" w:rsidP="00592AA5">
            <w:pPr>
              <w:ind w:left="1134" w:hanging="1134"/>
              <w:rPr>
                <w:sz w:val="18"/>
                <w:szCs w:val="18"/>
              </w:rPr>
            </w:pPr>
          </w:p>
        </w:tc>
        <w:tc>
          <w:tcPr>
            <w:tcW w:w="576" w:type="dxa"/>
            <w:shd w:val="clear" w:color="auto" w:fill="FFFFFF"/>
          </w:tcPr>
          <w:p w14:paraId="53700068" w14:textId="77777777" w:rsidR="00807BEF" w:rsidRPr="0097659A" w:rsidRDefault="00807BEF" w:rsidP="00592AA5">
            <w:pPr>
              <w:ind w:left="1134" w:hanging="1134"/>
              <w:rPr>
                <w:sz w:val="18"/>
                <w:szCs w:val="18"/>
              </w:rPr>
            </w:pPr>
          </w:p>
        </w:tc>
        <w:tc>
          <w:tcPr>
            <w:tcW w:w="1570" w:type="dxa"/>
            <w:shd w:val="clear" w:color="auto" w:fill="FFFFFF"/>
          </w:tcPr>
          <w:p w14:paraId="0ACC85A7" w14:textId="77777777" w:rsidR="00807BEF" w:rsidRPr="0097659A" w:rsidRDefault="00807BEF" w:rsidP="00592AA5">
            <w:pPr>
              <w:ind w:left="1134" w:hanging="1134"/>
              <w:rPr>
                <w:sz w:val="18"/>
                <w:szCs w:val="18"/>
              </w:rPr>
            </w:pPr>
          </w:p>
        </w:tc>
        <w:tc>
          <w:tcPr>
            <w:tcW w:w="456" w:type="dxa"/>
            <w:shd w:val="clear" w:color="auto" w:fill="FFFFFF"/>
          </w:tcPr>
          <w:p w14:paraId="63301269" w14:textId="77777777" w:rsidR="00807BEF" w:rsidRPr="0097659A" w:rsidRDefault="00807BEF" w:rsidP="00592AA5">
            <w:pPr>
              <w:ind w:left="1134" w:hanging="1134"/>
              <w:rPr>
                <w:sz w:val="18"/>
                <w:szCs w:val="18"/>
              </w:rPr>
            </w:pPr>
          </w:p>
        </w:tc>
        <w:tc>
          <w:tcPr>
            <w:tcW w:w="749" w:type="dxa"/>
            <w:shd w:val="clear" w:color="auto" w:fill="FFFFFF"/>
          </w:tcPr>
          <w:p w14:paraId="463F2F92" w14:textId="77777777" w:rsidR="00807BEF" w:rsidRPr="0097659A" w:rsidRDefault="00807BEF" w:rsidP="00592AA5">
            <w:pPr>
              <w:ind w:left="1134" w:hanging="1134"/>
              <w:rPr>
                <w:sz w:val="18"/>
                <w:szCs w:val="18"/>
              </w:rPr>
            </w:pPr>
          </w:p>
        </w:tc>
        <w:tc>
          <w:tcPr>
            <w:tcW w:w="744" w:type="dxa"/>
            <w:shd w:val="clear" w:color="auto" w:fill="FFFFFF"/>
          </w:tcPr>
          <w:p w14:paraId="0110BD53" w14:textId="77777777" w:rsidR="00807BEF" w:rsidRPr="0097659A" w:rsidRDefault="00807BEF" w:rsidP="00592AA5">
            <w:pPr>
              <w:ind w:left="1134" w:hanging="1134"/>
              <w:rPr>
                <w:sz w:val="18"/>
                <w:szCs w:val="18"/>
              </w:rPr>
            </w:pPr>
          </w:p>
        </w:tc>
        <w:tc>
          <w:tcPr>
            <w:tcW w:w="749" w:type="dxa"/>
            <w:shd w:val="clear" w:color="auto" w:fill="FFFFFF"/>
          </w:tcPr>
          <w:p w14:paraId="7A3BBEFD" w14:textId="77777777" w:rsidR="00807BEF" w:rsidRPr="0097659A" w:rsidRDefault="00807BEF" w:rsidP="00592AA5">
            <w:pPr>
              <w:ind w:left="1134" w:hanging="1134"/>
              <w:rPr>
                <w:sz w:val="18"/>
                <w:szCs w:val="18"/>
              </w:rPr>
            </w:pPr>
          </w:p>
        </w:tc>
        <w:tc>
          <w:tcPr>
            <w:tcW w:w="2160" w:type="dxa"/>
            <w:shd w:val="clear" w:color="auto" w:fill="FFFFFF"/>
          </w:tcPr>
          <w:p w14:paraId="611AE5B2" w14:textId="77777777" w:rsidR="00807BEF" w:rsidRPr="0097659A" w:rsidRDefault="00807BEF" w:rsidP="00592AA5">
            <w:pPr>
              <w:ind w:left="1134" w:hanging="1134"/>
              <w:rPr>
                <w:sz w:val="18"/>
                <w:szCs w:val="18"/>
              </w:rPr>
            </w:pPr>
          </w:p>
        </w:tc>
      </w:tr>
    </w:tbl>
    <w:p w14:paraId="4F62A9ED" w14:textId="77777777" w:rsidR="00807BEF" w:rsidRPr="0097659A" w:rsidRDefault="00807BEF" w:rsidP="00592AA5">
      <w:pPr>
        <w:ind w:left="1134" w:hanging="1134"/>
        <w:rPr>
          <w:sz w:val="18"/>
          <w:szCs w:val="18"/>
        </w:rPr>
        <w:sectPr w:rsidR="00807BEF" w:rsidRPr="0097659A" w:rsidSect="002A79A6">
          <w:pgSz w:w="16834" w:h="11909" w:orient="landscape"/>
          <w:pgMar w:top="0" w:right="0" w:bottom="0" w:left="0" w:header="0" w:footer="3" w:gutter="0"/>
          <w:cols w:space="720"/>
          <w:noEndnote/>
          <w:docGrid w:linePitch="360"/>
        </w:sectPr>
      </w:pPr>
    </w:p>
    <w:tbl>
      <w:tblPr>
        <w:tblpPr w:leftFromText="141" w:rightFromText="141" w:vertAnchor="text" w:horzAnchor="margin" w:tblpXSpec="center" w:tblpY="1785"/>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440"/>
        <w:gridCol w:w="3494"/>
        <w:gridCol w:w="576"/>
        <w:gridCol w:w="576"/>
        <w:gridCol w:w="576"/>
        <w:gridCol w:w="1282"/>
        <w:gridCol w:w="744"/>
        <w:gridCol w:w="749"/>
        <w:gridCol w:w="744"/>
        <w:gridCol w:w="749"/>
        <w:gridCol w:w="2160"/>
      </w:tblGrid>
      <w:tr w:rsidR="00062639" w:rsidRPr="0097659A" w14:paraId="03EF8264" w14:textId="77777777" w:rsidTr="00450A4D">
        <w:trPr>
          <w:trHeight w:hRule="exact" w:val="528"/>
        </w:trPr>
        <w:tc>
          <w:tcPr>
            <w:tcW w:w="1440" w:type="dxa"/>
            <w:vMerge w:val="restart"/>
            <w:shd w:val="clear" w:color="auto" w:fill="FFFFFF"/>
            <w:vAlign w:val="center"/>
          </w:tcPr>
          <w:p w14:paraId="171DBB26" w14:textId="77777777" w:rsidR="00807BEF" w:rsidRPr="0097659A" w:rsidRDefault="00807BEF" w:rsidP="00592AA5">
            <w:pPr>
              <w:pStyle w:val="Gvdemetni0"/>
              <w:shd w:val="clear" w:color="auto" w:fill="auto"/>
              <w:spacing w:line="240" w:lineRule="auto"/>
              <w:ind w:left="1134" w:hanging="1134"/>
              <w:rPr>
                <w:sz w:val="18"/>
                <w:szCs w:val="18"/>
              </w:rPr>
            </w:pPr>
            <w:r w:rsidRPr="0097659A">
              <w:rPr>
                <w:sz w:val="18"/>
                <w:szCs w:val="18"/>
              </w:rPr>
              <w:lastRenderedPageBreak/>
              <w:t>Madde Numarası</w:t>
            </w:r>
          </w:p>
        </w:tc>
        <w:tc>
          <w:tcPr>
            <w:tcW w:w="3494" w:type="dxa"/>
            <w:vMerge w:val="restart"/>
            <w:shd w:val="clear" w:color="auto" w:fill="FFFFFF"/>
            <w:vAlign w:val="center"/>
          </w:tcPr>
          <w:p w14:paraId="6AA1504F" w14:textId="77777777" w:rsidR="00807BEF" w:rsidRPr="0097659A" w:rsidRDefault="00807BEF" w:rsidP="00592AA5">
            <w:pPr>
              <w:pStyle w:val="Gvdemetni0"/>
              <w:shd w:val="clear" w:color="auto" w:fill="auto"/>
              <w:spacing w:line="240" w:lineRule="auto"/>
              <w:ind w:left="1134" w:hanging="1134"/>
              <w:rPr>
                <w:sz w:val="18"/>
                <w:szCs w:val="18"/>
              </w:rPr>
            </w:pPr>
            <w:r w:rsidRPr="0097659A">
              <w:rPr>
                <w:sz w:val="18"/>
                <w:szCs w:val="18"/>
              </w:rPr>
              <w:t>Madde Açıklaması</w:t>
            </w:r>
          </w:p>
        </w:tc>
        <w:tc>
          <w:tcPr>
            <w:tcW w:w="576" w:type="dxa"/>
            <w:vMerge w:val="restart"/>
            <w:shd w:val="clear" w:color="auto" w:fill="FFFFFF"/>
            <w:textDirection w:val="btLr"/>
            <w:vAlign w:val="center"/>
          </w:tcPr>
          <w:p w14:paraId="4992C6AF" w14:textId="77777777" w:rsidR="00807BEF" w:rsidRPr="0097659A" w:rsidRDefault="00807BEF" w:rsidP="00592AA5">
            <w:pPr>
              <w:ind w:left="1134" w:right="113" w:hanging="1134"/>
              <w:rPr>
                <w:sz w:val="18"/>
                <w:szCs w:val="18"/>
              </w:rPr>
            </w:pPr>
            <w:r w:rsidRPr="0097659A">
              <w:rPr>
                <w:rStyle w:val="Gvdemetni77ptKalnDeil0ptbolukbraklyor"/>
                <w:color w:val="auto"/>
                <w:sz w:val="18"/>
                <w:szCs w:val="18"/>
                <w:lang w:val="tr-TR"/>
              </w:rPr>
              <w:t>Test</w:t>
            </w:r>
          </w:p>
        </w:tc>
        <w:tc>
          <w:tcPr>
            <w:tcW w:w="576" w:type="dxa"/>
            <w:vMerge w:val="restart"/>
            <w:shd w:val="clear" w:color="auto" w:fill="FFFFFF"/>
            <w:textDirection w:val="btLr"/>
            <w:vAlign w:val="center"/>
          </w:tcPr>
          <w:p w14:paraId="1EDCF534" w14:textId="77777777" w:rsidR="00807BEF" w:rsidRPr="0097659A" w:rsidRDefault="00807BEF" w:rsidP="00592AA5">
            <w:pPr>
              <w:ind w:left="1134" w:hanging="1134"/>
              <w:rPr>
                <w:sz w:val="18"/>
                <w:szCs w:val="18"/>
              </w:rPr>
            </w:pPr>
            <w:r w:rsidRPr="0097659A">
              <w:rPr>
                <w:rStyle w:val="Gvdemetni77ptKalnDeil0ptbolukbraklyor"/>
                <w:color w:val="auto"/>
                <w:sz w:val="18"/>
                <w:szCs w:val="18"/>
                <w:lang w:val="tr-TR"/>
              </w:rPr>
              <w:t>Montaj</w:t>
            </w:r>
          </w:p>
        </w:tc>
        <w:tc>
          <w:tcPr>
            <w:tcW w:w="576" w:type="dxa"/>
            <w:vMerge w:val="restart"/>
            <w:shd w:val="clear" w:color="auto" w:fill="FFFFFF"/>
            <w:textDirection w:val="btLr"/>
            <w:vAlign w:val="center"/>
          </w:tcPr>
          <w:p w14:paraId="1DB78643" w14:textId="77777777" w:rsidR="00807BEF" w:rsidRPr="0097659A" w:rsidRDefault="00807BEF" w:rsidP="00592AA5">
            <w:pPr>
              <w:ind w:left="1134" w:right="113" w:hanging="1134"/>
              <w:rPr>
                <w:b/>
                <w:sz w:val="16"/>
                <w:szCs w:val="18"/>
              </w:rPr>
            </w:pPr>
            <w:r w:rsidRPr="0097659A">
              <w:rPr>
                <w:sz w:val="16"/>
                <w:szCs w:val="18"/>
              </w:rPr>
              <w:t>Homologasyon (Tip Onayı)</w:t>
            </w:r>
          </w:p>
        </w:tc>
        <w:tc>
          <w:tcPr>
            <w:tcW w:w="1282" w:type="dxa"/>
            <w:vMerge w:val="restart"/>
            <w:shd w:val="clear" w:color="auto" w:fill="FFFFFF"/>
            <w:vAlign w:val="center"/>
          </w:tcPr>
          <w:p w14:paraId="24A67EED" w14:textId="77777777" w:rsidR="00807BEF" w:rsidRPr="0097659A" w:rsidRDefault="00807BEF" w:rsidP="00592AA5">
            <w:pPr>
              <w:pStyle w:val="Gvdemetni0"/>
              <w:shd w:val="clear" w:color="auto" w:fill="auto"/>
              <w:spacing w:line="240" w:lineRule="auto"/>
              <w:ind w:left="1134" w:hanging="1134"/>
              <w:rPr>
                <w:sz w:val="18"/>
                <w:szCs w:val="18"/>
              </w:rPr>
            </w:pPr>
            <w:r w:rsidRPr="0097659A">
              <w:rPr>
                <w:sz w:val="18"/>
                <w:szCs w:val="18"/>
              </w:rPr>
              <w:t>Ana motor / motor tipi</w:t>
            </w:r>
          </w:p>
        </w:tc>
        <w:tc>
          <w:tcPr>
            <w:tcW w:w="2986" w:type="dxa"/>
            <w:gridSpan w:val="4"/>
            <w:shd w:val="clear" w:color="auto" w:fill="FFFFFF"/>
            <w:vAlign w:val="center"/>
          </w:tcPr>
          <w:p w14:paraId="2260019F" w14:textId="77777777" w:rsidR="00807BEF" w:rsidRPr="0097659A" w:rsidRDefault="00807BEF" w:rsidP="00592AA5">
            <w:pPr>
              <w:pStyle w:val="Gvdemetni0"/>
              <w:shd w:val="clear" w:color="auto" w:fill="auto"/>
              <w:spacing w:line="240" w:lineRule="auto"/>
              <w:ind w:left="1134" w:hanging="1134"/>
              <w:rPr>
                <w:sz w:val="18"/>
                <w:szCs w:val="18"/>
              </w:rPr>
            </w:pPr>
            <w:r w:rsidRPr="0097659A">
              <w:rPr>
                <w:sz w:val="18"/>
                <w:szCs w:val="18"/>
              </w:rPr>
              <w:t>Motor ailesi içindeki motor tipleri (varsa)</w:t>
            </w:r>
          </w:p>
        </w:tc>
        <w:tc>
          <w:tcPr>
            <w:tcW w:w="2160" w:type="dxa"/>
            <w:vMerge w:val="restart"/>
            <w:shd w:val="clear" w:color="auto" w:fill="FFFFFF"/>
            <w:vAlign w:val="center"/>
          </w:tcPr>
          <w:p w14:paraId="3ED3CF4A" w14:textId="77777777" w:rsidR="00DD78E1" w:rsidRPr="0097659A" w:rsidRDefault="00807BEF" w:rsidP="00592AA5">
            <w:pPr>
              <w:pStyle w:val="Gvdemetni0"/>
              <w:shd w:val="clear" w:color="auto" w:fill="auto"/>
              <w:spacing w:line="240" w:lineRule="auto"/>
              <w:ind w:left="1134" w:hanging="1134"/>
              <w:rPr>
                <w:sz w:val="18"/>
                <w:szCs w:val="18"/>
              </w:rPr>
            </w:pPr>
            <w:r w:rsidRPr="0097659A">
              <w:rPr>
                <w:sz w:val="18"/>
                <w:szCs w:val="18"/>
              </w:rPr>
              <w:t xml:space="preserve">Açıklayıcı notlar (doküman </w:t>
            </w:r>
          </w:p>
          <w:p w14:paraId="582AFB17" w14:textId="5EC423A5" w:rsidR="00807BEF" w:rsidRPr="0097659A" w:rsidRDefault="00807BEF" w:rsidP="00062639">
            <w:pPr>
              <w:pStyle w:val="Gvdemetni0"/>
              <w:shd w:val="clear" w:color="auto" w:fill="auto"/>
              <w:spacing w:line="240" w:lineRule="auto"/>
              <w:ind w:left="1134" w:hanging="1134"/>
              <w:jc w:val="both"/>
              <w:rPr>
                <w:sz w:val="18"/>
                <w:szCs w:val="18"/>
              </w:rPr>
            </w:pPr>
            <w:r w:rsidRPr="0097659A">
              <w:rPr>
                <w:sz w:val="18"/>
                <w:szCs w:val="18"/>
              </w:rPr>
              <w:t>içinde olmayan)</w:t>
            </w:r>
          </w:p>
        </w:tc>
      </w:tr>
      <w:tr w:rsidR="00062639" w:rsidRPr="0097659A" w14:paraId="0DFADC48" w14:textId="77777777" w:rsidTr="00450A4D">
        <w:trPr>
          <w:trHeight w:hRule="exact" w:val="725"/>
        </w:trPr>
        <w:tc>
          <w:tcPr>
            <w:tcW w:w="1440" w:type="dxa"/>
            <w:vMerge/>
            <w:shd w:val="clear" w:color="auto" w:fill="FFFFFF"/>
            <w:vAlign w:val="center"/>
          </w:tcPr>
          <w:p w14:paraId="1669F26C" w14:textId="77777777" w:rsidR="00807BEF" w:rsidRPr="0097659A" w:rsidRDefault="00807BEF" w:rsidP="00592AA5">
            <w:pPr>
              <w:ind w:left="1134" w:hanging="1134"/>
              <w:jc w:val="center"/>
              <w:rPr>
                <w:sz w:val="18"/>
                <w:szCs w:val="18"/>
              </w:rPr>
            </w:pPr>
          </w:p>
        </w:tc>
        <w:tc>
          <w:tcPr>
            <w:tcW w:w="3494" w:type="dxa"/>
            <w:vMerge/>
            <w:shd w:val="clear" w:color="auto" w:fill="FFFFFF"/>
            <w:vAlign w:val="center"/>
          </w:tcPr>
          <w:p w14:paraId="7985E6A2" w14:textId="77777777" w:rsidR="00807BEF" w:rsidRPr="0097659A" w:rsidRDefault="00807BEF" w:rsidP="00592AA5">
            <w:pPr>
              <w:ind w:left="1134" w:hanging="1134"/>
              <w:jc w:val="center"/>
              <w:rPr>
                <w:sz w:val="18"/>
                <w:szCs w:val="18"/>
              </w:rPr>
            </w:pPr>
          </w:p>
        </w:tc>
        <w:tc>
          <w:tcPr>
            <w:tcW w:w="576" w:type="dxa"/>
            <w:vMerge/>
            <w:shd w:val="clear" w:color="auto" w:fill="FFFFFF"/>
            <w:vAlign w:val="center"/>
          </w:tcPr>
          <w:p w14:paraId="20EDC70B" w14:textId="77777777" w:rsidR="00807BEF" w:rsidRPr="0097659A" w:rsidRDefault="00807BEF" w:rsidP="00592AA5">
            <w:pPr>
              <w:ind w:left="1134" w:hanging="1134"/>
              <w:jc w:val="center"/>
              <w:rPr>
                <w:sz w:val="18"/>
                <w:szCs w:val="18"/>
              </w:rPr>
            </w:pPr>
          </w:p>
        </w:tc>
        <w:tc>
          <w:tcPr>
            <w:tcW w:w="576" w:type="dxa"/>
            <w:vMerge/>
            <w:shd w:val="clear" w:color="auto" w:fill="FFFFFF"/>
            <w:vAlign w:val="center"/>
          </w:tcPr>
          <w:p w14:paraId="5CF9C3F1" w14:textId="77777777" w:rsidR="00807BEF" w:rsidRPr="0097659A" w:rsidRDefault="00807BEF" w:rsidP="00592AA5">
            <w:pPr>
              <w:ind w:left="1134" w:hanging="1134"/>
              <w:jc w:val="center"/>
              <w:rPr>
                <w:sz w:val="18"/>
                <w:szCs w:val="18"/>
              </w:rPr>
            </w:pPr>
          </w:p>
        </w:tc>
        <w:tc>
          <w:tcPr>
            <w:tcW w:w="576" w:type="dxa"/>
            <w:vMerge/>
            <w:shd w:val="clear" w:color="auto" w:fill="FFFFFF"/>
            <w:vAlign w:val="center"/>
          </w:tcPr>
          <w:p w14:paraId="74DED14F" w14:textId="77777777" w:rsidR="00807BEF" w:rsidRPr="0097659A" w:rsidRDefault="00807BEF" w:rsidP="00592AA5">
            <w:pPr>
              <w:ind w:left="1134" w:hanging="1134"/>
              <w:jc w:val="center"/>
              <w:rPr>
                <w:sz w:val="18"/>
                <w:szCs w:val="18"/>
              </w:rPr>
            </w:pPr>
          </w:p>
        </w:tc>
        <w:tc>
          <w:tcPr>
            <w:tcW w:w="1282" w:type="dxa"/>
            <w:vMerge/>
            <w:shd w:val="clear" w:color="auto" w:fill="FFFFFF"/>
            <w:vAlign w:val="center"/>
          </w:tcPr>
          <w:p w14:paraId="2310BEF5" w14:textId="77777777" w:rsidR="00807BEF" w:rsidRPr="0097659A" w:rsidRDefault="00807BEF" w:rsidP="00592AA5">
            <w:pPr>
              <w:ind w:left="1134" w:hanging="1134"/>
              <w:jc w:val="center"/>
              <w:rPr>
                <w:sz w:val="18"/>
                <w:szCs w:val="18"/>
              </w:rPr>
            </w:pPr>
          </w:p>
        </w:tc>
        <w:tc>
          <w:tcPr>
            <w:tcW w:w="744" w:type="dxa"/>
            <w:shd w:val="clear" w:color="auto" w:fill="FFFFFF"/>
            <w:vAlign w:val="center"/>
          </w:tcPr>
          <w:p w14:paraId="547A8F33" w14:textId="77777777" w:rsidR="00807BEF" w:rsidRPr="0097659A" w:rsidRDefault="00807BEF" w:rsidP="00592AA5">
            <w:pPr>
              <w:pStyle w:val="Gvdemetni0"/>
              <w:shd w:val="clear" w:color="auto" w:fill="auto"/>
              <w:spacing w:line="240" w:lineRule="auto"/>
              <w:ind w:left="1134" w:hanging="1134"/>
              <w:rPr>
                <w:sz w:val="18"/>
                <w:szCs w:val="18"/>
              </w:rPr>
            </w:pPr>
            <w:r w:rsidRPr="0097659A">
              <w:rPr>
                <w:sz w:val="18"/>
                <w:szCs w:val="18"/>
              </w:rPr>
              <w:t>tip 2</w:t>
            </w:r>
          </w:p>
        </w:tc>
        <w:tc>
          <w:tcPr>
            <w:tcW w:w="749" w:type="dxa"/>
            <w:shd w:val="clear" w:color="auto" w:fill="FFFFFF"/>
            <w:vAlign w:val="center"/>
          </w:tcPr>
          <w:p w14:paraId="7CD47B54" w14:textId="77777777" w:rsidR="00807BEF" w:rsidRPr="0097659A" w:rsidRDefault="00807BEF" w:rsidP="00592AA5">
            <w:pPr>
              <w:pStyle w:val="Gvdemetni0"/>
              <w:shd w:val="clear" w:color="auto" w:fill="auto"/>
              <w:spacing w:line="240" w:lineRule="auto"/>
              <w:ind w:left="1134" w:hanging="1134"/>
              <w:rPr>
                <w:sz w:val="18"/>
                <w:szCs w:val="18"/>
              </w:rPr>
            </w:pPr>
            <w:r w:rsidRPr="0097659A">
              <w:rPr>
                <w:sz w:val="18"/>
                <w:szCs w:val="18"/>
              </w:rPr>
              <w:t>tip 3</w:t>
            </w:r>
          </w:p>
        </w:tc>
        <w:tc>
          <w:tcPr>
            <w:tcW w:w="744" w:type="dxa"/>
            <w:shd w:val="clear" w:color="auto" w:fill="FFFFFF"/>
            <w:vAlign w:val="center"/>
          </w:tcPr>
          <w:p w14:paraId="7E8C439E" w14:textId="77777777" w:rsidR="00807BEF" w:rsidRPr="0097659A" w:rsidRDefault="00807BEF" w:rsidP="00592AA5">
            <w:pPr>
              <w:pStyle w:val="Gvdemetni0"/>
              <w:shd w:val="clear" w:color="auto" w:fill="auto"/>
              <w:spacing w:line="240" w:lineRule="auto"/>
              <w:ind w:left="1134" w:hanging="1134"/>
              <w:rPr>
                <w:sz w:val="18"/>
                <w:szCs w:val="18"/>
              </w:rPr>
            </w:pPr>
            <w:r w:rsidRPr="0097659A">
              <w:rPr>
                <w:sz w:val="18"/>
                <w:szCs w:val="18"/>
              </w:rPr>
              <w:t>tip …</w:t>
            </w:r>
          </w:p>
        </w:tc>
        <w:tc>
          <w:tcPr>
            <w:tcW w:w="749" w:type="dxa"/>
            <w:shd w:val="clear" w:color="auto" w:fill="FFFFFF"/>
            <w:vAlign w:val="center"/>
          </w:tcPr>
          <w:p w14:paraId="660AF936" w14:textId="77777777" w:rsidR="00807BEF" w:rsidRPr="0097659A" w:rsidRDefault="00807BEF" w:rsidP="00592AA5">
            <w:pPr>
              <w:pStyle w:val="Gvdemetni0"/>
              <w:shd w:val="clear" w:color="auto" w:fill="auto"/>
              <w:spacing w:line="240" w:lineRule="auto"/>
              <w:ind w:left="1134" w:hanging="1134"/>
              <w:rPr>
                <w:sz w:val="18"/>
                <w:szCs w:val="18"/>
              </w:rPr>
            </w:pPr>
            <w:r w:rsidRPr="0097659A">
              <w:rPr>
                <w:sz w:val="18"/>
                <w:szCs w:val="18"/>
              </w:rPr>
              <w:t>tip n</w:t>
            </w:r>
          </w:p>
        </w:tc>
        <w:tc>
          <w:tcPr>
            <w:tcW w:w="2160" w:type="dxa"/>
            <w:vMerge/>
            <w:shd w:val="clear" w:color="auto" w:fill="FFFFFF"/>
          </w:tcPr>
          <w:p w14:paraId="4E076D59" w14:textId="77777777" w:rsidR="00807BEF" w:rsidRPr="0097659A" w:rsidRDefault="00807BEF" w:rsidP="00592AA5">
            <w:pPr>
              <w:ind w:left="1134" w:hanging="1134"/>
              <w:rPr>
                <w:sz w:val="18"/>
                <w:szCs w:val="18"/>
              </w:rPr>
            </w:pPr>
          </w:p>
        </w:tc>
      </w:tr>
      <w:tr w:rsidR="00062639" w:rsidRPr="0097659A" w14:paraId="0DA9795F" w14:textId="77777777" w:rsidTr="00450A4D">
        <w:trPr>
          <w:trHeight w:hRule="exact" w:val="672"/>
        </w:trPr>
        <w:tc>
          <w:tcPr>
            <w:tcW w:w="1440" w:type="dxa"/>
            <w:shd w:val="clear" w:color="auto" w:fill="FFFFFF"/>
            <w:vAlign w:val="center"/>
          </w:tcPr>
          <w:p w14:paraId="6BE16DAD"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3.11.4.1.</w:t>
            </w:r>
          </w:p>
        </w:tc>
        <w:tc>
          <w:tcPr>
            <w:tcW w:w="3494" w:type="dxa"/>
            <w:shd w:val="clear" w:color="auto" w:fill="FFFFFF"/>
            <w:vAlign w:val="center"/>
          </w:tcPr>
          <w:p w14:paraId="4239768A" w14:textId="77777777" w:rsidR="00807BEF" w:rsidRPr="0097659A" w:rsidRDefault="00807BEF" w:rsidP="00243831">
            <w:pPr>
              <w:pStyle w:val="Gvdemetni0"/>
              <w:shd w:val="clear" w:color="auto" w:fill="auto"/>
              <w:spacing w:line="240" w:lineRule="auto"/>
              <w:ind w:left="261" w:hanging="22"/>
              <w:jc w:val="left"/>
              <w:rPr>
                <w:sz w:val="18"/>
                <w:szCs w:val="18"/>
              </w:rPr>
            </w:pPr>
            <w:r w:rsidRPr="0097659A">
              <w:rPr>
                <w:sz w:val="18"/>
                <w:szCs w:val="18"/>
              </w:rPr>
              <w:t>Filtreleme tipi: duvar akışlı/duvar akışsız/diğer (belirtiniz)</w:t>
            </w:r>
          </w:p>
        </w:tc>
        <w:tc>
          <w:tcPr>
            <w:tcW w:w="576" w:type="dxa"/>
            <w:shd w:val="clear" w:color="auto" w:fill="FFFFFF"/>
          </w:tcPr>
          <w:p w14:paraId="31856D2B" w14:textId="77777777" w:rsidR="00807BEF" w:rsidRPr="0097659A" w:rsidRDefault="00807BEF" w:rsidP="00592AA5">
            <w:pPr>
              <w:ind w:left="1134" w:hanging="1134"/>
              <w:rPr>
                <w:sz w:val="18"/>
                <w:szCs w:val="18"/>
              </w:rPr>
            </w:pPr>
          </w:p>
        </w:tc>
        <w:tc>
          <w:tcPr>
            <w:tcW w:w="576" w:type="dxa"/>
            <w:shd w:val="clear" w:color="auto" w:fill="FFFFFF"/>
          </w:tcPr>
          <w:p w14:paraId="66B9C6B6" w14:textId="77777777" w:rsidR="00807BEF" w:rsidRPr="0097659A" w:rsidRDefault="00807BEF" w:rsidP="00592AA5">
            <w:pPr>
              <w:ind w:left="1134" w:hanging="1134"/>
              <w:rPr>
                <w:sz w:val="18"/>
                <w:szCs w:val="18"/>
              </w:rPr>
            </w:pPr>
          </w:p>
        </w:tc>
        <w:tc>
          <w:tcPr>
            <w:tcW w:w="576" w:type="dxa"/>
            <w:shd w:val="clear" w:color="auto" w:fill="FFFFFF"/>
          </w:tcPr>
          <w:p w14:paraId="000927E3" w14:textId="77777777" w:rsidR="00807BEF" w:rsidRPr="0097659A" w:rsidRDefault="00807BEF" w:rsidP="00592AA5">
            <w:pPr>
              <w:ind w:left="1134" w:right="200" w:hanging="1134"/>
              <w:jc w:val="right"/>
              <w:rPr>
                <w:sz w:val="18"/>
                <w:szCs w:val="18"/>
              </w:rPr>
            </w:pPr>
            <w:r w:rsidRPr="0097659A">
              <w:rPr>
                <w:rStyle w:val="Gvdemetni77ptKalnDeil0ptbolukbraklyor"/>
                <w:color w:val="auto"/>
                <w:sz w:val="18"/>
                <w:szCs w:val="18"/>
                <w:lang w:val="tr-TR"/>
              </w:rPr>
              <w:t>X</w:t>
            </w:r>
          </w:p>
        </w:tc>
        <w:tc>
          <w:tcPr>
            <w:tcW w:w="1282" w:type="dxa"/>
            <w:shd w:val="clear" w:color="auto" w:fill="FFFFFF"/>
          </w:tcPr>
          <w:p w14:paraId="7A4BD4ED" w14:textId="77777777" w:rsidR="00807BEF" w:rsidRPr="0097659A" w:rsidRDefault="00807BEF" w:rsidP="00592AA5">
            <w:pPr>
              <w:ind w:left="1134" w:hanging="1134"/>
              <w:rPr>
                <w:sz w:val="18"/>
                <w:szCs w:val="18"/>
              </w:rPr>
            </w:pPr>
          </w:p>
        </w:tc>
        <w:tc>
          <w:tcPr>
            <w:tcW w:w="744" w:type="dxa"/>
            <w:shd w:val="clear" w:color="auto" w:fill="FFFFFF"/>
          </w:tcPr>
          <w:p w14:paraId="4A348168" w14:textId="77777777" w:rsidR="00807BEF" w:rsidRPr="0097659A" w:rsidRDefault="00807BEF" w:rsidP="00592AA5">
            <w:pPr>
              <w:ind w:left="1134" w:hanging="1134"/>
              <w:rPr>
                <w:sz w:val="18"/>
                <w:szCs w:val="18"/>
              </w:rPr>
            </w:pPr>
          </w:p>
        </w:tc>
        <w:tc>
          <w:tcPr>
            <w:tcW w:w="749" w:type="dxa"/>
            <w:shd w:val="clear" w:color="auto" w:fill="FFFFFF"/>
          </w:tcPr>
          <w:p w14:paraId="5B555D41" w14:textId="77777777" w:rsidR="00807BEF" w:rsidRPr="0097659A" w:rsidRDefault="00807BEF" w:rsidP="00592AA5">
            <w:pPr>
              <w:ind w:left="1134" w:hanging="1134"/>
              <w:rPr>
                <w:sz w:val="18"/>
                <w:szCs w:val="18"/>
              </w:rPr>
            </w:pPr>
          </w:p>
        </w:tc>
        <w:tc>
          <w:tcPr>
            <w:tcW w:w="744" w:type="dxa"/>
            <w:shd w:val="clear" w:color="auto" w:fill="FFFFFF"/>
          </w:tcPr>
          <w:p w14:paraId="74E764B8" w14:textId="77777777" w:rsidR="00807BEF" w:rsidRPr="0097659A" w:rsidRDefault="00807BEF" w:rsidP="00592AA5">
            <w:pPr>
              <w:ind w:left="1134" w:hanging="1134"/>
              <w:rPr>
                <w:sz w:val="18"/>
                <w:szCs w:val="18"/>
              </w:rPr>
            </w:pPr>
          </w:p>
        </w:tc>
        <w:tc>
          <w:tcPr>
            <w:tcW w:w="749" w:type="dxa"/>
            <w:shd w:val="clear" w:color="auto" w:fill="FFFFFF"/>
          </w:tcPr>
          <w:p w14:paraId="6C0FEC70" w14:textId="77777777" w:rsidR="00807BEF" w:rsidRPr="0097659A" w:rsidRDefault="00807BEF" w:rsidP="00592AA5">
            <w:pPr>
              <w:ind w:left="1134" w:hanging="1134"/>
              <w:rPr>
                <w:sz w:val="18"/>
                <w:szCs w:val="18"/>
              </w:rPr>
            </w:pPr>
          </w:p>
        </w:tc>
        <w:tc>
          <w:tcPr>
            <w:tcW w:w="2160" w:type="dxa"/>
            <w:shd w:val="clear" w:color="auto" w:fill="FFFFFF"/>
          </w:tcPr>
          <w:p w14:paraId="39EE7FCC" w14:textId="77777777" w:rsidR="00807BEF" w:rsidRPr="0097659A" w:rsidRDefault="00807BEF" w:rsidP="00592AA5">
            <w:pPr>
              <w:ind w:left="1134" w:hanging="1134"/>
              <w:rPr>
                <w:sz w:val="18"/>
                <w:szCs w:val="18"/>
              </w:rPr>
            </w:pPr>
          </w:p>
        </w:tc>
      </w:tr>
      <w:tr w:rsidR="00062639" w:rsidRPr="0097659A" w14:paraId="2E3115EC" w14:textId="77777777" w:rsidTr="00450A4D">
        <w:trPr>
          <w:trHeight w:hRule="exact" w:val="480"/>
        </w:trPr>
        <w:tc>
          <w:tcPr>
            <w:tcW w:w="1440" w:type="dxa"/>
            <w:shd w:val="clear" w:color="auto" w:fill="FFFFFF"/>
            <w:vAlign w:val="center"/>
          </w:tcPr>
          <w:p w14:paraId="39A1F732"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3.11.4.2.</w:t>
            </w:r>
          </w:p>
        </w:tc>
        <w:tc>
          <w:tcPr>
            <w:tcW w:w="3494" w:type="dxa"/>
            <w:shd w:val="clear" w:color="auto" w:fill="FFFFFF"/>
            <w:vAlign w:val="center"/>
          </w:tcPr>
          <w:p w14:paraId="15951029" w14:textId="77777777" w:rsidR="00807BEF" w:rsidRPr="0097659A" w:rsidRDefault="00807BEF" w:rsidP="00243831">
            <w:pPr>
              <w:pStyle w:val="Gvdemetni0"/>
              <w:shd w:val="clear" w:color="auto" w:fill="auto"/>
              <w:spacing w:line="240" w:lineRule="auto"/>
              <w:ind w:left="261" w:hanging="22"/>
              <w:jc w:val="left"/>
              <w:rPr>
                <w:sz w:val="18"/>
                <w:szCs w:val="18"/>
              </w:rPr>
            </w:pPr>
            <w:r w:rsidRPr="0097659A">
              <w:rPr>
                <w:sz w:val="18"/>
                <w:szCs w:val="18"/>
              </w:rPr>
              <w:t>Tip:</w:t>
            </w:r>
          </w:p>
        </w:tc>
        <w:tc>
          <w:tcPr>
            <w:tcW w:w="576" w:type="dxa"/>
            <w:shd w:val="clear" w:color="auto" w:fill="FFFFFF"/>
          </w:tcPr>
          <w:p w14:paraId="1299A3F4" w14:textId="77777777" w:rsidR="00807BEF" w:rsidRPr="0097659A" w:rsidRDefault="00807BEF" w:rsidP="00592AA5">
            <w:pPr>
              <w:ind w:left="1134" w:hanging="1134"/>
              <w:rPr>
                <w:sz w:val="18"/>
                <w:szCs w:val="18"/>
              </w:rPr>
            </w:pPr>
          </w:p>
        </w:tc>
        <w:tc>
          <w:tcPr>
            <w:tcW w:w="576" w:type="dxa"/>
            <w:shd w:val="clear" w:color="auto" w:fill="FFFFFF"/>
          </w:tcPr>
          <w:p w14:paraId="2B337DD1" w14:textId="77777777" w:rsidR="00807BEF" w:rsidRPr="0097659A" w:rsidRDefault="00807BEF" w:rsidP="00592AA5">
            <w:pPr>
              <w:ind w:left="1134" w:hanging="1134"/>
              <w:rPr>
                <w:sz w:val="18"/>
                <w:szCs w:val="18"/>
              </w:rPr>
            </w:pPr>
          </w:p>
        </w:tc>
        <w:tc>
          <w:tcPr>
            <w:tcW w:w="576" w:type="dxa"/>
            <w:shd w:val="clear" w:color="auto" w:fill="FFFFFF"/>
          </w:tcPr>
          <w:p w14:paraId="716E7AE9" w14:textId="77777777" w:rsidR="00807BEF" w:rsidRPr="0097659A" w:rsidRDefault="00807BEF" w:rsidP="00592AA5">
            <w:pPr>
              <w:ind w:left="1134" w:right="200" w:hanging="1134"/>
              <w:jc w:val="right"/>
              <w:rPr>
                <w:sz w:val="18"/>
                <w:szCs w:val="18"/>
              </w:rPr>
            </w:pPr>
            <w:r w:rsidRPr="0097659A">
              <w:rPr>
                <w:rStyle w:val="Gvdemetni77ptKalnDeil0ptbolukbraklyor"/>
                <w:color w:val="auto"/>
                <w:sz w:val="18"/>
                <w:szCs w:val="18"/>
                <w:lang w:val="tr-TR"/>
              </w:rPr>
              <w:t>X</w:t>
            </w:r>
          </w:p>
        </w:tc>
        <w:tc>
          <w:tcPr>
            <w:tcW w:w="1282" w:type="dxa"/>
            <w:shd w:val="clear" w:color="auto" w:fill="FFFFFF"/>
          </w:tcPr>
          <w:p w14:paraId="366E417E" w14:textId="77777777" w:rsidR="00807BEF" w:rsidRPr="0097659A" w:rsidRDefault="00807BEF" w:rsidP="00592AA5">
            <w:pPr>
              <w:ind w:left="1134" w:hanging="1134"/>
              <w:rPr>
                <w:sz w:val="18"/>
                <w:szCs w:val="18"/>
              </w:rPr>
            </w:pPr>
          </w:p>
        </w:tc>
        <w:tc>
          <w:tcPr>
            <w:tcW w:w="744" w:type="dxa"/>
            <w:shd w:val="clear" w:color="auto" w:fill="FFFFFF"/>
          </w:tcPr>
          <w:p w14:paraId="3ED35A90" w14:textId="77777777" w:rsidR="00807BEF" w:rsidRPr="0097659A" w:rsidRDefault="00807BEF" w:rsidP="00592AA5">
            <w:pPr>
              <w:ind w:left="1134" w:hanging="1134"/>
              <w:rPr>
                <w:sz w:val="18"/>
                <w:szCs w:val="18"/>
              </w:rPr>
            </w:pPr>
          </w:p>
        </w:tc>
        <w:tc>
          <w:tcPr>
            <w:tcW w:w="749" w:type="dxa"/>
            <w:shd w:val="clear" w:color="auto" w:fill="FFFFFF"/>
          </w:tcPr>
          <w:p w14:paraId="4D460D58" w14:textId="77777777" w:rsidR="00807BEF" w:rsidRPr="0097659A" w:rsidRDefault="00807BEF" w:rsidP="00592AA5">
            <w:pPr>
              <w:ind w:left="1134" w:hanging="1134"/>
              <w:rPr>
                <w:sz w:val="18"/>
                <w:szCs w:val="18"/>
              </w:rPr>
            </w:pPr>
          </w:p>
        </w:tc>
        <w:tc>
          <w:tcPr>
            <w:tcW w:w="744" w:type="dxa"/>
            <w:shd w:val="clear" w:color="auto" w:fill="FFFFFF"/>
          </w:tcPr>
          <w:p w14:paraId="137ACA4E" w14:textId="77777777" w:rsidR="00807BEF" w:rsidRPr="0097659A" w:rsidRDefault="00807BEF" w:rsidP="00592AA5">
            <w:pPr>
              <w:ind w:left="1134" w:hanging="1134"/>
              <w:rPr>
                <w:sz w:val="18"/>
                <w:szCs w:val="18"/>
              </w:rPr>
            </w:pPr>
          </w:p>
        </w:tc>
        <w:tc>
          <w:tcPr>
            <w:tcW w:w="749" w:type="dxa"/>
            <w:shd w:val="clear" w:color="auto" w:fill="FFFFFF"/>
          </w:tcPr>
          <w:p w14:paraId="68AFC3F0" w14:textId="77777777" w:rsidR="00807BEF" w:rsidRPr="0097659A" w:rsidRDefault="00807BEF" w:rsidP="00592AA5">
            <w:pPr>
              <w:ind w:left="1134" w:hanging="1134"/>
              <w:rPr>
                <w:sz w:val="18"/>
                <w:szCs w:val="18"/>
              </w:rPr>
            </w:pPr>
          </w:p>
        </w:tc>
        <w:tc>
          <w:tcPr>
            <w:tcW w:w="2160" w:type="dxa"/>
            <w:shd w:val="clear" w:color="auto" w:fill="FFFFFF"/>
          </w:tcPr>
          <w:p w14:paraId="39FCB178" w14:textId="77777777" w:rsidR="00807BEF" w:rsidRPr="0097659A" w:rsidRDefault="00807BEF" w:rsidP="00592AA5">
            <w:pPr>
              <w:ind w:left="1134" w:hanging="1134"/>
              <w:rPr>
                <w:sz w:val="18"/>
                <w:szCs w:val="18"/>
              </w:rPr>
            </w:pPr>
          </w:p>
        </w:tc>
      </w:tr>
      <w:tr w:rsidR="00062639" w:rsidRPr="0097659A" w14:paraId="4D3352A7" w14:textId="77777777" w:rsidTr="00450A4D">
        <w:trPr>
          <w:trHeight w:hRule="exact" w:val="672"/>
        </w:trPr>
        <w:tc>
          <w:tcPr>
            <w:tcW w:w="1440" w:type="dxa"/>
            <w:shd w:val="clear" w:color="auto" w:fill="FFFFFF"/>
            <w:vAlign w:val="center"/>
          </w:tcPr>
          <w:p w14:paraId="2C22C398"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3.11.4.3.</w:t>
            </w:r>
          </w:p>
        </w:tc>
        <w:tc>
          <w:tcPr>
            <w:tcW w:w="3494" w:type="dxa"/>
            <w:shd w:val="clear" w:color="auto" w:fill="FFFFFF"/>
            <w:vAlign w:val="center"/>
          </w:tcPr>
          <w:p w14:paraId="4CB67549" w14:textId="77777777" w:rsidR="00807BEF" w:rsidRPr="0097659A" w:rsidRDefault="00807BEF" w:rsidP="00243831">
            <w:pPr>
              <w:pStyle w:val="Gvdemetni0"/>
              <w:shd w:val="clear" w:color="auto" w:fill="auto"/>
              <w:spacing w:line="240" w:lineRule="auto"/>
              <w:ind w:left="261" w:hanging="22"/>
              <w:jc w:val="left"/>
              <w:rPr>
                <w:sz w:val="18"/>
                <w:szCs w:val="18"/>
              </w:rPr>
            </w:pPr>
            <w:r w:rsidRPr="0097659A">
              <w:rPr>
                <w:sz w:val="18"/>
                <w:szCs w:val="18"/>
              </w:rPr>
              <w:t xml:space="preserve">Partikül </w:t>
            </w:r>
            <w:r w:rsidR="00104916" w:rsidRPr="0097659A">
              <w:rPr>
                <w:sz w:val="18"/>
                <w:szCs w:val="18"/>
              </w:rPr>
              <w:t>arıtma sisteminin</w:t>
            </w:r>
            <w:r w:rsidRPr="0097659A">
              <w:rPr>
                <w:sz w:val="18"/>
                <w:szCs w:val="18"/>
              </w:rPr>
              <w:t xml:space="preserve"> boyutları ve kapasitesi:</w:t>
            </w:r>
          </w:p>
        </w:tc>
        <w:tc>
          <w:tcPr>
            <w:tcW w:w="576" w:type="dxa"/>
            <w:shd w:val="clear" w:color="auto" w:fill="FFFFFF"/>
          </w:tcPr>
          <w:p w14:paraId="0EBE4DE9" w14:textId="77777777" w:rsidR="00807BEF" w:rsidRPr="0097659A" w:rsidRDefault="00807BEF" w:rsidP="00592AA5">
            <w:pPr>
              <w:ind w:left="1134" w:hanging="1134"/>
              <w:rPr>
                <w:sz w:val="18"/>
                <w:szCs w:val="18"/>
              </w:rPr>
            </w:pPr>
          </w:p>
        </w:tc>
        <w:tc>
          <w:tcPr>
            <w:tcW w:w="576" w:type="dxa"/>
            <w:shd w:val="clear" w:color="auto" w:fill="FFFFFF"/>
          </w:tcPr>
          <w:p w14:paraId="35BF95B3" w14:textId="77777777" w:rsidR="00807BEF" w:rsidRPr="0097659A" w:rsidRDefault="00807BEF" w:rsidP="00592AA5">
            <w:pPr>
              <w:ind w:left="1134" w:hanging="1134"/>
              <w:rPr>
                <w:sz w:val="18"/>
                <w:szCs w:val="18"/>
              </w:rPr>
            </w:pPr>
          </w:p>
        </w:tc>
        <w:tc>
          <w:tcPr>
            <w:tcW w:w="576" w:type="dxa"/>
            <w:shd w:val="clear" w:color="auto" w:fill="FFFFFF"/>
          </w:tcPr>
          <w:p w14:paraId="11DEB465" w14:textId="77777777" w:rsidR="00807BEF" w:rsidRPr="0097659A" w:rsidRDefault="00807BEF" w:rsidP="00592AA5">
            <w:pPr>
              <w:ind w:left="1134" w:right="200" w:hanging="1134"/>
              <w:jc w:val="right"/>
              <w:rPr>
                <w:sz w:val="18"/>
                <w:szCs w:val="18"/>
              </w:rPr>
            </w:pPr>
            <w:r w:rsidRPr="0097659A">
              <w:rPr>
                <w:rStyle w:val="Gvdemetni77ptKalnDeil0ptbolukbraklyor"/>
                <w:color w:val="auto"/>
                <w:sz w:val="18"/>
                <w:szCs w:val="18"/>
                <w:lang w:val="tr-TR"/>
              </w:rPr>
              <w:t>X</w:t>
            </w:r>
          </w:p>
        </w:tc>
        <w:tc>
          <w:tcPr>
            <w:tcW w:w="1282" w:type="dxa"/>
            <w:shd w:val="clear" w:color="auto" w:fill="FFFFFF"/>
          </w:tcPr>
          <w:p w14:paraId="27BB3B4B" w14:textId="77777777" w:rsidR="00807BEF" w:rsidRPr="0097659A" w:rsidRDefault="00807BEF" w:rsidP="00592AA5">
            <w:pPr>
              <w:ind w:left="1134" w:hanging="1134"/>
              <w:rPr>
                <w:sz w:val="18"/>
                <w:szCs w:val="18"/>
              </w:rPr>
            </w:pPr>
          </w:p>
        </w:tc>
        <w:tc>
          <w:tcPr>
            <w:tcW w:w="744" w:type="dxa"/>
            <w:shd w:val="clear" w:color="auto" w:fill="FFFFFF"/>
          </w:tcPr>
          <w:p w14:paraId="54DE735A" w14:textId="77777777" w:rsidR="00807BEF" w:rsidRPr="0097659A" w:rsidRDefault="00807BEF" w:rsidP="00592AA5">
            <w:pPr>
              <w:ind w:left="1134" w:hanging="1134"/>
              <w:rPr>
                <w:sz w:val="18"/>
                <w:szCs w:val="18"/>
              </w:rPr>
            </w:pPr>
          </w:p>
        </w:tc>
        <w:tc>
          <w:tcPr>
            <w:tcW w:w="749" w:type="dxa"/>
            <w:shd w:val="clear" w:color="auto" w:fill="FFFFFF"/>
          </w:tcPr>
          <w:p w14:paraId="74FC2BFE" w14:textId="77777777" w:rsidR="00807BEF" w:rsidRPr="0097659A" w:rsidRDefault="00807BEF" w:rsidP="00592AA5">
            <w:pPr>
              <w:ind w:left="1134" w:hanging="1134"/>
              <w:rPr>
                <w:sz w:val="18"/>
                <w:szCs w:val="18"/>
              </w:rPr>
            </w:pPr>
          </w:p>
        </w:tc>
        <w:tc>
          <w:tcPr>
            <w:tcW w:w="744" w:type="dxa"/>
            <w:shd w:val="clear" w:color="auto" w:fill="FFFFFF"/>
          </w:tcPr>
          <w:p w14:paraId="0930A97C" w14:textId="77777777" w:rsidR="00807BEF" w:rsidRPr="0097659A" w:rsidRDefault="00807BEF" w:rsidP="00592AA5">
            <w:pPr>
              <w:ind w:left="1134" w:hanging="1134"/>
              <w:rPr>
                <w:sz w:val="18"/>
                <w:szCs w:val="18"/>
              </w:rPr>
            </w:pPr>
          </w:p>
        </w:tc>
        <w:tc>
          <w:tcPr>
            <w:tcW w:w="749" w:type="dxa"/>
            <w:shd w:val="clear" w:color="auto" w:fill="FFFFFF"/>
          </w:tcPr>
          <w:p w14:paraId="2AE2B76A" w14:textId="77777777" w:rsidR="00807BEF" w:rsidRPr="0097659A" w:rsidRDefault="00807BEF" w:rsidP="00592AA5">
            <w:pPr>
              <w:ind w:left="1134" w:hanging="1134"/>
              <w:rPr>
                <w:sz w:val="18"/>
                <w:szCs w:val="18"/>
              </w:rPr>
            </w:pPr>
          </w:p>
        </w:tc>
        <w:tc>
          <w:tcPr>
            <w:tcW w:w="2160" w:type="dxa"/>
            <w:shd w:val="clear" w:color="auto" w:fill="FFFFFF"/>
          </w:tcPr>
          <w:p w14:paraId="56A32E48" w14:textId="77777777" w:rsidR="00807BEF" w:rsidRPr="0097659A" w:rsidRDefault="00807BEF" w:rsidP="00592AA5">
            <w:pPr>
              <w:ind w:left="1134" w:hanging="1134"/>
              <w:rPr>
                <w:sz w:val="18"/>
                <w:szCs w:val="18"/>
              </w:rPr>
            </w:pPr>
          </w:p>
        </w:tc>
      </w:tr>
      <w:tr w:rsidR="00062639" w:rsidRPr="0097659A" w14:paraId="2B760512" w14:textId="77777777" w:rsidTr="00450A4D">
        <w:trPr>
          <w:trHeight w:hRule="exact" w:val="672"/>
        </w:trPr>
        <w:tc>
          <w:tcPr>
            <w:tcW w:w="1440" w:type="dxa"/>
            <w:shd w:val="clear" w:color="auto" w:fill="FFFFFF"/>
            <w:vAlign w:val="center"/>
          </w:tcPr>
          <w:p w14:paraId="44F6A9FC"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3.11.4.4.</w:t>
            </w:r>
          </w:p>
        </w:tc>
        <w:tc>
          <w:tcPr>
            <w:tcW w:w="3494" w:type="dxa"/>
            <w:shd w:val="clear" w:color="auto" w:fill="FFFFFF"/>
            <w:vAlign w:val="center"/>
          </w:tcPr>
          <w:p w14:paraId="45E3EFCE" w14:textId="77777777" w:rsidR="00807BEF" w:rsidRPr="0097659A" w:rsidRDefault="00807BEF" w:rsidP="00243831">
            <w:pPr>
              <w:pStyle w:val="Gvdemetni0"/>
              <w:shd w:val="clear" w:color="auto" w:fill="auto"/>
              <w:spacing w:line="240" w:lineRule="auto"/>
              <w:ind w:left="261" w:hanging="22"/>
              <w:jc w:val="left"/>
              <w:rPr>
                <w:sz w:val="18"/>
                <w:szCs w:val="18"/>
              </w:rPr>
            </w:pPr>
            <w:r w:rsidRPr="0097659A">
              <w:rPr>
                <w:sz w:val="18"/>
                <w:szCs w:val="18"/>
              </w:rPr>
              <w:t>Yerleri ve motordan azami ve asgari mesafeleri:</w:t>
            </w:r>
          </w:p>
        </w:tc>
        <w:tc>
          <w:tcPr>
            <w:tcW w:w="576" w:type="dxa"/>
            <w:shd w:val="clear" w:color="auto" w:fill="FFFFFF"/>
          </w:tcPr>
          <w:p w14:paraId="547381B5" w14:textId="77777777" w:rsidR="00807BEF" w:rsidRPr="0097659A" w:rsidRDefault="00807BEF" w:rsidP="00592AA5">
            <w:pPr>
              <w:ind w:left="1134" w:hanging="1134"/>
              <w:rPr>
                <w:sz w:val="18"/>
                <w:szCs w:val="18"/>
              </w:rPr>
            </w:pPr>
          </w:p>
        </w:tc>
        <w:tc>
          <w:tcPr>
            <w:tcW w:w="576" w:type="dxa"/>
            <w:shd w:val="clear" w:color="auto" w:fill="FFFFFF"/>
          </w:tcPr>
          <w:p w14:paraId="6E43EEB8" w14:textId="77777777" w:rsidR="00807BEF" w:rsidRPr="0097659A" w:rsidRDefault="00807BEF" w:rsidP="00592AA5">
            <w:pPr>
              <w:ind w:left="1134" w:right="200" w:hanging="1134"/>
              <w:jc w:val="right"/>
              <w:rPr>
                <w:sz w:val="18"/>
                <w:szCs w:val="18"/>
              </w:rPr>
            </w:pPr>
            <w:r w:rsidRPr="0097659A">
              <w:rPr>
                <w:rStyle w:val="Gvdemetni77ptKalnDeil0ptbolukbraklyor"/>
                <w:color w:val="auto"/>
                <w:sz w:val="18"/>
                <w:szCs w:val="18"/>
                <w:lang w:val="tr-TR"/>
              </w:rPr>
              <w:t>X</w:t>
            </w:r>
          </w:p>
        </w:tc>
        <w:tc>
          <w:tcPr>
            <w:tcW w:w="576" w:type="dxa"/>
            <w:shd w:val="clear" w:color="auto" w:fill="FFFFFF"/>
          </w:tcPr>
          <w:p w14:paraId="3F29ED3F" w14:textId="77777777" w:rsidR="00807BEF" w:rsidRPr="0097659A" w:rsidRDefault="00807BEF" w:rsidP="00592AA5">
            <w:pPr>
              <w:ind w:left="1134" w:hanging="1134"/>
              <w:rPr>
                <w:sz w:val="18"/>
                <w:szCs w:val="18"/>
              </w:rPr>
            </w:pPr>
          </w:p>
        </w:tc>
        <w:tc>
          <w:tcPr>
            <w:tcW w:w="1282" w:type="dxa"/>
            <w:shd w:val="clear" w:color="auto" w:fill="FFFFFF"/>
          </w:tcPr>
          <w:p w14:paraId="467F7303" w14:textId="77777777" w:rsidR="00807BEF" w:rsidRPr="0097659A" w:rsidRDefault="00807BEF" w:rsidP="00592AA5">
            <w:pPr>
              <w:ind w:left="1134" w:hanging="1134"/>
              <w:rPr>
                <w:sz w:val="18"/>
                <w:szCs w:val="18"/>
              </w:rPr>
            </w:pPr>
          </w:p>
        </w:tc>
        <w:tc>
          <w:tcPr>
            <w:tcW w:w="744" w:type="dxa"/>
            <w:shd w:val="clear" w:color="auto" w:fill="FFFFFF"/>
          </w:tcPr>
          <w:p w14:paraId="226C0DDD" w14:textId="77777777" w:rsidR="00807BEF" w:rsidRPr="0097659A" w:rsidRDefault="00807BEF" w:rsidP="00592AA5">
            <w:pPr>
              <w:ind w:left="1134" w:hanging="1134"/>
              <w:rPr>
                <w:sz w:val="18"/>
                <w:szCs w:val="18"/>
              </w:rPr>
            </w:pPr>
          </w:p>
        </w:tc>
        <w:tc>
          <w:tcPr>
            <w:tcW w:w="749" w:type="dxa"/>
            <w:shd w:val="clear" w:color="auto" w:fill="FFFFFF"/>
          </w:tcPr>
          <w:p w14:paraId="265C8D9C" w14:textId="77777777" w:rsidR="00807BEF" w:rsidRPr="0097659A" w:rsidRDefault="00807BEF" w:rsidP="00592AA5">
            <w:pPr>
              <w:ind w:left="1134" w:hanging="1134"/>
              <w:rPr>
                <w:sz w:val="18"/>
                <w:szCs w:val="18"/>
              </w:rPr>
            </w:pPr>
          </w:p>
        </w:tc>
        <w:tc>
          <w:tcPr>
            <w:tcW w:w="744" w:type="dxa"/>
            <w:shd w:val="clear" w:color="auto" w:fill="FFFFFF"/>
          </w:tcPr>
          <w:p w14:paraId="47B16799" w14:textId="77777777" w:rsidR="00807BEF" w:rsidRPr="0097659A" w:rsidRDefault="00807BEF" w:rsidP="00592AA5">
            <w:pPr>
              <w:ind w:left="1134" w:hanging="1134"/>
              <w:rPr>
                <w:sz w:val="18"/>
                <w:szCs w:val="18"/>
              </w:rPr>
            </w:pPr>
          </w:p>
        </w:tc>
        <w:tc>
          <w:tcPr>
            <w:tcW w:w="749" w:type="dxa"/>
            <w:shd w:val="clear" w:color="auto" w:fill="FFFFFF"/>
          </w:tcPr>
          <w:p w14:paraId="7BE02ED2" w14:textId="77777777" w:rsidR="00807BEF" w:rsidRPr="0097659A" w:rsidRDefault="00807BEF" w:rsidP="00592AA5">
            <w:pPr>
              <w:ind w:left="1134" w:hanging="1134"/>
              <w:rPr>
                <w:sz w:val="18"/>
                <w:szCs w:val="18"/>
              </w:rPr>
            </w:pPr>
          </w:p>
        </w:tc>
        <w:tc>
          <w:tcPr>
            <w:tcW w:w="2160" w:type="dxa"/>
            <w:shd w:val="clear" w:color="auto" w:fill="FFFFFF"/>
          </w:tcPr>
          <w:p w14:paraId="6271311D" w14:textId="77777777" w:rsidR="00807BEF" w:rsidRPr="0097659A" w:rsidRDefault="00807BEF" w:rsidP="00592AA5">
            <w:pPr>
              <w:ind w:left="1134" w:hanging="1134"/>
              <w:rPr>
                <w:sz w:val="18"/>
                <w:szCs w:val="18"/>
              </w:rPr>
            </w:pPr>
          </w:p>
        </w:tc>
      </w:tr>
      <w:tr w:rsidR="00062639" w:rsidRPr="0097659A" w14:paraId="0197FE02" w14:textId="77777777" w:rsidTr="00450A4D">
        <w:trPr>
          <w:trHeight w:hRule="exact" w:val="672"/>
        </w:trPr>
        <w:tc>
          <w:tcPr>
            <w:tcW w:w="1440" w:type="dxa"/>
            <w:shd w:val="clear" w:color="auto" w:fill="FFFFFF"/>
            <w:vAlign w:val="center"/>
          </w:tcPr>
          <w:p w14:paraId="69AD4DB7"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3.11.4.5.</w:t>
            </w:r>
          </w:p>
        </w:tc>
        <w:tc>
          <w:tcPr>
            <w:tcW w:w="3494" w:type="dxa"/>
            <w:shd w:val="clear" w:color="auto" w:fill="FFFFFF"/>
            <w:vAlign w:val="center"/>
          </w:tcPr>
          <w:p w14:paraId="388B5EF1" w14:textId="77777777" w:rsidR="00807BEF" w:rsidRPr="0097659A" w:rsidRDefault="00807BEF" w:rsidP="00243831">
            <w:pPr>
              <w:pStyle w:val="Gvdemetni0"/>
              <w:shd w:val="clear" w:color="auto" w:fill="auto"/>
              <w:spacing w:line="240" w:lineRule="auto"/>
              <w:ind w:left="261" w:hanging="22"/>
              <w:jc w:val="left"/>
              <w:rPr>
                <w:sz w:val="18"/>
                <w:szCs w:val="18"/>
              </w:rPr>
            </w:pPr>
            <w:r w:rsidRPr="0097659A">
              <w:rPr>
                <w:sz w:val="18"/>
                <w:szCs w:val="18"/>
              </w:rPr>
              <w:t>Rejenerasyon yöntemi veya sistemi, açıklama ve/veya çizim:</w:t>
            </w:r>
          </w:p>
        </w:tc>
        <w:tc>
          <w:tcPr>
            <w:tcW w:w="576" w:type="dxa"/>
            <w:shd w:val="clear" w:color="auto" w:fill="FFFFFF"/>
          </w:tcPr>
          <w:p w14:paraId="55C607E2" w14:textId="77777777" w:rsidR="00807BEF" w:rsidRPr="0097659A" w:rsidRDefault="00807BEF" w:rsidP="00592AA5">
            <w:pPr>
              <w:ind w:left="1134" w:hanging="1134"/>
              <w:rPr>
                <w:sz w:val="18"/>
                <w:szCs w:val="18"/>
              </w:rPr>
            </w:pPr>
          </w:p>
        </w:tc>
        <w:tc>
          <w:tcPr>
            <w:tcW w:w="576" w:type="dxa"/>
            <w:shd w:val="clear" w:color="auto" w:fill="FFFFFF"/>
          </w:tcPr>
          <w:p w14:paraId="29295C1E" w14:textId="77777777" w:rsidR="00807BEF" w:rsidRPr="0097659A" w:rsidRDefault="00807BEF" w:rsidP="00592AA5">
            <w:pPr>
              <w:ind w:left="1134" w:hanging="1134"/>
              <w:rPr>
                <w:sz w:val="18"/>
                <w:szCs w:val="18"/>
              </w:rPr>
            </w:pPr>
          </w:p>
        </w:tc>
        <w:tc>
          <w:tcPr>
            <w:tcW w:w="576" w:type="dxa"/>
            <w:shd w:val="clear" w:color="auto" w:fill="FFFFFF"/>
          </w:tcPr>
          <w:p w14:paraId="32BFBDC5" w14:textId="77777777" w:rsidR="00807BEF" w:rsidRPr="0097659A" w:rsidRDefault="00807BEF" w:rsidP="00592AA5">
            <w:pPr>
              <w:ind w:left="1134" w:right="200" w:hanging="1134"/>
              <w:jc w:val="right"/>
              <w:rPr>
                <w:sz w:val="18"/>
                <w:szCs w:val="18"/>
              </w:rPr>
            </w:pPr>
            <w:r w:rsidRPr="0097659A">
              <w:rPr>
                <w:rStyle w:val="Gvdemetni77ptKalnDeil0ptbolukbraklyor"/>
                <w:color w:val="auto"/>
                <w:sz w:val="18"/>
                <w:szCs w:val="18"/>
                <w:lang w:val="tr-TR"/>
              </w:rPr>
              <w:t>X</w:t>
            </w:r>
          </w:p>
        </w:tc>
        <w:tc>
          <w:tcPr>
            <w:tcW w:w="1282" w:type="dxa"/>
            <w:shd w:val="clear" w:color="auto" w:fill="FFFFFF"/>
          </w:tcPr>
          <w:p w14:paraId="00E0045D" w14:textId="77777777" w:rsidR="00807BEF" w:rsidRPr="0097659A" w:rsidRDefault="00807BEF" w:rsidP="00592AA5">
            <w:pPr>
              <w:ind w:left="1134" w:hanging="1134"/>
              <w:rPr>
                <w:sz w:val="18"/>
                <w:szCs w:val="18"/>
              </w:rPr>
            </w:pPr>
          </w:p>
        </w:tc>
        <w:tc>
          <w:tcPr>
            <w:tcW w:w="744" w:type="dxa"/>
            <w:shd w:val="clear" w:color="auto" w:fill="FFFFFF"/>
          </w:tcPr>
          <w:p w14:paraId="2D141670" w14:textId="77777777" w:rsidR="00807BEF" w:rsidRPr="0097659A" w:rsidRDefault="00807BEF" w:rsidP="00592AA5">
            <w:pPr>
              <w:ind w:left="1134" w:hanging="1134"/>
              <w:rPr>
                <w:sz w:val="18"/>
                <w:szCs w:val="18"/>
              </w:rPr>
            </w:pPr>
          </w:p>
        </w:tc>
        <w:tc>
          <w:tcPr>
            <w:tcW w:w="749" w:type="dxa"/>
            <w:shd w:val="clear" w:color="auto" w:fill="FFFFFF"/>
          </w:tcPr>
          <w:p w14:paraId="76AD986F" w14:textId="77777777" w:rsidR="00807BEF" w:rsidRPr="0097659A" w:rsidRDefault="00807BEF" w:rsidP="00592AA5">
            <w:pPr>
              <w:ind w:left="1134" w:hanging="1134"/>
              <w:rPr>
                <w:sz w:val="18"/>
                <w:szCs w:val="18"/>
              </w:rPr>
            </w:pPr>
          </w:p>
        </w:tc>
        <w:tc>
          <w:tcPr>
            <w:tcW w:w="744" w:type="dxa"/>
            <w:shd w:val="clear" w:color="auto" w:fill="FFFFFF"/>
          </w:tcPr>
          <w:p w14:paraId="7CBDC62E" w14:textId="77777777" w:rsidR="00807BEF" w:rsidRPr="0097659A" w:rsidRDefault="00807BEF" w:rsidP="00592AA5">
            <w:pPr>
              <w:ind w:left="1134" w:hanging="1134"/>
              <w:rPr>
                <w:sz w:val="18"/>
                <w:szCs w:val="18"/>
              </w:rPr>
            </w:pPr>
          </w:p>
        </w:tc>
        <w:tc>
          <w:tcPr>
            <w:tcW w:w="749" w:type="dxa"/>
            <w:shd w:val="clear" w:color="auto" w:fill="FFFFFF"/>
          </w:tcPr>
          <w:p w14:paraId="1768D1DE" w14:textId="77777777" w:rsidR="00807BEF" w:rsidRPr="0097659A" w:rsidRDefault="00807BEF" w:rsidP="00592AA5">
            <w:pPr>
              <w:ind w:left="1134" w:hanging="1134"/>
              <w:rPr>
                <w:sz w:val="18"/>
                <w:szCs w:val="18"/>
              </w:rPr>
            </w:pPr>
          </w:p>
        </w:tc>
        <w:tc>
          <w:tcPr>
            <w:tcW w:w="2160" w:type="dxa"/>
            <w:shd w:val="clear" w:color="auto" w:fill="FFFFFF"/>
          </w:tcPr>
          <w:p w14:paraId="2B47EE91" w14:textId="77777777" w:rsidR="00807BEF" w:rsidRPr="0097659A" w:rsidRDefault="00807BEF" w:rsidP="00592AA5">
            <w:pPr>
              <w:ind w:left="1134" w:hanging="1134"/>
              <w:rPr>
                <w:sz w:val="18"/>
                <w:szCs w:val="18"/>
              </w:rPr>
            </w:pPr>
          </w:p>
        </w:tc>
      </w:tr>
      <w:tr w:rsidR="00062639" w:rsidRPr="0097659A" w14:paraId="665DD8C4" w14:textId="77777777" w:rsidTr="00450A4D">
        <w:trPr>
          <w:trHeight w:hRule="exact" w:val="672"/>
        </w:trPr>
        <w:tc>
          <w:tcPr>
            <w:tcW w:w="1440" w:type="dxa"/>
            <w:shd w:val="clear" w:color="auto" w:fill="FFFFFF"/>
            <w:vAlign w:val="center"/>
          </w:tcPr>
          <w:p w14:paraId="3EF83139"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3.11.4.5.1.</w:t>
            </w:r>
          </w:p>
        </w:tc>
        <w:tc>
          <w:tcPr>
            <w:tcW w:w="3494" w:type="dxa"/>
            <w:shd w:val="clear" w:color="auto" w:fill="FFFFFF"/>
            <w:vAlign w:val="center"/>
          </w:tcPr>
          <w:p w14:paraId="52852EC6" w14:textId="77777777" w:rsidR="00807BEF" w:rsidRPr="0097659A" w:rsidRDefault="00807BEF" w:rsidP="00243831">
            <w:pPr>
              <w:pStyle w:val="Gvdemetni0"/>
              <w:shd w:val="clear" w:color="auto" w:fill="auto"/>
              <w:spacing w:line="240" w:lineRule="auto"/>
              <w:ind w:left="261" w:hanging="22"/>
              <w:jc w:val="left"/>
              <w:rPr>
                <w:sz w:val="18"/>
                <w:szCs w:val="18"/>
              </w:rPr>
            </w:pPr>
            <w:r w:rsidRPr="0097659A">
              <w:rPr>
                <w:sz w:val="18"/>
                <w:szCs w:val="18"/>
              </w:rPr>
              <w:t>Seyrek rejenerasyon: Evet/Hayır</w:t>
            </w:r>
          </w:p>
        </w:tc>
        <w:tc>
          <w:tcPr>
            <w:tcW w:w="576" w:type="dxa"/>
            <w:shd w:val="clear" w:color="auto" w:fill="FFFFFF"/>
          </w:tcPr>
          <w:p w14:paraId="5A6049C7" w14:textId="77777777" w:rsidR="00807BEF" w:rsidRPr="0097659A" w:rsidRDefault="00807BEF" w:rsidP="00592AA5">
            <w:pPr>
              <w:ind w:left="1134" w:hanging="1134"/>
              <w:rPr>
                <w:sz w:val="18"/>
                <w:szCs w:val="18"/>
              </w:rPr>
            </w:pPr>
          </w:p>
        </w:tc>
        <w:tc>
          <w:tcPr>
            <w:tcW w:w="576" w:type="dxa"/>
            <w:shd w:val="clear" w:color="auto" w:fill="FFFFFF"/>
          </w:tcPr>
          <w:p w14:paraId="3AFB4E0E" w14:textId="77777777" w:rsidR="00807BEF" w:rsidRPr="0097659A" w:rsidRDefault="00807BEF" w:rsidP="00592AA5">
            <w:pPr>
              <w:ind w:left="1134" w:hanging="1134"/>
              <w:rPr>
                <w:sz w:val="18"/>
                <w:szCs w:val="18"/>
              </w:rPr>
            </w:pPr>
          </w:p>
        </w:tc>
        <w:tc>
          <w:tcPr>
            <w:tcW w:w="576" w:type="dxa"/>
            <w:shd w:val="clear" w:color="auto" w:fill="FFFFFF"/>
          </w:tcPr>
          <w:p w14:paraId="55EE451A" w14:textId="77777777" w:rsidR="00807BEF" w:rsidRPr="0097659A" w:rsidRDefault="00807BEF" w:rsidP="00592AA5">
            <w:pPr>
              <w:ind w:left="1134" w:right="200" w:hanging="1134"/>
              <w:jc w:val="right"/>
              <w:rPr>
                <w:sz w:val="18"/>
                <w:szCs w:val="18"/>
              </w:rPr>
            </w:pPr>
            <w:r w:rsidRPr="0097659A">
              <w:rPr>
                <w:rStyle w:val="Gvdemetni77ptKalnDeil0ptbolukbraklyor"/>
                <w:color w:val="auto"/>
                <w:sz w:val="18"/>
                <w:szCs w:val="18"/>
                <w:lang w:val="tr-TR"/>
              </w:rPr>
              <w:t>X</w:t>
            </w:r>
          </w:p>
        </w:tc>
        <w:tc>
          <w:tcPr>
            <w:tcW w:w="1282" w:type="dxa"/>
            <w:shd w:val="clear" w:color="auto" w:fill="FFFFFF"/>
          </w:tcPr>
          <w:p w14:paraId="30DDE45E" w14:textId="77777777" w:rsidR="00807BEF" w:rsidRPr="0097659A" w:rsidRDefault="00807BEF" w:rsidP="00592AA5">
            <w:pPr>
              <w:ind w:left="1134" w:hanging="1134"/>
              <w:rPr>
                <w:sz w:val="18"/>
                <w:szCs w:val="18"/>
              </w:rPr>
            </w:pPr>
          </w:p>
        </w:tc>
        <w:tc>
          <w:tcPr>
            <w:tcW w:w="744" w:type="dxa"/>
            <w:shd w:val="clear" w:color="auto" w:fill="FFFFFF"/>
          </w:tcPr>
          <w:p w14:paraId="4B8EAF88" w14:textId="77777777" w:rsidR="00807BEF" w:rsidRPr="0097659A" w:rsidRDefault="00807BEF" w:rsidP="00592AA5">
            <w:pPr>
              <w:ind w:left="1134" w:hanging="1134"/>
              <w:rPr>
                <w:sz w:val="18"/>
                <w:szCs w:val="18"/>
              </w:rPr>
            </w:pPr>
          </w:p>
        </w:tc>
        <w:tc>
          <w:tcPr>
            <w:tcW w:w="749" w:type="dxa"/>
            <w:shd w:val="clear" w:color="auto" w:fill="FFFFFF"/>
          </w:tcPr>
          <w:p w14:paraId="3BF0D5E3" w14:textId="77777777" w:rsidR="00807BEF" w:rsidRPr="0097659A" w:rsidRDefault="00807BEF" w:rsidP="00592AA5">
            <w:pPr>
              <w:ind w:left="1134" w:hanging="1134"/>
              <w:rPr>
                <w:sz w:val="18"/>
                <w:szCs w:val="18"/>
              </w:rPr>
            </w:pPr>
          </w:p>
        </w:tc>
        <w:tc>
          <w:tcPr>
            <w:tcW w:w="744" w:type="dxa"/>
            <w:shd w:val="clear" w:color="auto" w:fill="FFFFFF"/>
          </w:tcPr>
          <w:p w14:paraId="214A4B5F" w14:textId="77777777" w:rsidR="00807BEF" w:rsidRPr="0097659A" w:rsidRDefault="00807BEF" w:rsidP="00592AA5">
            <w:pPr>
              <w:ind w:left="1134" w:hanging="1134"/>
              <w:rPr>
                <w:sz w:val="18"/>
                <w:szCs w:val="18"/>
              </w:rPr>
            </w:pPr>
          </w:p>
        </w:tc>
        <w:tc>
          <w:tcPr>
            <w:tcW w:w="749" w:type="dxa"/>
            <w:shd w:val="clear" w:color="auto" w:fill="FFFFFF"/>
          </w:tcPr>
          <w:p w14:paraId="3A3A3030" w14:textId="77777777" w:rsidR="00807BEF" w:rsidRPr="0097659A" w:rsidRDefault="00807BEF" w:rsidP="00592AA5">
            <w:pPr>
              <w:ind w:left="1134" w:hanging="1134"/>
              <w:rPr>
                <w:sz w:val="18"/>
                <w:szCs w:val="18"/>
              </w:rPr>
            </w:pPr>
          </w:p>
        </w:tc>
        <w:tc>
          <w:tcPr>
            <w:tcW w:w="2160" w:type="dxa"/>
            <w:shd w:val="clear" w:color="auto" w:fill="FFFFFF"/>
            <w:vAlign w:val="center"/>
          </w:tcPr>
          <w:p w14:paraId="25986203" w14:textId="77777777" w:rsidR="00DD78E1" w:rsidRPr="0097659A" w:rsidRDefault="00807BEF" w:rsidP="00592AA5">
            <w:pPr>
              <w:ind w:left="1134" w:hanging="1134"/>
              <w:jc w:val="left"/>
              <w:rPr>
                <w:rStyle w:val="Gvdemetni77ptKalnDeil0ptbolukbraklyor"/>
                <w:color w:val="auto"/>
                <w:sz w:val="18"/>
                <w:szCs w:val="18"/>
                <w:lang w:val="tr-TR"/>
              </w:rPr>
            </w:pPr>
            <w:r w:rsidRPr="0097659A">
              <w:rPr>
                <w:rStyle w:val="Gvdemetni77ptKalnDeil0ptbolukbraklyor"/>
                <w:color w:val="auto"/>
                <w:sz w:val="18"/>
                <w:szCs w:val="18"/>
                <w:lang w:val="tr-TR"/>
              </w:rPr>
              <w:t>Evet ise, 3.11.6 bölümünü</w:t>
            </w:r>
          </w:p>
          <w:p w14:paraId="65576F83" w14:textId="2784AA05"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doldurun</w:t>
            </w:r>
          </w:p>
        </w:tc>
      </w:tr>
      <w:tr w:rsidR="00062639" w:rsidRPr="0097659A" w14:paraId="4287EACA" w14:textId="77777777" w:rsidTr="00450A4D">
        <w:trPr>
          <w:trHeight w:hRule="exact" w:val="672"/>
        </w:trPr>
        <w:tc>
          <w:tcPr>
            <w:tcW w:w="1440" w:type="dxa"/>
            <w:shd w:val="clear" w:color="auto" w:fill="FFFFFF"/>
            <w:vAlign w:val="center"/>
          </w:tcPr>
          <w:p w14:paraId="3951D1C9"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3.11.4.5.2.</w:t>
            </w:r>
          </w:p>
        </w:tc>
        <w:tc>
          <w:tcPr>
            <w:tcW w:w="3494" w:type="dxa"/>
            <w:shd w:val="clear" w:color="auto" w:fill="FFFFFF"/>
            <w:vAlign w:val="center"/>
          </w:tcPr>
          <w:p w14:paraId="12E9EC28" w14:textId="77777777" w:rsidR="00807BEF" w:rsidRPr="0097659A" w:rsidRDefault="00807BEF" w:rsidP="00243831">
            <w:pPr>
              <w:pStyle w:val="Gvdemetni0"/>
              <w:shd w:val="clear" w:color="auto" w:fill="auto"/>
              <w:spacing w:line="240" w:lineRule="auto"/>
              <w:ind w:left="261" w:hanging="22"/>
              <w:jc w:val="left"/>
              <w:rPr>
                <w:sz w:val="18"/>
                <w:szCs w:val="18"/>
              </w:rPr>
            </w:pPr>
            <w:r w:rsidRPr="0097659A">
              <w:rPr>
                <w:sz w:val="18"/>
                <w:szCs w:val="18"/>
              </w:rPr>
              <w:t>Rejenerasyon prosedürünü başlatmak için asgari egzoz gazı sıcaklığı (C derece):</w:t>
            </w:r>
          </w:p>
        </w:tc>
        <w:tc>
          <w:tcPr>
            <w:tcW w:w="576" w:type="dxa"/>
            <w:shd w:val="clear" w:color="auto" w:fill="FFFFFF"/>
          </w:tcPr>
          <w:p w14:paraId="33156FBB" w14:textId="77777777" w:rsidR="00807BEF" w:rsidRPr="0097659A" w:rsidRDefault="00807BEF" w:rsidP="00592AA5">
            <w:pPr>
              <w:ind w:left="1134" w:hanging="1134"/>
              <w:rPr>
                <w:sz w:val="18"/>
                <w:szCs w:val="18"/>
              </w:rPr>
            </w:pPr>
          </w:p>
        </w:tc>
        <w:tc>
          <w:tcPr>
            <w:tcW w:w="576" w:type="dxa"/>
            <w:shd w:val="clear" w:color="auto" w:fill="FFFFFF"/>
          </w:tcPr>
          <w:p w14:paraId="586C316C" w14:textId="77777777" w:rsidR="00807BEF" w:rsidRPr="0097659A" w:rsidRDefault="00807BEF" w:rsidP="00592AA5">
            <w:pPr>
              <w:ind w:left="1134" w:hanging="1134"/>
              <w:rPr>
                <w:sz w:val="18"/>
                <w:szCs w:val="18"/>
              </w:rPr>
            </w:pPr>
          </w:p>
        </w:tc>
        <w:tc>
          <w:tcPr>
            <w:tcW w:w="576" w:type="dxa"/>
            <w:shd w:val="clear" w:color="auto" w:fill="FFFFFF"/>
          </w:tcPr>
          <w:p w14:paraId="49B0E9EE" w14:textId="77777777" w:rsidR="00807BEF" w:rsidRPr="0097659A" w:rsidRDefault="00807BEF" w:rsidP="00592AA5">
            <w:pPr>
              <w:ind w:left="1134" w:right="200" w:hanging="1134"/>
              <w:jc w:val="right"/>
              <w:rPr>
                <w:sz w:val="18"/>
                <w:szCs w:val="18"/>
              </w:rPr>
            </w:pPr>
            <w:r w:rsidRPr="0097659A">
              <w:rPr>
                <w:rStyle w:val="Gvdemetni77ptKalnDeil0ptbolukbraklyor"/>
                <w:color w:val="auto"/>
                <w:sz w:val="18"/>
                <w:szCs w:val="18"/>
                <w:lang w:val="tr-TR"/>
              </w:rPr>
              <w:t>X</w:t>
            </w:r>
          </w:p>
        </w:tc>
        <w:tc>
          <w:tcPr>
            <w:tcW w:w="1282" w:type="dxa"/>
            <w:shd w:val="clear" w:color="auto" w:fill="FFFFFF"/>
          </w:tcPr>
          <w:p w14:paraId="230B264E" w14:textId="77777777" w:rsidR="00807BEF" w:rsidRPr="0097659A" w:rsidRDefault="00807BEF" w:rsidP="00592AA5">
            <w:pPr>
              <w:ind w:left="1134" w:hanging="1134"/>
              <w:rPr>
                <w:sz w:val="18"/>
                <w:szCs w:val="18"/>
              </w:rPr>
            </w:pPr>
          </w:p>
        </w:tc>
        <w:tc>
          <w:tcPr>
            <w:tcW w:w="744" w:type="dxa"/>
            <w:shd w:val="clear" w:color="auto" w:fill="FFFFFF"/>
          </w:tcPr>
          <w:p w14:paraId="7DC945D0" w14:textId="77777777" w:rsidR="00807BEF" w:rsidRPr="0097659A" w:rsidRDefault="00807BEF" w:rsidP="00592AA5">
            <w:pPr>
              <w:ind w:left="1134" w:hanging="1134"/>
              <w:rPr>
                <w:sz w:val="18"/>
                <w:szCs w:val="18"/>
              </w:rPr>
            </w:pPr>
          </w:p>
        </w:tc>
        <w:tc>
          <w:tcPr>
            <w:tcW w:w="749" w:type="dxa"/>
            <w:shd w:val="clear" w:color="auto" w:fill="FFFFFF"/>
          </w:tcPr>
          <w:p w14:paraId="2D8847B5" w14:textId="77777777" w:rsidR="00807BEF" w:rsidRPr="0097659A" w:rsidRDefault="00807BEF" w:rsidP="00592AA5">
            <w:pPr>
              <w:ind w:left="1134" w:hanging="1134"/>
              <w:rPr>
                <w:sz w:val="18"/>
                <w:szCs w:val="18"/>
              </w:rPr>
            </w:pPr>
          </w:p>
        </w:tc>
        <w:tc>
          <w:tcPr>
            <w:tcW w:w="744" w:type="dxa"/>
            <w:shd w:val="clear" w:color="auto" w:fill="FFFFFF"/>
          </w:tcPr>
          <w:p w14:paraId="6033AA11" w14:textId="77777777" w:rsidR="00807BEF" w:rsidRPr="0097659A" w:rsidRDefault="00807BEF" w:rsidP="00592AA5">
            <w:pPr>
              <w:ind w:left="1134" w:hanging="1134"/>
              <w:rPr>
                <w:sz w:val="18"/>
                <w:szCs w:val="18"/>
              </w:rPr>
            </w:pPr>
          </w:p>
        </w:tc>
        <w:tc>
          <w:tcPr>
            <w:tcW w:w="749" w:type="dxa"/>
            <w:shd w:val="clear" w:color="auto" w:fill="FFFFFF"/>
          </w:tcPr>
          <w:p w14:paraId="39103AAC" w14:textId="77777777" w:rsidR="00807BEF" w:rsidRPr="0097659A" w:rsidRDefault="00807BEF" w:rsidP="00592AA5">
            <w:pPr>
              <w:ind w:left="1134" w:hanging="1134"/>
              <w:rPr>
                <w:sz w:val="18"/>
                <w:szCs w:val="18"/>
              </w:rPr>
            </w:pPr>
          </w:p>
        </w:tc>
        <w:tc>
          <w:tcPr>
            <w:tcW w:w="2160" w:type="dxa"/>
            <w:shd w:val="clear" w:color="auto" w:fill="FFFFFF"/>
          </w:tcPr>
          <w:p w14:paraId="3EA7B2EC" w14:textId="77777777" w:rsidR="00807BEF" w:rsidRPr="0097659A" w:rsidRDefault="00807BEF" w:rsidP="00592AA5">
            <w:pPr>
              <w:ind w:left="1134" w:hanging="1134"/>
              <w:rPr>
                <w:sz w:val="18"/>
                <w:szCs w:val="18"/>
              </w:rPr>
            </w:pPr>
          </w:p>
        </w:tc>
      </w:tr>
      <w:tr w:rsidR="00062639" w:rsidRPr="0097659A" w14:paraId="3EE7C29B" w14:textId="77777777" w:rsidTr="00450A4D">
        <w:trPr>
          <w:trHeight w:hRule="exact" w:val="485"/>
        </w:trPr>
        <w:tc>
          <w:tcPr>
            <w:tcW w:w="1440" w:type="dxa"/>
            <w:shd w:val="clear" w:color="auto" w:fill="FFFFFF"/>
            <w:vAlign w:val="center"/>
          </w:tcPr>
          <w:p w14:paraId="7347262A"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3.11.4.6.</w:t>
            </w:r>
          </w:p>
        </w:tc>
        <w:tc>
          <w:tcPr>
            <w:tcW w:w="3494" w:type="dxa"/>
            <w:shd w:val="clear" w:color="auto" w:fill="FFFFFF"/>
            <w:vAlign w:val="center"/>
          </w:tcPr>
          <w:p w14:paraId="0B9010D9"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Katalitik kaplama: Evet/Hayır</w:t>
            </w:r>
          </w:p>
        </w:tc>
        <w:tc>
          <w:tcPr>
            <w:tcW w:w="576" w:type="dxa"/>
            <w:shd w:val="clear" w:color="auto" w:fill="FFFFFF"/>
          </w:tcPr>
          <w:p w14:paraId="30E3046A" w14:textId="77777777" w:rsidR="00807BEF" w:rsidRPr="0097659A" w:rsidRDefault="00807BEF" w:rsidP="00592AA5">
            <w:pPr>
              <w:ind w:left="1134" w:hanging="1134"/>
              <w:rPr>
                <w:sz w:val="18"/>
                <w:szCs w:val="18"/>
              </w:rPr>
            </w:pPr>
          </w:p>
        </w:tc>
        <w:tc>
          <w:tcPr>
            <w:tcW w:w="576" w:type="dxa"/>
            <w:shd w:val="clear" w:color="auto" w:fill="FFFFFF"/>
          </w:tcPr>
          <w:p w14:paraId="102D1719" w14:textId="77777777" w:rsidR="00807BEF" w:rsidRPr="0097659A" w:rsidRDefault="00807BEF" w:rsidP="00592AA5">
            <w:pPr>
              <w:ind w:left="1134" w:hanging="1134"/>
              <w:rPr>
                <w:sz w:val="18"/>
                <w:szCs w:val="18"/>
              </w:rPr>
            </w:pPr>
          </w:p>
        </w:tc>
        <w:tc>
          <w:tcPr>
            <w:tcW w:w="576" w:type="dxa"/>
            <w:shd w:val="clear" w:color="auto" w:fill="FFFFFF"/>
          </w:tcPr>
          <w:p w14:paraId="2CDBE397" w14:textId="77777777" w:rsidR="00807BEF" w:rsidRPr="0097659A" w:rsidRDefault="00807BEF" w:rsidP="00592AA5">
            <w:pPr>
              <w:ind w:left="1134" w:right="200" w:hanging="1134"/>
              <w:jc w:val="right"/>
              <w:rPr>
                <w:sz w:val="18"/>
                <w:szCs w:val="18"/>
              </w:rPr>
            </w:pPr>
            <w:r w:rsidRPr="0097659A">
              <w:rPr>
                <w:rStyle w:val="Gvdemetni77ptKalnDeil0ptbolukbraklyor"/>
                <w:color w:val="auto"/>
                <w:sz w:val="18"/>
                <w:szCs w:val="18"/>
                <w:lang w:val="tr-TR"/>
              </w:rPr>
              <w:t>X</w:t>
            </w:r>
          </w:p>
        </w:tc>
        <w:tc>
          <w:tcPr>
            <w:tcW w:w="1282" w:type="dxa"/>
            <w:shd w:val="clear" w:color="auto" w:fill="FFFFFF"/>
          </w:tcPr>
          <w:p w14:paraId="0AB6D29A" w14:textId="77777777" w:rsidR="00807BEF" w:rsidRPr="0097659A" w:rsidRDefault="00807BEF" w:rsidP="00592AA5">
            <w:pPr>
              <w:ind w:left="1134" w:hanging="1134"/>
              <w:rPr>
                <w:sz w:val="18"/>
                <w:szCs w:val="18"/>
              </w:rPr>
            </w:pPr>
          </w:p>
        </w:tc>
        <w:tc>
          <w:tcPr>
            <w:tcW w:w="744" w:type="dxa"/>
            <w:shd w:val="clear" w:color="auto" w:fill="FFFFFF"/>
          </w:tcPr>
          <w:p w14:paraId="22BA2102" w14:textId="77777777" w:rsidR="00807BEF" w:rsidRPr="0097659A" w:rsidRDefault="00807BEF" w:rsidP="00592AA5">
            <w:pPr>
              <w:ind w:left="1134" w:hanging="1134"/>
              <w:rPr>
                <w:sz w:val="18"/>
                <w:szCs w:val="18"/>
              </w:rPr>
            </w:pPr>
          </w:p>
        </w:tc>
        <w:tc>
          <w:tcPr>
            <w:tcW w:w="749" w:type="dxa"/>
            <w:shd w:val="clear" w:color="auto" w:fill="FFFFFF"/>
          </w:tcPr>
          <w:p w14:paraId="59911301" w14:textId="77777777" w:rsidR="00807BEF" w:rsidRPr="0097659A" w:rsidRDefault="00807BEF" w:rsidP="00592AA5">
            <w:pPr>
              <w:ind w:left="1134" w:hanging="1134"/>
              <w:rPr>
                <w:sz w:val="18"/>
                <w:szCs w:val="18"/>
              </w:rPr>
            </w:pPr>
          </w:p>
        </w:tc>
        <w:tc>
          <w:tcPr>
            <w:tcW w:w="744" w:type="dxa"/>
            <w:shd w:val="clear" w:color="auto" w:fill="FFFFFF"/>
          </w:tcPr>
          <w:p w14:paraId="2D92FFEE" w14:textId="77777777" w:rsidR="00807BEF" w:rsidRPr="0097659A" w:rsidRDefault="00807BEF" w:rsidP="00592AA5">
            <w:pPr>
              <w:ind w:left="1134" w:hanging="1134"/>
              <w:rPr>
                <w:sz w:val="18"/>
                <w:szCs w:val="18"/>
              </w:rPr>
            </w:pPr>
          </w:p>
        </w:tc>
        <w:tc>
          <w:tcPr>
            <w:tcW w:w="749" w:type="dxa"/>
            <w:shd w:val="clear" w:color="auto" w:fill="FFFFFF"/>
          </w:tcPr>
          <w:p w14:paraId="7B711CE2" w14:textId="77777777" w:rsidR="00807BEF" w:rsidRPr="0097659A" w:rsidRDefault="00807BEF" w:rsidP="00592AA5">
            <w:pPr>
              <w:ind w:left="1134" w:hanging="1134"/>
              <w:rPr>
                <w:sz w:val="18"/>
                <w:szCs w:val="18"/>
              </w:rPr>
            </w:pPr>
          </w:p>
        </w:tc>
        <w:tc>
          <w:tcPr>
            <w:tcW w:w="2160" w:type="dxa"/>
            <w:shd w:val="clear" w:color="auto" w:fill="FFFFFF"/>
          </w:tcPr>
          <w:p w14:paraId="3D6DF89F" w14:textId="77777777" w:rsidR="00807BEF" w:rsidRPr="0097659A" w:rsidRDefault="00807BEF" w:rsidP="00592AA5">
            <w:pPr>
              <w:ind w:left="1134" w:hanging="1134"/>
              <w:rPr>
                <w:sz w:val="18"/>
                <w:szCs w:val="18"/>
              </w:rPr>
            </w:pPr>
          </w:p>
        </w:tc>
      </w:tr>
      <w:tr w:rsidR="00062639" w:rsidRPr="0097659A" w14:paraId="4F5EBE1D" w14:textId="77777777" w:rsidTr="00450A4D">
        <w:trPr>
          <w:trHeight w:hRule="exact" w:val="480"/>
        </w:trPr>
        <w:tc>
          <w:tcPr>
            <w:tcW w:w="1440" w:type="dxa"/>
            <w:shd w:val="clear" w:color="auto" w:fill="FFFFFF"/>
            <w:vAlign w:val="center"/>
          </w:tcPr>
          <w:p w14:paraId="5C217BCA"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3.11.4.6.1.</w:t>
            </w:r>
          </w:p>
        </w:tc>
        <w:tc>
          <w:tcPr>
            <w:tcW w:w="3494" w:type="dxa"/>
            <w:shd w:val="clear" w:color="auto" w:fill="FFFFFF"/>
            <w:vAlign w:val="center"/>
          </w:tcPr>
          <w:p w14:paraId="0B96D92A"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Katalitik etki tipi:</w:t>
            </w:r>
          </w:p>
        </w:tc>
        <w:tc>
          <w:tcPr>
            <w:tcW w:w="576" w:type="dxa"/>
            <w:shd w:val="clear" w:color="auto" w:fill="FFFFFF"/>
          </w:tcPr>
          <w:p w14:paraId="3515DF80" w14:textId="77777777" w:rsidR="00807BEF" w:rsidRPr="0097659A" w:rsidRDefault="00807BEF" w:rsidP="00592AA5">
            <w:pPr>
              <w:ind w:left="1134" w:hanging="1134"/>
              <w:rPr>
                <w:sz w:val="18"/>
                <w:szCs w:val="18"/>
              </w:rPr>
            </w:pPr>
          </w:p>
        </w:tc>
        <w:tc>
          <w:tcPr>
            <w:tcW w:w="576" w:type="dxa"/>
            <w:shd w:val="clear" w:color="auto" w:fill="FFFFFF"/>
          </w:tcPr>
          <w:p w14:paraId="232BF0AB" w14:textId="77777777" w:rsidR="00807BEF" w:rsidRPr="0097659A" w:rsidRDefault="00807BEF" w:rsidP="00592AA5">
            <w:pPr>
              <w:ind w:left="1134" w:hanging="1134"/>
              <w:rPr>
                <w:sz w:val="18"/>
                <w:szCs w:val="18"/>
              </w:rPr>
            </w:pPr>
          </w:p>
        </w:tc>
        <w:tc>
          <w:tcPr>
            <w:tcW w:w="576" w:type="dxa"/>
            <w:shd w:val="clear" w:color="auto" w:fill="FFFFFF"/>
          </w:tcPr>
          <w:p w14:paraId="67BC8851" w14:textId="77777777" w:rsidR="00807BEF" w:rsidRPr="0097659A" w:rsidRDefault="00807BEF" w:rsidP="00592AA5">
            <w:pPr>
              <w:ind w:left="1134" w:right="200" w:hanging="1134"/>
              <w:jc w:val="right"/>
              <w:rPr>
                <w:sz w:val="18"/>
                <w:szCs w:val="18"/>
              </w:rPr>
            </w:pPr>
            <w:r w:rsidRPr="0097659A">
              <w:rPr>
                <w:rStyle w:val="Gvdemetni77ptKalnDeil0ptbolukbraklyor"/>
                <w:color w:val="auto"/>
                <w:sz w:val="18"/>
                <w:szCs w:val="18"/>
                <w:lang w:val="tr-TR"/>
              </w:rPr>
              <w:t>X</w:t>
            </w:r>
          </w:p>
        </w:tc>
        <w:tc>
          <w:tcPr>
            <w:tcW w:w="1282" w:type="dxa"/>
            <w:shd w:val="clear" w:color="auto" w:fill="FFFFFF"/>
          </w:tcPr>
          <w:p w14:paraId="46C66E1B" w14:textId="77777777" w:rsidR="00807BEF" w:rsidRPr="0097659A" w:rsidRDefault="00807BEF" w:rsidP="00592AA5">
            <w:pPr>
              <w:ind w:left="1134" w:hanging="1134"/>
              <w:rPr>
                <w:sz w:val="18"/>
                <w:szCs w:val="18"/>
              </w:rPr>
            </w:pPr>
          </w:p>
        </w:tc>
        <w:tc>
          <w:tcPr>
            <w:tcW w:w="744" w:type="dxa"/>
            <w:shd w:val="clear" w:color="auto" w:fill="FFFFFF"/>
          </w:tcPr>
          <w:p w14:paraId="457AE41D" w14:textId="77777777" w:rsidR="00807BEF" w:rsidRPr="0097659A" w:rsidRDefault="00807BEF" w:rsidP="00592AA5">
            <w:pPr>
              <w:ind w:left="1134" w:hanging="1134"/>
              <w:rPr>
                <w:sz w:val="18"/>
                <w:szCs w:val="18"/>
              </w:rPr>
            </w:pPr>
          </w:p>
        </w:tc>
        <w:tc>
          <w:tcPr>
            <w:tcW w:w="749" w:type="dxa"/>
            <w:shd w:val="clear" w:color="auto" w:fill="FFFFFF"/>
          </w:tcPr>
          <w:p w14:paraId="168E125E" w14:textId="77777777" w:rsidR="00807BEF" w:rsidRPr="0097659A" w:rsidRDefault="00807BEF" w:rsidP="00592AA5">
            <w:pPr>
              <w:ind w:left="1134" w:hanging="1134"/>
              <w:rPr>
                <w:sz w:val="18"/>
                <w:szCs w:val="18"/>
              </w:rPr>
            </w:pPr>
          </w:p>
        </w:tc>
        <w:tc>
          <w:tcPr>
            <w:tcW w:w="744" w:type="dxa"/>
            <w:shd w:val="clear" w:color="auto" w:fill="FFFFFF"/>
          </w:tcPr>
          <w:p w14:paraId="63634DDA" w14:textId="77777777" w:rsidR="00807BEF" w:rsidRPr="0097659A" w:rsidRDefault="00807BEF" w:rsidP="00592AA5">
            <w:pPr>
              <w:ind w:left="1134" w:hanging="1134"/>
              <w:rPr>
                <w:sz w:val="18"/>
                <w:szCs w:val="18"/>
              </w:rPr>
            </w:pPr>
          </w:p>
        </w:tc>
        <w:tc>
          <w:tcPr>
            <w:tcW w:w="749" w:type="dxa"/>
            <w:shd w:val="clear" w:color="auto" w:fill="FFFFFF"/>
          </w:tcPr>
          <w:p w14:paraId="73AE9CC1" w14:textId="77777777" w:rsidR="00807BEF" w:rsidRPr="0097659A" w:rsidRDefault="00807BEF" w:rsidP="00592AA5">
            <w:pPr>
              <w:ind w:left="1134" w:hanging="1134"/>
              <w:rPr>
                <w:sz w:val="18"/>
                <w:szCs w:val="18"/>
              </w:rPr>
            </w:pPr>
          </w:p>
        </w:tc>
        <w:tc>
          <w:tcPr>
            <w:tcW w:w="2160" w:type="dxa"/>
            <w:shd w:val="clear" w:color="auto" w:fill="FFFFFF"/>
          </w:tcPr>
          <w:p w14:paraId="0CC07BEC" w14:textId="77777777" w:rsidR="00807BEF" w:rsidRPr="0097659A" w:rsidRDefault="00807BEF" w:rsidP="00592AA5">
            <w:pPr>
              <w:ind w:left="1134" w:hanging="1134"/>
              <w:rPr>
                <w:sz w:val="18"/>
                <w:szCs w:val="18"/>
              </w:rPr>
            </w:pPr>
          </w:p>
        </w:tc>
      </w:tr>
      <w:tr w:rsidR="00062639" w:rsidRPr="0097659A" w14:paraId="5C80185B" w14:textId="77777777" w:rsidTr="00450A4D">
        <w:trPr>
          <w:trHeight w:hRule="exact" w:val="480"/>
        </w:trPr>
        <w:tc>
          <w:tcPr>
            <w:tcW w:w="1440" w:type="dxa"/>
            <w:shd w:val="clear" w:color="auto" w:fill="FFFFFF"/>
            <w:vAlign w:val="center"/>
          </w:tcPr>
          <w:p w14:paraId="00B02CEA"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3.11.4.7.</w:t>
            </w:r>
          </w:p>
        </w:tc>
        <w:tc>
          <w:tcPr>
            <w:tcW w:w="3494" w:type="dxa"/>
            <w:shd w:val="clear" w:color="auto" w:fill="FFFFFF"/>
            <w:vAlign w:val="center"/>
          </w:tcPr>
          <w:p w14:paraId="01B7C056"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Yakıt esaslı katalizör (FBC): Evet/Hayır</w:t>
            </w:r>
          </w:p>
        </w:tc>
        <w:tc>
          <w:tcPr>
            <w:tcW w:w="576" w:type="dxa"/>
            <w:shd w:val="clear" w:color="auto" w:fill="FFFFFF"/>
          </w:tcPr>
          <w:p w14:paraId="015A66FC" w14:textId="77777777" w:rsidR="00807BEF" w:rsidRPr="0097659A" w:rsidRDefault="00807BEF" w:rsidP="00592AA5">
            <w:pPr>
              <w:ind w:left="1134" w:hanging="1134"/>
              <w:rPr>
                <w:sz w:val="18"/>
                <w:szCs w:val="18"/>
              </w:rPr>
            </w:pPr>
          </w:p>
        </w:tc>
        <w:tc>
          <w:tcPr>
            <w:tcW w:w="576" w:type="dxa"/>
            <w:shd w:val="clear" w:color="auto" w:fill="FFFFFF"/>
          </w:tcPr>
          <w:p w14:paraId="042D71F4" w14:textId="77777777" w:rsidR="00807BEF" w:rsidRPr="0097659A" w:rsidRDefault="00807BEF" w:rsidP="00592AA5">
            <w:pPr>
              <w:ind w:left="1134" w:hanging="1134"/>
              <w:rPr>
                <w:sz w:val="18"/>
                <w:szCs w:val="18"/>
              </w:rPr>
            </w:pPr>
          </w:p>
        </w:tc>
        <w:tc>
          <w:tcPr>
            <w:tcW w:w="576" w:type="dxa"/>
            <w:shd w:val="clear" w:color="auto" w:fill="FFFFFF"/>
          </w:tcPr>
          <w:p w14:paraId="5E7962C5" w14:textId="77777777" w:rsidR="00807BEF" w:rsidRPr="0097659A" w:rsidRDefault="00807BEF" w:rsidP="00592AA5">
            <w:pPr>
              <w:ind w:left="1134" w:right="200" w:hanging="1134"/>
              <w:jc w:val="right"/>
              <w:rPr>
                <w:sz w:val="18"/>
                <w:szCs w:val="18"/>
              </w:rPr>
            </w:pPr>
            <w:r w:rsidRPr="0097659A">
              <w:rPr>
                <w:rStyle w:val="Gvdemetni77ptKalnDeil0ptbolukbraklyor"/>
                <w:color w:val="auto"/>
                <w:sz w:val="18"/>
                <w:szCs w:val="18"/>
                <w:lang w:val="tr-TR"/>
              </w:rPr>
              <w:t>X</w:t>
            </w:r>
          </w:p>
        </w:tc>
        <w:tc>
          <w:tcPr>
            <w:tcW w:w="1282" w:type="dxa"/>
            <w:shd w:val="clear" w:color="auto" w:fill="FFFFFF"/>
          </w:tcPr>
          <w:p w14:paraId="71CEFF99" w14:textId="77777777" w:rsidR="00807BEF" w:rsidRPr="0097659A" w:rsidRDefault="00807BEF" w:rsidP="00592AA5">
            <w:pPr>
              <w:ind w:left="1134" w:hanging="1134"/>
              <w:rPr>
                <w:sz w:val="18"/>
                <w:szCs w:val="18"/>
              </w:rPr>
            </w:pPr>
          </w:p>
        </w:tc>
        <w:tc>
          <w:tcPr>
            <w:tcW w:w="744" w:type="dxa"/>
            <w:shd w:val="clear" w:color="auto" w:fill="FFFFFF"/>
          </w:tcPr>
          <w:p w14:paraId="2D308BC4" w14:textId="77777777" w:rsidR="00807BEF" w:rsidRPr="0097659A" w:rsidRDefault="00807BEF" w:rsidP="00592AA5">
            <w:pPr>
              <w:ind w:left="1134" w:hanging="1134"/>
              <w:rPr>
                <w:sz w:val="18"/>
                <w:szCs w:val="18"/>
              </w:rPr>
            </w:pPr>
          </w:p>
        </w:tc>
        <w:tc>
          <w:tcPr>
            <w:tcW w:w="749" w:type="dxa"/>
            <w:shd w:val="clear" w:color="auto" w:fill="FFFFFF"/>
          </w:tcPr>
          <w:p w14:paraId="3A6EA95B" w14:textId="77777777" w:rsidR="00807BEF" w:rsidRPr="0097659A" w:rsidRDefault="00807BEF" w:rsidP="00592AA5">
            <w:pPr>
              <w:ind w:left="1134" w:hanging="1134"/>
              <w:rPr>
                <w:sz w:val="18"/>
                <w:szCs w:val="18"/>
              </w:rPr>
            </w:pPr>
          </w:p>
        </w:tc>
        <w:tc>
          <w:tcPr>
            <w:tcW w:w="744" w:type="dxa"/>
            <w:shd w:val="clear" w:color="auto" w:fill="FFFFFF"/>
          </w:tcPr>
          <w:p w14:paraId="4263E904" w14:textId="77777777" w:rsidR="00807BEF" w:rsidRPr="0097659A" w:rsidRDefault="00807BEF" w:rsidP="00592AA5">
            <w:pPr>
              <w:ind w:left="1134" w:hanging="1134"/>
              <w:rPr>
                <w:sz w:val="18"/>
                <w:szCs w:val="18"/>
              </w:rPr>
            </w:pPr>
          </w:p>
        </w:tc>
        <w:tc>
          <w:tcPr>
            <w:tcW w:w="749" w:type="dxa"/>
            <w:shd w:val="clear" w:color="auto" w:fill="FFFFFF"/>
          </w:tcPr>
          <w:p w14:paraId="0DEF19F2" w14:textId="77777777" w:rsidR="00807BEF" w:rsidRPr="0097659A" w:rsidRDefault="00807BEF" w:rsidP="00592AA5">
            <w:pPr>
              <w:ind w:left="1134" w:hanging="1134"/>
              <w:rPr>
                <w:sz w:val="18"/>
                <w:szCs w:val="18"/>
              </w:rPr>
            </w:pPr>
          </w:p>
        </w:tc>
        <w:tc>
          <w:tcPr>
            <w:tcW w:w="2160" w:type="dxa"/>
            <w:shd w:val="clear" w:color="auto" w:fill="FFFFFF"/>
          </w:tcPr>
          <w:p w14:paraId="28C30413" w14:textId="77777777" w:rsidR="00807BEF" w:rsidRPr="0097659A" w:rsidRDefault="00807BEF" w:rsidP="00592AA5">
            <w:pPr>
              <w:ind w:left="1134" w:hanging="1134"/>
              <w:rPr>
                <w:sz w:val="18"/>
                <w:szCs w:val="18"/>
              </w:rPr>
            </w:pPr>
          </w:p>
        </w:tc>
      </w:tr>
      <w:tr w:rsidR="00062639" w:rsidRPr="0097659A" w14:paraId="680C5968" w14:textId="77777777" w:rsidTr="00450A4D">
        <w:trPr>
          <w:trHeight w:hRule="exact" w:val="480"/>
        </w:trPr>
        <w:tc>
          <w:tcPr>
            <w:tcW w:w="1440" w:type="dxa"/>
            <w:shd w:val="clear" w:color="auto" w:fill="FFFFFF"/>
            <w:vAlign w:val="center"/>
          </w:tcPr>
          <w:p w14:paraId="39333187"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3.11.4.8.</w:t>
            </w:r>
          </w:p>
        </w:tc>
        <w:tc>
          <w:tcPr>
            <w:tcW w:w="3494" w:type="dxa"/>
            <w:shd w:val="clear" w:color="auto" w:fill="FFFFFF"/>
            <w:vAlign w:val="center"/>
          </w:tcPr>
          <w:p w14:paraId="7BFFD30B"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Normal çalışma sıcaklığı aralığı (C derece):</w:t>
            </w:r>
          </w:p>
        </w:tc>
        <w:tc>
          <w:tcPr>
            <w:tcW w:w="576" w:type="dxa"/>
            <w:shd w:val="clear" w:color="auto" w:fill="FFFFFF"/>
          </w:tcPr>
          <w:p w14:paraId="20504662" w14:textId="77777777" w:rsidR="00807BEF" w:rsidRPr="0097659A" w:rsidRDefault="00807BEF" w:rsidP="00592AA5">
            <w:pPr>
              <w:ind w:left="1134" w:hanging="1134"/>
              <w:rPr>
                <w:sz w:val="18"/>
                <w:szCs w:val="18"/>
              </w:rPr>
            </w:pPr>
          </w:p>
        </w:tc>
        <w:tc>
          <w:tcPr>
            <w:tcW w:w="576" w:type="dxa"/>
            <w:shd w:val="clear" w:color="auto" w:fill="FFFFFF"/>
          </w:tcPr>
          <w:p w14:paraId="42A8DAF8" w14:textId="77777777" w:rsidR="00807BEF" w:rsidRPr="0097659A" w:rsidRDefault="00807BEF" w:rsidP="00592AA5">
            <w:pPr>
              <w:ind w:left="1134" w:hanging="1134"/>
              <w:rPr>
                <w:sz w:val="18"/>
                <w:szCs w:val="18"/>
              </w:rPr>
            </w:pPr>
          </w:p>
        </w:tc>
        <w:tc>
          <w:tcPr>
            <w:tcW w:w="576" w:type="dxa"/>
            <w:shd w:val="clear" w:color="auto" w:fill="FFFFFF"/>
          </w:tcPr>
          <w:p w14:paraId="62E52CDD" w14:textId="77777777" w:rsidR="00807BEF" w:rsidRPr="0097659A" w:rsidRDefault="00807BEF" w:rsidP="00592AA5">
            <w:pPr>
              <w:ind w:left="1134" w:right="200" w:hanging="1134"/>
              <w:jc w:val="right"/>
              <w:rPr>
                <w:sz w:val="18"/>
                <w:szCs w:val="18"/>
              </w:rPr>
            </w:pPr>
            <w:r w:rsidRPr="0097659A">
              <w:rPr>
                <w:rStyle w:val="Gvdemetni77ptKalnDeil0ptbolukbraklyor"/>
                <w:color w:val="auto"/>
                <w:sz w:val="18"/>
                <w:szCs w:val="18"/>
                <w:lang w:val="tr-TR"/>
              </w:rPr>
              <w:t>X</w:t>
            </w:r>
          </w:p>
        </w:tc>
        <w:tc>
          <w:tcPr>
            <w:tcW w:w="1282" w:type="dxa"/>
            <w:shd w:val="clear" w:color="auto" w:fill="FFFFFF"/>
          </w:tcPr>
          <w:p w14:paraId="0CF71326" w14:textId="77777777" w:rsidR="00807BEF" w:rsidRPr="0097659A" w:rsidRDefault="00807BEF" w:rsidP="00592AA5">
            <w:pPr>
              <w:ind w:left="1134" w:hanging="1134"/>
              <w:rPr>
                <w:sz w:val="18"/>
                <w:szCs w:val="18"/>
              </w:rPr>
            </w:pPr>
          </w:p>
        </w:tc>
        <w:tc>
          <w:tcPr>
            <w:tcW w:w="744" w:type="dxa"/>
            <w:shd w:val="clear" w:color="auto" w:fill="FFFFFF"/>
          </w:tcPr>
          <w:p w14:paraId="7DA64BC1" w14:textId="77777777" w:rsidR="00807BEF" w:rsidRPr="0097659A" w:rsidRDefault="00807BEF" w:rsidP="00592AA5">
            <w:pPr>
              <w:ind w:left="1134" w:hanging="1134"/>
              <w:rPr>
                <w:sz w:val="18"/>
                <w:szCs w:val="18"/>
              </w:rPr>
            </w:pPr>
          </w:p>
        </w:tc>
        <w:tc>
          <w:tcPr>
            <w:tcW w:w="749" w:type="dxa"/>
            <w:shd w:val="clear" w:color="auto" w:fill="FFFFFF"/>
          </w:tcPr>
          <w:p w14:paraId="6FB518BB" w14:textId="77777777" w:rsidR="00807BEF" w:rsidRPr="0097659A" w:rsidRDefault="00807BEF" w:rsidP="00592AA5">
            <w:pPr>
              <w:ind w:left="1134" w:hanging="1134"/>
              <w:rPr>
                <w:sz w:val="18"/>
                <w:szCs w:val="18"/>
              </w:rPr>
            </w:pPr>
          </w:p>
        </w:tc>
        <w:tc>
          <w:tcPr>
            <w:tcW w:w="744" w:type="dxa"/>
            <w:shd w:val="clear" w:color="auto" w:fill="FFFFFF"/>
          </w:tcPr>
          <w:p w14:paraId="1182B440" w14:textId="77777777" w:rsidR="00807BEF" w:rsidRPr="0097659A" w:rsidRDefault="00807BEF" w:rsidP="00592AA5">
            <w:pPr>
              <w:ind w:left="1134" w:hanging="1134"/>
              <w:rPr>
                <w:sz w:val="18"/>
                <w:szCs w:val="18"/>
              </w:rPr>
            </w:pPr>
          </w:p>
        </w:tc>
        <w:tc>
          <w:tcPr>
            <w:tcW w:w="749" w:type="dxa"/>
            <w:shd w:val="clear" w:color="auto" w:fill="FFFFFF"/>
          </w:tcPr>
          <w:p w14:paraId="5E49A788" w14:textId="77777777" w:rsidR="00807BEF" w:rsidRPr="0097659A" w:rsidRDefault="00807BEF" w:rsidP="00592AA5">
            <w:pPr>
              <w:ind w:left="1134" w:hanging="1134"/>
              <w:rPr>
                <w:sz w:val="18"/>
                <w:szCs w:val="18"/>
              </w:rPr>
            </w:pPr>
          </w:p>
        </w:tc>
        <w:tc>
          <w:tcPr>
            <w:tcW w:w="2160" w:type="dxa"/>
            <w:shd w:val="clear" w:color="auto" w:fill="FFFFFF"/>
          </w:tcPr>
          <w:p w14:paraId="4AACF3A8" w14:textId="77777777" w:rsidR="00807BEF" w:rsidRPr="0097659A" w:rsidRDefault="00807BEF" w:rsidP="00592AA5">
            <w:pPr>
              <w:ind w:left="1134" w:hanging="1134"/>
              <w:rPr>
                <w:sz w:val="18"/>
                <w:szCs w:val="18"/>
              </w:rPr>
            </w:pPr>
          </w:p>
        </w:tc>
      </w:tr>
      <w:tr w:rsidR="00062639" w:rsidRPr="0097659A" w14:paraId="5479A5D7" w14:textId="77777777" w:rsidTr="00450A4D">
        <w:trPr>
          <w:trHeight w:hRule="exact" w:val="480"/>
        </w:trPr>
        <w:tc>
          <w:tcPr>
            <w:tcW w:w="1440" w:type="dxa"/>
            <w:shd w:val="clear" w:color="auto" w:fill="FFFFFF"/>
            <w:vAlign w:val="center"/>
          </w:tcPr>
          <w:p w14:paraId="3CCEE1C5"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3.11.4.9.</w:t>
            </w:r>
          </w:p>
        </w:tc>
        <w:tc>
          <w:tcPr>
            <w:tcW w:w="3494" w:type="dxa"/>
            <w:shd w:val="clear" w:color="auto" w:fill="FFFFFF"/>
            <w:vAlign w:val="center"/>
          </w:tcPr>
          <w:p w14:paraId="67B80720"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Normal çalışma basıncı aralığı (kPa):</w:t>
            </w:r>
          </w:p>
        </w:tc>
        <w:tc>
          <w:tcPr>
            <w:tcW w:w="576" w:type="dxa"/>
            <w:shd w:val="clear" w:color="auto" w:fill="FFFFFF"/>
          </w:tcPr>
          <w:p w14:paraId="19F6382F" w14:textId="77777777" w:rsidR="00807BEF" w:rsidRPr="0097659A" w:rsidRDefault="00807BEF" w:rsidP="00592AA5">
            <w:pPr>
              <w:ind w:left="1134" w:hanging="1134"/>
              <w:rPr>
                <w:sz w:val="18"/>
                <w:szCs w:val="18"/>
              </w:rPr>
            </w:pPr>
          </w:p>
        </w:tc>
        <w:tc>
          <w:tcPr>
            <w:tcW w:w="576" w:type="dxa"/>
            <w:shd w:val="clear" w:color="auto" w:fill="FFFFFF"/>
          </w:tcPr>
          <w:p w14:paraId="15D62996" w14:textId="77777777" w:rsidR="00807BEF" w:rsidRPr="0097659A" w:rsidRDefault="00807BEF" w:rsidP="00592AA5">
            <w:pPr>
              <w:ind w:left="1134" w:hanging="1134"/>
              <w:rPr>
                <w:sz w:val="18"/>
                <w:szCs w:val="18"/>
              </w:rPr>
            </w:pPr>
          </w:p>
        </w:tc>
        <w:tc>
          <w:tcPr>
            <w:tcW w:w="576" w:type="dxa"/>
            <w:shd w:val="clear" w:color="auto" w:fill="FFFFFF"/>
          </w:tcPr>
          <w:p w14:paraId="5406100B" w14:textId="77777777" w:rsidR="00807BEF" w:rsidRPr="0097659A" w:rsidRDefault="00807BEF" w:rsidP="00592AA5">
            <w:pPr>
              <w:ind w:left="1134" w:right="200" w:hanging="1134"/>
              <w:jc w:val="right"/>
              <w:rPr>
                <w:sz w:val="18"/>
                <w:szCs w:val="18"/>
              </w:rPr>
            </w:pPr>
            <w:r w:rsidRPr="0097659A">
              <w:rPr>
                <w:rStyle w:val="Gvdemetni77ptKalnDeil0ptbolukbraklyor"/>
                <w:color w:val="auto"/>
                <w:sz w:val="18"/>
                <w:szCs w:val="18"/>
                <w:lang w:val="tr-TR"/>
              </w:rPr>
              <w:t>X</w:t>
            </w:r>
          </w:p>
        </w:tc>
        <w:tc>
          <w:tcPr>
            <w:tcW w:w="1282" w:type="dxa"/>
            <w:shd w:val="clear" w:color="auto" w:fill="FFFFFF"/>
          </w:tcPr>
          <w:p w14:paraId="07A26AD0" w14:textId="77777777" w:rsidR="00807BEF" w:rsidRPr="0097659A" w:rsidRDefault="00807BEF" w:rsidP="00592AA5">
            <w:pPr>
              <w:ind w:left="1134" w:hanging="1134"/>
              <w:rPr>
                <w:sz w:val="18"/>
                <w:szCs w:val="18"/>
              </w:rPr>
            </w:pPr>
          </w:p>
        </w:tc>
        <w:tc>
          <w:tcPr>
            <w:tcW w:w="744" w:type="dxa"/>
            <w:shd w:val="clear" w:color="auto" w:fill="FFFFFF"/>
          </w:tcPr>
          <w:p w14:paraId="7CE867DA" w14:textId="77777777" w:rsidR="00807BEF" w:rsidRPr="0097659A" w:rsidRDefault="00807BEF" w:rsidP="00592AA5">
            <w:pPr>
              <w:ind w:left="1134" w:hanging="1134"/>
              <w:rPr>
                <w:sz w:val="18"/>
                <w:szCs w:val="18"/>
              </w:rPr>
            </w:pPr>
          </w:p>
        </w:tc>
        <w:tc>
          <w:tcPr>
            <w:tcW w:w="749" w:type="dxa"/>
            <w:shd w:val="clear" w:color="auto" w:fill="FFFFFF"/>
          </w:tcPr>
          <w:p w14:paraId="7AE52288" w14:textId="77777777" w:rsidR="00807BEF" w:rsidRPr="0097659A" w:rsidRDefault="00807BEF" w:rsidP="00592AA5">
            <w:pPr>
              <w:ind w:left="1134" w:hanging="1134"/>
              <w:rPr>
                <w:sz w:val="18"/>
                <w:szCs w:val="18"/>
              </w:rPr>
            </w:pPr>
          </w:p>
        </w:tc>
        <w:tc>
          <w:tcPr>
            <w:tcW w:w="744" w:type="dxa"/>
            <w:shd w:val="clear" w:color="auto" w:fill="FFFFFF"/>
          </w:tcPr>
          <w:p w14:paraId="436AC3DA" w14:textId="77777777" w:rsidR="00807BEF" w:rsidRPr="0097659A" w:rsidRDefault="00807BEF" w:rsidP="00592AA5">
            <w:pPr>
              <w:ind w:left="1134" w:hanging="1134"/>
              <w:rPr>
                <w:sz w:val="18"/>
                <w:szCs w:val="18"/>
              </w:rPr>
            </w:pPr>
          </w:p>
        </w:tc>
        <w:tc>
          <w:tcPr>
            <w:tcW w:w="749" w:type="dxa"/>
            <w:shd w:val="clear" w:color="auto" w:fill="FFFFFF"/>
          </w:tcPr>
          <w:p w14:paraId="71E85331" w14:textId="77777777" w:rsidR="00807BEF" w:rsidRPr="0097659A" w:rsidRDefault="00807BEF" w:rsidP="00592AA5">
            <w:pPr>
              <w:ind w:left="1134" w:hanging="1134"/>
              <w:rPr>
                <w:sz w:val="18"/>
                <w:szCs w:val="18"/>
              </w:rPr>
            </w:pPr>
          </w:p>
        </w:tc>
        <w:tc>
          <w:tcPr>
            <w:tcW w:w="2160" w:type="dxa"/>
            <w:shd w:val="clear" w:color="auto" w:fill="FFFFFF"/>
          </w:tcPr>
          <w:p w14:paraId="78CC6633" w14:textId="77777777" w:rsidR="00807BEF" w:rsidRPr="0097659A" w:rsidRDefault="00807BEF" w:rsidP="00592AA5">
            <w:pPr>
              <w:ind w:left="1134" w:hanging="1134"/>
              <w:rPr>
                <w:sz w:val="18"/>
                <w:szCs w:val="18"/>
              </w:rPr>
            </w:pPr>
          </w:p>
        </w:tc>
      </w:tr>
      <w:tr w:rsidR="00062639" w:rsidRPr="0097659A" w14:paraId="3347ECF6" w14:textId="77777777" w:rsidTr="00450A4D">
        <w:trPr>
          <w:trHeight w:hRule="exact" w:val="490"/>
        </w:trPr>
        <w:tc>
          <w:tcPr>
            <w:tcW w:w="1440" w:type="dxa"/>
            <w:shd w:val="clear" w:color="auto" w:fill="FFFFFF"/>
            <w:vAlign w:val="center"/>
          </w:tcPr>
          <w:p w14:paraId="59DC17EC"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3.11.4.10.</w:t>
            </w:r>
          </w:p>
        </w:tc>
        <w:tc>
          <w:tcPr>
            <w:tcW w:w="3494" w:type="dxa"/>
            <w:shd w:val="clear" w:color="auto" w:fill="FFFFFF"/>
            <w:vAlign w:val="center"/>
          </w:tcPr>
          <w:p w14:paraId="6B8EAB5F"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Depolama kapasitesi kurum/kül [g]:</w:t>
            </w:r>
          </w:p>
        </w:tc>
        <w:tc>
          <w:tcPr>
            <w:tcW w:w="576" w:type="dxa"/>
            <w:shd w:val="clear" w:color="auto" w:fill="FFFFFF"/>
          </w:tcPr>
          <w:p w14:paraId="5B515844" w14:textId="77777777" w:rsidR="00807BEF" w:rsidRPr="0097659A" w:rsidRDefault="00807BEF" w:rsidP="00592AA5">
            <w:pPr>
              <w:ind w:left="1134" w:hanging="1134"/>
              <w:rPr>
                <w:sz w:val="18"/>
                <w:szCs w:val="18"/>
              </w:rPr>
            </w:pPr>
          </w:p>
        </w:tc>
        <w:tc>
          <w:tcPr>
            <w:tcW w:w="576" w:type="dxa"/>
            <w:shd w:val="clear" w:color="auto" w:fill="FFFFFF"/>
          </w:tcPr>
          <w:p w14:paraId="5AB4132D" w14:textId="77777777" w:rsidR="00807BEF" w:rsidRPr="0097659A" w:rsidRDefault="00807BEF" w:rsidP="00592AA5">
            <w:pPr>
              <w:ind w:left="1134" w:hanging="1134"/>
              <w:rPr>
                <w:sz w:val="18"/>
                <w:szCs w:val="18"/>
              </w:rPr>
            </w:pPr>
          </w:p>
        </w:tc>
        <w:tc>
          <w:tcPr>
            <w:tcW w:w="576" w:type="dxa"/>
            <w:shd w:val="clear" w:color="auto" w:fill="FFFFFF"/>
          </w:tcPr>
          <w:p w14:paraId="49508375" w14:textId="77777777" w:rsidR="00807BEF" w:rsidRPr="0097659A" w:rsidRDefault="00807BEF" w:rsidP="00592AA5">
            <w:pPr>
              <w:ind w:left="1134" w:right="200" w:hanging="1134"/>
              <w:jc w:val="right"/>
              <w:rPr>
                <w:sz w:val="18"/>
                <w:szCs w:val="18"/>
              </w:rPr>
            </w:pPr>
            <w:r w:rsidRPr="0097659A">
              <w:rPr>
                <w:rStyle w:val="Gvdemetni77ptKalnDeil0ptbolukbraklyor"/>
                <w:color w:val="auto"/>
                <w:sz w:val="18"/>
                <w:szCs w:val="18"/>
                <w:lang w:val="tr-TR"/>
              </w:rPr>
              <w:t>X</w:t>
            </w:r>
          </w:p>
        </w:tc>
        <w:tc>
          <w:tcPr>
            <w:tcW w:w="1282" w:type="dxa"/>
            <w:shd w:val="clear" w:color="auto" w:fill="FFFFFF"/>
          </w:tcPr>
          <w:p w14:paraId="30CFFEBD" w14:textId="77777777" w:rsidR="00807BEF" w:rsidRPr="0097659A" w:rsidRDefault="00807BEF" w:rsidP="00592AA5">
            <w:pPr>
              <w:ind w:left="1134" w:hanging="1134"/>
              <w:rPr>
                <w:sz w:val="18"/>
                <w:szCs w:val="18"/>
              </w:rPr>
            </w:pPr>
          </w:p>
        </w:tc>
        <w:tc>
          <w:tcPr>
            <w:tcW w:w="744" w:type="dxa"/>
            <w:shd w:val="clear" w:color="auto" w:fill="FFFFFF"/>
          </w:tcPr>
          <w:p w14:paraId="366C6D54" w14:textId="77777777" w:rsidR="00807BEF" w:rsidRPr="0097659A" w:rsidRDefault="00807BEF" w:rsidP="00592AA5">
            <w:pPr>
              <w:ind w:left="1134" w:hanging="1134"/>
              <w:rPr>
                <w:sz w:val="18"/>
                <w:szCs w:val="18"/>
              </w:rPr>
            </w:pPr>
          </w:p>
        </w:tc>
        <w:tc>
          <w:tcPr>
            <w:tcW w:w="749" w:type="dxa"/>
            <w:shd w:val="clear" w:color="auto" w:fill="FFFFFF"/>
          </w:tcPr>
          <w:p w14:paraId="78AB1318" w14:textId="77777777" w:rsidR="00807BEF" w:rsidRPr="0097659A" w:rsidRDefault="00807BEF" w:rsidP="00592AA5">
            <w:pPr>
              <w:ind w:left="1134" w:hanging="1134"/>
              <w:rPr>
                <w:sz w:val="18"/>
                <w:szCs w:val="18"/>
              </w:rPr>
            </w:pPr>
          </w:p>
        </w:tc>
        <w:tc>
          <w:tcPr>
            <w:tcW w:w="744" w:type="dxa"/>
            <w:shd w:val="clear" w:color="auto" w:fill="FFFFFF"/>
          </w:tcPr>
          <w:p w14:paraId="560868EB" w14:textId="77777777" w:rsidR="00807BEF" w:rsidRPr="0097659A" w:rsidRDefault="00807BEF" w:rsidP="00592AA5">
            <w:pPr>
              <w:ind w:left="1134" w:hanging="1134"/>
              <w:rPr>
                <w:sz w:val="18"/>
                <w:szCs w:val="18"/>
              </w:rPr>
            </w:pPr>
          </w:p>
        </w:tc>
        <w:tc>
          <w:tcPr>
            <w:tcW w:w="749" w:type="dxa"/>
            <w:shd w:val="clear" w:color="auto" w:fill="FFFFFF"/>
          </w:tcPr>
          <w:p w14:paraId="1BADDA1D" w14:textId="77777777" w:rsidR="00807BEF" w:rsidRPr="0097659A" w:rsidRDefault="00807BEF" w:rsidP="00592AA5">
            <w:pPr>
              <w:ind w:left="1134" w:hanging="1134"/>
              <w:rPr>
                <w:sz w:val="18"/>
                <w:szCs w:val="18"/>
              </w:rPr>
            </w:pPr>
          </w:p>
        </w:tc>
        <w:tc>
          <w:tcPr>
            <w:tcW w:w="2160" w:type="dxa"/>
            <w:shd w:val="clear" w:color="auto" w:fill="FFFFFF"/>
          </w:tcPr>
          <w:p w14:paraId="77953CBC" w14:textId="77777777" w:rsidR="00807BEF" w:rsidRPr="0097659A" w:rsidRDefault="00807BEF" w:rsidP="00592AA5">
            <w:pPr>
              <w:ind w:left="1134" w:hanging="1134"/>
              <w:rPr>
                <w:sz w:val="18"/>
                <w:szCs w:val="18"/>
              </w:rPr>
            </w:pPr>
          </w:p>
        </w:tc>
      </w:tr>
    </w:tbl>
    <w:p w14:paraId="695A6C29" w14:textId="77777777" w:rsidR="00807BEF" w:rsidRPr="0097659A" w:rsidRDefault="00807BEF" w:rsidP="00592AA5">
      <w:pPr>
        <w:ind w:left="1134" w:hanging="1134"/>
        <w:rPr>
          <w:sz w:val="18"/>
          <w:szCs w:val="18"/>
        </w:rPr>
        <w:sectPr w:rsidR="00807BEF" w:rsidRPr="0097659A" w:rsidSect="002A79A6">
          <w:pgSz w:w="16834" w:h="11909" w:orient="landscape"/>
          <w:pgMar w:top="0" w:right="0" w:bottom="0" w:left="0" w:header="0" w:footer="3" w:gutter="0"/>
          <w:cols w:space="720"/>
          <w:noEndnote/>
          <w:docGrid w:linePitch="360"/>
        </w:sectPr>
      </w:pPr>
    </w:p>
    <w:tbl>
      <w:tblPr>
        <w:tblpPr w:leftFromText="141" w:rightFromText="141" w:vertAnchor="text" w:horzAnchor="margin" w:tblpXSpec="center" w:tblpY="1839"/>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440"/>
        <w:gridCol w:w="3494"/>
        <w:gridCol w:w="576"/>
        <w:gridCol w:w="576"/>
        <w:gridCol w:w="576"/>
        <w:gridCol w:w="1282"/>
        <w:gridCol w:w="744"/>
        <w:gridCol w:w="749"/>
        <w:gridCol w:w="744"/>
        <w:gridCol w:w="749"/>
        <w:gridCol w:w="2160"/>
      </w:tblGrid>
      <w:tr w:rsidR="00062639" w:rsidRPr="0097659A" w14:paraId="5329E01C" w14:textId="77777777" w:rsidTr="00450A4D">
        <w:trPr>
          <w:trHeight w:hRule="exact" w:val="528"/>
        </w:trPr>
        <w:tc>
          <w:tcPr>
            <w:tcW w:w="1440" w:type="dxa"/>
            <w:vMerge w:val="restart"/>
            <w:shd w:val="clear" w:color="auto" w:fill="FFFFFF"/>
            <w:vAlign w:val="center"/>
          </w:tcPr>
          <w:p w14:paraId="4CF45615" w14:textId="77777777" w:rsidR="00807BEF" w:rsidRPr="0097659A" w:rsidRDefault="00807BEF" w:rsidP="00592AA5">
            <w:pPr>
              <w:pStyle w:val="Gvdemetni0"/>
              <w:shd w:val="clear" w:color="auto" w:fill="auto"/>
              <w:spacing w:line="240" w:lineRule="auto"/>
              <w:ind w:left="1134" w:hanging="1134"/>
              <w:rPr>
                <w:sz w:val="18"/>
                <w:szCs w:val="18"/>
              </w:rPr>
            </w:pPr>
            <w:r w:rsidRPr="0097659A">
              <w:rPr>
                <w:sz w:val="18"/>
                <w:szCs w:val="18"/>
              </w:rPr>
              <w:lastRenderedPageBreak/>
              <w:t>Madde Numarası</w:t>
            </w:r>
          </w:p>
        </w:tc>
        <w:tc>
          <w:tcPr>
            <w:tcW w:w="3494" w:type="dxa"/>
            <w:vMerge w:val="restart"/>
            <w:shd w:val="clear" w:color="auto" w:fill="FFFFFF"/>
            <w:vAlign w:val="center"/>
          </w:tcPr>
          <w:p w14:paraId="549740C4" w14:textId="77777777" w:rsidR="00807BEF" w:rsidRPr="0097659A" w:rsidRDefault="00807BEF" w:rsidP="00592AA5">
            <w:pPr>
              <w:pStyle w:val="Gvdemetni0"/>
              <w:shd w:val="clear" w:color="auto" w:fill="auto"/>
              <w:spacing w:line="240" w:lineRule="auto"/>
              <w:ind w:left="1134" w:hanging="1134"/>
              <w:rPr>
                <w:sz w:val="18"/>
                <w:szCs w:val="18"/>
              </w:rPr>
            </w:pPr>
            <w:r w:rsidRPr="0097659A">
              <w:rPr>
                <w:sz w:val="18"/>
                <w:szCs w:val="18"/>
              </w:rPr>
              <w:t>Madde Açıklaması</w:t>
            </w:r>
          </w:p>
        </w:tc>
        <w:tc>
          <w:tcPr>
            <w:tcW w:w="576" w:type="dxa"/>
            <w:vMerge w:val="restart"/>
            <w:shd w:val="clear" w:color="auto" w:fill="FFFFFF"/>
            <w:textDirection w:val="btLr"/>
            <w:vAlign w:val="center"/>
          </w:tcPr>
          <w:p w14:paraId="499C7093" w14:textId="77777777" w:rsidR="00807BEF" w:rsidRPr="0097659A" w:rsidRDefault="00807BEF" w:rsidP="00592AA5">
            <w:pPr>
              <w:ind w:left="1134" w:right="113" w:hanging="1134"/>
              <w:rPr>
                <w:sz w:val="18"/>
                <w:szCs w:val="18"/>
              </w:rPr>
            </w:pPr>
            <w:r w:rsidRPr="0097659A">
              <w:rPr>
                <w:rStyle w:val="Gvdemetni77ptKalnDeil0ptbolukbraklyor"/>
                <w:color w:val="auto"/>
                <w:sz w:val="18"/>
                <w:szCs w:val="18"/>
                <w:lang w:val="tr-TR"/>
              </w:rPr>
              <w:t>Test</w:t>
            </w:r>
          </w:p>
        </w:tc>
        <w:tc>
          <w:tcPr>
            <w:tcW w:w="576" w:type="dxa"/>
            <w:vMerge w:val="restart"/>
            <w:shd w:val="clear" w:color="auto" w:fill="FFFFFF"/>
            <w:textDirection w:val="btLr"/>
            <w:vAlign w:val="center"/>
          </w:tcPr>
          <w:p w14:paraId="11979B49" w14:textId="77777777" w:rsidR="00807BEF" w:rsidRPr="0097659A" w:rsidRDefault="00807BEF" w:rsidP="00592AA5">
            <w:pPr>
              <w:ind w:left="1134" w:hanging="1134"/>
              <w:rPr>
                <w:sz w:val="18"/>
                <w:szCs w:val="18"/>
              </w:rPr>
            </w:pPr>
            <w:r w:rsidRPr="0097659A">
              <w:rPr>
                <w:rStyle w:val="Gvdemetni77ptKalnDeil0ptbolukbraklyor"/>
                <w:color w:val="auto"/>
                <w:sz w:val="18"/>
                <w:szCs w:val="18"/>
                <w:lang w:val="tr-TR"/>
              </w:rPr>
              <w:t>Montaj</w:t>
            </w:r>
          </w:p>
        </w:tc>
        <w:tc>
          <w:tcPr>
            <w:tcW w:w="576" w:type="dxa"/>
            <w:vMerge w:val="restart"/>
            <w:shd w:val="clear" w:color="auto" w:fill="FFFFFF"/>
            <w:textDirection w:val="btLr"/>
            <w:vAlign w:val="center"/>
          </w:tcPr>
          <w:p w14:paraId="002CF7DF" w14:textId="77777777" w:rsidR="00807BEF" w:rsidRPr="0097659A" w:rsidRDefault="00807BEF" w:rsidP="00592AA5">
            <w:pPr>
              <w:ind w:left="1134" w:right="113" w:hanging="1134"/>
              <w:rPr>
                <w:b/>
                <w:sz w:val="16"/>
                <w:szCs w:val="18"/>
              </w:rPr>
            </w:pPr>
            <w:r w:rsidRPr="0097659A">
              <w:rPr>
                <w:sz w:val="16"/>
                <w:szCs w:val="18"/>
              </w:rPr>
              <w:t>Homologasyon (Tip Onayı)</w:t>
            </w:r>
          </w:p>
        </w:tc>
        <w:tc>
          <w:tcPr>
            <w:tcW w:w="1282" w:type="dxa"/>
            <w:vMerge w:val="restart"/>
            <w:shd w:val="clear" w:color="auto" w:fill="FFFFFF"/>
            <w:vAlign w:val="center"/>
          </w:tcPr>
          <w:p w14:paraId="582DC9E7" w14:textId="77777777" w:rsidR="00807BEF" w:rsidRPr="0097659A" w:rsidRDefault="00807BEF" w:rsidP="00592AA5">
            <w:pPr>
              <w:pStyle w:val="Gvdemetni0"/>
              <w:shd w:val="clear" w:color="auto" w:fill="auto"/>
              <w:spacing w:line="240" w:lineRule="auto"/>
              <w:ind w:left="1134" w:hanging="1134"/>
              <w:rPr>
                <w:sz w:val="18"/>
                <w:szCs w:val="18"/>
              </w:rPr>
            </w:pPr>
            <w:r w:rsidRPr="0097659A">
              <w:rPr>
                <w:sz w:val="18"/>
                <w:szCs w:val="18"/>
              </w:rPr>
              <w:t>Ana motor / motor tipi</w:t>
            </w:r>
          </w:p>
        </w:tc>
        <w:tc>
          <w:tcPr>
            <w:tcW w:w="2986" w:type="dxa"/>
            <w:gridSpan w:val="4"/>
            <w:shd w:val="clear" w:color="auto" w:fill="FFFFFF"/>
            <w:vAlign w:val="center"/>
          </w:tcPr>
          <w:p w14:paraId="6FA77CFB" w14:textId="77777777" w:rsidR="00807BEF" w:rsidRPr="0097659A" w:rsidRDefault="00807BEF" w:rsidP="00592AA5">
            <w:pPr>
              <w:pStyle w:val="Gvdemetni0"/>
              <w:shd w:val="clear" w:color="auto" w:fill="auto"/>
              <w:spacing w:line="240" w:lineRule="auto"/>
              <w:ind w:left="1134" w:hanging="1134"/>
              <w:rPr>
                <w:sz w:val="18"/>
                <w:szCs w:val="18"/>
              </w:rPr>
            </w:pPr>
            <w:r w:rsidRPr="0097659A">
              <w:rPr>
                <w:sz w:val="18"/>
                <w:szCs w:val="18"/>
              </w:rPr>
              <w:t>Motor ailesi içindeki motor tipleri (varsa)</w:t>
            </w:r>
          </w:p>
        </w:tc>
        <w:tc>
          <w:tcPr>
            <w:tcW w:w="2160" w:type="dxa"/>
            <w:vMerge w:val="restart"/>
            <w:shd w:val="clear" w:color="auto" w:fill="FFFFFF"/>
            <w:vAlign w:val="center"/>
          </w:tcPr>
          <w:p w14:paraId="784E0AD7" w14:textId="77777777" w:rsidR="00FD23D8" w:rsidRPr="0097659A" w:rsidRDefault="00807BEF" w:rsidP="00592AA5">
            <w:pPr>
              <w:pStyle w:val="Gvdemetni0"/>
              <w:shd w:val="clear" w:color="auto" w:fill="auto"/>
              <w:spacing w:line="240" w:lineRule="auto"/>
              <w:ind w:left="1134" w:hanging="1134"/>
              <w:rPr>
                <w:sz w:val="18"/>
                <w:szCs w:val="18"/>
              </w:rPr>
            </w:pPr>
            <w:r w:rsidRPr="0097659A">
              <w:rPr>
                <w:sz w:val="18"/>
                <w:szCs w:val="18"/>
              </w:rPr>
              <w:t xml:space="preserve">Açıklayıcı notlar (doküman </w:t>
            </w:r>
          </w:p>
          <w:p w14:paraId="07729E27" w14:textId="6502E09A" w:rsidR="00807BEF" w:rsidRPr="0097659A" w:rsidRDefault="00807BEF" w:rsidP="00062639">
            <w:pPr>
              <w:pStyle w:val="Gvdemetni0"/>
              <w:shd w:val="clear" w:color="auto" w:fill="auto"/>
              <w:spacing w:line="240" w:lineRule="auto"/>
              <w:ind w:left="1134" w:hanging="1134"/>
              <w:jc w:val="both"/>
              <w:rPr>
                <w:sz w:val="18"/>
                <w:szCs w:val="18"/>
              </w:rPr>
            </w:pPr>
            <w:r w:rsidRPr="0097659A">
              <w:rPr>
                <w:sz w:val="18"/>
                <w:szCs w:val="18"/>
              </w:rPr>
              <w:t>içinde olmayan)</w:t>
            </w:r>
          </w:p>
        </w:tc>
      </w:tr>
      <w:tr w:rsidR="00062639" w:rsidRPr="0097659A" w14:paraId="36E6C7CA" w14:textId="77777777" w:rsidTr="00450A4D">
        <w:trPr>
          <w:trHeight w:hRule="exact" w:val="725"/>
        </w:trPr>
        <w:tc>
          <w:tcPr>
            <w:tcW w:w="1440" w:type="dxa"/>
            <w:vMerge/>
            <w:shd w:val="clear" w:color="auto" w:fill="FFFFFF"/>
            <w:vAlign w:val="center"/>
          </w:tcPr>
          <w:p w14:paraId="088776E1" w14:textId="77777777" w:rsidR="00807BEF" w:rsidRPr="0097659A" w:rsidRDefault="00807BEF" w:rsidP="00592AA5">
            <w:pPr>
              <w:ind w:left="1134" w:hanging="1134"/>
              <w:jc w:val="center"/>
              <w:rPr>
                <w:sz w:val="18"/>
                <w:szCs w:val="18"/>
              </w:rPr>
            </w:pPr>
          </w:p>
        </w:tc>
        <w:tc>
          <w:tcPr>
            <w:tcW w:w="3494" w:type="dxa"/>
            <w:vMerge/>
            <w:shd w:val="clear" w:color="auto" w:fill="FFFFFF"/>
            <w:vAlign w:val="center"/>
          </w:tcPr>
          <w:p w14:paraId="4FE84E02" w14:textId="77777777" w:rsidR="00807BEF" w:rsidRPr="0097659A" w:rsidRDefault="00807BEF" w:rsidP="00592AA5">
            <w:pPr>
              <w:ind w:left="1134" w:hanging="1134"/>
              <w:jc w:val="center"/>
              <w:rPr>
                <w:sz w:val="18"/>
                <w:szCs w:val="18"/>
              </w:rPr>
            </w:pPr>
          </w:p>
        </w:tc>
        <w:tc>
          <w:tcPr>
            <w:tcW w:w="576" w:type="dxa"/>
            <w:vMerge/>
            <w:shd w:val="clear" w:color="auto" w:fill="FFFFFF"/>
            <w:vAlign w:val="center"/>
          </w:tcPr>
          <w:p w14:paraId="1E058C61" w14:textId="77777777" w:rsidR="00807BEF" w:rsidRPr="0097659A" w:rsidRDefault="00807BEF" w:rsidP="00592AA5">
            <w:pPr>
              <w:ind w:left="1134" w:hanging="1134"/>
              <w:jc w:val="center"/>
              <w:rPr>
                <w:sz w:val="18"/>
                <w:szCs w:val="18"/>
              </w:rPr>
            </w:pPr>
          </w:p>
        </w:tc>
        <w:tc>
          <w:tcPr>
            <w:tcW w:w="576" w:type="dxa"/>
            <w:vMerge/>
            <w:shd w:val="clear" w:color="auto" w:fill="FFFFFF"/>
            <w:vAlign w:val="center"/>
          </w:tcPr>
          <w:p w14:paraId="55E71D0F" w14:textId="77777777" w:rsidR="00807BEF" w:rsidRPr="0097659A" w:rsidRDefault="00807BEF" w:rsidP="00592AA5">
            <w:pPr>
              <w:ind w:left="1134" w:hanging="1134"/>
              <w:jc w:val="center"/>
              <w:rPr>
                <w:sz w:val="18"/>
                <w:szCs w:val="18"/>
              </w:rPr>
            </w:pPr>
          </w:p>
        </w:tc>
        <w:tc>
          <w:tcPr>
            <w:tcW w:w="576" w:type="dxa"/>
            <w:vMerge/>
            <w:shd w:val="clear" w:color="auto" w:fill="FFFFFF"/>
            <w:vAlign w:val="center"/>
          </w:tcPr>
          <w:p w14:paraId="1E52AEA7" w14:textId="77777777" w:rsidR="00807BEF" w:rsidRPr="0097659A" w:rsidRDefault="00807BEF" w:rsidP="00592AA5">
            <w:pPr>
              <w:ind w:left="1134" w:hanging="1134"/>
              <w:jc w:val="center"/>
              <w:rPr>
                <w:sz w:val="18"/>
                <w:szCs w:val="18"/>
              </w:rPr>
            </w:pPr>
          </w:p>
        </w:tc>
        <w:tc>
          <w:tcPr>
            <w:tcW w:w="1282" w:type="dxa"/>
            <w:vMerge/>
            <w:shd w:val="clear" w:color="auto" w:fill="FFFFFF"/>
            <w:vAlign w:val="center"/>
          </w:tcPr>
          <w:p w14:paraId="65030D37" w14:textId="77777777" w:rsidR="00807BEF" w:rsidRPr="0097659A" w:rsidRDefault="00807BEF" w:rsidP="00592AA5">
            <w:pPr>
              <w:ind w:left="1134" w:hanging="1134"/>
              <w:jc w:val="center"/>
              <w:rPr>
                <w:sz w:val="18"/>
                <w:szCs w:val="18"/>
              </w:rPr>
            </w:pPr>
          </w:p>
        </w:tc>
        <w:tc>
          <w:tcPr>
            <w:tcW w:w="744" w:type="dxa"/>
            <w:shd w:val="clear" w:color="auto" w:fill="FFFFFF"/>
            <w:vAlign w:val="center"/>
          </w:tcPr>
          <w:p w14:paraId="411EDAEF" w14:textId="77777777" w:rsidR="00807BEF" w:rsidRPr="0097659A" w:rsidRDefault="00807BEF" w:rsidP="00592AA5">
            <w:pPr>
              <w:pStyle w:val="Gvdemetni0"/>
              <w:shd w:val="clear" w:color="auto" w:fill="auto"/>
              <w:spacing w:line="240" w:lineRule="auto"/>
              <w:ind w:left="1134" w:hanging="1134"/>
              <w:rPr>
                <w:sz w:val="18"/>
                <w:szCs w:val="18"/>
              </w:rPr>
            </w:pPr>
            <w:r w:rsidRPr="0097659A">
              <w:rPr>
                <w:sz w:val="18"/>
                <w:szCs w:val="18"/>
              </w:rPr>
              <w:t>tip 2</w:t>
            </w:r>
          </w:p>
        </w:tc>
        <w:tc>
          <w:tcPr>
            <w:tcW w:w="749" w:type="dxa"/>
            <w:shd w:val="clear" w:color="auto" w:fill="FFFFFF"/>
            <w:vAlign w:val="center"/>
          </w:tcPr>
          <w:p w14:paraId="57C1E880" w14:textId="77777777" w:rsidR="00807BEF" w:rsidRPr="0097659A" w:rsidRDefault="00807BEF" w:rsidP="00592AA5">
            <w:pPr>
              <w:pStyle w:val="Gvdemetni0"/>
              <w:shd w:val="clear" w:color="auto" w:fill="auto"/>
              <w:spacing w:line="240" w:lineRule="auto"/>
              <w:ind w:left="1134" w:hanging="1134"/>
              <w:rPr>
                <w:sz w:val="18"/>
                <w:szCs w:val="18"/>
              </w:rPr>
            </w:pPr>
            <w:r w:rsidRPr="0097659A">
              <w:rPr>
                <w:sz w:val="18"/>
                <w:szCs w:val="18"/>
              </w:rPr>
              <w:t>tip 3</w:t>
            </w:r>
          </w:p>
        </w:tc>
        <w:tc>
          <w:tcPr>
            <w:tcW w:w="744" w:type="dxa"/>
            <w:shd w:val="clear" w:color="auto" w:fill="FFFFFF"/>
            <w:vAlign w:val="center"/>
          </w:tcPr>
          <w:p w14:paraId="450162FF" w14:textId="77777777" w:rsidR="00807BEF" w:rsidRPr="0097659A" w:rsidRDefault="00807BEF" w:rsidP="00592AA5">
            <w:pPr>
              <w:pStyle w:val="Gvdemetni0"/>
              <w:shd w:val="clear" w:color="auto" w:fill="auto"/>
              <w:spacing w:line="240" w:lineRule="auto"/>
              <w:ind w:left="1134" w:hanging="1134"/>
              <w:rPr>
                <w:sz w:val="18"/>
                <w:szCs w:val="18"/>
              </w:rPr>
            </w:pPr>
            <w:r w:rsidRPr="0097659A">
              <w:rPr>
                <w:sz w:val="18"/>
                <w:szCs w:val="18"/>
              </w:rPr>
              <w:t>tip …</w:t>
            </w:r>
          </w:p>
        </w:tc>
        <w:tc>
          <w:tcPr>
            <w:tcW w:w="749" w:type="dxa"/>
            <w:shd w:val="clear" w:color="auto" w:fill="FFFFFF"/>
            <w:vAlign w:val="center"/>
          </w:tcPr>
          <w:p w14:paraId="613FAB13" w14:textId="77777777" w:rsidR="00807BEF" w:rsidRPr="0097659A" w:rsidRDefault="00807BEF" w:rsidP="00592AA5">
            <w:pPr>
              <w:pStyle w:val="Gvdemetni0"/>
              <w:shd w:val="clear" w:color="auto" w:fill="auto"/>
              <w:spacing w:line="240" w:lineRule="auto"/>
              <w:ind w:left="1134" w:hanging="1134"/>
              <w:rPr>
                <w:sz w:val="18"/>
                <w:szCs w:val="18"/>
              </w:rPr>
            </w:pPr>
            <w:r w:rsidRPr="0097659A">
              <w:rPr>
                <w:sz w:val="18"/>
                <w:szCs w:val="18"/>
              </w:rPr>
              <w:t>tip n</w:t>
            </w:r>
          </w:p>
        </w:tc>
        <w:tc>
          <w:tcPr>
            <w:tcW w:w="2160" w:type="dxa"/>
            <w:vMerge/>
            <w:shd w:val="clear" w:color="auto" w:fill="FFFFFF"/>
          </w:tcPr>
          <w:p w14:paraId="6292DAF5" w14:textId="77777777" w:rsidR="00807BEF" w:rsidRPr="0097659A" w:rsidRDefault="00807BEF" w:rsidP="00592AA5">
            <w:pPr>
              <w:ind w:left="1134" w:hanging="1134"/>
              <w:rPr>
                <w:sz w:val="18"/>
                <w:szCs w:val="18"/>
              </w:rPr>
            </w:pPr>
          </w:p>
        </w:tc>
      </w:tr>
      <w:tr w:rsidR="00062639" w:rsidRPr="0097659A" w14:paraId="5945E14E" w14:textId="77777777" w:rsidTr="00450A4D">
        <w:trPr>
          <w:trHeight w:hRule="exact" w:val="422"/>
        </w:trPr>
        <w:tc>
          <w:tcPr>
            <w:tcW w:w="1440" w:type="dxa"/>
            <w:shd w:val="clear" w:color="auto" w:fill="FFFFFF"/>
            <w:vAlign w:val="center"/>
          </w:tcPr>
          <w:p w14:paraId="4E8B619B"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3.11.4.11.</w:t>
            </w:r>
          </w:p>
        </w:tc>
        <w:tc>
          <w:tcPr>
            <w:tcW w:w="3494" w:type="dxa"/>
            <w:shd w:val="clear" w:color="auto" w:fill="FFFFFF"/>
            <w:vAlign w:val="center"/>
          </w:tcPr>
          <w:p w14:paraId="542C4D40"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Oksijen sensörleri: Evet/Hayır</w:t>
            </w:r>
          </w:p>
        </w:tc>
        <w:tc>
          <w:tcPr>
            <w:tcW w:w="576" w:type="dxa"/>
            <w:shd w:val="clear" w:color="auto" w:fill="FFFFFF"/>
          </w:tcPr>
          <w:p w14:paraId="429C7734" w14:textId="77777777" w:rsidR="00807BEF" w:rsidRPr="0097659A" w:rsidRDefault="00807BEF" w:rsidP="00592AA5">
            <w:pPr>
              <w:ind w:left="1134" w:hanging="1134"/>
              <w:rPr>
                <w:sz w:val="18"/>
                <w:szCs w:val="18"/>
              </w:rPr>
            </w:pPr>
          </w:p>
        </w:tc>
        <w:tc>
          <w:tcPr>
            <w:tcW w:w="576" w:type="dxa"/>
            <w:shd w:val="clear" w:color="auto" w:fill="FFFFFF"/>
          </w:tcPr>
          <w:p w14:paraId="0795CF66" w14:textId="77777777" w:rsidR="00807BEF" w:rsidRPr="0097659A" w:rsidRDefault="00807BEF" w:rsidP="00592AA5">
            <w:pPr>
              <w:ind w:left="1134" w:hanging="1134"/>
              <w:rPr>
                <w:sz w:val="18"/>
                <w:szCs w:val="18"/>
              </w:rPr>
            </w:pPr>
          </w:p>
        </w:tc>
        <w:tc>
          <w:tcPr>
            <w:tcW w:w="576" w:type="dxa"/>
            <w:shd w:val="clear" w:color="auto" w:fill="FFFFFF"/>
          </w:tcPr>
          <w:p w14:paraId="194236CD" w14:textId="77777777" w:rsidR="00807BEF" w:rsidRPr="0097659A" w:rsidRDefault="00807BEF" w:rsidP="00592AA5">
            <w:pPr>
              <w:ind w:left="1134" w:right="200" w:hanging="1134"/>
              <w:jc w:val="right"/>
              <w:rPr>
                <w:sz w:val="18"/>
                <w:szCs w:val="18"/>
              </w:rPr>
            </w:pPr>
            <w:r w:rsidRPr="0097659A">
              <w:rPr>
                <w:rStyle w:val="Gvdemetni77ptKalnDeil0ptbolukbraklyor"/>
                <w:color w:val="auto"/>
                <w:sz w:val="18"/>
                <w:szCs w:val="18"/>
                <w:lang w:val="tr-TR"/>
              </w:rPr>
              <w:t>X</w:t>
            </w:r>
          </w:p>
        </w:tc>
        <w:tc>
          <w:tcPr>
            <w:tcW w:w="1282" w:type="dxa"/>
            <w:shd w:val="clear" w:color="auto" w:fill="FFFFFF"/>
          </w:tcPr>
          <w:p w14:paraId="1C3D1989" w14:textId="77777777" w:rsidR="00807BEF" w:rsidRPr="0097659A" w:rsidRDefault="00807BEF" w:rsidP="00592AA5">
            <w:pPr>
              <w:ind w:left="1134" w:hanging="1134"/>
              <w:rPr>
                <w:sz w:val="18"/>
                <w:szCs w:val="18"/>
              </w:rPr>
            </w:pPr>
          </w:p>
        </w:tc>
        <w:tc>
          <w:tcPr>
            <w:tcW w:w="744" w:type="dxa"/>
            <w:shd w:val="clear" w:color="auto" w:fill="FFFFFF"/>
          </w:tcPr>
          <w:p w14:paraId="6F09660C" w14:textId="77777777" w:rsidR="00807BEF" w:rsidRPr="0097659A" w:rsidRDefault="00807BEF" w:rsidP="00592AA5">
            <w:pPr>
              <w:ind w:left="1134" w:hanging="1134"/>
              <w:rPr>
                <w:sz w:val="18"/>
                <w:szCs w:val="18"/>
              </w:rPr>
            </w:pPr>
          </w:p>
        </w:tc>
        <w:tc>
          <w:tcPr>
            <w:tcW w:w="749" w:type="dxa"/>
            <w:shd w:val="clear" w:color="auto" w:fill="FFFFFF"/>
          </w:tcPr>
          <w:p w14:paraId="569CCCEC" w14:textId="77777777" w:rsidR="00807BEF" w:rsidRPr="0097659A" w:rsidRDefault="00807BEF" w:rsidP="00592AA5">
            <w:pPr>
              <w:ind w:left="1134" w:hanging="1134"/>
              <w:rPr>
                <w:sz w:val="18"/>
                <w:szCs w:val="18"/>
              </w:rPr>
            </w:pPr>
          </w:p>
        </w:tc>
        <w:tc>
          <w:tcPr>
            <w:tcW w:w="744" w:type="dxa"/>
            <w:shd w:val="clear" w:color="auto" w:fill="FFFFFF"/>
          </w:tcPr>
          <w:p w14:paraId="586E6F98" w14:textId="77777777" w:rsidR="00807BEF" w:rsidRPr="0097659A" w:rsidRDefault="00807BEF" w:rsidP="00592AA5">
            <w:pPr>
              <w:ind w:left="1134" w:hanging="1134"/>
              <w:rPr>
                <w:sz w:val="18"/>
                <w:szCs w:val="18"/>
              </w:rPr>
            </w:pPr>
          </w:p>
        </w:tc>
        <w:tc>
          <w:tcPr>
            <w:tcW w:w="749" w:type="dxa"/>
            <w:shd w:val="clear" w:color="auto" w:fill="FFFFFF"/>
          </w:tcPr>
          <w:p w14:paraId="1FBC0FB5" w14:textId="77777777" w:rsidR="00807BEF" w:rsidRPr="0097659A" w:rsidRDefault="00807BEF" w:rsidP="00592AA5">
            <w:pPr>
              <w:ind w:left="1134" w:hanging="1134"/>
              <w:rPr>
                <w:sz w:val="18"/>
                <w:szCs w:val="18"/>
              </w:rPr>
            </w:pPr>
          </w:p>
        </w:tc>
        <w:tc>
          <w:tcPr>
            <w:tcW w:w="2160" w:type="dxa"/>
            <w:shd w:val="clear" w:color="auto" w:fill="FFFFFF"/>
          </w:tcPr>
          <w:p w14:paraId="0CB36567" w14:textId="77777777" w:rsidR="00807BEF" w:rsidRPr="0097659A" w:rsidRDefault="00807BEF" w:rsidP="00592AA5">
            <w:pPr>
              <w:ind w:left="1134" w:hanging="1134"/>
              <w:rPr>
                <w:sz w:val="18"/>
                <w:szCs w:val="18"/>
              </w:rPr>
            </w:pPr>
          </w:p>
        </w:tc>
      </w:tr>
      <w:tr w:rsidR="00062639" w:rsidRPr="0097659A" w14:paraId="02B9789C" w14:textId="77777777" w:rsidTr="00450A4D">
        <w:trPr>
          <w:trHeight w:hRule="exact" w:val="427"/>
        </w:trPr>
        <w:tc>
          <w:tcPr>
            <w:tcW w:w="1440" w:type="dxa"/>
            <w:shd w:val="clear" w:color="auto" w:fill="FFFFFF"/>
            <w:vAlign w:val="center"/>
          </w:tcPr>
          <w:p w14:paraId="68E152B6"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3.11.4.11.1.</w:t>
            </w:r>
          </w:p>
        </w:tc>
        <w:tc>
          <w:tcPr>
            <w:tcW w:w="3494" w:type="dxa"/>
            <w:shd w:val="clear" w:color="auto" w:fill="FFFFFF"/>
            <w:vAlign w:val="center"/>
          </w:tcPr>
          <w:p w14:paraId="272F071B"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Tip:</w:t>
            </w:r>
          </w:p>
        </w:tc>
        <w:tc>
          <w:tcPr>
            <w:tcW w:w="576" w:type="dxa"/>
            <w:shd w:val="clear" w:color="auto" w:fill="FFFFFF"/>
          </w:tcPr>
          <w:p w14:paraId="52305B5E" w14:textId="77777777" w:rsidR="00807BEF" w:rsidRPr="0097659A" w:rsidRDefault="00807BEF" w:rsidP="00592AA5">
            <w:pPr>
              <w:ind w:left="1134" w:hanging="1134"/>
              <w:rPr>
                <w:sz w:val="18"/>
                <w:szCs w:val="18"/>
              </w:rPr>
            </w:pPr>
          </w:p>
        </w:tc>
        <w:tc>
          <w:tcPr>
            <w:tcW w:w="576" w:type="dxa"/>
            <w:shd w:val="clear" w:color="auto" w:fill="FFFFFF"/>
          </w:tcPr>
          <w:p w14:paraId="242E06B5" w14:textId="77777777" w:rsidR="00807BEF" w:rsidRPr="0097659A" w:rsidRDefault="00807BEF" w:rsidP="00592AA5">
            <w:pPr>
              <w:ind w:left="1134" w:hanging="1134"/>
              <w:rPr>
                <w:sz w:val="18"/>
                <w:szCs w:val="18"/>
              </w:rPr>
            </w:pPr>
          </w:p>
        </w:tc>
        <w:tc>
          <w:tcPr>
            <w:tcW w:w="576" w:type="dxa"/>
            <w:shd w:val="clear" w:color="auto" w:fill="FFFFFF"/>
          </w:tcPr>
          <w:p w14:paraId="14C41444" w14:textId="77777777" w:rsidR="00807BEF" w:rsidRPr="0097659A" w:rsidRDefault="00807BEF" w:rsidP="00592AA5">
            <w:pPr>
              <w:ind w:left="1134" w:right="200" w:hanging="1134"/>
              <w:jc w:val="right"/>
              <w:rPr>
                <w:sz w:val="18"/>
                <w:szCs w:val="18"/>
              </w:rPr>
            </w:pPr>
            <w:r w:rsidRPr="0097659A">
              <w:rPr>
                <w:rStyle w:val="Gvdemetni77ptKalnDeil0ptbolukbraklyor"/>
                <w:color w:val="auto"/>
                <w:sz w:val="18"/>
                <w:szCs w:val="18"/>
                <w:lang w:val="tr-TR"/>
              </w:rPr>
              <w:t>X</w:t>
            </w:r>
          </w:p>
        </w:tc>
        <w:tc>
          <w:tcPr>
            <w:tcW w:w="1282" w:type="dxa"/>
            <w:shd w:val="clear" w:color="auto" w:fill="FFFFFF"/>
          </w:tcPr>
          <w:p w14:paraId="414A2542" w14:textId="77777777" w:rsidR="00807BEF" w:rsidRPr="0097659A" w:rsidRDefault="00807BEF" w:rsidP="00592AA5">
            <w:pPr>
              <w:ind w:left="1134" w:hanging="1134"/>
              <w:rPr>
                <w:sz w:val="18"/>
                <w:szCs w:val="18"/>
              </w:rPr>
            </w:pPr>
          </w:p>
        </w:tc>
        <w:tc>
          <w:tcPr>
            <w:tcW w:w="744" w:type="dxa"/>
            <w:shd w:val="clear" w:color="auto" w:fill="FFFFFF"/>
          </w:tcPr>
          <w:p w14:paraId="5484236D" w14:textId="77777777" w:rsidR="00807BEF" w:rsidRPr="0097659A" w:rsidRDefault="00807BEF" w:rsidP="00592AA5">
            <w:pPr>
              <w:ind w:left="1134" w:hanging="1134"/>
              <w:rPr>
                <w:sz w:val="18"/>
                <w:szCs w:val="18"/>
              </w:rPr>
            </w:pPr>
          </w:p>
        </w:tc>
        <w:tc>
          <w:tcPr>
            <w:tcW w:w="749" w:type="dxa"/>
            <w:shd w:val="clear" w:color="auto" w:fill="FFFFFF"/>
          </w:tcPr>
          <w:p w14:paraId="6C4FED41" w14:textId="77777777" w:rsidR="00807BEF" w:rsidRPr="0097659A" w:rsidRDefault="00807BEF" w:rsidP="00592AA5">
            <w:pPr>
              <w:ind w:left="1134" w:hanging="1134"/>
              <w:rPr>
                <w:sz w:val="18"/>
                <w:szCs w:val="18"/>
              </w:rPr>
            </w:pPr>
          </w:p>
        </w:tc>
        <w:tc>
          <w:tcPr>
            <w:tcW w:w="744" w:type="dxa"/>
            <w:shd w:val="clear" w:color="auto" w:fill="FFFFFF"/>
          </w:tcPr>
          <w:p w14:paraId="514DBC97" w14:textId="77777777" w:rsidR="00807BEF" w:rsidRPr="0097659A" w:rsidRDefault="00807BEF" w:rsidP="00592AA5">
            <w:pPr>
              <w:ind w:left="1134" w:hanging="1134"/>
              <w:rPr>
                <w:sz w:val="18"/>
                <w:szCs w:val="18"/>
              </w:rPr>
            </w:pPr>
          </w:p>
        </w:tc>
        <w:tc>
          <w:tcPr>
            <w:tcW w:w="749" w:type="dxa"/>
            <w:shd w:val="clear" w:color="auto" w:fill="FFFFFF"/>
          </w:tcPr>
          <w:p w14:paraId="2E48CEF0" w14:textId="77777777" w:rsidR="00807BEF" w:rsidRPr="0097659A" w:rsidRDefault="00807BEF" w:rsidP="00592AA5">
            <w:pPr>
              <w:ind w:left="1134" w:hanging="1134"/>
              <w:rPr>
                <w:sz w:val="18"/>
                <w:szCs w:val="18"/>
              </w:rPr>
            </w:pPr>
          </w:p>
        </w:tc>
        <w:tc>
          <w:tcPr>
            <w:tcW w:w="2160" w:type="dxa"/>
            <w:shd w:val="clear" w:color="auto" w:fill="FFFFFF"/>
          </w:tcPr>
          <w:p w14:paraId="3A379E1C" w14:textId="77777777" w:rsidR="00807BEF" w:rsidRPr="0097659A" w:rsidRDefault="00807BEF" w:rsidP="00592AA5">
            <w:pPr>
              <w:ind w:left="1134" w:hanging="1134"/>
              <w:rPr>
                <w:sz w:val="18"/>
                <w:szCs w:val="18"/>
              </w:rPr>
            </w:pPr>
          </w:p>
        </w:tc>
      </w:tr>
      <w:tr w:rsidR="00062639" w:rsidRPr="0097659A" w14:paraId="161BCA0C" w14:textId="77777777" w:rsidTr="00450A4D">
        <w:trPr>
          <w:trHeight w:hRule="exact" w:val="422"/>
        </w:trPr>
        <w:tc>
          <w:tcPr>
            <w:tcW w:w="1440" w:type="dxa"/>
            <w:shd w:val="clear" w:color="auto" w:fill="FFFFFF"/>
            <w:vAlign w:val="center"/>
          </w:tcPr>
          <w:p w14:paraId="2054A362"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3.11.4.11.2.</w:t>
            </w:r>
          </w:p>
        </w:tc>
        <w:tc>
          <w:tcPr>
            <w:tcW w:w="3494" w:type="dxa"/>
            <w:shd w:val="clear" w:color="auto" w:fill="FFFFFF"/>
            <w:vAlign w:val="center"/>
          </w:tcPr>
          <w:p w14:paraId="6A0CAE9C"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Yer(ler):</w:t>
            </w:r>
          </w:p>
        </w:tc>
        <w:tc>
          <w:tcPr>
            <w:tcW w:w="576" w:type="dxa"/>
            <w:shd w:val="clear" w:color="auto" w:fill="FFFFFF"/>
          </w:tcPr>
          <w:p w14:paraId="03937682" w14:textId="77777777" w:rsidR="00807BEF" w:rsidRPr="0097659A" w:rsidRDefault="00807BEF" w:rsidP="00592AA5">
            <w:pPr>
              <w:ind w:left="1134" w:hanging="1134"/>
              <w:rPr>
                <w:sz w:val="18"/>
                <w:szCs w:val="18"/>
              </w:rPr>
            </w:pPr>
          </w:p>
        </w:tc>
        <w:tc>
          <w:tcPr>
            <w:tcW w:w="576" w:type="dxa"/>
            <w:shd w:val="clear" w:color="auto" w:fill="FFFFFF"/>
          </w:tcPr>
          <w:p w14:paraId="4B3618EA" w14:textId="77777777" w:rsidR="00807BEF" w:rsidRPr="0097659A" w:rsidRDefault="00807BEF" w:rsidP="00592AA5">
            <w:pPr>
              <w:ind w:left="1134" w:hanging="1134"/>
              <w:rPr>
                <w:sz w:val="18"/>
                <w:szCs w:val="18"/>
              </w:rPr>
            </w:pPr>
          </w:p>
        </w:tc>
        <w:tc>
          <w:tcPr>
            <w:tcW w:w="576" w:type="dxa"/>
            <w:shd w:val="clear" w:color="auto" w:fill="FFFFFF"/>
          </w:tcPr>
          <w:p w14:paraId="7566B1FB" w14:textId="77777777" w:rsidR="00807BEF" w:rsidRPr="0097659A" w:rsidRDefault="00807BEF" w:rsidP="00592AA5">
            <w:pPr>
              <w:ind w:left="1134" w:right="200" w:hanging="1134"/>
              <w:jc w:val="right"/>
              <w:rPr>
                <w:sz w:val="18"/>
                <w:szCs w:val="18"/>
              </w:rPr>
            </w:pPr>
            <w:r w:rsidRPr="0097659A">
              <w:rPr>
                <w:rStyle w:val="Gvdemetni77ptKalnDeil0ptbolukbraklyor"/>
                <w:color w:val="auto"/>
                <w:sz w:val="18"/>
                <w:szCs w:val="18"/>
                <w:lang w:val="tr-TR"/>
              </w:rPr>
              <w:t>X</w:t>
            </w:r>
          </w:p>
        </w:tc>
        <w:tc>
          <w:tcPr>
            <w:tcW w:w="1282" w:type="dxa"/>
            <w:shd w:val="clear" w:color="auto" w:fill="FFFFFF"/>
          </w:tcPr>
          <w:p w14:paraId="7FC6D660" w14:textId="77777777" w:rsidR="00807BEF" w:rsidRPr="0097659A" w:rsidRDefault="00807BEF" w:rsidP="00592AA5">
            <w:pPr>
              <w:ind w:left="1134" w:hanging="1134"/>
              <w:rPr>
                <w:sz w:val="18"/>
                <w:szCs w:val="18"/>
              </w:rPr>
            </w:pPr>
          </w:p>
        </w:tc>
        <w:tc>
          <w:tcPr>
            <w:tcW w:w="744" w:type="dxa"/>
            <w:shd w:val="clear" w:color="auto" w:fill="FFFFFF"/>
          </w:tcPr>
          <w:p w14:paraId="0A1B2C2C" w14:textId="77777777" w:rsidR="00807BEF" w:rsidRPr="0097659A" w:rsidRDefault="00807BEF" w:rsidP="00592AA5">
            <w:pPr>
              <w:ind w:left="1134" w:hanging="1134"/>
              <w:rPr>
                <w:sz w:val="18"/>
                <w:szCs w:val="18"/>
              </w:rPr>
            </w:pPr>
          </w:p>
        </w:tc>
        <w:tc>
          <w:tcPr>
            <w:tcW w:w="749" w:type="dxa"/>
            <w:shd w:val="clear" w:color="auto" w:fill="FFFFFF"/>
          </w:tcPr>
          <w:p w14:paraId="4F7A3ADF" w14:textId="77777777" w:rsidR="00807BEF" w:rsidRPr="0097659A" w:rsidRDefault="00807BEF" w:rsidP="00592AA5">
            <w:pPr>
              <w:ind w:left="1134" w:hanging="1134"/>
              <w:rPr>
                <w:sz w:val="18"/>
                <w:szCs w:val="18"/>
              </w:rPr>
            </w:pPr>
          </w:p>
        </w:tc>
        <w:tc>
          <w:tcPr>
            <w:tcW w:w="744" w:type="dxa"/>
            <w:shd w:val="clear" w:color="auto" w:fill="FFFFFF"/>
          </w:tcPr>
          <w:p w14:paraId="1F316145" w14:textId="77777777" w:rsidR="00807BEF" w:rsidRPr="0097659A" w:rsidRDefault="00807BEF" w:rsidP="00592AA5">
            <w:pPr>
              <w:ind w:left="1134" w:hanging="1134"/>
              <w:rPr>
                <w:sz w:val="18"/>
                <w:szCs w:val="18"/>
              </w:rPr>
            </w:pPr>
          </w:p>
        </w:tc>
        <w:tc>
          <w:tcPr>
            <w:tcW w:w="749" w:type="dxa"/>
            <w:shd w:val="clear" w:color="auto" w:fill="FFFFFF"/>
          </w:tcPr>
          <w:p w14:paraId="446D48E4" w14:textId="77777777" w:rsidR="00807BEF" w:rsidRPr="0097659A" w:rsidRDefault="00807BEF" w:rsidP="00592AA5">
            <w:pPr>
              <w:ind w:left="1134" w:hanging="1134"/>
              <w:rPr>
                <w:sz w:val="18"/>
                <w:szCs w:val="18"/>
              </w:rPr>
            </w:pPr>
          </w:p>
        </w:tc>
        <w:tc>
          <w:tcPr>
            <w:tcW w:w="2160" w:type="dxa"/>
            <w:shd w:val="clear" w:color="auto" w:fill="FFFFFF"/>
          </w:tcPr>
          <w:p w14:paraId="2F922ED7" w14:textId="77777777" w:rsidR="00807BEF" w:rsidRPr="0097659A" w:rsidRDefault="00807BEF" w:rsidP="00592AA5">
            <w:pPr>
              <w:ind w:left="1134" w:hanging="1134"/>
              <w:rPr>
                <w:sz w:val="18"/>
                <w:szCs w:val="18"/>
              </w:rPr>
            </w:pPr>
          </w:p>
        </w:tc>
      </w:tr>
      <w:tr w:rsidR="00062639" w:rsidRPr="0097659A" w14:paraId="2E914665" w14:textId="77777777" w:rsidTr="00450A4D">
        <w:trPr>
          <w:trHeight w:hRule="exact" w:val="427"/>
        </w:trPr>
        <w:tc>
          <w:tcPr>
            <w:tcW w:w="1440" w:type="dxa"/>
            <w:shd w:val="clear" w:color="auto" w:fill="FFFFFF"/>
            <w:vAlign w:val="center"/>
          </w:tcPr>
          <w:p w14:paraId="4322DCF7"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3.11.5.</w:t>
            </w:r>
          </w:p>
        </w:tc>
        <w:tc>
          <w:tcPr>
            <w:tcW w:w="3494" w:type="dxa"/>
            <w:shd w:val="clear" w:color="auto" w:fill="FFFFFF"/>
            <w:vAlign w:val="center"/>
          </w:tcPr>
          <w:p w14:paraId="2B83C8D2" w14:textId="77777777" w:rsidR="00807BEF" w:rsidRPr="0097659A" w:rsidRDefault="00807BEF" w:rsidP="00592AA5">
            <w:pPr>
              <w:pStyle w:val="Gvdemetni0"/>
              <w:shd w:val="clear" w:color="auto" w:fill="auto"/>
              <w:spacing w:line="240" w:lineRule="auto"/>
              <w:ind w:left="1134" w:hanging="1134"/>
              <w:jc w:val="left"/>
              <w:rPr>
                <w:i/>
                <w:sz w:val="18"/>
                <w:szCs w:val="18"/>
              </w:rPr>
            </w:pPr>
            <w:r w:rsidRPr="0097659A">
              <w:rPr>
                <w:rStyle w:val="Gvdemetnitalik0ptbolukbraklyor"/>
                <w:i w:val="0"/>
                <w:color w:val="auto"/>
                <w:sz w:val="18"/>
                <w:szCs w:val="18"/>
                <w:lang w:val="tr-TR"/>
              </w:rPr>
              <w:t xml:space="preserve">Diğer </w:t>
            </w:r>
            <w:r w:rsidR="00104916" w:rsidRPr="0097659A">
              <w:rPr>
                <w:rStyle w:val="Gvdemetnitalik0ptbolukbraklyor"/>
                <w:i w:val="0"/>
                <w:color w:val="auto"/>
                <w:sz w:val="18"/>
                <w:szCs w:val="18"/>
                <w:lang w:val="tr-TR"/>
              </w:rPr>
              <w:t>arıtma cihazları</w:t>
            </w:r>
          </w:p>
        </w:tc>
        <w:tc>
          <w:tcPr>
            <w:tcW w:w="576" w:type="dxa"/>
            <w:shd w:val="clear" w:color="auto" w:fill="FFFFFF"/>
          </w:tcPr>
          <w:p w14:paraId="79BBF900" w14:textId="77777777" w:rsidR="00807BEF" w:rsidRPr="0097659A" w:rsidRDefault="00807BEF" w:rsidP="00592AA5">
            <w:pPr>
              <w:ind w:left="1134" w:hanging="1134"/>
              <w:rPr>
                <w:sz w:val="18"/>
                <w:szCs w:val="18"/>
              </w:rPr>
            </w:pPr>
          </w:p>
        </w:tc>
        <w:tc>
          <w:tcPr>
            <w:tcW w:w="576" w:type="dxa"/>
            <w:shd w:val="clear" w:color="auto" w:fill="FFFFFF"/>
          </w:tcPr>
          <w:p w14:paraId="3B4C779A" w14:textId="77777777" w:rsidR="00807BEF" w:rsidRPr="0097659A" w:rsidRDefault="00807BEF" w:rsidP="00592AA5">
            <w:pPr>
              <w:ind w:left="1134" w:hanging="1134"/>
              <w:rPr>
                <w:sz w:val="18"/>
                <w:szCs w:val="18"/>
              </w:rPr>
            </w:pPr>
          </w:p>
        </w:tc>
        <w:tc>
          <w:tcPr>
            <w:tcW w:w="576" w:type="dxa"/>
            <w:shd w:val="clear" w:color="auto" w:fill="FFFFFF"/>
          </w:tcPr>
          <w:p w14:paraId="7F95197F" w14:textId="77777777" w:rsidR="00807BEF" w:rsidRPr="0097659A" w:rsidRDefault="00807BEF" w:rsidP="00592AA5">
            <w:pPr>
              <w:ind w:left="1134" w:hanging="1134"/>
              <w:rPr>
                <w:sz w:val="18"/>
                <w:szCs w:val="18"/>
              </w:rPr>
            </w:pPr>
          </w:p>
        </w:tc>
        <w:tc>
          <w:tcPr>
            <w:tcW w:w="1282" w:type="dxa"/>
            <w:shd w:val="clear" w:color="auto" w:fill="FFFFFF"/>
          </w:tcPr>
          <w:p w14:paraId="16001314" w14:textId="77777777" w:rsidR="00807BEF" w:rsidRPr="0097659A" w:rsidRDefault="00807BEF" w:rsidP="00592AA5">
            <w:pPr>
              <w:ind w:left="1134" w:hanging="1134"/>
              <w:rPr>
                <w:sz w:val="18"/>
                <w:szCs w:val="18"/>
              </w:rPr>
            </w:pPr>
          </w:p>
        </w:tc>
        <w:tc>
          <w:tcPr>
            <w:tcW w:w="744" w:type="dxa"/>
            <w:shd w:val="clear" w:color="auto" w:fill="FFFFFF"/>
          </w:tcPr>
          <w:p w14:paraId="1BE89626" w14:textId="77777777" w:rsidR="00807BEF" w:rsidRPr="0097659A" w:rsidRDefault="00807BEF" w:rsidP="00592AA5">
            <w:pPr>
              <w:ind w:left="1134" w:hanging="1134"/>
              <w:rPr>
                <w:sz w:val="18"/>
                <w:szCs w:val="18"/>
              </w:rPr>
            </w:pPr>
          </w:p>
        </w:tc>
        <w:tc>
          <w:tcPr>
            <w:tcW w:w="749" w:type="dxa"/>
            <w:shd w:val="clear" w:color="auto" w:fill="FFFFFF"/>
          </w:tcPr>
          <w:p w14:paraId="44D4E5E7" w14:textId="77777777" w:rsidR="00807BEF" w:rsidRPr="0097659A" w:rsidRDefault="00807BEF" w:rsidP="00592AA5">
            <w:pPr>
              <w:ind w:left="1134" w:hanging="1134"/>
              <w:rPr>
                <w:sz w:val="18"/>
                <w:szCs w:val="18"/>
              </w:rPr>
            </w:pPr>
          </w:p>
        </w:tc>
        <w:tc>
          <w:tcPr>
            <w:tcW w:w="744" w:type="dxa"/>
            <w:shd w:val="clear" w:color="auto" w:fill="FFFFFF"/>
          </w:tcPr>
          <w:p w14:paraId="3684AE4D" w14:textId="77777777" w:rsidR="00807BEF" w:rsidRPr="0097659A" w:rsidRDefault="00807BEF" w:rsidP="00592AA5">
            <w:pPr>
              <w:ind w:left="1134" w:hanging="1134"/>
              <w:rPr>
                <w:sz w:val="18"/>
                <w:szCs w:val="18"/>
              </w:rPr>
            </w:pPr>
          </w:p>
        </w:tc>
        <w:tc>
          <w:tcPr>
            <w:tcW w:w="749" w:type="dxa"/>
            <w:shd w:val="clear" w:color="auto" w:fill="FFFFFF"/>
          </w:tcPr>
          <w:p w14:paraId="1B1FA295" w14:textId="77777777" w:rsidR="00807BEF" w:rsidRPr="0097659A" w:rsidRDefault="00807BEF" w:rsidP="00592AA5">
            <w:pPr>
              <w:ind w:left="1134" w:hanging="1134"/>
              <w:rPr>
                <w:sz w:val="18"/>
                <w:szCs w:val="18"/>
              </w:rPr>
            </w:pPr>
          </w:p>
        </w:tc>
        <w:tc>
          <w:tcPr>
            <w:tcW w:w="2160" w:type="dxa"/>
            <w:shd w:val="clear" w:color="auto" w:fill="FFFFFF"/>
          </w:tcPr>
          <w:p w14:paraId="27ACE31B" w14:textId="77777777" w:rsidR="00807BEF" w:rsidRPr="0097659A" w:rsidRDefault="00807BEF" w:rsidP="00592AA5">
            <w:pPr>
              <w:ind w:left="1134" w:hanging="1134"/>
              <w:rPr>
                <w:sz w:val="18"/>
                <w:szCs w:val="18"/>
              </w:rPr>
            </w:pPr>
          </w:p>
        </w:tc>
      </w:tr>
      <w:tr w:rsidR="00062639" w:rsidRPr="0097659A" w14:paraId="15201C5D" w14:textId="77777777" w:rsidTr="00450A4D">
        <w:trPr>
          <w:trHeight w:hRule="exact" w:val="427"/>
        </w:trPr>
        <w:tc>
          <w:tcPr>
            <w:tcW w:w="1440" w:type="dxa"/>
            <w:shd w:val="clear" w:color="auto" w:fill="FFFFFF"/>
            <w:vAlign w:val="center"/>
          </w:tcPr>
          <w:p w14:paraId="16466464"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3.11.5.1.</w:t>
            </w:r>
          </w:p>
        </w:tc>
        <w:tc>
          <w:tcPr>
            <w:tcW w:w="3494" w:type="dxa"/>
            <w:shd w:val="clear" w:color="auto" w:fill="FFFFFF"/>
            <w:vAlign w:val="center"/>
          </w:tcPr>
          <w:p w14:paraId="2585FFAF"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Açıklama ve işletim:</w:t>
            </w:r>
          </w:p>
        </w:tc>
        <w:tc>
          <w:tcPr>
            <w:tcW w:w="576" w:type="dxa"/>
            <w:shd w:val="clear" w:color="auto" w:fill="FFFFFF"/>
          </w:tcPr>
          <w:p w14:paraId="20AEAE9F" w14:textId="77777777" w:rsidR="00807BEF" w:rsidRPr="0097659A" w:rsidRDefault="00807BEF" w:rsidP="00592AA5">
            <w:pPr>
              <w:ind w:left="1134" w:hanging="1134"/>
              <w:rPr>
                <w:sz w:val="18"/>
                <w:szCs w:val="18"/>
              </w:rPr>
            </w:pPr>
          </w:p>
        </w:tc>
        <w:tc>
          <w:tcPr>
            <w:tcW w:w="576" w:type="dxa"/>
            <w:shd w:val="clear" w:color="auto" w:fill="FFFFFF"/>
          </w:tcPr>
          <w:p w14:paraId="686DDFA1" w14:textId="77777777" w:rsidR="00807BEF" w:rsidRPr="0097659A" w:rsidRDefault="00807BEF" w:rsidP="00592AA5">
            <w:pPr>
              <w:ind w:left="1134" w:hanging="1134"/>
              <w:rPr>
                <w:sz w:val="18"/>
                <w:szCs w:val="18"/>
              </w:rPr>
            </w:pPr>
          </w:p>
        </w:tc>
        <w:tc>
          <w:tcPr>
            <w:tcW w:w="576" w:type="dxa"/>
            <w:shd w:val="clear" w:color="auto" w:fill="FFFFFF"/>
          </w:tcPr>
          <w:p w14:paraId="5A290378" w14:textId="77777777" w:rsidR="00807BEF" w:rsidRPr="0097659A" w:rsidRDefault="00807BEF" w:rsidP="00592AA5">
            <w:pPr>
              <w:ind w:left="1134" w:right="200" w:hanging="1134"/>
              <w:jc w:val="right"/>
              <w:rPr>
                <w:sz w:val="18"/>
                <w:szCs w:val="18"/>
              </w:rPr>
            </w:pPr>
            <w:r w:rsidRPr="0097659A">
              <w:rPr>
                <w:rStyle w:val="Gvdemetni77ptKalnDeil0ptbolukbraklyor"/>
                <w:color w:val="auto"/>
                <w:sz w:val="18"/>
                <w:szCs w:val="18"/>
                <w:lang w:val="tr-TR"/>
              </w:rPr>
              <w:t>X</w:t>
            </w:r>
          </w:p>
        </w:tc>
        <w:tc>
          <w:tcPr>
            <w:tcW w:w="1282" w:type="dxa"/>
            <w:shd w:val="clear" w:color="auto" w:fill="FFFFFF"/>
          </w:tcPr>
          <w:p w14:paraId="72770694" w14:textId="77777777" w:rsidR="00807BEF" w:rsidRPr="0097659A" w:rsidRDefault="00807BEF" w:rsidP="00592AA5">
            <w:pPr>
              <w:ind w:left="1134" w:hanging="1134"/>
              <w:rPr>
                <w:sz w:val="18"/>
                <w:szCs w:val="18"/>
              </w:rPr>
            </w:pPr>
          </w:p>
        </w:tc>
        <w:tc>
          <w:tcPr>
            <w:tcW w:w="744" w:type="dxa"/>
            <w:shd w:val="clear" w:color="auto" w:fill="FFFFFF"/>
          </w:tcPr>
          <w:p w14:paraId="5B4462DC" w14:textId="77777777" w:rsidR="00807BEF" w:rsidRPr="0097659A" w:rsidRDefault="00807BEF" w:rsidP="00592AA5">
            <w:pPr>
              <w:ind w:left="1134" w:hanging="1134"/>
              <w:rPr>
                <w:sz w:val="18"/>
                <w:szCs w:val="18"/>
              </w:rPr>
            </w:pPr>
          </w:p>
        </w:tc>
        <w:tc>
          <w:tcPr>
            <w:tcW w:w="749" w:type="dxa"/>
            <w:shd w:val="clear" w:color="auto" w:fill="FFFFFF"/>
          </w:tcPr>
          <w:p w14:paraId="69917EF1" w14:textId="77777777" w:rsidR="00807BEF" w:rsidRPr="0097659A" w:rsidRDefault="00807BEF" w:rsidP="00592AA5">
            <w:pPr>
              <w:ind w:left="1134" w:hanging="1134"/>
              <w:rPr>
                <w:sz w:val="18"/>
                <w:szCs w:val="18"/>
              </w:rPr>
            </w:pPr>
          </w:p>
        </w:tc>
        <w:tc>
          <w:tcPr>
            <w:tcW w:w="744" w:type="dxa"/>
            <w:shd w:val="clear" w:color="auto" w:fill="FFFFFF"/>
          </w:tcPr>
          <w:p w14:paraId="0DBFC868" w14:textId="77777777" w:rsidR="00807BEF" w:rsidRPr="0097659A" w:rsidRDefault="00807BEF" w:rsidP="00592AA5">
            <w:pPr>
              <w:ind w:left="1134" w:hanging="1134"/>
              <w:rPr>
                <w:sz w:val="18"/>
                <w:szCs w:val="18"/>
              </w:rPr>
            </w:pPr>
          </w:p>
        </w:tc>
        <w:tc>
          <w:tcPr>
            <w:tcW w:w="749" w:type="dxa"/>
            <w:shd w:val="clear" w:color="auto" w:fill="FFFFFF"/>
          </w:tcPr>
          <w:p w14:paraId="117803FE" w14:textId="77777777" w:rsidR="00807BEF" w:rsidRPr="0097659A" w:rsidRDefault="00807BEF" w:rsidP="00592AA5">
            <w:pPr>
              <w:ind w:left="1134" w:hanging="1134"/>
              <w:rPr>
                <w:sz w:val="18"/>
                <w:szCs w:val="18"/>
              </w:rPr>
            </w:pPr>
          </w:p>
        </w:tc>
        <w:tc>
          <w:tcPr>
            <w:tcW w:w="2160" w:type="dxa"/>
            <w:shd w:val="clear" w:color="auto" w:fill="FFFFFF"/>
          </w:tcPr>
          <w:p w14:paraId="443DE251" w14:textId="77777777" w:rsidR="00807BEF" w:rsidRPr="0097659A" w:rsidRDefault="00807BEF" w:rsidP="00592AA5">
            <w:pPr>
              <w:ind w:left="1134" w:hanging="1134"/>
              <w:rPr>
                <w:sz w:val="18"/>
                <w:szCs w:val="18"/>
              </w:rPr>
            </w:pPr>
          </w:p>
        </w:tc>
      </w:tr>
      <w:tr w:rsidR="00062639" w:rsidRPr="0097659A" w14:paraId="76E818F6" w14:textId="77777777" w:rsidTr="00450A4D">
        <w:trPr>
          <w:trHeight w:hRule="exact" w:val="422"/>
        </w:trPr>
        <w:tc>
          <w:tcPr>
            <w:tcW w:w="1440" w:type="dxa"/>
            <w:shd w:val="clear" w:color="auto" w:fill="FFFFFF"/>
            <w:vAlign w:val="center"/>
          </w:tcPr>
          <w:p w14:paraId="0BECD496"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3.11.6.</w:t>
            </w:r>
          </w:p>
        </w:tc>
        <w:tc>
          <w:tcPr>
            <w:tcW w:w="3494" w:type="dxa"/>
            <w:shd w:val="clear" w:color="auto" w:fill="FFFFFF"/>
            <w:vAlign w:val="center"/>
          </w:tcPr>
          <w:p w14:paraId="17A425D5" w14:textId="77777777" w:rsidR="00807BEF" w:rsidRPr="0097659A" w:rsidRDefault="00807BEF" w:rsidP="00592AA5">
            <w:pPr>
              <w:pStyle w:val="Gvdemetni0"/>
              <w:shd w:val="clear" w:color="auto" w:fill="auto"/>
              <w:spacing w:line="240" w:lineRule="auto"/>
              <w:ind w:left="1134" w:hanging="1134"/>
              <w:jc w:val="left"/>
              <w:rPr>
                <w:i/>
                <w:sz w:val="18"/>
                <w:szCs w:val="18"/>
              </w:rPr>
            </w:pPr>
            <w:r w:rsidRPr="0097659A">
              <w:rPr>
                <w:rStyle w:val="Gvdemetnitalik0ptbolukbraklyor"/>
                <w:i w:val="0"/>
                <w:color w:val="auto"/>
                <w:sz w:val="18"/>
                <w:szCs w:val="18"/>
                <w:lang w:val="tr-TR"/>
              </w:rPr>
              <w:t>Seyrek Rejenerasyon</w:t>
            </w:r>
          </w:p>
        </w:tc>
        <w:tc>
          <w:tcPr>
            <w:tcW w:w="576" w:type="dxa"/>
            <w:shd w:val="clear" w:color="auto" w:fill="FFFFFF"/>
          </w:tcPr>
          <w:p w14:paraId="0F4C1DB8" w14:textId="77777777" w:rsidR="00807BEF" w:rsidRPr="0097659A" w:rsidRDefault="00807BEF" w:rsidP="00592AA5">
            <w:pPr>
              <w:ind w:left="1134" w:hanging="1134"/>
              <w:rPr>
                <w:sz w:val="18"/>
                <w:szCs w:val="18"/>
              </w:rPr>
            </w:pPr>
          </w:p>
        </w:tc>
        <w:tc>
          <w:tcPr>
            <w:tcW w:w="576" w:type="dxa"/>
            <w:shd w:val="clear" w:color="auto" w:fill="FFFFFF"/>
          </w:tcPr>
          <w:p w14:paraId="761CDE4D" w14:textId="77777777" w:rsidR="00807BEF" w:rsidRPr="0097659A" w:rsidRDefault="00807BEF" w:rsidP="00592AA5">
            <w:pPr>
              <w:ind w:left="1134" w:hanging="1134"/>
              <w:rPr>
                <w:sz w:val="18"/>
                <w:szCs w:val="18"/>
              </w:rPr>
            </w:pPr>
          </w:p>
        </w:tc>
        <w:tc>
          <w:tcPr>
            <w:tcW w:w="576" w:type="dxa"/>
            <w:shd w:val="clear" w:color="auto" w:fill="FFFFFF"/>
          </w:tcPr>
          <w:p w14:paraId="4C893498" w14:textId="77777777" w:rsidR="00807BEF" w:rsidRPr="0097659A" w:rsidRDefault="00807BEF" w:rsidP="00592AA5">
            <w:pPr>
              <w:ind w:left="1134" w:hanging="1134"/>
              <w:rPr>
                <w:sz w:val="18"/>
                <w:szCs w:val="18"/>
              </w:rPr>
            </w:pPr>
          </w:p>
        </w:tc>
        <w:tc>
          <w:tcPr>
            <w:tcW w:w="1282" w:type="dxa"/>
            <w:shd w:val="clear" w:color="auto" w:fill="FFFFFF"/>
          </w:tcPr>
          <w:p w14:paraId="46B3988A" w14:textId="77777777" w:rsidR="00807BEF" w:rsidRPr="0097659A" w:rsidRDefault="00807BEF" w:rsidP="00592AA5">
            <w:pPr>
              <w:ind w:left="1134" w:hanging="1134"/>
              <w:rPr>
                <w:sz w:val="18"/>
                <w:szCs w:val="18"/>
              </w:rPr>
            </w:pPr>
          </w:p>
        </w:tc>
        <w:tc>
          <w:tcPr>
            <w:tcW w:w="744" w:type="dxa"/>
            <w:shd w:val="clear" w:color="auto" w:fill="FFFFFF"/>
          </w:tcPr>
          <w:p w14:paraId="72EFC07E" w14:textId="77777777" w:rsidR="00807BEF" w:rsidRPr="0097659A" w:rsidRDefault="00807BEF" w:rsidP="00592AA5">
            <w:pPr>
              <w:ind w:left="1134" w:hanging="1134"/>
              <w:rPr>
                <w:sz w:val="18"/>
                <w:szCs w:val="18"/>
              </w:rPr>
            </w:pPr>
          </w:p>
        </w:tc>
        <w:tc>
          <w:tcPr>
            <w:tcW w:w="749" w:type="dxa"/>
            <w:shd w:val="clear" w:color="auto" w:fill="FFFFFF"/>
          </w:tcPr>
          <w:p w14:paraId="72B8A439" w14:textId="77777777" w:rsidR="00807BEF" w:rsidRPr="0097659A" w:rsidRDefault="00807BEF" w:rsidP="00592AA5">
            <w:pPr>
              <w:ind w:left="1134" w:hanging="1134"/>
              <w:rPr>
                <w:sz w:val="18"/>
                <w:szCs w:val="18"/>
              </w:rPr>
            </w:pPr>
          </w:p>
        </w:tc>
        <w:tc>
          <w:tcPr>
            <w:tcW w:w="744" w:type="dxa"/>
            <w:shd w:val="clear" w:color="auto" w:fill="FFFFFF"/>
          </w:tcPr>
          <w:p w14:paraId="308101B0" w14:textId="77777777" w:rsidR="00807BEF" w:rsidRPr="0097659A" w:rsidRDefault="00807BEF" w:rsidP="00592AA5">
            <w:pPr>
              <w:ind w:left="1134" w:hanging="1134"/>
              <w:rPr>
                <w:sz w:val="18"/>
                <w:szCs w:val="18"/>
              </w:rPr>
            </w:pPr>
          </w:p>
        </w:tc>
        <w:tc>
          <w:tcPr>
            <w:tcW w:w="749" w:type="dxa"/>
            <w:shd w:val="clear" w:color="auto" w:fill="FFFFFF"/>
          </w:tcPr>
          <w:p w14:paraId="602A94D4" w14:textId="77777777" w:rsidR="00807BEF" w:rsidRPr="0097659A" w:rsidRDefault="00807BEF" w:rsidP="00592AA5">
            <w:pPr>
              <w:ind w:left="1134" w:hanging="1134"/>
              <w:rPr>
                <w:sz w:val="18"/>
                <w:szCs w:val="18"/>
              </w:rPr>
            </w:pPr>
          </w:p>
        </w:tc>
        <w:tc>
          <w:tcPr>
            <w:tcW w:w="2160" w:type="dxa"/>
            <w:shd w:val="clear" w:color="auto" w:fill="FFFFFF"/>
          </w:tcPr>
          <w:p w14:paraId="5C9C6553" w14:textId="77777777" w:rsidR="00807BEF" w:rsidRPr="0097659A" w:rsidRDefault="00807BEF" w:rsidP="00592AA5">
            <w:pPr>
              <w:ind w:left="1134" w:hanging="1134"/>
              <w:rPr>
                <w:sz w:val="18"/>
                <w:szCs w:val="18"/>
              </w:rPr>
            </w:pPr>
          </w:p>
        </w:tc>
      </w:tr>
      <w:tr w:rsidR="00062639" w:rsidRPr="0097659A" w14:paraId="5D0E5DF2" w14:textId="77777777" w:rsidTr="00450A4D">
        <w:trPr>
          <w:trHeight w:hRule="exact" w:val="422"/>
        </w:trPr>
        <w:tc>
          <w:tcPr>
            <w:tcW w:w="1440" w:type="dxa"/>
            <w:shd w:val="clear" w:color="auto" w:fill="FFFFFF"/>
            <w:vAlign w:val="center"/>
          </w:tcPr>
          <w:p w14:paraId="41128037"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3.11.6.1.</w:t>
            </w:r>
          </w:p>
        </w:tc>
        <w:tc>
          <w:tcPr>
            <w:tcW w:w="3494" w:type="dxa"/>
            <w:shd w:val="clear" w:color="auto" w:fill="FFFFFF"/>
            <w:vAlign w:val="center"/>
          </w:tcPr>
          <w:p w14:paraId="7DCD98B7"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 xml:space="preserve">Rejenerasyonlu </w:t>
            </w:r>
            <w:r w:rsidR="00E24556" w:rsidRPr="0097659A">
              <w:rPr>
                <w:sz w:val="18"/>
                <w:szCs w:val="18"/>
              </w:rPr>
              <w:t>çevrim</w:t>
            </w:r>
            <w:r w:rsidRPr="0097659A">
              <w:rPr>
                <w:sz w:val="18"/>
                <w:szCs w:val="18"/>
              </w:rPr>
              <w:t xml:space="preserve"> sayısı</w:t>
            </w:r>
          </w:p>
        </w:tc>
        <w:tc>
          <w:tcPr>
            <w:tcW w:w="576" w:type="dxa"/>
            <w:shd w:val="clear" w:color="auto" w:fill="FFFFFF"/>
          </w:tcPr>
          <w:p w14:paraId="5368A368" w14:textId="77777777" w:rsidR="00807BEF" w:rsidRPr="0097659A" w:rsidRDefault="00807BEF" w:rsidP="00592AA5">
            <w:pPr>
              <w:ind w:left="1134" w:right="240" w:hanging="1134"/>
              <w:jc w:val="right"/>
              <w:rPr>
                <w:sz w:val="18"/>
                <w:szCs w:val="18"/>
              </w:rPr>
            </w:pPr>
            <w:r w:rsidRPr="0097659A">
              <w:rPr>
                <w:rStyle w:val="Gvdemetni77ptKalnDeil0ptbolukbraklyor"/>
                <w:color w:val="auto"/>
                <w:sz w:val="18"/>
                <w:szCs w:val="18"/>
                <w:lang w:val="tr-TR"/>
              </w:rPr>
              <w:t>X</w:t>
            </w:r>
          </w:p>
        </w:tc>
        <w:tc>
          <w:tcPr>
            <w:tcW w:w="576" w:type="dxa"/>
            <w:shd w:val="clear" w:color="auto" w:fill="FFFFFF"/>
          </w:tcPr>
          <w:p w14:paraId="7051C198" w14:textId="77777777" w:rsidR="00807BEF" w:rsidRPr="0097659A" w:rsidRDefault="00807BEF" w:rsidP="00592AA5">
            <w:pPr>
              <w:ind w:left="1134" w:hanging="1134"/>
              <w:rPr>
                <w:sz w:val="18"/>
                <w:szCs w:val="18"/>
              </w:rPr>
            </w:pPr>
          </w:p>
        </w:tc>
        <w:tc>
          <w:tcPr>
            <w:tcW w:w="576" w:type="dxa"/>
            <w:shd w:val="clear" w:color="auto" w:fill="FFFFFF"/>
          </w:tcPr>
          <w:p w14:paraId="0B7CC4E1" w14:textId="77777777" w:rsidR="00807BEF" w:rsidRPr="0097659A" w:rsidRDefault="00807BEF" w:rsidP="00592AA5">
            <w:pPr>
              <w:ind w:left="1134" w:hanging="1134"/>
              <w:rPr>
                <w:sz w:val="18"/>
                <w:szCs w:val="18"/>
              </w:rPr>
            </w:pPr>
          </w:p>
        </w:tc>
        <w:tc>
          <w:tcPr>
            <w:tcW w:w="1282" w:type="dxa"/>
            <w:shd w:val="clear" w:color="auto" w:fill="FFFFFF"/>
          </w:tcPr>
          <w:p w14:paraId="4C99AB80" w14:textId="77777777" w:rsidR="00807BEF" w:rsidRPr="0097659A" w:rsidRDefault="00807BEF" w:rsidP="00592AA5">
            <w:pPr>
              <w:ind w:left="1134" w:hanging="1134"/>
              <w:rPr>
                <w:sz w:val="18"/>
                <w:szCs w:val="18"/>
              </w:rPr>
            </w:pPr>
          </w:p>
        </w:tc>
        <w:tc>
          <w:tcPr>
            <w:tcW w:w="744" w:type="dxa"/>
            <w:shd w:val="clear" w:color="auto" w:fill="FFFFFF"/>
          </w:tcPr>
          <w:p w14:paraId="3E553D71" w14:textId="77777777" w:rsidR="00807BEF" w:rsidRPr="0097659A" w:rsidRDefault="00807BEF" w:rsidP="00592AA5">
            <w:pPr>
              <w:ind w:left="1134" w:hanging="1134"/>
              <w:rPr>
                <w:sz w:val="18"/>
                <w:szCs w:val="18"/>
              </w:rPr>
            </w:pPr>
          </w:p>
        </w:tc>
        <w:tc>
          <w:tcPr>
            <w:tcW w:w="749" w:type="dxa"/>
            <w:shd w:val="clear" w:color="auto" w:fill="FFFFFF"/>
          </w:tcPr>
          <w:p w14:paraId="67230020" w14:textId="77777777" w:rsidR="00807BEF" w:rsidRPr="0097659A" w:rsidRDefault="00807BEF" w:rsidP="00592AA5">
            <w:pPr>
              <w:ind w:left="1134" w:hanging="1134"/>
              <w:rPr>
                <w:sz w:val="18"/>
                <w:szCs w:val="18"/>
              </w:rPr>
            </w:pPr>
          </w:p>
        </w:tc>
        <w:tc>
          <w:tcPr>
            <w:tcW w:w="744" w:type="dxa"/>
            <w:shd w:val="clear" w:color="auto" w:fill="FFFFFF"/>
          </w:tcPr>
          <w:p w14:paraId="44C8B0EE" w14:textId="77777777" w:rsidR="00807BEF" w:rsidRPr="0097659A" w:rsidRDefault="00807BEF" w:rsidP="00592AA5">
            <w:pPr>
              <w:ind w:left="1134" w:hanging="1134"/>
              <w:rPr>
                <w:sz w:val="18"/>
                <w:szCs w:val="18"/>
              </w:rPr>
            </w:pPr>
          </w:p>
        </w:tc>
        <w:tc>
          <w:tcPr>
            <w:tcW w:w="749" w:type="dxa"/>
            <w:shd w:val="clear" w:color="auto" w:fill="FFFFFF"/>
          </w:tcPr>
          <w:p w14:paraId="6238641D" w14:textId="77777777" w:rsidR="00807BEF" w:rsidRPr="0097659A" w:rsidRDefault="00807BEF" w:rsidP="00592AA5">
            <w:pPr>
              <w:ind w:left="1134" w:hanging="1134"/>
              <w:rPr>
                <w:sz w:val="18"/>
                <w:szCs w:val="18"/>
              </w:rPr>
            </w:pPr>
          </w:p>
        </w:tc>
        <w:tc>
          <w:tcPr>
            <w:tcW w:w="2160" w:type="dxa"/>
            <w:shd w:val="clear" w:color="auto" w:fill="FFFFFF"/>
          </w:tcPr>
          <w:p w14:paraId="28659B95" w14:textId="77777777" w:rsidR="00807BEF" w:rsidRPr="0097659A" w:rsidRDefault="00807BEF" w:rsidP="00592AA5">
            <w:pPr>
              <w:ind w:left="1134" w:hanging="1134"/>
              <w:rPr>
                <w:sz w:val="18"/>
                <w:szCs w:val="18"/>
              </w:rPr>
            </w:pPr>
          </w:p>
        </w:tc>
      </w:tr>
      <w:tr w:rsidR="00062639" w:rsidRPr="0097659A" w14:paraId="143A8FA7" w14:textId="77777777" w:rsidTr="00450A4D">
        <w:trPr>
          <w:trHeight w:hRule="exact" w:val="427"/>
        </w:trPr>
        <w:tc>
          <w:tcPr>
            <w:tcW w:w="1440" w:type="dxa"/>
            <w:shd w:val="clear" w:color="auto" w:fill="FFFFFF"/>
            <w:vAlign w:val="center"/>
          </w:tcPr>
          <w:p w14:paraId="0B36FD4F"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3.11.6.2.</w:t>
            </w:r>
          </w:p>
        </w:tc>
        <w:tc>
          <w:tcPr>
            <w:tcW w:w="3494" w:type="dxa"/>
            <w:shd w:val="clear" w:color="auto" w:fill="FFFFFF"/>
            <w:vAlign w:val="center"/>
          </w:tcPr>
          <w:p w14:paraId="57A084DB"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 xml:space="preserve">Rejenerasyonsuz </w:t>
            </w:r>
            <w:r w:rsidR="00E24556" w:rsidRPr="0097659A">
              <w:rPr>
                <w:sz w:val="18"/>
                <w:szCs w:val="18"/>
              </w:rPr>
              <w:t>çevrim</w:t>
            </w:r>
            <w:r w:rsidRPr="0097659A">
              <w:rPr>
                <w:sz w:val="18"/>
                <w:szCs w:val="18"/>
              </w:rPr>
              <w:t xml:space="preserve"> sayısı</w:t>
            </w:r>
          </w:p>
        </w:tc>
        <w:tc>
          <w:tcPr>
            <w:tcW w:w="576" w:type="dxa"/>
            <w:shd w:val="clear" w:color="auto" w:fill="FFFFFF"/>
          </w:tcPr>
          <w:p w14:paraId="4415B880" w14:textId="77777777" w:rsidR="00807BEF" w:rsidRPr="0097659A" w:rsidRDefault="00807BEF" w:rsidP="00592AA5">
            <w:pPr>
              <w:ind w:left="1134" w:right="240" w:hanging="1134"/>
              <w:jc w:val="right"/>
              <w:rPr>
                <w:sz w:val="18"/>
                <w:szCs w:val="18"/>
              </w:rPr>
            </w:pPr>
            <w:r w:rsidRPr="0097659A">
              <w:rPr>
                <w:rStyle w:val="Gvdemetni77ptKalnDeil0ptbolukbraklyor"/>
                <w:color w:val="auto"/>
                <w:sz w:val="18"/>
                <w:szCs w:val="18"/>
                <w:lang w:val="tr-TR"/>
              </w:rPr>
              <w:t>X</w:t>
            </w:r>
          </w:p>
        </w:tc>
        <w:tc>
          <w:tcPr>
            <w:tcW w:w="576" w:type="dxa"/>
            <w:shd w:val="clear" w:color="auto" w:fill="FFFFFF"/>
          </w:tcPr>
          <w:p w14:paraId="1053D268" w14:textId="77777777" w:rsidR="00807BEF" w:rsidRPr="0097659A" w:rsidRDefault="00807BEF" w:rsidP="00592AA5">
            <w:pPr>
              <w:ind w:left="1134" w:hanging="1134"/>
              <w:rPr>
                <w:sz w:val="18"/>
                <w:szCs w:val="18"/>
              </w:rPr>
            </w:pPr>
          </w:p>
        </w:tc>
        <w:tc>
          <w:tcPr>
            <w:tcW w:w="576" w:type="dxa"/>
            <w:shd w:val="clear" w:color="auto" w:fill="FFFFFF"/>
          </w:tcPr>
          <w:p w14:paraId="7ABB9354" w14:textId="77777777" w:rsidR="00807BEF" w:rsidRPr="0097659A" w:rsidRDefault="00807BEF" w:rsidP="00592AA5">
            <w:pPr>
              <w:ind w:left="1134" w:hanging="1134"/>
              <w:rPr>
                <w:sz w:val="18"/>
                <w:szCs w:val="18"/>
              </w:rPr>
            </w:pPr>
          </w:p>
        </w:tc>
        <w:tc>
          <w:tcPr>
            <w:tcW w:w="1282" w:type="dxa"/>
            <w:shd w:val="clear" w:color="auto" w:fill="FFFFFF"/>
          </w:tcPr>
          <w:p w14:paraId="090FFC86" w14:textId="77777777" w:rsidR="00807BEF" w:rsidRPr="0097659A" w:rsidRDefault="00807BEF" w:rsidP="00592AA5">
            <w:pPr>
              <w:ind w:left="1134" w:hanging="1134"/>
              <w:rPr>
                <w:sz w:val="18"/>
                <w:szCs w:val="18"/>
              </w:rPr>
            </w:pPr>
          </w:p>
        </w:tc>
        <w:tc>
          <w:tcPr>
            <w:tcW w:w="744" w:type="dxa"/>
            <w:shd w:val="clear" w:color="auto" w:fill="FFFFFF"/>
          </w:tcPr>
          <w:p w14:paraId="45574FA9" w14:textId="77777777" w:rsidR="00807BEF" w:rsidRPr="0097659A" w:rsidRDefault="00807BEF" w:rsidP="00592AA5">
            <w:pPr>
              <w:ind w:left="1134" w:hanging="1134"/>
              <w:rPr>
                <w:sz w:val="18"/>
                <w:szCs w:val="18"/>
              </w:rPr>
            </w:pPr>
          </w:p>
        </w:tc>
        <w:tc>
          <w:tcPr>
            <w:tcW w:w="749" w:type="dxa"/>
            <w:shd w:val="clear" w:color="auto" w:fill="FFFFFF"/>
          </w:tcPr>
          <w:p w14:paraId="4197DBF6" w14:textId="77777777" w:rsidR="00807BEF" w:rsidRPr="0097659A" w:rsidRDefault="00807BEF" w:rsidP="00592AA5">
            <w:pPr>
              <w:ind w:left="1134" w:hanging="1134"/>
              <w:rPr>
                <w:sz w:val="18"/>
                <w:szCs w:val="18"/>
              </w:rPr>
            </w:pPr>
          </w:p>
        </w:tc>
        <w:tc>
          <w:tcPr>
            <w:tcW w:w="744" w:type="dxa"/>
            <w:shd w:val="clear" w:color="auto" w:fill="FFFFFF"/>
          </w:tcPr>
          <w:p w14:paraId="79DE56D6" w14:textId="77777777" w:rsidR="00807BEF" w:rsidRPr="0097659A" w:rsidRDefault="00807BEF" w:rsidP="00592AA5">
            <w:pPr>
              <w:ind w:left="1134" w:hanging="1134"/>
              <w:rPr>
                <w:sz w:val="18"/>
                <w:szCs w:val="18"/>
              </w:rPr>
            </w:pPr>
          </w:p>
        </w:tc>
        <w:tc>
          <w:tcPr>
            <w:tcW w:w="749" w:type="dxa"/>
            <w:shd w:val="clear" w:color="auto" w:fill="FFFFFF"/>
          </w:tcPr>
          <w:p w14:paraId="61B65437" w14:textId="77777777" w:rsidR="00807BEF" w:rsidRPr="0097659A" w:rsidRDefault="00807BEF" w:rsidP="00592AA5">
            <w:pPr>
              <w:ind w:left="1134" w:hanging="1134"/>
              <w:rPr>
                <w:sz w:val="18"/>
                <w:szCs w:val="18"/>
              </w:rPr>
            </w:pPr>
          </w:p>
        </w:tc>
        <w:tc>
          <w:tcPr>
            <w:tcW w:w="2160" w:type="dxa"/>
            <w:shd w:val="clear" w:color="auto" w:fill="FFFFFF"/>
          </w:tcPr>
          <w:p w14:paraId="2AC9A137" w14:textId="77777777" w:rsidR="00807BEF" w:rsidRPr="0097659A" w:rsidRDefault="00807BEF" w:rsidP="00592AA5">
            <w:pPr>
              <w:ind w:left="1134" w:hanging="1134"/>
              <w:rPr>
                <w:sz w:val="18"/>
                <w:szCs w:val="18"/>
              </w:rPr>
            </w:pPr>
          </w:p>
        </w:tc>
      </w:tr>
      <w:tr w:rsidR="00062639" w:rsidRPr="0097659A" w14:paraId="2BB213F2" w14:textId="77777777" w:rsidTr="00450A4D">
        <w:trPr>
          <w:trHeight w:hRule="exact" w:val="840"/>
        </w:trPr>
        <w:tc>
          <w:tcPr>
            <w:tcW w:w="1440" w:type="dxa"/>
            <w:shd w:val="clear" w:color="auto" w:fill="FFFFFF"/>
            <w:vAlign w:val="center"/>
          </w:tcPr>
          <w:p w14:paraId="25A5B6E3"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3.11.7.</w:t>
            </w:r>
          </w:p>
        </w:tc>
        <w:tc>
          <w:tcPr>
            <w:tcW w:w="3494" w:type="dxa"/>
            <w:shd w:val="clear" w:color="auto" w:fill="FFFFFF"/>
            <w:vAlign w:val="center"/>
          </w:tcPr>
          <w:p w14:paraId="6165E54D"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Diğer cihazlar veya özellikler</w:t>
            </w:r>
          </w:p>
        </w:tc>
        <w:tc>
          <w:tcPr>
            <w:tcW w:w="576" w:type="dxa"/>
            <w:shd w:val="clear" w:color="auto" w:fill="FFFFFF"/>
          </w:tcPr>
          <w:p w14:paraId="1D1A95B7" w14:textId="77777777" w:rsidR="00807BEF" w:rsidRPr="0097659A" w:rsidRDefault="00807BEF" w:rsidP="00592AA5">
            <w:pPr>
              <w:ind w:left="1134" w:hanging="1134"/>
              <w:rPr>
                <w:sz w:val="18"/>
                <w:szCs w:val="18"/>
              </w:rPr>
            </w:pPr>
          </w:p>
        </w:tc>
        <w:tc>
          <w:tcPr>
            <w:tcW w:w="576" w:type="dxa"/>
            <w:shd w:val="clear" w:color="auto" w:fill="FFFFFF"/>
          </w:tcPr>
          <w:p w14:paraId="1FEE3FAF" w14:textId="77777777" w:rsidR="00807BEF" w:rsidRPr="0097659A" w:rsidRDefault="00807BEF" w:rsidP="00592AA5">
            <w:pPr>
              <w:ind w:left="1134" w:hanging="1134"/>
              <w:rPr>
                <w:sz w:val="18"/>
                <w:szCs w:val="18"/>
              </w:rPr>
            </w:pPr>
          </w:p>
        </w:tc>
        <w:tc>
          <w:tcPr>
            <w:tcW w:w="576" w:type="dxa"/>
            <w:shd w:val="clear" w:color="auto" w:fill="FFFFFF"/>
          </w:tcPr>
          <w:p w14:paraId="120DEAE1" w14:textId="77777777" w:rsidR="00807BEF" w:rsidRPr="0097659A" w:rsidRDefault="00807BEF" w:rsidP="00592AA5">
            <w:pPr>
              <w:ind w:left="1134" w:hanging="1134"/>
              <w:rPr>
                <w:sz w:val="18"/>
                <w:szCs w:val="18"/>
              </w:rPr>
            </w:pPr>
          </w:p>
        </w:tc>
        <w:tc>
          <w:tcPr>
            <w:tcW w:w="1282" w:type="dxa"/>
            <w:shd w:val="clear" w:color="auto" w:fill="FFFFFF"/>
          </w:tcPr>
          <w:p w14:paraId="3AF86619" w14:textId="77777777" w:rsidR="00807BEF" w:rsidRPr="0097659A" w:rsidRDefault="00807BEF" w:rsidP="00592AA5">
            <w:pPr>
              <w:ind w:left="1134" w:hanging="1134"/>
              <w:rPr>
                <w:sz w:val="18"/>
                <w:szCs w:val="18"/>
              </w:rPr>
            </w:pPr>
          </w:p>
        </w:tc>
        <w:tc>
          <w:tcPr>
            <w:tcW w:w="744" w:type="dxa"/>
            <w:shd w:val="clear" w:color="auto" w:fill="FFFFFF"/>
          </w:tcPr>
          <w:p w14:paraId="667194F0" w14:textId="77777777" w:rsidR="00807BEF" w:rsidRPr="0097659A" w:rsidRDefault="00807BEF" w:rsidP="00592AA5">
            <w:pPr>
              <w:ind w:left="1134" w:hanging="1134"/>
              <w:rPr>
                <w:sz w:val="18"/>
                <w:szCs w:val="18"/>
              </w:rPr>
            </w:pPr>
          </w:p>
        </w:tc>
        <w:tc>
          <w:tcPr>
            <w:tcW w:w="749" w:type="dxa"/>
            <w:shd w:val="clear" w:color="auto" w:fill="FFFFFF"/>
          </w:tcPr>
          <w:p w14:paraId="2E6B9C72" w14:textId="77777777" w:rsidR="00807BEF" w:rsidRPr="0097659A" w:rsidRDefault="00807BEF" w:rsidP="00592AA5">
            <w:pPr>
              <w:ind w:left="1134" w:hanging="1134"/>
              <w:rPr>
                <w:sz w:val="18"/>
                <w:szCs w:val="18"/>
              </w:rPr>
            </w:pPr>
          </w:p>
        </w:tc>
        <w:tc>
          <w:tcPr>
            <w:tcW w:w="744" w:type="dxa"/>
            <w:shd w:val="clear" w:color="auto" w:fill="FFFFFF"/>
          </w:tcPr>
          <w:p w14:paraId="715D9269" w14:textId="77777777" w:rsidR="00807BEF" w:rsidRPr="0097659A" w:rsidRDefault="00807BEF" w:rsidP="00592AA5">
            <w:pPr>
              <w:ind w:left="1134" w:hanging="1134"/>
              <w:rPr>
                <w:sz w:val="18"/>
                <w:szCs w:val="18"/>
              </w:rPr>
            </w:pPr>
          </w:p>
        </w:tc>
        <w:tc>
          <w:tcPr>
            <w:tcW w:w="749" w:type="dxa"/>
            <w:shd w:val="clear" w:color="auto" w:fill="FFFFFF"/>
          </w:tcPr>
          <w:p w14:paraId="2DC6AD8C" w14:textId="77777777" w:rsidR="00807BEF" w:rsidRPr="0097659A" w:rsidRDefault="00807BEF" w:rsidP="00592AA5">
            <w:pPr>
              <w:ind w:left="1134" w:hanging="1134"/>
              <w:rPr>
                <w:sz w:val="18"/>
                <w:szCs w:val="18"/>
              </w:rPr>
            </w:pPr>
          </w:p>
        </w:tc>
        <w:tc>
          <w:tcPr>
            <w:tcW w:w="2160" w:type="dxa"/>
            <w:shd w:val="clear" w:color="auto" w:fill="FFFFFF"/>
          </w:tcPr>
          <w:p w14:paraId="39FCA0D0" w14:textId="77777777" w:rsidR="00807BEF" w:rsidRPr="0097659A" w:rsidRDefault="00807BEF" w:rsidP="00592AA5">
            <w:pPr>
              <w:ind w:left="1134" w:hanging="1134"/>
              <w:rPr>
                <w:sz w:val="18"/>
                <w:szCs w:val="18"/>
              </w:rPr>
            </w:pPr>
          </w:p>
        </w:tc>
      </w:tr>
      <w:tr w:rsidR="00062639" w:rsidRPr="0097659A" w14:paraId="093BD141" w14:textId="77777777" w:rsidTr="00450A4D">
        <w:trPr>
          <w:trHeight w:hRule="exact" w:val="427"/>
        </w:trPr>
        <w:tc>
          <w:tcPr>
            <w:tcW w:w="1440" w:type="dxa"/>
            <w:shd w:val="clear" w:color="auto" w:fill="FFFFFF"/>
            <w:vAlign w:val="center"/>
          </w:tcPr>
          <w:p w14:paraId="69B3F038"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3.11.7.1.</w:t>
            </w:r>
          </w:p>
        </w:tc>
        <w:tc>
          <w:tcPr>
            <w:tcW w:w="3494" w:type="dxa"/>
            <w:shd w:val="clear" w:color="auto" w:fill="FFFFFF"/>
            <w:vAlign w:val="center"/>
          </w:tcPr>
          <w:p w14:paraId="37139539"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Tip(ler):</w:t>
            </w:r>
          </w:p>
        </w:tc>
        <w:tc>
          <w:tcPr>
            <w:tcW w:w="576" w:type="dxa"/>
            <w:shd w:val="clear" w:color="auto" w:fill="FFFFFF"/>
          </w:tcPr>
          <w:p w14:paraId="05506F5F" w14:textId="77777777" w:rsidR="00807BEF" w:rsidRPr="0097659A" w:rsidRDefault="00807BEF" w:rsidP="00592AA5">
            <w:pPr>
              <w:ind w:left="1134" w:hanging="1134"/>
              <w:rPr>
                <w:sz w:val="18"/>
                <w:szCs w:val="18"/>
              </w:rPr>
            </w:pPr>
          </w:p>
        </w:tc>
        <w:tc>
          <w:tcPr>
            <w:tcW w:w="576" w:type="dxa"/>
            <w:shd w:val="clear" w:color="auto" w:fill="FFFFFF"/>
          </w:tcPr>
          <w:p w14:paraId="79CD43CF" w14:textId="77777777" w:rsidR="00807BEF" w:rsidRPr="0097659A" w:rsidRDefault="00807BEF" w:rsidP="00592AA5">
            <w:pPr>
              <w:ind w:left="1134" w:hanging="1134"/>
              <w:rPr>
                <w:sz w:val="18"/>
                <w:szCs w:val="18"/>
              </w:rPr>
            </w:pPr>
          </w:p>
        </w:tc>
        <w:tc>
          <w:tcPr>
            <w:tcW w:w="576" w:type="dxa"/>
            <w:shd w:val="clear" w:color="auto" w:fill="FFFFFF"/>
          </w:tcPr>
          <w:p w14:paraId="52AF5429" w14:textId="77777777" w:rsidR="00807BEF" w:rsidRPr="0097659A" w:rsidRDefault="00807BEF" w:rsidP="00592AA5">
            <w:pPr>
              <w:ind w:left="1134" w:right="200" w:hanging="1134"/>
              <w:jc w:val="right"/>
              <w:rPr>
                <w:sz w:val="18"/>
                <w:szCs w:val="18"/>
              </w:rPr>
            </w:pPr>
            <w:r w:rsidRPr="0097659A">
              <w:rPr>
                <w:rStyle w:val="Gvdemetni77ptKalnDeil0ptbolukbraklyor"/>
                <w:color w:val="auto"/>
                <w:sz w:val="18"/>
                <w:szCs w:val="18"/>
                <w:lang w:val="tr-TR"/>
              </w:rPr>
              <w:t>X</w:t>
            </w:r>
          </w:p>
        </w:tc>
        <w:tc>
          <w:tcPr>
            <w:tcW w:w="1282" w:type="dxa"/>
            <w:shd w:val="clear" w:color="auto" w:fill="FFFFFF"/>
          </w:tcPr>
          <w:p w14:paraId="2B3C7B64" w14:textId="77777777" w:rsidR="00807BEF" w:rsidRPr="0097659A" w:rsidRDefault="00807BEF" w:rsidP="00592AA5">
            <w:pPr>
              <w:ind w:left="1134" w:hanging="1134"/>
              <w:rPr>
                <w:sz w:val="18"/>
                <w:szCs w:val="18"/>
              </w:rPr>
            </w:pPr>
          </w:p>
        </w:tc>
        <w:tc>
          <w:tcPr>
            <w:tcW w:w="744" w:type="dxa"/>
            <w:shd w:val="clear" w:color="auto" w:fill="FFFFFF"/>
          </w:tcPr>
          <w:p w14:paraId="4A5684A4" w14:textId="77777777" w:rsidR="00807BEF" w:rsidRPr="0097659A" w:rsidRDefault="00807BEF" w:rsidP="00592AA5">
            <w:pPr>
              <w:ind w:left="1134" w:hanging="1134"/>
              <w:rPr>
                <w:sz w:val="18"/>
                <w:szCs w:val="18"/>
              </w:rPr>
            </w:pPr>
          </w:p>
        </w:tc>
        <w:tc>
          <w:tcPr>
            <w:tcW w:w="749" w:type="dxa"/>
            <w:shd w:val="clear" w:color="auto" w:fill="FFFFFF"/>
          </w:tcPr>
          <w:p w14:paraId="742B7532" w14:textId="77777777" w:rsidR="00807BEF" w:rsidRPr="0097659A" w:rsidRDefault="00807BEF" w:rsidP="00592AA5">
            <w:pPr>
              <w:ind w:left="1134" w:hanging="1134"/>
              <w:rPr>
                <w:sz w:val="18"/>
                <w:szCs w:val="18"/>
              </w:rPr>
            </w:pPr>
          </w:p>
        </w:tc>
        <w:tc>
          <w:tcPr>
            <w:tcW w:w="744" w:type="dxa"/>
            <w:shd w:val="clear" w:color="auto" w:fill="FFFFFF"/>
          </w:tcPr>
          <w:p w14:paraId="423BF567" w14:textId="77777777" w:rsidR="00807BEF" w:rsidRPr="0097659A" w:rsidRDefault="00807BEF" w:rsidP="00592AA5">
            <w:pPr>
              <w:ind w:left="1134" w:hanging="1134"/>
              <w:rPr>
                <w:sz w:val="18"/>
                <w:szCs w:val="18"/>
              </w:rPr>
            </w:pPr>
          </w:p>
        </w:tc>
        <w:tc>
          <w:tcPr>
            <w:tcW w:w="749" w:type="dxa"/>
            <w:shd w:val="clear" w:color="auto" w:fill="FFFFFF"/>
          </w:tcPr>
          <w:p w14:paraId="11423C2C" w14:textId="77777777" w:rsidR="00807BEF" w:rsidRPr="0097659A" w:rsidRDefault="00807BEF" w:rsidP="00592AA5">
            <w:pPr>
              <w:ind w:left="1134" w:hanging="1134"/>
              <w:rPr>
                <w:sz w:val="18"/>
                <w:szCs w:val="18"/>
              </w:rPr>
            </w:pPr>
          </w:p>
        </w:tc>
        <w:tc>
          <w:tcPr>
            <w:tcW w:w="2160" w:type="dxa"/>
            <w:shd w:val="clear" w:color="auto" w:fill="FFFFFF"/>
          </w:tcPr>
          <w:p w14:paraId="350B2FF6" w14:textId="77777777" w:rsidR="00807BEF" w:rsidRPr="0097659A" w:rsidRDefault="00807BEF" w:rsidP="00592AA5">
            <w:pPr>
              <w:ind w:left="1134" w:hanging="1134"/>
              <w:rPr>
                <w:sz w:val="18"/>
                <w:szCs w:val="18"/>
              </w:rPr>
            </w:pPr>
          </w:p>
        </w:tc>
      </w:tr>
      <w:tr w:rsidR="00062639" w:rsidRPr="0097659A" w14:paraId="2C5E60D6" w14:textId="77777777" w:rsidTr="00450A4D">
        <w:trPr>
          <w:trHeight w:hRule="exact" w:val="1032"/>
        </w:trPr>
        <w:tc>
          <w:tcPr>
            <w:tcW w:w="1440" w:type="dxa"/>
            <w:shd w:val="clear" w:color="auto" w:fill="FFFFFF"/>
            <w:vAlign w:val="center"/>
          </w:tcPr>
          <w:p w14:paraId="56D758C5"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3.12.</w:t>
            </w:r>
          </w:p>
        </w:tc>
        <w:tc>
          <w:tcPr>
            <w:tcW w:w="3494" w:type="dxa"/>
            <w:shd w:val="clear" w:color="auto" w:fill="FFFFFF"/>
            <w:vAlign w:val="center"/>
          </w:tcPr>
          <w:p w14:paraId="1E755336" w14:textId="77777777" w:rsidR="00807BEF" w:rsidRPr="0097659A" w:rsidRDefault="00104916" w:rsidP="00104916">
            <w:pPr>
              <w:pStyle w:val="Gvdemetni0"/>
              <w:shd w:val="clear" w:color="auto" w:fill="auto"/>
              <w:spacing w:line="240" w:lineRule="auto"/>
              <w:ind w:left="120" w:hanging="22"/>
              <w:jc w:val="left"/>
              <w:rPr>
                <w:sz w:val="18"/>
                <w:szCs w:val="18"/>
              </w:rPr>
            </w:pPr>
            <w:r w:rsidRPr="0097659A">
              <w:rPr>
                <w:sz w:val="18"/>
                <w:szCs w:val="18"/>
              </w:rPr>
              <w:t>Sıvı</w:t>
            </w:r>
            <w:r w:rsidR="00807BEF" w:rsidRPr="0097659A">
              <w:rPr>
                <w:sz w:val="18"/>
                <w:szCs w:val="18"/>
              </w:rPr>
              <w:t xml:space="preserve"> yakıtlı CI veya yerine göre iki yakıtlı motorlar için yakıt beslemesi</w:t>
            </w:r>
          </w:p>
        </w:tc>
        <w:tc>
          <w:tcPr>
            <w:tcW w:w="576" w:type="dxa"/>
            <w:shd w:val="clear" w:color="auto" w:fill="FFFFFF"/>
          </w:tcPr>
          <w:p w14:paraId="160609B3" w14:textId="77777777" w:rsidR="00807BEF" w:rsidRPr="0097659A" w:rsidRDefault="00807BEF" w:rsidP="00592AA5">
            <w:pPr>
              <w:ind w:left="1134" w:hanging="1134"/>
              <w:rPr>
                <w:sz w:val="18"/>
                <w:szCs w:val="18"/>
              </w:rPr>
            </w:pPr>
          </w:p>
        </w:tc>
        <w:tc>
          <w:tcPr>
            <w:tcW w:w="576" w:type="dxa"/>
            <w:shd w:val="clear" w:color="auto" w:fill="FFFFFF"/>
          </w:tcPr>
          <w:p w14:paraId="00AECBA8" w14:textId="77777777" w:rsidR="00807BEF" w:rsidRPr="0097659A" w:rsidRDefault="00807BEF" w:rsidP="00592AA5">
            <w:pPr>
              <w:ind w:left="1134" w:hanging="1134"/>
              <w:rPr>
                <w:sz w:val="18"/>
                <w:szCs w:val="18"/>
              </w:rPr>
            </w:pPr>
          </w:p>
        </w:tc>
        <w:tc>
          <w:tcPr>
            <w:tcW w:w="576" w:type="dxa"/>
            <w:shd w:val="clear" w:color="auto" w:fill="FFFFFF"/>
          </w:tcPr>
          <w:p w14:paraId="4CC7A547" w14:textId="77777777" w:rsidR="00807BEF" w:rsidRPr="0097659A" w:rsidRDefault="00807BEF" w:rsidP="00592AA5">
            <w:pPr>
              <w:ind w:left="1134" w:hanging="1134"/>
              <w:rPr>
                <w:sz w:val="18"/>
                <w:szCs w:val="18"/>
              </w:rPr>
            </w:pPr>
          </w:p>
        </w:tc>
        <w:tc>
          <w:tcPr>
            <w:tcW w:w="1282" w:type="dxa"/>
            <w:shd w:val="clear" w:color="auto" w:fill="FFFFFF"/>
          </w:tcPr>
          <w:p w14:paraId="221C65F2" w14:textId="77777777" w:rsidR="00807BEF" w:rsidRPr="0097659A" w:rsidRDefault="00807BEF" w:rsidP="00592AA5">
            <w:pPr>
              <w:ind w:left="1134" w:hanging="1134"/>
              <w:rPr>
                <w:sz w:val="18"/>
                <w:szCs w:val="18"/>
              </w:rPr>
            </w:pPr>
          </w:p>
        </w:tc>
        <w:tc>
          <w:tcPr>
            <w:tcW w:w="744" w:type="dxa"/>
            <w:shd w:val="clear" w:color="auto" w:fill="FFFFFF"/>
          </w:tcPr>
          <w:p w14:paraId="367FA8FD" w14:textId="77777777" w:rsidR="00807BEF" w:rsidRPr="0097659A" w:rsidRDefault="00807BEF" w:rsidP="00592AA5">
            <w:pPr>
              <w:ind w:left="1134" w:hanging="1134"/>
              <w:rPr>
                <w:sz w:val="18"/>
                <w:szCs w:val="18"/>
              </w:rPr>
            </w:pPr>
          </w:p>
        </w:tc>
        <w:tc>
          <w:tcPr>
            <w:tcW w:w="749" w:type="dxa"/>
            <w:shd w:val="clear" w:color="auto" w:fill="FFFFFF"/>
          </w:tcPr>
          <w:p w14:paraId="5A82D4F7" w14:textId="77777777" w:rsidR="00807BEF" w:rsidRPr="0097659A" w:rsidRDefault="00807BEF" w:rsidP="00592AA5">
            <w:pPr>
              <w:ind w:left="1134" w:hanging="1134"/>
              <w:rPr>
                <w:sz w:val="18"/>
                <w:szCs w:val="18"/>
              </w:rPr>
            </w:pPr>
          </w:p>
        </w:tc>
        <w:tc>
          <w:tcPr>
            <w:tcW w:w="744" w:type="dxa"/>
            <w:shd w:val="clear" w:color="auto" w:fill="FFFFFF"/>
          </w:tcPr>
          <w:p w14:paraId="6830E683" w14:textId="77777777" w:rsidR="00807BEF" w:rsidRPr="0097659A" w:rsidRDefault="00807BEF" w:rsidP="00592AA5">
            <w:pPr>
              <w:ind w:left="1134" w:hanging="1134"/>
              <w:rPr>
                <w:sz w:val="18"/>
                <w:szCs w:val="18"/>
              </w:rPr>
            </w:pPr>
          </w:p>
        </w:tc>
        <w:tc>
          <w:tcPr>
            <w:tcW w:w="749" w:type="dxa"/>
            <w:shd w:val="clear" w:color="auto" w:fill="FFFFFF"/>
          </w:tcPr>
          <w:p w14:paraId="3708272D" w14:textId="77777777" w:rsidR="00807BEF" w:rsidRPr="0097659A" w:rsidRDefault="00807BEF" w:rsidP="00592AA5">
            <w:pPr>
              <w:ind w:left="1134" w:hanging="1134"/>
              <w:rPr>
                <w:sz w:val="18"/>
                <w:szCs w:val="18"/>
              </w:rPr>
            </w:pPr>
          </w:p>
        </w:tc>
        <w:tc>
          <w:tcPr>
            <w:tcW w:w="2160" w:type="dxa"/>
            <w:shd w:val="clear" w:color="auto" w:fill="FFFFFF"/>
          </w:tcPr>
          <w:p w14:paraId="4ED3BF4A" w14:textId="77777777" w:rsidR="00807BEF" w:rsidRPr="0097659A" w:rsidRDefault="00807BEF" w:rsidP="00592AA5">
            <w:pPr>
              <w:ind w:left="1134" w:hanging="1134"/>
              <w:rPr>
                <w:sz w:val="18"/>
                <w:szCs w:val="18"/>
              </w:rPr>
            </w:pPr>
          </w:p>
        </w:tc>
      </w:tr>
      <w:tr w:rsidR="00062639" w:rsidRPr="0097659A" w14:paraId="40BB35C2" w14:textId="77777777" w:rsidTr="00450A4D">
        <w:trPr>
          <w:trHeight w:hRule="exact" w:val="422"/>
        </w:trPr>
        <w:tc>
          <w:tcPr>
            <w:tcW w:w="1440" w:type="dxa"/>
            <w:shd w:val="clear" w:color="auto" w:fill="FFFFFF"/>
            <w:vAlign w:val="center"/>
          </w:tcPr>
          <w:p w14:paraId="3BB5BB3F"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3.12.1.</w:t>
            </w:r>
          </w:p>
        </w:tc>
        <w:tc>
          <w:tcPr>
            <w:tcW w:w="3494" w:type="dxa"/>
            <w:shd w:val="clear" w:color="auto" w:fill="FFFFFF"/>
            <w:vAlign w:val="center"/>
          </w:tcPr>
          <w:p w14:paraId="45DD40FE" w14:textId="77777777" w:rsidR="00807BEF" w:rsidRPr="0097659A" w:rsidRDefault="00807BEF" w:rsidP="00592AA5">
            <w:pPr>
              <w:pStyle w:val="Gvdemetni0"/>
              <w:shd w:val="clear" w:color="auto" w:fill="auto"/>
              <w:spacing w:line="240" w:lineRule="auto"/>
              <w:ind w:left="1134" w:hanging="1134"/>
              <w:jc w:val="left"/>
              <w:rPr>
                <w:i/>
                <w:sz w:val="18"/>
                <w:szCs w:val="18"/>
              </w:rPr>
            </w:pPr>
            <w:r w:rsidRPr="0097659A">
              <w:rPr>
                <w:rStyle w:val="Gvdemetnitalik0ptbolukbraklyor"/>
                <w:i w:val="0"/>
                <w:color w:val="auto"/>
                <w:sz w:val="18"/>
                <w:szCs w:val="18"/>
                <w:lang w:val="tr-TR"/>
              </w:rPr>
              <w:t>Besleme pompası</w:t>
            </w:r>
          </w:p>
        </w:tc>
        <w:tc>
          <w:tcPr>
            <w:tcW w:w="576" w:type="dxa"/>
            <w:shd w:val="clear" w:color="auto" w:fill="FFFFFF"/>
          </w:tcPr>
          <w:p w14:paraId="541339B2" w14:textId="77777777" w:rsidR="00807BEF" w:rsidRPr="0097659A" w:rsidRDefault="00807BEF" w:rsidP="00592AA5">
            <w:pPr>
              <w:ind w:left="1134" w:hanging="1134"/>
              <w:rPr>
                <w:sz w:val="18"/>
                <w:szCs w:val="18"/>
              </w:rPr>
            </w:pPr>
          </w:p>
        </w:tc>
        <w:tc>
          <w:tcPr>
            <w:tcW w:w="576" w:type="dxa"/>
            <w:shd w:val="clear" w:color="auto" w:fill="FFFFFF"/>
          </w:tcPr>
          <w:p w14:paraId="00995150" w14:textId="77777777" w:rsidR="00807BEF" w:rsidRPr="0097659A" w:rsidRDefault="00807BEF" w:rsidP="00592AA5">
            <w:pPr>
              <w:ind w:left="1134" w:hanging="1134"/>
              <w:rPr>
                <w:sz w:val="18"/>
                <w:szCs w:val="18"/>
              </w:rPr>
            </w:pPr>
          </w:p>
        </w:tc>
        <w:tc>
          <w:tcPr>
            <w:tcW w:w="576" w:type="dxa"/>
            <w:shd w:val="clear" w:color="auto" w:fill="FFFFFF"/>
          </w:tcPr>
          <w:p w14:paraId="14D10FE7" w14:textId="77777777" w:rsidR="00807BEF" w:rsidRPr="0097659A" w:rsidRDefault="00807BEF" w:rsidP="00592AA5">
            <w:pPr>
              <w:ind w:left="1134" w:hanging="1134"/>
              <w:rPr>
                <w:sz w:val="18"/>
                <w:szCs w:val="18"/>
              </w:rPr>
            </w:pPr>
          </w:p>
        </w:tc>
        <w:tc>
          <w:tcPr>
            <w:tcW w:w="1282" w:type="dxa"/>
            <w:shd w:val="clear" w:color="auto" w:fill="FFFFFF"/>
          </w:tcPr>
          <w:p w14:paraId="335BE058" w14:textId="77777777" w:rsidR="00807BEF" w:rsidRPr="0097659A" w:rsidRDefault="00807BEF" w:rsidP="00592AA5">
            <w:pPr>
              <w:ind w:left="1134" w:hanging="1134"/>
              <w:rPr>
                <w:sz w:val="18"/>
                <w:szCs w:val="18"/>
              </w:rPr>
            </w:pPr>
          </w:p>
        </w:tc>
        <w:tc>
          <w:tcPr>
            <w:tcW w:w="744" w:type="dxa"/>
            <w:shd w:val="clear" w:color="auto" w:fill="FFFFFF"/>
          </w:tcPr>
          <w:p w14:paraId="66BA63A0" w14:textId="77777777" w:rsidR="00807BEF" w:rsidRPr="0097659A" w:rsidRDefault="00807BEF" w:rsidP="00592AA5">
            <w:pPr>
              <w:ind w:left="1134" w:hanging="1134"/>
              <w:rPr>
                <w:sz w:val="18"/>
                <w:szCs w:val="18"/>
              </w:rPr>
            </w:pPr>
          </w:p>
        </w:tc>
        <w:tc>
          <w:tcPr>
            <w:tcW w:w="749" w:type="dxa"/>
            <w:shd w:val="clear" w:color="auto" w:fill="FFFFFF"/>
          </w:tcPr>
          <w:p w14:paraId="178CD68B" w14:textId="77777777" w:rsidR="00807BEF" w:rsidRPr="0097659A" w:rsidRDefault="00807BEF" w:rsidP="00592AA5">
            <w:pPr>
              <w:ind w:left="1134" w:hanging="1134"/>
              <w:rPr>
                <w:sz w:val="18"/>
                <w:szCs w:val="18"/>
              </w:rPr>
            </w:pPr>
          </w:p>
        </w:tc>
        <w:tc>
          <w:tcPr>
            <w:tcW w:w="744" w:type="dxa"/>
            <w:shd w:val="clear" w:color="auto" w:fill="FFFFFF"/>
          </w:tcPr>
          <w:p w14:paraId="110F5363" w14:textId="77777777" w:rsidR="00807BEF" w:rsidRPr="0097659A" w:rsidRDefault="00807BEF" w:rsidP="00592AA5">
            <w:pPr>
              <w:ind w:left="1134" w:hanging="1134"/>
              <w:rPr>
                <w:sz w:val="18"/>
                <w:szCs w:val="18"/>
              </w:rPr>
            </w:pPr>
          </w:p>
        </w:tc>
        <w:tc>
          <w:tcPr>
            <w:tcW w:w="749" w:type="dxa"/>
            <w:shd w:val="clear" w:color="auto" w:fill="FFFFFF"/>
          </w:tcPr>
          <w:p w14:paraId="13FEBBFC" w14:textId="77777777" w:rsidR="00807BEF" w:rsidRPr="0097659A" w:rsidRDefault="00807BEF" w:rsidP="00592AA5">
            <w:pPr>
              <w:ind w:left="1134" w:hanging="1134"/>
              <w:rPr>
                <w:sz w:val="18"/>
                <w:szCs w:val="18"/>
              </w:rPr>
            </w:pPr>
          </w:p>
        </w:tc>
        <w:tc>
          <w:tcPr>
            <w:tcW w:w="2160" w:type="dxa"/>
            <w:shd w:val="clear" w:color="auto" w:fill="FFFFFF"/>
          </w:tcPr>
          <w:p w14:paraId="2E7E5CCF" w14:textId="77777777" w:rsidR="00807BEF" w:rsidRPr="0097659A" w:rsidRDefault="00807BEF" w:rsidP="00592AA5">
            <w:pPr>
              <w:ind w:left="1134" w:hanging="1134"/>
              <w:rPr>
                <w:sz w:val="18"/>
                <w:szCs w:val="18"/>
              </w:rPr>
            </w:pPr>
          </w:p>
        </w:tc>
      </w:tr>
      <w:tr w:rsidR="00062639" w:rsidRPr="0097659A" w14:paraId="4E827E63" w14:textId="77777777" w:rsidTr="00450A4D">
        <w:trPr>
          <w:trHeight w:hRule="exact" w:val="427"/>
        </w:trPr>
        <w:tc>
          <w:tcPr>
            <w:tcW w:w="1440" w:type="dxa"/>
            <w:shd w:val="clear" w:color="auto" w:fill="FFFFFF"/>
            <w:vAlign w:val="center"/>
          </w:tcPr>
          <w:p w14:paraId="690A3508"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3.12.1.1.</w:t>
            </w:r>
          </w:p>
        </w:tc>
        <w:tc>
          <w:tcPr>
            <w:tcW w:w="3494" w:type="dxa"/>
            <w:shd w:val="clear" w:color="auto" w:fill="FFFFFF"/>
            <w:vAlign w:val="center"/>
          </w:tcPr>
          <w:p w14:paraId="47A160C7"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Basınç (kPa) veya karakteristik çizim:</w:t>
            </w:r>
          </w:p>
        </w:tc>
        <w:tc>
          <w:tcPr>
            <w:tcW w:w="576" w:type="dxa"/>
            <w:shd w:val="clear" w:color="auto" w:fill="FFFFFF"/>
          </w:tcPr>
          <w:p w14:paraId="150A8936" w14:textId="77777777" w:rsidR="00807BEF" w:rsidRPr="0097659A" w:rsidRDefault="00807BEF" w:rsidP="00592AA5">
            <w:pPr>
              <w:ind w:left="1134" w:hanging="1134"/>
              <w:rPr>
                <w:sz w:val="18"/>
                <w:szCs w:val="18"/>
              </w:rPr>
            </w:pPr>
          </w:p>
        </w:tc>
        <w:tc>
          <w:tcPr>
            <w:tcW w:w="576" w:type="dxa"/>
            <w:shd w:val="clear" w:color="auto" w:fill="FFFFFF"/>
          </w:tcPr>
          <w:p w14:paraId="503EAB11" w14:textId="77777777" w:rsidR="00807BEF" w:rsidRPr="0097659A" w:rsidRDefault="00807BEF" w:rsidP="00592AA5">
            <w:pPr>
              <w:ind w:left="1134" w:hanging="1134"/>
              <w:rPr>
                <w:sz w:val="18"/>
                <w:szCs w:val="18"/>
              </w:rPr>
            </w:pPr>
          </w:p>
        </w:tc>
        <w:tc>
          <w:tcPr>
            <w:tcW w:w="576" w:type="dxa"/>
            <w:shd w:val="clear" w:color="auto" w:fill="FFFFFF"/>
          </w:tcPr>
          <w:p w14:paraId="0F358BD6" w14:textId="77777777" w:rsidR="00807BEF" w:rsidRPr="0097659A" w:rsidRDefault="00807BEF" w:rsidP="00592AA5">
            <w:pPr>
              <w:ind w:left="1134" w:right="200" w:hanging="1134"/>
              <w:jc w:val="right"/>
              <w:rPr>
                <w:sz w:val="18"/>
                <w:szCs w:val="18"/>
              </w:rPr>
            </w:pPr>
            <w:r w:rsidRPr="0097659A">
              <w:rPr>
                <w:rStyle w:val="Gvdemetni77ptKalnDeil0ptbolukbraklyor"/>
                <w:color w:val="auto"/>
                <w:sz w:val="18"/>
                <w:szCs w:val="18"/>
                <w:lang w:val="tr-TR"/>
              </w:rPr>
              <w:t>X</w:t>
            </w:r>
          </w:p>
        </w:tc>
        <w:tc>
          <w:tcPr>
            <w:tcW w:w="1282" w:type="dxa"/>
            <w:shd w:val="clear" w:color="auto" w:fill="FFFFFF"/>
          </w:tcPr>
          <w:p w14:paraId="1442505C" w14:textId="77777777" w:rsidR="00807BEF" w:rsidRPr="0097659A" w:rsidRDefault="00807BEF" w:rsidP="00592AA5">
            <w:pPr>
              <w:ind w:left="1134" w:hanging="1134"/>
              <w:rPr>
                <w:sz w:val="18"/>
                <w:szCs w:val="18"/>
              </w:rPr>
            </w:pPr>
          </w:p>
        </w:tc>
        <w:tc>
          <w:tcPr>
            <w:tcW w:w="744" w:type="dxa"/>
            <w:shd w:val="clear" w:color="auto" w:fill="FFFFFF"/>
          </w:tcPr>
          <w:p w14:paraId="4F119510" w14:textId="77777777" w:rsidR="00807BEF" w:rsidRPr="0097659A" w:rsidRDefault="00807BEF" w:rsidP="00592AA5">
            <w:pPr>
              <w:ind w:left="1134" w:hanging="1134"/>
              <w:rPr>
                <w:sz w:val="18"/>
                <w:szCs w:val="18"/>
              </w:rPr>
            </w:pPr>
          </w:p>
        </w:tc>
        <w:tc>
          <w:tcPr>
            <w:tcW w:w="749" w:type="dxa"/>
            <w:shd w:val="clear" w:color="auto" w:fill="FFFFFF"/>
          </w:tcPr>
          <w:p w14:paraId="70907721" w14:textId="77777777" w:rsidR="00807BEF" w:rsidRPr="0097659A" w:rsidRDefault="00807BEF" w:rsidP="00592AA5">
            <w:pPr>
              <w:ind w:left="1134" w:hanging="1134"/>
              <w:rPr>
                <w:sz w:val="18"/>
                <w:szCs w:val="18"/>
              </w:rPr>
            </w:pPr>
          </w:p>
        </w:tc>
        <w:tc>
          <w:tcPr>
            <w:tcW w:w="744" w:type="dxa"/>
            <w:shd w:val="clear" w:color="auto" w:fill="FFFFFF"/>
          </w:tcPr>
          <w:p w14:paraId="7137118A" w14:textId="77777777" w:rsidR="00807BEF" w:rsidRPr="0097659A" w:rsidRDefault="00807BEF" w:rsidP="00592AA5">
            <w:pPr>
              <w:ind w:left="1134" w:hanging="1134"/>
              <w:rPr>
                <w:sz w:val="18"/>
                <w:szCs w:val="18"/>
              </w:rPr>
            </w:pPr>
          </w:p>
        </w:tc>
        <w:tc>
          <w:tcPr>
            <w:tcW w:w="749" w:type="dxa"/>
            <w:shd w:val="clear" w:color="auto" w:fill="FFFFFF"/>
          </w:tcPr>
          <w:p w14:paraId="68A8D257" w14:textId="77777777" w:rsidR="00807BEF" w:rsidRPr="0097659A" w:rsidRDefault="00807BEF" w:rsidP="00592AA5">
            <w:pPr>
              <w:ind w:left="1134" w:hanging="1134"/>
              <w:rPr>
                <w:sz w:val="18"/>
                <w:szCs w:val="18"/>
              </w:rPr>
            </w:pPr>
          </w:p>
        </w:tc>
        <w:tc>
          <w:tcPr>
            <w:tcW w:w="2160" w:type="dxa"/>
            <w:shd w:val="clear" w:color="auto" w:fill="FFFFFF"/>
          </w:tcPr>
          <w:p w14:paraId="2F9A5382" w14:textId="77777777" w:rsidR="00807BEF" w:rsidRPr="0097659A" w:rsidRDefault="00807BEF" w:rsidP="00592AA5">
            <w:pPr>
              <w:ind w:left="1134" w:hanging="1134"/>
              <w:rPr>
                <w:sz w:val="18"/>
                <w:szCs w:val="18"/>
              </w:rPr>
            </w:pPr>
          </w:p>
        </w:tc>
      </w:tr>
      <w:tr w:rsidR="00062639" w:rsidRPr="0097659A" w14:paraId="2753BE19" w14:textId="77777777" w:rsidTr="00450A4D">
        <w:trPr>
          <w:trHeight w:hRule="exact" w:val="427"/>
        </w:trPr>
        <w:tc>
          <w:tcPr>
            <w:tcW w:w="1440" w:type="dxa"/>
            <w:shd w:val="clear" w:color="auto" w:fill="FFFFFF"/>
            <w:vAlign w:val="center"/>
          </w:tcPr>
          <w:p w14:paraId="7F3785D6"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3.12.2.</w:t>
            </w:r>
          </w:p>
        </w:tc>
        <w:tc>
          <w:tcPr>
            <w:tcW w:w="3494" w:type="dxa"/>
            <w:shd w:val="clear" w:color="auto" w:fill="FFFFFF"/>
            <w:vAlign w:val="center"/>
          </w:tcPr>
          <w:p w14:paraId="101655D6" w14:textId="77777777" w:rsidR="00807BEF" w:rsidRPr="0097659A" w:rsidRDefault="00807BEF" w:rsidP="00592AA5">
            <w:pPr>
              <w:pStyle w:val="Gvdemetni0"/>
              <w:shd w:val="clear" w:color="auto" w:fill="auto"/>
              <w:spacing w:line="240" w:lineRule="auto"/>
              <w:ind w:left="1134" w:hanging="1134"/>
              <w:jc w:val="left"/>
              <w:rPr>
                <w:i/>
                <w:sz w:val="18"/>
                <w:szCs w:val="18"/>
              </w:rPr>
            </w:pPr>
            <w:r w:rsidRPr="0097659A">
              <w:rPr>
                <w:rStyle w:val="Gvdemetnitalik0ptbolukbraklyor"/>
                <w:i w:val="0"/>
                <w:color w:val="auto"/>
                <w:sz w:val="18"/>
                <w:szCs w:val="18"/>
                <w:lang w:val="tr-TR"/>
              </w:rPr>
              <w:t>Enjeksiyon sistemi</w:t>
            </w:r>
          </w:p>
        </w:tc>
        <w:tc>
          <w:tcPr>
            <w:tcW w:w="576" w:type="dxa"/>
            <w:shd w:val="clear" w:color="auto" w:fill="FFFFFF"/>
          </w:tcPr>
          <w:p w14:paraId="43E7A638" w14:textId="77777777" w:rsidR="00807BEF" w:rsidRPr="0097659A" w:rsidRDefault="00807BEF" w:rsidP="00592AA5">
            <w:pPr>
              <w:ind w:left="1134" w:hanging="1134"/>
              <w:rPr>
                <w:sz w:val="18"/>
                <w:szCs w:val="18"/>
              </w:rPr>
            </w:pPr>
          </w:p>
        </w:tc>
        <w:tc>
          <w:tcPr>
            <w:tcW w:w="576" w:type="dxa"/>
            <w:shd w:val="clear" w:color="auto" w:fill="FFFFFF"/>
          </w:tcPr>
          <w:p w14:paraId="28E08404" w14:textId="77777777" w:rsidR="00807BEF" w:rsidRPr="0097659A" w:rsidRDefault="00807BEF" w:rsidP="00592AA5">
            <w:pPr>
              <w:ind w:left="1134" w:hanging="1134"/>
              <w:rPr>
                <w:sz w:val="18"/>
                <w:szCs w:val="18"/>
              </w:rPr>
            </w:pPr>
          </w:p>
        </w:tc>
        <w:tc>
          <w:tcPr>
            <w:tcW w:w="576" w:type="dxa"/>
            <w:shd w:val="clear" w:color="auto" w:fill="FFFFFF"/>
          </w:tcPr>
          <w:p w14:paraId="483566D8" w14:textId="77777777" w:rsidR="00807BEF" w:rsidRPr="0097659A" w:rsidRDefault="00807BEF" w:rsidP="00592AA5">
            <w:pPr>
              <w:ind w:left="1134" w:hanging="1134"/>
              <w:rPr>
                <w:sz w:val="18"/>
                <w:szCs w:val="18"/>
              </w:rPr>
            </w:pPr>
          </w:p>
        </w:tc>
        <w:tc>
          <w:tcPr>
            <w:tcW w:w="1282" w:type="dxa"/>
            <w:shd w:val="clear" w:color="auto" w:fill="FFFFFF"/>
          </w:tcPr>
          <w:p w14:paraId="43B73AB2" w14:textId="77777777" w:rsidR="00807BEF" w:rsidRPr="0097659A" w:rsidRDefault="00807BEF" w:rsidP="00592AA5">
            <w:pPr>
              <w:ind w:left="1134" w:hanging="1134"/>
              <w:rPr>
                <w:sz w:val="18"/>
                <w:szCs w:val="18"/>
              </w:rPr>
            </w:pPr>
          </w:p>
        </w:tc>
        <w:tc>
          <w:tcPr>
            <w:tcW w:w="744" w:type="dxa"/>
            <w:shd w:val="clear" w:color="auto" w:fill="FFFFFF"/>
          </w:tcPr>
          <w:p w14:paraId="67538A6A" w14:textId="77777777" w:rsidR="00807BEF" w:rsidRPr="0097659A" w:rsidRDefault="00807BEF" w:rsidP="00592AA5">
            <w:pPr>
              <w:ind w:left="1134" w:hanging="1134"/>
              <w:rPr>
                <w:sz w:val="18"/>
                <w:szCs w:val="18"/>
              </w:rPr>
            </w:pPr>
          </w:p>
        </w:tc>
        <w:tc>
          <w:tcPr>
            <w:tcW w:w="749" w:type="dxa"/>
            <w:shd w:val="clear" w:color="auto" w:fill="FFFFFF"/>
          </w:tcPr>
          <w:p w14:paraId="0AF1F6DA" w14:textId="77777777" w:rsidR="00807BEF" w:rsidRPr="0097659A" w:rsidRDefault="00807BEF" w:rsidP="00592AA5">
            <w:pPr>
              <w:ind w:left="1134" w:hanging="1134"/>
              <w:rPr>
                <w:sz w:val="18"/>
                <w:szCs w:val="18"/>
              </w:rPr>
            </w:pPr>
          </w:p>
        </w:tc>
        <w:tc>
          <w:tcPr>
            <w:tcW w:w="744" w:type="dxa"/>
            <w:shd w:val="clear" w:color="auto" w:fill="FFFFFF"/>
          </w:tcPr>
          <w:p w14:paraId="7F97C3B6" w14:textId="77777777" w:rsidR="00807BEF" w:rsidRPr="0097659A" w:rsidRDefault="00807BEF" w:rsidP="00592AA5">
            <w:pPr>
              <w:ind w:left="1134" w:hanging="1134"/>
              <w:rPr>
                <w:sz w:val="18"/>
                <w:szCs w:val="18"/>
              </w:rPr>
            </w:pPr>
          </w:p>
        </w:tc>
        <w:tc>
          <w:tcPr>
            <w:tcW w:w="749" w:type="dxa"/>
            <w:shd w:val="clear" w:color="auto" w:fill="FFFFFF"/>
          </w:tcPr>
          <w:p w14:paraId="7C3C17FF" w14:textId="77777777" w:rsidR="00807BEF" w:rsidRPr="0097659A" w:rsidRDefault="00807BEF" w:rsidP="00592AA5">
            <w:pPr>
              <w:ind w:left="1134" w:hanging="1134"/>
              <w:rPr>
                <w:sz w:val="18"/>
                <w:szCs w:val="18"/>
              </w:rPr>
            </w:pPr>
          </w:p>
        </w:tc>
        <w:tc>
          <w:tcPr>
            <w:tcW w:w="2160" w:type="dxa"/>
            <w:shd w:val="clear" w:color="auto" w:fill="FFFFFF"/>
          </w:tcPr>
          <w:p w14:paraId="28718DA5" w14:textId="77777777" w:rsidR="00807BEF" w:rsidRPr="0097659A" w:rsidRDefault="00807BEF" w:rsidP="00592AA5">
            <w:pPr>
              <w:ind w:left="1134" w:hanging="1134"/>
              <w:rPr>
                <w:sz w:val="18"/>
                <w:szCs w:val="18"/>
              </w:rPr>
            </w:pPr>
          </w:p>
        </w:tc>
      </w:tr>
      <w:tr w:rsidR="00062639" w:rsidRPr="0097659A" w14:paraId="480CDA29" w14:textId="77777777" w:rsidTr="00450A4D">
        <w:trPr>
          <w:trHeight w:hRule="exact" w:val="432"/>
        </w:trPr>
        <w:tc>
          <w:tcPr>
            <w:tcW w:w="1440" w:type="dxa"/>
            <w:shd w:val="clear" w:color="auto" w:fill="FFFFFF"/>
            <w:vAlign w:val="center"/>
          </w:tcPr>
          <w:p w14:paraId="52B07FAD"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3.12.2.1.</w:t>
            </w:r>
          </w:p>
        </w:tc>
        <w:tc>
          <w:tcPr>
            <w:tcW w:w="3494" w:type="dxa"/>
            <w:shd w:val="clear" w:color="auto" w:fill="FFFFFF"/>
            <w:vAlign w:val="center"/>
          </w:tcPr>
          <w:p w14:paraId="581EEB55"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Pompa</w:t>
            </w:r>
          </w:p>
        </w:tc>
        <w:tc>
          <w:tcPr>
            <w:tcW w:w="576" w:type="dxa"/>
            <w:shd w:val="clear" w:color="auto" w:fill="FFFFFF"/>
          </w:tcPr>
          <w:p w14:paraId="353713C4" w14:textId="77777777" w:rsidR="00807BEF" w:rsidRPr="0097659A" w:rsidRDefault="00807BEF" w:rsidP="00592AA5">
            <w:pPr>
              <w:ind w:left="1134" w:hanging="1134"/>
              <w:rPr>
                <w:sz w:val="18"/>
                <w:szCs w:val="18"/>
              </w:rPr>
            </w:pPr>
          </w:p>
        </w:tc>
        <w:tc>
          <w:tcPr>
            <w:tcW w:w="576" w:type="dxa"/>
            <w:shd w:val="clear" w:color="auto" w:fill="FFFFFF"/>
          </w:tcPr>
          <w:p w14:paraId="1CFE11A9" w14:textId="77777777" w:rsidR="00807BEF" w:rsidRPr="0097659A" w:rsidRDefault="00807BEF" w:rsidP="00592AA5">
            <w:pPr>
              <w:ind w:left="1134" w:hanging="1134"/>
              <w:rPr>
                <w:sz w:val="18"/>
                <w:szCs w:val="18"/>
              </w:rPr>
            </w:pPr>
          </w:p>
        </w:tc>
        <w:tc>
          <w:tcPr>
            <w:tcW w:w="576" w:type="dxa"/>
            <w:shd w:val="clear" w:color="auto" w:fill="FFFFFF"/>
          </w:tcPr>
          <w:p w14:paraId="59F8307F" w14:textId="77777777" w:rsidR="00807BEF" w:rsidRPr="0097659A" w:rsidRDefault="00807BEF" w:rsidP="00592AA5">
            <w:pPr>
              <w:ind w:left="1134" w:hanging="1134"/>
              <w:rPr>
                <w:sz w:val="18"/>
                <w:szCs w:val="18"/>
              </w:rPr>
            </w:pPr>
          </w:p>
        </w:tc>
        <w:tc>
          <w:tcPr>
            <w:tcW w:w="1282" w:type="dxa"/>
            <w:shd w:val="clear" w:color="auto" w:fill="FFFFFF"/>
          </w:tcPr>
          <w:p w14:paraId="21696981" w14:textId="77777777" w:rsidR="00807BEF" w:rsidRPr="0097659A" w:rsidRDefault="00807BEF" w:rsidP="00592AA5">
            <w:pPr>
              <w:ind w:left="1134" w:hanging="1134"/>
              <w:rPr>
                <w:sz w:val="18"/>
                <w:szCs w:val="18"/>
              </w:rPr>
            </w:pPr>
          </w:p>
        </w:tc>
        <w:tc>
          <w:tcPr>
            <w:tcW w:w="744" w:type="dxa"/>
            <w:shd w:val="clear" w:color="auto" w:fill="FFFFFF"/>
          </w:tcPr>
          <w:p w14:paraId="64014CE2" w14:textId="77777777" w:rsidR="00807BEF" w:rsidRPr="0097659A" w:rsidRDefault="00807BEF" w:rsidP="00592AA5">
            <w:pPr>
              <w:ind w:left="1134" w:hanging="1134"/>
              <w:rPr>
                <w:sz w:val="18"/>
                <w:szCs w:val="18"/>
              </w:rPr>
            </w:pPr>
          </w:p>
        </w:tc>
        <w:tc>
          <w:tcPr>
            <w:tcW w:w="749" w:type="dxa"/>
            <w:shd w:val="clear" w:color="auto" w:fill="FFFFFF"/>
          </w:tcPr>
          <w:p w14:paraId="20EF5DD5" w14:textId="77777777" w:rsidR="00807BEF" w:rsidRPr="0097659A" w:rsidRDefault="00807BEF" w:rsidP="00592AA5">
            <w:pPr>
              <w:ind w:left="1134" w:hanging="1134"/>
              <w:rPr>
                <w:sz w:val="18"/>
                <w:szCs w:val="18"/>
              </w:rPr>
            </w:pPr>
          </w:p>
        </w:tc>
        <w:tc>
          <w:tcPr>
            <w:tcW w:w="744" w:type="dxa"/>
            <w:shd w:val="clear" w:color="auto" w:fill="FFFFFF"/>
          </w:tcPr>
          <w:p w14:paraId="19EF8527" w14:textId="77777777" w:rsidR="00807BEF" w:rsidRPr="0097659A" w:rsidRDefault="00807BEF" w:rsidP="00592AA5">
            <w:pPr>
              <w:ind w:left="1134" w:hanging="1134"/>
              <w:rPr>
                <w:sz w:val="18"/>
                <w:szCs w:val="18"/>
              </w:rPr>
            </w:pPr>
          </w:p>
        </w:tc>
        <w:tc>
          <w:tcPr>
            <w:tcW w:w="749" w:type="dxa"/>
            <w:shd w:val="clear" w:color="auto" w:fill="FFFFFF"/>
          </w:tcPr>
          <w:p w14:paraId="14D3FBAB" w14:textId="77777777" w:rsidR="00807BEF" w:rsidRPr="0097659A" w:rsidRDefault="00807BEF" w:rsidP="00592AA5">
            <w:pPr>
              <w:ind w:left="1134" w:hanging="1134"/>
              <w:rPr>
                <w:sz w:val="18"/>
                <w:szCs w:val="18"/>
              </w:rPr>
            </w:pPr>
          </w:p>
        </w:tc>
        <w:tc>
          <w:tcPr>
            <w:tcW w:w="2160" w:type="dxa"/>
            <w:shd w:val="clear" w:color="auto" w:fill="FFFFFF"/>
          </w:tcPr>
          <w:p w14:paraId="236A8213" w14:textId="77777777" w:rsidR="00807BEF" w:rsidRPr="0097659A" w:rsidRDefault="00807BEF" w:rsidP="00592AA5">
            <w:pPr>
              <w:ind w:left="1134" w:hanging="1134"/>
              <w:rPr>
                <w:sz w:val="18"/>
                <w:szCs w:val="18"/>
              </w:rPr>
            </w:pPr>
          </w:p>
        </w:tc>
      </w:tr>
    </w:tbl>
    <w:p w14:paraId="301A26C5" w14:textId="77777777" w:rsidR="00807BEF" w:rsidRPr="0097659A" w:rsidRDefault="00807BEF" w:rsidP="00592AA5">
      <w:pPr>
        <w:ind w:left="1134" w:hanging="1134"/>
        <w:rPr>
          <w:sz w:val="18"/>
          <w:szCs w:val="18"/>
        </w:rPr>
        <w:sectPr w:rsidR="00807BEF" w:rsidRPr="0097659A" w:rsidSect="002A79A6">
          <w:pgSz w:w="16834" w:h="11909" w:orient="landscape"/>
          <w:pgMar w:top="0" w:right="0" w:bottom="0" w:left="0" w:header="0" w:footer="3" w:gutter="0"/>
          <w:cols w:space="720"/>
          <w:noEndnote/>
          <w:docGrid w:linePitch="360"/>
        </w:sectPr>
      </w:pPr>
    </w:p>
    <w:tbl>
      <w:tblPr>
        <w:tblpPr w:leftFromText="141" w:rightFromText="141" w:vertAnchor="text" w:horzAnchor="margin" w:tblpXSpec="center" w:tblpY="180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440"/>
        <w:gridCol w:w="3494"/>
        <w:gridCol w:w="576"/>
        <w:gridCol w:w="576"/>
        <w:gridCol w:w="576"/>
        <w:gridCol w:w="1282"/>
        <w:gridCol w:w="744"/>
        <w:gridCol w:w="749"/>
        <w:gridCol w:w="744"/>
        <w:gridCol w:w="749"/>
        <w:gridCol w:w="2174"/>
      </w:tblGrid>
      <w:tr w:rsidR="00062639" w:rsidRPr="0097659A" w14:paraId="1AD9676D" w14:textId="77777777" w:rsidTr="00450A4D">
        <w:trPr>
          <w:trHeight w:hRule="exact" w:val="528"/>
        </w:trPr>
        <w:tc>
          <w:tcPr>
            <w:tcW w:w="1440" w:type="dxa"/>
            <w:vMerge w:val="restart"/>
            <w:shd w:val="clear" w:color="auto" w:fill="FFFFFF"/>
            <w:vAlign w:val="center"/>
          </w:tcPr>
          <w:p w14:paraId="764E1F2B" w14:textId="77777777" w:rsidR="00807BEF" w:rsidRPr="0097659A" w:rsidRDefault="00807BEF" w:rsidP="00592AA5">
            <w:pPr>
              <w:pStyle w:val="Gvdemetni0"/>
              <w:shd w:val="clear" w:color="auto" w:fill="auto"/>
              <w:spacing w:line="240" w:lineRule="auto"/>
              <w:ind w:left="1134" w:hanging="1134"/>
              <w:rPr>
                <w:sz w:val="18"/>
                <w:szCs w:val="18"/>
              </w:rPr>
            </w:pPr>
            <w:r w:rsidRPr="0097659A">
              <w:rPr>
                <w:sz w:val="18"/>
                <w:szCs w:val="18"/>
              </w:rPr>
              <w:lastRenderedPageBreak/>
              <w:t>Madde Numarası</w:t>
            </w:r>
          </w:p>
        </w:tc>
        <w:tc>
          <w:tcPr>
            <w:tcW w:w="3494" w:type="dxa"/>
            <w:vMerge w:val="restart"/>
            <w:shd w:val="clear" w:color="auto" w:fill="FFFFFF"/>
            <w:vAlign w:val="center"/>
          </w:tcPr>
          <w:p w14:paraId="2E0E9907" w14:textId="77777777" w:rsidR="00807BEF" w:rsidRPr="0097659A" w:rsidRDefault="00807BEF" w:rsidP="00592AA5">
            <w:pPr>
              <w:pStyle w:val="Gvdemetni0"/>
              <w:shd w:val="clear" w:color="auto" w:fill="auto"/>
              <w:spacing w:line="240" w:lineRule="auto"/>
              <w:ind w:left="1134" w:hanging="1134"/>
              <w:rPr>
                <w:sz w:val="18"/>
                <w:szCs w:val="18"/>
              </w:rPr>
            </w:pPr>
            <w:r w:rsidRPr="0097659A">
              <w:rPr>
                <w:sz w:val="18"/>
                <w:szCs w:val="18"/>
              </w:rPr>
              <w:t>Madde Açıklaması</w:t>
            </w:r>
          </w:p>
        </w:tc>
        <w:tc>
          <w:tcPr>
            <w:tcW w:w="576" w:type="dxa"/>
            <w:vMerge w:val="restart"/>
            <w:shd w:val="clear" w:color="auto" w:fill="FFFFFF"/>
            <w:textDirection w:val="btLr"/>
            <w:vAlign w:val="center"/>
          </w:tcPr>
          <w:p w14:paraId="0111644F" w14:textId="77777777" w:rsidR="00807BEF" w:rsidRPr="0097659A" w:rsidRDefault="00807BEF" w:rsidP="00592AA5">
            <w:pPr>
              <w:ind w:left="1134" w:right="113" w:hanging="1134"/>
              <w:rPr>
                <w:sz w:val="18"/>
                <w:szCs w:val="18"/>
              </w:rPr>
            </w:pPr>
            <w:r w:rsidRPr="0097659A">
              <w:rPr>
                <w:rStyle w:val="Gvdemetni77ptKalnDeil0ptbolukbraklyor"/>
                <w:color w:val="auto"/>
                <w:sz w:val="18"/>
                <w:szCs w:val="18"/>
                <w:lang w:val="tr-TR"/>
              </w:rPr>
              <w:t>Test</w:t>
            </w:r>
          </w:p>
        </w:tc>
        <w:tc>
          <w:tcPr>
            <w:tcW w:w="576" w:type="dxa"/>
            <w:vMerge w:val="restart"/>
            <w:shd w:val="clear" w:color="auto" w:fill="FFFFFF"/>
            <w:textDirection w:val="btLr"/>
            <w:vAlign w:val="center"/>
          </w:tcPr>
          <w:p w14:paraId="1341D81C" w14:textId="77777777" w:rsidR="00807BEF" w:rsidRPr="0097659A" w:rsidRDefault="00807BEF" w:rsidP="00592AA5">
            <w:pPr>
              <w:ind w:left="1134" w:hanging="1134"/>
              <w:rPr>
                <w:sz w:val="18"/>
                <w:szCs w:val="18"/>
              </w:rPr>
            </w:pPr>
            <w:r w:rsidRPr="0097659A">
              <w:rPr>
                <w:rStyle w:val="Gvdemetni77ptKalnDeil0ptbolukbraklyor"/>
                <w:color w:val="auto"/>
                <w:sz w:val="18"/>
                <w:szCs w:val="18"/>
                <w:lang w:val="tr-TR"/>
              </w:rPr>
              <w:t>Montaj</w:t>
            </w:r>
          </w:p>
        </w:tc>
        <w:tc>
          <w:tcPr>
            <w:tcW w:w="576" w:type="dxa"/>
            <w:vMerge w:val="restart"/>
            <w:shd w:val="clear" w:color="auto" w:fill="FFFFFF"/>
            <w:textDirection w:val="btLr"/>
            <w:vAlign w:val="center"/>
          </w:tcPr>
          <w:p w14:paraId="600C607F" w14:textId="77777777" w:rsidR="00807BEF" w:rsidRPr="0097659A" w:rsidRDefault="00807BEF" w:rsidP="00592AA5">
            <w:pPr>
              <w:ind w:left="1134" w:right="113" w:hanging="1134"/>
              <w:rPr>
                <w:b/>
                <w:sz w:val="16"/>
                <w:szCs w:val="18"/>
              </w:rPr>
            </w:pPr>
            <w:r w:rsidRPr="0097659A">
              <w:rPr>
                <w:sz w:val="16"/>
                <w:szCs w:val="18"/>
              </w:rPr>
              <w:t>Homologasyon (Tip Onayı)</w:t>
            </w:r>
          </w:p>
        </w:tc>
        <w:tc>
          <w:tcPr>
            <w:tcW w:w="1282" w:type="dxa"/>
            <w:vMerge w:val="restart"/>
            <w:shd w:val="clear" w:color="auto" w:fill="FFFFFF"/>
            <w:vAlign w:val="center"/>
          </w:tcPr>
          <w:p w14:paraId="55DEC190" w14:textId="77777777" w:rsidR="00807BEF" w:rsidRPr="0097659A" w:rsidRDefault="00807BEF" w:rsidP="00592AA5">
            <w:pPr>
              <w:pStyle w:val="Gvdemetni0"/>
              <w:shd w:val="clear" w:color="auto" w:fill="auto"/>
              <w:spacing w:line="240" w:lineRule="auto"/>
              <w:ind w:left="1134" w:hanging="1134"/>
              <w:rPr>
                <w:sz w:val="18"/>
                <w:szCs w:val="18"/>
              </w:rPr>
            </w:pPr>
            <w:r w:rsidRPr="0097659A">
              <w:rPr>
                <w:sz w:val="18"/>
                <w:szCs w:val="18"/>
              </w:rPr>
              <w:t>Ana motor / motor tipi</w:t>
            </w:r>
          </w:p>
        </w:tc>
        <w:tc>
          <w:tcPr>
            <w:tcW w:w="2986" w:type="dxa"/>
            <w:gridSpan w:val="4"/>
            <w:shd w:val="clear" w:color="auto" w:fill="FFFFFF"/>
            <w:vAlign w:val="center"/>
          </w:tcPr>
          <w:p w14:paraId="5DB4962A" w14:textId="77777777" w:rsidR="00807BEF" w:rsidRPr="0097659A" w:rsidRDefault="00807BEF" w:rsidP="00592AA5">
            <w:pPr>
              <w:pStyle w:val="Gvdemetni0"/>
              <w:shd w:val="clear" w:color="auto" w:fill="auto"/>
              <w:spacing w:line="240" w:lineRule="auto"/>
              <w:ind w:left="1134" w:hanging="1134"/>
              <w:rPr>
                <w:sz w:val="18"/>
                <w:szCs w:val="18"/>
              </w:rPr>
            </w:pPr>
            <w:r w:rsidRPr="0097659A">
              <w:rPr>
                <w:sz w:val="18"/>
                <w:szCs w:val="18"/>
              </w:rPr>
              <w:t>Motor ailesi içindeki motor tipleri (varsa)</w:t>
            </w:r>
          </w:p>
        </w:tc>
        <w:tc>
          <w:tcPr>
            <w:tcW w:w="2174" w:type="dxa"/>
            <w:vMerge w:val="restart"/>
            <w:shd w:val="clear" w:color="auto" w:fill="FFFFFF"/>
            <w:vAlign w:val="center"/>
          </w:tcPr>
          <w:p w14:paraId="3232DFA7" w14:textId="77777777" w:rsidR="00FD23D8" w:rsidRPr="0097659A" w:rsidRDefault="00807BEF" w:rsidP="00592AA5">
            <w:pPr>
              <w:pStyle w:val="Gvdemetni0"/>
              <w:shd w:val="clear" w:color="auto" w:fill="auto"/>
              <w:spacing w:line="240" w:lineRule="auto"/>
              <w:ind w:left="1134" w:hanging="1134"/>
              <w:rPr>
                <w:sz w:val="18"/>
                <w:szCs w:val="18"/>
              </w:rPr>
            </w:pPr>
            <w:r w:rsidRPr="0097659A">
              <w:rPr>
                <w:sz w:val="18"/>
                <w:szCs w:val="18"/>
              </w:rPr>
              <w:t xml:space="preserve">Açıklayıcı notlar (doküman </w:t>
            </w:r>
          </w:p>
          <w:p w14:paraId="73F1B5D3" w14:textId="64BAD9D7" w:rsidR="00807BEF" w:rsidRPr="0097659A" w:rsidRDefault="00807BEF" w:rsidP="00062639">
            <w:pPr>
              <w:pStyle w:val="Gvdemetni0"/>
              <w:shd w:val="clear" w:color="auto" w:fill="auto"/>
              <w:spacing w:line="240" w:lineRule="auto"/>
              <w:ind w:left="1134" w:hanging="1134"/>
              <w:jc w:val="both"/>
              <w:rPr>
                <w:sz w:val="18"/>
                <w:szCs w:val="18"/>
              </w:rPr>
            </w:pPr>
            <w:r w:rsidRPr="0097659A">
              <w:rPr>
                <w:sz w:val="18"/>
                <w:szCs w:val="18"/>
              </w:rPr>
              <w:t>içinde olmayan)</w:t>
            </w:r>
          </w:p>
        </w:tc>
      </w:tr>
      <w:tr w:rsidR="00062639" w:rsidRPr="0097659A" w14:paraId="68FD6CAB" w14:textId="77777777" w:rsidTr="00450A4D">
        <w:trPr>
          <w:trHeight w:hRule="exact" w:val="725"/>
        </w:trPr>
        <w:tc>
          <w:tcPr>
            <w:tcW w:w="1440" w:type="dxa"/>
            <w:vMerge/>
            <w:shd w:val="clear" w:color="auto" w:fill="FFFFFF"/>
            <w:vAlign w:val="center"/>
          </w:tcPr>
          <w:p w14:paraId="2161792C" w14:textId="77777777" w:rsidR="00807BEF" w:rsidRPr="0097659A" w:rsidRDefault="00807BEF" w:rsidP="00592AA5">
            <w:pPr>
              <w:ind w:left="1134" w:hanging="1134"/>
              <w:jc w:val="center"/>
              <w:rPr>
                <w:sz w:val="18"/>
                <w:szCs w:val="18"/>
              </w:rPr>
            </w:pPr>
          </w:p>
        </w:tc>
        <w:tc>
          <w:tcPr>
            <w:tcW w:w="3494" w:type="dxa"/>
            <w:vMerge/>
            <w:shd w:val="clear" w:color="auto" w:fill="FFFFFF"/>
            <w:vAlign w:val="center"/>
          </w:tcPr>
          <w:p w14:paraId="337245C8" w14:textId="77777777" w:rsidR="00807BEF" w:rsidRPr="0097659A" w:rsidRDefault="00807BEF" w:rsidP="00592AA5">
            <w:pPr>
              <w:ind w:left="1134" w:hanging="1134"/>
              <w:jc w:val="center"/>
              <w:rPr>
                <w:sz w:val="18"/>
                <w:szCs w:val="18"/>
              </w:rPr>
            </w:pPr>
          </w:p>
        </w:tc>
        <w:tc>
          <w:tcPr>
            <w:tcW w:w="576" w:type="dxa"/>
            <w:vMerge/>
            <w:shd w:val="clear" w:color="auto" w:fill="FFFFFF"/>
            <w:textDirection w:val="btLr"/>
            <w:vAlign w:val="center"/>
          </w:tcPr>
          <w:p w14:paraId="41EBD75B" w14:textId="77777777" w:rsidR="00807BEF" w:rsidRPr="0097659A" w:rsidRDefault="00807BEF" w:rsidP="00592AA5">
            <w:pPr>
              <w:ind w:left="1134" w:hanging="1134"/>
              <w:jc w:val="center"/>
              <w:rPr>
                <w:sz w:val="18"/>
                <w:szCs w:val="18"/>
              </w:rPr>
            </w:pPr>
          </w:p>
        </w:tc>
        <w:tc>
          <w:tcPr>
            <w:tcW w:w="576" w:type="dxa"/>
            <w:vMerge/>
            <w:shd w:val="clear" w:color="auto" w:fill="FFFFFF"/>
            <w:vAlign w:val="center"/>
          </w:tcPr>
          <w:p w14:paraId="0FB1A5C3" w14:textId="77777777" w:rsidR="00807BEF" w:rsidRPr="0097659A" w:rsidRDefault="00807BEF" w:rsidP="00592AA5">
            <w:pPr>
              <w:ind w:left="1134" w:hanging="1134"/>
              <w:jc w:val="center"/>
              <w:rPr>
                <w:sz w:val="18"/>
                <w:szCs w:val="18"/>
              </w:rPr>
            </w:pPr>
          </w:p>
        </w:tc>
        <w:tc>
          <w:tcPr>
            <w:tcW w:w="576" w:type="dxa"/>
            <w:vMerge/>
            <w:shd w:val="clear" w:color="auto" w:fill="FFFFFF"/>
            <w:vAlign w:val="center"/>
          </w:tcPr>
          <w:p w14:paraId="2D30EC4D" w14:textId="77777777" w:rsidR="00807BEF" w:rsidRPr="0097659A" w:rsidRDefault="00807BEF" w:rsidP="00592AA5">
            <w:pPr>
              <w:ind w:left="1134" w:hanging="1134"/>
              <w:jc w:val="center"/>
              <w:rPr>
                <w:sz w:val="18"/>
                <w:szCs w:val="18"/>
              </w:rPr>
            </w:pPr>
          </w:p>
        </w:tc>
        <w:tc>
          <w:tcPr>
            <w:tcW w:w="1282" w:type="dxa"/>
            <w:vMerge/>
            <w:shd w:val="clear" w:color="auto" w:fill="FFFFFF"/>
            <w:vAlign w:val="center"/>
          </w:tcPr>
          <w:p w14:paraId="48E6243B" w14:textId="77777777" w:rsidR="00807BEF" w:rsidRPr="0097659A" w:rsidRDefault="00807BEF" w:rsidP="00592AA5">
            <w:pPr>
              <w:ind w:left="1134" w:hanging="1134"/>
              <w:jc w:val="center"/>
              <w:rPr>
                <w:sz w:val="18"/>
                <w:szCs w:val="18"/>
              </w:rPr>
            </w:pPr>
          </w:p>
        </w:tc>
        <w:tc>
          <w:tcPr>
            <w:tcW w:w="744" w:type="dxa"/>
            <w:shd w:val="clear" w:color="auto" w:fill="FFFFFF"/>
            <w:vAlign w:val="center"/>
          </w:tcPr>
          <w:p w14:paraId="4008D89B" w14:textId="77777777" w:rsidR="00807BEF" w:rsidRPr="0097659A" w:rsidRDefault="00807BEF" w:rsidP="00592AA5">
            <w:pPr>
              <w:pStyle w:val="Gvdemetni0"/>
              <w:shd w:val="clear" w:color="auto" w:fill="auto"/>
              <w:spacing w:line="240" w:lineRule="auto"/>
              <w:ind w:left="1134" w:hanging="1134"/>
              <w:rPr>
                <w:sz w:val="18"/>
                <w:szCs w:val="18"/>
              </w:rPr>
            </w:pPr>
            <w:r w:rsidRPr="0097659A">
              <w:rPr>
                <w:sz w:val="18"/>
                <w:szCs w:val="18"/>
              </w:rPr>
              <w:t>tip 2</w:t>
            </w:r>
          </w:p>
        </w:tc>
        <w:tc>
          <w:tcPr>
            <w:tcW w:w="749" w:type="dxa"/>
            <w:shd w:val="clear" w:color="auto" w:fill="FFFFFF"/>
            <w:vAlign w:val="center"/>
          </w:tcPr>
          <w:p w14:paraId="2E6A7EBD" w14:textId="77777777" w:rsidR="00807BEF" w:rsidRPr="0097659A" w:rsidRDefault="00807BEF" w:rsidP="00592AA5">
            <w:pPr>
              <w:pStyle w:val="Gvdemetni0"/>
              <w:shd w:val="clear" w:color="auto" w:fill="auto"/>
              <w:spacing w:line="240" w:lineRule="auto"/>
              <w:ind w:left="1134" w:hanging="1134"/>
              <w:rPr>
                <w:sz w:val="18"/>
                <w:szCs w:val="18"/>
              </w:rPr>
            </w:pPr>
            <w:r w:rsidRPr="0097659A">
              <w:rPr>
                <w:sz w:val="18"/>
                <w:szCs w:val="18"/>
              </w:rPr>
              <w:t>tip 3</w:t>
            </w:r>
          </w:p>
        </w:tc>
        <w:tc>
          <w:tcPr>
            <w:tcW w:w="744" w:type="dxa"/>
            <w:shd w:val="clear" w:color="auto" w:fill="FFFFFF"/>
            <w:vAlign w:val="center"/>
          </w:tcPr>
          <w:p w14:paraId="468CD6A0" w14:textId="77777777" w:rsidR="00807BEF" w:rsidRPr="0097659A" w:rsidRDefault="00807BEF" w:rsidP="00592AA5">
            <w:pPr>
              <w:pStyle w:val="Gvdemetni0"/>
              <w:shd w:val="clear" w:color="auto" w:fill="auto"/>
              <w:spacing w:line="240" w:lineRule="auto"/>
              <w:ind w:left="1134" w:hanging="1134"/>
              <w:rPr>
                <w:sz w:val="18"/>
                <w:szCs w:val="18"/>
              </w:rPr>
            </w:pPr>
            <w:r w:rsidRPr="0097659A">
              <w:rPr>
                <w:sz w:val="18"/>
                <w:szCs w:val="18"/>
              </w:rPr>
              <w:t>tip …</w:t>
            </w:r>
          </w:p>
        </w:tc>
        <w:tc>
          <w:tcPr>
            <w:tcW w:w="749" w:type="dxa"/>
            <w:shd w:val="clear" w:color="auto" w:fill="FFFFFF"/>
            <w:vAlign w:val="center"/>
          </w:tcPr>
          <w:p w14:paraId="24129A48" w14:textId="77777777" w:rsidR="00807BEF" w:rsidRPr="0097659A" w:rsidRDefault="00807BEF" w:rsidP="00592AA5">
            <w:pPr>
              <w:pStyle w:val="Gvdemetni0"/>
              <w:shd w:val="clear" w:color="auto" w:fill="auto"/>
              <w:spacing w:line="240" w:lineRule="auto"/>
              <w:ind w:left="1134" w:hanging="1134"/>
              <w:rPr>
                <w:sz w:val="18"/>
                <w:szCs w:val="18"/>
              </w:rPr>
            </w:pPr>
            <w:r w:rsidRPr="0097659A">
              <w:rPr>
                <w:sz w:val="18"/>
                <w:szCs w:val="18"/>
              </w:rPr>
              <w:t>tip n</w:t>
            </w:r>
          </w:p>
        </w:tc>
        <w:tc>
          <w:tcPr>
            <w:tcW w:w="2174" w:type="dxa"/>
            <w:vMerge/>
            <w:shd w:val="clear" w:color="auto" w:fill="FFFFFF"/>
          </w:tcPr>
          <w:p w14:paraId="78B5940B" w14:textId="77777777" w:rsidR="00807BEF" w:rsidRPr="0097659A" w:rsidRDefault="00807BEF" w:rsidP="00592AA5">
            <w:pPr>
              <w:ind w:left="1134" w:hanging="1134"/>
              <w:rPr>
                <w:sz w:val="18"/>
                <w:szCs w:val="18"/>
              </w:rPr>
            </w:pPr>
          </w:p>
        </w:tc>
      </w:tr>
      <w:tr w:rsidR="00062639" w:rsidRPr="0097659A" w14:paraId="132E27F1" w14:textId="77777777" w:rsidTr="00450A4D">
        <w:trPr>
          <w:trHeight w:hRule="exact" w:val="475"/>
        </w:trPr>
        <w:tc>
          <w:tcPr>
            <w:tcW w:w="1440" w:type="dxa"/>
            <w:shd w:val="clear" w:color="auto" w:fill="FFFFFF"/>
            <w:vAlign w:val="center"/>
          </w:tcPr>
          <w:p w14:paraId="5D3ED3EE"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3.12.2.1.1.</w:t>
            </w:r>
          </w:p>
        </w:tc>
        <w:tc>
          <w:tcPr>
            <w:tcW w:w="3494" w:type="dxa"/>
            <w:shd w:val="clear" w:color="auto" w:fill="FFFFFF"/>
            <w:vAlign w:val="center"/>
          </w:tcPr>
          <w:p w14:paraId="4E553C4F"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Tip(ler):</w:t>
            </w:r>
          </w:p>
        </w:tc>
        <w:tc>
          <w:tcPr>
            <w:tcW w:w="576" w:type="dxa"/>
            <w:shd w:val="clear" w:color="auto" w:fill="FFFFFF"/>
          </w:tcPr>
          <w:p w14:paraId="36F77D4A" w14:textId="77777777" w:rsidR="00807BEF" w:rsidRPr="0097659A" w:rsidRDefault="00807BEF" w:rsidP="00592AA5">
            <w:pPr>
              <w:ind w:left="1134" w:hanging="1134"/>
              <w:rPr>
                <w:sz w:val="18"/>
                <w:szCs w:val="18"/>
              </w:rPr>
            </w:pPr>
          </w:p>
        </w:tc>
        <w:tc>
          <w:tcPr>
            <w:tcW w:w="576" w:type="dxa"/>
            <w:shd w:val="clear" w:color="auto" w:fill="FFFFFF"/>
          </w:tcPr>
          <w:p w14:paraId="4F8E4A83" w14:textId="77777777" w:rsidR="00807BEF" w:rsidRPr="0097659A" w:rsidRDefault="00807BEF" w:rsidP="00592AA5">
            <w:pPr>
              <w:ind w:left="1134" w:hanging="1134"/>
              <w:rPr>
                <w:sz w:val="18"/>
                <w:szCs w:val="18"/>
              </w:rPr>
            </w:pPr>
          </w:p>
        </w:tc>
        <w:tc>
          <w:tcPr>
            <w:tcW w:w="576" w:type="dxa"/>
            <w:shd w:val="clear" w:color="auto" w:fill="FFFFFF"/>
          </w:tcPr>
          <w:p w14:paraId="20CD5A22" w14:textId="77777777" w:rsidR="00807BEF" w:rsidRPr="0097659A" w:rsidRDefault="00807BEF" w:rsidP="00592AA5">
            <w:pPr>
              <w:ind w:left="1134" w:right="220" w:hanging="1134"/>
              <w:jc w:val="right"/>
              <w:rPr>
                <w:sz w:val="18"/>
                <w:szCs w:val="18"/>
              </w:rPr>
            </w:pPr>
            <w:r w:rsidRPr="0097659A">
              <w:rPr>
                <w:rStyle w:val="Gvdemetni77ptKalnDeil0ptbolukbraklyor"/>
                <w:color w:val="auto"/>
                <w:sz w:val="18"/>
                <w:szCs w:val="18"/>
                <w:lang w:val="tr-TR"/>
              </w:rPr>
              <w:t>X</w:t>
            </w:r>
          </w:p>
        </w:tc>
        <w:tc>
          <w:tcPr>
            <w:tcW w:w="1282" w:type="dxa"/>
            <w:shd w:val="clear" w:color="auto" w:fill="FFFFFF"/>
          </w:tcPr>
          <w:p w14:paraId="01079C54" w14:textId="77777777" w:rsidR="00807BEF" w:rsidRPr="0097659A" w:rsidRDefault="00807BEF" w:rsidP="00592AA5">
            <w:pPr>
              <w:ind w:left="1134" w:hanging="1134"/>
              <w:rPr>
                <w:sz w:val="18"/>
                <w:szCs w:val="18"/>
              </w:rPr>
            </w:pPr>
          </w:p>
        </w:tc>
        <w:tc>
          <w:tcPr>
            <w:tcW w:w="744" w:type="dxa"/>
            <w:shd w:val="clear" w:color="auto" w:fill="FFFFFF"/>
          </w:tcPr>
          <w:p w14:paraId="1C04EB0E" w14:textId="77777777" w:rsidR="00807BEF" w:rsidRPr="0097659A" w:rsidRDefault="00807BEF" w:rsidP="00592AA5">
            <w:pPr>
              <w:ind w:left="1134" w:hanging="1134"/>
              <w:rPr>
                <w:sz w:val="18"/>
                <w:szCs w:val="18"/>
              </w:rPr>
            </w:pPr>
          </w:p>
        </w:tc>
        <w:tc>
          <w:tcPr>
            <w:tcW w:w="749" w:type="dxa"/>
            <w:shd w:val="clear" w:color="auto" w:fill="FFFFFF"/>
          </w:tcPr>
          <w:p w14:paraId="03BA35D5" w14:textId="77777777" w:rsidR="00807BEF" w:rsidRPr="0097659A" w:rsidRDefault="00807BEF" w:rsidP="00592AA5">
            <w:pPr>
              <w:ind w:left="1134" w:hanging="1134"/>
              <w:rPr>
                <w:sz w:val="18"/>
                <w:szCs w:val="18"/>
              </w:rPr>
            </w:pPr>
          </w:p>
        </w:tc>
        <w:tc>
          <w:tcPr>
            <w:tcW w:w="744" w:type="dxa"/>
            <w:shd w:val="clear" w:color="auto" w:fill="FFFFFF"/>
          </w:tcPr>
          <w:p w14:paraId="19AFDEC5" w14:textId="77777777" w:rsidR="00807BEF" w:rsidRPr="0097659A" w:rsidRDefault="00807BEF" w:rsidP="00592AA5">
            <w:pPr>
              <w:ind w:left="1134" w:hanging="1134"/>
              <w:rPr>
                <w:sz w:val="18"/>
                <w:szCs w:val="18"/>
              </w:rPr>
            </w:pPr>
          </w:p>
        </w:tc>
        <w:tc>
          <w:tcPr>
            <w:tcW w:w="749" w:type="dxa"/>
            <w:shd w:val="clear" w:color="auto" w:fill="FFFFFF"/>
          </w:tcPr>
          <w:p w14:paraId="0B01F81C" w14:textId="77777777" w:rsidR="00807BEF" w:rsidRPr="0097659A" w:rsidRDefault="00807BEF" w:rsidP="00592AA5">
            <w:pPr>
              <w:ind w:left="1134" w:hanging="1134"/>
              <w:rPr>
                <w:sz w:val="18"/>
                <w:szCs w:val="18"/>
              </w:rPr>
            </w:pPr>
          </w:p>
        </w:tc>
        <w:tc>
          <w:tcPr>
            <w:tcW w:w="2174" w:type="dxa"/>
            <w:shd w:val="clear" w:color="auto" w:fill="FFFFFF"/>
          </w:tcPr>
          <w:p w14:paraId="6597FF68" w14:textId="77777777" w:rsidR="00807BEF" w:rsidRPr="0097659A" w:rsidRDefault="00807BEF" w:rsidP="00592AA5">
            <w:pPr>
              <w:ind w:left="1134" w:hanging="1134"/>
              <w:rPr>
                <w:sz w:val="18"/>
                <w:szCs w:val="18"/>
              </w:rPr>
            </w:pPr>
          </w:p>
        </w:tc>
      </w:tr>
      <w:tr w:rsidR="00062639" w:rsidRPr="0097659A" w14:paraId="32A64170" w14:textId="77777777" w:rsidTr="00450A4D">
        <w:trPr>
          <w:trHeight w:hRule="exact" w:val="470"/>
        </w:trPr>
        <w:tc>
          <w:tcPr>
            <w:tcW w:w="1440" w:type="dxa"/>
            <w:shd w:val="clear" w:color="auto" w:fill="FFFFFF"/>
            <w:vAlign w:val="center"/>
          </w:tcPr>
          <w:p w14:paraId="6CBEFA9A"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3.12.2.1.2.</w:t>
            </w:r>
          </w:p>
        </w:tc>
        <w:tc>
          <w:tcPr>
            <w:tcW w:w="3494" w:type="dxa"/>
            <w:shd w:val="clear" w:color="auto" w:fill="FFFFFF"/>
            <w:vAlign w:val="center"/>
          </w:tcPr>
          <w:p w14:paraId="75A0CCAB"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Nominal pompa devri (rpm):</w:t>
            </w:r>
          </w:p>
        </w:tc>
        <w:tc>
          <w:tcPr>
            <w:tcW w:w="576" w:type="dxa"/>
            <w:shd w:val="clear" w:color="auto" w:fill="FFFFFF"/>
          </w:tcPr>
          <w:p w14:paraId="34D8BD86" w14:textId="77777777" w:rsidR="00807BEF" w:rsidRPr="0097659A" w:rsidRDefault="00807BEF" w:rsidP="00592AA5">
            <w:pPr>
              <w:ind w:left="1134" w:hanging="1134"/>
              <w:rPr>
                <w:sz w:val="18"/>
                <w:szCs w:val="18"/>
              </w:rPr>
            </w:pPr>
          </w:p>
        </w:tc>
        <w:tc>
          <w:tcPr>
            <w:tcW w:w="576" w:type="dxa"/>
            <w:shd w:val="clear" w:color="auto" w:fill="FFFFFF"/>
          </w:tcPr>
          <w:p w14:paraId="79EB8BD4" w14:textId="77777777" w:rsidR="00807BEF" w:rsidRPr="0097659A" w:rsidRDefault="00807BEF" w:rsidP="00592AA5">
            <w:pPr>
              <w:ind w:left="1134" w:hanging="1134"/>
              <w:rPr>
                <w:sz w:val="18"/>
                <w:szCs w:val="18"/>
              </w:rPr>
            </w:pPr>
          </w:p>
        </w:tc>
        <w:tc>
          <w:tcPr>
            <w:tcW w:w="576" w:type="dxa"/>
            <w:shd w:val="clear" w:color="auto" w:fill="FFFFFF"/>
          </w:tcPr>
          <w:p w14:paraId="5C602F29" w14:textId="77777777" w:rsidR="00807BEF" w:rsidRPr="0097659A" w:rsidRDefault="00807BEF" w:rsidP="00592AA5">
            <w:pPr>
              <w:ind w:left="1134" w:right="220" w:hanging="1134"/>
              <w:jc w:val="right"/>
              <w:rPr>
                <w:sz w:val="18"/>
                <w:szCs w:val="18"/>
              </w:rPr>
            </w:pPr>
            <w:r w:rsidRPr="0097659A">
              <w:rPr>
                <w:rStyle w:val="Gvdemetni77ptKalnDeil0ptbolukbraklyor"/>
                <w:color w:val="auto"/>
                <w:sz w:val="18"/>
                <w:szCs w:val="18"/>
                <w:lang w:val="tr-TR"/>
              </w:rPr>
              <w:t>X</w:t>
            </w:r>
          </w:p>
        </w:tc>
        <w:tc>
          <w:tcPr>
            <w:tcW w:w="1282" w:type="dxa"/>
            <w:shd w:val="clear" w:color="auto" w:fill="FFFFFF"/>
          </w:tcPr>
          <w:p w14:paraId="70FE2E81" w14:textId="77777777" w:rsidR="00807BEF" w:rsidRPr="0097659A" w:rsidRDefault="00807BEF" w:rsidP="00592AA5">
            <w:pPr>
              <w:ind w:left="1134" w:hanging="1134"/>
              <w:rPr>
                <w:sz w:val="18"/>
                <w:szCs w:val="18"/>
              </w:rPr>
            </w:pPr>
          </w:p>
        </w:tc>
        <w:tc>
          <w:tcPr>
            <w:tcW w:w="744" w:type="dxa"/>
            <w:shd w:val="clear" w:color="auto" w:fill="FFFFFF"/>
          </w:tcPr>
          <w:p w14:paraId="624AF94E" w14:textId="77777777" w:rsidR="00807BEF" w:rsidRPr="0097659A" w:rsidRDefault="00807BEF" w:rsidP="00592AA5">
            <w:pPr>
              <w:ind w:left="1134" w:hanging="1134"/>
              <w:rPr>
                <w:sz w:val="18"/>
                <w:szCs w:val="18"/>
              </w:rPr>
            </w:pPr>
          </w:p>
        </w:tc>
        <w:tc>
          <w:tcPr>
            <w:tcW w:w="749" w:type="dxa"/>
            <w:shd w:val="clear" w:color="auto" w:fill="FFFFFF"/>
          </w:tcPr>
          <w:p w14:paraId="714B1BA5" w14:textId="77777777" w:rsidR="00807BEF" w:rsidRPr="0097659A" w:rsidRDefault="00807BEF" w:rsidP="00592AA5">
            <w:pPr>
              <w:ind w:left="1134" w:hanging="1134"/>
              <w:rPr>
                <w:sz w:val="18"/>
                <w:szCs w:val="18"/>
              </w:rPr>
            </w:pPr>
          </w:p>
        </w:tc>
        <w:tc>
          <w:tcPr>
            <w:tcW w:w="744" w:type="dxa"/>
            <w:shd w:val="clear" w:color="auto" w:fill="FFFFFF"/>
          </w:tcPr>
          <w:p w14:paraId="697081E0" w14:textId="77777777" w:rsidR="00807BEF" w:rsidRPr="0097659A" w:rsidRDefault="00807BEF" w:rsidP="00592AA5">
            <w:pPr>
              <w:ind w:left="1134" w:hanging="1134"/>
              <w:rPr>
                <w:sz w:val="18"/>
                <w:szCs w:val="18"/>
              </w:rPr>
            </w:pPr>
          </w:p>
        </w:tc>
        <w:tc>
          <w:tcPr>
            <w:tcW w:w="749" w:type="dxa"/>
            <w:shd w:val="clear" w:color="auto" w:fill="FFFFFF"/>
          </w:tcPr>
          <w:p w14:paraId="1C334ECF" w14:textId="77777777" w:rsidR="00807BEF" w:rsidRPr="0097659A" w:rsidRDefault="00807BEF" w:rsidP="00592AA5">
            <w:pPr>
              <w:ind w:left="1134" w:hanging="1134"/>
              <w:rPr>
                <w:sz w:val="18"/>
                <w:szCs w:val="18"/>
              </w:rPr>
            </w:pPr>
          </w:p>
        </w:tc>
        <w:tc>
          <w:tcPr>
            <w:tcW w:w="2174" w:type="dxa"/>
            <w:shd w:val="clear" w:color="auto" w:fill="FFFFFF"/>
          </w:tcPr>
          <w:p w14:paraId="77632C45" w14:textId="77777777" w:rsidR="00807BEF" w:rsidRPr="0097659A" w:rsidRDefault="00807BEF" w:rsidP="00592AA5">
            <w:pPr>
              <w:ind w:left="1134" w:hanging="1134"/>
              <w:rPr>
                <w:sz w:val="18"/>
                <w:szCs w:val="18"/>
              </w:rPr>
            </w:pPr>
          </w:p>
        </w:tc>
      </w:tr>
      <w:tr w:rsidR="00062639" w:rsidRPr="0097659A" w14:paraId="5C92A701" w14:textId="77777777" w:rsidTr="00450A4D">
        <w:trPr>
          <w:trHeight w:hRule="exact" w:val="667"/>
        </w:trPr>
        <w:tc>
          <w:tcPr>
            <w:tcW w:w="1440" w:type="dxa"/>
            <w:shd w:val="clear" w:color="auto" w:fill="FFFFFF"/>
            <w:vAlign w:val="center"/>
          </w:tcPr>
          <w:p w14:paraId="2F292E98"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3.12.2.1.3.</w:t>
            </w:r>
          </w:p>
        </w:tc>
        <w:tc>
          <w:tcPr>
            <w:tcW w:w="3494" w:type="dxa"/>
            <w:shd w:val="clear" w:color="auto" w:fill="FFFFFF"/>
            <w:vAlign w:val="center"/>
          </w:tcPr>
          <w:p w14:paraId="59ED4CF1" w14:textId="77777777" w:rsidR="00807BEF" w:rsidRPr="0097659A" w:rsidRDefault="00104916" w:rsidP="00104916">
            <w:pPr>
              <w:pStyle w:val="Gvdemetni0"/>
              <w:shd w:val="clear" w:color="auto" w:fill="auto"/>
              <w:spacing w:line="240" w:lineRule="auto"/>
              <w:ind w:left="120" w:hanging="22"/>
              <w:jc w:val="left"/>
              <w:rPr>
                <w:sz w:val="18"/>
                <w:szCs w:val="18"/>
              </w:rPr>
            </w:pPr>
            <w:r w:rsidRPr="0097659A">
              <w:rPr>
                <w:sz w:val="18"/>
                <w:szCs w:val="18"/>
              </w:rPr>
              <w:t>Nominal</w:t>
            </w:r>
            <w:r w:rsidR="00807BEF" w:rsidRPr="0097659A">
              <w:rPr>
                <w:sz w:val="18"/>
                <w:szCs w:val="18"/>
              </w:rPr>
              <w:t xml:space="preserve"> pompa devrinde tam enjeksiyonda strok veya </w:t>
            </w:r>
            <w:r w:rsidR="00E24556" w:rsidRPr="0097659A">
              <w:rPr>
                <w:sz w:val="18"/>
                <w:szCs w:val="18"/>
              </w:rPr>
              <w:t>çevrim</w:t>
            </w:r>
            <w:r w:rsidR="00807BEF" w:rsidRPr="0097659A">
              <w:rPr>
                <w:sz w:val="18"/>
                <w:szCs w:val="18"/>
              </w:rPr>
              <w:t xml:space="preserve"> başına mm3:</w:t>
            </w:r>
          </w:p>
        </w:tc>
        <w:tc>
          <w:tcPr>
            <w:tcW w:w="576" w:type="dxa"/>
            <w:shd w:val="clear" w:color="auto" w:fill="FFFFFF"/>
          </w:tcPr>
          <w:p w14:paraId="7FAD9D94" w14:textId="77777777" w:rsidR="00807BEF" w:rsidRPr="0097659A" w:rsidRDefault="00807BEF" w:rsidP="00592AA5">
            <w:pPr>
              <w:ind w:left="1134" w:hanging="1134"/>
              <w:rPr>
                <w:sz w:val="18"/>
                <w:szCs w:val="18"/>
              </w:rPr>
            </w:pPr>
          </w:p>
        </w:tc>
        <w:tc>
          <w:tcPr>
            <w:tcW w:w="576" w:type="dxa"/>
            <w:shd w:val="clear" w:color="auto" w:fill="FFFFFF"/>
          </w:tcPr>
          <w:p w14:paraId="42832369" w14:textId="77777777" w:rsidR="00807BEF" w:rsidRPr="0097659A" w:rsidRDefault="00807BEF" w:rsidP="00592AA5">
            <w:pPr>
              <w:ind w:left="1134" w:hanging="1134"/>
              <w:rPr>
                <w:sz w:val="18"/>
                <w:szCs w:val="18"/>
              </w:rPr>
            </w:pPr>
          </w:p>
        </w:tc>
        <w:tc>
          <w:tcPr>
            <w:tcW w:w="576" w:type="dxa"/>
            <w:shd w:val="clear" w:color="auto" w:fill="FFFFFF"/>
          </w:tcPr>
          <w:p w14:paraId="3BF25BAC" w14:textId="77777777" w:rsidR="00807BEF" w:rsidRPr="0097659A" w:rsidRDefault="00807BEF" w:rsidP="00592AA5">
            <w:pPr>
              <w:ind w:left="1134" w:right="220" w:hanging="1134"/>
              <w:jc w:val="right"/>
              <w:rPr>
                <w:sz w:val="18"/>
                <w:szCs w:val="18"/>
              </w:rPr>
            </w:pPr>
            <w:r w:rsidRPr="0097659A">
              <w:rPr>
                <w:rStyle w:val="Gvdemetni77ptKalnDeil0ptbolukbraklyor"/>
                <w:color w:val="auto"/>
                <w:sz w:val="18"/>
                <w:szCs w:val="18"/>
                <w:lang w:val="tr-TR"/>
              </w:rPr>
              <w:t>X</w:t>
            </w:r>
          </w:p>
        </w:tc>
        <w:tc>
          <w:tcPr>
            <w:tcW w:w="1282" w:type="dxa"/>
            <w:shd w:val="clear" w:color="auto" w:fill="FFFFFF"/>
          </w:tcPr>
          <w:p w14:paraId="5BB397DF" w14:textId="77777777" w:rsidR="00807BEF" w:rsidRPr="0097659A" w:rsidRDefault="00807BEF" w:rsidP="00592AA5">
            <w:pPr>
              <w:ind w:left="1134" w:hanging="1134"/>
              <w:rPr>
                <w:sz w:val="18"/>
                <w:szCs w:val="18"/>
              </w:rPr>
            </w:pPr>
          </w:p>
        </w:tc>
        <w:tc>
          <w:tcPr>
            <w:tcW w:w="744" w:type="dxa"/>
            <w:shd w:val="clear" w:color="auto" w:fill="FFFFFF"/>
          </w:tcPr>
          <w:p w14:paraId="13D61D4E" w14:textId="77777777" w:rsidR="00807BEF" w:rsidRPr="0097659A" w:rsidRDefault="00807BEF" w:rsidP="00592AA5">
            <w:pPr>
              <w:ind w:left="1134" w:hanging="1134"/>
              <w:rPr>
                <w:sz w:val="18"/>
                <w:szCs w:val="18"/>
              </w:rPr>
            </w:pPr>
          </w:p>
        </w:tc>
        <w:tc>
          <w:tcPr>
            <w:tcW w:w="749" w:type="dxa"/>
            <w:shd w:val="clear" w:color="auto" w:fill="FFFFFF"/>
          </w:tcPr>
          <w:p w14:paraId="182F0444" w14:textId="77777777" w:rsidR="00807BEF" w:rsidRPr="0097659A" w:rsidRDefault="00807BEF" w:rsidP="00592AA5">
            <w:pPr>
              <w:ind w:left="1134" w:hanging="1134"/>
              <w:rPr>
                <w:sz w:val="18"/>
                <w:szCs w:val="18"/>
              </w:rPr>
            </w:pPr>
          </w:p>
        </w:tc>
        <w:tc>
          <w:tcPr>
            <w:tcW w:w="744" w:type="dxa"/>
            <w:shd w:val="clear" w:color="auto" w:fill="FFFFFF"/>
          </w:tcPr>
          <w:p w14:paraId="5EC370C1" w14:textId="77777777" w:rsidR="00807BEF" w:rsidRPr="0097659A" w:rsidRDefault="00807BEF" w:rsidP="00592AA5">
            <w:pPr>
              <w:ind w:left="1134" w:hanging="1134"/>
              <w:rPr>
                <w:sz w:val="18"/>
                <w:szCs w:val="18"/>
              </w:rPr>
            </w:pPr>
          </w:p>
        </w:tc>
        <w:tc>
          <w:tcPr>
            <w:tcW w:w="749" w:type="dxa"/>
            <w:shd w:val="clear" w:color="auto" w:fill="FFFFFF"/>
          </w:tcPr>
          <w:p w14:paraId="0AC983F8" w14:textId="77777777" w:rsidR="00807BEF" w:rsidRPr="0097659A" w:rsidRDefault="00807BEF" w:rsidP="00592AA5">
            <w:pPr>
              <w:ind w:left="1134" w:hanging="1134"/>
              <w:rPr>
                <w:sz w:val="18"/>
                <w:szCs w:val="18"/>
              </w:rPr>
            </w:pPr>
          </w:p>
        </w:tc>
        <w:tc>
          <w:tcPr>
            <w:tcW w:w="2174" w:type="dxa"/>
            <w:shd w:val="clear" w:color="auto" w:fill="FFFFFF"/>
            <w:vAlign w:val="center"/>
          </w:tcPr>
          <w:p w14:paraId="6FD86B20"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Toleransı belirtiniz</w:t>
            </w:r>
          </w:p>
        </w:tc>
      </w:tr>
      <w:tr w:rsidR="00062639" w:rsidRPr="0097659A" w14:paraId="3C21718F" w14:textId="77777777" w:rsidTr="00450A4D">
        <w:trPr>
          <w:trHeight w:hRule="exact" w:val="470"/>
        </w:trPr>
        <w:tc>
          <w:tcPr>
            <w:tcW w:w="1440" w:type="dxa"/>
            <w:shd w:val="clear" w:color="auto" w:fill="FFFFFF"/>
            <w:vAlign w:val="center"/>
          </w:tcPr>
          <w:p w14:paraId="011DBF4A"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3.12.2.1.4.</w:t>
            </w:r>
          </w:p>
        </w:tc>
        <w:tc>
          <w:tcPr>
            <w:tcW w:w="3494" w:type="dxa"/>
            <w:shd w:val="clear" w:color="auto" w:fill="FFFFFF"/>
            <w:vAlign w:val="center"/>
          </w:tcPr>
          <w:p w14:paraId="6D4018E7"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Tork tepe pompa devri (rpm):</w:t>
            </w:r>
          </w:p>
        </w:tc>
        <w:tc>
          <w:tcPr>
            <w:tcW w:w="576" w:type="dxa"/>
            <w:shd w:val="clear" w:color="auto" w:fill="FFFFFF"/>
          </w:tcPr>
          <w:p w14:paraId="4F083766" w14:textId="77777777" w:rsidR="00807BEF" w:rsidRPr="0097659A" w:rsidRDefault="00807BEF" w:rsidP="00592AA5">
            <w:pPr>
              <w:ind w:left="1134" w:hanging="1134"/>
              <w:rPr>
                <w:sz w:val="18"/>
                <w:szCs w:val="18"/>
              </w:rPr>
            </w:pPr>
          </w:p>
        </w:tc>
        <w:tc>
          <w:tcPr>
            <w:tcW w:w="576" w:type="dxa"/>
            <w:shd w:val="clear" w:color="auto" w:fill="FFFFFF"/>
          </w:tcPr>
          <w:p w14:paraId="09423593" w14:textId="77777777" w:rsidR="00807BEF" w:rsidRPr="0097659A" w:rsidRDefault="00807BEF" w:rsidP="00592AA5">
            <w:pPr>
              <w:ind w:left="1134" w:hanging="1134"/>
              <w:rPr>
                <w:sz w:val="18"/>
                <w:szCs w:val="18"/>
              </w:rPr>
            </w:pPr>
          </w:p>
        </w:tc>
        <w:tc>
          <w:tcPr>
            <w:tcW w:w="576" w:type="dxa"/>
            <w:shd w:val="clear" w:color="auto" w:fill="FFFFFF"/>
          </w:tcPr>
          <w:p w14:paraId="4C0E02FF" w14:textId="77777777" w:rsidR="00807BEF" w:rsidRPr="0097659A" w:rsidRDefault="00807BEF" w:rsidP="00592AA5">
            <w:pPr>
              <w:ind w:left="1134" w:right="220" w:hanging="1134"/>
              <w:jc w:val="right"/>
              <w:rPr>
                <w:sz w:val="18"/>
                <w:szCs w:val="18"/>
              </w:rPr>
            </w:pPr>
            <w:r w:rsidRPr="0097659A">
              <w:rPr>
                <w:rStyle w:val="Gvdemetni77ptKalnDeil0ptbolukbraklyor"/>
                <w:color w:val="auto"/>
                <w:sz w:val="18"/>
                <w:szCs w:val="18"/>
                <w:lang w:val="tr-TR"/>
              </w:rPr>
              <w:t>X</w:t>
            </w:r>
          </w:p>
        </w:tc>
        <w:tc>
          <w:tcPr>
            <w:tcW w:w="1282" w:type="dxa"/>
            <w:shd w:val="clear" w:color="auto" w:fill="FFFFFF"/>
          </w:tcPr>
          <w:p w14:paraId="5095CC20" w14:textId="77777777" w:rsidR="00807BEF" w:rsidRPr="0097659A" w:rsidRDefault="00807BEF" w:rsidP="00592AA5">
            <w:pPr>
              <w:ind w:left="1134" w:hanging="1134"/>
              <w:rPr>
                <w:sz w:val="18"/>
                <w:szCs w:val="18"/>
              </w:rPr>
            </w:pPr>
          </w:p>
        </w:tc>
        <w:tc>
          <w:tcPr>
            <w:tcW w:w="744" w:type="dxa"/>
            <w:shd w:val="clear" w:color="auto" w:fill="FFFFFF"/>
          </w:tcPr>
          <w:p w14:paraId="1DC4B926" w14:textId="77777777" w:rsidR="00807BEF" w:rsidRPr="0097659A" w:rsidRDefault="00807BEF" w:rsidP="00592AA5">
            <w:pPr>
              <w:ind w:left="1134" w:hanging="1134"/>
              <w:rPr>
                <w:sz w:val="18"/>
                <w:szCs w:val="18"/>
              </w:rPr>
            </w:pPr>
          </w:p>
        </w:tc>
        <w:tc>
          <w:tcPr>
            <w:tcW w:w="749" w:type="dxa"/>
            <w:shd w:val="clear" w:color="auto" w:fill="FFFFFF"/>
          </w:tcPr>
          <w:p w14:paraId="1EFFB243" w14:textId="77777777" w:rsidR="00807BEF" w:rsidRPr="0097659A" w:rsidRDefault="00807BEF" w:rsidP="00592AA5">
            <w:pPr>
              <w:ind w:left="1134" w:hanging="1134"/>
              <w:rPr>
                <w:sz w:val="18"/>
                <w:szCs w:val="18"/>
              </w:rPr>
            </w:pPr>
          </w:p>
        </w:tc>
        <w:tc>
          <w:tcPr>
            <w:tcW w:w="744" w:type="dxa"/>
            <w:shd w:val="clear" w:color="auto" w:fill="FFFFFF"/>
          </w:tcPr>
          <w:p w14:paraId="52666471" w14:textId="77777777" w:rsidR="00807BEF" w:rsidRPr="0097659A" w:rsidRDefault="00807BEF" w:rsidP="00592AA5">
            <w:pPr>
              <w:ind w:left="1134" w:hanging="1134"/>
              <w:rPr>
                <w:sz w:val="18"/>
                <w:szCs w:val="18"/>
              </w:rPr>
            </w:pPr>
          </w:p>
        </w:tc>
        <w:tc>
          <w:tcPr>
            <w:tcW w:w="749" w:type="dxa"/>
            <w:shd w:val="clear" w:color="auto" w:fill="FFFFFF"/>
          </w:tcPr>
          <w:p w14:paraId="3D28346B" w14:textId="77777777" w:rsidR="00807BEF" w:rsidRPr="0097659A" w:rsidRDefault="00807BEF" w:rsidP="00592AA5">
            <w:pPr>
              <w:ind w:left="1134" w:hanging="1134"/>
              <w:rPr>
                <w:sz w:val="18"/>
                <w:szCs w:val="18"/>
              </w:rPr>
            </w:pPr>
          </w:p>
        </w:tc>
        <w:tc>
          <w:tcPr>
            <w:tcW w:w="2174" w:type="dxa"/>
            <w:shd w:val="clear" w:color="auto" w:fill="FFFFFF"/>
            <w:vAlign w:val="center"/>
          </w:tcPr>
          <w:p w14:paraId="4A6FBFE4" w14:textId="77777777" w:rsidR="00807BEF" w:rsidRPr="0097659A" w:rsidRDefault="00807BEF" w:rsidP="00592AA5">
            <w:pPr>
              <w:ind w:left="1134" w:hanging="1134"/>
              <w:rPr>
                <w:sz w:val="18"/>
                <w:szCs w:val="18"/>
              </w:rPr>
            </w:pPr>
          </w:p>
        </w:tc>
      </w:tr>
      <w:tr w:rsidR="00062639" w:rsidRPr="0097659A" w14:paraId="0A45C329" w14:textId="77777777" w:rsidTr="00450A4D">
        <w:trPr>
          <w:trHeight w:hRule="exact" w:val="667"/>
        </w:trPr>
        <w:tc>
          <w:tcPr>
            <w:tcW w:w="1440" w:type="dxa"/>
            <w:shd w:val="clear" w:color="auto" w:fill="FFFFFF"/>
            <w:vAlign w:val="center"/>
          </w:tcPr>
          <w:p w14:paraId="6A0E4BB8"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3.12.2.1.5.</w:t>
            </w:r>
          </w:p>
        </w:tc>
        <w:tc>
          <w:tcPr>
            <w:tcW w:w="3494" w:type="dxa"/>
            <w:shd w:val="clear" w:color="auto" w:fill="FFFFFF"/>
            <w:vAlign w:val="center"/>
          </w:tcPr>
          <w:p w14:paraId="417BCAB4" w14:textId="77777777" w:rsidR="00807BEF" w:rsidRPr="0097659A" w:rsidRDefault="00104916" w:rsidP="00104916">
            <w:pPr>
              <w:pStyle w:val="Gvdemetni0"/>
              <w:shd w:val="clear" w:color="auto" w:fill="auto"/>
              <w:spacing w:line="240" w:lineRule="auto"/>
              <w:ind w:firstLine="0"/>
              <w:jc w:val="left"/>
              <w:rPr>
                <w:sz w:val="18"/>
                <w:szCs w:val="18"/>
              </w:rPr>
            </w:pPr>
            <w:r w:rsidRPr="0097659A">
              <w:rPr>
                <w:sz w:val="18"/>
                <w:szCs w:val="18"/>
              </w:rPr>
              <w:t>Tork</w:t>
            </w:r>
            <w:r w:rsidR="00807BEF" w:rsidRPr="0097659A">
              <w:rPr>
                <w:sz w:val="18"/>
                <w:szCs w:val="18"/>
              </w:rPr>
              <w:t xml:space="preserve"> tepe pompa devrinde tam enjeksiyonda strok veya </w:t>
            </w:r>
            <w:r w:rsidR="00E24556" w:rsidRPr="0097659A">
              <w:rPr>
                <w:sz w:val="18"/>
                <w:szCs w:val="18"/>
              </w:rPr>
              <w:t>çevrim</w:t>
            </w:r>
            <w:r w:rsidR="00807BEF" w:rsidRPr="0097659A">
              <w:rPr>
                <w:sz w:val="18"/>
                <w:szCs w:val="18"/>
              </w:rPr>
              <w:t xml:space="preserve"> başına mm3</w:t>
            </w:r>
          </w:p>
        </w:tc>
        <w:tc>
          <w:tcPr>
            <w:tcW w:w="576" w:type="dxa"/>
            <w:shd w:val="clear" w:color="auto" w:fill="FFFFFF"/>
          </w:tcPr>
          <w:p w14:paraId="451C34B5" w14:textId="77777777" w:rsidR="00807BEF" w:rsidRPr="0097659A" w:rsidRDefault="00807BEF" w:rsidP="00592AA5">
            <w:pPr>
              <w:ind w:left="1134" w:hanging="1134"/>
              <w:rPr>
                <w:sz w:val="18"/>
                <w:szCs w:val="18"/>
              </w:rPr>
            </w:pPr>
          </w:p>
        </w:tc>
        <w:tc>
          <w:tcPr>
            <w:tcW w:w="576" w:type="dxa"/>
            <w:shd w:val="clear" w:color="auto" w:fill="FFFFFF"/>
          </w:tcPr>
          <w:p w14:paraId="661ECB02" w14:textId="77777777" w:rsidR="00807BEF" w:rsidRPr="0097659A" w:rsidRDefault="00807BEF" w:rsidP="00592AA5">
            <w:pPr>
              <w:ind w:left="1134" w:hanging="1134"/>
              <w:rPr>
                <w:sz w:val="18"/>
                <w:szCs w:val="18"/>
              </w:rPr>
            </w:pPr>
          </w:p>
        </w:tc>
        <w:tc>
          <w:tcPr>
            <w:tcW w:w="576" w:type="dxa"/>
            <w:shd w:val="clear" w:color="auto" w:fill="FFFFFF"/>
          </w:tcPr>
          <w:p w14:paraId="465F01F7" w14:textId="77777777" w:rsidR="00807BEF" w:rsidRPr="0097659A" w:rsidRDefault="00807BEF" w:rsidP="00592AA5">
            <w:pPr>
              <w:ind w:left="1134" w:right="220" w:hanging="1134"/>
              <w:jc w:val="right"/>
              <w:rPr>
                <w:sz w:val="18"/>
                <w:szCs w:val="18"/>
              </w:rPr>
            </w:pPr>
            <w:r w:rsidRPr="0097659A">
              <w:rPr>
                <w:rStyle w:val="Gvdemetni77ptKalnDeil0ptbolukbraklyor"/>
                <w:color w:val="auto"/>
                <w:sz w:val="18"/>
                <w:szCs w:val="18"/>
                <w:lang w:val="tr-TR"/>
              </w:rPr>
              <w:t>X</w:t>
            </w:r>
          </w:p>
        </w:tc>
        <w:tc>
          <w:tcPr>
            <w:tcW w:w="1282" w:type="dxa"/>
            <w:shd w:val="clear" w:color="auto" w:fill="FFFFFF"/>
          </w:tcPr>
          <w:p w14:paraId="45DB2C55" w14:textId="77777777" w:rsidR="00807BEF" w:rsidRPr="0097659A" w:rsidRDefault="00807BEF" w:rsidP="00592AA5">
            <w:pPr>
              <w:ind w:left="1134" w:hanging="1134"/>
              <w:rPr>
                <w:sz w:val="18"/>
                <w:szCs w:val="18"/>
              </w:rPr>
            </w:pPr>
          </w:p>
        </w:tc>
        <w:tc>
          <w:tcPr>
            <w:tcW w:w="744" w:type="dxa"/>
            <w:shd w:val="clear" w:color="auto" w:fill="FFFFFF"/>
          </w:tcPr>
          <w:p w14:paraId="04409D49" w14:textId="77777777" w:rsidR="00807BEF" w:rsidRPr="0097659A" w:rsidRDefault="00807BEF" w:rsidP="00592AA5">
            <w:pPr>
              <w:ind w:left="1134" w:hanging="1134"/>
              <w:rPr>
                <w:sz w:val="18"/>
                <w:szCs w:val="18"/>
              </w:rPr>
            </w:pPr>
          </w:p>
        </w:tc>
        <w:tc>
          <w:tcPr>
            <w:tcW w:w="749" w:type="dxa"/>
            <w:shd w:val="clear" w:color="auto" w:fill="FFFFFF"/>
          </w:tcPr>
          <w:p w14:paraId="3DDEBC48" w14:textId="77777777" w:rsidR="00807BEF" w:rsidRPr="0097659A" w:rsidRDefault="00807BEF" w:rsidP="00592AA5">
            <w:pPr>
              <w:ind w:left="1134" w:hanging="1134"/>
              <w:rPr>
                <w:sz w:val="18"/>
                <w:szCs w:val="18"/>
              </w:rPr>
            </w:pPr>
          </w:p>
        </w:tc>
        <w:tc>
          <w:tcPr>
            <w:tcW w:w="744" w:type="dxa"/>
            <w:shd w:val="clear" w:color="auto" w:fill="FFFFFF"/>
          </w:tcPr>
          <w:p w14:paraId="24E9E9EE" w14:textId="77777777" w:rsidR="00807BEF" w:rsidRPr="0097659A" w:rsidRDefault="00807BEF" w:rsidP="00592AA5">
            <w:pPr>
              <w:ind w:left="1134" w:hanging="1134"/>
              <w:rPr>
                <w:sz w:val="18"/>
                <w:szCs w:val="18"/>
              </w:rPr>
            </w:pPr>
          </w:p>
        </w:tc>
        <w:tc>
          <w:tcPr>
            <w:tcW w:w="749" w:type="dxa"/>
            <w:shd w:val="clear" w:color="auto" w:fill="FFFFFF"/>
          </w:tcPr>
          <w:p w14:paraId="3CC005C9" w14:textId="77777777" w:rsidR="00807BEF" w:rsidRPr="0097659A" w:rsidRDefault="00807BEF" w:rsidP="00592AA5">
            <w:pPr>
              <w:ind w:left="1134" w:hanging="1134"/>
              <w:rPr>
                <w:sz w:val="18"/>
                <w:szCs w:val="18"/>
              </w:rPr>
            </w:pPr>
          </w:p>
        </w:tc>
        <w:tc>
          <w:tcPr>
            <w:tcW w:w="2174" w:type="dxa"/>
            <w:shd w:val="clear" w:color="auto" w:fill="FFFFFF"/>
            <w:vAlign w:val="center"/>
          </w:tcPr>
          <w:p w14:paraId="2DAABDF2"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Toleransı belirtiniz</w:t>
            </w:r>
          </w:p>
        </w:tc>
      </w:tr>
      <w:tr w:rsidR="00062639" w:rsidRPr="0097659A" w14:paraId="37993735" w14:textId="77777777" w:rsidTr="00450A4D">
        <w:trPr>
          <w:trHeight w:hRule="exact" w:val="667"/>
        </w:trPr>
        <w:tc>
          <w:tcPr>
            <w:tcW w:w="1440" w:type="dxa"/>
            <w:shd w:val="clear" w:color="auto" w:fill="FFFFFF"/>
            <w:vAlign w:val="center"/>
          </w:tcPr>
          <w:p w14:paraId="315CB1FE"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3.12.2.1.6.</w:t>
            </w:r>
          </w:p>
        </w:tc>
        <w:tc>
          <w:tcPr>
            <w:tcW w:w="3494" w:type="dxa"/>
            <w:shd w:val="clear" w:color="auto" w:fill="FFFFFF"/>
            <w:vAlign w:val="center"/>
          </w:tcPr>
          <w:p w14:paraId="4C253CA8"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Karakteristik çizim:</w:t>
            </w:r>
          </w:p>
        </w:tc>
        <w:tc>
          <w:tcPr>
            <w:tcW w:w="576" w:type="dxa"/>
            <w:shd w:val="clear" w:color="auto" w:fill="FFFFFF"/>
          </w:tcPr>
          <w:p w14:paraId="4B94DBA3" w14:textId="77777777" w:rsidR="00807BEF" w:rsidRPr="0097659A" w:rsidRDefault="00807BEF" w:rsidP="00592AA5">
            <w:pPr>
              <w:ind w:left="1134" w:hanging="1134"/>
              <w:rPr>
                <w:sz w:val="18"/>
                <w:szCs w:val="18"/>
              </w:rPr>
            </w:pPr>
          </w:p>
        </w:tc>
        <w:tc>
          <w:tcPr>
            <w:tcW w:w="576" w:type="dxa"/>
            <w:shd w:val="clear" w:color="auto" w:fill="FFFFFF"/>
          </w:tcPr>
          <w:p w14:paraId="28BAD78E" w14:textId="77777777" w:rsidR="00807BEF" w:rsidRPr="0097659A" w:rsidRDefault="00807BEF" w:rsidP="00592AA5">
            <w:pPr>
              <w:ind w:left="1134" w:hanging="1134"/>
              <w:rPr>
                <w:sz w:val="18"/>
                <w:szCs w:val="18"/>
              </w:rPr>
            </w:pPr>
          </w:p>
        </w:tc>
        <w:tc>
          <w:tcPr>
            <w:tcW w:w="576" w:type="dxa"/>
            <w:shd w:val="clear" w:color="auto" w:fill="FFFFFF"/>
          </w:tcPr>
          <w:p w14:paraId="22EC262C" w14:textId="77777777" w:rsidR="00807BEF" w:rsidRPr="0097659A" w:rsidRDefault="00807BEF" w:rsidP="00592AA5">
            <w:pPr>
              <w:ind w:left="1134" w:right="220" w:hanging="1134"/>
              <w:jc w:val="right"/>
              <w:rPr>
                <w:sz w:val="18"/>
                <w:szCs w:val="18"/>
              </w:rPr>
            </w:pPr>
            <w:r w:rsidRPr="0097659A">
              <w:rPr>
                <w:rStyle w:val="Gvdemetni77ptKalnDeil0ptbolukbraklyor"/>
                <w:color w:val="auto"/>
                <w:sz w:val="18"/>
                <w:szCs w:val="18"/>
                <w:lang w:val="tr-TR"/>
              </w:rPr>
              <w:t>X</w:t>
            </w:r>
          </w:p>
        </w:tc>
        <w:tc>
          <w:tcPr>
            <w:tcW w:w="1282" w:type="dxa"/>
            <w:shd w:val="clear" w:color="auto" w:fill="FFFFFF"/>
          </w:tcPr>
          <w:p w14:paraId="588139AE" w14:textId="77777777" w:rsidR="00807BEF" w:rsidRPr="0097659A" w:rsidRDefault="00807BEF" w:rsidP="00592AA5">
            <w:pPr>
              <w:ind w:left="1134" w:hanging="1134"/>
              <w:rPr>
                <w:sz w:val="18"/>
                <w:szCs w:val="18"/>
              </w:rPr>
            </w:pPr>
          </w:p>
        </w:tc>
        <w:tc>
          <w:tcPr>
            <w:tcW w:w="744" w:type="dxa"/>
            <w:shd w:val="clear" w:color="auto" w:fill="FFFFFF"/>
          </w:tcPr>
          <w:p w14:paraId="708E9DED" w14:textId="77777777" w:rsidR="00807BEF" w:rsidRPr="0097659A" w:rsidRDefault="00807BEF" w:rsidP="00592AA5">
            <w:pPr>
              <w:ind w:left="1134" w:hanging="1134"/>
              <w:rPr>
                <w:sz w:val="18"/>
                <w:szCs w:val="18"/>
              </w:rPr>
            </w:pPr>
          </w:p>
        </w:tc>
        <w:tc>
          <w:tcPr>
            <w:tcW w:w="749" w:type="dxa"/>
            <w:shd w:val="clear" w:color="auto" w:fill="FFFFFF"/>
          </w:tcPr>
          <w:p w14:paraId="2A4D8582" w14:textId="77777777" w:rsidR="00807BEF" w:rsidRPr="0097659A" w:rsidRDefault="00807BEF" w:rsidP="00592AA5">
            <w:pPr>
              <w:ind w:left="1134" w:hanging="1134"/>
              <w:rPr>
                <w:sz w:val="18"/>
                <w:szCs w:val="18"/>
              </w:rPr>
            </w:pPr>
          </w:p>
        </w:tc>
        <w:tc>
          <w:tcPr>
            <w:tcW w:w="744" w:type="dxa"/>
            <w:shd w:val="clear" w:color="auto" w:fill="FFFFFF"/>
          </w:tcPr>
          <w:p w14:paraId="7B07A22B" w14:textId="77777777" w:rsidR="00807BEF" w:rsidRPr="0097659A" w:rsidRDefault="00807BEF" w:rsidP="00592AA5">
            <w:pPr>
              <w:ind w:left="1134" w:hanging="1134"/>
              <w:rPr>
                <w:sz w:val="18"/>
                <w:szCs w:val="18"/>
              </w:rPr>
            </w:pPr>
          </w:p>
        </w:tc>
        <w:tc>
          <w:tcPr>
            <w:tcW w:w="749" w:type="dxa"/>
            <w:shd w:val="clear" w:color="auto" w:fill="FFFFFF"/>
          </w:tcPr>
          <w:p w14:paraId="6EE53292" w14:textId="77777777" w:rsidR="00807BEF" w:rsidRPr="0097659A" w:rsidRDefault="00807BEF" w:rsidP="00592AA5">
            <w:pPr>
              <w:ind w:left="1134" w:hanging="1134"/>
              <w:rPr>
                <w:sz w:val="18"/>
                <w:szCs w:val="18"/>
              </w:rPr>
            </w:pPr>
          </w:p>
        </w:tc>
        <w:tc>
          <w:tcPr>
            <w:tcW w:w="2174" w:type="dxa"/>
            <w:shd w:val="clear" w:color="auto" w:fill="FFFFFF"/>
            <w:vAlign w:val="center"/>
          </w:tcPr>
          <w:p w14:paraId="3A6F4F95" w14:textId="77777777" w:rsidR="00FD23D8"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 xml:space="preserve">3.12.2.1.1 ila 3.12.2.1.5 </w:t>
            </w:r>
          </w:p>
          <w:p w14:paraId="3036F211" w14:textId="77777777" w:rsidR="00FD23D8"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 xml:space="preserve">maddelerine alternatif </w:t>
            </w:r>
          </w:p>
          <w:p w14:paraId="69D1FB0E" w14:textId="46F14D64"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olarak.</w:t>
            </w:r>
          </w:p>
        </w:tc>
      </w:tr>
      <w:tr w:rsidR="00062639" w:rsidRPr="0097659A" w14:paraId="4A2985FA" w14:textId="77777777" w:rsidTr="00450A4D">
        <w:trPr>
          <w:trHeight w:hRule="exact" w:val="475"/>
        </w:trPr>
        <w:tc>
          <w:tcPr>
            <w:tcW w:w="1440" w:type="dxa"/>
            <w:shd w:val="clear" w:color="auto" w:fill="FFFFFF"/>
            <w:vAlign w:val="center"/>
          </w:tcPr>
          <w:p w14:paraId="0BE7AE0B"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3.12.2.1.7.</w:t>
            </w:r>
          </w:p>
        </w:tc>
        <w:tc>
          <w:tcPr>
            <w:tcW w:w="3494" w:type="dxa"/>
            <w:shd w:val="clear" w:color="auto" w:fill="FFFFFF"/>
            <w:vAlign w:val="center"/>
          </w:tcPr>
          <w:p w14:paraId="520CA1E7" w14:textId="77777777" w:rsidR="00807BEF" w:rsidRPr="0097659A" w:rsidRDefault="00807BEF" w:rsidP="00104916">
            <w:pPr>
              <w:pStyle w:val="Gvdemetni0"/>
              <w:shd w:val="clear" w:color="auto" w:fill="auto"/>
              <w:spacing w:line="240" w:lineRule="auto"/>
              <w:ind w:left="-22" w:firstLine="0"/>
              <w:jc w:val="left"/>
              <w:rPr>
                <w:sz w:val="18"/>
                <w:szCs w:val="18"/>
              </w:rPr>
            </w:pPr>
            <w:r w:rsidRPr="0097659A">
              <w:rPr>
                <w:sz w:val="18"/>
                <w:szCs w:val="18"/>
              </w:rPr>
              <w:t xml:space="preserve">Kullanılan yöntem: motor üzerinde/pompa </w:t>
            </w:r>
            <w:r w:rsidR="00104916" w:rsidRPr="0097659A">
              <w:rPr>
                <w:sz w:val="18"/>
                <w:szCs w:val="18"/>
              </w:rPr>
              <w:t>tezgâhı</w:t>
            </w:r>
            <w:r w:rsidRPr="0097659A">
              <w:rPr>
                <w:sz w:val="18"/>
                <w:szCs w:val="18"/>
              </w:rPr>
              <w:t xml:space="preserve"> üzerinde</w:t>
            </w:r>
          </w:p>
        </w:tc>
        <w:tc>
          <w:tcPr>
            <w:tcW w:w="576" w:type="dxa"/>
            <w:shd w:val="clear" w:color="auto" w:fill="FFFFFF"/>
          </w:tcPr>
          <w:p w14:paraId="49AC06D0" w14:textId="77777777" w:rsidR="00807BEF" w:rsidRPr="0097659A" w:rsidRDefault="00807BEF" w:rsidP="00592AA5">
            <w:pPr>
              <w:ind w:left="1134" w:hanging="1134"/>
              <w:rPr>
                <w:sz w:val="18"/>
                <w:szCs w:val="18"/>
              </w:rPr>
            </w:pPr>
          </w:p>
        </w:tc>
        <w:tc>
          <w:tcPr>
            <w:tcW w:w="576" w:type="dxa"/>
            <w:shd w:val="clear" w:color="auto" w:fill="FFFFFF"/>
          </w:tcPr>
          <w:p w14:paraId="678E48FB" w14:textId="77777777" w:rsidR="00807BEF" w:rsidRPr="0097659A" w:rsidRDefault="00807BEF" w:rsidP="00592AA5">
            <w:pPr>
              <w:ind w:left="1134" w:hanging="1134"/>
              <w:rPr>
                <w:sz w:val="18"/>
                <w:szCs w:val="18"/>
              </w:rPr>
            </w:pPr>
          </w:p>
        </w:tc>
        <w:tc>
          <w:tcPr>
            <w:tcW w:w="576" w:type="dxa"/>
            <w:shd w:val="clear" w:color="auto" w:fill="FFFFFF"/>
          </w:tcPr>
          <w:p w14:paraId="5892A2D8" w14:textId="77777777" w:rsidR="00807BEF" w:rsidRPr="0097659A" w:rsidRDefault="00807BEF" w:rsidP="00592AA5">
            <w:pPr>
              <w:ind w:left="1134" w:right="220" w:hanging="1134"/>
              <w:jc w:val="right"/>
              <w:rPr>
                <w:sz w:val="18"/>
                <w:szCs w:val="18"/>
              </w:rPr>
            </w:pPr>
            <w:r w:rsidRPr="0097659A">
              <w:rPr>
                <w:rStyle w:val="Gvdemetni77ptKalnDeil0ptbolukbraklyor"/>
                <w:color w:val="auto"/>
                <w:sz w:val="18"/>
                <w:szCs w:val="18"/>
                <w:lang w:val="tr-TR"/>
              </w:rPr>
              <w:t>X</w:t>
            </w:r>
          </w:p>
        </w:tc>
        <w:tc>
          <w:tcPr>
            <w:tcW w:w="1282" w:type="dxa"/>
            <w:shd w:val="clear" w:color="auto" w:fill="FFFFFF"/>
          </w:tcPr>
          <w:p w14:paraId="0C7E1442" w14:textId="77777777" w:rsidR="00807BEF" w:rsidRPr="0097659A" w:rsidRDefault="00807BEF" w:rsidP="00592AA5">
            <w:pPr>
              <w:ind w:left="1134" w:hanging="1134"/>
              <w:rPr>
                <w:sz w:val="18"/>
                <w:szCs w:val="18"/>
              </w:rPr>
            </w:pPr>
          </w:p>
        </w:tc>
        <w:tc>
          <w:tcPr>
            <w:tcW w:w="744" w:type="dxa"/>
            <w:shd w:val="clear" w:color="auto" w:fill="FFFFFF"/>
          </w:tcPr>
          <w:p w14:paraId="5BDBEF02" w14:textId="77777777" w:rsidR="00807BEF" w:rsidRPr="0097659A" w:rsidRDefault="00807BEF" w:rsidP="00592AA5">
            <w:pPr>
              <w:ind w:left="1134" w:hanging="1134"/>
              <w:rPr>
                <w:sz w:val="18"/>
                <w:szCs w:val="18"/>
              </w:rPr>
            </w:pPr>
          </w:p>
        </w:tc>
        <w:tc>
          <w:tcPr>
            <w:tcW w:w="749" w:type="dxa"/>
            <w:shd w:val="clear" w:color="auto" w:fill="FFFFFF"/>
          </w:tcPr>
          <w:p w14:paraId="1F6D0110" w14:textId="77777777" w:rsidR="00807BEF" w:rsidRPr="0097659A" w:rsidRDefault="00807BEF" w:rsidP="00592AA5">
            <w:pPr>
              <w:ind w:left="1134" w:hanging="1134"/>
              <w:rPr>
                <w:sz w:val="18"/>
                <w:szCs w:val="18"/>
              </w:rPr>
            </w:pPr>
          </w:p>
        </w:tc>
        <w:tc>
          <w:tcPr>
            <w:tcW w:w="744" w:type="dxa"/>
            <w:shd w:val="clear" w:color="auto" w:fill="FFFFFF"/>
          </w:tcPr>
          <w:p w14:paraId="33CE746B" w14:textId="77777777" w:rsidR="00807BEF" w:rsidRPr="0097659A" w:rsidRDefault="00807BEF" w:rsidP="00592AA5">
            <w:pPr>
              <w:ind w:left="1134" w:hanging="1134"/>
              <w:rPr>
                <w:sz w:val="18"/>
                <w:szCs w:val="18"/>
              </w:rPr>
            </w:pPr>
          </w:p>
        </w:tc>
        <w:tc>
          <w:tcPr>
            <w:tcW w:w="749" w:type="dxa"/>
            <w:shd w:val="clear" w:color="auto" w:fill="FFFFFF"/>
          </w:tcPr>
          <w:p w14:paraId="1254E9CA" w14:textId="77777777" w:rsidR="00807BEF" w:rsidRPr="0097659A" w:rsidRDefault="00807BEF" w:rsidP="00592AA5">
            <w:pPr>
              <w:ind w:left="1134" w:hanging="1134"/>
              <w:rPr>
                <w:sz w:val="18"/>
                <w:szCs w:val="18"/>
              </w:rPr>
            </w:pPr>
          </w:p>
        </w:tc>
        <w:tc>
          <w:tcPr>
            <w:tcW w:w="2174" w:type="dxa"/>
            <w:shd w:val="clear" w:color="auto" w:fill="FFFFFF"/>
            <w:vAlign w:val="center"/>
          </w:tcPr>
          <w:p w14:paraId="5E99B7B5" w14:textId="77777777" w:rsidR="00807BEF" w:rsidRPr="0097659A" w:rsidRDefault="00807BEF" w:rsidP="00592AA5">
            <w:pPr>
              <w:ind w:left="1134" w:hanging="1134"/>
              <w:rPr>
                <w:sz w:val="18"/>
                <w:szCs w:val="18"/>
              </w:rPr>
            </w:pPr>
          </w:p>
        </w:tc>
      </w:tr>
      <w:tr w:rsidR="00062639" w:rsidRPr="0097659A" w14:paraId="5D825824" w14:textId="77777777" w:rsidTr="00450A4D">
        <w:trPr>
          <w:trHeight w:hRule="exact" w:val="470"/>
        </w:trPr>
        <w:tc>
          <w:tcPr>
            <w:tcW w:w="1440" w:type="dxa"/>
            <w:shd w:val="clear" w:color="auto" w:fill="FFFFFF"/>
            <w:vAlign w:val="center"/>
          </w:tcPr>
          <w:p w14:paraId="36059EE3"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3.12.2.2.</w:t>
            </w:r>
          </w:p>
        </w:tc>
        <w:tc>
          <w:tcPr>
            <w:tcW w:w="3494" w:type="dxa"/>
            <w:shd w:val="clear" w:color="auto" w:fill="FFFFFF"/>
            <w:vAlign w:val="center"/>
          </w:tcPr>
          <w:p w14:paraId="10AD46DB"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Enjeksiyon zamanlaması</w:t>
            </w:r>
          </w:p>
        </w:tc>
        <w:tc>
          <w:tcPr>
            <w:tcW w:w="576" w:type="dxa"/>
            <w:shd w:val="clear" w:color="auto" w:fill="FFFFFF"/>
          </w:tcPr>
          <w:p w14:paraId="6283F19C" w14:textId="77777777" w:rsidR="00807BEF" w:rsidRPr="0097659A" w:rsidRDefault="00807BEF" w:rsidP="00592AA5">
            <w:pPr>
              <w:ind w:left="1134" w:hanging="1134"/>
              <w:rPr>
                <w:sz w:val="18"/>
                <w:szCs w:val="18"/>
              </w:rPr>
            </w:pPr>
          </w:p>
        </w:tc>
        <w:tc>
          <w:tcPr>
            <w:tcW w:w="576" w:type="dxa"/>
            <w:shd w:val="clear" w:color="auto" w:fill="FFFFFF"/>
          </w:tcPr>
          <w:p w14:paraId="7AD8D465" w14:textId="77777777" w:rsidR="00807BEF" w:rsidRPr="0097659A" w:rsidRDefault="00807BEF" w:rsidP="00592AA5">
            <w:pPr>
              <w:ind w:left="1134" w:hanging="1134"/>
              <w:rPr>
                <w:sz w:val="18"/>
                <w:szCs w:val="18"/>
              </w:rPr>
            </w:pPr>
          </w:p>
        </w:tc>
        <w:tc>
          <w:tcPr>
            <w:tcW w:w="576" w:type="dxa"/>
            <w:shd w:val="clear" w:color="auto" w:fill="FFFFFF"/>
          </w:tcPr>
          <w:p w14:paraId="6B592804" w14:textId="77777777" w:rsidR="00807BEF" w:rsidRPr="0097659A" w:rsidRDefault="00807BEF" w:rsidP="00592AA5">
            <w:pPr>
              <w:ind w:left="1134" w:hanging="1134"/>
              <w:rPr>
                <w:sz w:val="18"/>
                <w:szCs w:val="18"/>
              </w:rPr>
            </w:pPr>
          </w:p>
        </w:tc>
        <w:tc>
          <w:tcPr>
            <w:tcW w:w="1282" w:type="dxa"/>
            <w:shd w:val="clear" w:color="auto" w:fill="FFFFFF"/>
          </w:tcPr>
          <w:p w14:paraId="56610F12" w14:textId="77777777" w:rsidR="00807BEF" w:rsidRPr="0097659A" w:rsidRDefault="00807BEF" w:rsidP="00592AA5">
            <w:pPr>
              <w:ind w:left="1134" w:hanging="1134"/>
              <w:rPr>
                <w:sz w:val="18"/>
                <w:szCs w:val="18"/>
              </w:rPr>
            </w:pPr>
          </w:p>
        </w:tc>
        <w:tc>
          <w:tcPr>
            <w:tcW w:w="744" w:type="dxa"/>
            <w:shd w:val="clear" w:color="auto" w:fill="FFFFFF"/>
          </w:tcPr>
          <w:p w14:paraId="648C1BD9" w14:textId="77777777" w:rsidR="00807BEF" w:rsidRPr="0097659A" w:rsidRDefault="00807BEF" w:rsidP="00592AA5">
            <w:pPr>
              <w:ind w:left="1134" w:hanging="1134"/>
              <w:rPr>
                <w:sz w:val="18"/>
                <w:szCs w:val="18"/>
              </w:rPr>
            </w:pPr>
          </w:p>
        </w:tc>
        <w:tc>
          <w:tcPr>
            <w:tcW w:w="749" w:type="dxa"/>
            <w:shd w:val="clear" w:color="auto" w:fill="FFFFFF"/>
          </w:tcPr>
          <w:p w14:paraId="6E154CC4" w14:textId="77777777" w:rsidR="00807BEF" w:rsidRPr="0097659A" w:rsidRDefault="00807BEF" w:rsidP="00592AA5">
            <w:pPr>
              <w:ind w:left="1134" w:hanging="1134"/>
              <w:rPr>
                <w:sz w:val="18"/>
                <w:szCs w:val="18"/>
              </w:rPr>
            </w:pPr>
          </w:p>
        </w:tc>
        <w:tc>
          <w:tcPr>
            <w:tcW w:w="744" w:type="dxa"/>
            <w:shd w:val="clear" w:color="auto" w:fill="FFFFFF"/>
          </w:tcPr>
          <w:p w14:paraId="422EDB7C" w14:textId="77777777" w:rsidR="00807BEF" w:rsidRPr="0097659A" w:rsidRDefault="00807BEF" w:rsidP="00592AA5">
            <w:pPr>
              <w:ind w:left="1134" w:hanging="1134"/>
              <w:rPr>
                <w:sz w:val="18"/>
                <w:szCs w:val="18"/>
              </w:rPr>
            </w:pPr>
          </w:p>
        </w:tc>
        <w:tc>
          <w:tcPr>
            <w:tcW w:w="749" w:type="dxa"/>
            <w:shd w:val="clear" w:color="auto" w:fill="FFFFFF"/>
          </w:tcPr>
          <w:p w14:paraId="1AA70DA0" w14:textId="77777777" w:rsidR="00807BEF" w:rsidRPr="0097659A" w:rsidRDefault="00807BEF" w:rsidP="00592AA5">
            <w:pPr>
              <w:ind w:left="1134" w:hanging="1134"/>
              <w:rPr>
                <w:sz w:val="18"/>
                <w:szCs w:val="18"/>
              </w:rPr>
            </w:pPr>
          </w:p>
        </w:tc>
        <w:tc>
          <w:tcPr>
            <w:tcW w:w="2174" w:type="dxa"/>
            <w:shd w:val="clear" w:color="auto" w:fill="FFFFFF"/>
            <w:vAlign w:val="center"/>
          </w:tcPr>
          <w:p w14:paraId="15C263FB" w14:textId="77777777" w:rsidR="00807BEF" w:rsidRPr="0097659A" w:rsidRDefault="00807BEF" w:rsidP="00592AA5">
            <w:pPr>
              <w:ind w:left="1134" w:hanging="1134"/>
              <w:rPr>
                <w:sz w:val="18"/>
                <w:szCs w:val="18"/>
              </w:rPr>
            </w:pPr>
          </w:p>
        </w:tc>
      </w:tr>
      <w:tr w:rsidR="00062639" w:rsidRPr="0097659A" w14:paraId="1F2E9F1B" w14:textId="77777777" w:rsidTr="00450A4D">
        <w:trPr>
          <w:trHeight w:hRule="exact" w:val="667"/>
        </w:trPr>
        <w:tc>
          <w:tcPr>
            <w:tcW w:w="1440" w:type="dxa"/>
            <w:shd w:val="clear" w:color="auto" w:fill="FFFFFF"/>
            <w:vAlign w:val="center"/>
          </w:tcPr>
          <w:p w14:paraId="6C7C539D"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3.12.2.2.1.</w:t>
            </w:r>
          </w:p>
        </w:tc>
        <w:tc>
          <w:tcPr>
            <w:tcW w:w="3494" w:type="dxa"/>
            <w:shd w:val="clear" w:color="auto" w:fill="FFFFFF"/>
            <w:vAlign w:val="center"/>
          </w:tcPr>
          <w:p w14:paraId="78A09582"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Enjeksiyon zamanlaması eğrisi:</w:t>
            </w:r>
          </w:p>
        </w:tc>
        <w:tc>
          <w:tcPr>
            <w:tcW w:w="576" w:type="dxa"/>
            <w:shd w:val="clear" w:color="auto" w:fill="FFFFFF"/>
          </w:tcPr>
          <w:p w14:paraId="43949696" w14:textId="77777777" w:rsidR="00807BEF" w:rsidRPr="0097659A" w:rsidRDefault="00807BEF" w:rsidP="00592AA5">
            <w:pPr>
              <w:ind w:left="1134" w:hanging="1134"/>
              <w:rPr>
                <w:sz w:val="18"/>
                <w:szCs w:val="18"/>
              </w:rPr>
            </w:pPr>
          </w:p>
        </w:tc>
        <w:tc>
          <w:tcPr>
            <w:tcW w:w="576" w:type="dxa"/>
            <w:shd w:val="clear" w:color="auto" w:fill="FFFFFF"/>
          </w:tcPr>
          <w:p w14:paraId="3661C3CC" w14:textId="77777777" w:rsidR="00807BEF" w:rsidRPr="0097659A" w:rsidRDefault="00807BEF" w:rsidP="00592AA5">
            <w:pPr>
              <w:ind w:left="1134" w:hanging="1134"/>
              <w:rPr>
                <w:sz w:val="18"/>
                <w:szCs w:val="18"/>
              </w:rPr>
            </w:pPr>
          </w:p>
        </w:tc>
        <w:tc>
          <w:tcPr>
            <w:tcW w:w="576" w:type="dxa"/>
            <w:shd w:val="clear" w:color="auto" w:fill="FFFFFF"/>
          </w:tcPr>
          <w:p w14:paraId="5FA131A3" w14:textId="77777777" w:rsidR="00807BEF" w:rsidRPr="0097659A" w:rsidRDefault="00807BEF" w:rsidP="00592AA5">
            <w:pPr>
              <w:ind w:left="1134" w:right="220" w:hanging="1134"/>
              <w:jc w:val="right"/>
              <w:rPr>
                <w:sz w:val="18"/>
                <w:szCs w:val="18"/>
              </w:rPr>
            </w:pPr>
            <w:r w:rsidRPr="0097659A">
              <w:rPr>
                <w:rStyle w:val="Gvdemetni77ptKalnDeil0ptbolukbraklyor"/>
                <w:color w:val="auto"/>
                <w:sz w:val="18"/>
                <w:szCs w:val="18"/>
                <w:lang w:val="tr-TR"/>
              </w:rPr>
              <w:t>X</w:t>
            </w:r>
          </w:p>
        </w:tc>
        <w:tc>
          <w:tcPr>
            <w:tcW w:w="1282" w:type="dxa"/>
            <w:shd w:val="clear" w:color="auto" w:fill="FFFFFF"/>
          </w:tcPr>
          <w:p w14:paraId="45FA33D3" w14:textId="77777777" w:rsidR="00807BEF" w:rsidRPr="0097659A" w:rsidRDefault="00807BEF" w:rsidP="00592AA5">
            <w:pPr>
              <w:ind w:left="1134" w:hanging="1134"/>
              <w:rPr>
                <w:sz w:val="18"/>
                <w:szCs w:val="18"/>
              </w:rPr>
            </w:pPr>
          </w:p>
        </w:tc>
        <w:tc>
          <w:tcPr>
            <w:tcW w:w="744" w:type="dxa"/>
            <w:shd w:val="clear" w:color="auto" w:fill="FFFFFF"/>
          </w:tcPr>
          <w:p w14:paraId="2AA2F7ED" w14:textId="77777777" w:rsidR="00807BEF" w:rsidRPr="0097659A" w:rsidRDefault="00807BEF" w:rsidP="00592AA5">
            <w:pPr>
              <w:ind w:left="1134" w:hanging="1134"/>
              <w:rPr>
                <w:sz w:val="18"/>
                <w:szCs w:val="18"/>
              </w:rPr>
            </w:pPr>
          </w:p>
        </w:tc>
        <w:tc>
          <w:tcPr>
            <w:tcW w:w="749" w:type="dxa"/>
            <w:shd w:val="clear" w:color="auto" w:fill="FFFFFF"/>
          </w:tcPr>
          <w:p w14:paraId="490E0382" w14:textId="77777777" w:rsidR="00807BEF" w:rsidRPr="0097659A" w:rsidRDefault="00807BEF" w:rsidP="00592AA5">
            <w:pPr>
              <w:ind w:left="1134" w:hanging="1134"/>
              <w:rPr>
                <w:sz w:val="18"/>
                <w:szCs w:val="18"/>
              </w:rPr>
            </w:pPr>
          </w:p>
        </w:tc>
        <w:tc>
          <w:tcPr>
            <w:tcW w:w="744" w:type="dxa"/>
            <w:shd w:val="clear" w:color="auto" w:fill="FFFFFF"/>
          </w:tcPr>
          <w:p w14:paraId="39A965D9" w14:textId="77777777" w:rsidR="00807BEF" w:rsidRPr="0097659A" w:rsidRDefault="00807BEF" w:rsidP="00592AA5">
            <w:pPr>
              <w:ind w:left="1134" w:hanging="1134"/>
              <w:rPr>
                <w:sz w:val="18"/>
                <w:szCs w:val="18"/>
              </w:rPr>
            </w:pPr>
          </w:p>
        </w:tc>
        <w:tc>
          <w:tcPr>
            <w:tcW w:w="749" w:type="dxa"/>
            <w:shd w:val="clear" w:color="auto" w:fill="FFFFFF"/>
          </w:tcPr>
          <w:p w14:paraId="32B50495" w14:textId="77777777" w:rsidR="00807BEF" w:rsidRPr="0097659A" w:rsidRDefault="00807BEF" w:rsidP="00592AA5">
            <w:pPr>
              <w:ind w:left="1134" w:hanging="1134"/>
              <w:rPr>
                <w:sz w:val="18"/>
                <w:szCs w:val="18"/>
              </w:rPr>
            </w:pPr>
          </w:p>
        </w:tc>
        <w:tc>
          <w:tcPr>
            <w:tcW w:w="2174" w:type="dxa"/>
            <w:shd w:val="clear" w:color="auto" w:fill="FFFFFF"/>
            <w:vAlign w:val="center"/>
          </w:tcPr>
          <w:p w14:paraId="657D9E4B"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Varsa toleransı belirtiniz</w:t>
            </w:r>
          </w:p>
        </w:tc>
      </w:tr>
      <w:tr w:rsidR="00062639" w:rsidRPr="0097659A" w14:paraId="13C4D8A1" w14:textId="77777777" w:rsidTr="00450A4D">
        <w:trPr>
          <w:trHeight w:hRule="exact" w:val="470"/>
        </w:trPr>
        <w:tc>
          <w:tcPr>
            <w:tcW w:w="1440" w:type="dxa"/>
            <w:shd w:val="clear" w:color="auto" w:fill="FFFFFF"/>
            <w:vAlign w:val="center"/>
          </w:tcPr>
          <w:p w14:paraId="5A9A8BF3"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3.12.2.2.2.</w:t>
            </w:r>
          </w:p>
        </w:tc>
        <w:tc>
          <w:tcPr>
            <w:tcW w:w="3494" w:type="dxa"/>
            <w:shd w:val="clear" w:color="auto" w:fill="FFFFFF"/>
            <w:vAlign w:val="center"/>
          </w:tcPr>
          <w:p w14:paraId="75F7CB81"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Statik Zamanlama:</w:t>
            </w:r>
          </w:p>
        </w:tc>
        <w:tc>
          <w:tcPr>
            <w:tcW w:w="576" w:type="dxa"/>
            <w:shd w:val="clear" w:color="auto" w:fill="FFFFFF"/>
          </w:tcPr>
          <w:p w14:paraId="3E471916" w14:textId="77777777" w:rsidR="00807BEF" w:rsidRPr="0097659A" w:rsidRDefault="00807BEF" w:rsidP="00592AA5">
            <w:pPr>
              <w:ind w:left="1134" w:hanging="1134"/>
              <w:rPr>
                <w:sz w:val="18"/>
                <w:szCs w:val="18"/>
              </w:rPr>
            </w:pPr>
          </w:p>
        </w:tc>
        <w:tc>
          <w:tcPr>
            <w:tcW w:w="576" w:type="dxa"/>
            <w:shd w:val="clear" w:color="auto" w:fill="FFFFFF"/>
          </w:tcPr>
          <w:p w14:paraId="489A3955" w14:textId="77777777" w:rsidR="00807BEF" w:rsidRPr="0097659A" w:rsidRDefault="00807BEF" w:rsidP="00592AA5">
            <w:pPr>
              <w:ind w:left="1134" w:hanging="1134"/>
              <w:rPr>
                <w:sz w:val="18"/>
                <w:szCs w:val="18"/>
              </w:rPr>
            </w:pPr>
          </w:p>
        </w:tc>
        <w:tc>
          <w:tcPr>
            <w:tcW w:w="576" w:type="dxa"/>
            <w:shd w:val="clear" w:color="auto" w:fill="FFFFFF"/>
          </w:tcPr>
          <w:p w14:paraId="5F9651A3" w14:textId="77777777" w:rsidR="00807BEF" w:rsidRPr="0097659A" w:rsidRDefault="00807BEF" w:rsidP="00592AA5">
            <w:pPr>
              <w:ind w:left="1134" w:right="220" w:hanging="1134"/>
              <w:jc w:val="right"/>
              <w:rPr>
                <w:sz w:val="18"/>
                <w:szCs w:val="18"/>
              </w:rPr>
            </w:pPr>
            <w:r w:rsidRPr="0097659A">
              <w:rPr>
                <w:rStyle w:val="Gvdemetni77ptKalnDeil0ptbolukbraklyor"/>
                <w:color w:val="auto"/>
                <w:sz w:val="18"/>
                <w:szCs w:val="18"/>
                <w:lang w:val="tr-TR"/>
              </w:rPr>
              <w:t>X</w:t>
            </w:r>
          </w:p>
        </w:tc>
        <w:tc>
          <w:tcPr>
            <w:tcW w:w="1282" w:type="dxa"/>
            <w:shd w:val="clear" w:color="auto" w:fill="FFFFFF"/>
          </w:tcPr>
          <w:p w14:paraId="24C6B94D" w14:textId="77777777" w:rsidR="00807BEF" w:rsidRPr="0097659A" w:rsidRDefault="00807BEF" w:rsidP="00592AA5">
            <w:pPr>
              <w:ind w:left="1134" w:hanging="1134"/>
              <w:rPr>
                <w:sz w:val="18"/>
                <w:szCs w:val="18"/>
              </w:rPr>
            </w:pPr>
          </w:p>
        </w:tc>
        <w:tc>
          <w:tcPr>
            <w:tcW w:w="744" w:type="dxa"/>
            <w:shd w:val="clear" w:color="auto" w:fill="FFFFFF"/>
          </w:tcPr>
          <w:p w14:paraId="76BF85B4" w14:textId="77777777" w:rsidR="00807BEF" w:rsidRPr="0097659A" w:rsidRDefault="00807BEF" w:rsidP="00592AA5">
            <w:pPr>
              <w:ind w:left="1134" w:hanging="1134"/>
              <w:rPr>
                <w:sz w:val="18"/>
                <w:szCs w:val="18"/>
              </w:rPr>
            </w:pPr>
          </w:p>
        </w:tc>
        <w:tc>
          <w:tcPr>
            <w:tcW w:w="749" w:type="dxa"/>
            <w:shd w:val="clear" w:color="auto" w:fill="FFFFFF"/>
          </w:tcPr>
          <w:p w14:paraId="2C793637" w14:textId="77777777" w:rsidR="00807BEF" w:rsidRPr="0097659A" w:rsidRDefault="00807BEF" w:rsidP="00592AA5">
            <w:pPr>
              <w:ind w:left="1134" w:hanging="1134"/>
              <w:rPr>
                <w:sz w:val="18"/>
                <w:szCs w:val="18"/>
              </w:rPr>
            </w:pPr>
          </w:p>
        </w:tc>
        <w:tc>
          <w:tcPr>
            <w:tcW w:w="744" w:type="dxa"/>
            <w:shd w:val="clear" w:color="auto" w:fill="FFFFFF"/>
          </w:tcPr>
          <w:p w14:paraId="41219E24" w14:textId="77777777" w:rsidR="00807BEF" w:rsidRPr="0097659A" w:rsidRDefault="00807BEF" w:rsidP="00592AA5">
            <w:pPr>
              <w:ind w:left="1134" w:hanging="1134"/>
              <w:rPr>
                <w:sz w:val="18"/>
                <w:szCs w:val="18"/>
              </w:rPr>
            </w:pPr>
          </w:p>
        </w:tc>
        <w:tc>
          <w:tcPr>
            <w:tcW w:w="749" w:type="dxa"/>
            <w:shd w:val="clear" w:color="auto" w:fill="FFFFFF"/>
          </w:tcPr>
          <w:p w14:paraId="41BCB3D4" w14:textId="77777777" w:rsidR="00807BEF" w:rsidRPr="0097659A" w:rsidRDefault="00807BEF" w:rsidP="00592AA5">
            <w:pPr>
              <w:ind w:left="1134" w:hanging="1134"/>
              <w:rPr>
                <w:sz w:val="18"/>
                <w:szCs w:val="18"/>
              </w:rPr>
            </w:pPr>
          </w:p>
        </w:tc>
        <w:tc>
          <w:tcPr>
            <w:tcW w:w="2174" w:type="dxa"/>
            <w:shd w:val="clear" w:color="auto" w:fill="FFFFFF"/>
            <w:vAlign w:val="center"/>
          </w:tcPr>
          <w:p w14:paraId="7F4BA34E"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Toleransı belirtiniz</w:t>
            </w:r>
          </w:p>
        </w:tc>
      </w:tr>
      <w:tr w:rsidR="00062639" w:rsidRPr="0097659A" w14:paraId="4A0DF75B" w14:textId="77777777" w:rsidTr="00450A4D">
        <w:trPr>
          <w:trHeight w:hRule="exact" w:val="475"/>
        </w:trPr>
        <w:tc>
          <w:tcPr>
            <w:tcW w:w="1440" w:type="dxa"/>
            <w:shd w:val="clear" w:color="auto" w:fill="FFFFFF"/>
            <w:vAlign w:val="center"/>
          </w:tcPr>
          <w:p w14:paraId="01B7648B"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3.12.2.3.</w:t>
            </w:r>
          </w:p>
        </w:tc>
        <w:tc>
          <w:tcPr>
            <w:tcW w:w="3494" w:type="dxa"/>
            <w:shd w:val="clear" w:color="auto" w:fill="FFFFFF"/>
            <w:vAlign w:val="center"/>
          </w:tcPr>
          <w:p w14:paraId="7398E9FB"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Enjeksiyon boruları</w:t>
            </w:r>
          </w:p>
        </w:tc>
        <w:tc>
          <w:tcPr>
            <w:tcW w:w="576" w:type="dxa"/>
            <w:shd w:val="clear" w:color="auto" w:fill="FFFFFF"/>
          </w:tcPr>
          <w:p w14:paraId="4C5538F2" w14:textId="77777777" w:rsidR="00807BEF" w:rsidRPr="0097659A" w:rsidRDefault="00807BEF" w:rsidP="00592AA5">
            <w:pPr>
              <w:ind w:left="1134" w:hanging="1134"/>
              <w:rPr>
                <w:sz w:val="18"/>
                <w:szCs w:val="18"/>
              </w:rPr>
            </w:pPr>
          </w:p>
        </w:tc>
        <w:tc>
          <w:tcPr>
            <w:tcW w:w="576" w:type="dxa"/>
            <w:shd w:val="clear" w:color="auto" w:fill="FFFFFF"/>
          </w:tcPr>
          <w:p w14:paraId="7C7688EE" w14:textId="77777777" w:rsidR="00807BEF" w:rsidRPr="0097659A" w:rsidRDefault="00807BEF" w:rsidP="00592AA5">
            <w:pPr>
              <w:ind w:left="1134" w:hanging="1134"/>
              <w:rPr>
                <w:sz w:val="18"/>
                <w:szCs w:val="18"/>
              </w:rPr>
            </w:pPr>
          </w:p>
        </w:tc>
        <w:tc>
          <w:tcPr>
            <w:tcW w:w="576" w:type="dxa"/>
            <w:shd w:val="clear" w:color="auto" w:fill="FFFFFF"/>
          </w:tcPr>
          <w:p w14:paraId="6A701DAD" w14:textId="77777777" w:rsidR="00807BEF" w:rsidRPr="0097659A" w:rsidRDefault="00807BEF" w:rsidP="00592AA5">
            <w:pPr>
              <w:ind w:left="1134" w:hanging="1134"/>
              <w:rPr>
                <w:sz w:val="18"/>
                <w:szCs w:val="18"/>
              </w:rPr>
            </w:pPr>
          </w:p>
        </w:tc>
        <w:tc>
          <w:tcPr>
            <w:tcW w:w="1282" w:type="dxa"/>
            <w:shd w:val="clear" w:color="auto" w:fill="FFFFFF"/>
          </w:tcPr>
          <w:p w14:paraId="6A2F6291" w14:textId="77777777" w:rsidR="00807BEF" w:rsidRPr="0097659A" w:rsidRDefault="00807BEF" w:rsidP="00592AA5">
            <w:pPr>
              <w:ind w:left="1134" w:hanging="1134"/>
              <w:rPr>
                <w:sz w:val="18"/>
                <w:szCs w:val="18"/>
              </w:rPr>
            </w:pPr>
          </w:p>
        </w:tc>
        <w:tc>
          <w:tcPr>
            <w:tcW w:w="744" w:type="dxa"/>
            <w:shd w:val="clear" w:color="auto" w:fill="FFFFFF"/>
          </w:tcPr>
          <w:p w14:paraId="36E54405" w14:textId="77777777" w:rsidR="00807BEF" w:rsidRPr="0097659A" w:rsidRDefault="00807BEF" w:rsidP="00592AA5">
            <w:pPr>
              <w:ind w:left="1134" w:hanging="1134"/>
              <w:rPr>
                <w:sz w:val="18"/>
                <w:szCs w:val="18"/>
              </w:rPr>
            </w:pPr>
          </w:p>
        </w:tc>
        <w:tc>
          <w:tcPr>
            <w:tcW w:w="749" w:type="dxa"/>
            <w:shd w:val="clear" w:color="auto" w:fill="FFFFFF"/>
          </w:tcPr>
          <w:p w14:paraId="146F4A83" w14:textId="77777777" w:rsidR="00807BEF" w:rsidRPr="0097659A" w:rsidRDefault="00807BEF" w:rsidP="00592AA5">
            <w:pPr>
              <w:ind w:left="1134" w:hanging="1134"/>
              <w:rPr>
                <w:sz w:val="18"/>
                <w:szCs w:val="18"/>
              </w:rPr>
            </w:pPr>
          </w:p>
        </w:tc>
        <w:tc>
          <w:tcPr>
            <w:tcW w:w="744" w:type="dxa"/>
            <w:shd w:val="clear" w:color="auto" w:fill="FFFFFF"/>
          </w:tcPr>
          <w:p w14:paraId="0C8A3D23" w14:textId="77777777" w:rsidR="00807BEF" w:rsidRPr="0097659A" w:rsidRDefault="00807BEF" w:rsidP="00592AA5">
            <w:pPr>
              <w:ind w:left="1134" w:hanging="1134"/>
              <w:rPr>
                <w:sz w:val="18"/>
                <w:szCs w:val="18"/>
              </w:rPr>
            </w:pPr>
          </w:p>
        </w:tc>
        <w:tc>
          <w:tcPr>
            <w:tcW w:w="749" w:type="dxa"/>
            <w:shd w:val="clear" w:color="auto" w:fill="FFFFFF"/>
          </w:tcPr>
          <w:p w14:paraId="2E582E60" w14:textId="77777777" w:rsidR="00807BEF" w:rsidRPr="0097659A" w:rsidRDefault="00807BEF" w:rsidP="00592AA5">
            <w:pPr>
              <w:ind w:left="1134" w:hanging="1134"/>
              <w:rPr>
                <w:sz w:val="18"/>
                <w:szCs w:val="18"/>
              </w:rPr>
            </w:pPr>
          </w:p>
        </w:tc>
        <w:tc>
          <w:tcPr>
            <w:tcW w:w="2174" w:type="dxa"/>
            <w:shd w:val="clear" w:color="auto" w:fill="FFFFFF"/>
          </w:tcPr>
          <w:p w14:paraId="07F7D75E" w14:textId="77777777" w:rsidR="00807BEF" w:rsidRPr="0097659A" w:rsidRDefault="00807BEF" w:rsidP="00592AA5">
            <w:pPr>
              <w:ind w:left="1134" w:hanging="1134"/>
              <w:rPr>
                <w:sz w:val="18"/>
                <w:szCs w:val="18"/>
              </w:rPr>
            </w:pPr>
          </w:p>
        </w:tc>
      </w:tr>
      <w:tr w:rsidR="00062639" w:rsidRPr="0097659A" w14:paraId="30E03ED7" w14:textId="77777777" w:rsidTr="00450A4D">
        <w:trPr>
          <w:trHeight w:hRule="exact" w:val="475"/>
        </w:trPr>
        <w:tc>
          <w:tcPr>
            <w:tcW w:w="1440" w:type="dxa"/>
            <w:shd w:val="clear" w:color="auto" w:fill="FFFFFF"/>
            <w:vAlign w:val="center"/>
          </w:tcPr>
          <w:p w14:paraId="14D73F78"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3.12.2.3.1.</w:t>
            </w:r>
          </w:p>
        </w:tc>
        <w:tc>
          <w:tcPr>
            <w:tcW w:w="3494" w:type="dxa"/>
            <w:shd w:val="clear" w:color="auto" w:fill="FFFFFF"/>
            <w:vAlign w:val="center"/>
          </w:tcPr>
          <w:p w14:paraId="20AA972B"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Boy(lar) (mm):</w:t>
            </w:r>
          </w:p>
        </w:tc>
        <w:tc>
          <w:tcPr>
            <w:tcW w:w="576" w:type="dxa"/>
            <w:shd w:val="clear" w:color="auto" w:fill="FFFFFF"/>
          </w:tcPr>
          <w:p w14:paraId="4B76056B" w14:textId="77777777" w:rsidR="00807BEF" w:rsidRPr="0097659A" w:rsidRDefault="00807BEF" w:rsidP="00592AA5">
            <w:pPr>
              <w:ind w:left="1134" w:hanging="1134"/>
              <w:rPr>
                <w:sz w:val="18"/>
                <w:szCs w:val="18"/>
              </w:rPr>
            </w:pPr>
          </w:p>
        </w:tc>
        <w:tc>
          <w:tcPr>
            <w:tcW w:w="576" w:type="dxa"/>
            <w:shd w:val="clear" w:color="auto" w:fill="FFFFFF"/>
          </w:tcPr>
          <w:p w14:paraId="09BAA793" w14:textId="77777777" w:rsidR="00807BEF" w:rsidRPr="0097659A" w:rsidRDefault="00807BEF" w:rsidP="00592AA5">
            <w:pPr>
              <w:ind w:left="1134" w:hanging="1134"/>
              <w:rPr>
                <w:sz w:val="18"/>
                <w:szCs w:val="18"/>
              </w:rPr>
            </w:pPr>
          </w:p>
        </w:tc>
        <w:tc>
          <w:tcPr>
            <w:tcW w:w="576" w:type="dxa"/>
            <w:shd w:val="clear" w:color="auto" w:fill="FFFFFF"/>
          </w:tcPr>
          <w:p w14:paraId="58BB73BD" w14:textId="77777777" w:rsidR="00807BEF" w:rsidRPr="0097659A" w:rsidRDefault="00807BEF" w:rsidP="00592AA5">
            <w:pPr>
              <w:ind w:left="1134" w:right="220" w:hanging="1134"/>
              <w:jc w:val="right"/>
              <w:rPr>
                <w:sz w:val="18"/>
                <w:szCs w:val="18"/>
              </w:rPr>
            </w:pPr>
            <w:r w:rsidRPr="0097659A">
              <w:rPr>
                <w:rStyle w:val="Gvdemetni77ptKalnDeil0ptbolukbraklyor"/>
                <w:color w:val="auto"/>
                <w:sz w:val="18"/>
                <w:szCs w:val="18"/>
                <w:lang w:val="tr-TR"/>
              </w:rPr>
              <w:t>X</w:t>
            </w:r>
          </w:p>
        </w:tc>
        <w:tc>
          <w:tcPr>
            <w:tcW w:w="1282" w:type="dxa"/>
            <w:shd w:val="clear" w:color="auto" w:fill="FFFFFF"/>
          </w:tcPr>
          <w:p w14:paraId="2A54027D" w14:textId="77777777" w:rsidR="00807BEF" w:rsidRPr="0097659A" w:rsidRDefault="00807BEF" w:rsidP="00592AA5">
            <w:pPr>
              <w:ind w:left="1134" w:hanging="1134"/>
              <w:rPr>
                <w:sz w:val="18"/>
                <w:szCs w:val="18"/>
              </w:rPr>
            </w:pPr>
          </w:p>
        </w:tc>
        <w:tc>
          <w:tcPr>
            <w:tcW w:w="744" w:type="dxa"/>
            <w:shd w:val="clear" w:color="auto" w:fill="FFFFFF"/>
          </w:tcPr>
          <w:p w14:paraId="73F02D4E" w14:textId="77777777" w:rsidR="00807BEF" w:rsidRPr="0097659A" w:rsidRDefault="00807BEF" w:rsidP="00592AA5">
            <w:pPr>
              <w:ind w:left="1134" w:hanging="1134"/>
              <w:rPr>
                <w:sz w:val="18"/>
                <w:szCs w:val="18"/>
              </w:rPr>
            </w:pPr>
          </w:p>
        </w:tc>
        <w:tc>
          <w:tcPr>
            <w:tcW w:w="749" w:type="dxa"/>
            <w:shd w:val="clear" w:color="auto" w:fill="FFFFFF"/>
          </w:tcPr>
          <w:p w14:paraId="6006F681" w14:textId="77777777" w:rsidR="00807BEF" w:rsidRPr="0097659A" w:rsidRDefault="00807BEF" w:rsidP="00592AA5">
            <w:pPr>
              <w:ind w:left="1134" w:hanging="1134"/>
              <w:rPr>
                <w:sz w:val="18"/>
                <w:szCs w:val="18"/>
              </w:rPr>
            </w:pPr>
          </w:p>
        </w:tc>
        <w:tc>
          <w:tcPr>
            <w:tcW w:w="744" w:type="dxa"/>
            <w:shd w:val="clear" w:color="auto" w:fill="FFFFFF"/>
          </w:tcPr>
          <w:p w14:paraId="062BA5BB" w14:textId="77777777" w:rsidR="00807BEF" w:rsidRPr="0097659A" w:rsidRDefault="00807BEF" w:rsidP="00592AA5">
            <w:pPr>
              <w:ind w:left="1134" w:hanging="1134"/>
              <w:rPr>
                <w:sz w:val="18"/>
                <w:szCs w:val="18"/>
              </w:rPr>
            </w:pPr>
          </w:p>
        </w:tc>
        <w:tc>
          <w:tcPr>
            <w:tcW w:w="749" w:type="dxa"/>
            <w:shd w:val="clear" w:color="auto" w:fill="FFFFFF"/>
          </w:tcPr>
          <w:p w14:paraId="5381BBDE" w14:textId="77777777" w:rsidR="00807BEF" w:rsidRPr="0097659A" w:rsidRDefault="00807BEF" w:rsidP="00592AA5">
            <w:pPr>
              <w:ind w:left="1134" w:hanging="1134"/>
              <w:rPr>
                <w:sz w:val="18"/>
                <w:szCs w:val="18"/>
              </w:rPr>
            </w:pPr>
          </w:p>
        </w:tc>
        <w:tc>
          <w:tcPr>
            <w:tcW w:w="2174" w:type="dxa"/>
            <w:shd w:val="clear" w:color="auto" w:fill="FFFFFF"/>
          </w:tcPr>
          <w:p w14:paraId="331111AF" w14:textId="77777777" w:rsidR="00807BEF" w:rsidRPr="0097659A" w:rsidRDefault="00807BEF" w:rsidP="00592AA5">
            <w:pPr>
              <w:ind w:left="1134" w:hanging="1134"/>
              <w:rPr>
                <w:sz w:val="18"/>
                <w:szCs w:val="18"/>
              </w:rPr>
            </w:pPr>
          </w:p>
        </w:tc>
      </w:tr>
      <w:tr w:rsidR="00062639" w:rsidRPr="0097659A" w14:paraId="03356422" w14:textId="77777777" w:rsidTr="00450A4D">
        <w:trPr>
          <w:trHeight w:hRule="exact" w:val="470"/>
        </w:trPr>
        <w:tc>
          <w:tcPr>
            <w:tcW w:w="1440" w:type="dxa"/>
            <w:shd w:val="clear" w:color="auto" w:fill="FFFFFF"/>
            <w:vAlign w:val="center"/>
          </w:tcPr>
          <w:p w14:paraId="25D796E6"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3.12.2.3.2.</w:t>
            </w:r>
          </w:p>
        </w:tc>
        <w:tc>
          <w:tcPr>
            <w:tcW w:w="3494" w:type="dxa"/>
            <w:shd w:val="clear" w:color="auto" w:fill="FFFFFF"/>
            <w:vAlign w:val="center"/>
          </w:tcPr>
          <w:p w14:paraId="5AC4B265"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İç çap (mm):</w:t>
            </w:r>
          </w:p>
        </w:tc>
        <w:tc>
          <w:tcPr>
            <w:tcW w:w="576" w:type="dxa"/>
            <w:shd w:val="clear" w:color="auto" w:fill="FFFFFF"/>
          </w:tcPr>
          <w:p w14:paraId="46FCB96A" w14:textId="77777777" w:rsidR="00807BEF" w:rsidRPr="0097659A" w:rsidRDefault="00807BEF" w:rsidP="00592AA5">
            <w:pPr>
              <w:ind w:left="1134" w:hanging="1134"/>
              <w:rPr>
                <w:sz w:val="18"/>
                <w:szCs w:val="18"/>
              </w:rPr>
            </w:pPr>
          </w:p>
        </w:tc>
        <w:tc>
          <w:tcPr>
            <w:tcW w:w="576" w:type="dxa"/>
            <w:shd w:val="clear" w:color="auto" w:fill="FFFFFF"/>
          </w:tcPr>
          <w:p w14:paraId="6861E07C" w14:textId="77777777" w:rsidR="00807BEF" w:rsidRPr="0097659A" w:rsidRDefault="00807BEF" w:rsidP="00592AA5">
            <w:pPr>
              <w:ind w:left="1134" w:hanging="1134"/>
              <w:rPr>
                <w:sz w:val="18"/>
                <w:szCs w:val="18"/>
              </w:rPr>
            </w:pPr>
          </w:p>
        </w:tc>
        <w:tc>
          <w:tcPr>
            <w:tcW w:w="576" w:type="dxa"/>
            <w:shd w:val="clear" w:color="auto" w:fill="FFFFFF"/>
          </w:tcPr>
          <w:p w14:paraId="0DEDF21B" w14:textId="77777777" w:rsidR="00807BEF" w:rsidRPr="0097659A" w:rsidRDefault="00807BEF" w:rsidP="00592AA5">
            <w:pPr>
              <w:ind w:left="1134" w:right="220" w:hanging="1134"/>
              <w:jc w:val="right"/>
              <w:rPr>
                <w:sz w:val="18"/>
                <w:szCs w:val="18"/>
              </w:rPr>
            </w:pPr>
            <w:r w:rsidRPr="0097659A">
              <w:rPr>
                <w:rStyle w:val="Gvdemetni77ptKalnDeil0ptbolukbraklyor"/>
                <w:color w:val="auto"/>
                <w:sz w:val="18"/>
                <w:szCs w:val="18"/>
                <w:lang w:val="tr-TR"/>
              </w:rPr>
              <w:t>X</w:t>
            </w:r>
          </w:p>
        </w:tc>
        <w:tc>
          <w:tcPr>
            <w:tcW w:w="1282" w:type="dxa"/>
            <w:shd w:val="clear" w:color="auto" w:fill="FFFFFF"/>
          </w:tcPr>
          <w:p w14:paraId="7C6DAF5A" w14:textId="77777777" w:rsidR="00807BEF" w:rsidRPr="0097659A" w:rsidRDefault="00807BEF" w:rsidP="00592AA5">
            <w:pPr>
              <w:ind w:left="1134" w:hanging="1134"/>
              <w:rPr>
                <w:sz w:val="18"/>
                <w:szCs w:val="18"/>
              </w:rPr>
            </w:pPr>
          </w:p>
        </w:tc>
        <w:tc>
          <w:tcPr>
            <w:tcW w:w="744" w:type="dxa"/>
            <w:shd w:val="clear" w:color="auto" w:fill="FFFFFF"/>
          </w:tcPr>
          <w:p w14:paraId="16ECFCB8" w14:textId="77777777" w:rsidR="00807BEF" w:rsidRPr="0097659A" w:rsidRDefault="00807BEF" w:rsidP="00592AA5">
            <w:pPr>
              <w:ind w:left="1134" w:hanging="1134"/>
              <w:rPr>
                <w:sz w:val="18"/>
                <w:szCs w:val="18"/>
              </w:rPr>
            </w:pPr>
          </w:p>
        </w:tc>
        <w:tc>
          <w:tcPr>
            <w:tcW w:w="749" w:type="dxa"/>
            <w:shd w:val="clear" w:color="auto" w:fill="FFFFFF"/>
          </w:tcPr>
          <w:p w14:paraId="1CA7DD69" w14:textId="77777777" w:rsidR="00807BEF" w:rsidRPr="0097659A" w:rsidRDefault="00807BEF" w:rsidP="00592AA5">
            <w:pPr>
              <w:ind w:left="1134" w:hanging="1134"/>
              <w:rPr>
                <w:sz w:val="18"/>
                <w:szCs w:val="18"/>
              </w:rPr>
            </w:pPr>
          </w:p>
        </w:tc>
        <w:tc>
          <w:tcPr>
            <w:tcW w:w="744" w:type="dxa"/>
            <w:shd w:val="clear" w:color="auto" w:fill="FFFFFF"/>
          </w:tcPr>
          <w:p w14:paraId="6EE5D251" w14:textId="77777777" w:rsidR="00807BEF" w:rsidRPr="0097659A" w:rsidRDefault="00807BEF" w:rsidP="00592AA5">
            <w:pPr>
              <w:ind w:left="1134" w:hanging="1134"/>
              <w:rPr>
                <w:sz w:val="18"/>
                <w:szCs w:val="18"/>
              </w:rPr>
            </w:pPr>
          </w:p>
        </w:tc>
        <w:tc>
          <w:tcPr>
            <w:tcW w:w="749" w:type="dxa"/>
            <w:shd w:val="clear" w:color="auto" w:fill="FFFFFF"/>
          </w:tcPr>
          <w:p w14:paraId="01C27114" w14:textId="77777777" w:rsidR="00807BEF" w:rsidRPr="0097659A" w:rsidRDefault="00807BEF" w:rsidP="00592AA5">
            <w:pPr>
              <w:ind w:left="1134" w:hanging="1134"/>
              <w:rPr>
                <w:sz w:val="18"/>
                <w:szCs w:val="18"/>
              </w:rPr>
            </w:pPr>
          </w:p>
        </w:tc>
        <w:tc>
          <w:tcPr>
            <w:tcW w:w="2174" w:type="dxa"/>
            <w:shd w:val="clear" w:color="auto" w:fill="FFFFFF"/>
          </w:tcPr>
          <w:p w14:paraId="1B78C54A" w14:textId="77777777" w:rsidR="00807BEF" w:rsidRPr="0097659A" w:rsidRDefault="00807BEF" w:rsidP="00592AA5">
            <w:pPr>
              <w:ind w:left="1134" w:hanging="1134"/>
              <w:rPr>
                <w:sz w:val="18"/>
                <w:szCs w:val="18"/>
              </w:rPr>
            </w:pPr>
          </w:p>
        </w:tc>
      </w:tr>
      <w:tr w:rsidR="00062639" w:rsidRPr="0097659A" w14:paraId="415E3540" w14:textId="77777777" w:rsidTr="00450A4D">
        <w:trPr>
          <w:trHeight w:hRule="exact" w:val="485"/>
        </w:trPr>
        <w:tc>
          <w:tcPr>
            <w:tcW w:w="1440" w:type="dxa"/>
            <w:shd w:val="clear" w:color="auto" w:fill="FFFFFF"/>
            <w:vAlign w:val="center"/>
          </w:tcPr>
          <w:p w14:paraId="324F11F7"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3.12.2.4.</w:t>
            </w:r>
          </w:p>
        </w:tc>
        <w:tc>
          <w:tcPr>
            <w:tcW w:w="3494" w:type="dxa"/>
            <w:shd w:val="clear" w:color="auto" w:fill="FFFFFF"/>
            <w:vAlign w:val="center"/>
          </w:tcPr>
          <w:p w14:paraId="1E71119E"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Ortak rampalı: Evet/Hayır</w:t>
            </w:r>
          </w:p>
        </w:tc>
        <w:tc>
          <w:tcPr>
            <w:tcW w:w="576" w:type="dxa"/>
            <w:shd w:val="clear" w:color="auto" w:fill="FFFFFF"/>
          </w:tcPr>
          <w:p w14:paraId="72BD9F8E" w14:textId="77777777" w:rsidR="00807BEF" w:rsidRPr="0097659A" w:rsidRDefault="00807BEF" w:rsidP="00592AA5">
            <w:pPr>
              <w:ind w:left="1134" w:hanging="1134"/>
              <w:rPr>
                <w:sz w:val="18"/>
                <w:szCs w:val="18"/>
              </w:rPr>
            </w:pPr>
          </w:p>
        </w:tc>
        <w:tc>
          <w:tcPr>
            <w:tcW w:w="576" w:type="dxa"/>
            <w:shd w:val="clear" w:color="auto" w:fill="FFFFFF"/>
          </w:tcPr>
          <w:p w14:paraId="6F9EFD86" w14:textId="77777777" w:rsidR="00807BEF" w:rsidRPr="0097659A" w:rsidRDefault="00807BEF" w:rsidP="00592AA5">
            <w:pPr>
              <w:ind w:left="1134" w:hanging="1134"/>
              <w:rPr>
                <w:sz w:val="18"/>
                <w:szCs w:val="18"/>
              </w:rPr>
            </w:pPr>
          </w:p>
        </w:tc>
        <w:tc>
          <w:tcPr>
            <w:tcW w:w="576" w:type="dxa"/>
            <w:shd w:val="clear" w:color="auto" w:fill="FFFFFF"/>
          </w:tcPr>
          <w:p w14:paraId="4170F018" w14:textId="77777777" w:rsidR="00807BEF" w:rsidRPr="0097659A" w:rsidRDefault="00807BEF" w:rsidP="00592AA5">
            <w:pPr>
              <w:ind w:left="1134" w:right="220" w:hanging="1134"/>
              <w:jc w:val="right"/>
              <w:rPr>
                <w:sz w:val="18"/>
                <w:szCs w:val="18"/>
              </w:rPr>
            </w:pPr>
            <w:r w:rsidRPr="0097659A">
              <w:rPr>
                <w:rStyle w:val="Gvdemetni77ptKalnDeil0ptbolukbraklyor"/>
                <w:color w:val="auto"/>
                <w:sz w:val="18"/>
                <w:szCs w:val="18"/>
                <w:lang w:val="tr-TR"/>
              </w:rPr>
              <w:t>X</w:t>
            </w:r>
          </w:p>
        </w:tc>
        <w:tc>
          <w:tcPr>
            <w:tcW w:w="1282" w:type="dxa"/>
            <w:shd w:val="clear" w:color="auto" w:fill="FFFFFF"/>
          </w:tcPr>
          <w:p w14:paraId="24B7B0A5" w14:textId="77777777" w:rsidR="00807BEF" w:rsidRPr="0097659A" w:rsidRDefault="00807BEF" w:rsidP="00592AA5">
            <w:pPr>
              <w:ind w:left="1134" w:hanging="1134"/>
              <w:rPr>
                <w:sz w:val="18"/>
                <w:szCs w:val="18"/>
              </w:rPr>
            </w:pPr>
          </w:p>
        </w:tc>
        <w:tc>
          <w:tcPr>
            <w:tcW w:w="744" w:type="dxa"/>
            <w:shd w:val="clear" w:color="auto" w:fill="FFFFFF"/>
          </w:tcPr>
          <w:p w14:paraId="3600814F" w14:textId="77777777" w:rsidR="00807BEF" w:rsidRPr="0097659A" w:rsidRDefault="00807BEF" w:rsidP="00592AA5">
            <w:pPr>
              <w:ind w:left="1134" w:hanging="1134"/>
              <w:rPr>
                <w:sz w:val="18"/>
                <w:szCs w:val="18"/>
              </w:rPr>
            </w:pPr>
          </w:p>
        </w:tc>
        <w:tc>
          <w:tcPr>
            <w:tcW w:w="749" w:type="dxa"/>
            <w:shd w:val="clear" w:color="auto" w:fill="FFFFFF"/>
          </w:tcPr>
          <w:p w14:paraId="4C6D8598" w14:textId="77777777" w:rsidR="00807BEF" w:rsidRPr="0097659A" w:rsidRDefault="00807BEF" w:rsidP="00592AA5">
            <w:pPr>
              <w:ind w:left="1134" w:hanging="1134"/>
              <w:rPr>
                <w:sz w:val="18"/>
                <w:szCs w:val="18"/>
              </w:rPr>
            </w:pPr>
          </w:p>
        </w:tc>
        <w:tc>
          <w:tcPr>
            <w:tcW w:w="744" w:type="dxa"/>
            <w:shd w:val="clear" w:color="auto" w:fill="FFFFFF"/>
          </w:tcPr>
          <w:p w14:paraId="20AB0684" w14:textId="77777777" w:rsidR="00807BEF" w:rsidRPr="0097659A" w:rsidRDefault="00807BEF" w:rsidP="00592AA5">
            <w:pPr>
              <w:ind w:left="1134" w:hanging="1134"/>
              <w:rPr>
                <w:sz w:val="18"/>
                <w:szCs w:val="18"/>
              </w:rPr>
            </w:pPr>
          </w:p>
        </w:tc>
        <w:tc>
          <w:tcPr>
            <w:tcW w:w="749" w:type="dxa"/>
            <w:shd w:val="clear" w:color="auto" w:fill="FFFFFF"/>
          </w:tcPr>
          <w:p w14:paraId="5C25B7D0" w14:textId="77777777" w:rsidR="00807BEF" w:rsidRPr="0097659A" w:rsidRDefault="00807BEF" w:rsidP="00592AA5">
            <w:pPr>
              <w:ind w:left="1134" w:hanging="1134"/>
              <w:rPr>
                <w:sz w:val="18"/>
                <w:szCs w:val="18"/>
              </w:rPr>
            </w:pPr>
          </w:p>
        </w:tc>
        <w:tc>
          <w:tcPr>
            <w:tcW w:w="2174" w:type="dxa"/>
            <w:shd w:val="clear" w:color="auto" w:fill="FFFFFF"/>
          </w:tcPr>
          <w:p w14:paraId="2E0999CE" w14:textId="77777777" w:rsidR="00807BEF" w:rsidRPr="0097659A" w:rsidRDefault="00807BEF" w:rsidP="00592AA5">
            <w:pPr>
              <w:ind w:left="1134" w:hanging="1134"/>
              <w:rPr>
                <w:sz w:val="18"/>
                <w:szCs w:val="18"/>
              </w:rPr>
            </w:pPr>
          </w:p>
        </w:tc>
      </w:tr>
    </w:tbl>
    <w:p w14:paraId="562DA1AE" w14:textId="77777777" w:rsidR="00807BEF" w:rsidRPr="0097659A" w:rsidRDefault="00807BEF" w:rsidP="00592AA5">
      <w:pPr>
        <w:ind w:left="1134" w:hanging="1134"/>
        <w:rPr>
          <w:sz w:val="18"/>
          <w:szCs w:val="18"/>
        </w:rPr>
        <w:sectPr w:rsidR="00807BEF" w:rsidRPr="0097659A" w:rsidSect="002A79A6">
          <w:pgSz w:w="16834" w:h="11909" w:orient="landscape"/>
          <w:pgMar w:top="0" w:right="0" w:bottom="0" w:left="0" w:header="0" w:footer="3" w:gutter="0"/>
          <w:cols w:space="720"/>
          <w:noEndnote/>
          <w:docGrid w:linePitch="360"/>
        </w:sectPr>
      </w:pPr>
    </w:p>
    <w:tbl>
      <w:tblPr>
        <w:tblpPr w:leftFromText="141" w:rightFromText="141" w:vertAnchor="text" w:horzAnchor="margin" w:tblpXSpec="center" w:tblpY="1828"/>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440"/>
        <w:gridCol w:w="3494"/>
        <w:gridCol w:w="576"/>
        <w:gridCol w:w="576"/>
        <w:gridCol w:w="576"/>
        <w:gridCol w:w="1282"/>
        <w:gridCol w:w="744"/>
        <w:gridCol w:w="749"/>
        <w:gridCol w:w="744"/>
        <w:gridCol w:w="749"/>
        <w:gridCol w:w="2160"/>
      </w:tblGrid>
      <w:tr w:rsidR="00062639" w:rsidRPr="0097659A" w14:paraId="0E6105CB" w14:textId="77777777" w:rsidTr="00450A4D">
        <w:trPr>
          <w:trHeight w:hRule="exact" w:val="528"/>
        </w:trPr>
        <w:tc>
          <w:tcPr>
            <w:tcW w:w="1440" w:type="dxa"/>
            <w:vMerge w:val="restart"/>
            <w:shd w:val="clear" w:color="auto" w:fill="FFFFFF"/>
            <w:vAlign w:val="center"/>
          </w:tcPr>
          <w:p w14:paraId="2FA06A5A" w14:textId="77777777" w:rsidR="00807BEF" w:rsidRPr="0097659A" w:rsidRDefault="00807BEF" w:rsidP="00592AA5">
            <w:pPr>
              <w:pStyle w:val="Gvdemetni0"/>
              <w:shd w:val="clear" w:color="auto" w:fill="auto"/>
              <w:spacing w:line="240" w:lineRule="auto"/>
              <w:ind w:left="1134" w:hanging="1134"/>
              <w:rPr>
                <w:sz w:val="18"/>
                <w:szCs w:val="18"/>
              </w:rPr>
            </w:pPr>
            <w:r w:rsidRPr="0097659A">
              <w:rPr>
                <w:sz w:val="18"/>
                <w:szCs w:val="18"/>
              </w:rPr>
              <w:lastRenderedPageBreak/>
              <w:t>Madde Numarası</w:t>
            </w:r>
          </w:p>
        </w:tc>
        <w:tc>
          <w:tcPr>
            <w:tcW w:w="3494" w:type="dxa"/>
            <w:vMerge w:val="restart"/>
            <w:shd w:val="clear" w:color="auto" w:fill="FFFFFF"/>
            <w:vAlign w:val="center"/>
          </w:tcPr>
          <w:p w14:paraId="381CC5E1" w14:textId="77777777" w:rsidR="00807BEF" w:rsidRPr="0097659A" w:rsidRDefault="00807BEF" w:rsidP="00592AA5">
            <w:pPr>
              <w:pStyle w:val="Gvdemetni0"/>
              <w:shd w:val="clear" w:color="auto" w:fill="auto"/>
              <w:spacing w:line="240" w:lineRule="auto"/>
              <w:ind w:left="1134" w:hanging="1134"/>
              <w:rPr>
                <w:sz w:val="18"/>
                <w:szCs w:val="18"/>
              </w:rPr>
            </w:pPr>
            <w:r w:rsidRPr="0097659A">
              <w:rPr>
                <w:sz w:val="18"/>
                <w:szCs w:val="18"/>
              </w:rPr>
              <w:t>Madde Açıklaması</w:t>
            </w:r>
          </w:p>
        </w:tc>
        <w:tc>
          <w:tcPr>
            <w:tcW w:w="576" w:type="dxa"/>
            <w:vMerge w:val="restart"/>
            <w:shd w:val="clear" w:color="auto" w:fill="FFFFFF"/>
            <w:textDirection w:val="btLr"/>
            <w:vAlign w:val="center"/>
          </w:tcPr>
          <w:p w14:paraId="42E011A5" w14:textId="77777777" w:rsidR="00807BEF" w:rsidRPr="0097659A" w:rsidRDefault="00807BEF" w:rsidP="00592AA5">
            <w:pPr>
              <w:ind w:left="1134" w:right="113" w:hanging="1134"/>
              <w:rPr>
                <w:sz w:val="18"/>
                <w:szCs w:val="18"/>
              </w:rPr>
            </w:pPr>
            <w:r w:rsidRPr="0097659A">
              <w:rPr>
                <w:rStyle w:val="Gvdemetni77ptKalnDeil0ptbolukbraklyor"/>
                <w:color w:val="auto"/>
                <w:sz w:val="18"/>
                <w:szCs w:val="18"/>
                <w:lang w:val="tr-TR"/>
              </w:rPr>
              <w:t>Test</w:t>
            </w:r>
          </w:p>
        </w:tc>
        <w:tc>
          <w:tcPr>
            <w:tcW w:w="576" w:type="dxa"/>
            <w:vMerge w:val="restart"/>
            <w:shd w:val="clear" w:color="auto" w:fill="FFFFFF"/>
            <w:textDirection w:val="btLr"/>
            <w:vAlign w:val="center"/>
          </w:tcPr>
          <w:p w14:paraId="2911B6AB" w14:textId="77777777" w:rsidR="00807BEF" w:rsidRPr="0097659A" w:rsidRDefault="00807BEF" w:rsidP="00592AA5">
            <w:pPr>
              <w:ind w:left="1134" w:hanging="1134"/>
              <w:rPr>
                <w:sz w:val="18"/>
                <w:szCs w:val="18"/>
              </w:rPr>
            </w:pPr>
            <w:r w:rsidRPr="0097659A">
              <w:rPr>
                <w:rStyle w:val="Gvdemetni77ptKalnDeil0ptbolukbraklyor"/>
                <w:color w:val="auto"/>
                <w:sz w:val="18"/>
                <w:szCs w:val="18"/>
                <w:lang w:val="tr-TR"/>
              </w:rPr>
              <w:t>Montaj</w:t>
            </w:r>
          </w:p>
        </w:tc>
        <w:tc>
          <w:tcPr>
            <w:tcW w:w="576" w:type="dxa"/>
            <w:vMerge w:val="restart"/>
            <w:shd w:val="clear" w:color="auto" w:fill="FFFFFF"/>
            <w:textDirection w:val="btLr"/>
            <w:vAlign w:val="center"/>
          </w:tcPr>
          <w:p w14:paraId="27997BCA" w14:textId="77777777" w:rsidR="00807BEF" w:rsidRPr="0097659A" w:rsidRDefault="00807BEF" w:rsidP="00592AA5">
            <w:pPr>
              <w:ind w:left="1134" w:right="113" w:hanging="1134"/>
              <w:rPr>
                <w:b/>
                <w:sz w:val="16"/>
                <w:szCs w:val="18"/>
              </w:rPr>
            </w:pPr>
            <w:r w:rsidRPr="0097659A">
              <w:rPr>
                <w:sz w:val="16"/>
                <w:szCs w:val="18"/>
              </w:rPr>
              <w:t>Homologasyon (Tip Onayı)</w:t>
            </w:r>
          </w:p>
        </w:tc>
        <w:tc>
          <w:tcPr>
            <w:tcW w:w="1282" w:type="dxa"/>
            <w:vMerge w:val="restart"/>
            <w:shd w:val="clear" w:color="auto" w:fill="FFFFFF"/>
            <w:vAlign w:val="center"/>
          </w:tcPr>
          <w:p w14:paraId="462EBAAA" w14:textId="77777777" w:rsidR="00807BEF" w:rsidRPr="0097659A" w:rsidRDefault="00807BEF" w:rsidP="00592AA5">
            <w:pPr>
              <w:pStyle w:val="Gvdemetni0"/>
              <w:shd w:val="clear" w:color="auto" w:fill="auto"/>
              <w:spacing w:line="240" w:lineRule="auto"/>
              <w:ind w:left="1134" w:hanging="1134"/>
              <w:rPr>
                <w:sz w:val="18"/>
                <w:szCs w:val="18"/>
              </w:rPr>
            </w:pPr>
            <w:r w:rsidRPr="0097659A">
              <w:rPr>
                <w:sz w:val="18"/>
                <w:szCs w:val="18"/>
              </w:rPr>
              <w:t>Ana motor / motor tipi</w:t>
            </w:r>
          </w:p>
        </w:tc>
        <w:tc>
          <w:tcPr>
            <w:tcW w:w="2986" w:type="dxa"/>
            <w:gridSpan w:val="4"/>
            <w:shd w:val="clear" w:color="auto" w:fill="FFFFFF"/>
            <w:vAlign w:val="center"/>
          </w:tcPr>
          <w:p w14:paraId="09BBF423" w14:textId="77777777" w:rsidR="00807BEF" w:rsidRPr="0097659A" w:rsidRDefault="00807BEF" w:rsidP="00592AA5">
            <w:pPr>
              <w:pStyle w:val="Gvdemetni0"/>
              <w:shd w:val="clear" w:color="auto" w:fill="auto"/>
              <w:spacing w:line="240" w:lineRule="auto"/>
              <w:ind w:left="1134" w:hanging="1134"/>
              <w:rPr>
                <w:sz w:val="18"/>
                <w:szCs w:val="18"/>
              </w:rPr>
            </w:pPr>
            <w:r w:rsidRPr="0097659A">
              <w:rPr>
                <w:sz w:val="18"/>
                <w:szCs w:val="18"/>
              </w:rPr>
              <w:t>Motor ailesi içindeki motor tipleri (varsa)</w:t>
            </w:r>
          </w:p>
        </w:tc>
        <w:tc>
          <w:tcPr>
            <w:tcW w:w="2160" w:type="dxa"/>
            <w:vMerge w:val="restart"/>
            <w:shd w:val="clear" w:color="auto" w:fill="FFFFFF"/>
            <w:vAlign w:val="center"/>
          </w:tcPr>
          <w:p w14:paraId="6F43F494" w14:textId="77777777" w:rsidR="00FD23D8" w:rsidRPr="0097659A" w:rsidRDefault="00807BEF" w:rsidP="00592AA5">
            <w:pPr>
              <w:pStyle w:val="Gvdemetni0"/>
              <w:shd w:val="clear" w:color="auto" w:fill="auto"/>
              <w:spacing w:line="240" w:lineRule="auto"/>
              <w:ind w:left="1134" w:hanging="1134"/>
              <w:rPr>
                <w:sz w:val="18"/>
                <w:szCs w:val="18"/>
              </w:rPr>
            </w:pPr>
            <w:r w:rsidRPr="0097659A">
              <w:rPr>
                <w:sz w:val="18"/>
                <w:szCs w:val="18"/>
              </w:rPr>
              <w:t xml:space="preserve">Açıklayıcı notlar (doküman </w:t>
            </w:r>
          </w:p>
          <w:p w14:paraId="0A91972B" w14:textId="1D0ACC0D" w:rsidR="00807BEF" w:rsidRPr="0097659A" w:rsidRDefault="00807BEF" w:rsidP="00062639">
            <w:pPr>
              <w:pStyle w:val="Gvdemetni0"/>
              <w:shd w:val="clear" w:color="auto" w:fill="auto"/>
              <w:spacing w:line="240" w:lineRule="auto"/>
              <w:ind w:left="1134" w:hanging="1134"/>
              <w:jc w:val="both"/>
              <w:rPr>
                <w:sz w:val="18"/>
                <w:szCs w:val="18"/>
              </w:rPr>
            </w:pPr>
            <w:r w:rsidRPr="0097659A">
              <w:rPr>
                <w:sz w:val="18"/>
                <w:szCs w:val="18"/>
              </w:rPr>
              <w:t>içinde olmayan)</w:t>
            </w:r>
          </w:p>
        </w:tc>
      </w:tr>
      <w:tr w:rsidR="00062639" w:rsidRPr="0097659A" w14:paraId="2BF235B9" w14:textId="77777777" w:rsidTr="00450A4D">
        <w:trPr>
          <w:trHeight w:hRule="exact" w:val="725"/>
        </w:trPr>
        <w:tc>
          <w:tcPr>
            <w:tcW w:w="1440" w:type="dxa"/>
            <w:vMerge/>
            <w:shd w:val="clear" w:color="auto" w:fill="FFFFFF"/>
            <w:vAlign w:val="center"/>
          </w:tcPr>
          <w:p w14:paraId="3B2806ED" w14:textId="77777777" w:rsidR="00807BEF" w:rsidRPr="0097659A" w:rsidRDefault="00807BEF" w:rsidP="00592AA5">
            <w:pPr>
              <w:ind w:left="1134" w:hanging="1134"/>
              <w:jc w:val="center"/>
              <w:rPr>
                <w:sz w:val="18"/>
                <w:szCs w:val="18"/>
              </w:rPr>
            </w:pPr>
          </w:p>
        </w:tc>
        <w:tc>
          <w:tcPr>
            <w:tcW w:w="3494" w:type="dxa"/>
            <w:vMerge/>
            <w:shd w:val="clear" w:color="auto" w:fill="FFFFFF"/>
            <w:vAlign w:val="center"/>
          </w:tcPr>
          <w:p w14:paraId="099E8532" w14:textId="77777777" w:rsidR="00807BEF" w:rsidRPr="0097659A" w:rsidRDefault="00807BEF" w:rsidP="00592AA5">
            <w:pPr>
              <w:ind w:left="1134" w:hanging="1134"/>
              <w:jc w:val="center"/>
              <w:rPr>
                <w:sz w:val="18"/>
                <w:szCs w:val="18"/>
              </w:rPr>
            </w:pPr>
          </w:p>
        </w:tc>
        <w:tc>
          <w:tcPr>
            <w:tcW w:w="576" w:type="dxa"/>
            <w:vMerge/>
            <w:shd w:val="clear" w:color="auto" w:fill="FFFFFF"/>
            <w:textDirection w:val="btLr"/>
            <w:vAlign w:val="center"/>
          </w:tcPr>
          <w:p w14:paraId="21689380" w14:textId="77777777" w:rsidR="00807BEF" w:rsidRPr="0097659A" w:rsidRDefault="00807BEF" w:rsidP="00592AA5">
            <w:pPr>
              <w:ind w:left="1134" w:hanging="1134"/>
              <w:jc w:val="center"/>
              <w:rPr>
                <w:sz w:val="18"/>
                <w:szCs w:val="18"/>
              </w:rPr>
            </w:pPr>
          </w:p>
        </w:tc>
        <w:tc>
          <w:tcPr>
            <w:tcW w:w="576" w:type="dxa"/>
            <w:vMerge/>
            <w:shd w:val="clear" w:color="auto" w:fill="FFFFFF"/>
            <w:vAlign w:val="center"/>
          </w:tcPr>
          <w:p w14:paraId="43EF6227" w14:textId="77777777" w:rsidR="00807BEF" w:rsidRPr="0097659A" w:rsidRDefault="00807BEF" w:rsidP="00592AA5">
            <w:pPr>
              <w:ind w:left="1134" w:hanging="1134"/>
              <w:jc w:val="center"/>
              <w:rPr>
                <w:sz w:val="18"/>
                <w:szCs w:val="18"/>
              </w:rPr>
            </w:pPr>
          </w:p>
        </w:tc>
        <w:tc>
          <w:tcPr>
            <w:tcW w:w="576" w:type="dxa"/>
            <w:vMerge/>
            <w:shd w:val="clear" w:color="auto" w:fill="FFFFFF"/>
            <w:vAlign w:val="center"/>
          </w:tcPr>
          <w:p w14:paraId="5195450A" w14:textId="77777777" w:rsidR="00807BEF" w:rsidRPr="0097659A" w:rsidRDefault="00807BEF" w:rsidP="00592AA5">
            <w:pPr>
              <w:ind w:left="1134" w:hanging="1134"/>
              <w:jc w:val="center"/>
              <w:rPr>
                <w:sz w:val="18"/>
                <w:szCs w:val="18"/>
              </w:rPr>
            </w:pPr>
          </w:p>
        </w:tc>
        <w:tc>
          <w:tcPr>
            <w:tcW w:w="1282" w:type="dxa"/>
            <w:vMerge/>
            <w:shd w:val="clear" w:color="auto" w:fill="FFFFFF"/>
            <w:vAlign w:val="center"/>
          </w:tcPr>
          <w:p w14:paraId="6686666C" w14:textId="77777777" w:rsidR="00807BEF" w:rsidRPr="0097659A" w:rsidRDefault="00807BEF" w:rsidP="00592AA5">
            <w:pPr>
              <w:ind w:left="1134" w:hanging="1134"/>
              <w:jc w:val="center"/>
              <w:rPr>
                <w:sz w:val="18"/>
                <w:szCs w:val="18"/>
              </w:rPr>
            </w:pPr>
          </w:p>
        </w:tc>
        <w:tc>
          <w:tcPr>
            <w:tcW w:w="744" w:type="dxa"/>
            <w:shd w:val="clear" w:color="auto" w:fill="FFFFFF"/>
            <w:vAlign w:val="center"/>
          </w:tcPr>
          <w:p w14:paraId="4D143C9D" w14:textId="77777777" w:rsidR="00807BEF" w:rsidRPr="0097659A" w:rsidRDefault="00807BEF" w:rsidP="00592AA5">
            <w:pPr>
              <w:pStyle w:val="Gvdemetni0"/>
              <w:shd w:val="clear" w:color="auto" w:fill="auto"/>
              <w:spacing w:line="240" w:lineRule="auto"/>
              <w:ind w:left="1134" w:hanging="1134"/>
              <w:rPr>
                <w:sz w:val="18"/>
                <w:szCs w:val="18"/>
              </w:rPr>
            </w:pPr>
            <w:r w:rsidRPr="0097659A">
              <w:rPr>
                <w:sz w:val="18"/>
                <w:szCs w:val="18"/>
              </w:rPr>
              <w:t>tip 2</w:t>
            </w:r>
          </w:p>
        </w:tc>
        <w:tc>
          <w:tcPr>
            <w:tcW w:w="749" w:type="dxa"/>
            <w:shd w:val="clear" w:color="auto" w:fill="FFFFFF"/>
            <w:vAlign w:val="center"/>
          </w:tcPr>
          <w:p w14:paraId="1C6624C9" w14:textId="77777777" w:rsidR="00807BEF" w:rsidRPr="0097659A" w:rsidRDefault="00807BEF" w:rsidP="00592AA5">
            <w:pPr>
              <w:pStyle w:val="Gvdemetni0"/>
              <w:shd w:val="clear" w:color="auto" w:fill="auto"/>
              <w:spacing w:line="240" w:lineRule="auto"/>
              <w:ind w:left="1134" w:hanging="1134"/>
              <w:rPr>
                <w:sz w:val="18"/>
                <w:szCs w:val="18"/>
              </w:rPr>
            </w:pPr>
            <w:r w:rsidRPr="0097659A">
              <w:rPr>
                <w:sz w:val="18"/>
                <w:szCs w:val="18"/>
              </w:rPr>
              <w:t>tip 3</w:t>
            </w:r>
          </w:p>
        </w:tc>
        <w:tc>
          <w:tcPr>
            <w:tcW w:w="744" w:type="dxa"/>
            <w:shd w:val="clear" w:color="auto" w:fill="FFFFFF"/>
            <w:vAlign w:val="center"/>
          </w:tcPr>
          <w:p w14:paraId="159DED04" w14:textId="77777777" w:rsidR="00807BEF" w:rsidRPr="0097659A" w:rsidRDefault="00807BEF" w:rsidP="00592AA5">
            <w:pPr>
              <w:pStyle w:val="Gvdemetni0"/>
              <w:shd w:val="clear" w:color="auto" w:fill="auto"/>
              <w:spacing w:line="240" w:lineRule="auto"/>
              <w:ind w:left="1134" w:hanging="1134"/>
              <w:rPr>
                <w:sz w:val="18"/>
                <w:szCs w:val="18"/>
              </w:rPr>
            </w:pPr>
            <w:r w:rsidRPr="0097659A">
              <w:rPr>
                <w:sz w:val="18"/>
                <w:szCs w:val="18"/>
              </w:rPr>
              <w:t>tip …</w:t>
            </w:r>
          </w:p>
        </w:tc>
        <w:tc>
          <w:tcPr>
            <w:tcW w:w="749" w:type="dxa"/>
            <w:shd w:val="clear" w:color="auto" w:fill="FFFFFF"/>
            <w:vAlign w:val="center"/>
          </w:tcPr>
          <w:p w14:paraId="669A7C8E" w14:textId="77777777" w:rsidR="00807BEF" w:rsidRPr="0097659A" w:rsidRDefault="00807BEF" w:rsidP="00592AA5">
            <w:pPr>
              <w:pStyle w:val="Gvdemetni0"/>
              <w:shd w:val="clear" w:color="auto" w:fill="auto"/>
              <w:spacing w:line="240" w:lineRule="auto"/>
              <w:ind w:left="1134" w:hanging="1134"/>
              <w:rPr>
                <w:sz w:val="18"/>
                <w:szCs w:val="18"/>
              </w:rPr>
            </w:pPr>
            <w:r w:rsidRPr="0097659A">
              <w:rPr>
                <w:sz w:val="18"/>
                <w:szCs w:val="18"/>
              </w:rPr>
              <w:t>tip n</w:t>
            </w:r>
          </w:p>
        </w:tc>
        <w:tc>
          <w:tcPr>
            <w:tcW w:w="2160" w:type="dxa"/>
            <w:vMerge/>
            <w:shd w:val="clear" w:color="auto" w:fill="FFFFFF"/>
          </w:tcPr>
          <w:p w14:paraId="4FA94613" w14:textId="77777777" w:rsidR="00807BEF" w:rsidRPr="0097659A" w:rsidRDefault="00807BEF" w:rsidP="00592AA5">
            <w:pPr>
              <w:ind w:left="1134" w:hanging="1134"/>
              <w:rPr>
                <w:sz w:val="18"/>
                <w:szCs w:val="18"/>
              </w:rPr>
            </w:pPr>
          </w:p>
        </w:tc>
      </w:tr>
      <w:tr w:rsidR="00062639" w:rsidRPr="0097659A" w14:paraId="6F5E5EF7" w14:textId="77777777" w:rsidTr="00450A4D">
        <w:trPr>
          <w:trHeight w:hRule="exact" w:val="456"/>
        </w:trPr>
        <w:tc>
          <w:tcPr>
            <w:tcW w:w="1440" w:type="dxa"/>
            <w:shd w:val="clear" w:color="auto" w:fill="FFFFFF"/>
            <w:vAlign w:val="center"/>
          </w:tcPr>
          <w:p w14:paraId="0603C67D"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3.12.2.4.1.</w:t>
            </w:r>
          </w:p>
        </w:tc>
        <w:tc>
          <w:tcPr>
            <w:tcW w:w="3494" w:type="dxa"/>
            <w:shd w:val="clear" w:color="auto" w:fill="FFFFFF"/>
            <w:vAlign w:val="center"/>
          </w:tcPr>
          <w:p w14:paraId="59E25970"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Tip:</w:t>
            </w:r>
          </w:p>
        </w:tc>
        <w:tc>
          <w:tcPr>
            <w:tcW w:w="576" w:type="dxa"/>
            <w:shd w:val="clear" w:color="auto" w:fill="FFFFFF"/>
          </w:tcPr>
          <w:p w14:paraId="5B8E0816" w14:textId="77777777" w:rsidR="00807BEF" w:rsidRPr="0097659A" w:rsidRDefault="00807BEF" w:rsidP="00592AA5">
            <w:pPr>
              <w:ind w:left="1134" w:hanging="1134"/>
              <w:rPr>
                <w:sz w:val="18"/>
                <w:szCs w:val="18"/>
              </w:rPr>
            </w:pPr>
          </w:p>
        </w:tc>
        <w:tc>
          <w:tcPr>
            <w:tcW w:w="576" w:type="dxa"/>
            <w:shd w:val="clear" w:color="auto" w:fill="FFFFFF"/>
          </w:tcPr>
          <w:p w14:paraId="72D90B22" w14:textId="77777777" w:rsidR="00807BEF" w:rsidRPr="0097659A" w:rsidRDefault="00807BEF" w:rsidP="00592AA5">
            <w:pPr>
              <w:ind w:left="1134" w:hanging="1134"/>
              <w:rPr>
                <w:sz w:val="18"/>
                <w:szCs w:val="18"/>
              </w:rPr>
            </w:pPr>
          </w:p>
        </w:tc>
        <w:tc>
          <w:tcPr>
            <w:tcW w:w="576" w:type="dxa"/>
            <w:shd w:val="clear" w:color="auto" w:fill="FFFFFF"/>
          </w:tcPr>
          <w:p w14:paraId="0B8CFAB6" w14:textId="77777777" w:rsidR="00807BEF" w:rsidRPr="0097659A" w:rsidRDefault="00807BEF" w:rsidP="00592AA5">
            <w:pPr>
              <w:ind w:left="1134" w:right="220" w:hanging="1134"/>
              <w:jc w:val="right"/>
              <w:rPr>
                <w:sz w:val="18"/>
                <w:szCs w:val="18"/>
              </w:rPr>
            </w:pPr>
            <w:r w:rsidRPr="0097659A">
              <w:rPr>
                <w:rStyle w:val="Gvdemetni77ptKalnDeil0ptbolukbraklyor"/>
                <w:color w:val="auto"/>
                <w:sz w:val="18"/>
                <w:szCs w:val="18"/>
                <w:lang w:val="tr-TR"/>
              </w:rPr>
              <w:t>X</w:t>
            </w:r>
          </w:p>
        </w:tc>
        <w:tc>
          <w:tcPr>
            <w:tcW w:w="1282" w:type="dxa"/>
            <w:shd w:val="clear" w:color="auto" w:fill="FFFFFF"/>
          </w:tcPr>
          <w:p w14:paraId="3A7AC633" w14:textId="77777777" w:rsidR="00807BEF" w:rsidRPr="0097659A" w:rsidRDefault="00807BEF" w:rsidP="00592AA5">
            <w:pPr>
              <w:ind w:left="1134" w:hanging="1134"/>
              <w:rPr>
                <w:sz w:val="18"/>
                <w:szCs w:val="18"/>
              </w:rPr>
            </w:pPr>
          </w:p>
        </w:tc>
        <w:tc>
          <w:tcPr>
            <w:tcW w:w="744" w:type="dxa"/>
            <w:shd w:val="clear" w:color="auto" w:fill="FFFFFF"/>
          </w:tcPr>
          <w:p w14:paraId="13126135" w14:textId="77777777" w:rsidR="00807BEF" w:rsidRPr="0097659A" w:rsidRDefault="00807BEF" w:rsidP="00592AA5">
            <w:pPr>
              <w:ind w:left="1134" w:hanging="1134"/>
              <w:rPr>
                <w:sz w:val="18"/>
                <w:szCs w:val="18"/>
              </w:rPr>
            </w:pPr>
          </w:p>
        </w:tc>
        <w:tc>
          <w:tcPr>
            <w:tcW w:w="749" w:type="dxa"/>
            <w:shd w:val="clear" w:color="auto" w:fill="FFFFFF"/>
          </w:tcPr>
          <w:p w14:paraId="4327D717" w14:textId="77777777" w:rsidR="00807BEF" w:rsidRPr="0097659A" w:rsidRDefault="00807BEF" w:rsidP="00592AA5">
            <w:pPr>
              <w:ind w:left="1134" w:hanging="1134"/>
              <w:rPr>
                <w:sz w:val="18"/>
                <w:szCs w:val="18"/>
              </w:rPr>
            </w:pPr>
          </w:p>
        </w:tc>
        <w:tc>
          <w:tcPr>
            <w:tcW w:w="744" w:type="dxa"/>
            <w:shd w:val="clear" w:color="auto" w:fill="FFFFFF"/>
          </w:tcPr>
          <w:p w14:paraId="6A7366F8" w14:textId="77777777" w:rsidR="00807BEF" w:rsidRPr="0097659A" w:rsidRDefault="00807BEF" w:rsidP="00592AA5">
            <w:pPr>
              <w:ind w:left="1134" w:hanging="1134"/>
              <w:rPr>
                <w:sz w:val="18"/>
                <w:szCs w:val="18"/>
              </w:rPr>
            </w:pPr>
          </w:p>
        </w:tc>
        <w:tc>
          <w:tcPr>
            <w:tcW w:w="749" w:type="dxa"/>
            <w:shd w:val="clear" w:color="auto" w:fill="FFFFFF"/>
          </w:tcPr>
          <w:p w14:paraId="68421B39" w14:textId="77777777" w:rsidR="00807BEF" w:rsidRPr="0097659A" w:rsidRDefault="00807BEF" w:rsidP="00592AA5">
            <w:pPr>
              <w:ind w:left="1134" w:hanging="1134"/>
              <w:rPr>
                <w:sz w:val="18"/>
                <w:szCs w:val="18"/>
              </w:rPr>
            </w:pPr>
          </w:p>
        </w:tc>
        <w:tc>
          <w:tcPr>
            <w:tcW w:w="2160" w:type="dxa"/>
            <w:shd w:val="clear" w:color="auto" w:fill="FFFFFF"/>
          </w:tcPr>
          <w:p w14:paraId="4B1B3F76" w14:textId="77777777" w:rsidR="00807BEF" w:rsidRPr="0097659A" w:rsidRDefault="00807BEF" w:rsidP="00592AA5">
            <w:pPr>
              <w:ind w:left="1134" w:hanging="1134"/>
              <w:rPr>
                <w:sz w:val="18"/>
                <w:szCs w:val="18"/>
              </w:rPr>
            </w:pPr>
          </w:p>
        </w:tc>
      </w:tr>
      <w:tr w:rsidR="00062639" w:rsidRPr="0097659A" w14:paraId="49650222" w14:textId="77777777" w:rsidTr="00450A4D">
        <w:trPr>
          <w:trHeight w:hRule="exact" w:val="451"/>
        </w:trPr>
        <w:tc>
          <w:tcPr>
            <w:tcW w:w="1440" w:type="dxa"/>
            <w:shd w:val="clear" w:color="auto" w:fill="FFFFFF"/>
            <w:vAlign w:val="center"/>
          </w:tcPr>
          <w:p w14:paraId="126E266A"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3.12.3.</w:t>
            </w:r>
          </w:p>
        </w:tc>
        <w:tc>
          <w:tcPr>
            <w:tcW w:w="3494" w:type="dxa"/>
            <w:shd w:val="clear" w:color="auto" w:fill="FFFFFF"/>
            <w:vAlign w:val="center"/>
          </w:tcPr>
          <w:p w14:paraId="26C46D94" w14:textId="77777777" w:rsidR="00807BEF" w:rsidRPr="0097659A" w:rsidRDefault="00807BEF" w:rsidP="00592AA5">
            <w:pPr>
              <w:pStyle w:val="Gvdemetni0"/>
              <w:shd w:val="clear" w:color="auto" w:fill="auto"/>
              <w:spacing w:line="240" w:lineRule="auto"/>
              <w:ind w:left="1134" w:hanging="1134"/>
              <w:jc w:val="left"/>
              <w:rPr>
                <w:i/>
                <w:sz w:val="18"/>
                <w:szCs w:val="18"/>
              </w:rPr>
            </w:pPr>
            <w:r w:rsidRPr="0097659A">
              <w:rPr>
                <w:rStyle w:val="Gvdemetnitalik0ptbolukbraklyor"/>
                <w:i w:val="0"/>
                <w:color w:val="auto"/>
                <w:sz w:val="18"/>
                <w:szCs w:val="18"/>
                <w:lang w:val="tr-TR"/>
              </w:rPr>
              <w:t>Enjektör(ler)</w:t>
            </w:r>
          </w:p>
        </w:tc>
        <w:tc>
          <w:tcPr>
            <w:tcW w:w="576" w:type="dxa"/>
            <w:shd w:val="clear" w:color="auto" w:fill="FFFFFF"/>
          </w:tcPr>
          <w:p w14:paraId="58AC7BAA" w14:textId="77777777" w:rsidR="00807BEF" w:rsidRPr="0097659A" w:rsidRDefault="00807BEF" w:rsidP="00592AA5">
            <w:pPr>
              <w:ind w:left="1134" w:hanging="1134"/>
              <w:rPr>
                <w:sz w:val="18"/>
                <w:szCs w:val="18"/>
              </w:rPr>
            </w:pPr>
          </w:p>
        </w:tc>
        <w:tc>
          <w:tcPr>
            <w:tcW w:w="576" w:type="dxa"/>
            <w:shd w:val="clear" w:color="auto" w:fill="FFFFFF"/>
          </w:tcPr>
          <w:p w14:paraId="6C110BBC" w14:textId="77777777" w:rsidR="00807BEF" w:rsidRPr="0097659A" w:rsidRDefault="00807BEF" w:rsidP="00592AA5">
            <w:pPr>
              <w:ind w:left="1134" w:hanging="1134"/>
              <w:rPr>
                <w:sz w:val="18"/>
                <w:szCs w:val="18"/>
              </w:rPr>
            </w:pPr>
          </w:p>
        </w:tc>
        <w:tc>
          <w:tcPr>
            <w:tcW w:w="576" w:type="dxa"/>
            <w:shd w:val="clear" w:color="auto" w:fill="FFFFFF"/>
          </w:tcPr>
          <w:p w14:paraId="64FC2979" w14:textId="77777777" w:rsidR="00807BEF" w:rsidRPr="0097659A" w:rsidRDefault="00807BEF" w:rsidP="00592AA5">
            <w:pPr>
              <w:ind w:left="1134" w:hanging="1134"/>
              <w:rPr>
                <w:sz w:val="18"/>
                <w:szCs w:val="18"/>
              </w:rPr>
            </w:pPr>
          </w:p>
        </w:tc>
        <w:tc>
          <w:tcPr>
            <w:tcW w:w="1282" w:type="dxa"/>
            <w:shd w:val="clear" w:color="auto" w:fill="FFFFFF"/>
          </w:tcPr>
          <w:p w14:paraId="38D002AA" w14:textId="77777777" w:rsidR="00807BEF" w:rsidRPr="0097659A" w:rsidRDefault="00807BEF" w:rsidP="00592AA5">
            <w:pPr>
              <w:ind w:left="1134" w:hanging="1134"/>
              <w:rPr>
                <w:sz w:val="18"/>
                <w:szCs w:val="18"/>
              </w:rPr>
            </w:pPr>
          </w:p>
        </w:tc>
        <w:tc>
          <w:tcPr>
            <w:tcW w:w="744" w:type="dxa"/>
            <w:shd w:val="clear" w:color="auto" w:fill="FFFFFF"/>
          </w:tcPr>
          <w:p w14:paraId="1F030954" w14:textId="77777777" w:rsidR="00807BEF" w:rsidRPr="0097659A" w:rsidRDefault="00807BEF" w:rsidP="00592AA5">
            <w:pPr>
              <w:ind w:left="1134" w:hanging="1134"/>
              <w:rPr>
                <w:sz w:val="18"/>
                <w:szCs w:val="18"/>
              </w:rPr>
            </w:pPr>
          </w:p>
        </w:tc>
        <w:tc>
          <w:tcPr>
            <w:tcW w:w="749" w:type="dxa"/>
            <w:shd w:val="clear" w:color="auto" w:fill="FFFFFF"/>
          </w:tcPr>
          <w:p w14:paraId="52899FA0" w14:textId="77777777" w:rsidR="00807BEF" w:rsidRPr="0097659A" w:rsidRDefault="00807BEF" w:rsidP="00592AA5">
            <w:pPr>
              <w:ind w:left="1134" w:hanging="1134"/>
              <w:rPr>
                <w:sz w:val="18"/>
                <w:szCs w:val="18"/>
              </w:rPr>
            </w:pPr>
          </w:p>
        </w:tc>
        <w:tc>
          <w:tcPr>
            <w:tcW w:w="744" w:type="dxa"/>
            <w:shd w:val="clear" w:color="auto" w:fill="FFFFFF"/>
          </w:tcPr>
          <w:p w14:paraId="04BD9B3D" w14:textId="77777777" w:rsidR="00807BEF" w:rsidRPr="0097659A" w:rsidRDefault="00807BEF" w:rsidP="00592AA5">
            <w:pPr>
              <w:ind w:left="1134" w:hanging="1134"/>
              <w:rPr>
                <w:sz w:val="18"/>
                <w:szCs w:val="18"/>
              </w:rPr>
            </w:pPr>
          </w:p>
        </w:tc>
        <w:tc>
          <w:tcPr>
            <w:tcW w:w="749" w:type="dxa"/>
            <w:shd w:val="clear" w:color="auto" w:fill="FFFFFF"/>
          </w:tcPr>
          <w:p w14:paraId="78F92C07" w14:textId="77777777" w:rsidR="00807BEF" w:rsidRPr="0097659A" w:rsidRDefault="00807BEF" w:rsidP="00592AA5">
            <w:pPr>
              <w:ind w:left="1134" w:hanging="1134"/>
              <w:rPr>
                <w:sz w:val="18"/>
                <w:szCs w:val="18"/>
              </w:rPr>
            </w:pPr>
          </w:p>
        </w:tc>
        <w:tc>
          <w:tcPr>
            <w:tcW w:w="2160" w:type="dxa"/>
            <w:shd w:val="clear" w:color="auto" w:fill="FFFFFF"/>
          </w:tcPr>
          <w:p w14:paraId="0A1B0394" w14:textId="77777777" w:rsidR="00807BEF" w:rsidRPr="0097659A" w:rsidRDefault="00807BEF" w:rsidP="00592AA5">
            <w:pPr>
              <w:ind w:left="1134" w:hanging="1134"/>
              <w:rPr>
                <w:sz w:val="18"/>
                <w:szCs w:val="18"/>
              </w:rPr>
            </w:pPr>
          </w:p>
        </w:tc>
      </w:tr>
      <w:tr w:rsidR="00062639" w:rsidRPr="0097659A" w14:paraId="3B1B9A0B" w14:textId="77777777" w:rsidTr="00450A4D">
        <w:trPr>
          <w:trHeight w:hRule="exact" w:val="456"/>
        </w:trPr>
        <w:tc>
          <w:tcPr>
            <w:tcW w:w="1440" w:type="dxa"/>
            <w:shd w:val="clear" w:color="auto" w:fill="FFFFFF"/>
            <w:vAlign w:val="center"/>
          </w:tcPr>
          <w:p w14:paraId="430FA320"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3.12.3.1.</w:t>
            </w:r>
          </w:p>
        </w:tc>
        <w:tc>
          <w:tcPr>
            <w:tcW w:w="3494" w:type="dxa"/>
            <w:shd w:val="clear" w:color="auto" w:fill="FFFFFF"/>
            <w:vAlign w:val="center"/>
          </w:tcPr>
          <w:p w14:paraId="49F1D51F"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Tip(ler):</w:t>
            </w:r>
          </w:p>
        </w:tc>
        <w:tc>
          <w:tcPr>
            <w:tcW w:w="576" w:type="dxa"/>
            <w:shd w:val="clear" w:color="auto" w:fill="FFFFFF"/>
          </w:tcPr>
          <w:p w14:paraId="5D89DF93" w14:textId="77777777" w:rsidR="00807BEF" w:rsidRPr="0097659A" w:rsidRDefault="00807BEF" w:rsidP="00592AA5">
            <w:pPr>
              <w:ind w:left="1134" w:hanging="1134"/>
              <w:rPr>
                <w:sz w:val="18"/>
                <w:szCs w:val="18"/>
              </w:rPr>
            </w:pPr>
          </w:p>
        </w:tc>
        <w:tc>
          <w:tcPr>
            <w:tcW w:w="576" w:type="dxa"/>
            <w:shd w:val="clear" w:color="auto" w:fill="FFFFFF"/>
          </w:tcPr>
          <w:p w14:paraId="0D52F807" w14:textId="77777777" w:rsidR="00807BEF" w:rsidRPr="0097659A" w:rsidRDefault="00807BEF" w:rsidP="00592AA5">
            <w:pPr>
              <w:ind w:left="1134" w:hanging="1134"/>
              <w:rPr>
                <w:sz w:val="18"/>
                <w:szCs w:val="18"/>
              </w:rPr>
            </w:pPr>
          </w:p>
        </w:tc>
        <w:tc>
          <w:tcPr>
            <w:tcW w:w="576" w:type="dxa"/>
            <w:shd w:val="clear" w:color="auto" w:fill="FFFFFF"/>
          </w:tcPr>
          <w:p w14:paraId="4301CE0E" w14:textId="77777777" w:rsidR="00807BEF" w:rsidRPr="0097659A" w:rsidRDefault="00807BEF" w:rsidP="00592AA5">
            <w:pPr>
              <w:ind w:left="1134" w:right="220" w:hanging="1134"/>
              <w:jc w:val="right"/>
              <w:rPr>
                <w:sz w:val="18"/>
                <w:szCs w:val="18"/>
              </w:rPr>
            </w:pPr>
            <w:r w:rsidRPr="0097659A">
              <w:rPr>
                <w:rStyle w:val="Gvdemetni77ptKalnDeil0ptbolukbraklyor"/>
                <w:color w:val="auto"/>
                <w:sz w:val="18"/>
                <w:szCs w:val="18"/>
                <w:lang w:val="tr-TR"/>
              </w:rPr>
              <w:t>X</w:t>
            </w:r>
          </w:p>
        </w:tc>
        <w:tc>
          <w:tcPr>
            <w:tcW w:w="1282" w:type="dxa"/>
            <w:shd w:val="clear" w:color="auto" w:fill="FFFFFF"/>
          </w:tcPr>
          <w:p w14:paraId="374ABAB0" w14:textId="77777777" w:rsidR="00807BEF" w:rsidRPr="0097659A" w:rsidRDefault="00807BEF" w:rsidP="00592AA5">
            <w:pPr>
              <w:ind w:left="1134" w:hanging="1134"/>
              <w:rPr>
                <w:sz w:val="18"/>
                <w:szCs w:val="18"/>
              </w:rPr>
            </w:pPr>
          </w:p>
        </w:tc>
        <w:tc>
          <w:tcPr>
            <w:tcW w:w="744" w:type="dxa"/>
            <w:shd w:val="clear" w:color="auto" w:fill="FFFFFF"/>
          </w:tcPr>
          <w:p w14:paraId="48E8D657" w14:textId="77777777" w:rsidR="00807BEF" w:rsidRPr="0097659A" w:rsidRDefault="00807BEF" w:rsidP="00592AA5">
            <w:pPr>
              <w:ind w:left="1134" w:hanging="1134"/>
              <w:rPr>
                <w:sz w:val="18"/>
                <w:szCs w:val="18"/>
              </w:rPr>
            </w:pPr>
          </w:p>
        </w:tc>
        <w:tc>
          <w:tcPr>
            <w:tcW w:w="749" w:type="dxa"/>
            <w:shd w:val="clear" w:color="auto" w:fill="FFFFFF"/>
          </w:tcPr>
          <w:p w14:paraId="2773B0BB" w14:textId="77777777" w:rsidR="00807BEF" w:rsidRPr="0097659A" w:rsidRDefault="00807BEF" w:rsidP="00592AA5">
            <w:pPr>
              <w:ind w:left="1134" w:hanging="1134"/>
              <w:rPr>
                <w:sz w:val="18"/>
                <w:szCs w:val="18"/>
              </w:rPr>
            </w:pPr>
          </w:p>
        </w:tc>
        <w:tc>
          <w:tcPr>
            <w:tcW w:w="744" w:type="dxa"/>
            <w:shd w:val="clear" w:color="auto" w:fill="FFFFFF"/>
          </w:tcPr>
          <w:p w14:paraId="1C4FC9B5" w14:textId="77777777" w:rsidR="00807BEF" w:rsidRPr="0097659A" w:rsidRDefault="00807BEF" w:rsidP="00592AA5">
            <w:pPr>
              <w:ind w:left="1134" w:hanging="1134"/>
              <w:rPr>
                <w:sz w:val="18"/>
                <w:szCs w:val="18"/>
              </w:rPr>
            </w:pPr>
          </w:p>
        </w:tc>
        <w:tc>
          <w:tcPr>
            <w:tcW w:w="749" w:type="dxa"/>
            <w:shd w:val="clear" w:color="auto" w:fill="FFFFFF"/>
          </w:tcPr>
          <w:p w14:paraId="3BF9DB14" w14:textId="77777777" w:rsidR="00807BEF" w:rsidRPr="0097659A" w:rsidRDefault="00807BEF" w:rsidP="00592AA5">
            <w:pPr>
              <w:ind w:left="1134" w:hanging="1134"/>
              <w:rPr>
                <w:sz w:val="18"/>
                <w:szCs w:val="18"/>
              </w:rPr>
            </w:pPr>
          </w:p>
        </w:tc>
        <w:tc>
          <w:tcPr>
            <w:tcW w:w="2160" w:type="dxa"/>
            <w:shd w:val="clear" w:color="auto" w:fill="FFFFFF"/>
          </w:tcPr>
          <w:p w14:paraId="7B565C30" w14:textId="77777777" w:rsidR="00807BEF" w:rsidRPr="0097659A" w:rsidRDefault="00807BEF" w:rsidP="00592AA5">
            <w:pPr>
              <w:ind w:left="1134" w:hanging="1134"/>
              <w:rPr>
                <w:sz w:val="18"/>
                <w:szCs w:val="18"/>
              </w:rPr>
            </w:pPr>
          </w:p>
        </w:tc>
      </w:tr>
      <w:tr w:rsidR="00062639" w:rsidRPr="0097659A" w14:paraId="4CAA38C7" w14:textId="77777777" w:rsidTr="00450A4D">
        <w:trPr>
          <w:trHeight w:hRule="exact" w:val="456"/>
        </w:trPr>
        <w:tc>
          <w:tcPr>
            <w:tcW w:w="1440" w:type="dxa"/>
            <w:shd w:val="clear" w:color="auto" w:fill="FFFFFF"/>
            <w:vAlign w:val="center"/>
          </w:tcPr>
          <w:p w14:paraId="2CF17489"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3.12.3.2.</w:t>
            </w:r>
          </w:p>
        </w:tc>
        <w:tc>
          <w:tcPr>
            <w:tcW w:w="3494" w:type="dxa"/>
            <w:shd w:val="clear" w:color="auto" w:fill="FFFFFF"/>
            <w:vAlign w:val="center"/>
          </w:tcPr>
          <w:p w14:paraId="46106BC2"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Açılış basıncı (kPa):</w:t>
            </w:r>
          </w:p>
        </w:tc>
        <w:tc>
          <w:tcPr>
            <w:tcW w:w="576" w:type="dxa"/>
            <w:shd w:val="clear" w:color="auto" w:fill="FFFFFF"/>
          </w:tcPr>
          <w:p w14:paraId="7F02CFF5" w14:textId="77777777" w:rsidR="00807BEF" w:rsidRPr="0097659A" w:rsidRDefault="00807BEF" w:rsidP="00592AA5">
            <w:pPr>
              <w:ind w:left="1134" w:hanging="1134"/>
              <w:rPr>
                <w:sz w:val="18"/>
                <w:szCs w:val="18"/>
              </w:rPr>
            </w:pPr>
          </w:p>
        </w:tc>
        <w:tc>
          <w:tcPr>
            <w:tcW w:w="576" w:type="dxa"/>
            <w:shd w:val="clear" w:color="auto" w:fill="FFFFFF"/>
          </w:tcPr>
          <w:p w14:paraId="29F0EC15" w14:textId="77777777" w:rsidR="00807BEF" w:rsidRPr="0097659A" w:rsidRDefault="00807BEF" w:rsidP="00592AA5">
            <w:pPr>
              <w:ind w:left="1134" w:hanging="1134"/>
              <w:rPr>
                <w:sz w:val="18"/>
                <w:szCs w:val="18"/>
              </w:rPr>
            </w:pPr>
          </w:p>
        </w:tc>
        <w:tc>
          <w:tcPr>
            <w:tcW w:w="576" w:type="dxa"/>
            <w:shd w:val="clear" w:color="auto" w:fill="FFFFFF"/>
          </w:tcPr>
          <w:p w14:paraId="1A9DA1B2" w14:textId="77777777" w:rsidR="00807BEF" w:rsidRPr="0097659A" w:rsidRDefault="00807BEF" w:rsidP="00592AA5">
            <w:pPr>
              <w:ind w:left="1134" w:right="220" w:hanging="1134"/>
              <w:jc w:val="right"/>
              <w:rPr>
                <w:sz w:val="18"/>
                <w:szCs w:val="18"/>
              </w:rPr>
            </w:pPr>
            <w:r w:rsidRPr="0097659A">
              <w:rPr>
                <w:rStyle w:val="Gvdemetni77ptKalnDeil0ptbolukbraklyor"/>
                <w:color w:val="auto"/>
                <w:sz w:val="18"/>
                <w:szCs w:val="18"/>
                <w:lang w:val="tr-TR"/>
              </w:rPr>
              <w:t>X</w:t>
            </w:r>
          </w:p>
        </w:tc>
        <w:tc>
          <w:tcPr>
            <w:tcW w:w="1282" w:type="dxa"/>
            <w:shd w:val="clear" w:color="auto" w:fill="FFFFFF"/>
          </w:tcPr>
          <w:p w14:paraId="2C50E8C1" w14:textId="77777777" w:rsidR="00807BEF" w:rsidRPr="0097659A" w:rsidRDefault="00807BEF" w:rsidP="00592AA5">
            <w:pPr>
              <w:ind w:left="1134" w:hanging="1134"/>
              <w:rPr>
                <w:sz w:val="18"/>
                <w:szCs w:val="18"/>
              </w:rPr>
            </w:pPr>
          </w:p>
        </w:tc>
        <w:tc>
          <w:tcPr>
            <w:tcW w:w="744" w:type="dxa"/>
            <w:shd w:val="clear" w:color="auto" w:fill="FFFFFF"/>
          </w:tcPr>
          <w:p w14:paraId="36FE0BB5" w14:textId="77777777" w:rsidR="00807BEF" w:rsidRPr="0097659A" w:rsidRDefault="00807BEF" w:rsidP="00592AA5">
            <w:pPr>
              <w:ind w:left="1134" w:hanging="1134"/>
              <w:rPr>
                <w:sz w:val="18"/>
                <w:szCs w:val="18"/>
              </w:rPr>
            </w:pPr>
          </w:p>
        </w:tc>
        <w:tc>
          <w:tcPr>
            <w:tcW w:w="749" w:type="dxa"/>
            <w:shd w:val="clear" w:color="auto" w:fill="FFFFFF"/>
          </w:tcPr>
          <w:p w14:paraId="4B13DF31" w14:textId="77777777" w:rsidR="00807BEF" w:rsidRPr="0097659A" w:rsidRDefault="00807BEF" w:rsidP="00592AA5">
            <w:pPr>
              <w:ind w:left="1134" w:hanging="1134"/>
              <w:rPr>
                <w:sz w:val="18"/>
                <w:szCs w:val="18"/>
              </w:rPr>
            </w:pPr>
          </w:p>
        </w:tc>
        <w:tc>
          <w:tcPr>
            <w:tcW w:w="744" w:type="dxa"/>
            <w:shd w:val="clear" w:color="auto" w:fill="FFFFFF"/>
          </w:tcPr>
          <w:p w14:paraId="54663CBB" w14:textId="77777777" w:rsidR="00807BEF" w:rsidRPr="0097659A" w:rsidRDefault="00807BEF" w:rsidP="00592AA5">
            <w:pPr>
              <w:ind w:left="1134" w:hanging="1134"/>
              <w:rPr>
                <w:sz w:val="18"/>
                <w:szCs w:val="18"/>
              </w:rPr>
            </w:pPr>
          </w:p>
        </w:tc>
        <w:tc>
          <w:tcPr>
            <w:tcW w:w="749" w:type="dxa"/>
            <w:shd w:val="clear" w:color="auto" w:fill="FFFFFF"/>
          </w:tcPr>
          <w:p w14:paraId="7134BB48" w14:textId="77777777" w:rsidR="00807BEF" w:rsidRPr="0097659A" w:rsidRDefault="00807BEF" w:rsidP="00592AA5">
            <w:pPr>
              <w:ind w:left="1134" w:hanging="1134"/>
              <w:rPr>
                <w:sz w:val="18"/>
                <w:szCs w:val="18"/>
              </w:rPr>
            </w:pPr>
          </w:p>
        </w:tc>
        <w:tc>
          <w:tcPr>
            <w:tcW w:w="2160" w:type="dxa"/>
            <w:shd w:val="clear" w:color="auto" w:fill="FFFFFF"/>
            <w:vAlign w:val="center"/>
          </w:tcPr>
          <w:p w14:paraId="0F01A1D6"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Toleransı belirtiniz</w:t>
            </w:r>
          </w:p>
        </w:tc>
      </w:tr>
      <w:tr w:rsidR="00062639" w:rsidRPr="0097659A" w14:paraId="3352DD6B" w14:textId="77777777" w:rsidTr="00450A4D">
        <w:trPr>
          <w:trHeight w:hRule="exact" w:val="456"/>
        </w:trPr>
        <w:tc>
          <w:tcPr>
            <w:tcW w:w="1440" w:type="dxa"/>
            <w:shd w:val="clear" w:color="auto" w:fill="FFFFFF"/>
            <w:vAlign w:val="center"/>
          </w:tcPr>
          <w:p w14:paraId="39510050"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3.12.4.</w:t>
            </w:r>
          </w:p>
        </w:tc>
        <w:tc>
          <w:tcPr>
            <w:tcW w:w="3494" w:type="dxa"/>
            <w:shd w:val="clear" w:color="auto" w:fill="FFFFFF"/>
            <w:vAlign w:val="center"/>
          </w:tcPr>
          <w:p w14:paraId="7385C49E"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ECU: Evet/Hayır</w:t>
            </w:r>
          </w:p>
        </w:tc>
        <w:tc>
          <w:tcPr>
            <w:tcW w:w="576" w:type="dxa"/>
            <w:shd w:val="clear" w:color="auto" w:fill="FFFFFF"/>
          </w:tcPr>
          <w:p w14:paraId="6DD4CD25" w14:textId="77777777" w:rsidR="00807BEF" w:rsidRPr="0097659A" w:rsidRDefault="00807BEF" w:rsidP="00592AA5">
            <w:pPr>
              <w:ind w:left="1134" w:hanging="1134"/>
              <w:rPr>
                <w:sz w:val="18"/>
                <w:szCs w:val="18"/>
              </w:rPr>
            </w:pPr>
          </w:p>
        </w:tc>
        <w:tc>
          <w:tcPr>
            <w:tcW w:w="576" w:type="dxa"/>
            <w:shd w:val="clear" w:color="auto" w:fill="FFFFFF"/>
          </w:tcPr>
          <w:p w14:paraId="17CEE613" w14:textId="77777777" w:rsidR="00807BEF" w:rsidRPr="0097659A" w:rsidRDefault="00807BEF" w:rsidP="00592AA5">
            <w:pPr>
              <w:ind w:left="1134" w:hanging="1134"/>
              <w:rPr>
                <w:sz w:val="18"/>
                <w:szCs w:val="18"/>
              </w:rPr>
            </w:pPr>
          </w:p>
        </w:tc>
        <w:tc>
          <w:tcPr>
            <w:tcW w:w="576" w:type="dxa"/>
            <w:shd w:val="clear" w:color="auto" w:fill="FFFFFF"/>
          </w:tcPr>
          <w:p w14:paraId="775D3473" w14:textId="77777777" w:rsidR="00807BEF" w:rsidRPr="0097659A" w:rsidRDefault="00807BEF" w:rsidP="00592AA5">
            <w:pPr>
              <w:ind w:left="1134" w:right="220" w:hanging="1134"/>
              <w:jc w:val="right"/>
              <w:rPr>
                <w:sz w:val="18"/>
                <w:szCs w:val="18"/>
              </w:rPr>
            </w:pPr>
            <w:r w:rsidRPr="0097659A">
              <w:rPr>
                <w:rStyle w:val="Gvdemetni77ptKalnDeil0ptbolukbraklyor"/>
                <w:color w:val="auto"/>
                <w:sz w:val="18"/>
                <w:szCs w:val="18"/>
                <w:lang w:val="tr-TR"/>
              </w:rPr>
              <w:t>X</w:t>
            </w:r>
          </w:p>
        </w:tc>
        <w:tc>
          <w:tcPr>
            <w:tcW w:w="1282" w:type="dxa"/>
            <w:shd w:val="clear" w:color="auto" w:fill="FFFFFF"/>
          </w:tcPr>
          <w:p w14:paraId="4DB21FE7" w14:textId="77777777" w:rsidR="00807BEF" w:rsidRPr="0097659A" w:rsidRDefault="00807BEF" w:rsidP="00592AA5">
            <w:pPr>
              <w:ind w:left="1134" w:hanging="1134"/>
              <w:rPr>
                <w:sz w:val="18"/>
                <w:szCs w:val="18"/>
              </w:rPr>
            </w:pPr>
          </w:p>
        </w:tc>
        <w:tc>
          <w:tcPr>
            <w:tcW w:w="744" w:type="dxa"/>
            <w:shd w:val="clear" w:color="auto" w:fill="FFFFFF"/>
          </w:tcPr>
          <w:p w14:paraId="457ED222" w14:textId="77777777" w:rsidR="00807BEF" w:rsidRPr="0097659A" w:rsidRDefault="00807BEF" w:rsidP="00592AA5">
            <w:pPr>
              <w:ind w:left="1134" w:hanging="1134"/>
              <w:rPr>
                <w:sz w:val="18"/>
                <w:szCs w:val="18"/>
              </w:rPr>
            </w:pPr>
          </w:p>
        </w:tc>
        <w:tc>
          <w:tcPr>
            <w:tcW w:w="749" w:type="dxa"/>
            <w:shd w:val="clear" w:color="auto" w:fill="FFFFFF"/>
          </w:tcPr>
          <w:p w14:paraId="2D504DCD" w14:textId="77777777" w:rsidR="00807BEF" w:rsidRPr="0097659A" w:rsidRDefault="00807BEF" w:rsidP="00592AA5">
            <w:pPr>
              <w:ind w:left="1134" w:hanging="1134"/>
              <w:rPr>
                <w:sz w:val="18"/>
                <w:szCs w:val="18"/>
              </w:rPr>
            </w:pPr>
          </w:p>
        </w:tc>
        <w:tc>
          <w:tcPr>
            <w:tcW w:w="744" w:type="dxa"/>
            <w:shd w:val="clear" w:color="auto" w:fill="FFFFFF"/>
          </w:tcPr>
          <w:p w14:paraId="7CC57714" w14:textId="77777777" w:rsidR="00807BEF" w:rsidRPr="0097659A" w:rsidRDefault="00807BEF" w:rsidP="00592AA5">
            <w:pPr>
              <w:ind w:left="1134" w:hanging="1134"/>
              <w:rPr>
                <w:sz w:val="18"/>
                <w:szCs w:val="18"/>
              </w:rPr>
            </w:pPr>
          </w:p>
        </w:tc>
        <w:tc>
          <w:tcPr>
            <w:tcW w:w="749" w:type="dxa"/>
            <w:shd w:val="clear" w:color="auto" w:fill="FFFFFF"/>
          </w:tcPr>
          <w:p w14:paraId="3E7630A7" w14:textId="77777777" w:rsidR="00807BEF" w:rsidRPr="0097659A" w:rsidRDefault="00807BEF" w:rsidP="00592AA5">
            <w:pPr>
              <w:ind w:left="1134" w:hanging="1134"/>
              <w:rPr>
                <w:sz w:val="18"/>
                <w:szCs w:val="18"/>
              </w:rPr>
            </w:pPr>
          </w:p>
        </w:tc>
        <w:tc>
          <w:tcPr>
            <w:tcW w:w="2160" w:type="dxa"/>
            <w:shd w:val="clear" w:color="auto" w:fill="FFFFFF"/>
          </w:tcPr>
          <w:p w14:paraId="57355035" w14:textId="77777777" w:rsidR="00807BEF" w:rsidRPr="0097659A" w:rsidRDefault="00807BEF" w:rsidP="00592AA5">
            <w:pPr>
              <w:ind w:left="1134" w:hanging="1134"/>
              <w:rPr>
                <w:sz w:val="18"/>
                <w:szCs w:val="18"/>
              </w:rPr>
            </w:pPr>
          </w:p>
        </w:tc>
      </w:tr>
      <w:tr w:rsidR="00062639" w:rsidRPr="0097659A" w14:paraId="357ED591" w14:textId="77777777" w:rsidTr="00450A4D">
        <w:trPr>
          <w:trHeight w:hRule="exact" w:val="451"/>
        </w:trPr>
        <w:tc>
          <w:tcPr>
            <w:tcW w:w="1440" w:type="dxa"/>
            <w:shd w:val="clear" w:color="auto" w:fill="FFFFFF"/>
            <w:vAlign w:val="center"/>
          </w:tcPr>
          <w:p w14:paraId="0D051563"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3.12.4.1.</w:t>
            </w:r>
          </w:p>
        </w:tc>
        <w:tc>
          <w:tcPr>
            <w:tcW w:w="3494" w:type="dxa"/>
            <w:shd w:val="clear" w:color="auto" w:fill="FFFFFF"/>
            <w:vAlign w:val="center"/>
          </w:tcPr>
          <w:p w14:paraId="17121D55"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Tip(ler):</w:t>
            </w:r>
          </w:p>
        </w:tc>
        <w:tc>
          <w:tcPr>
            <w:tcW w:w="576" w:type="dxa"/>
            <w:shd w:val="clear" w:color="auto" w:fill="FFFFFF"/>
          </w:tcPr>
          <w:p w14:paraId="2CFBF95B" w14:textId="77777777" w:rsidR="00807BEF" w:rsidRPr="0097659A" w:rsidRDefault="00807BEF" w:rsidP="00592AA5">
            <w:pPr>
              <w:ind w:left="1134" w:hanging="1134"/>
              <w:rPr>
                <w:sz w:val="18"/>
                <w:szCs w:val="18"/>
              </w:rPr>
            </w:pPr>
          </w:p>
        </w:tc>
        <w:tc>
          <w:tcPr>
            <w:tcW w:w="576" w:type="dxa"/>
            <w:shd w:val="clear" w:color="auto" w:fill="FFFFFF"/>
          </w:tcPr>
          <w:p w14:paraId="5999E9BB" w14:textId="77777777" w:rsidR="00807BEF" w:rsidRPr="0097659A" w:rsidRDefault="00807BEF" w:rsidP="00592AA5">
            <w:pPr>
              <w:ind w:left="1134" w:hanging="1134"/>
              <w:rPr>
                <w:sz w:val="18"/>
                <w:szCs w:val="18"/>
              </w:rPr>
            </w:pPr>
          </w:p>
        </w:tc>
        <w:tc>
          <w:tcPr>
            <w:tcW w:w="576" w:type="dxa"/>
            <w:shd w:val="clear" w:color="auto" w:fill="FFFFFF"/>
          </w:tcPr>
          <w:p w14:paraId="00A88454" w14:textId="77777777" w:rsidR="00807BEF" w:rsidRPr="0097659A" w:rsidRDefault="00807BEF" w:rsidP="00592AA5">
            <w:pPr>
              <w:ind w:left="1134" w:right="220" w:hanging="1134"/>
              <w:jc w:val="right"/>
              <w:rPr>
                <w:sz w:val="18"/>
                <w:szCs w:val="18"/>
              </w:rPr>
            </w:pPr>
            <w:r w:rsidRPr="0097659A">
              <w:rPr>
                <w:rStyle w:val="Gvdemetni77ptKalnDeil0ptbolukbraklyor"/>
                <w:color w:val="auto"/>
                <w:sz w:val="18"/>
                <w:szCs w:val="18"/>
                <w:lang w:val="tr-TR"/>
              </w:rPr>
              <w:t>X</w:t>
            </w:r>
          </w:p>
        </w:tc>
        <w:tc>
          <w:tcPr>
            <w:tcW w:w="1282" w:type="dxa"/>
            <w:shd w:val="clear" w:color="auto" w:fill="FFFFFF"/>
          </w:tcPr>
          <w:p w14:paraId="5BE93260" w14:textId="77777777" w:rsidR="00807BEF" w:rsidRPr="0097659A" w:rsidRDefault="00807BEF" w:rsidP="00592AA5">
            <w:pPr>
              <w:ind w:left="1134" w:hanging="1134"/>
              <w:rPr>
                <w:sz w:val="18"/>
                <w:szCs w:val="18"/>
              </w:rPr>
            </w:pPr>
          </w:p>
        </w:tc>
        <w:tc>
          <w:tcPr>
            <w:tcW w:w="744" w:type="dxa"/>
            <w:shd w:val="clear" w:color="auto" w:fill="FFFFFF"/>
          </w:tcPr>
          <w:p w14:paraId="1C3E7EFF" w14:textId="77777777" w:rsidR="00807BEF" w:rsidRPr="0097659A" w:rsidRDefault="00807BEF" w:rsidP="00592AA5">
            <w:pPr>
              <w:ind w:left="1134" w:hanging="1134"/>
              <w:rPr>
                <w:sz w:val="18"/>
                <w:szCs w:val="18"/>
              </w:rPr>
            </w:pPr>
          </w:p>
        </w:tc>
        <w:tc>
          <w:tcPr>
            <w:tcW w:w="749" w:type="dxa"/>
            <w:shd w:val="clear" w:color="auto" w:fill="FFFFFF"/>
          </w:tcPr>
          <w:p w14:paraId="249AADB7" w14:textId="77777777" w:rsidR="00807BEF" w:rsidRPr="0097659A" w:rsidRDefault="00807BEF" w:rsidP="00592AA5">
            <w:pPr>
              <w:ind w:left="1134" w:hanging="1134"/>
              <w:rPr>
                <w:sz w:val="18"/>
                <w:szCs w:val="18"/>
              </w:rPr>
            </w:pPr>
          </w:p>
        </w:tc>
        <w:tc>
          <w:tcPr>
            <w:tcW w:w="744" w:type="dxa"/>
            <w:shd w:val="clear" w:color="auto" w:fill="FFFFFF"/>
          </w:tcPr>
          <w:p w14:paraId="5D071E58" w14:textId="77777777" w:rsidR="00807BEF" w:rsidRPr="0097659A" w:rsidRDefault="00807BEF" w:rsidP="00592AA5">
            <w:pPr>
              <w:ind w:left="1134" w:hanging="1134"/>
              <w:rPr>
                <w:sz w:val="18"/>
                <w:szCs w:val="18"/>
              </w:rPr>
            </w:pPr>
          </w:p>
        </w:tc>
        <w:tc>
          <w:tcPr>
            <w:tcW w:w="749" w:type="dxa"/>
            <w:shd w:val="clear" w:color="auto" w:fill="FFFFFF"/>
          </w:tcPr>
          <w:p w14:paraId="75240024" w14:textId="77777777" w:rsidR="00807BEF" w:rsidRPr="0097659A" w:rsidRDefault="00807BEF" w:rsidP="00592AA5">
            <w:pPr>
              <w:ind w:left="1134" w:hanging="1134"/>
              <w:rPr>
                <w:sz w:val="18"/>
                <w:szCs w:val="18"/>
              </w:rPr>
            </w:pPr>
          </w:p>
        </w:tc>
        <w:tc>
          <w:tcPr>
            <w:tcW w:w="2160" w:type="dxa"/>
            <w:shd w:val="clear" w:color="auto" w:fill="FFFFFF"/>
          </w:tcPr>
          <w:p w14:paraId="01264DAF" w14:textId="77777777" w:rsidR="00807BEF" w:rsidRPr="0097659A" w:rsidRDefault="00807BEF" w:rsidP="00592AA5">
            <w:pPr>
              <w:ind w:left="1134" w:hanging="1134"/>
              <w:rPr>
                <w:sz w:val="18"/>
                <w:szCs w:val="18"/>
              </w:rPr>
            </w:pPr>
          </w:p>
        </w:tc>
      </w:tr>
      <w:tr w:rsidR="00062639" w:rsidRPr="0097659A" w14:paraId="0E3B0DF3" w14:textId="77777777" w:rsidTr="00450A4D">
        <w:trPr>
          <w:trHeight w:hRule="exact" w:val="456"/>
        </w:trPr>
        <w:tc>
          <w:tcPr>
            <w:tcW w:w="1440" w:type="dxa"/>
            <w:shd w:val="clear" w:color="auto" w:fill="FFFFFF"/>
            <w:vAlign w:val="center"/>
          </w:tcPr>
          <w:p w14:paraId="5DD3EED9"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3.12.4.2.</w:t>
            </w:r>
          </w:p>
        </w:tc>
        <w:tc>
          <w:tcPr>
            <w:tcW w:w="3494" w:type="dxa"/>
            <w:shd w:val="clear" w:color="auto" w:fill="FFFFFF"/>
            <w:vAlign w:val="center"/>
          </w:tcPr>
          <w:p w14:paraId="267ED19A"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Yazılım kalibrasyon numaraları:</w:t>
            </w:r>
          </w:p>
        </w:tc>
        <w:tc>
          <w:tcPr>
            <w:tcW w:w="576" w:type="dxa"/>
            <w:shd w:val="clear" w:color="auto" w:fill="FFFFFF"/>
          </w:tcPr>
          <w:p w14:paraId="6A3BC175" w14:textId="77777777" w:rsidR="00807BEF" w:rsidRPr="0097659A" w:rsidRDefault="00807BEF" w:rsidP="00592AA5">
            <w:pPr>
              <w:ind w:left="1134" w:hanging="1134"/>
              <w:rPr>
                <w:sz w:val="18"/>
                <w:szCs w:val="18"/>
              </w:rPr>
            </w:pPr>
          </w:p>
        </w:tc>
        <w:tc>
          <w:tcPr>
            <w:tcW w:w="576" w:type="dxa"/>
            <w:shd w:val="clear" w:color="auto" w:fill="FFFFFF"/>
          </w:tcPr>
          <w:p w14:paraId="11798E68" w14:textId="77777777" w:rsidR="00807BEF" w:rsidRPr="0097659A" w:rsidRDefault="00807BEF" w:rsidP="00592AA5">
            <w:pPr>
              <w:ind w:left="1134" w:hanging="1134"/>
              <w:rPr>
                <w:sz w:val="18"/>
                <w:szCs w:val="18"/>
              </w:rPr>
            </w:pPr>
          </w:p>
        </w:tc>
        <w:tc>
          <w:tcPr>
            <w:tcW w:w="576" w:type="dxa"/>
            <w:shd w:val="clear" w:color="auto" w:fill="FFFFFF"/>
          </w:tcPr>
          <w:p w14:paraId="7F58EAA4" w14:textId="77777777" w:rsidR="00807BEF" w:rsidRPr="0097659A" w:rsidRDefault="00807BEF" w:rsidP="00592AA5">
            <w:pPr>
              <w:ind w:left="1134" w:right="220" w:hanging="1134"/>
              <w:jc w:val="right"/>
              <w:rPr>
                <w:sz w:val="18"/>
                <w:szCs w:val="18"/>
              </w:rPr>
            </w:pPr>
            <w:r w:rsidRPr="0097659A">
              <w:rPr>
                <w:rStyle w:val="Gvdemetni77ptKalnDeil0ptbolukbraklyor"/>
                <w:color w:val="auto"/>
                <w:sz w:val="18"/>
                <w:szCs w:val="18"/>
                <w:lang w:val="tr-TR"/>
              </w:rPr>
              <w:t>X</w:t>
            </w:r>
          </w:p>
        </w:tc>
        <w:tc>
          <w:tcPr>
            <w:tcW w:w="1282" w:type="dxa"/>
            <w:shd w:val="clear" w:color="auto" w:fill="FFFFFF"/>
          </w:tcPr>
          <w:p w14:paraId="112EA4FE" w14:textId="77777777" w:rsidR="00807BEF" w:rsidRPr="0097659A" w:rsidRDefault="00807BEF" w:rsidP="00592AA5">
            <w:pPr>
              <w:ind w:left="1134" w:hanging="1134"/>
              <w:rPr>
                <w:sz w:val="18"/>
                <w:szCs w:val="18"/>
              </w:rPr>
            </w:pPr>
          </w:p>
        </w:tc>
        <w:tc>
          <w:tcPr>
            <w:tcW w:w="744" w:type="dxa"/>
            <w:shd w:val="clear" w:color="auto" w:fill="FFFFFF"/>
          </w:tcPr>
          <w:p w14:paraId="457C713A" w14:textId="77777777" w:rsidR="00807BEF" w:rsidRPr="0097659A" w:rsidRDefault="00807BEF" w:rsidP="00592AA5">
            <w:pPr>
              <w:ind w:left="1134" w:hanging="1134"/>
              <w:rPr>
                <w:sz w:val="18"/>
                <w:szCs w:val="18"/>
              </w:rPr>
            </w:pPr>
          </w:p>
        </w:tc>
        <w:tc>
          <w:tcPr>
            <w:tcW w:w="749" w:type="dxa"/>
            <w:shd w:val="clear" w:color="auto" w:fill="FFFFFF"/>
          </w:tcPr>
          <w:p w14:paraId="52108673" w14:textId="77777777" w:rsidR="00807BEF" w:rsidRPr="0097659A" w:rsidRDefault="00807BEF" w:rsidP="00592AA5">
            <w:pPr>
              <w:ind w:left="1134" w:hanging="1134"/>
              <w:rPr>
                <w:sz w:val="18"/>
                <w:szCs w:val="18"/>
              </w:rPr>
            </w:pPr>
          </w:p>
        </w:tc>
        <w:tc>
          <w:tcPr>
            <w:tcW w:w="744" w:type="dxa"/>
            <w:shd w:val="clear" w:color="auto" w:fill="FFFFFF"/>
          </w:tcPr>
          <w:p w14:paraId="5F02D573" w14:textId="77777777" w:rsidR="00807BEF" w:rsidRPr="0097659A" w:rsidRDefault="00807BEF" w:rsidP="00592AA5">
            <w:pPr>
              <w:ind w:left="1134" w:hanging="1134"/>
              <w:rPr>
                <w:sz w:val="18"/>
                <w:szCs w:val="18"/>
              </w:rPr>
            </w:pPr>
          </w:p>
        </w:tc>
        <w:tc>
          <w:tcPr>
            <w:tcW w:w="749" w:type="dxa"/>
            <w:shd w:val="clear" w:color="auto" w:fill="FFFFFF"/>
          </w:tcPr>
          <w:p w14:paraId="0AC3774B" w14:textId="77777777" w:rsidR="00807BEF" w:rsidRPr="0097659A" w:rsidRDefault="00807BEF" w:rsidP="00592AA5">
            <w:pPr>
              <w:ind w:left="1134" w:hanging="1134"/>
              <w:rPr>
                <w:sz w:val="18"/>
                <w:szCs w:val="18"/>
              </w:rPr>
            </w:pPr>
          </w:p>
        </w:tc>
        <w:tc>
          <w:tcPr>
            <w:tcW w:w="2160" w:type="dxa"/>
            <w:shd w:val="clear" w:color="auto" w:fill="FFFFFF"/>
          </w:tcPr>
          <w:p w14:paraId="07C43BE9" w14:textId="77777777" w:rsidR="00807BEF" w:rsidRPr="0097659A" w:rsidRDefault="00807BEF" w:rsidP="00592AA5">
            <w:pPr>
              <w:ind w:left="1134" w:hanging="1134"/>
              <w:rPr>
                <w:sz w:val="18"/>
                <w:szCs w:val="18"/>
              </w:rPr>
            </w:pPr>
          </w:p>
        </w:tc>
      </w:tr>
      <w:tr w:rsidR="00062639" w:rsidRPr="0097659A" w14:paraId="16CE4FC1" w14:textId="77777777" w:rsidTr="00450A4D">
        <w:trPr>
          <w:trHeight w:hRule="exact" w:val="1032"/>
        </w:trPr>
        <w:tc>
          <w:tcPr>
            <w:tcW w:w="1440" w:type="dxa"/>
            <w:shd w:val="clear" w:color="auto" w:fill="FFFFFF"/>
            <w:vAlign w:val="center"/>
          </w:tcPr>
          <w:p w14:paraId="0A92CE84"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3.12.4.3.</w:t>
            </w:r>
          </w:p>
        </w:tc>
        <w:tc>
          <w:tcPr>
            <w:tcW w:w="3494" w:type="dxa"/>
            <w:shd w:val="clear" w:color="auto" w:fill="FFFFFF"/>
            <w:vAlign w:val="center"/>
          </w:tcPr>
          <w:p w14:paraId="3D094A03" w14:textId="77777777" w:rsidR="00807BEF" w:rsidRPr="0097659A" w:rsidRDefault="00807BEF" w:rsidP="00243831">
            <w:pPr>
              <w:pStyle w:val="Gvdemetni0"/>
              <w:shd w:val="clear" w:color="auto" w:fill="auto"/>
              <w:spacing w:line="240" w:lineRule="auto"/>
              <w:ind w:left="120" w:firstLine="0"/>
              <w:jc w:val="left"/>
              <w:rPr>
                <w:sz w:val="18"/>
                <w:szCs w:val="18"/>
              </w:rPr>
            </w:pPr>
            <w:r w:rsidRPr="0097659A">
              <w:rPr>
                <w:sz w:val="18"/>
                <w:szCs w:val="18"/>
              </w:rPr>
              <w:t xml:space="preserve">Veri akışı bilgilerine erişim için iletişim standartları: ISO 27145 </w:t>
            </w:r>
            <w:r w:rsidR="005604DD" w:rsidRPr="0097659A">
              <w:rPr>
                <w:sz w:val="18"/>
                <w:szCs w:val="18"/>
              </w:rPr>
              <w:t>ile</w:t>
            </w:r>
            <w:r w:rsidRPr="0097659A">
              <w:rPr>
                <w:sz w:val="18"/>
                <w:szCs w:val="18"/>
              </w:rPr>
              <w:t xml:space="preserve"> ISO 15765-4 (CAN-</w:t>
            </w:r>
            <w:r w:rsidR="005604DD" w:rsidRPr="0097659A">
              <w:rPr>
                <w:sz w:val="18"/>
                <w:szCs w:val="18"/>
              </w:rPr>
              <w:t>esas) /</w:t>
            </w:r>
            <w:r w:rsidRPr="0097659A">
              <w:rPr>
                <w:sz w:val="18"/>
                <w:szCs w:val="18"/>
              </w:rPr>
              <w:t xml:space="preserve">ISO 27145 </w:t>
            </w:r>
            <w:r w:rsidR="005604DD" w:rsidRPr="0097659A">
              <w:rPr>
                <w:sz w:val="18"/>
                <w:szCs w:val="18"/>
              </w:rPr>
              <w:t>ile</w:t>
            </w:r>
            <w:r w:rsidRPr="0097659A">
              <w:rPr>
                <w:sz w:val="18"/>
                <w:szCs w:val="18"/>
              </w:rPr>
              <w:t xml:space="preserve"> ISO 13400 (TCP/IP-</w:t>
            </w:r>
            <w:r w:rsidR="005604DD" w:rsidRPr="0097659A">
              <w:rPr>
                <w:sz w:val="18"/>
                <w:szCs w:val="18"/>
              </w:rPr>
              <w:t>esas) /</w:t>
            </w:r>
            <w:r w:rsidRPr="0097659A">
              <w:rPr>
                <w:sz w:val="18"/>
                <w:szCs w:val="18"/>
              </w:rPr>
              <w:t>SAE J1939-73</w:t>
            </w:r>
          </w:p>
        </w:tc>
        <w:tc>
          <w:tcPr>
            <w:tcW w:w="576" w:type="dxa"/>
            <w:shd w:val="clear" w:color="auto" w:fill="FFFFFF"/>
          </w:tcPr>
          <w:p w14:paraId="28692770" w14:textId="77777777" w:rsidR="00807BEF" w:rsidRPr="0097659A" w:rsidRDefault="00807BEF" w:rsidP="00592AA5">
            <w:pPr>
              <w:ind w:left="1134" w:right="220" w:hanging="1134"/>
              <w:jc w:val="right"/>
              <w:rPr>
                <w:sz w:val="18"/>
                <w:szCs w:val="18"/>
              </w:rPr>
            </w:pPr>
            <w:r w:rsidRPr="0097659A">
              <w:rPr>
                <w:rStyle w:val="Gvdemetni77ptKalnDeil0ptbolukbraklyor"/>
                <w:color w:val="auto"/>
                <w:sz w:val="18"/>
                <w:szCs w:val="18"/>
                <w:lang w:val="tr-TR"/>
              </w:rPr>
              <w:t>X</w:t>
            </w:r>
          </w:p>
        </w:tc>
        <w:tc>
          <w:tcPr>
            <w:tcW w:w="576" w:type="dxa"/>
            <w:shd w:val="clear" w:color="auto" w:fill="FFFFFF"/>
          </w:tcPr>
          <w:p w14:paraId="651ABF10" w14:textId="77777777" w:rsidR="00807BEF" w:rsidRPr="0097659A" w:rsidRDefault="00807BEF" w:rsidP="00592AA5">
            <w:pPr>
              <w:ind w:left="1134" w:hanging="1134"/>
              <w:rPr>
                <w:sz w:val="18"/>
                <w:szCs w:val="18"/>
              </w:rPr>
            </w:pPr>
          </w:p>
        </w:tc>
        <w:tc>
          <w:tcPr>
            <w:tcW w:w="576" w:type="dxa"/>
            <w:shd w:val="clear" w:color="auto" w:fill="FFFFFF"/>
          </w:tcPr>
          <w:p w14:paraId="4E20BEAD" w14:textId="77777777" w:rsidR="00807BEF" w:rsidRPr="0097659A" w:rsidRDefault="00807BEF" w:rsidP="00592AA5">
            <w:pPr>
              <w:ind w:left="1134" w:right="220" w:hanging="1134"/>
              <w:jc w:val="right"/>
              <w:rPr>
                <w:sz w:val="18"/>
                <w:szCs w:val="18"/>
              </w:rPr>
            </w:pPr>
            <w:r w:rsidRPr="0097659A">
              <w:rPr>
                <w:rStyle w:val="Gvdemetni77ptKalnDeil0ptbolukbraklyor"/>
                <w:color w:val="auto"/>
                <w:sz w:val="18"/>
                <w:szCs w:val="18"/>
                <w:lang w:val="tr-TR"/>
              </w:rPr>
              <w:t>X</w:t>
            </w:r>
          </w:p>
        </w:tc>
        <w:tc>
          <w:tcPr>
            <w:tcW w:w="1282" w:type="dxa"/>
            <w:shd w:val="clear" w:color="auto" w:fill="FFFFFF"/>
          </w:tcPr>
          <w:p w14:paraId="593FC1F9" w14:textId="77777777" w:rsidR="00807BEF" w:rsidRPr="0097659A" w:rsidRDefault="00807BEF" w:rsidP="00592AA5">
            <w:pPr>
              <w:ind w:left="1134" w:hanging="1134"/>
              <w:rPr>
                <w:sz w:val="18"/>
                <w:szCs w:val="18"/>
              </w:rPr>
            </w:pPr>
          </w:p>
        </w:tc>
        <w:tc>
          <w:tcPr>
            <w:tcW w:w="744" w:type="dxa"/>
            <w:shd w:val="clear" w:color="auto" w:fill="FFFFFF"/>
          </w:tcPr>
          <w:p w14:paraId="7E014019" w14:textId="77777777" w:rsidR="00807BEF" w:rsidRPr="0097659A" w:rsidRDefault="00807BEF" w:rsidP="00592AA5">
            <w:pPr>
              <w:ind w:left="1134" w:hanging="1134"/>
              <w:rPr>
                <w:sz w:val="18"/>
                <w:szCs w:val="18"/>
              </w:rPr>
            </w:pPr>
          </w:p>
        </w:tc>
        <w:tc>
          <w:tcPr>
            <w:tcW w:w="749" w:type="dxa"/>
            <w:shd w:val="clear" w:color="auto" w:fill="FFFFFF"/>
          </w:tcPr>
          <w:p w14:paraId="11050CB3" w14:textId="77777777" w:rsidR="00807BEF" w:rsidRPr="0097659A" w:rsidRDefault="00807BEF" w:rsidP="00592AA5">
            <w:pPr>
              <w:ind w:left="1134" w:hanging="1134"/>
              <w:rPr>
                <w:sz w:val="18"/>
                <w:szCs w:val="18"/>
              </w:rPr>
            </w:pPr>
          </w:p>
        </w:tc>
        <w:tc>
          <w:tcPr>
            <w:tcW w:w="744" w:type="dxa"/>
            <w:shd w:val="clear" w:color="auto" w:fill="FFFFFF"/>
          </w:tcPr>
          <w:p w14:paraId="09C4EE32" w14:textId="77777777" w:rsidR="00807BEF" w:rsidRPr="0097659A" w:rsidRDefault="00807BEF" w:rsidP="00592AA5">
            <w:pPr>
              <w:ind w:left="1134" w:hanging="1134"/>
              <w:rPr>
                <w:sz w:val="18"/>
                <w:szCs w:val="18"/>
              </w:rPr>
            </w:pPr>
          </w:p>
        </w:tc>
        <w:tc>
          <w:tcPr>
            <w:tcW w:w="749" w:type="dxa"/>
            <w:shd w:val="clear" w:color="auto" w:fill="FFFFFF"/>
          </w:tcPr>
          <w:p w14:paraId="62F2AC5C" w14:textId="77777777" w:rsidR="00807BEF" w:rsidRPr="0097659A" w:rsidRDefault="00807BEF" w:rsidP="00592AA5">
            <w:pPr>
              <w:ind w:left="1134" w:hanging="1134"/>
              <w:rPr>
                <w:sz w:val="18"/>
                <w:szCs w:val="18"/>
              </w:rPr>
            </w:pPr>
          </w:p>
        </w:tc>
        <w:tc>
          <w:tcPr>
            <w:tcW w:w="2160" w:type="dxa"/>
            <w:shd w:val="clear" w:color="auto" w:fill="FFFFFF"/>
          </w:tcPr>
          <w:p w14:paraId="12CB281B" w14:textId="77777777" w:rsidR="00807BEF" w:rsidRPr="0097659A" w:rsidRDefault="00807BEF" w:rsidP="00592AA5">
            <w:pPr>
              <w:ind w:left="1134" w:hanging="1134"/>
              <w:rPr>
                <w:sz w:val="18"/>
                <w:szCs w:val="18"/>
              </w:rPr>
            </w:pPr>
          </w:p>
        </w:tc>
      </w:tr>
      <w:tr w:rsidR="00062639" w:rsidRPr="0097659A" w14:paraId="31E55AF0" w14:textId="77777777" w:rsidTr="00450A4D">
        <w:trPr>
          <w:trHeight w:hRule="exact" w:val="456"/>
        </w:trPr>
        <w:tc>
          <w:tcPr>
            <w:tcW w:w="1440" w:type="dxa"/>
            <w:shd w:val="clear" w:color="auto" w:fill="FFFFFF"/>
            <w:vAlign w:val="center"/>
          </w:tcPr>
          <w:p w14:paraId="03D65E95"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3.12.5.</w:t>
            </w:r>
          </w:p>
        </w:tc>
        <w:tc>
          <w:tcPr>
            <w:tcW w:w="3494" w:type="dxa"/>
            <w:shd w:val="clear" w:color="auto" w:fill="FFFFFF"/>
            <w:vAlign w:val="center"/>
          </w:tcPr>
          <w:p w14:paraId="51F727D6" w14:textId="77777777" w:rsidR="00807BEF" w:rsidRPr="0097659A" w:rsidRDefault="005604DD" w:rsidP="00592AA5">
            <w:pPr>
              <w:pStyle w:val="Gvdemetni0"/>
              <w:shd w:val="clear" w:color="auto" w:fill="auto"/>
              <w:spacing w:line="240" w:lineRule="auto"/>
              <w:ind w:left="1134" w:hanging="1134"/>
              <w:jc w:val="left"/>
              <w:rPr>
                <w:i/>
                <w:sz w:val="18"/>
                <w:szCs w:val="18"/>
              </w:rPr>
            </w:pPr>
            <w:r w:rsidRPr="0097659A">
              <w:rPr>
                <w:rStyle w:val="Gvdemetnitalik0ptbolukbraklyor"/>
                <w:i w:val="0"/>
                <w:color w:val="auto"/>
                <w:sz w:val="18"/>
                <w:szCs w:val="18"/>
                <w:lang w:val="tr-TR"/>
              </w:rPr>
              <w:t>Motor kontrol ünitesi (governör)</w:t>
            </w:r>
          </w:p>
        </w:tc>
        <w:tc>
          <w:tcPr>
            <w:tcW w:w="576" w:type="dxa"/>
            <w:shd w:val="clear" w:color="auto" w:fill="FFFFFF"/>
          </w:tcPr>
          <w:p w14:paraId="11C00EF1" w14:textId="77777777" w:rsidR="00807BEF" w:rsidRPr="0097659A" w:rsidRDefault="00807BEF" w:rsidP="00592AA5">
            <w:pPr>
              <w:ind w:left="1134" w:hanging="1134"/>
              <w:rPr>
                <w:sz w:val="18"/>
                <w:szCs w:val="18"/>
              </w:rPr>
            </w:pPr>
          </w:p>
        </w:tc>
        <w:tc>
          <w:tcPr>
            <w:tcW w:w="576" w:type="dxa"/>
            <w:shd w:val="clear" w:color="auto" w:fill="FFFFFF"/>
          </w:tcPr>
          <w:p w14:paraId="1009F0FF" w14:textId="77777777" w:rsidR="00807BEF" w:rsidRPr="0097659A" w:rsidRDefault="00807BEF" w:rsidP="00592AA5">
            <w:pPr>
              <w:ind w:left="1134" w:hanging="1134"/>
              <w:rPr>
                <w:sz w:val="18"/>
                <w:szCs w:val="18"/>
              </w:rPr>
            </w:pPr>
          </w:p>
        </w:tc>
        <w:tc>
          <w:tcPr>
            <w:tcW w:w="576" w:type="dxa"/>
            <w:shd w:val="clear" w:color="auto" w:fill="FFFFFF"/>
          </w:tcPr>
          <w:p w14:paraId="686F1803" w14:textId="77777777" w:rsidR="00807BEF" w:rsidRPr="0097659A" w:rsidRDefault="00807BEF" w:rsidP="00592AA5">
            <w:pPr>
              <w:ind w:left="1134" w:hanging="1134"/>
              <w:rPr>
                <w:sz w:val="18"/>
                <w:szCs w:val="18"/>
              </w:rPr>
            </w:pPr>
          </w:p>
        </w:tc>
        <w:tc>
          <w:tcPr>
            <w:tcW w:w="1282" w:type="dxa"/>
            <w:shd w:val="clear" w:color="auto" w:fill="FFFFFF"/>
          </w:tcPr>
          <w:p w14:paraId="08F91FD5" w14:textId="77777777" w:rsidR="00807BEF" w:rsidRPr="0097659A" w:rsidRDefault="00807BEF" w:rsidP="00592AA5">
            <w:pPr>
              <w:ind w:left="1134" w:hanging="1134"/>
              <w:rPr>
                <w:sz w:val="18"/>
                <w:szCs w:val="18"/>
              </w:rPr>
            </w:pPr>
          </w:p>
        </w:tc>
        <w:tc>
          <w:tcPr>
            <w:tcW w:w="744" w:type="dxa"/>
            <w:shd w:val="clear" w:color="auto" w:fill="FFFFFF"/>
          </w:tcPr>
          <w:p w14:paraId="5846E1B4" w14:textId="77777777" w:rsidR="00807BEF" w:rsidRPr="0097659A" w:rsidRDefault="00807BEF" w:rsidP="00592AA5">
            <w:pPr>
              <w:ind w:left="1134" w:hanging="1134"/>
              <w:rPr>
                <w:sz w:val="18"/>
                <w:szCs w:val="18"/>
              </w:rPr>
            </w:pPr>
          </w:p>
        </w:tc>
        <w:tc>
          <w:tcPr>
            <w:tcW w:w="749" w:type="dxa"/>
            <w:shd w:val="clear" w:color="auto" w:fill="FFFFFF"/>
          </w:tcPr>
          <w:p w14:paraId="324DA07E" w14:textId="77777777" w:rsidR="00807BEF" w:rsidRPr="0097659A" w:rsidRDefault="00807BEF" w:rsidP="00592AA5">
            <w:pPr>
              <w:ind w:left="1134" w:hanging="1134"/>
              <w:rPr>
                <w:sz w:val="18"/>
                <w:szCs w:val="18"/>
              </w:rPr>
            </w:pPr>
          </w:p>
        </w:tc>
        <w:tc>
          <w:tcPr>
            <w:tcW w:w="744" w:type="dxa"/>
            <w:shd w:val="clear" w:color="auto" w:fill="FFFFFF"/>
          </w:tcPr>
          <w:p w14:paraId="6712BD0A" w14:textId="77777777" w:rsidR="00807BEF" w:rsidRPr="0097659A" w:rsidRDefault="00807BEF" w:rsidP="00592AA5">
            <w:pPr>
              <w:ind w:left="1134" w:hanging="1134"/>
              <w:rPr>
                <w:sz w:val="18"/>
                <w:szCs w:val="18"/>
              </w:rPr>
            </w:pPr>
          </w:p>
        </w:tc>
        <w:tc>
          <w:tcPr>
            <w:tcW w:w="749" w:type="dxa"/>
            <w:shd w:val="clear" w:color="auto" w:fill="FFFFFF"/>
          </w:tcPr>
          <w:p w14:paraId="54EB1C79" w14:textId="77777777" w:rsidR="00807BEF" w:rsidRPr="0097659A" w:rsidRDefault="00807BEF" w:rsidP="00592AA5">
            <w:pPr>
              <w:ind w:left="1134" w:hanging="1134"/>
              <w:rPr>
                <w:sz w:val="18"/>
                <w:szCs w:val="18"/>
              </w:rPr>
            </w:pPr>
          </w:p>
        </w:tc>
        <w:tc>
          <w:tcPr>
            <w:tcW w:w="2160" w:type="dxa"/>
            <w:shd w:val="clear" w:color="auto" w:fill="FFFFFF"/>
          </w:tcPr>
          <w:p w14:paraId="5AB020C0" w14:textId="77777777" w:rsidR="00807BEF" w:rsidRPr="0097659A" w:rsidRDefault="00807BEF" w:rsidP="00592AA5">
            <w:pPr>
              <w:ind w:left="1134" w:hanging="1134"/>
              <w:rPr>
                <w:sz w:val="18"/>
                <w:szCs w:val="18"/>
              </w:rPr>
            </w:pPr>
          </w:p>
        </w:tc>
      </w:tr>
      <w:tr w:rsidR="00062639" w:rsidRPr="0097659A" w14:paraId="2F34927A" w14:textId="77777777" w:rsidTr="00450A4D">
        <w:trPr>
          <w:trHeight w:hRule="exact" w:val="451"/>
        </w:trPr>
        <w:tc>
          <w:tcPr>
            <w:tcW w:w="1440" w:type="dxa"/>
            <w:shd w:val="clear" w:color="auto" w:fill="FFFFFF"/>
            <w:vAlign w:val="center"/>
          </w:tcPr>
          <w:p w14:paraId="46DE8653"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3.12.5.1.</w:t>
            </w:r>
          </w:p>
        </w:tc>
        <w:tc>
          <w:tcPr>
            <w:tcW w:w="3494" w:type="dxa"/>
            <w:shd w:val="clear" w:color="auto" w:fill="FFFFFF"/>
            <w:vAlign w:val="center"/>
          </w:tcPr>
          <w:p w14:paraId="61D3EF86"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Tip(ler):</w:t>
            </w:r>
          </w:p>
        </w:tc>
        <w:tc>
          <w:tcPr>
            <w:tcW w:w="576" w:type="dxa"/>
            <w:shd w:val="clear" w:color="auto" w:fill="FFFFFF"/>
          </w:tcPr>
          <w:p w14:paraId="1A98CB90" w14:textId="77777777" w:rsidR="00807BEF" w:rsidRPr="0097659A" w:rsidRDefault="00807BEF" w:rsidP="00592AA5">
            <w:pPr>
              <w:ind w:left="1134" w:hanging="1134"/>
              <w:rPr>
                <w:sz w:val="18"/>
                <w:szCs w:val="18"/>
              </w:rPr>
            </w:pPr>
          </w:p>
        </w:tc>
        <w:tc>
          <w:tcPr>
            <w:tcW w:w="576" w:type="dxa"/>
            <w:shd w:val="clear" w:color="auto" w:fill="FFFFFF"/>
          </w:tcPr>
          <w:p w14:paraId="72C60BA8" w14:textId="77777777" w:rsidR="00807BEF" w:rsidRPr="0097659A" w:rsidRDefault="00807BEF" w:rsidP="00592AA5">
            <w:pPr>
              <w:ind w:left="1134" w:hanging="1134"/>
              <w:rPr>
                <w:sz w:val="18"/>
                <w:szCs w:val="18"/>
              </w:rPr>
            </w:pPr>
          </w:p>
        </w:tc>
        <w:tc>
          <w:tcPr>
            <w:tcW w:w="576" w:type="dxa"/>
            <w:shd w:val="clear" w:color="auto" w:fill="FFFFFF"/>
          </w:tcPr>
          <w:p w14:paraId="32BA1CA6" w14:textId="77777777" w:rsidR="00807BEF" w:rsidRPr="0097659A" w:rsidRDefault="00807BEF" w:rsidP="00592AA5">
            <w:pPr>
              <w:ind w:left="1134" w:right="220" w:hanging="1134"/>
              <w:jc w:val="right"/>
              <w:rPr>
                <w:sz w:val="18"/>
                <w:szCs w:val="18"/>
              </w:rPr>
            </w:pPr>
            <w:r w:rsidRPr="0097659A">
              <w:rPr>
                <w:rStyle w:val="Gvdemetni77ptKalnDeil0ptbolukbraklyor"/>
                <w:color w:val="auto"/>
                <w:sz w:val="18"/>
                <w:szCs w:val="18"/>
                <w:lang w:val="tr-TR"/>
              </w:rPr>
              <w:t>X</w:t>
            </w:r>
          </w:p>
        </w:tc>
        <w:tc>
          <w:tcPr>
            <w:tcW w:w="1282" w:type="dxa"/>
            <w:shd w:val="clear" w:color="auto" w:fill="FFFFFF"/>
          </w:tcPr>
          <w:p w14:paraId="28E9E672" w14:textId="77777777" w:rsidR="00807BEF" w:rsidRPr="0097659A" w:rsidRDefault="00807BEF" w:rsidP="00592AA5">
            <w:pPr>
              <w:ind w:left="1134" w:hanging="1134"/>
              <w:rPr>
                <w:sz w:val="18"/>
                <w:szCs w:val="18"/>
              </w:rPr>
            </w:pPr>
          </w:p>
        </w:tc>
        <w:tc>
          <w:tcPr>
            <w:tcW w:w="744" w:type="dxa"/>
            <w:shd w:val="clear" w:color="auto" w:fill="FFFFFF"/>
          </w:tcPr>
          <w:p w14:paraId="303A6A99" w14:textId="77777777" w:rsidR="00807BEF" w:rsidRPr="0097659A" w:rsidRDefault="00807BEF" w:rsidP="00592AA5">
            <w:pPr>
              <w:ind w:left="1134" w:hanging="1134"/>
              <w:rPr>
                <w:sz w:val="18"/>
                <w:szCs w:val="18"/>
              </w:rPr>
            </w:pPr>
          </w:p>
        </w:tc>
        <w:tc>
          <w:tcPr>
            <w:tcW w:w="749" w:type="dxa"/>
            <w:shd w:val="clear" w:color="auto" w:fill="FFFFFF"/>
          </w:tcPr>
          <w:p w14:paraId="4C18387D" w14:textId="77777777" w:rsidR="00807BEF" w:rsidRPr="0097659A" w:rsidRDefault="00807BEF" w:rsidP="00592AA5">
            <w:pPr>
              <w:ind w:left="1134" w:hanging="1134"/>
              <w:rPr>
                <w:sz w:val="18"/>
                <w:szCs w:val="18"/>
              </w:rPr>
            </w:pPr>
          </w:p>
        </w:tc>
        <w:tc>
          <w:tcPr>
            <w:tcW w:w="744" w:type="dxa"/>
            <w:shd w:val="clear" w:color="auto" w:fill="FFFFFF"/>
          </w:tcPr>
          <w:p w14:paraId="583BE322" w14:textId="77777777" w:rsidR="00807BEF" w:rsidRPr="0097659A" w:rsidRDefault="00807BEF" w:rsidP="00592AA5">
            <w:pPr>
              <w:ind w:left="1134" w:hanging="1134"/>
              <w:rPr>
                <w:sz w:val="18"/>
                <w:szCs w:val="18"/>
              </w:rPr>
            </w:pPr>
          </w:p>
        </w:tc>
        <w:tc>
          <w:tcPr>
            <w:tcW w:w="749" w:type="dxa"/>
            <w:shd w:val="clear" w:color="auto" w:fill="FFFFFF"/>
          </w:tcPr>
          <w:p w14:paraId="0C857362" w14:textId="77777777" w:rsidR="00807BEF" w:rsidRPr="0097659A" w:rsidRDefault="00807BEF" w:rsidP="00592AA5">
            <w:pPr>
              <w:ind w:left="1134" w:hanging="1134"/>
              <w:rPr>
                <w:sz w:val="18"/>
                <w:szCs w:val="18"/>
              </w:rPr>
            </w:pPr>
          </w:p>
        </w:tc>
        <w:tc>
          <w:tcPr>
            <w:tcW w:w="2160" w:type="dxa"/>
            <w:shd w:val="clear" w:color="auto" w:fill="FFFFFF"/>
          </w:tcPr>
          <w:p w14:paraId="76A83CE2" w14:textId="77777777" w:rsidR="00807BEF" w:rsidRPr="0097659A" w:rsidRDefault="00807BEF" w:rsidP="00592AA5">
            <w:pPr>
              <w:ind w:left="1134" w:hanging="1134"/>
              <w:rPr>
                <w:sz w:val="18"/>
                <w:szCs w:val="18"/>
              </w:rPr>
            </w:pPr>
          </w:p>
        </w:tc>
      </w:tr>
      <w:tr w:rsidR="00062639" w:rsidRPr="0097659A" w14:paraId="7199A2B7" w14:textId="77777777" w:rsidTr="00450A4D">
        <w:trPr>
          <w:trHeight w:hRule="exact" w:val="456"/>
        </w:trPr>
        <w:tc>
          <w:tcPr>
            <w:tcW w:w="1440" w:type="dxa"/>
            <w:shd w:val="clear" w:color="auto" w:fill="FFFFFF"/>
            <w:vAlign w:val="center"/>
          </w:tcPr>
          <w:p w14:paraId="0EE42D36"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3.12.5.2.</w:t>
            </w:r>
          </w:p>
        </w:tc>
        <w:tc>
          <w:tcPr>
            <w:tcW w:w="3494" w:type="dxa"/>
            <w:shd w:val="clear" w:color="auto" w:fill="FFFFFF"/>
            <w:vAlign w:val="center"/>
          </w:tcPr>
          <w:p w14:paraId="62A730C1"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Tam yük altında kesmenin başladığı devir:</w:t>
            </w:r>
          </w:p>
        </w:tc>
        <w:tc>
          <w:tcPr>
            <w:tcW w:w="576" w:type="dxa"/>
            <w:shd w:val="clear" w:color="auto" w:fill="FFFFFF"/>
          </w:tcPr>
          <w:p w14:paraId="43064889" w14:textId="77777777" w:rsidR="00807BEF" w:rsidRPr="0097659A" w:rsidRDefault="00807BEF" w:rsidP="00592AA5">
            <w:pPr>
              <w:ind w:left="1134" w:hanging="1134"/>
              <w:rPr>
                <w:sz w:val="18"/>
                <w:szCs w:val="18"/>
              </w:rPr>
            </w:pPr>
          </w:p>
        </w:tc>
        <w:tc>
          <w:tcPr>
            <w:tcW w:w="576" w:type="dxa"/>
            <w:shd w:val="clear" w:color="auto" w:fill="FFFFFF"/>
          </w:tcPr>
          <w:p w14:paraId="6319833D" w14:textId="77777777" w:rsidR="00807BEF" w:rsidRPr="0097659A" w:rsidRDefault="00807BEF" w:rsidP="00592AA5">
            <w:pPr>
              <w:ind w:left="1134" w:hanging="1134"/>
              <w:rPr>
                <w:sz w:val="18"/>
                <w:szCs w:val="18"/>
              </w:rPr>
            </w:pPr>
          </w:p>
        </w:tc>
        <w:tc>
          <w:tcPr>
            <w:tcW w:w="576" w:type="dxa"/>
            <w:shd w:val="clear" w:color="auto" w:fill="FFFFFF"/>
          </w:tcPr>
          <w:p w14:paraId="64CCA256" w14:textId="77777777" w:rsidR="00807BEF" w:rsidRPr="0097659A" w:rsidRDefault="00807BEF" w:rsidP="00592AA5">
            <w:pPr>
              <w:ind w:left="1134" w:right="220" w:hanging="1134"/>
              <w:jc w:val="right"/>
              <w:rPr>
                <w:sz w:val="18"/>
                <w:szCs w:val="18"/>
              </w:rPr>
            </w:pPr>
            <w:r w:rsidRPr="0097659A">
              <w:rPr>
                <w:rStyle w:val="Gvdemetni77ptKalnDeil0ptbolukbraklyor"/>
                <w:color w:val="auto"/>
                <w:sz w:val="18"/>
                <w:szCs w:val="18"/>
                <w:lang w:val="tr-TR"/>
              </w:rPr>
              <w:t>X</w:t>
            </w:r>
          </w:p>
        </w:tc>
        <w:tc>
          <w:tcPr>
            <w:tcW w:w="1282" w:type="dxa"/>
            <w:shd w:val="clear" w:color="auto" w:fill="FFFFFF"/>
          </w:tcPr>
          <w:p w14:paraId="197C9BA8" w14:textId="77777777" w:rsidR="00807BEF" w:rsidRPr="0097659A" w:rsidRDefault="00807BEF" w:rsidP="00592AA5">
            <w:pPr>
              <w:ind w:left="1134" w:hanging="1134"/>
              <w:rPr>
                <w:sz w:val="18"/>
                <w:szCs w:val="18"/>
              </w:rPr>
            </w:pPr>
          </w:p>
        </w:tc>
        <w:tc>
          <w:tcPr>
            <w:tcW w:w="744" w:type="dxa"/>
            <w:shd w:val="clear" w:color="auto" w:fill="FFFFFF"/>
          </w:tcPr>
          <w:p w14:paraId="5C6C2A69" w14:textId="77777777" w:rsidR="00807BEF" w:rsidRPr="0097659A" w:rsidRDefault="00807BEF" w:rsidP="00592AA5">
            <w:pPr>
              <w:ind w:left="1134" w:hanging="1134"/>
              <w:rPr>
                <w:sz w:val="18"/>
                <w:szCs w:val="18"/>
              </w:rPr>
            </w:pPr>
          </w:p>
        </w:tc>
        <w:tc>
          <w:tcPr>
            <w:tcW w:w="749" w:type="dxa"/>
            <w:shd w:val="clear" w:color="auto" w:fill="FFFFFF"/>
          </w:tcPr>
          <w:p w14:paraId="3CA3E8B1" w14:textId="77777777" w:rsidR="00807BEF" w:rsidRPr="0097659A" w:rsidRDefault="00807BEF" w:rsidP="00592AA5">
            <w:pPr>
              <w:ind w:left="1134" w:hanging="1134"/>
              <w:rPr>
                <w:sz w:val="18"/>
                <w:szCs w:val="18"/>
              </w:rPr>
            </w:pPr>
          </w:p>
        </w:tc>
        <w:tc>
          <w:tcPr>
            <w:tcW w:w="744" w:type="dxa"/>
            <w:shd w:val="clear" w:color="auto" w:fill="FFFFFF"/>
          </w:tcPr>
          <w:p w14:paraId="7722B360" w14:textId="77777777" w:rsidR="00807BEF" w:rsidRPr="0097659A" w:rsidRDefault="00807BEF" w:rsidP="00592AA5">
            <w:pPr>
              <w:ind w:left="1134" w:hanging="1134"/>
              <w:rPr>
                <w:sz w:val="18"/>
                <w:szCs w:val="18"/>
              </w:rPr>
            </w:pPr>
          </w:p>
        </w:tc>
        <w:tc>
          <w:tcPr>
            <w:tcW w:w="749" w:type="dxa"/>
            <w:shd w:val="clear" w:color="auto" w:fill="FFFFFF"/>
          </w:tcPr>
          <w:p w14:paraId="09486B5B" w14:textId="77777777" w:rsidR="00807BEF" w:rsidRPr="0097659A" w:rsidRDefault="00807BEF" w:rsidP="00592AA5">
            <w:pPr>
              <w:ind w:left="1134" w:hanging="1134"/>
              <w:rPr>
                <w:sz w:val="18"/>
                <w:szCs w:val="18"/>
              </w:rPr>
            </w:pPr>
          </w:p>
        </w:tc>
        <w:tc>
          <w:tcPr>
            <w:tcW w:w="2160" w:type="dxa"/>
            <w:shd w:val="clear" w:color="auto" w:fill="FFFFFF"/>
            <w:vAlign w:val="center"/>
          </w:tcPr>
          <w:p w14:paraId="3A4B30BD"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Varsa aralığı belirtiniz</w:t>
            </w:r>
          </w:p>
        </w:tc>
      </w:tr>
      <w:tr w:rsidR="00062639" w:rsidRPr="0097659A" w14:paraId="588504B8" w14:textId="77777777" w:rsidTr="00450A4D">
        <w:trPr>
          <w:trHeight w:hRule="exact" w:val="456"/>
        </w:trPr>
        <w:tc>
          <w:tcPr>
            <w:tcW w:w="1440" w:type="dxa"/>
            <w:shd w:val="clear" w:color="auto" w:fill="FFFFFF"/>
            <w:vAlign w:val="center"/>
          </w:tcPr>
          <w:p w14:paraId="2E044170"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3.12.5.3.</w:t>
            </w:r>
          </w:p>
        </w:tc>
        <w:tc>
          <w:tcPr>
            <w:tcW w:w="3494" w:type="dxa"/>
            <w:shd w:val="clear" w:color="auto" w:fill="FFFFFF"/>
            <w:vAlign w:val="center"/>
          </w:tcPr>
          <w:p w14:paraId="744F425F"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Azami yüksüz devir:</w:t>
            </w:r>
          </w:p>
        </w:tc>
        <w:tc>
          <w:tcPr>
            <w:tcW w:w="576" w:type="dxa"/>
            <w:shd w:val="clear" w:color="auto" w:fill="FFFFFF"/>
          </w:tcPr>
          <w:p w14:paraId="1FB22ACD" w14:textId="77777777" w:rsidR="00807BEF" w:rsidRPr="0097659A" w:rsidRDefault="00807BEF" w:rsidP="00592AA5">
            <w:pPr>
              <w:ind w:left="1134" w:hanging="1134"/>
              <w:rPr>
                <w:sz w:val="18"/>
                <w:szCs w:val="18"/>
              </w:rPr>
            </w:pPr>
          </w:p>
        </w:tc>
        <w:tc>
          <w:tcPr>
            <w:tcW w:w="576" w:type="dxa"/>
            <w:shd w:val="clear" w:color="auto" w:fill="FFFFFF"/>
          </w:tcPr>
          <w:p w14:paraId="1120D0B8" w14:textId="77777777" w:rsidR="00807BEF" w:rsidRPr="0097659A" w:rsidRDefault="00807BEF" w:rsidP="00592AA5">
            <w:pPr>
              <w:ind w:left="1134" w:hanging="1134"/>
              <w:rPr>
                <w:sz w:val="18"/>
                <w:szCs w:val="18"/>
              </w:rPr>
            </w:pPr>
          </w:p>
        </w:tc>
        <w:tc>
          <w:tcPr>
            <w:tcW w:w="576" w:type="dxa"/>
            <w:shd w:val="clear" w:color="auto" w:fill="FFFFFF"/>
          </w:tcPr>
          <w:p w14:paraId="32F3D8F1" w14:textId="77777777" w:rsidR="00807BEF" w:rsidRPr="0097659A" w:rsidRDefault="00807BEF" w:rsidP="00592AA5">
            <w:pPr>
              <w:ind w:left="1134" w:right="220" w:hanging="1134"/>
              <w:jc w:val="right"/>
              <w:rPr>
                <w:sz w:val="18"/>
                <w:szCs w:val="18"/>
              </w:rPr>
            </w:pPr>
            <w:r w:rsidRPr="0097659A">
              <w:rPr>
                <w:rStyle w:val="Gvdemetni77ptKalnDeil0ptbolukbraklyor"/>
                <w:color w:val="auto"/>
                <w:sz w:val="18"/>
                <w:szCs w:val="18"/>
                <w:lang w:val="tr-TR"/>
              </w:rPr>
              <w:t>X</w:t>
            </w:r>
          </w:p>
        </w:tc>
        <w:tc>
          <w:tcPr>
            <w:tcW w:w="1282" w:type="dxa"/>
            <w:shd w:val="clear" w:color="auto" w:fill="FFFFFF"/>
          </w:tcPr>
          <w:p w14:paraId="4FD674EF" w14:textId="77777777" w:rsidR="00807BEF" w:rsidRPr="0097659A" w:rsidRDefault="00807BEF" w:rsidP="00592AA5">
            <w:pPr>
              <w:ind w:left="1134" w:hanging="1134"/>
              <w:rPr>
                <w:sz w:val="18"/>
                <w:szCs w:val="18"/>
              </w:rPr>
            </w:pPr>
          </w:p>
        </w:tc>
        <w:tc>
          <w:tcPr>
            <w:tcW w:w="744" w:type="dxa"/>
            <w:shd w:val="clear" w:color="auto" w:fill="FFFFFF"/>
          </w:tcPr>
          <w:p w14:paraId="7150D76D" w14:textId="77777777" w:rsidR="00807BEF" w:rsidRPr="0097659A" w:rsidRDefault="00807BEF" w:rsidP="00592AA5">
            <w:pPr>
              <w:ind w:left="1134" w:hanging="1134"/>
              <w:rPr>
                <w:sz w:val="18"/>
                <w:szCs w:val="18"/>
              </w:rPr>
            </w:pPr>
          </w:p>
        </w:tc>
        <w:tc>
          <w:tcPr>
            <w:tcW w:w="749" w:type="dxa"/>
            <w:shd w:val="clear" w:color="auto" w:fill="FFFFFF"/>
          </w:tcPr>
          <w:p w14:paraId="4565724C" w14:textId="77777777" w:rsidR="00807BEF" w:rsidRPr="0097659A" w:rsidRDefault="00807BEF" w:rsidP="00592AA5">
            <w:pPr>
              <w:ind w:left="1134" w:hanging="1134"/>
              <w:rPr>
                <w:sz w:val="18"/>
                <w:szCs w:val="18"/>
              </w:rPr>
            </w:pPr>
          </w:p>
        </w:tc>
        <w:tc>
          <w:tcPr>
            <w:tcW w:w="744" w:type="dxa"/>
            <w:shd w:val="clear" w:color="auto" w:fill="FFFFFF"/>
          </w:tcPr>
          <w:p w14:paraId="5FDEB7A2" w14:textId="77777777" w:rsidR="00807BEF" w:rsidRPr="0097659A" w:rsidRDefault="00807BEF" w:rsidP="00592AA5">
            <w:pPr>
              <w:ind w:left="1134" w:hanging="1134"/>
              <w:rPr>
                <w:sz w:val="18"/>
                <w:szCs w:val="18"/>
              </w:rPr>
            </w:pPr>
          </w:p>
        </w:tc>
        <w:tc>
          <w:tcPr>
            <w:tcW w:w="749" w:type="dxa"/>
            <w:shd w:val="clear" w:color="auto" w:fill="FFFFFF"/>
          </w:tcPr>
          <w:p w14:paraId="7E379C83" w14:textId="77777777" w:rsidR="00807BEF" w:rsidRPr="0097659A" w:rsidRDefault="00807BEF" w:rsidP="00592AA5">
            <w:pPr>
              <w:ind w:left="1134" w:hanging="1134"/>
              <w:rPr>
                <w:sz w:val="18"/>
                <w:szCs w:val="18"/>
              </w:rPr>
            </w:pPr>
          </w:p>
        </w:tc>
        <w:tc>
          <w:tcPr>
            <w:tcW w:w="2160" w:type="dxa"/>
            <w:shd w:val="clear" w:color="auto" w:fill="FFFFFF"/>
            <w:vAlign w:val="center"/>
          </w:tcPr>
          <w:p w14:paraId="367C458D"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Varsa aralığı belirtiniz</w:t>
            </w:r>
          </w:p>
        </w:tc>
      </w:tr>
      <w:tr w:rsidR="00062639" w:rsidRPr="0097659A" w14:paraId="243F04B7" w14:textId="77777777" w:rsidTr="00450A4D">
        <w:trPr>
          <w:trHeight w:hRule="exact" w:val="451"/>
        </w:trPr>
        <w:tc>
          <w:tcPr>
            <w:tcW w:w="1440" w:type="dxa"/>
            <w:shd w:val="clear" w:color="auto" w:fill="FFFFFF"/>
            <w:vAlign w:val="center"/>
          </w:tcPr>
          <w:p w14:paraId="0212E02A"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3.12.5.4.</w:t>
            </w:r>
          </w:p>
        </w:tc>
        <w:tc>
          <w:tcPr>
            <w:tcW w:w="3494" w:type="dxa"/>
            <w:shd w:val="clear" w:color="auto" w:fill="FFFFFF"/>
            <w:vAlign w:val="center"/>
          </w:tcPr>
          <w:p w14:paraId="292E4C27"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Rölanti devri:</w:t>
            </w:r>
          </w:p>
        </w:tc>
        <w:tc>
          <w:tcPr>
            <w:tcW w:w="576" w:type="dxa"/>
            <w:shd w:val="clear" w:color="auto" w:fill="FFFFFF"/>
          </w:tcPr>
          <w:p w14:paraId="702C440B" w14:textId="77777777" w:rsidR="00807BEF" w:rsidRPr="0097659A" w:rsidRDefault="00807BEF" w:rsidP="00592AA5">
            <w:pPr>
              <w:ind w:left="1134" w:hanging="1134"/>
              <w:rPr>
                <w:sz w:val="18"/>
                <w:szCs w:val="18"/>
              </w:rPr>
            </w:pPr>
          </w:p>
        </w:tc>
        <w:tc>
          <w:tcPr>
            <w:tcW w:w="576" w:type="dxa"/>
            <w:shd w:val="clear" w:color="auto" w:fill="FFFFFF"/>
          </w:tcPr>
          <w:p w14:paraId="6D3B3C99" w14:textId="77777777" w:rsidR="00807BEF" w:rsidRPr="0097659A" w:rsidRDefault="00807BEF" w:rsidP="00592AA5">
            <w:pPr>
              <w:ind w:left="1134" w:hanging="1134"/>
              <w:rPr>
                <w:sz w:val="18"/>
                <w:szCs w:val="18"/>
              </w:rPr>
            </w:pPr>
          </w:p>
        </w:tc>
        <w:tc>
          <w:tcPr>
            <w:tcW w:w="576" w:type="dxa"/>
            <w:shd w:val="clear" w:color="auto" w:fill="FFFFFF"/>
          </w:tcPr>
          <w:p w14:paraId="1490BB49" w14:textId="77777777" w:rsidR="00807BEF" w:rsidRPr="0097659A" w:rsidRDefault="00807BEF" w:rsidP="00592AA5">
            <w:pPr>
              <w:ind w:left="1134" w:right="220" w:hanging="1134"/>
              <w:jc w:val="right"/>
              <w:rPr>
                <w:sz w:val="18"/>
                <w:szCs w:val="18"/>
              </w:rPr>
            </w:pPr>
            <w:r w:rsidRPr="0097659A">
              <w:rPr>
                <w:rStyle w:val="Gvdemetni77ptKalnDeil0ptbolukbraklyor"/>
                <w:color w:val="auto"/>
                <w:sz w:val="18"/>
                <w:szCs w:val="18"/>
                <w:lang w:val="tr-TR"/>
              </w:rPr>
              <w:t>X</w:t>
            </w:r>
          </w:p>
        </w:tc>
        <w:tc>
          <w:tcPr>
            <w:tcW w:w="1282" w:type="dxa"/>
            <w:shd w:val="clear" w:color="auto" w:fill="FFFFFF"/>
          </w:tcPr>
          <w:p w14:paraId="0F6DA32F" w14:textId="77777777" w:rsidR="00807BEF" w:rsidRPr="0097659A" w:rsidRDefault="00807BEF" w:rsidP="00592AA5">
            <w:pPr>
              <w:ind w:left="1134" w:hanging="1134"/>
              <w:rPr>
                <w:sz w:val="18"/>
                <w:szCs w:val="18"/>
              </w:rPr>
            </w:pPr>
          </w:p>
        </w:tc>
        <w:tc>
          <w:tcPr>
            <w:tcW w:w="744" w:type="dxa"/>
            <w:shd w:val="clear" w:color="auto" w:fill="FFFFFF"/>
          </w:tcPr>
          <w:p w14:paraId="7C19F65F" w14:textId="77777777" w:rsidR="00807BEF" w:rsidRPr="0097659A" w:rsidRDefault="00807BEF" w:rsidP="00592AA5">
            <w:pPr>
              <w:ind w:left="1134" w:hanging="1134"/>
              <w:rPr>
                <w:sz w:val="18"/>
                <w:szCs w:val="18"/>
              </w:rPr>
            </w:pPr>
          </w:p>
        </w:tc>
        <w:tc>
          <w:tcPr>
            <w:tcW w:w="749" w:type="dxa"/>
            <w:shd w:val="clear" w:color="auto" w:fill="FFFFFF"/>
          </w:tcPr>
          <w:p w14:paraId="0B0D927A" w14:textId="77777777" w:rsidR="00807BEF" w:rsidRPr="0097659A" w:rsidRDefault="00807BEF" w:rsidP="00592AA5">
            <w:pPr>
              <w:ind w:left="1134" w:hanging="1134"/>
              <w:rPr>
                <w:sz w:val="18"/>
                <w:szCs w:val="18"/>
              </w:rPr>
            </w:pPr>
          </w:p>
        </w:tc>
        <w:tc>
          <w:tcPr>
            <w:tcW w:w="744" w:type="dxa"/>
            <w:shd w:val="clear" w:color="auto" w:fill="FFFFFF"/>
          </w:tcPr>
          <w:p w14:paraId="22B8FE75" w14:textId="77777777" w:rsidR="00807BEF" w:rsidRPr="0097659A" w:rsidRDefault="00807BEF" w:rsidP="00592AA5">
            <w:pPr>
              <w:ind w:left="1134" w:hanging="1134"/>
              <w:rPr>
                <w:sz w:val="18"/>
                <w:szCs w:val="18"/>
              </w:rPr>
            </w:pPr>
          </w:p>
        </w:tc>
        <w:tc>
          <w:tcPr>
            <w:tcW w:w="749" w:type="dxa"/>
            <w:shd w:val="clear" w:color="auto" w:fill="FFFFFF"/>
          </w:tcPr>
          <w:p w14:paraId="2E068175" w14:textId="77777777" w:rsidR="00807BEF" w:rsidRPr="0097659A" w:rsidRDefault="00807BEF" w:rsidP="00592AA5">
            <w:pPr>
              <w:ind w:left="1134" w:hanging="1134"/>
              <w:rPr>
                <w:sz w:val="18"/>
                <w:szCs w:val="18"/>
              </w:rPr>
            </w:pPr>
          </w:p>
        </w:tc>
        <w:tc>
          <w:tcPr>
            <w:tcW w:w="2160" w:type="dxa"/>
            <w:shd w:val="clear" w:color="auto" w:fill="FFFFFF"/>
            <w:vAlign w:val="center"/>
          </w:tcPr>
          <w:p w14:paraId="4AA12CC3"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Varsa aralığı belirtiniz</w:t>
            </w:r>
          </w:p>
        </w:tc>
      </w:tr>
      <w:tr w:rsidR="00062639" w:rsidRPr="0097659A" w14:paraId="66E9E737" w14:textId="77777777" w:rsidTr="00450A4D">
        <w:trPr>
          <w:trHeight w:hRule="exact" w:val="456"/>
        </w:trPr>
        <w:tc>
          <w:tcPr>
            <w:tcW w:w="1440" w:type="dxa"/>
            <w:shd w:val="clear" w:color="auto" w:fill="FFFFFF"/>
            <w:vAlign w:val="center"/>
          </w:tcPr>
          <w:p w14:paraId="20A4AC16"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3.12.6.</w:t>
            </w:r>
          </w:p>
        </w:tc>
        <w:tc>
          <w:tcPr>
            <w:tcW w:w="3494" w:type="dxa"/>
            <w:shd w:val="clear" w:color="auto" w:fill="FFFFFF"/>
            <w:vAlign w:val="center"/>
          </w:tcPr>
          <w:p w14:paraId="686A8608"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Soğuk çalıştırma sistemi: Evet/Hayır</w:t>
            </w:r>
          </w:p>
        </w:tc>
        <w:tc>
          <w:tcPr>
            <w:tcW w:w="576" w:type="dxa"/>
            <w:shd w:val="clear" w:color="auto" w:fill="FFFFFF"/>
          </w:tcPr>
          <w:p w14:paraId="59A4CA08" w14:textId="77777777" w:rsidR="00807BEF" w:rsidRPr="0097659A" w:rsidRDefault="00807BEF" w:rsidP="00592AA5">
            <w:pPr>
              <w:ind w:left="1134" w:hanging="1134"/>
              <w:rPr>
                <w:sz w:val="18"/>
                <w:szCs w:val="18"/>
              </w:rPr>
            </w:pPr>
          </w:p>
        </w:tc>
        <w:tc>
          <w:tcPr>
            <w:tcW w:w="576" w:type="dxa"/>
            <w:shd w:val="clear" w:color="auto" w:fill="FFFFFF"/>
          </w:tcPr>
          <w:p w14:paraId="21E768AE" w14:textId="77777777" w:rsidR="00807BEF" w:rsidRPr="0097659A" w:rsidRDefault="00807BEF" w:rsidP="00592AA5">
            <w:pPr>
              <w:ind w:left="1134" w:hanging="1134"/>
              <w:rPr>
                <w:sz w:val="18"/>
                <w:szCs w:val="18"/>
              </w:rPr>
            </w:pPr>
          </w:p>
        </w:tc>
        <w:tc>
          <w:tcPr>
            <w:tcW w:w="576" w:type="dxa"/>
            <w:shd w:val="clear" w:color="auto" w:fill="FFFFFF"/>
          </w:tcPr>
          <w:p w14:paraId="45A79189" w14:textId="77777777" w:rsidR="00807BEF" w:rsidRPr="0097659A" w:rsidRDefault="00807BEF" w:rsidP="00592AA5">
            <w:pPr>
              <w:ind w:left="1134" w:right="220" w:hanging="1134"/>
              <w:jc w:val="right"/>
              <w:rPr>
                <w:sz w:val="18"/>
                <w:szCs w:val="18"/>
              </w:rPr>
            </w:pPr>
            <w:r w:rsidRPr="0097659A">
              <w:rPr>
                <w:rStyle w:val="Gvdemetni77ptKalnDeil0ptbolukbraklyor"/>
                <w:color w:val="auto"/>
                <w:sz w:val="18"/>
                <w:szCs w:val="18"/>
                <w:lang w:val="tr-TR"/>
              </w:rPr>
              <w:t>X</w:t>
            </w:r>
          </w:p>
        </w:tc>
        <w:tc>
          <w:tcPr>
            <w:tcW w:w="1282" w:type="dxa"/>
            <w:shd w:val="clear" w:color="auto" w:fill="FFFFFF"/>
          </w:tcPr>
          <w:p w14:paraId="488702B2" w14:textId="77777777" w:rsidR="00807BEF" w:rsidRPr="0097659A" w:rsidRDefault="00807BEF" w:rsidP="00592AA5">
            <w:pPr>
              <w:ind w:left="1134" w:hanging="1134"/>
              <w:rPr>
                <w:sz w:val="18"/>
                <w:szCs w:val="18"/>
              </w:rPr>
            </w:pPr>
          </w:p>
        </w:tc>
        <w:tc>
          <w:tcPr>
            <w:tcW w:w="744" w:type="dxa"/>
            <w:shd w:val="clear" w:color="auto" w:fill="FFFFFF"/>
          </w:tcPr>
          <w:p w14:paraId="7E7F3CE7" w14:textId="77777777" w:rsidR="00807BEF" w:rsidRPr="0097659A" w:rsidRDefault="00807BEF" w:rsidP="00592AA5">
            <w:pPr>
              <w:ind w:left="1134" w:hanging="1134"/>
              <w:rPr>
                <w:sz w:val="18"/>
                <w:szCs w:val="18"/>
              </w:rPr>
            </w:pPr>
          </w:p>
        </w:tc>
        <w:tc>
          <w:tcPr>
            <w:tcW w:w="749" w:type="dxa"/>
            <w:shd w:val="clear" w:color="auto" w:fill="FFFFFF"/>
          </w:tcPr>
          <w:p w14:paraId="72506CBD" w14:textId="77777777" w:rsidR="00807BEF" w:rsidRPr="0097659A" w:rsidRDefault="00807BEF" w:rsidP="00592AA5">
            <w:pPr>
              <w:ind w:left="1134" w:hanging="1134"/>
              <w:rPr>
                <w:sz w:val="18"/>
                <w:szCs w:val="18"/>
              </w:rPr>
            </w:pPr>
          </w:p>
        </w:tc>
        <w:tc>
          <w:tcPr>
            <w:tcW w:w="744" w:type="dxa"/>
            <w:shd w:val="clear" w:color="auto" w:fill="FFFFFF"/>
          </w:tcPr>
          <w:p w14:paraId="1268948F" w14:textId="77777777" w:rsidR="00807BEF" w:rsidRPr="0097659A" w:rsidRDefault="00807BEF" w:rsidP="00592AA5">
            <w:pPr>
              <w:ind w:left="1134" w:hanging="1134"/>
              <w:rPr>
                <w:sz w:val="18"/>
                <w:szCs w:val="18"/>
              </w:rPr>
            </w:pPr>
          </w:p>
        </w:tc>
        <w:tc>
          <w:tcPr>
            <w:tcW w:w="749" w:type="dxa"/>
            <w:shd w:val="clear" w:color="auto" w:fill="FFFFFF"/>
          </w:tcPr>
          <w:p w14:paraId="5117FC34" w14:textId="77777777" w:rsidR="00807BEF" w:rsidRPr="0097659A" w:rsidRDefault="00807BEF" w:rsidP="00592AA5">
            <w:pPr>
              <w:ind w:left="1134" w:hanging="1134"/>
              <w:rPr>
                <w:sz w:val="18"/>
                <w:szCs w:val="18"/>
              </w:rPr>
            </w:pPr>
          </w:p>
        </w:tc>
        <w:tc>
          <w:tcPr>
            <w:tcW w:w="2160" w:type="dxa"/>
            <w:shd w:val="clear" w:color="auto" w:fill="FFFFFF"/>
          </w:tcPr>
          <w:p w14:paraId="203330F5" w14:textId="77777777" w:rsidR="00807BEF" w:rsidRPr="0097659A" w:rsidRDefault="00807BEF" w:rsidP="00592AA5">
            <w:pPr>
              <w:ind w:left="1134" w:hanging="1134"/>
              <w:rPr>
                <w:sz w:val="18"/>
                <w:szCs w:val="18"/>
              </w:rPr>
            </w:pPr>
          </w:p>
        </w:tc>
      </w:tr>
      <w:tr w:rsidR="00062639" w:rsidRPr="0097659A" w14:paraId="681C0E7C" w14:textId="77777777" w:rsidTr="00450A4D">
        <w:trPr>
          <w:trHeight w:hRule="exact" w:val="466"/>
        </w:trPr>
        <w:tc>
          <w:tcPr>
            <w:tcW w:w="1440" w:type="dxa"/>
            <w:shd w:val="clear" w:color="auto" w:fill="FFFFFF"/>
            <w:vAlign w:val="center"/>
          </w:tcPr>
          <w:p w14:paraId="36581C5F"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3.12.6.1.</w:t>
            </w:r>
          </w:p>
        </w:tc>
        <w:tc>
          <w:tcPr>
            <w:tcW w:w="3494" w:type="dxa"/>
            <w:shd w:val="clear" w:color="auto" w:fill="FFFFFF"/>
            <w:vAlign w:val="center"/>
          </w:tcPr>
          <w:p w14:paraId="6D4537DC"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Tip(ler):</w:t>
            </w:r>
          </w:p>
        </w:tc>
        <w:tc>
          <w:tcPr>
            <w:tcW w:w="576" w:type="dxa"/>
            <w:shd w:val="clear" w:color="auto" w:fill="FFFFFF"/>
          </w:tcPr>
          <w:p w14:paraId="137CDA7A" w14:textId="77777777" w:rsidR="00807BEF" w:rsidRPr="0097659A" w:rsidRDefault="00807BEF" w:rsidP="00592AA5">
            <w:pPr>
              <w:ind w:left="1134" w:hanging="1134"/>
              <w:rPr>
                <w:sz w:val="18"/>
                <w:szCs w:val="18"/>
              </w:rPr>
            </w:pPr>
          </w:p>
        </w:tc>
        <w:tc>
          <w:tcPr>
            <w:tcW w:w="576" w:type="dxa"/>
            <w:shd w:val="clear" w:color="auto" w:fill="FFFFFF"/>
          </w:tcPr>
          <w:p w14:paraId="37D62EFF" w14:textId="77777777" w:rsidR="00807BEF" w:rsidRPr="0097659A" w:rsidRDefault="00807BEF" w:rsidP="00592AA5">
            <w:pPr>
              <w:ind w:left="1134" w:hanging="1134"/>
              <w:rPr>
                <w:sz w:val="18"/>
                <w:szCs w:val="18"/>
              </w:rPr>
            </w:pPr>
          </w:p>
        </w:tc>
        <w:tc>
          <w:tcPr>
            <w:tcW w:w="576" w:type="dxa"/>
            <w:shd w:val="clear" w:color="auto" w:fill="FFFFFF"/>
          </w:tcPr>
          <w:p w14:paraId="2ED5BAB7" w14:textId="77777777" w:rsidR="00807BEF" w:rsidRPr="0097659A" w:rsidRDefault="00807BEF" w:rsidP="00592AA5">
            <w:pPr>
              <w:ind w:left="1134" w:right="220" w:hanging="1134"/>
              <w:jc w:val="right"/>
              <w:rPr>
                <w:sz w:val="18"/>
                <w:szCs w:val="18"/>
              </w:rPr>
            </w:pPr>
            <w:r w:rsidRPr="0097659A">
              <w:rPr>
                <w:rStyle w:val="Gvdemetni77ptKalnDeil0ptbolukbraklyor"/>
                <w:color w:val="auto"/>
                <w:sz w:val="18"/>
                <w:szCs w:val="18"/>
                <w:lang w:val="tr-TR"/>
              </w:rPr>
              <w:t>X</w:t>
            </w:r>
          </w:p>
        </w:tc>
        <w:tc>
          <w:tcPr>
            <w:tcW w:w="1282" w:type="dxa"/>
            <w:shd w:val="clear" w:color="auto" w:fill="FFFFFF"/>
          </w:tcPr>
          <w:p w14:paraId="5868BC4C" w14:textId="77777777" w:rsidR="00807BEF" w:rsidRPr="0097659A" w:rsidRDefault="00807BEF" w:rsidP="00592AA5">
            <w:pPr>
              <w:ind w:left="1134" w:hanging="1134"/>
              <w:rPr>
                <w:sz w:val="18"/>
                <w:szCs w:val="18"/>
              </w:rPr>
            </w:pPr>
          </w:p>
        </w:tc>
        <w:tc>
          <w:tcPr>
            <w:tcW w:w="744" w:type="dxa"/>
            <w:shd w:val="clear" w:color="auto" w:fill="FFFFFF"/>
          </w:tcPr>
          <w:p w14:paraId="450C83D4" w14:textId="77777777" w:rsidR="00807BEF" w:rsidRPr="0097659A" w:rsidRDefault="00807BEF" w:rsidP="00592AA5">
            <w:pPr>
              <w:ind w:left="1134" w:hanging="1134"/>
              <w:rPr>
                <w:sz w:val="18"/>
                <w:szCs w:val="18"/>
              </w:rPr>
            </w:pPr>
          </w:p>
        </w:tc>
        <w:tc>
          <w:tcPr>
            <w:tcW w:w="749" w:type="dxa"/>
            <w:shd w:val="clear" w:color="auto" w:fill="FFFFFF"/>
          </w:tcPr>
          <w:p w14:paraId="0C2A3C27" w14:textId="77777777" w:rsidR="00807BEF" w:rsidRPr="0097659A" w:rsidRDefault="00807BEF" w:rsidP="00592AA5">
            <w:pPr>
              <w:ind w:left="1134" w:hanging="1134"/>
              <w:rPr>
                <w:sz w:val="18"/>
                <w:szCs w:val="18"/>
              </w:rPr>
            </w:pPr>
          </w:p>
        </w:tc>
        <w:tc>
          <w:tcPr>
            <w:tcW w:w="744" w:type="dxa"/>
            <w:shd w:val="clear" w:color="auto" w:fill="FFFFFF"/>
          </w:tcPr>
          <w:p w14:paraId="4B52595E" w14:textId="77777777" w:rsidR="00807BEF" w:rsidRPr="0097659A" w:rsidRDefault="00807BEF" w:rsidP="00592AA5">
            <w:pPr>
              <w:ind w:left="1134" w:hanging="1134"/>
              <w:rPr>
                <w:sz w:val="18"/>
                <w:szCs w:val="18"/>
              </w:rPr>
            </w:pPr>
          </w:p>
        </w:tc>
        <w:tc>
          <w:tcPr>
            <w:tcW w:w="749" w:type="dxa"/>
            <w:shd w:val="clear" w:color="auto" w:fill="FFFFFF"/>
          </w:tcPr>
          <w:p w14:paraId="313B43A4" w14:textId="77777777" w:rsidR="00807BEF" w:rsidRPr="0097659A" w:rsidRDefault="00807BEF" w:rsidP="00592AA5">
            <w:pPr>
              <w:ind w:left="1134" w:hanging="1134"/>
              <w:rPr>
                <w:sz w:val="18"/>
                <w:szCs w:val="18"/>
              </w:rPr>
            </w:pPr>
          </w:p>
        </w:tc>
        <w:tc>
          <w:tcPr>
            <w:tcW w:w="2160" w:type="dxa"/>
            <w:shd w:val="clear" w:color="auto" w:fill="FFFFFF"/>
          </w:tcPr>
          <w:p w14:paraId="499EB1E9" w14:textId="77777777" w:rsidR="00807BEF" w:rsidRPr="0097659A" w:rsidRDefault="00807BEF" w:rsidP="00592AA5">
            <w:pPr>
              <w:ind w:left="1134" w:hanging="1134"/>
              <w:rPr>
                <w:sz w:val="18"/>
                <w:szCs w:val="18"/>
              </w:rPr>
            </w:pPr>
          </w:p>
        </w:tc>
      </w:tr>
    </w:tbl>
    <w:p w14:paraId="176498E5" w14:textId="77777777" w:rsidR="00807BEF" w:rsidRPr="0097659A" w:rsidRDefault="00807BEF" w:rsidP="00592AA5">
      <w:pPr>
        <w:ind w:left="1134" w:hanging="1134"/>
        <w:rPr>
          <w:sz w:val="18"/>
          <w:szCs w:val="18"/>
        </w:rPr>
        <w:sectPr w:rsidR="00807BEF" w:rsidRPr="0097659A" w:rsidSect="002A79A6">
          <w:pgSz w:w="16834" w:h="11909" w:orient="landscape"/>
          <w:pgMar w:top="0" w:right="0" w:bottom="0" w:left="0" w:header="0" w:footer="3" w:gutter="0"/>
          <w:cols w:space="720"/>
          <w:noEndnote/>
          <w:docGrid w:linePitch="360"/>
        </w:sectPr>
      </w:pPr>
    </w:p>
    <w:tbl>
      <w:tblPr>
        <w:tblpPr w:leftFromText="141" w:rightFromText="141" w:vertAnchor="text" w:horzAnchor="margin" w:tblpXSpec="center" w:tblpY="1817"/>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440"/>
        <w:gridCol w:w="3494"/>
        <w:gridCol w:w="576"/>
        <w:gridCol w:w="576"/>
        <w:gridCol w:w="576"/>
        <w:gridCol w:w="1282"/>
        <w:gridCol w:w="744"/>
        <w:gridCol w:w="749"/>
        <w:gridCol w:w="744"/>
        <w:gridCol w:w="749"/>
        <w:gridCol w:w="2160"/>
      </w:tblGrid>
      <w:tr w:rsidR="00062639" w:rsidRPr="0097659A" w14:paraId="171DB126" w14:textId="77777777" w:rsidTr="00450A4D">
        <w:trPr>
          <w:trHeight w:hRule="exact" w:val="528"/>
        </w:trPr>
        <w:tc>
          <w:tcPr>
            <w:tcW w:w="1440" w:type="dxa"/>
            <w:vMerge w:val="restart"/>
            <w:shd w:val="clear" w:color="auto" w:fill="FFFFFF"/>
            <w:vAlign w:val="center"/>
          </w:tcPr>
          <w:p w14:paraId="094A479C" w14:textId="77777777" w:rsidR="00807BEF" w:rsidRPr="0097659A" w:rsidRDefault="00807BEF" w:rsidP="00592AA5">
            <w:pPr>
              <w:pStyle w:val="Gvdemetni0"/>
              <w:shd w:val="clear" w:color="auto" w:fill="auto"/>
              <w:spacing w:line="240" w:lineRule="auto"/>
              <w:ind w:left="1134" w:hanging="1134"/>
              <w:rPr>
                <w:sz w:val="18"/>
                <w:szCs w:val="18"/>
              </w:rPr>
            </w:pPr>
            <w:r w:rsidRPr="0097659A">
              <w:rPr>
                <w:sz w:val="18"/>
                <w:szCs w:val="18"/>
              </w:rPr>
              <w:lastRenderedPageBreak/>
              <w:t>Madde Numarası</w:t>
            </w:r>
          </w:p>
        </w:tc>
        <w:tc>
          <w:tcPr>
            <w:tcW w:w="3494" w:type="dxa"/>
            <w:vMerge w:val="restart"/>
            <w:shd w:val="clear" w:color="auto" w:fill="FFFFFF"/>
            <w:vAlign w:val="center"/>
          </w:tcPr>
          <w:p w14:paraId="01A9EAEA" w14:textId="77777777" w:rsidR="00807BEF" w:rsidRPr="0097659A" w:rsidRDefault="00807BEF" w:rsidP="00592AA5">
            <w:pPr>
              <w:pStyle w:val="Gvdemetni0"/>
              <w:shd w:val="clear" w:color="auto" w:fill="auto"/>
              <w:spacing w:line="240" w:lineRule="auto"/>
              <w:ind w:left="1134" w:hanging="1134"/>
              <w:rPr>
                <w:sz w:val="18"/>
                <w:szCs w:val="18"/>
              </w:rPr>
            </w:pPr>
            <w:r w:rsidRPr="0097659A">
              <w:rPr>
                <w:sz w:val="18"/>
                <w:szCs w:val="18"/>
              </w:rPr>
              <w:t>Madde Açıklaması</w:t>
            </w:r>
          </w:p>
        </w:tc>
        <w:tc>
          <w:tcPr>
            <w:tcW w:w="576" w:type="dxa"/>
            <w:vMerge w:val="restart"/>
            <w:shd w:val="clear" w:color="auto" w:fill="FFFFFF"/>
            <w:textDirection w:val="btLr"/>
            <w:vAlign w:val="center"/>
          </w:tcPr>
          <w:p w14:paraId="6EA5D22B" w14:textId="77777777" w:rsidR="00807BEF" w:rsidRPr="0097659A" w:rsidRDefault="00807BEF" w:rsidP="00592AA5">
            <w:pPr>
              <w:ind w:left="1134" w:right="113" w:hanging="1134"/>
              <w:rPr>
                <w:sz w:val="18"/>
                <w:szCs w:val="18"/>
              </w:rPr>
            </w:pPr>
            <w:r w:rsidRPr="0097659A">
              <w:rPr>
                <w:rStyle w:val="Gvdemetni77ptKalnDeil0ptbolukbraklyor"/>
                <w:color w:val="auto"/>
                <w:sz w:val="18"/>
                <w:szCs w:val="18"/>
                <w:lang w:val="tr-TR"/>
              </w:rPr>
              <w:t>Test</w:t>
            </w:r>
          </w:p>
        </w:tc>
        <w:tc>
          <w:tcPr>
            <w:tcW w:w="576" w:type="dxa"/>
            <w:vMerge w:val="restart"/>
            <w:shd w:val="clear" w:color="auto" w:fill="FFFFFF"/>
            <w:textDirection w:val="btLr"/>
            <w:vAlign w:val="center"/>
          </w:tcPr>
          <w:p w14:paraId="6A7CC08B" w14:textId="77777777" w:rsidR="00807BEF" w:rsidRPr="0097659A" w:rsidRDefault="00807BEF" w:rsidP="00592AA5">
            <w:pPr>
              <w:ind w:left="1134" w:hanging="1134"/>
              <w:rPr>
                <w:sz w:val="18"/>
                <w:szCs w:val="18"/>
              </w:rPr>
            </w:pPr>
            <w:r w:rsidRPr="0097659A">
              <w:rPr>
                <w:rStyle w:val="Gvdemetni77ptKalnDeil0ptbolukbraklyor"/>
                <w:color w:val="auto"/>
                <w:sz w:val="18"/>
                <w:szCs w:val="18"/>
                <w:lang w:val="tr-TR"/>
              </w:rPr>
              <w:t>Montaj</w:t>
            </w:r>
          </w:p>
        </w:tc>
        <w:tc>
          <w:tcPr>
            <w:tcW w:w="576" w:type="dxa"/>
            <w:vMerge w:val="restart"/>
            <w:shd w:val="clear" w:color="auto" w:fill="FFFFFF"/>
            <w:textDirection w:val="btLr"/>
            <w:vAlign w:val="center"/>
          </w:tcPr>
          <w:p w14:paraId="4EF382B7" w14:textId="77777777" w:rsidR="00807BEF" w:rsidRPr="0097659A" w:rsidRDefault="00807BEF" w:rsidP="00592AA5">
            <w:pPr>
              <w:ind w:left="1134" w:right="113" w:hanging="1134"/>
              <w:rPr>
                <w:b/>
                <w:sz w:val="16"/>
                <w:szCs w:val="18"/>
              </w:rPr>
            </w:pPr>
            <w:r w:rsidRPr="0097659A">
              <w:rPr>
                <w:sz w:val="16"/>
                <w:szCs w:val="18"/>
              </w:rPr>
              <w:t>Homologasyon (Tip Onayı)</w:t>
            </w:r>
          </w:p>
        </w:tc>
        <w:tc>
          <w:tcPr>
            <w:tcW w:w="1282" w:type="dxa"/>
            <w:vMerge w:val="restart"/>
            <w:shd w:val="clear" w:color="auto" w:fill="FFFFFF"/>
            <w:vAlign w:val="center"/>
          </w:tcPr>
          <w:p w14:paraId="6EEA87BC" w14:textId="77777777" w:rsidR="00807BEF" w:rsidRPr="0097659A" w:rsidRDefault="00807BEF" w:rsidP="00592AA5">
            <w:pPr>
              <w:pStyle w:val="Gvdemetni0"/>
              <w:shd w:val="clear" w:color="auto" w:fill="auto"/>
              <w:spacing w:line="240" w:lineRule="auto"/>
              <w:ind w:left="1134" w:hanging="1134"/>
              <w:rPr>
                <w:sz w:val="18"/>
                <w:szCs w:val="18"/>
              </w:rPr>
            </w:pPr>
            <w:r w:rsidRPr="0097659A">
              <w:rPr>
                <w:sz w:val="18"/>
                <w:szCs w:val="18"/>
              </w:rPr>
              <w:t>Ana motor / motor tipi</w:t>
            </w:r>
          </w:p>
        </w:tc>
        <w:tc>
          <w:tcPr>
            <w:tcW w:w="2986" w:type="dxa"/>
            <w:gridSpan w:val="4"/>
            <w:shd w:val="clear" w:color="auto" w:fill="FFFFFF"/>
            <w:vAlign w:val="center"/>
          </w:tcPr>
          <w:p w14:paraId="36662EA9" w14:textId="77777777" w:rsidR="00807BEF" w:rsidRPr="0097659A" w:rsidRDefault="00807BEF" w:rsidP="00592AA5">
            <w:pPr>
              <w:pStyle w:val="Gvdemetni0"/>
              <w:shd w:val="clear" w:color="auto" w:fill="auto"/>
              <w:spacing w:line="240" w:lineRule="auto"/>
              <w:ind w:left="1134" w:hanging="1134"/>
              <w:rPr>
                <w:sz w:val="18"/>
                <w:szCs w:val="18"/>
              </w:rPr>
            </w:pPr>
            <w:r w:rsidRPr="0097659A">
              <w:rPr>
                <w:sz w:val="18"/>
                <w:szCs w:val="18"/>
              </w:rPr>
              <w:t>Motor ailesi içindeki motor tipleri (varsa)</w:t>
            </w:r>
          </w:p>
        </w:tc>
        <w:tc>
          <w:tcPr>
            <w:tcW w:w="2160" w:type="dxa"/>
            <w:vMerge w:val="restart"/>
            <w:shd w:val="clear" w:color="auto" w:fill="FFFFFF"/>
            <w:vAlign w:val="center"/>
          </w:tcPr>
          <w:p w14:paraId="4242D2FC" w14:textId="77777777" w:rsidR="00FD23D8" w:rsidRPr="0097659A" w:rsidRDefault="00807BEF" w:rsidP="00592AA5">
            <w:pPr>
              <w:pStyle w:val="Gvdemetni0"/>
              <w:shd w:val="clear" w:color="auto" w:fill="auto"/>
              <w:spacing w:line="240" w:lineRule="auto"/>
              <w:ind w:left="1134" w:hanging="1134"/>
              <w:rPr>
                <w:sz w:val="18"/>
                <w:szCs w:val="18"/>
              </w:rPr>
            </w:pPr>
            <w:r w:rsidRPr="0097659A">
              <w:rPr>
                <w:sz w:val="18"/>
                <w:szCs w:val="18"/>
              </w:rPr>
              <w:t xml:space="preserve">Açıklayıcı notlar (doküman </w:t>
            </w:r>
          </w:p>
          <w:p w14:paraId="0918CA83" w14:textId="18A4D33C" w:rsidR="00807BEF" w:rsidRPr="0097659A" w:rsidRDefault="00807BEF" w:rsidP="00062639">
            <w:pPr>
              <w:pStyle w:val="Gvdemetni0"/>
              <w:shd w:val="clear" w:color="auto" w:fill="auto"/>
              <w:spacing w:line="240" w:lineRule="auto"/>
              <w:ind w:left="1134" w:hanging="1134"/>
              <w:jc w:val="both"/>
              <w:rPr>
                <w:sz w:val="18"/>
                <w:szCs w:val="18"/>
              </w:rPr>
            </w:pPr>
            <w:r w:rsidRPr="0097659A">
              <w:rPr>
                <w:sz w:val="18"/>
                <w:szCs w:val="18"/>
              </w:rPr>
              <w:t>içinde olmayan)</w:t>
            </w:r>
          </w:p>
        </w:tc>
      </w:tr>
      <w:tr w:rsidR="00062639" w:rsidRPr="0097659A" w14:paraId="004E7632" w14:textId="77777777" w:rsidTr="00450A4D">
        <w:trPr>
          <w:trHeight w:hRule="exact" w:val="725"/>
        </w:trPr>
        <w:tc>
          <w:tcPr>
            <w:tcW w:w="1440" w:type="dxa"/>
            <w:vMerge/>
            <w:shd w:val="clear" w:color="auto" w:fill="FFFFFF"/>
            <w:vAlign w:val="center"/>
          </w:tcPr>
          <w:p w14:paraId="6921C310" w14:textId="77777777" w:rsidR="00807BEF" w:rsidRPr="0097659A" w:rsidRDefault="00807BEF" w:rsidP="00592AA5">
            <w:pPr>
              <w:ind w:left="1134" w:hanging="1134"/>
              <w:jc w:val="center"/>
              <w:rPr>
                <w:sz w:val="18"/>
                <w:szCs w:val="18"/>
              </w:rPr>
            </w:pPr>
          </w:p>
        </w:tc>
        <w:tc>
          <w:tcPr>
            <w:tcW w:w="3494" w:type="dxa"/>
            <w:vMerge/>
            <w:shd w:val="clear" w:color="auto" w:fill="FFFFFF"/>
            <w:vAlign w:val="center"/>
          </w:tcPr>
          <w:p w14:paraId="4F4528DC" w14:textId="77777777" w:rsidR="00807BEF" w:rsidRPr="0097659A" w:rsidRDefault="00807BEF" w:rsidP="00592AA5">
            <w:pPr>
              <w:ind w:left="1134" w:hanging="1134"/>
              <w:jc w:val="center"/>
              <w:rPr>
                <w:sz w:val="18"/>
                <w:szCs w:val="18"/>
              </w:rPr>
            </w:pPr>
          </w:p>
        </w:tc>
        <w:tc>
          <w:tcPr>
            <w:tcW w:w="576" w:type="dxa"/>
            <w:vMerge/>
            <w:shd w:val="clear" w:color="auto" w:fill="FFFFFF"/>
            <w:vAlign w:val="center"/>
          </w:tcPr>
          <w:p w14:paraId="2B3D56EA" w14:textId="77777777" w:rsidR="00807BEF" w:rsidRPr="0097659A" w:rsidRDefault="00807BEF" w:rsidP="00592AA5">
            <w:pPr>
              <w:ind w:left="1134" w:hanging="1134"/>
              <w:jc w:val="center"/>
              <w:rPr>
                <w:sz w:val="18"/>
                <w:szCs w:val="18"/>
              </w:rPr>
            </w:pPr>
          </w:p>
        </w:tc>
        <w:tc>
          <w:tcPr>
            <w:tcW w:w="576" w:type="dxa"/>
            <w:vMerge/>
            <w:shd w:val="clear" w:color="auto" w:fill="FFFFFF"/>
            <w:vAlign w:val="center"/>
          </w:tcPr>
          <w:p w14:paraId="6B3C246C" w14:textId="77777777" w:rsidR="00807BEF" w:rsidRPr="0097659A" w:rsidRDefault="00807BEF" w:rsidP="00592AA5">
            <w:pPr>
              <w:ind w:left="1134" w:hanging="1134"/>
              <w:jc w:val="center"/>
              <w:rPr>
                <w:sz w:val="18"/>
                <w:szCs w:val="18"/>
              </w:rPr>
            </w:pPr>
          </w:p>
        </w:tc>
        <w:tc>
          <w:tcPr>
            <w:tcW w:w="576" w:type="dxa"/>
            <w:vMerge/>
            <w:shd w:val="clear" w:color="auto" w:fill="FFFFFF"/>
            <w:vAlign w:val="center"/>
          </w:tcPr>
          <w:p w14:paraId="7D4E4621" w14:textId="77777777" w:rsidR="00807BEF" w:rsidRPr="0097659A" w:rsidRDefault="00807BEF" w:rsidP="00592AA5">
            <w:pPr>
              <w:ind w:left="1134" w:hanging="1134"/>
              <w:jc w:val="center"/>
              <w:rPr>
                <w:sz w:val="18"/>
                <w:szCs w:val="18"/>
              </w:rPr>
            </w:pPr>
          </w:p>
        </w:tc>
        <w:tc>
          <w:tcPr>
            <w:tcW w:w="1282" w:type="dxa"/>
            <w:vMerge/>
            <w:shd w:val="clear" w:color="auto" w:fill="FFFFFF"/>
            <w:vAlign w:val="center"/>
          </w:tcPr>
          <w:p w14:paraId="3EE56CC7" w14:textId="77777777" w:rsidR="00807BEF" w:rsidRPr="0097659A" w:rsidRDefault="00807BEF" w:rsidP="00592AA5">
            <w:pPr>
              <w:ind w:left="1134" w:hanging="1134"/>
              <w:jc w:val="center"/>
              <w:rPr>
                <w:sz w:val="18"/>
                <w:szCs w:val="18"/>
              </w:rPr>
            </w:pPr>
          </w:p>
        </w:tc>
        <w:tc>
          <w:tcPr>
            <w:tcW w:w="744" w:type="dxa"/>
            <w:shd w:val="clear" w:color="auto" w:fill="FFFFFF"/>
            <w:vAlign w:val="center"/>
          </w:tcPr>
          <w:p w14:paraId="028AF3D3" w14:textId="77777777" w:rsidR="00807BEF" w:rsidRPr="0097659A" w:rsidRDefault="00807BEF" w:rsidP="00592AA5">
            <w:pPr>
              <w:pStyle w:val="Gvdemetni0"/>
              <w:shd w:val="clear" w:color="auto" w:fill="auto"/>
              <w:spacing w:line="240" w:lineRule="auto"/>
              <w:ind w:left="1134" w:hanging="1134"/>
              <w:rPr>
                <w:sz w:val="18"/>
                <w:szCs w:val="18"/>
              </w:rPr>
            </w:pPr>
            <w:r w:rsidRPr="0097659A">
              <w:rPr>
                <w:sz w:val="18"/>
                <w:szCs w:val="18"/>
              </w:rPr>
              <w:t>tip 2</w:t>
            </w:r>
          </w:p>
        </w:tc>
        <w:tc>
          <w:tcPr>
            <w:tcW w:w="749" w:type="dxa"/>
            <w:shd w:val="clear" w:color="auto" w:fill="FFFFFF"/>
            <w:vAlign w:val="center"/>
          </w:tcPr>
          <w:p w14:paraId="27B89DDA" w14:textId="77777777" w:rsidR="00807BEF" w:rsidRPr="0097659A" w:rsidRDefault="00807BEF" w:rsidP="00592AA5">
            <w:pPr>
              <w:pStyle w:val="Gvdemetni0"/>
              <w:shd w:val="clear" w:color="auto" w:fill="auto"/>
              <w:spacing w:line="240" w:lineRule="auto"/>
              <w:ind w:left="1134" w:hanging="1134"/>
              <w:rPr>
                <w:sz w:val="18"/>
                <w:szCs w:val="18"/>
              </w:rPr>
            </w:pPr>
            <w:r w:rsidRPr="0097659A">
              <w:rPr>
                <w:sz w:val="18"/>
                <w:szCs w:val="18"/>
              </w:rPr>
              <w:t>tip 3</w:t>
            </w:r>
          </w:p>
        </w:tc>
        <w:tc>
          <w:tcPr>
            <w:tcW w:w="744" w:type="dxa"/>
            <w:shd w:val="clear" w:color="auto" w:fill="FFFFFF"/>
            <w:vAlign w:val="center"/>
          </w:tcPr>
          <w:p w14:paraId="708C7083" w14:textId="77777777" w:rsidR="00807BEF" w:rsidRPr="0097659A" w:rsidRDefault="00807BEF" w:rsidP="00592AA5">
            <w:pPr>
              <w:pStyle w:val="Gvdemetni0"/>
              <w:shd w:val="clear" w:color="auto" w:fill="auto"/>
              <w:spacing w:line="240" w:lineRule="auto"/>
              <w:ind w:left="1134" w:hanging="1134"/>
              <w:rPr>
                <w:sz w:val="18"/>
                <w:szCs w:val="18"/>
              </w:rPr>
            </w:pPr>
            <w:r w:rsidRPr="0097659A">
              <w:rPr>
                <w:sz w:val="18"/>
                <w:szCs w:val="18"/>
              </w:rPr>
              <w:t>tip …</w:t>
            </w:r>
          </w:p>
        </w:tc>
        <w:tc>
          <w:tcPr>
            <w:tcW w:w="749" w:type="dxa"/>
            <w:shd w:val="clear" w:color="auto" w:fill="FFFFFF"/>
            <w:vAlign w:val="center"/>
          </w:tcPr>
          <w:p w14:paraId="56C54AE6" w14:textId="77777777" w:rsidR="00807BEF" w:rsidRPr="0097659A" w:rsidRDefault="00807BEF" w:rsidP="00592AA5">
            <w:pPr>
              <w:pStyle w:val="Gvdemetni0"/>
              <w:shd w:val="clear" w:color="auto" w:fill="auto"/>
              <w:spacing w:line="240" w:lineRule="auto"/>
              <w:ind w:left="1134" w:hanging="1134"/>
              <w:rPr>
                <w:sz w:val="18"/>
                <w:szCs w:val="18"/>
              </w:rPr>
            </w:pPr>
            <w:r w:rsidRPr="0097659A">
              <w:rPr>
                <w:sz w:val="18"/>
                <w:szCs w:val="18"/>
              </w:rPr>
              <w:t>tip n</w:t>
            </w:r>
          </w:p>
        </w:tc>
        <w:tc>
          <w:tcPr>
            <w:tcW w:w="2160" w:type="dxa"/>
            <w:vMerge/>
            <w:shd w:val="clear" w:color="auto" w:fill="FFFFFF"/>
          </w:tcPr>
          <w:p w14:paraId="69D73663" w14:textId="77777777" w:rsidR="00807BEF" w:rsidRPr="0097659A" w:rsidRDefault="00807BEF" w:rsidP="00592AA5">
            <w:pPr>
              <w:ind w:left="1134" w:hanging="1134"/>
              <w:rPr>
                <w:sz w:val="18"/>
                <w:szCs w:val="18"/>
              </w:rPr>
            </w:pPr>
          </w:p>
        </w:tc>
      </w:tr>
      <w:tr w:rsidR="00062639" w:rsidRPr="0097659A" w14:paraId="12034D9D" w14:textId="77777777" w:rsidTr="00450A4D">
        <w:trPr>
          <w:trHeight w:hRule="exact" w:val="437"/>
        </w:trPr>
        <w:tc>
          <w:tcPr>
            <w:tcW w:w="1440" w:type="dxa"/>
            <w:shd w:val="clear" w:color="auto" w:fill="FFFFFF"/>
            <w:vAlign w:val="center"/>
          </w:tcPr>
          <w:p w14:paraId="5D1903CD"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3.12.6.2.</w:t>
            </w:r>
          </w:p>
        </w:tc>
        <w:tc>
          <w:tcPr>
            <w:tcW w:w="3494" w:type="dxa"/>
            <w:shd w:val="clear" w:color="auto" w:fill="FFFFFF"/>
            <w:vAlign w:val="center"/>
          </w:tcPr>
          <w:p w14:paraId="23B3ACB0"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Açıklama:</w:t>
            </w:r>
          </w:p>
        </w:tc>
        <w:tc>
          <w:tcPr>
            <w:tcW w:w="576" w:type="dxa"/>
            <w:shd w:val="clear" w:color="auto" w:fill="FFFFFF"/>
          </w:tcPr>
          <w:p w14:paraId="3EF49C4D" w14:textId="77777777" w:rsidR="00807BEF" w:rsidRPr="0097659A" w:rsidRDefault="00807BEF" w:rsidP="00592AA5">
            <w:pPr>
              <w:ind w:left="1134" w:hanging="1134"/>
              <w:rPr>
                <w:sz w:val="18"/>
                <w:szCs w:val="18"/>
              </w:rPr>
            </w:pPr>
          </w:p>
        </w:tc>
        <w:tc>
          <w:tcPr>
            <w:tcW w:w="576" w:type="dxa"/>
            <w:shd w:val="clear" w:color="auto" w:fill="FFFFFF"/>
          </w:tcPr>
          <w:p w14:paraId="491D10EF" w14:textId="77777777" w:rsidR="00807BEF" w:rsidRPr="0097659A" w:rsidRDefault="00807BEF" w:rsidP="00592AA5">
            <w:pPr>
              <w:ind w:left="1134" w:hanging="1134"/>
              <w:rPr>
                <w:sz w:val="18"/>
                <w:szCs w:val="18"/>
              </w:rPr>
            </w:pPr>
          </w:p>
        </w:tc>
        <w:tc>
          <w:tcPr>
            <w:tcW w:w="576" w:type="dxa"/>
            <w:shd w:val="clear" w:color="auto" w:fill="FFFFFF"/>
          </w:tcPr>
          <w:p w14:paraId="7B1F8E4B" w14:textId="77777777" w:rsidR="00807BEF" w:rsidRPr="0097659A" w:rsidRDefault="00807BEF" w:rsidP="00592AA5">
            <w:pPr>
              <w:ind w:left="1134" w:right="200" w:hanging="1134"/>
              <w:jc w:val="right"/>
              <w:rPr>
                <w:sz w:val="18"/>
                <w:szCs w:val="18"/>
              </w:rPr>
            </w:pPr>
            <w:r w:rsidRPr="0097659A">
              <w:rPr>
                <w:rStyle w:val="Gvdemetni77ptKalnDeil0ptbolukbraklyor"/>
                <w:color w:val="auto"/>
                <w:sz w:val="18"/>
                <w:szCs w:val="18"/>
                <w:lang w:val="tr-TR"/>
              </w:rPr>
              <w:t>X</w:t>
            </w:r>
          </w:p>
        </w:tc>
        <w:tc>
          <w:tcPr>
            <w:tcW w:w="1282" w:type="dxa"/>
            <w:shd w:val="clear" w:color="auto" w:fill="FFFFFF"/>
          </w:tcPr>
          <w:p w14:paraId="04A2BB8D" w14:textId="77777777" w:rsidR="00807BEF" w:rsidRPr="0097659A" w:rsidRDefault="00807BEF" w:rsidP="00592AA5">
            <w:pPr>
              <w:ind w:left="1134" w:hanging="1134"/>
              <w:rPr>
                <w:sz w:val="18"/>
                <w:szCs w:val="18"/>
              </w:rPr>
            </w:pPr>
          </w:p>
        </w:tc>
        <w:tc>
          <w:tcPr>
            <w:tcW w:w="744" w:type="dxa"/>
            <w:shd w:val="clear" w:color="auto" w:fill="FFFFFF"/>
          </w:tcPr>
          <w:p w14:paraId="7201BDB4" w14:textId="77777777" w:rsidR="00807BEF" w:rsidRPr="0097659A" w:rsidRDefault="00807BEF" w:rsidP="00592AA5">
            <w:pPr>
              <w:ind w:left="1134" w:hanging="1134"/>
              <w:rPr>
                <w:sz w:val="18"/>
                <w:szCs w:val="18"/>
              </w:rPr>
            </w:pPr>
          </w:p>
        </w:tc>
        <w:tc>
          <w:tcPr>
            <w:tcW w:w="749" w:type="dxa"/>
            <w:shd w:val="clear" w:color="auto" w:fill="FFFFFF"/>
          </w:tcPr>
          <w:p w14:paraId="47D7860C" w14:textId="77777777" w:rsidR="00807BEF" w:rsidRPr="0097659A" w:rsidRDefault="00807BEF" w:rsidP="00592AA5">
            <w:pPr>
              <w:ind w:left="1134" w:hanging="1134"/>
              <w:rPr>
                <w:sz w:val="18"/>
                <w:szCs w:val="18"/>
              </w:rPr>
            </w:pPr>
          </w:p>
        </w:tc>
        <w:tc>
          <w:tcPr>
            <w:tcW w:w="744" w:type="dxa"/>
            <w:shd w:val="clear" w:color="auto" w:fill="FFFFFF"/>
          </w:tcPr>
          <w:p w14:paraId="323E4451" w14:textId="77777777" w:rsidR="00807BEF" w:rsidRPr="0097659A" w:rsidRDefault="00807BEF" w:rsidP="00592AA5">
            <w:pPr>
              <w:ind w:left="1134" w:hanging="1134"/>
              <w:rPr>
                <w:sz w:val="18"/>
                <w:szCs w:val="18"/>
              </w:rPr>
            </w:pPr>
          </w:p>
        </w:tc>
        <w:tc>
          <w:tcPr>
            <w:tcW w:w="749" w:type="dxa"/>
            <w:shd w:val="clear" w:color="auto" w:fill="FFFFFF"/>
          </w:tcPr>
          <w:p w14:paraId="19CF959E" w14:textId="77777777" w:rsidR="00807BEF" w:rsidRPr="0097659A" w:rsidRDefault="00807BEF" w:rsidP="00592AA5">
            <w:pPr>
              <w:ind w:left="1134" w:hanging="1134"/>
              <w:rPr>
                <w:sz w:val="18"/>
                <w:szCs w:val="18"/>
              </w:rPr>
            </w:pPr>
          </w:p>
        </w:tc>
        <w:tc>
          <w:tcPr>
            <w:tcW w:w="2160" w:type="dxa"/>
            <w:shd w:val="clear" w:color="auto" w:fill="FFFFFF"/>
          </w:tcPr>
          <w:p w14:paraId="4BAB9F19" w14:textId="77777777" w:rsidR="00807BEF" w:rsidRPr="0097659A" w:rsidRDefault="00807BEF" w:rsidP="00592AA5">
            <w:pPr>
              <w:ind w:left="1134" w:hanging="1134"/>
              <w:rPr>
                <w:sz w:val="18"/>
                <w:szCs w:val="18"/>
              </w:rPr>
            </w:pPr>
          </w:p>
        </w:tc>
      </w:tr>
      <w:tr w:rsidR="00062639" w:rsidRPr="0097659A" w14:paraId="557D778D" w14:textId="77777777" w:rsidTr="00450A4D">
        <w:trPr>
          <w:trHeight w:hRule="exact" w:val="634"/>
        </w:trPr>
        <w:tc>
          <w:tcPr>
            <w:tcW w:w="1440" w:type="dxa"/>
            <w:shd w:val="clear" w:color="auto" w:fill="FFFFFF"/>
            <w:vAlign w:val="center"/>
          </w:tcPr>
          <w:p w14:paraId="23C5371C"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3.12.7.</w:t>
            </w:r>
          </w:p>
        </w:tc>
        <w:tc>
          <w:tcPr>
            <w:tcW w:w="3494" w:type="dxa"/>
            <w:shd w:val="clear" w:color="auto" w:fill="FFFFFF"/>
            <w:vAlign w:val="center"/>
          </w:tcPr>
          <w:p w14:paraId="5FDFF40D" w14:textId="77777777" w:rsidR="00807BEF" w:rsidRPr="0097659A" w:rsidRDefault="00807BEF" w:rsidP="00592AA5">
            <w:pPr>
              <w:pStyle w:val="Gvdemetni0"/>
              <w:shd w:val="clear" w:color="auto" w:fill="auto"/>
              <w:spacing w:line="240" w:lineRule="auto"/>
              <w:ind w:left="1134" w:hanging="1134"/>
              <w:jc w:val="left"/>
              <w:rPr>
                <w:i/>
                <w:sz w:val="18"/>
                <w:szCs w:val="18"/>
              </w:rPr>
            </w:pPr>
            <w:r w:rsidRPr="0097659A">
              <w:rPr>
                <w:rStyle w:val="Gvdemetnitalik0ptbolukbraklyor"/>
                <w:i w:val="0"/>
                <w:color w:val="auto"/>
                <w:sz w:val="18"/>
                <w:szCs w:val="18"/>
                <w:lang w:val="tr-TR"/>
              </w:rPr>
              <w:t>Yakıt enjeksiyon pompası girişindeki yakıt sıcaklığı</w:t>
            </w:r>
          </w:p>
        </w:tc>
        <w:tc>
          <w:tcPr>
            <w:tcW w:w="576" w:type="dxa"/>
            <w:shd w:val="clear" w:color="auto" w:fill="FFFFFF"/>
          </w:tcPr>
          <w:p w14:paraId="2DA2907C" w14:textId="77777777" w:rsidR="00807BEF" w:rsidRPr="0097659A" w:rsidRDefault="00807BEF" w:rsidP="00592AA5">
            <w:pPr>
              <w:ind w:left="1134" w:hanging="1134"/>
              <w:rPr>
                <w:sz w:val="18"/>
                <w:szCs w:val="18"/>
              </w:rPr>
            </w:pPr>
          </w:p>
        </w:tc>
        <w:tc>
          <w:tcPr>
            <w:tcW w:w="576" w:type="dxa"/>
            <w:shd w:val="clear" w:color="auto" w:fill="FFFFFF"/>
          </w:tcPr>
          <w:p w14:paraId="508D9EE4" w14:textId="77777777" w:rsidR="00807BEF" w:rsidRPr="0097659A" w:rsidRDefault="00807BEF" w:rsidP="00592AA5">
            <w:pPr>
              <w:ind w:left="1134" w:hanging="1134"/>
              <w:rPr>
                <w:sz w:val="18"/>
                <w:szCs w:val="18"/>
              </w:rPr>
            </w:pPr>
          </w:p>
        </w:tc>
        <w:tc>
          <w:tcPr>
            <w:tcW w:w="576" w:type="dxa"/>
            <w:shd w:val="clear" w:color="auto" w:fill="FFFFFF"/>
          </w:tcPr>
          <w:p w14:paraId="6415735B" w14:textId="77777777" w:rsidR="00807BEF" w:rsidRPr="0097659A" w:rsidRDefault="00807BEF" w:rsidP="00592AA5">
            <w:pPr>
              <w:ind w:left="1134" w:hanging="1134"/>
              <w:rPr>
                <w:sz w:val="18"/>
                <w:szCs w:val="18"/>
              </w:rPr>
            </w:pPr>
          </w:p>
        </w:tc>
        <w:tc>
          <w:tcPr>
            <w:tcW w:w="1282" w:type="dxa"/>
            <w:shd w:val="clear" w:color="auto" w:fill="FFFFFF"/>
          </w:tcPr>
          <w:p w14:paraId="25F764CB" w14:textId="77777777" w:rsidR="00807BEF" w:rsidRPr="0097659A" w:rsidRDefault="00807BEF" w:rsidP="00592AA5">
            <w:pPr>
              <w:ind w:left="1134" w:hanging="1134"/>
              <w:rPr>
                <w:sz w:val="18"/>
                <w:szCs w:val="18"/>
              </w:rPr>
            </w:pPr>
          </w:p>
        </w:tc>
        <w:tc>
          <w:tcPr>
            <w:tcW w:w="744" w:type="dxa"/>
            <w:shd w:val="clear" w:color="auto" w:fill="FFFFFF"/>
          </w:tcPr>
          <w:p w14:paraId="1EE28774" w14:textId="77777777" w:rsidR="00807BEF" w:rsidRPr="0097659A" w:rsidRDefault="00807BEF" w:rsidP="00592AA5">
            <w:pPr>
              <w:ind w:left="1134" w:hanging="1134"/>
              <w:rPr>
                <w:sz w:val="18"/>
                <w:szCs w:val="18"/>
              </w:rPr>
            </w:pPr>
          </w:p>
        </w:tc>
        <w:tc>
          <w:tcPr>
            <w:tcW w:w="749" w:type="dxa"/>
            <w:shd w:val="clear" w:color="auto" w:fill="FFFFFF"/>
          </w:tcPr>
          <w:p w14:paraId="73734075" w14:textId="77777777" w:rsidR="00807BEF" w:rsidRPr="0097659A" w:rsidRDefault="00807BEF" w:rsidP="00592AA5">
            <w:pPr>
              <w:ind w:left="1134" w:hanging="1134"/>
              <w:rPr>
                <w:sz w:val="18"/>
                <w:szCs w:val="18"/>
              </w:rPr>
            </w:pPr>
          </w:p>
        </w:tc>
        <w:tc>
          <w:tcPr>
            <w:tcW w:w="744" w:type="dxa"/>
            <w:shd w:val="clear" w:color="auto" w:fill="FFFFFF"/>
          </w:tcPr>
          <w:p w14:paraId="277CC81C" w14:textId="77777777" w:rsidR="00807BEF" w:rsidRPr="0097659A" w:rsidRDefault="00807BEF" w:rsidP="00592AA5">
            <w:pPr>
              <w:ind w:left="1134" w:hanging="1134"/>
              <w:rPr>
                <w:sz w:val="18"/>
                <w:szCs w:val="18"/>
              </w:rPr>
            </w:pPr>
          </w:p>
        </w:tc>
        <w:tc>
          <w:tcPr>
            <w:tcW w:w="749" w:type="dxa"/>
            <w:shd w:val="clear" w:color="auto" w:fill="FFFFFF"/>
          </w:tcPr>
          <w:p w14:paraId="79159A88" w14:textId="77777777" w:rsidR="00807BEF" w:rsidRPr="0097659A" w:rsidRDefault="00807BEF" w:rsidP="00592AA5">
            <w:pPr>
              <w:ind w:left="1134" w:hanging="1134"/>
              <w:rPr>
                <w:sz w:val="18"/>
                <w:szCs w:val="18"/>
              </w:rPr>
            </w:pPr>
          </w:p>
        </w:tc>
        <w:tc>
          <w:tcPr>
            <w:tcW w:w="2160" w:type="dxa"/>
            <w:shd w:val="clear" w:color="auto" w:fill="FFFFFF"/>
          </w:tcPr>
          <w:p w14:paraId="4CD654BB" w14:textId="77777777" w:rsidR="00807BEF" w:rsidRPr="0097659A" w:rsidRDefault="00807BEF" w:rsidP="00592AA5">
            <w:pPr>
              <w:ind w:left="1134" w:hanging="1134"/>
              <w:rPr>
                <w:sz w:val="18"/>
                <w:szCs w:val="18"/>
              </w:rPr>
            </w:pPr>
          </w:p>
        </w:tc>
      </w:tr>
      <w:tr w:rsidR="00062639" w:rsidRPr="0097659A" w14:paraId="2E2AF6E9" w14:textId="77777777" w:rsidTr="00450A4D">
        <w:trPr>
          <w:trHeight w:hRule="exact" w:val="437"/>
        </w:trPr>
        <w:tc>
          <w:tcPr>
            <w:tcW w:w="1440" w:type="dxa"/>
            <w:shd w:val="clear" w:color="auto" w:fill="FFFFFF"/>
            <w:vAlign w:val="center"/>
          </w:tcPr>
          <w:p w14:paraId="49605276"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3.12.7.1.</w:t>
            </w:r>
          </w:p>
        </w:tc>
        <w:tc>
          <w:tcPr>
            <w:tcW w:w="3494" w:type="dxa"/>
            <w:shd w:val="clear" w:color="auto" w:fill="FFFFFF"/>
            <w:vAlign w:val="center"/>
          </w:tcPr>
          <w:p w14:paraId="0F484479"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Asgari (C derece):</w:t>
            </w:r>
          </w:p>
        </w:tc>
        <w:tc>
          <w:tcPr>
            <w:tcW w:w="576" w:type="dxa"/>
            <w:shd w:val="clear" w:color="auto" w:fill="FFFFFF"/>
          </w:tcPr>
          <w:p w14:paraId="627793FF" w14:textId="77777777" w:rsidR="00807BEF" w:rsidRPr="0097659A" w:rsidRDefault="00807BEF" w:rsidP="00592AA5">
            <w:pPr>
              <w:ind w:left="1134" w:right="220" w:hanging="1134"/>
              <w:jc w:val="right"/>
              <w:rPr>
                <w:sz w:val="18"/>
                <w:szCs w:val="18"/>
              </w:rPr>
            </w:pPr>
            <w:r w:rsidRPr="0097659A">
              <w:rPr>
                <w:rStyle w:val="Gvdemetni77ptKalnDeil0ptbolukbraklyor"/>
                <w:color w:val="auto"/>
                <w:sz w:val="18"/>
                <w:szCs w:val="18"/>
                <w:lang w:val="tr-TR"/>
              </w:rPr>
              <w:t>X</w:t>
            </w:r>
          </w:p>
        </w:tc>
        <w:tc>
          <w:tcPr>
            <w:tcW w:w="576" w:type="dxa"/>
            <w:shd w:val="clear" w:color="auto" w:fill="FFFFFF"/>
          </w:tcPr>
          <w:p w14:paraId="207586C3" w14:textId="77777777" w:rsidR="00807BEF" w:rsidRPr="0097659A" w:rsidRDefault="00807BEF" w:rsidP="00592AA5">
            <w:pPr>
              <w:ind w:left="1134" w:hanging="1134"/>
              <w:rPr>
                <w:sz w:val="18"/>
                <w:szCs w:val="18"/>
              </w:rPr>
            </w:pPr>
          </w:p>
        </w:tc>
        <w:tc>
          <w:tcPr>
            <w:tcW w:w="576" w:type="dxa"/>
            <w:shd w:val="clear" w:color="auto" w:fill="FFFFFF"/>
          </w:tcPr>
          <w:p w14:paraId="57BFBA9C" w14:textId="77777777" w:rsidR="00807BEF" w:rsidRPr="0097659A" w:rsidRDefault="00807BEF" w:rsidP="00592AA5">
            <w:pPr>
              <w:ind w:left="1134" w:hanging="1134"/>
              <w:rPr>
                <w:sz w:val="18"/>
                <w:szCs w:val="18"/>
              </w:rPr>
            </w:pPr>
          </w:p>
        </w:tc>
        <w:tc>
          <w:tcPr>
            <w:tcW w:w="1282" w:type="dxa"/>
            <w:shd w:val="clear" w:color="auto" w:fill="FFFFFF"/>
          </w:tcPr>
          <w:p w14:paraId="7166CF5B" w14:textId="77777777" w:rsidR="00807BEF" w:rsidRPr="0097659A" w:rsidRDefault="00807BEF" w:rsidP="00592AA5">
            <w:pPr>
              <w:ind w:left="1134" w:hanging="1134"/>
              <w:rPr>
                <w:sz w:val="18"/>
                <w:szCs w:val="18"/>
              </w:rPr>
            </w:pPr>
          </w:p>
        </w:tc>
        <w:tc>
          <w:tcPr>
            <w:tcW w:w="744" w:type="dxa"/>
            <w:shd w:val="clear" w:color="auto" w:fill="FFFFFF"/>
          </w:tcPr>
          <w:p w14:paraId="102DCA5A" w14:textId="77777777" w:rsidR="00807BEF" w:rsidRPr="0097659A" w:rsidRDefault="00807BEF" w:rsidP="00592AA5">
            <w:pPr>
              <w:ind w:left="1134" w:hanging="1134"/>
              <w:rPr>
                <w:sz w:val="18"/>
                <w:szCs w:val="18"/>
              </w:rPr>
            </w:pPr>
          </w:p>
        </w:tc>
        <w:tc>
          <w:tcPr>
            <w:tcW w:w="749" w:type="dxa"/>
            <w:shd w:val="clear" w:color="auto" w:fill="FFFFFF"/>
          </w:tcPr>
          <w:p w14:paraId="47B88E93" w14:textId="77777777" w:rsidR="00807BEF" w:rsidRPr="0097659A" w:rsidRDefault="00807BEF" w:rsidP="00592AA5">
            <w:pPr>
              <w:ind w:left="1134" w:hanging="1134"/>
              <w:rPr>
                <w:sz w:val="18"/>
                <w:szCs w:val="18"/>
              </w:rPr>
            </w:pPr>
          </w:p>
        </w:tc>
        <w:tc>
          <w:tcPr>
            <w:tcW w:w="744" w:type="dxa"/>
            <w:shd w:val="clear" w:color="auto" w:fill="FFFFFF"/>
          </w:tcPr>
          <w:p w14:paraId="0E4279DE" w14:textId="77777777" w:rsidR="00807BEF" w:rsidRPr="0097659A" w:rsidRDefault="00807BEF" w:rsidP="00592AA5">
            <w:pPr>
              <w:ind w:left="1134" w:hanging="1134"/>
              <w:rPr>
                <w:sz w:val="18"/>
                <w:szCs w:val="18"/>
              </w:rPr>
            </w:pPr>
          </w:p>
        </w:tc>
        <w:tc>
          <w:tcPr>
            <w:tcW w:w="749" w:type="dxa"/>
            <w:shd w:val="clear" w:color="auto" w:fill="FFFFFF"/>
          </w:tcPr>
          <w:p w14:paraId="2749F2AC" w14:textId="77777777" w:rsidR="00807BEF" w:rsidRPr="0097659A" w:rsidRDefault="00807BEF" w:rsidP="00592AA5">
            <w:pPr>
              <w:ind w:left="1134" w:hanging="1134"/>
              <w:rPr>
                <w:sz w:val="18"/>
                <w:szCs w:val="18"/>
              </w:rPr>
            </w:pPr>
          </w:p>
        </w:tc>
        <w:tc>
          <w:tcPr>
            <w:tcW w:w="2160" w:type="dxa"/>
            <w:shd w:val="clear" w:color="auto" w:fill="FFFFFF"/>
          </w:tcPr>
          <w:p w14:paraId="5AEF6CBA" w14:textId="77777777" w:rsidR="00807BEF" w:rsidRPr="0097659A" w:rsidRDefault="00807BEF" w:rsidP="00592AA5">
            <w:pPr>
              <w:ind w:left="1134" w:hanging="1134"/>
              <w:rPr>
                <w:sz w:val="18"/>
                <w:szCs w:val="18"/>
              </w:rPr>
            </w:pPr>
          </w:p>
        </w:tc>
      </w:tr>
      <w:tr w:rsidR="00062639" w:rsidRPr="0097659A" w14:paraId="027CC30D" w14:textId="77777777" w:rsidTr="00450A4D">
        <w:trPr>
          <w:trHeight w:hRule="exact" w:val="437"/>
        </w:trPr>
        <w:tc>
          <w:tcPr>
            <w:tcW w:w="1440" w:type="dxa"/>
            <w:shd w:val="clear" w:color="auto" w:fill="FFFFFF"/>
            <w:vAlign w:val="center"/>
          </w:tcPr>
          <w:p w14:paraId="414F0C3B"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3.12.7.2.</w:t>
            </w:r>
          </w:p>
        </w:tc>
        <w:tc>
          <w:tcPr>
            <w:tcW w:w="3494" w:type="dxa"/>
            <w:shd w:val="clear" w:color="auto" w:fill="FFFFFF"/>
            <w:vAlign w:val="center"/>
          </w:tcPr>
          <w:p w14:paraId="10950722"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Azami (C derece):</w:t>
            </w:r>
          </w:p>
        </w:tc>
        <w:tc>
          <w:tcPr>
            <w:tcW w:w="576" w:type="dxa"/>
            <w:shd w:val="clear" w:color="auto" w:fill="FFFFFF"/>
          </w:tcPr>
          <w:p w14:paraId="403F52B5" w14:textId="77777777" w:rsidR="00807BEF" w:rsidRPr="0097659A" w:rsidRDefault="00807BEF" w:rsidP="00592AA5">
            <w:pPr>
              <w:ind w:left="1134" w:right="220" w:hanging="1134"/>
              <w:jc w:val="right"/>
              <w:rPr>
                <w:sz w:val="18"/>
                <w:szCs w:val="18"/>
              </w:rPr>
            </w:pPr>
            <w:r w:rsidRPr="0097659A">
              <w:rPr>
                <w:rStyle w:val="Gvdemetni77ptKalnDeil0ptbolukbraklyor"/>
                <w:color w:val="auto"/>
                <w:sz w:val="18"/>
                <w:szCs w:val="18"/>
                <w:lang w:val="tr-TR"/>
              </w:rPr>
              <w:t>X</w:t>
            </w:r>
          </w:p>
        </w:tc>
        <w:tc>
          <w:tcPr>
            <w:tcW w:w="576" w:type="dxa"/>
            <w:shd w:val="clear" w:color="auto" w:fill="FFFFFF"/>
          </w:tcPr>
          <w:p w14:paraId="5854BBCD" w14:textId="77777777" w:rsidR="00807BEF" w:rsidRPr="0097659A" w:rsidRDefault="00807BEF" w:rsidP="00592AA5">
            <w:pPr>
              <w:ind w:left="1134" w:hanging="1134"/>
              <w:rPr>
                <w:sz w:val="18"/>
                <w:szCs w:val="18"/>
              </w:rPr>
            </w:pPr>
          </w:p>
        </w:tc>
        <w:tc>
          <w:tcPr>
            <w:tcW w:w="576" w:type="dxa"/>
            <w:shd w:val="clear" w:color="auto" w:fill="FFFFFF"/>
          </w:tcPr>
          <w:p w14:paraId="45B57D57" w14:textId="77777777" w:rsidR="00807BEF" w:rsidRPr="0097659A" w:rsidRDefault="00807BEF" w:rsidP="00592AA5">
            <w:pPr>
              <w:ind w:left="1134" w:hanging="1134"/>
              <w:rPr>
                <w:sz w:val="18"/>
                <w:szCs w:val="18"/>
              </w:rPr>
            </w:pPr>
          </w:p>
        </w:tc>
        <w:tc>
          <w:tcPr>
            <w:tcW w:w="1282" w:type="dxa"/>
            <w:shd w:val="clear" w:color="auto" w:fill="FFFFFF"/>
          </w:tcPr>
          <w:p w14:paraId="5E965296" w14:textId="77777777" w:rsidR="00807BEF" w:rsidRPr="0097659A" w:rsidRDefault="00807BEF" w:rsidP="00592AA5">
            <w:pPr>
              <w:ind w:left="1134" w:hanging="1134"/>
              <w:rPr>
                <w:sz w:val="18"/>
                <w:szCs w:val="18"/>
              </w:rPr>
            </w:pPr>
          </w:p>
        </w:tc>
        <w:tc>
          <w:tcPr>
            <w:tcW w:w="744" w:type="dxa"/>
            <w:shd w:val="clear" w:color="auto" w:fill="FFFFFF"/>
          </w:tcPr>
          <w:p w14:paraId="47EB387B" w14:textId="77777777" w:rsidR="00807BEF" w:rsidRPr="0097659A" w:rsidRDefault="00807BEF" w:rsidP="00592AA5">
            <w:pPr>
              <w:ind w:left="1134" w:hanging="1134"/>
              <w:rPr>
                <w:sz w:val="18"/>
                <w:szCs w:val="18"/>
              </w:rPr>
            </w:pPr>
          </w:p>
        </w:tc>
        <w:tc>
          <w:tcPr>
            <w:tcW w:w="749" w:type="dxa"/>
            <w:shd w:val="clear" w:color="auto" w:fill="FFFFFF"/>
          </w:tcPr>
          <w:p w14:paraId="25E2A76B" w14:textId="77777777" w:rsidR="00807BEF" w:rsidRPr="0097659A" w:rsidRDefault="00807BEF" w:rsidP="00592AA5">
            <w:pPr>
              <w:ind w:left="1134" w:hanging="1134"/>
              <w:rPr>
                <w:sz w:val="18"/>
                <w:szCs w:val="18"/>
              </w:rPr>
            </w:pPr>
          </w:p>
        </w:tc>
        <w:tc>
          <w:tcPr>
            <w:tcW w:w="744" w:type="dxa"/>
            <w:shd w:val="clear" w:color="auto" w:fill="FFFFFF"/>
          </w:tcPr>
          <w:p w14:paraId="033D7A75" w14:textId="77777777" w:rsidR="00807BEF" w:rsidRPr="0097659A" w:rsidRDefault="00807BEF" w:rsidP="00592AA5">
            <w:pPr>
              <w:ind w:left="1134" w:hanging="1134"/>
              <w:rPr>
                <w:sz w:val="18"/>
                <w:szCs w:val="18"/>
              </w:rPr>
            </w:pPr>
          </w:p>
        </w:tc>
        <w:tc>
          <w:tcPr>
            <w:tcW w:w="749" w:type="dxa"/>
            <w:shd w:val="clear" w:color="auto" w:fill="FFFFFF"/>
          </w:tcPr>
          <w:p w14:paraId="688F9206" w14:textId="77777777" w:rsidR="00807BEF" w:rsidRPr="0097659A" w:rsidRDefault="00807BEF" w:rsidP="00592AA5">
            <w:pPr>
              <w:ind w:left="1134" w:hanging="1134"/>
              <w:rPr>
                <w:sz w:val="18"/>
                <w:szCs w:val="18"/>
              </w:rPr>
            </w:pPr>
          </w:p>
        </w:tc>
        <w:tc>
          <w:tcPr>
            <w:tcW w:w="2160" w:type="dxa"/>
            <w:shd w:val="clear" w:color="auto" w:fill="FFFFFF"/>
          </w:tcPr>
          <w:p w14:paraId="66E1E0DF" w14:textId="77777777" w:rsidR="00807BEF" w:rsidRPr="0097659A" w:rsidRDefault="00807BEF" w:rsidP="00592AA5">
            <w:pPr>
              <w:ind w:left="1134" w:hanging="1134"/>
              <w:rPr>
                <w:sz w:val="18"/>
                <w:szCs w:val="18"/>
              </w:rPr>
            </w:pPr>
          </w:p>
        </w:tc>
      </w:tr>
      <w:tr w:rsidR="00062639" w:rsidRPr="0097659A" w14:paraId="7D2198F6" w14:textId="77777777" w:rsidTr="00450A4D">
        <w:trPr>
          <w:trHeight w:hRule="exact" w:val="442"/>
        </w:trPr>
        <w:tc>
          <w:tcPr>
            <w:tcW w:w="1440" w:type="dxa"/>
            <w:shd w:val="clear" w:color="auto" w:fill="FFFFFF"/>
            <w:vAlign w:val="center"/>
          </w:tcPr>
          <w:p w14:paraId="07537CC1"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3.13.</w:t>
            </w:r>
          </w:p>
        </w:tc>
        <w:tc>
          <w:tcPr>
            <w:tcW w:w="3494" w:type="dxa"/>
            <w:shd w:val="clear" w:color="auto" w:fill="FFFFFF"/>
            <w:vAlign w:val="center"/>
          </w:tcPr>
          <w:p w14:paraId="28E59FFB" w14:textId="77777777" w:rsidR="00807BEF" w:rsidRPr="0097659A" w:rsidRDefault="00807BEF" w:rsidP="00104916">
            <w:pPr>
              <w:pStyle w:val="Gvdemetni0"/>
              <w:shd w:val="clear" w:color="auto" w:fill="auto"/>
              <w:spacing w:line="240" w:lineRule="auto"/>
              <w:ind w:hanging="22"/>
              <w:jc w:val="left"/>
              <w:rPr>
                <w:sz w:val="18"/>
                <w:szCs w:val="18"/>
              </w:rPr>
            </w:pPr>
            <w:r w:rsidRPr="0097659A">
              <w:rPr>
                <w:sz w:val="18"/>
                <w:szCs w:val="18"/>
              </w:rPr>
              <w:t>Sıvı yakıtlı kıvılcım ateşlemeli motorlar için yakıt beslemesi</w:t>
            </w:r>
          </w:p>
        </w:tc>
        <w:tc>
          <w:tcPr>
            <w:tcW w:w="576" w:type="dxa"/>
            <w:shd w:val="clear" w:color="auto" w:fill="FFFFFF"/>
          </w:tcPr>
          <w:p w14:paraId="0C371C92" w14:textId="77777777" w:rsidR="00807BEF" w:rsidRPr="0097659A" w:rsidRDefault="00807BEF" w:rsidP="00592AA5">
            <w:pPr>
              <w:ind w:left="1134" w:hanging="1134"/>
              <w:rPr>
                <w:sz w:val="18"/>
                <w:szCs w:val="18"/>
              </w:rPr>
            </w:pPr>
          </w:p>
        </w:tc>
        <w:tc>
          <w:tcPr>
            <w:tcW w:w="576" w:type="dxa"/>
            <w:shd w:val="clear" w:color="auto" w:fill="FFFFFF"/>
          </w:tcPr>
          <w:p w14:paraId="394FC0B4" w14:textId="77777777" w:rsidR="00807BEF" w:rsidRPr="0097659A" w:rsidRDefault="00807BEF" w:rsidP="00592AA5">
            <w:pPr>
              <w:ind w:left="1134" w:hanging="1134"/>
              <w:rPr>
                <w:sz w:val="18"/>
                <w:szCs w:val="18"/>
              </w:rPr>
            </w:pPr>
          </w:p>
        </w:tc>
        <w:tc>
          <w:tcPr>
            <w:tcW w:w="576" w:type="dxa"/>
            <w:shd w:val="clear" w:color="auto" w:fill="FFFFFF"/>
          </w:tcPr>
          <w:p w14:paraId="43A0894D" w14:textId="77777777" w:rsidR="00807BEF" w:rsidRPr="0097659A" w:rsidRDefault="00807BEF" w:rsidP="00592AA5">
            <w:pPr>
              <w:ind w:left="1134" w:hanging="1134"/>
              <w:rPr>
                <w:sz w:val="18"/>
                <w:szCs w:val="18"/>
              </w:rPr>
            </w:pPr>
          </w:p>
        </w:tc>
        <w:tc>
          <w:tcPr>
            <w:tcW w:w="1282" w:type="dxa"/>
            <w:shd w:val="clear" w:color="auto" w:fill="FFFFFF"/>
          </w:tcPr>
          <w:p w14:paraId="00C03148" w14:textId="77777777" w:rsidR="00807BEF" w:rsidRPr="0097659A" w:rsidRDefault="00807BEF" w:rsidP="00592AA5">
            <w:pPr>
              <w:ind w:left="1134" w:hanging="1134"/>
              <w:rPr>
                <w:sz w:val="18"/>
                <w:szCs w:val="18"/>
              </w:rPr>
            </w:pPr>
          </w:p>
        </w:tc>
        <w:tc>
          <w:tcPr>
            <w:tcW w:w="744" w:type="dxa"/>
            <w:shd w:val="clear" w:color="auto" w:fill="FFFFFF"/>
          </w:tcPr>
          <w:p w14:paraId="682F569E" w14:textId="77777777" w:rsidR="00807BEF" w:rsidRPr="0097659A" w:rsidRDefault="00807BEF" w:rsidP="00592AA5">
            <w:pPr>
              <w:ind w:left="1134" w:hanging="1134"/>
              <w:rPr>
                <w:sz w:val="18"/>
                <w:szCs w:val="18"/>
              </w:rPr>
            </w:pPr>
          </w:p>
        </w:tc>
        <w:tc>
          <w:tcPr>
            <w:tcW w:w="749" w:type="dxa"/>
            <w:shd w:val="clear" w:color="auto" w:fill="FFFFFF"/>
          </w:tcPr>
          <w:p w14:paraId="7B1AE5D4" w14:textId="77777777" w:rsidR="00807BEF" w:rsidRPr="0097659A" w:rsidRDefault="00807BEF" w:rsidP="00592AA5">
            <w:pPr>
              <w:ind w:left="1134" w:hanging="1134"/>
              <w:rPr>
                <w:sz w:val="18"/>
                <w:szCs w:val="18"/>
              </w:rPr>
            </w:pPr>
          </w:p>
        </w:tc>
        <w:tc>
          <w:tcPr>
            <w:tcW w:w="744" w:type="dxa"/>
            <w:shd w:val="clear" w:color="auto" w:fill="FFFFFF"/>
          </w:tcPr>
          <w:p w14:paraId="51EFFA0A" w14:textId="77777777" w:rsidR="00807BEF" w:rsidRPr="0097659A" w:rsidRDefault="00807BEF" w:rsidP="00592AA5">
            <w:pPr>
              <w:ind w:left="1134" w:hanging="1134"/>
              <w:rPr>
                <w:sz w:val="18"/>
                <w:szCs w:val="18"/>
              </w:rPr>
            </w:pPr>
          </w:p>
        </w:tc>
        <w:tc>
          <w:tcPr>
            <w:tcW w:w="749" w:type="dxa"/>
            <w:shd w:val="clear" w:color="auto" w:fill="FFFFFF"/>
          </w:tcPr>
          <w:p w14:paraId="7E582D91" w14:textId="77777777" w:rsidR="00807BEF" w:rsidRPr="0097659A" w:rsidRDefault="00807BEF" w:rsidP="00592AA5">
            <w:pPr>
              <w:ind w:left="1134" w:hanging="1134"/>
              <w:rPr>
                <w:sz w:val="18"/>
                <w:szCs w:val="18"/>
              </w:rPr>
            </w:pPr>
          </w:p>
        </w:tc>
        <w:tc>
          <w:tcPr>
            <w:tcW w:w="2160" w:type="dxa"/>
            <w:shd w:val="clear" w:color="auto" w:fill="FFFFFF"/>
          </w:tcPr>
          <w:p w14:paraId="17D90F03" w14:textId="77777777" w:rsidR="00807BEF" w:rsidRPr="0097659A" w:rsidRDefault="00807BEF" w:rsidP="00592AA5">
            <w:pPr>
              <w:ind w:left="1134" w:hanging="1134"/>
              <w:rPr>
                <w:sz w:val="18"/>
                <w:szCs w:val="18"/>
              </w:rPr>
            </w:pPr>
          </w:p>
        </w:tc>
      </w:tr>
      <w:tr w:rsidR="00062639" w:rsidRPr="0097659A" w14:paraId="43376AB8" w14:textId="77777777" w:rsidTr="00450A4D">
        <w:trPr>
          <w:trHeight w:hRule="exact" w:val="437"/>
        </w:trPr>
        <w:tc>
          <w:tcPr>
            <w:tcW w:w="1440" w:type="dxa"/>
            <w:shd w:val="clear" w:color="auto" w:fill="FFFFFF"/>
            <w:vAlign w:val="center"/>
          </w:tcPr>
          <w:p w14:paraId="0CF62263"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3.13.1.</w:t>
            </w:r>
          </w:p>
        </w:tc>
        <w:tc>
          <w:tcPr>
            <w:tcW w:w="3494" w:type="dxa"/>
            <w:shd w:val="clear" w:color="auto" w:fill="FFFFFF"/>
            <w:vAlign w:val="center"/>
          </w:tcPr>
          <w:p w14:paraId="5991DDBF" w14:textId="77777777" w:rsidR="00807BEF" w:rsidRPr="0097659A" w:rsidRDefault="00807BEF" w:rsidP="00592AA5">
            <w:pPr>
              <w:pStyle w:val="Gvdemetni0"/>
              <w:shd w:val="clear" w:color="auto" w:fill="auto"/>
              <w:spacing w:line="240" w:lineRule="auto"/>
              <w:ind w:left="1134" w:hanging="1134"/>
              <w:jc w:val="left"/>
              <w:rPr>
                <w:i/>
                <w:sz w:val="18"/>
                <w:szCs w:val="18"/>
              </w:rPr>
            </w:pPr>
            <w:r w:rsidRPr="0097659A">
              <w:rPr>
                <w:rStyle w:val="Gvdemetnitalik0ptbolukbraklyor"/>
                <w:i w:val="0"/>
                <w:color w:val="auto"/>
                <w:sz w:val="18"/>
                <w:szCs w:val="18"/>
                <w:lang w:val="tr-TR"/>
              </w:rPr>
              <w:t>Karbüratör</w:t>
            </w:r>
          </w:p>
        </w:tc>
        <w:tc>
          <w:tcPr>
            <w:tcW w:w="576" w:type="dxa"/>
            <w:shd w:val="clear" w:color="auto" w:fill="FFFFFF"/>
          </w:tcPr>
          <w:p w14:paraId="4BF4C18D" w14:textId="77777777" w:rsidR="00807BEF" w:rsidRPr="0097659A" w:rsidRDefault="00807BEF" w:rsidP="00592AA5">
            <w:pPr>
              <w:ind w:left="1134" w:hanging="1134"/>
              <w:rPr>
                <w:sz w:val="18"/>
                <w:szCs w:val="18"/>
              </w:rPr>
            </w:pPr>
          </w:p>
        </w:tc>
        <w:tc>
          <w:tcPr>
            <w:tcW w:w="576" w:type="dxa"/>
            <w:shd w:val="clear" w:color="auto" w:fill="FFFFFF"/>
          </w:tcPr>
          <w:p w14:paraId="07B21DE9" w14:textId="77777777" w:rsidR="00807BEF" w:rsidRPr="0097659A" w:rsidRDefault="00807BEF" w:rsidP="00592AA5">
            <w:pPr>
              <w:ind w:left="1134" w:hanging="1134"/>
              <w:rPr>
                <w:sz w:val="18"/>
                <w:szCs w:val="18"/>
              </w:rPr>
            </w:pPr>
          </w:p>
        </w:tc>
        <w:tc>
          <w:tcPr>
            <w:tcW w:w="576" w:type="dxa"/>
            <w:shd w:val="clear" w:color="auto" w:fill="FFFFFF"/>
          </w:tcPr>
          <w:p w14:paraId="57322565" w14:textId="77777777" w:rsidR="00807BEF" w:rsidRPr="0097659A" w:rsidRDefault="00807BEF" w:rsidP="00592AA5">
            <w:pPr>
              <w:ind w:left="1134" w:hanging="1134"/>
              <w:rPr>
                <w:sz w:val="18"/>
                <w:szCs w:val="18"/>
              </w:rPr>
            </w:pPr>
          </w:p>
        </w:tc>
        <w:tc>
          <w:tcPr>
            <w:tcW w:w="1282" w:type="dxa"/>
            <w:shd w:val="clear" w:color="auto" w:fill="FFFFFF"/>
          </w:tcPr>
          <w:p w14:paraId="39D184E9" w14:textId="77777777" w:rsidR="00807BEF" w:rsidRPr="0097659A" w:rsidRDefault="00807BEF" w:rsidP="00592AA5">
            <w:pPr>
              <w:ind w:left="1134" w:hanging="1134"/>
              <w:rPr>
                <w:sz w:val="18"/>
                <w:szCs w:val="18"/>
              </w:rPr>
            </w:pPr>
          </w:p>
        </w:tc>
        <w:tc>
          <w:tcPr>
            <w:tcW w:w="744" w:type="dxa"/>
            <w:shd w:val="clear" w:color="auto" w:fill="FFFFFF"/>
          </w:tcPr>
          <w:p w14:paraId="35E4A3BB" w14:textId="77777777" w:rsidR="00807BEF" w:rsidRPr="0097659A" w:rsidRDefault="00807BEF" w:rsidP="00592AA5">
            <w:pPr>
              <w:ind w:left="1134" w:hanging="1134"/>
              <w:rPr>
                <w:sz w:val="18"/>
                <w:szCs w:val="18"/>
              </w:rPr>
            </w:pPr>
          </w:p>
        </w:tc>
        <w:tc>
          <w:tcPr>
            <w:tcW w:w="749" w:type="dxa"/>
            <w:shd w:val="clear" w:color="auto" w:fill="FFFFFF"/>
          </w:tcPr>
          <w:p w14:paraId="1F6A028B" w14:textId="77777777" w:rsidR="00807BEF" w:rsidRPr="0097659A" w:rsidRDefault="00807BEF" w:rsidP="00592AA5">
            <w:pPr>
              <w:ind w:left="1134" w:hanging="1134"/>
              <w:rPr>
                <w:sz w:val="18"/>
                <w:szCs w:val="18"/>
              </w:rPr>
            </w:pPr>
          </w:p>
        </w:tc>
        <w:tc>
          <w:tcPr>
            <w:tcW w:w="744" w:type="dxa"/>
            <w:shd w:val="clear" w:color="auto" w:fill="FFFFFF"/>
          </w:tcPr>
          <w:p w14:paraId="40F05E85" w14:textId="77777777" w:rsidR="00807BEF" w:rsidRPr="0097659A" w:rsidRDefault="00807BEF" w:rsidP="00592AA5">
            <w:pPr>
              <w:ind w:left="1134" w:hanging="1134"/>
              <w:rPr>
                <w:sz w:val="18"/>
                <w:szCs w:val="18"/>
              </w:rPr>
            </w:pPr>
          </w:p>
        </w:tc>
        <w:tc>
          <w:tcPr>
            <w:tcW w:w="749" w:type="dxa"/>
            <w:shd w:val="clear" w:color="auto" w:fill="FFFFFF"/>
          </w:tcPr>
          <w:p w14:paraId="6066EDDB" w14:textId="77777777" w:rsidR="00807BEF" w:rsidRPr="0097659A" w:rsidRDefault="00807BEF" w:rsidP="00592AA5">
            <w:pPr>
              <w:ind w:left="1134" w:hanging="1134"/>
              <w:rPr>
                <w:sz w:val="18"/>
                <w:szCs w:val="18"/>
              </w:rPr>
            </w:pPr>
          </w:p>
        </w:tc>
        <w:tc>
          <w:tcPr>
            <w:tcW w:w="2160" w:type="dxa"/>
            <w:shd w:val="clear" w:color="auto" w:fill="FFFFFF"/>
          </w:tcPr>
          <w:p w14:paraId="67BFC6B8" w14:textId="77777777" w:rsidR="00807BEF" w:rsidRPr="0097659A" w:rsidRDefault="00807BEF" w:rsidP="00592AA5">
            <w:pPr>
              <w:ind w:left="1134" w:hanging="1134"/>
              <w:rPr>
                <w:sz w:val="18"/>
                <w:szCs w:val="18"/>
              </w:rPr>
            </w:pPr>
          </w:p>
        </w:tc>
      </w:tr>
      <w:tr w:rsidR="00062639" w:rsidRPr="0097659A" w14:paraId="065A0920" w14:textId="77777777" w:rsidTr="00450A4D">
        <w:trPr>
          <w:trHeight w:hRule="exact" w:val="437"/>
        </w:trPr>
        <w:tc>
          <w:tcPr>
            <w:tcW w:w="1440" w:type="dxa"/>
            <w:shd w:val="clear" w:color="auto" w:fill="FFFFFF"/>
            <w:vAlign w:val="center"/>
          </w:tcPr>
          <w:p w14:paraId="4005E192"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3.13.1.1.</w:t>
            </w:r>
          </w:p>
        </w:tc>
        <w:tc>
          <w:tcPr>
            <w:tcW w:w="3494" w:type="dxa"/>
            <w:shd w:val="clear" w:color="auto" w:fill="FFFFFF"/>
            <w:vAlign w:val="center"/>
          </w:tcPr>
          <w:p w14:paraId="3CAB77E1"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Tip(ler):</w:t>
            </w:r>
          </w:p>
        </w:tc>
        <w:tc>
          <w:tcPr>
            <w:tcW w:w="576" w:type="dxa"/>
            <w:shd w:val="clear" w:color="auto" w:fill="FFFFFF"/>
          </w:tcPr>
          <w:p w14:paraId="1922C46A" w14:textId="77777777" w:rsidR="00807BEF" w:rsidRPr="0097659A" w:rsidRDefault="00807BEF" w:rsidP="00592AA5">
            <w:pPr>
              <w:ind w:left="1134" w:hanging="1134"/>
              <w:rPr>
                <w:sz w:val="18"/>
                <w:szCs w:val="18"/>
              </w:rPr>
            </w:pPr>
          </w:p>
        </w:tc>
        <w:tc>
          <w:tcPr>
            <w:tcW w:w="576" w:type="dxa"/>
            <w:shd w:val="clear" w:color="auto" w:fill="FFFFFF"/>
          </w:tcPr>
          <w:p w14:paraId="65D5C988" w14:textId="77777777" w:rsidR="00807BEF" w:rsidRPr="0097659A" w:rsidRDefault="00807BEF" w:rsidP="00592AA5">
            <w:pPr>
              <w:ind w:left="1134" w:hanging="1134"/>
              <w:rPr>
                <w:sz w:val="18"/>
                <w:szCs w:val="18"/>
              </w:rPr>
            </w:pPr>
          </w:p>
        </w:tc>
        <w:tc>
          <w:tcPr>
            <w:tcW w:w="576" w:type="dxa"/>
            <w:shd w:val="clear" w:color="auto" w:fill="FFFFFF"/>
          </w:tcPr>
          <w:p w14:paraId="55A15AFE" w14:textId="77777777" w:rsidR="00807BEF" w:rsidRPr="0097659A" w:rsidRDefault="00807BEF" w:rsidP="00592AA5">
            <w:pPr>
              <w:ind w:left="1134" w:right="200" w:hanging="1134"/>
              <w:jc w:val="right"/>
              <w:rPr>
                <w:sz w:val="18"/>
                <w:szCs w:val="18"/>
              </w:rPr>
            </w:pPr>
            <w:r w:rsidRPr="0097659A">
              <w:rPr>
                <w:rStyle w:val="Gvdemetni77ptKalnDeil0ptbolukbraklyor"/>
                <w:color w:val="auto"/>
                <w:sz w:val="18"/>
                <w:szCs w:val="18"/>
                <w:lang w:val="tr-TR"/>
              </w:rPr>
              <w:t>X</w:t>
            </w:r>
          </w:p>
        </w:tc>
        <w:tc>
          <w:tcPr>
            <w:tcW w:w="1282" w:type="dxa"/>
            <w:shd w:val="clear" w:color="auto" w:fill="FFFFFF"/>
          </w:tcPr>
          <w:p w14:paraId="2A2CB464" w14:textId="77777777" w:rsidR="00807BEF" w:rsidRPr="0097659A" w:rsidRDefault="00807BEF" w:rsidP="00592AA5">
            <w:pPr>
              <w:ind w:left="1134" w:hanging="1134"/>
              <w:rPr>
                <w:sz w:val="18"/>
                <w:szCs w:val="18"/>
              </w:rPr>
            </w:pPr>
          </w:p>
        </w:tc>
        <w:tc>
          <w:tcPr>
            <w:tcW w:w="744" w:type="dxa"/>
            <w:shd w:val="clear" w:color="auto" w:fill="FFFFFF"/>
          </w:tcPr>
          <w:p w14:paraId="10112C4F" w14:textId="77777777" w:rsidR="00807BEF" w:rsidRPr="0097659A" w:rsidRDefault="00807BEF" w:rsidP="00592AA5">
            <w:pPr>
              <w:ind w:left="1134" w:hanging="1134"/>
              <w:rPr>
                <w:sz w:val="18"/>
                <w:szCs w:val="18"/>
              </w:rPr>
            </w:pPr>
          </w:p>
        </w:tc>
        <w:tc>
          <w:tcPr>
            <w:tcW w:w="749" w:type="dxa"/>
            <w:shd w:val="clear" w:color="auto" w:fill="FFFFFF"/>
          </w:tcPr>
          <w:p w14:paraId="7DDD8D37" w14:textId="77777777" w:rsidR="00807BEF" w:rsidRPr="0097659A" w:rsidRDefault="00807BEF" w:rsidP="00592AA5">
            <w:pPr>
              <w:ind w:left="1134" w:hanging="1134"/>
              <w:rPr>
                <w:sz w:val="18"/>
                <w:szCs w:val="18"/>
              </w:rPr>
            </w:pPr>
          </w:p>
        </w:tc>
        <w:tc>
          <w:tcPr>
            <w:tcW w:w="744" w:type="dxa"/>
            <w:shd w:val="clear" w:color="auto" w:fill="FFFFFF"/>
          </w:tcPr>
          <w:p w14:paraId="377F71DD" w14:textId="77777777" w:rsidR="00807BEF" w:rsidRPr="0097659A" w:rsidRDefault="00807BEF" w:rsidP="00592AA5">
            <w:pPr>
              <w:ind w:left="1134" w:hanging="1134"/>
              <w:rPr>
                <w:sz w:val="18"/>
                <w:szCs w:val="18"/>
              </w:rPr>
            </w:pPr>
          </w:p>
        </w:tc>
        <w:tc>
          <w:tcPr>
            <w:tcW w:w="749" w:type="dxa"/>
            <w:shd w:val="clear" w:color="auto" w:fill="FFFFFF"/>
          </w:tcPr>
          <w:p w14:paraId="2F4000EE" w14:textId="77777777" w:rsidR="00807BEF" w:rsidRPr="0097659A" w:rsidRDefault="00807BEF" w:rsidP="00592AA5">
            <w:pPr>
              <w:ind w:left="1134" w:hanging="1134"/>
              <w:rPr>
                <w:sz w:val="18"/>
                <w:szCs w:val="18"/>
              </w:rPr>
            </w:pPr>
          </w:p>
        </w:tc>
        <w:tc>
          <w:tcPr>
            <w:tcW w:w="2160" w:type="dxa"/>
            <w:shd w:val="clear" w:color="auto" w:fill="FFFFFF"/>
          </w:tcPr>
          <w:p w14:paraId="4570758A" w14:textId="77777777" w:rsidR="00807BEF" w:rsidRPr="0097659A" w:rsidRDefault="00807BEF" w:rsidP="00592AA5">
            <w:pPr>
              <w:ind w:left="1134" w:hanging="1134"/>
              <w:rPr>
                <w:sz w:val="18"/>
                <w:szCs w:val="18"/>
              </w:rPr>
            </w:pPr>
          </w:p>
        </w:tc>
      </w:tr>
      <w:tr w:rsidR="00062639" w:rsidRPr="0097659A" w14:paraId="4EE9DD47" w14:textId="77777777" w:rsidTr="00450A4D">
        <w:trPr>
          <w:trHeight w:hRule="exact" w:val="437"/>
        </w:trPr>
        <w:tc>
          <w:tcPr>
            <w:tcW w:w="1440" w:type="dxa"/>
            <w:shd w:val="clear" w:color="auto" w:fill="FFFFFF"/>
            <w:vAlign w:val="center"/>
          </w:tcPr>
          <w:p w14:paraId="471CC9DF"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3.13.2.</w:t>
            </w:r>
          </w:p>
        </w:tc>
        <w:tc>
          <w:tcPr>
            <w:tcW w:w="3494" w:type="dxa"/>
            <w:shd w:val="clear" w:color="auto" w:fill="FFFFFF"/>
            <w:vAlign w:val="center"/>
          </w:tcPr>
          <w:p w14:paraId="36794129" w14:textId="77777777" w:rsidR="00807BEF" w:rsidRPr="0097659A" w:rsidRDefault="00807BEF" w:rsidP="00592AA5">
            <w:pPr>
              <w:pStyle w:val="Gvdemetni0"/>
              <w:shd w:val="clear" w:color="auto" w:fill="auto"/>
              <w:spacing w:line="240" w:lineRule="auto"/>
              <w:ind w:left="1134" w:hanging="1134"/>
              <w:jc w:val="left"/>
              <w:rPr>
                <w:i/>
                <w:sz w:val="18"/>
                <w:szCs w:val="18"/>
              </w:rPr>
            </w:pPr>
            <w:r w:rsidRPr="0097659A">
              <w:rPr>
                <w:rStyle w:val="Gvdemetnitalik0ptbolukbraklyor"/>
                <w:i w:val="0"/>
                <w:color w:val="auto"/>
                <w:sz w:val="18"/>
                <w:szCs w:val="18"/>
                <w:lang w:val="tr-TR"/>
              </w:rPr>
              <w:t>Port yakıt enjeksiyonu:</w:t>
            </w:r>
          </w:p>
        </w:tc>
        <w:tc>
          <w:tcPr>
            <w:tcW w:w="576" w:type="dxa"/>
            <w:shd w:val="clear" w:color="auto" w:fill="FFFFFF"/>
          </w:tcPr>
          <w:p w14:paraId="64C590DE" w14:textId="77777777" w:rsidR="00807BEF" w:rsidRPr="0097659A" w:rsidRDefault="00807BEF" w:rsidP="00592AA5">
            <w:pPr>
              <w:ind w:left="1134" w:hanging="1134"/>
              <w:rPr>
                <w:sz w:val="18"/>
                <w:szCs w:val="18"/>
              </w:rPr>
            </w:pPr>
          </w:p>
        </w:tc>
        <w:tc>
          <w:tcPr>
            <w:tcW w:w="576" w:type="dxa"/>
            <w:shd w:val="clear" w:color="auto" w:fill="FFFFFF"/>
          </w:tcPr>
          <w:p w14:paraId="0A537FB9" w14:textId="77777777" w:rsidR="00807BEF" w:rsidRPr="0097659A" w:rsidRDefault="00807BEF" w:rsidP="00592AA5">
            <w:pPr>
              <w:ind w:left="1134" w:hanging="1134"/>
              <w:rPr>
                <w:sz w:val="18"/>
                <w:szCs w:val="18"/>
              </w:rPr>
            </w:pPr>
          </w:p>
        </w:tc>
        <w:tc>
          <w:tcPr>
            <w:tcW w:w="576" w:type="dxa"/>
            <w:shd w:val="clear" w:color="auto" w:fill="FFFFFF"/>
          </w:tcPr>
          <w:p w14:paraId="4057A556" w14:textId="77777777" w:rsidR="00807BEF" w:rsidRPr="0097659A" w:rsidRDefault="00807BEF" w:rsidP="00592AA5">
            <w:pPr>
              <w:ind w:left="1134" w:hanging="1134"/>
              <w:rPr>
                <w:sz w:val="18"/>
                <w:szCs w:val="18"/>
              </w:rPr>
            </w:pPr>
          </w:p>
        </w:tc>
        <w:tc>
          <w:tcPr>
            <w:tcW w:w="1282" w:type="dxa"/>
            <w:shd w:val="clear" w:color="auto" w:fill="FFFFFF"/>
          </w:tcPr>
          <w:p w14:paraId="7D6EB8DE" w14:textId="77777777" w:rsidR="00807BEF" w:rsidRPr="0097659A" w:rsidRDefault="00807BEF" w:rsidP="00592AA5">
            <w:pPr>
              <w:ind w:left="1134" w:hanging="1134"/>
              <w:rPr>
                <w:sz w:val="18"/>
                <w:szCs w:val="18"/>
              </w:rPr>
            </w:pPr>
          </w:p>
        </w:tc>
        <w:tc>
          <w:tcPr>
            <w:tcW w:w="744" w:type="dxa"/>
            <w:shd w:val="clear" w:color="auto" w:fill="FFFFFF"/>
          </w:tcPr>
          <w:p w14:paraId="1BB71AAE" w14:textId="77777777" w:rsidR="00807BEF" w:rsidRPr="0097659A" w:rsidRDefault="00807BEF" w:rsidP="00592AA5">
            <w:pPr>
              <w:ind w:left="1134" w:hanging="1134"/>
              <w:rPr>
                <w:sz w:val="18"/>
                <w:szCs w:val="18"/>
              </w:rPr>
            </w:pPr>
          </w:p>
        </w:tc>
        <w:tc>
          <w:tcPr>
            <w:tcW w:w="749" w:type="dxa"/>
            <w:shd w:val="clear" w:color="auto" w:fill="FFFFFF"/>
          </w:tcPr>
          <w:p w14:paraId="5A874CC4" w14:textId="77777777" w:rsidR="00807BEF" w:rsidRPr="0097659A" w:rsidRDefault="00807BEF" w:rsidP="00592AA5">
            <w:pPr>
              <w:ind w:left="1134" w:hanging="1134"/>
              <w:rPr>
                <w:sz w:val="18"/>
                <w:szCs w:val="18"/>
              </w:rPr>
            </w:pPr>
          </w:p>
        </w:tc>
        <w:tc>
          <w:tcPr>
            <w:tcW w:w="744" w:type="dxa"/>
            <w:shd w:val="clear" w:color="auto" w:fill="FFFFFF"/>
          </w:tcPr>
          <w:p w14:paraId="1398E6F4" w14:textId="77777777" w:rsidR="00807BEF" w:rsidRPr="0097659A" w:rsidRDefault="00807BEF" w:rsidP="00592AA5">
            <w:pPr>
              <w:ind w:left="1134" w:hanging="1134"/>
              <w:rPr>
                <w:sz w:val="18"/>
                <w:szCs w:val="18"/>
              </w:rPr>
            </w:pPr>
          </w:p>
        </w:tc>
        <w:tc>
          <w:tcPr>
            <w:tcW w:w="749" w:type="dxa"/>
            <w:shd w:val="clear" w:color="auto" w:fill="FFFFFF"/>
          </w:tcPr>
          <w:p w14:paraId="6BE0D9C2" w14:textId="77777777" w:rsidR="00807BEF" w:rsidRPr="0097659A" w:rsidRDefault="00807BEF" w:rsidP="00592AA5">
            <w:pPr>
              <w:ind w:left="1134" w:hanging="1134"/>
              <w:rPr>
                <w:sz w:val="18"/>
                <w:szCs w:val="18"/>
              </w:rPr>
            </w:pPr>
          </w:p>
        </w:tc>
        <w:tc>
          <w:tcPr>
            <w:tcW w:w="2160" w:type="dxa"/>
            <w:shd w:val="clear" w:color="auto" w:fill="FFFFFF"/>
          </w:tcPr>
          <w:p w14:paraId="2C0ECD61" w14:textId="77777777" w:rsidR="00807BEF" w:rsidRPr="0097659A" w:rsidRDefault="00807BEF" w:rsidP="00592AA5">
            <w:pPr>
              <w:ind w:left="1134" w:hanging="1134"/>
              <w:rPr>
                <w:sz w:val="18"/>
                <w:szCs w:val="18"/>
              </w:rPr>
            </w:pPr>
          </w:p>
        </w:tc>
      </w:tr>
      <w:tr w:rsidR="00062639" w:rsidRPr="0097659A" w14:paraId="0FB4526F" w14:textId="77777777" w:rsidTr="00450A4D">
        <w:trPr>
          <w:trHeight w:hRule="exact" w:val="442"/>
        </w:trPr>
        <w:tc>
          <w:tcPr>
            <w:tcW w:w="1440" w:type="dxa"/>
            <w:shd w:val="clear" w:color="auto" w:fill="FFFFFF"/>
            <w:vAlign w:val="center"/>
          </w:tcPr>
          <w:p w14:paraId="7CDABADD"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3.13.2.1.</w:t>
            </w:r>
          </w:p>
        </w:tc>
        <w:tc>
          <w:tcPr>
            <w:tcW w:w="3494" w:type="dxa"/>
            <w:shd w:val="clear" w:color="auto" w:fill="FFFFFF"/>
            <w:vAlign w:val="center"/>
          </w:tcPr>
          <w:p w14:paraId="6E3FBAD3" w14:textId="77777777" w:rsidR="00807BEF" w:rsidRPr="0097659A" w:rsidRDefault="00104916" w:rsidP="00592AA5">
            <w:pPr>
              <w:pStyle w:val="Gvdemetni0"/>
              <w:shd w:val="clear" w:color="auto" w:fill="auto"/>
              <w:spacing w:line="240" w:lineRule="auto"/>
              <w:ind w:left="1134" w:hanging="1134"/>
              <w:jc w:val="left"/>
              <w:rPr>
                <w:sz w:val="18"/>
                <w:szCs w:val="18"/>
              </w:rPr>
            </w:pPr>
            <w:r w:rsidRPr="0097659A">
              <w:rPr>
                <w:sz w:val="18"/>
                <w:szCs w:val="18"/>
              </w:rPr>
              <w:t>Tek</w:t>
            </w:r>
            <w:r w:rsidR="00807BEF" w:rsidRPr="0097659A">
              <w:rPr>
                <w:sz w:val="18"/>
                <w:szCs w:val="18"/>
              </w:rPr>
              <w:t xml:space="preserve"> nokta / birden fazla nokta</w:t>
            </w:r>
          </w:p>
        </w:tc>
        <w:tc>
          <w:tcPr>
            <w:tcW w:w="576" w:type="dxa"/>
            <w:shd w:val="clear" w:color="auto" w:fill="FFFFFF"/>
          </w:tcPr>
          <w:p w14:paraId="1DEF2B50" w14:textId="77777777" w:rsidR="00807BEF" w:rsidRPr="0097659A" w:rsidRDefault="00807BEF" w:rsidP="00592AA5">
            <w:pPr>
              <w:ind w:left="1134" w:hanging="1134"/>
              <w:rPr>
                <w:sz w:val="18"/>
                <w:szCs w:val="18"/>
              </w:rPr>
            </w:pPr>
          </w:p>
        </w:tc>
        <w:tc>
          <w:tcPr>
            <w:tcW w:w="576" w:type="dxa"/>
            <w:shd w:val="clear" w:color="auto" w:fill="FFFFFF"/>
          </w:tcPr>
          <w:p w14:paraId="7B5D5CDF" w14:textId="77777777" w:rsidR="00807BEF" w:rsidRPr="0097659A" w:rsidRDefault="00807BEF" w:rsidP="00592AA5">
            <w:pPr>
              <w:ind w:left="1134" w:hanging="1134"/>
              <w:rPr>
                <w:sz w:val="18"/>
                <w:szCs w:val="18"/>
              </w:rPr>
            </w:pPr>
          </w:p>
        </w:tc>
        <w:tc>
          <w:tcPr>
            <w:tcW w:w="576" w:type="dxa"/>
            <w:shd w:val="clear" w:color="auto" w:fill="FFFFFF"/>
          </w:tcPr>
          <w:p w14:paraId="47C0DBC9" w14:textId="77777777" w:rsidR="00807BEF" w:rsidRPr="0097659A" w:rsidRDefault="00807BEF" w:rsidP="00592AA5">
            <w:pPr>
              <w:ind w:left="1134" w:right="200" w:hanging="1134"/>
              <w:jc w:val="right"/>
              <w:rPr>
                <w:sz w:val="18"/>
                <w:szCs w:val="18"/>
              </w:rPr>
            </w:pPr>
            <w:r w:rsidRPr="0097659A">
              <w:rPr>
                <w:rStyle w:val="Gvdemetni77ptKalnDeil0ptbolukbraklyor"/>
                <w:color w:val="auto"/>
                <w:sz w:val="18"/>
                <w:szCs w:val="18"/>
                <w:lang w:val="tr-TR"/>
              </w:rPr>
              <w:t>X</w:t>
            </w:r>
          </w:p>
        </w:tc>
        <w:tc>
          <w:tcPr>
            <w:tcW w:w="1282" w:type="dxa"/>
            <w:shd w:val="clear" w:color="auto" w:fill="FFFFFF"/>
          </w:tcPr>
          <w:p w14:paraId="4CBC82C3" w14:textId="77777777" w:rsidR="00807BEF" w:rsidRPr="0097659A" w:rsidRDefault="00807BEF" w:rsidP="00592AA5">
            <w:pPr>
              <w:ind w:left="1134" w:hanging="1134"/>
              <w:rPr>
                <w:sz w:val="18"/>
                <w:szCs w:val="18"/>
              </w:rPr>
            </w:pPr>
          </w:p>
        </w:tc>
        <w:tc>
          <w:tcPr>
            <w:tcW w:w="744" w:type="dxa"/>
            <w:shd w:val="clear" w:color="auto" w:fill="FFFFFF"/>
          </w:tcPr>
          <w:p w14:paraId="76F15D63" w14:textId="77777777" w:rsidR="00807BEF" w:rsidRPr="0097659A" w:rsidRDefault="00807BEF" w:rsidP="00592AA5">
            <w:pPr>
              <w:ind w:left="1134" w:hanging="1134"/>
              <w:rPr>
                <w:sz w:val="18"/>
                <w:szCs w:val="18"/>
              </w:rPr>
            </w:pPr>
          </w:p>
        </w:tc>
        <w:tc>
          <w:tcPr>
            <w:tcW w:w="749" w:type="dxa"/>
            <w:shd w:val="clear" w:color="auto" w:fill="FFFFFF"/>
          </w:tcPr>
          <w:p w14:paraId="2498840C" w14:textId="77777777" w:rsidR="00807BEF" w:rsidRPr="0097659A" w:rsidRDefault="00807BEF" w:rsidP="00592AA5">
            <w:pPr>
              <w:ind w:left="1134" w:hanging="1134"/>
              <w:rPr>
                <w:sz w:val="18"/>
                <w:szCs w:val="18"/>
              </w:rPr>
            </w:pPr>
          </w:p>
        </w:tc>
        <w:tc>
          <w:tcPr>
            <w:tcW w:w="744" w:type="dxa"/>
            <w:shd w:val="clear" w:color="auto" w:fill="FFFFFF"/>
          </w:tcPr>
          <w:p w14:paraId="0A0E7530" w14:textId="77777777" w:rsidR="00807BEF" w:rsidRPr="0097659A" w:rsidRDefault="00807BEF" w:rsidP="00592AA5">
            <w:pPr>
              <w:ind w:left="1134" w:hanging="1134"/>
              <w:rPr>
                <w:sz w:val="18"/>
                <w:szCs w:val="18"/>
              </w:rPr>
            </w:pPr>
          </w:p>
        </w:tc>
        <w:tc>
          <w:tcPr>
            <w:tcW w:w="749" w:type="dxa"/>
            <w:shd w:val="clear" w:color="auto" w:fill="FFFFFF"/>
          </w:tcPr>
          <w:p w14:paraId="67B26816" w14:textId="77777777" w:rsidR="00807BEF" w:rsidRPr="0097659A" w:rsidRDefault="00807BEF" w:rsidP="00592AA5">
            <w:pPr>
              <w:ind w:left="1134" w:hanging="1134"/>
              <w:rPr>
                <w:sz w:val="18"/>
                <w:szCs w:val="18"/>
              </w:rPr>
            </w:pPr>
          </w:p>
        </w:tc>
        <w:tc>
          <w:tcPr>
            <w:tcW w:w="2160" w:type="dxa"/>
            <w:shd w:val="clear" w:color="auto" w:fill="FFFFFF"/>
          </w:tcPr>
          <w:p w14:paraId="424FEFEE" w14:textId="77777777" w:rsidR="00807BEF" w:rsidRPr="0097659A" w:rsidRDefault="00807BEF" w:rsidP="00592AA5">
            <w:pPr>
              <w:ind w:left="1134" w:hanging="1134"/>
              <w:rPr>
                <w:sz w:val="18"/>
                <w:szCs w:val="18"/>
              </w:rPr>
            </w:pPr>
          </w:p>
        </w:tc>
      </w:tr>
      <w:tr w:rsidR="00062639" w:rsidRPr="0097659A" w14:paraId="5C04BF41" w14:textId="77777777" w:rsidTr="00450A4D">
        <w:trPr>
          <w:trHeight w:hRule="exact" w:val="437"/>
        </w:trPr>
        <w:tc>
          <w:tcPr>
            <w:tcW w:w="1440" w:type="dxa"/>
            <w:shd w:val="clear" w:color="auto" w:fill="FFFFFF"/>
            <w:vAlign w:val="center"/>
          </w:tcPr>
          <w:p w14:paraId="13CB1F0E"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3.13.2.2.</w:t>
            </w:r>
          </w:p>
        </w:tc>
        <w:tc>
          <w:tcPr>
            <w:tcW w:w="3494" w:type="dxa"/>
            <w:shd w:val="clear" w:color="auto" w:fill="FFFFFF"/>
            <w:vAlign w:val="center"/>
          </w:tcPr>
          <w:p w14:paraId="72730E6F"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Tip(ler):</w:t>
            </w:r>
          </w:p>
        </w:tc>
        <w:tc>
          <w:tcPr>
            <w:tcW w:w="576" w:type="dxa"/>
            <w:shd w:val="clear" w:color="auto" w:fill="FFFFFF"/>
          </w:tcPr>
          <w:p w14:paraId="42FDBAED" w14:textId="77777777" w:rsidR="00807BEF" w:rsidRPr="0097659A" w:rsidRDefault="00807BEF" w:rsidP="00592AA5">
            <w:pPr>
              <w:ind w:left="1134" w:hanging="1134"/>
              <w:rPr>
                <w:sz w:val="18"/>
                <w:szCs w:val="18"/>
              </w:rPr>
            </w:pPr>
          </w:p>
        </w:tc>
        <w:tc>
          <w:tcPr>
            <w:tcW w:w="576" w:type="dxa"/>
            <w:shd w:val="clear" w:color="auto" w:fill="FFFFFF"/>
          </w:tcPr>
          <w:p w14:paraId="1AF8E0A7" w14:textId="77777777" w:rsidR="00807BEF" w:rsidRPr="0097659A" w:rsidRDefault="00807BEF" w:rsidP="00592AA5">
            <w:pPr>
              <w:ind w:left="1134" w:hanging="1134"/>
              <w:rPr>
                <w:sz w:val="18"/>
                <w:szCs w:val="18"/>
              </w:rPr>
            </w:pPr>
          </w:p>
        </w:tc>
        <w:tc>
          <w:tcPr>
            <w:tcW w:w="576" w:type="dxa"/>
            <w:shd w:val="clear" w:color="auto" w:fill="FFFFFF"/>
          </w:tcPr>
          <w:p w14:paraId="58CF363E" w14:textId="77777777" w:rsidR="00807BEF" w:rsidRPr="0097659A" w:rsidRDefault="00807BEF" w:rsidP="00592AA5">
            <w:pPr>
              <w:ind w:left="1134" w:right="200" w:hanging="1134"/>
              <w:jc w:val="right"/>
              <w:rPr>
                <w:sz w:val="18"/>
                <w:szCs w:val="18"/>
              </w:rPr>
            </w:pPr>
            <w:r w:rsidRPr="0097659A">
              <w:rPr>
                <w:rStyle w:val="Gvdemetni77ptKalnDeil0ptbolukbraklyor"/>
                <w:color w:val="auto"/>
                <w:sz w:val="18"/>
                <w:szCs w:val="18"/>
                <w:lang w:val="tr-TR"/>
              </w:rPr>
              <w:t>X</w:t>
            </w:r>
          </w:p>
        </w:tc>
        <w:tc>
          <w:tcPr>
            <w:tcW w:w="1282" w:type="dxa"/>
            <w:shd w:val="clear" w:color="auto" w:fill="FFFFFF"/>
          </w:tcPr>
          <w:p w14:paraId="2060BE9E" w14:textId="77777777" w:rsidR="00807BEF" w:rsidRPr="0097659A" w:rsidRDefault="00807BEF" w:rsidP="00592AA5">
            <w:pPr>
              <w:ind w:left="1134" w:hanging="1134"/>
              <w:rPr>
                <w:sz w:val="18"/>
                <w:szCs w:val="18"/>
              </w:rPr>
            </w:pPr>
          </w:p>
        </w:tc>
        <w:tc>
          <w:tcPr>
            <w:tcW w:w="744" w:type="dxa"/>
            <w:shd w:val="clear" w:color="auto" w:fill="FFFFFF"/>
          </w:tcPr>
          <w:p w14:paraId="3A7D81ED" w14:textId="77777777" w:rsidR="00807BEF" w:rsidRPr="0097659A" w:rsidRDefault="00807BEF" w:rsidP="00592AA5">
            <w:pPr>
              <w:ind w:left="1134" w:hanging="1134"/>
              <w:rPr>
                <w:sz w:val="18"/>
                <w:szCs w:val="18"/>
              </w:rPr>
            </w:pPr>
          </w:p>
        </w:tc>
        <w:tc>
          <w:tcPr>
            <w:tcW w:w="749" w:type="dxa"/>
            <w:shd w:val="clear" w:color="auto" w:fill="FFFFFF"/>
          </w:tcPr>
          <w:p w14:paraId="7BEE225B" w14:textId="77777777" w:rsidR="00807BEF" w:rsidRPr="0097659A" w:rsidRDefault="00807BEF" w:rsidP="00592AA5">
            <w:pPr>
              <w:ind w:left="1134" w:hanging="1134"/>
              <w:rPr>
                <w:sz w:val="18"/>
                <w:szCs w:val="18"/>
              </w:rPr>
            </w:pPr>
          </w:p>
        </w:tc>
        <w:tc>
          <w:tcPr>
            <w:tcW w:w="744" w:type="dxa"/>
            <w:shd w:val="clear" w:color="auto" w:fill="FFFFFF"/>
          </w:tcPr>
          <w:p w14:paraId="79A90546" w14:textId="77777777" w:rsidR="00807BEF" w:rsidRPr="0097659A" w:rsidRDefault="00807BEF" w:rsidP="00592AA5">
            <w:pPr>
              <w:ind w:left="1134" w:hanging="1134"/>
              <w:rPr>
                <w:sz w:val="18"/>
                <w:szCs w:val="18"/>
              </w:rPr>
            </w:pPr>
          </w:p>
        </w:tc>
        <w:tc>
          <w:tcPr>
            <w:tcW w:w="749" w:type="dxa"/>
            <w:shd w:val="clear" w:color="auto" w:fill="FFFFFF"/>
          </w:tcPr>
          <w:p w14:paraId="643C5752" w14:textId="77777777" w:rsidR="00807BEF" w:rsidRPr="0097659A" w:rsidRDefault="00807BEF" w:rsidP="00592AA5">
            <w:pPr>
              <w:ind w:left="1134" w:hanging="1134"/>
              <w:rPr>
                <w:sz w:val="18"/>
                <w:szCs w:val="18"/>
              </w:rPr>
            </w:pPr>
          </w:p>
        </w:tc>
        <w:tc>
          <w:tcPr>
            <w:tcW w:w="2160" w:type="dxa"/>
            <w:shd w:val="clear" w:color="auto" w:fill="FFFFFF"/>
          </w:tcPr>
          <w:p w14:paraId="79EEDF98" w14:textId="77777777" w:rsidR="00807BEF" w:rsidRPr="0097659A" w:rsidRDefault="00807BEF" w:rsidP="00592AA5">
            <w:pPr>
              <w:ind w:left="1134" w:hanging="1134"/>
              <w:rPr>
                <w:sz w:val="18"/>
                <w:szCs w:val="18"/>
              </w:rPr>
            </w:pPr>
          </w:p>
        </w:tc>
      </w:tr>
      <w:tr w:rsidR="00062639" w:rsidRPr="0097659A" w14:paraId="66958F33" w14:textId="77777777" w:rsidTr="00450A4D">
        <w:trPr>
          <w:trHeight w:hRule="exact" w:val="437"/>
        </w:trPr>
        <w:tc>
          <w:tcPr>
            <w:tcW w:w="1440" w:type="dxa"/>
            <w:shd w:val="clear" w:color="auto" w:fill="FFFFFF"/>
            <w:vAlign w:val="center"/>
          </w:tcPr>
          <w:p w14:paraId="3D2A1653"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3.13.3.</w:t>
            </w:r>
          </w:p>
        </w:tc>
        <w:tc>
          <w:tcPr>
            <w:tcW w:w="3494" w:type="dxa"/>
            <w:shd w:val="clear" w:color="auto" w:fill="FFFFFF"/>
            <w:vAlign w:val="center"/>
          </w:tcPr>
          <w:p w14:paraId="12A755B5" w14:textId="77777777" w:rsidR="00807BEF" w:rsidRPr="0097659A" w:rsidRDefault="00BD237A" w:rsidP="00BD237A">
            <w:pPr>
              <w:pStyle w:val="Gvdemetni0"/>
              <w:shd w:val="clear" w:color="auto" w:fill="auto"/>
              <w:spacing w:line="240" w:lineRule="auto"/>
              <w:ind w:firstLine="0"/>
              <w:jc w:val="left"/>
              <w:rPr>
                <w:i/>
                <w:sz w:val="18"/>
                <w:szCs w:val="18"/>
              </w:rPr>
            </w:pPr>
            <w:r w:rsidRPr="0097659A">
              <w:rPr>
                <w:rStyle w:val="Gvdemetnitalik0ptbolukbraklyor"/>
                <w:i w:val="0"/>
                <w:color w:val="auto"/>
                <w:sz w:val="18"/>
                <w:szCs w:val="18"/>
                <w:lang w:val="tr-TR"/>
              </w:rPr>
              <w:t xml:space="preserve">Sapma </w:t>
            </w:r>
            <w:r w:rsidR="00807BEF" w:rsidRPr="0097659A">
              <w:rPr>
                <w:rStyle w:val="Gvdemetnitalik0ptbolukbraklyor"/>
                <w:i w:val="0"/>
                <w:color w:val="auto"/>
                <w:sz w:val="18"/>
                <w:szCs w:val="18"/>
                <w:lang w:val="tr-TR"/>
              </w:rPr>
              <w:t>enjeksiyonu:</w:t>
            </w:r>
          </w:p>
        </w:tc>
        <w:tc>
          <w:tcPr>
            <w:tcW w:w="576" w:type="dxa"/>
            <w:shd w:val="clear" w:color="auto" w:fill="FFFFFF"/>
          </w:tcPr>
          <w:p w14:paraId="388FB548" w14:textId="77777777" w:rsidR="00807BEF" w:rsidRPr="0097659A" w:rsidRDefault="00807BEF" w:rsidP="00592AA5">
            <w:pPr>
              <w:ind w:left="1134" w:hanging="1134"/>
              <w:rPr>
                <w:sz w:val="18"/>
                <w:szCs w:val="18"/>
              </w:rPr>
            </w:pPr>
          </w:p>
        </w:tc>
        <w:tc>
          <w:tcPr>
            <w:tcW w:w="576" w:type="dxa"/>
            <w:shd w:val="clear" w:color="auto" w:fill="FFFFFF"/>
          </w:tcPr>
          <w:p w14:paraId="7C2A4B4B" w14:textId="77777777" w:rsidR="00807BEF" w:rsidRPr="0097659A" w:rsidRDefault="00807BEF" w:rsidP="00592AA5">
            <w:pPr>
              <w:ind w:left="1134" w:hanging="1134"/>
              <w:rPr>
                <w:sz w:val="18"/>
                <w:szCs w:val="18"/>
              </w:rPr>
            </w:pPr>
          </w:p>
        </w:tc>
        <w:tc>
          <w:tcPr>
            <w:tcW w:w="576" w:type="dxa"/>
            <w:shd w:val="clear" w:color="auto" w:fill="FFFFFF"/>
          </w:tcPr>
          <w:p w14:paraId="7D9768AA" w14:textId="77777777" w:rsidR="00807BEF" w:rsidRPr="0097659A" w:rsidRDefault="00807BEF" w:rsidP="00592AA5">
            <w:pPr>
              <w:ind w:left="1134" w:hanging="1134"/>
              <w:rPr>
                <w:sz w:val="18"/>
                <w:szCs w:val="18"/>
              </w:rPr>
            </w:pPr>
          </w:p>
        </w:tc>
        <w:tc>
          <w:tcPr>
            <w:tcW w:w="1282" w:type="dxa"/>
            <w:shd w:val="clear" w:color="auto" w:fill="FFFFFF"/>
          </w:tcPr>
          <w:p w14:paraId="34973BAB" w14:textId="77777777" w:rsidR="00807BEF" w:rsidRPr="0097659A" w:rsidRDefault="00807BEF" w:rsidP="00592AA5">
            <w:pPr>
              <w:ind w:left="1134" w:hanging="1134"/>
              <w:rPr>
                <w:sz w:val="18"/>
                <w:szCs w:val="18"/>
              </w:rPr>
            </w:pPr>
          </w:p>
        </w:tc>
        <w:tc>
          <w:tcPr>
            <w:tcW w:w="744" w:type="dxa"/>
            <w:shd w:val="clear" w:color="auto" w:fill="FFFFFF"/>
          </w:tcPr>
          <w:p w14:paraId="28D8D6FB" w14:textId="77777777" w:rsidR="00807BEF" w:rsidRPr="0097659A" w:rsidRDefault="00807BEF" w:rsidP="00592AA5">
            <w:pPr>
              <w:ind w:left="1134" w:hanging="1134"/>
              <w:rPr>
                <w:sz w:val="18"/>
                <w:szCs w:val="18"/>
              </w:rPr>
            </w:pPr>
          </w:p>
        </w:tc>
        <w:tc>
          <w:tcPr>
            <w:tcW w:w="749" w:type="dxa"/>
            <w:shd w:val="clear" w:color="auto" w:fill="FFFFFF"/>
          </w:tcPr>
          <w:p w14:paraId="21BC1614" w14:textId="77777777" w:rsidR="00807BEF" w:rsidRPr="0097659A" w:rsidRDefault="00807BEF" w:rsidP="00592AA5">
            <w:pPr>
              <w:ind w:left="1134" w:hanging="1134"/>
              <w:rPr>
                <w:sz w:val="18"/>
                <w:szCs w:val="18"/>
              </w:rPr>
            </w:pPr>
          </w:p>
        </w:tc>
        <w:tc>
          <w:tcPr>
            <w:tcW w:w="744" w:type="dxa"/>
            <w:shd w:val="clear" w:color="auto" w:fill="FFFFFF"/>
          </w:tcPr>
          <w:p w14:paraId="47A7CE43" w14:textId="77777777" w:rsidR="00807BEF" w:rsidRPr="0097659A" w:rsidRDefault="00807BEF" w:rsidP="00592AA5">
            <w:pPr>
              <w:ind w:left="1134" w:hanging="1134"/>
              <w:rPr>
                <w:sz w:val="18"/>
                <w:szCs w:val="18"/>
              </w:rPr>
            </w:pPr>
          </w:p>
        </w:tc>
        <w:tc>
          <w:tcPr>
            <w:tcW w:w="749" w:type="dxa"/>
            <w:shd w:val="clear" w:color="auto" w:fill="FFFFFF"/>
          </w:tcPr>
          <w:p w14:paraId="0BA0C7BF" w14:textId="77777777" w:rsidR="00807BEF" w:rsidRPr="0097659A" w:rsidRDefault="00807BEF" w:rsidP="00592AA5">
            <w:pPr>
              <w:ind w:left="1134" w:hanging="1134"/>
              <w:rPr>
                <w:sz w:val="18"/>
                <w:szCs w:val="18"/>
              </w:rPr>
            </w:pPr>
          </w:p>
        </w:tc>
        <w:tc>
          <w:tcPr>
            <w:tcW w:w="2160" w:type="dxa"/>
            <w:shd w:val="clear" w:color="auto" w:fill="FFFFFF"/>
          </w:tcPr>
          <w:p w14:paraId="321B90FA" w14:textId="77777777" w:rsidR="00807BEF" w:rsidRPr="0097659A" w:rsidRDefault="00807BEF" w:rsidP="00592AA5">
            <w:pPr>
              <w:ind w:left="1134" w:hanging="1134"/>
              <w:rPr>
                <w:sz w:val="18"/>
                <w:szCs w:val="18"/>
              </w:rPr>
            </w:pPr>
          </w:p>
        </w:tc>
      </w:tr>
      <w:tr w:rsidR="00062639" w:rsidRPr="0097659A" w14:paraId="38C77510" w14:textId="77777777" w:rsidTr="00450A4D">
        <w:trPr>
          <w:trHeight w:hRule="exact" w:val="442"/>
        </w:trPr>
        <w:tc>
          <w:tcPr>
            <w:tcW w:w="1440" w:type="dxa"/>
            <w:shd w:val="clear" w:color="auto" w:fill="FFFFFF"/>
            <w:vAlign w:val="center"/>
          </w:tcPr>
          <w:p w14:paraId="12A38334"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3.13.3.1.</w:t>
            </w:r>
          </w:p>
        </w:tc>
        <w:tc>
          <w:tcPr>
            <w:tcW w:w="3494" w:type="dxa"/>
            <w:shd w:val="clear" w:color="auto" w:fill="FFFFFF"/>
            <w:vAlign w:val="center"/>
          </w:tcPr>
          <w:p w14:paraId="25ED160B"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Tip(ler):</w:t>
            </w:r>
          </w:p>
        </w:tc>
        <w:tc>
          <w:tcPr>
            <w:tcW w:w="576" w:type="dxa"/>
            <w:shd w:val="clear" w:color="auto" w:fill="FFFFFF"/>
          </w:tcPr>
          <w:p w14:paraId="137367A9" w14:textId="77777777" w:rsidR="00807BEF" w:rsidRPr="0097659A" w:rsidRDefault="00807BEF" w:rsidP="00592AA5">
            <w:pPr>
              <w:ind w:left="1134" w:hanging="1134"/>
              <w:rPr>
                <w:sz w:val="18"/>
                <w:szCs w:val="18"/>
              </w:rPr>
            </w:pPr>
          </w:p>
        </w:tc>
        <w:tc>
          <w:tcPr>
            <w:tcW w:w="576" w:type="dxa"/>
            <w:shd w:val="clear" w:color="auto" w:fill="FFFFFF"/>
          </w:tcPr>
          <w:p w14:paraId="4D5C72B2" w14:textId="77777777" w:rsidR="00807BEF" w:rsidRPr="0097659A" w:rsidRDefault="00807BEF" w:rsidP="00592AA5">
            <w:pPr>
              <w:ind w:left="1134" w:hanging="1134"/>
              <w:rPr>
                <w:sz w:val="18"/>
                <w:szCs w:val="18"/>
              </w:rPr>
            </w:pPr>
          </w:p>
        </w:tc>
        <w:tc>
          <w:tcPr>
            <w:tcW w:w="576" w:type="dxa"/>
            <w:shd w:val="clear" w:color="auto" w:fill="FFFFFF"/>
          </w:tcPr>
          <w:p w14:paraId="6EA8E842" w14:textId="77777777" w:rsidR="00807BEF" w:rsidRPr="0097659A" w:rsidRDefault="00807BEF" w:rsidP="00592AA5">
            <w:pPr>
              <w:ind w:left="1134" w:right="200" w:hanging="1134"/>
              <w:jc w:val="right"/>
              <w:rPr>
                <w:sz w:val="18"/>
                <w:szCs w:val="18"/>
              </w:rPr>
            </w:pPr>
            <w:r w:rsidRPr="0097659A">
              <w:rPr>
                <w:rStyle w:val="Gvdemetni77ptKalnDeil0ptbolukbraklyor"/>
                <w:color w:val="auto"/>
                <w:sz w:val="18"/>
                <w:szCs w:val="18"/>
                <w:lang w:val="tr-TR"/>
              </w:rPr>
              <w:t>X</w:t>
            </w:r>
          </w:p>
        </w:tc>
        <w:tc>
          <w:tcPr>
            <w:tcW w:w="1282" w:type="dxa"/>
            <w:shd w:val="clear" w:color="auto" w:fill="FFFFFF"/>
          </w:tcPr>
          <w:p w14:paraId="60E324C2" w14:textId="77777777" w:rsidR="00807BEF" w:rsidRPr="0097659A" w:rsidRDefault="00807BEF" w:rsidP="00592AA5">
            <w:pPr>
              <w:ind w:left="1134" w:hanging="1134"/>
              <w:rPr>
                <w:sz w:val="18"/>
                <w:szCs w:val="18"/>
              </w:rPr>
            </w:pPr>
          </w:p>
        </w:tc>
        <w:tc>
          <w:tcPr>
            <w:tcW w:w="744" w:type="dxa"/>
            <w:shd w:val="clear" w:color="auto" w:fill="FFFFFF"/>
          </w:tcPr>
          <w:p w14:paraId="05061F31" w14:textId="77777777" w:rsidR="00807BEF" w:rsidRPr="0097659A" w:rsidRDefault="00807BEF" w:rsidP="00592AA5">
            <w:pPr>
              <w:ind w:left="1134" w:hanging="1134"/>
              <w:rPr>
                <w:sz w:val="18"/>
                <w:szCs w:val="18"/>
              </w:rPr>
            </w:pPr>
          </w:p>
        </w:tc>
        <w:tc>
          <w:tcPr>
            <w:tcW w:w="749" w:type="dxa"/>
            <w:shd w:val="clear" w:color="auto" w:fill="FFFFFF"/>
          </w:tcPr>
          <w:p w14:paraId="56E73FD0" w14:textId="77777777" w:rsidR="00807BEF" w:rsidRPr="0097659A" w:rsidRDefault="00807BEF" w:rsidP="00592AA5">
            <w:pPr>
              <w:ind w:left="1134" w:hanging="1134"/>
              <w:rPr>
                <w:sz w:val="18"/>
                <w:szCs w:val="18"/>
              </w:rPr>
            </w:pPr>
          </w:p>
        </w:tc>
        <w:tc>
          <w:tcPr>
            <w:tcW w:w="744" w:type="dxa"/>
            <w:shd w:val="clear" w:color="auto" w:fill="FFFFFF"/>
          </w:tcPr>
          <w:p w14:paraId="0088046E" w14:textId="77777777" w:rsidR="00807BEF" w:rsidRPr="0097659A" w:rsidRDefault="00807BEF" w:rsidP="00592AA5">
            <w:pPr>
              <w:ind w:left="1134" w:hanging="1134"/>
              <w:rPr>
                <w:sz w:val="18"/>
                <w:szCs w:val="18"/>
              </w:rPr>
            </w:pPr>
          </w:p>
        </w:tc>
        <w:tc>
          <w:tcPr>
            <w:tcW w:w="749" w:type="dxa"/>
            <w:shd w:val="clear" w:color="auto" w:fill="FFFFFF"/>
          </w:tcPr>
          <w:p w14:paraId="7D1E98B8" w14:textId="77777777" w:rsidR="00807BEF" w:rsidRPr="0097659A" w:rsidRDefault="00807BEF" w:rsidP="00592AA5">
            <w:pPr>
              <w:ind w:left="1134" w:hanging="1134"/>
              <w:rPr>
                <w:sz w:val="18"/>
                <w:szCs w:val="18"/>
              </w:rPr>
            </w:pPr>
          </w:p>
        </w:tc>
        <w:tc>
          <w:tcPr>
            <w:tcW w:w="2160" w:type="dxa"/>
            <w:shd w:val="clear" w:color="auto" w:fill="FFFFFF"/>
          </w:tcPr>
          <w:p w14:paraId="19D5C3DB" w14:textId="77777777" w:rsidR="00807BEF" w:rsidRPr="0097659A" w:rsidRDefault="00807BEF" w:rsidP="00592AA5">
            <w:pPr>
              <w:ind w:left="1134" w:hanging="1134"/>
              <w:rPr>
                <w:sz w:val="18"/>
                <w:szCs w:val="18"/>
              </w:rPr>
            </w:pPr>
          </w:p>
        </w:tc>
      </w:tr>
      <w:tr w:rsidR="00062639" w:rsidRPr="0097659A" w14:paraId="0273912D" w14:textId="77777777" w:rsidTr="00450A4D">
        <w:trPr>
          <w:trHeight w:hRule="exact" w:val="629"/>
        </w:trPr>
        <w:tc>
          <w:tcPr>
            <w:tcW w:w="1440" w:type="dxa"/>
            <w:shd w:val="clear" w:color="auto" w:fill="FFFFFF"/>
            <w:vAlign w:val="center"/>
          </w:tcPr>
          <w:p w14:paraId="56E2ABBF"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3.13.4.</w:t>
            </w:r>
          </w:p>
        </w:tc>
        <w:tc>
          <w:tcPr>
            <w:tcW w:w="3494" w:type="dxa"/>
            <w:shd w:val="clear" w:color="auto" w:fill="FFFFFF"/>
            <w:vAlign w:val="center"/>
          </w:tcPr>
          <w:p w14:paraId="50E39C6C" w14:textId="77777777" w:rsidR="00807BEF" w:rsidRPr="0097659A" w:rsidRDefault="00807BEF" w:rsidP="00592AA5">
            <w:pPr>
              <w:pStyle w:val="Gvdemetni0"/>
              <w:shd w:val="clear" w:color="auto" w:fill="auto"/>
              <w:spacing w:line="240" w:lineRule="auto"/>
              <w:ind w:left="1134" w:hanging="1134"/>
              <w:jc w:val="left"/>
              <w:rPr>
                <w:i/>
                <w:sz w:val="18"/>
                <w:szCs w:val="18"/>
              </w:rPr>
            </w:pPr>
            <w:r w:rsidRPr="0097659A">
              <w:rPr>
                <w:rStyle w:val="Gvdemetnitalik0ptbolukbraklyor"/>
                <w:i w:val="0"/>
                <w:color w:val="auto"/>
                <w:sz w:val="18"/>
                <w:szCs w:val="18"/>
                <w:lang w:val="tr-TR"/>
              </w:rPr>
              <w:t>İmalatçı tarafından belirtilen yerde yakıt sıcaklığı</w:t>
            </w:r>
          </w:p>
        </w:tc>
        <w:tc>
          <w:tcPr>
            <w:tcW w:w="576" w:type="dxa"/>
            <w:shd w:val="clear" w:color="auto" w:fill="FFFFFF"/>
          </w:tcPr>
          <w:p w14:paraId="46F4B380" w14:textId="77777777" w:rsidR="00807BEF" w:rsidRPr="0097659A" w:rsidRDefault="00807BEF" w:rsidP="00592AA5">
            <w:pPr>
              <w:ind w:left="1134" w:hanging="1134"/>
              <w:rPr>
                <w:sz w:val="18"/>
                <w:szCs w:val="18"/>
              </w:rPr>
            </w:pPr>
          </w:p>
        </w:tc>
        <w:tc>
          <w:tcPr>
            <w:tcW w:w="576" w:type="dxa"/>
            <w:shd w:val="clear" w:color="auto" w:fill="FFFFFF"/>
          </w:tcPr>
          <w:p w14:paraId="34970E4B" w14:textId="77777777" w:rsidR="00807BEF" w:rsidRPr="0097659A" w:rsidRDefault="00807BEF" w:rsidP="00592AA5">
            <w:pPr>
              <w:ind w:left="1134" w:hanging="1134"/>
              <w:rPr>
                <w:sz w:val="18"/>
                <w:szCs w:val="18"/>
              </w:rPr>
            </w:pPr>
          </w:p>
        </w:tc>
        <w:tc>
          <w:tcPr>
            <w:tcW w:w="576" w:type="dxa"/>
            <w:shd w:val="clear" w:color="auto" w:fill="FFFFFF"/>
          </w:tcPr>
          <w:p w14:paraId="220C1017" w14:textId="77777777" w:rsidR="00807BEF" w:rsidRPr="0097659A" w:rsidRDefault="00807BEF" w:rsidP="00592AA5">
            <w:pPr>
              <w:ind w:left="1134" w:hanging="1134"/>
              <w:rPr>
                <w:sz w:val="18"/>
                <w:szCs w:val="18"/>
              </w:rPr>
            </w:pPr>
          </w:p>
        </w:tc>
        <w:tc>
          <w:tcPr>
            <w:tcW w:w="1282" w:type="dxa"/>
            <w:shd w:val="clear" w:color="auto" w:fill="FFFFFF"/>
          </w:tcPr>
          <w:p w14:paraId="43D208B7" w14:textId="77777777" w:rsidR="00807BEF" w:rsidRPr="0097659A" w:rsidRDefault="00807BEF" w:rsidP="00592AA5">
            <w:pPr>
              <w:ind w:left="1134" w:hanging="1134"/>
              <w:rPr>
                <w:sz w:val="18"/>
                <w:szCs w:val="18"/>
              </w:rPr>
            </w:pPr>
          </w:p>
        </w:tc>
        <w:tc>
          <w:tcPr>
            <w:tcW w:w="744" w:type="dxa"/>
            <w:shd w:val="clear" w:color="auto" w:fill="FFFFFF"/>
          </w:tcPr>
          <w:p w14:paraId="6BA51D75" w14:textId="77777777" w:rsidR="00807BEF" w:rsidRPr="0097659A" w:rsidRDefault="00807BEF" w:rsidP="00592AA5">
            <w:pPr>
              <w:ind w:left="1134" w:hanging="1134"/>
              <w:rPr>
                <w:sz w:val="18"/>
                <w:szCs w:val="18"/>
              </w:rPr>
            </w:pPr>
          </w:p>
        </w:tc>
        <w:tc>
          <w:tcPr>
            <w:tcW w:w="749" w:type="dxa"/>
            <w:shd w:val="clear" w:color="auto" w:fill="FFFFFF"/>
          </w:tcPr>
          <w:p w14:paraId="38680E8F" w14:textId="77777777" w:rsidR="00807BEF" w:rsidRPr="0097659A" w:rsidRDefault="00807BEF" w:rsidP="00592AA5">
            <w:pPr>
              <w:ind w:left="1134" w:hanging="1134"/>
              <w:rPr>
                <w:sz w:val="18"/>
                <w:szCs w:val="18"/>
              </w:rPr>
            </w:pPr>
          </w:p>
        </w:tc>
        <w:tc>
          <w:tcPr>
            <w:tcW w:w="744" w:type="dxa"/>
            <w:shd w:val="clear" w:color="auto" w:fill="FFFFFF"/>
          </w:tcPr>
          <w:p w14:paraId="0B0363F0" w14:textId="77777777" w:rsidR="00807BEF" w:rsidRPr="0097659A" w:rsidRDefault="00807BEF" w:rsidP="00592AA5">
            <w:pPr>
              <w:ind w:left="1134" w:hanging="1134"/>
              <w:rPr>
                <w:sz w:val="18"/>
                <w:szCs w:val="18"/>
              </w:rPr>
            </w:pPr>
          </w:p>
        </w:tc>
        <w:tc>
          <w:tcPr>
            <w:tcW w:w="749" w:type="dxa"/>
            <w:shd w:val="clear" w:color="auto" w:fill="FFFFFF"/>
          </w:tcPr>
          <w:p w14:paraId="1C1D9574" w14:textId="77777777" w:rsidR="00807BEF" w:rsidRPr="0097659A" w:rsidRDefault="00807BEF" w:rsidP="00592AA5">
            <w:pPr>
              <w:ind w:left="1134" w:hanging="1134"/>
              <w:rPr>
                <w:sz w:val="18"/>
                <w:szCs w:val="18"/>
              </w:rPr>
            </w:pPr>
          </w:p>
        </w:tc>
        <w:tc>
          <w:tcPr>
            <w:tcW w:w="2160" w:type="dxa"/>
            <w:shd w:val="clear" w:color="auto" w:fill="FFFFFF"/>
          </w:tcPr>
          <w:p w14:paraId="35FB3D83" w14:textId="77777777" w:rsidR="00807BEF" w:rsidRPr="0097659A" w:rsidRDefault="00807BEF" w:rsidP="00592AA5">
            <w:pPr>
              <w:ind w:left="1134" w:hanging="1134"/>
              <w:rPr>
                <w:sz w:val="18"/>
                <w:szCs w:val="18"/>
              </w:rPr>
            </w:pPr>
          </w:p>
        </w:tc>
      </w:tr>
      <w:tr w:rsidR="00062639" w:rsidRPr="0097659A" w14:paraId="6A6D9DEE" w14:textId="77777777" w:rsidTr="00450A4D">
        <w:trPr>
          <w:trHeight w:hRule="exact" w:val="437"/>
        </w:trPr>
        <w:tc>
          <w:tcPr>
            <w:tcW w:w="1440" w:type="dxa"/>
            <w:shd w:val="clear" w:color="auto" w:fill="FFFFFF"/>
            <w:vAlign w:val="center"/>
          </w:tcPr>
          <w:p w14:paraId="269522DF"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3.13.4.1.</w:t>
            </w:r>
          </w:p>
        </w:tc>
        <w:tc>
          <w:tcPr>
            <w:tcW w:w="3494" w:type="dxa"/>
            <w:shd w:val="clear" w:color="auto" w:fill="FFFFFF"/>
            <w:vAlign w:val="center"/>
          </w:tcPr>
          <w:p w14:paraId="42678F58"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Yer:</w:t>
            </w:r>
          </w:p>
        </w:tc>
        <w:tc>
          <w:tcPr>
            <w:tcW w:w="576" w:type="dxa"/>
            <w:shd w:val="clear" w:color="auto" w:fill="FFFFFF"/>
          </w:tcPr>
          <w:p w14:paraId="19F2F4A5" w14:textId="77777777" w:rsidR="00807BEF" w:rsidRPr="0097659A" w:rsidRDefault="00807BEF" w:rsidP="00592AA5">
            <w:pPr>
              <w:ind w:left="1134" w:right="220" w:hanging="1134"/>
              <w:jc w:val="right"/>
              <w:rPr>
                <w:sz w:val="18"/>
                <w:szCs w:val="18"/>
              </w:rPr>
            </w:pPr>
            <w:r w:rsidRPr="0097659A">
              <w:rPr>
                <w:rStyle w:val="Gvdemetni77ptKalnDeil0ptbolukbraklyor"/>
                <w:color w:val="auto"/>
                <w:sz w:val="18"/>
                <w:szCs w:val="18"/>
                <w:lang w:val="tr-TR"/>
              </w:rPr>
              <w:t>X</w:t>
            </w:r>
          </w:p>
        </w:tc>
        <w:tc>
          <w:tcPr>
            <w:tcW w:w="576" w:type="dxa"/>
            <w:shd w:val="clear" w:color="auto" w:fill="FFFFFF"/>
          </w:tcPr>
          <w:p w14:paraId="18A010F8" w14:textId="77777777" w:rsidR="00807BEF" w:rsidRPr="0097659A" w:rsidRDefault="00807BEF" w:rsidP="00592AA5">
            <w:pPr>
              <w:ind w:left="1134" w:hanging="1134"/>
              <w:rPr>
                <w:sz w:val="18"/>
                <w:szCs w:val="18"/>
              </w:rPr>
            </w:pPr>
          </w:p>
        </w:tc>
        <w:tc>
          <w:tcPr>
            <w:tcW w:w="576" w:type="dxa"/>
            <w:shd w:val="clear" w:color="auto" w:fill="FFFFFF"/>
          </w:tcPr>
          <w:p w14:paraId="4FB7C851" w14:textId="77777777" w:rsidR="00807BEF" w:rsidRPr="0097659A" w:rsidRDefault="00807BEF" w:rsidP="00592AA5">
            <w:pPr>
              <w:ind w:left="1134" w:hanging="1134"/>
              <w:rPr>
                <w:sz w:val="18"/>
                <w:szCs w:val="18"/>
              </w:rPr>
            </w:pPr>
          </w:p>
        </w:tc>
        <w:tc>
          <w:tcPr>
            <w:tcW w:w="1282" w:type="dxa"/>
            <w:shd w:val="clear" w:color="auto" w:fill="FFFFFF"/>
          </w:tcPr>
          <w:p w14:paraId="588CBD8A" w14:textId="77777777" w:rsidR="00807BEF" w:rsidRPr="0097659A" w:rsidRDefault="00807BEF" w:rsidP="00592AA5">
            <w:pPr>
              <w:ind w:left="1134" w:hanging="1134"/>
              <w:rPr>
                <w:sz w:val="18"/>
                <w:szCs w:val="18"/>
              </w:rPr>
            </w:pPr>
          </w:p>
        </w:tc>
        <w:tc>
          <w:tcPr>
            <w:tcW w:w="744" w:type="dxa"/>
            <w:shd w:val="clear" w:color="auto" w:fill="FFFFFF"/>
          </w:tcPr>
          <w:p w14:paraId="2A50497A" w14:textId="77777777" w:rsidR="00807BEF" w:rsidRPr="0097659A" w:rsidRDefault="00807BEF" w:rsidP="00592AA5">
            <w:pPr>
              <w:ind w:left="1134" w:hanging="1134"/>
              <w:rPr>
                <w:sz w:val="18"/>
                <w:szCs w:val="18"/>
              </w:rPr>
            </w:pPr>
          </w:p>
        </w:tc>
        <w:tc>
          <w:tcPr>
            <w:tcW w:w="749" w:type="dxa"/>
            <w:shd w:val="clear" w:color="auto" w:fill="FFFFFF"/>
          </w:tcPr>
          <w:p w14:paraId="651F87D6" w14:textId="77777777" w:rsidR="00807BEF" w:rsidRPr="0097659A" w:rsidRDefault="00807BEF" w:rsidP="00592AA5">
            <w:pPr>
              <w:ind w:left="1134" w:hanging="1134"/>
              <w:rPr>
                <w:sz w:val="18"/>
                <w:szCs w:val="18"/>
              </w:rPr>
            </w:pPr>
          </w:p>
        </w:tc>
        <w:tc>
          <w:tcPr>
            <w:tcW w:w="744" w:type="dxa"/>
            <w:shd w:val="clear" w:color="auto" w:fill="FFFFFF"/>
          </w:tcPr>
          <w:p w14:paraId="05AB17A1" w14:textId="77777777" w:rsidR="00807BEF" w:rsidRPr="0097659A" w:rsidRDefault="00807BEF" w:rsidP="00592AA5">
            <w:pPr>
              <w:ind w:left="1134" w:hanging="1134"/>
              <w:rPr>
                <w:sz w:val="18"/>
                <w:szCs w:val="18"/>
              </w:rPr>
            </w:pPr>
          </w:p>
        </w:tc>
        <w:tc>
          <w:tcPr>
            <w:tcW w:w="749" w:type="dxa"/>
            <w:shd w:val="clear" w:color="auto" w:fill="FFFFFF"/>
          </w:tcPr>
          <w:p w14:paraId="0FB62AC5" w14:textId="77777777" w:rsidR="00807BEF" w:rsidRPr="0097659A" w:rsidRDefault="00807BEF" w:rsidP="00592AA5">
            <w:pPr>
              <w:ind w:left="1134" w:hanging="1134"/>
              <w:rPr>
                <w:sz w:val="18"/>
                <w:szCs w:val="18"/>
              </w:rPr>
            </w:pPr>
          </w:p>
        </w:tc>
        <w:tc>
          <w:tcPr>
            <w:tcW w:w="2160" w:type="dxa"/>
            <w:shd w:val="clear" w:color="auto" w:fill="FFFFFF"/>
          </w:tcPr>
          <w:p w14:paraId="5A9392A5" w14:textId="77777777" w:rsidR="00807BEF" w:rsidRPr="0097659A" w:rsidRDefault="00807BEF" w:rsidP="00592AA5">
            <w:pPr>
              <w:ind w:left="1134" w:hanging="1134"/>
              <w:rPr>
                <w:sz w:val="18"/>
                <w:szCs w:val="18"/>
              </w:rPr>
            </w:pPr>
          </w:p>
        </w:tc>
      </w:tr>
      <w:tr w:rsidR="00062639" w:rsidRPr="0097659A" w14:paraId="331BC4B8" w14:textId="77777777" w:rsidTr="00450A4D">
        <w:trPr>
          <w:trHeight w:hRule="exact" w:val="442"/>
        </w:trPr>
        <w:tc>
          <w:tcPr>
            <w:tcW w:w="1440" w:type="dxa"/>
            <w:shd w:val="clear" w:color="auto" w:fill="FFFFFF"/>
            <w:vAlign w:val="center"/>
          </w:tcPr>
          <w:p w14:paraId="0A509313"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3.13.4.2.</w:t>
            </w:r>
          </w:p>
        </w:tc>
        <w:tc>
          <w:tcPr>
            <w:tcW w:w="3494" w:type="dxa"/>
            <w:shd w:val="clear" w:color="auto" w:fill="FFFFFF"/>
            <w:vAlign w:val="center"/>
          </w:tcPr>
          <w:p w14:paraId="5026EAB0"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Asgari (C derece):</w:t>
            </w:r>
          </w:p>
        </w:tc>
        <w:tc>
          <w:tcPr>
            <w:tcW w:w="576" w:type="dxa"/>
            <w:shd w:val="clear" w:color="auto" w:fill="FFFFFF"/>
          </w:tcPr>
          <w:p w14:paraId="000630EB" w14:textId="77777777" w:rsidR="00807BEF" w:rsidRPr="0097659A" w:rsidRDefault="00807BEF" w:rsidP="00592AA5">
            <w:pPr>
              <w:ind w:left="1134" w:right="220" w:hanging="1134"/>
              <w:jc w:val="right"/>
              <w:rPr>
                <w:sz w:val="18"/>
                <w:szCs w:val="18"/>
              </w:rPr>
            </w:pPr>
            <w:r w:rsidRPr="0097659A">
              <w:rPr>
                <w:rStyle w:val="Gvdemetni77ptKalnDeil0ptbolukbraklyor"/>
                <w:color w:val="auto"/>
                <w:sz w:val="18"/>
                <w:szCs w:val="18"/>
                <w:lang w:val="tr-TR"/>
              </w:rPr>
              <w:t>X</w:t>
            </w:r>
          </w:p>
        </w:tc>
        <w:tc>
          <w:tcPr>
            <w:tcW w:w="576" w:type="dxa"/>
            <w:shd w:val="clear" w:color="auto" w:fill="FFFFFF"/>
          </w:tcPr>
          <w:p w14:paraId="088F45B9" w14:textId="77777777" w:rsidR="00807BEF" w:rsidRPr="0097659A" w:rsidRDefault="00807BEF" w:rsidP="00592AA5">
            <w:pPr>
              <w:ind w:left="1134" w:hanging="1134"/>
              <w:rPr>
                <w:sz w:val="18"/>
                <w:szCs w:val="18"/>
              </w:rPr>
            </w:pPr>
          </w:p>
        </w:tc>
        <w:tc>
          <w:tcPr>
            <w:tcW w:w="576" w:type="dxa"/>
            <w:shd w:val="clear" w:color="auto" w:fill="FFFFFF"/>
          </w:tcPr>
          <w:p w14:paraId="7B726CF9" w14:textId="77777777" w:rsidR="00807BEF" w:rsidRPr="0097659A" w:rsidRDefault="00807BEF" w:rsidP="00592AA5">
            <w:pPr>
              <w:ind w:left="1134" w:hanging="1134"/>
              <w:rPr>
                <w:sz w:val="18"/>
                <w:szCs w:val="18"/>
              </w:rPr>
            </w:pPr>
          </w:p>
        </w:tc>
        <w:tc>
          <w:tcPr>
            <w:tcW w:w="1282" w:type="dxa"/>
            <w:shd w:val="clear" w:color="auto" w:fill="FFFFFF"/>
          </w:tcPr>
          <w:p w14:paraId="6FCB7EBD" w14:textId="77777777" w:rsidR="00807BEF" w:rsidRPr="0097659A" w:rsidRDefault="00807BEF" w:rsidP="00592AA5">
            <w:pPr>
              <w:ind w:left="1134" w:hanging="1134"/>
              <w:rPr>
                <w:sz w:val="18"/>
                <w:szCs w:val="18"/>
              </w:rPr>
            </w:pPr>
          </w:p>
        </w:tc>
        <w:tc>
          <w:tcPr>
            <w:tcW w:w="744" w:type="dxa"/>
            <w:shd w:val="clear" w:color="auto" w:fill="FFFFFF"/>
          </w:tcPr>
          <w:p w14:paraId="6CCA1138" w14:textId="77777777" w:rsidR="00807BEF" w:rsidRPr="0097659A" w:rsidRDefault="00807BEF" w:rsidP="00592AA5">
            <w:pPr>
              <w:ind w:left="1134" w:hanging="1134"/>
              <w:rPr>
                <w:sz w:val="18"/>
                <w:szCs w:val="18"/>
              </w:rPr>
            </w:pPr>
          </w:p>
        </w:tc>
        <w:tc>
          <w:tcPr>
            <w:tcW w:w="749" w:type="dxa"/>
            <w:shd w:val="clear" w:color="auto" w:fill="FFFFFF"/>
          </w:tcPr>
          <w:p w14:paraId="1F03753A" w14:textId="77777777" w:rsidR="00807BEF" w:rsidRPr="0097659A" w:rsidRDefault="00807BEF" w:rsidP="00592AA5">
            <w:pPr>
              <w:ind w:left="1134" w:hanging="1134"/>
              <w:rPr>
                <w:sz w:val="18"/>
                <w:szCs w:val="18"/>
              </w:rPr>
            </w:pPr>
          </w:p>
        </w:tc>
        <w:tc>
          <w:tcPr>
            <w:tcW w:w="744" w:type="dxa"/>
            <w:shd w:val="clear" w:color="auto" w:fill="FFFFFF"/>
          </w:tcPr>
          <w:p w14:paraId="62B4EA7D" w14:textId="77777777" w:rsidR="00807BEF" w:rsidRPr="0097659A" w:rsidRDefault="00807BEF" w:rsidP="00592AA5">
            <w:pPr>
              <w:ind w:left="1134" w:hanging="1134"/>
              <w:rPr>
                <w:sz w:val="18"/>
                <w:szCs w:val="18"/>
              </w:rPr>
            </w:pPr>
          </w:p>
        </w:tc>
        <w:tc>
          <w:tcPr>
            <w:tcW w:w="749" w:type="dxa"/>
            <w:shd w:val="clear" w:color="auto" w:fill="FFFFFF"/>
          </w:tcPr>
          <w:p w14:paraId="5194B4FF" w14:textId="77777777" w:rsidR="00807BEF" w:rsidRPr="0097659A" w:rsidRDefault="00807BEF" w:rsidP="00592AA5">
            <w:pPr>
              <w:ind w:left="1134" w:hanging="1134"/>
              <w:rPr>
                <w:sz w:val="18"/>
                <w:szCs w:val="18"/>
              </w:rPr>
            </w:pPr>
          </w:p>
        </w:tc>
        <w:tc>
          <w:tcPr>
            <w:tcW w:w="2160" w:type="dxa"/>
            <w:shd w:val="clear" w:color="auto" w:fill="FFFFFF"/>
          </w:tcPr>
          <w:p w14:paraId="50F07094" w14:textId="77777777" w:rsidR="00807BEF" w:rsidRPr="0097659A" w:rsidRDefault="00807BEF" w:rsidP="00592AA5">
            <w:pPr>
              <w:ind w:left="1134" w:hanging="1134"/>
              <w:rPr>
                <w:sz w:val="18"/>
                <w:szCs w:val="18"/>
              </w:rPr>
            </w:pPr>
          </w:p>
        </w:tc>
      </w:tr>
      <w:tr w:rsidR="00062639" w:rsidRPr="0097659A" w14:paraId="45E25A7B" w14:textId="77777777" w:rsidTr="00450A4D">
        <w:trPr>
          <w:trHeight w:hRule="exact" w:val="446"/>
        </w:trPr>
        <w:tc>
          <w:tcPr>
            <w:tcW w:w="1440" w:type="dxa"/>
            <w:shd w:val="clear" w:color="auto" w:fill="FFFFFF"/>
            <w:vAlign w:val="center"/>
          </w:tcPr>
          <w:p w14:paraId="4B569059"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3.13.4.3.</w:t>
            </w:r>
          </w:p>
        </w:tc>
        <w:tc>
          <w:tcPr>
            <w:tcW w:w="3494" w:type="dxa"/>
            <w:shd w:val="clear" w:color="auto" w:fill="FFFFFF"/>
            <w:vAlign w:val="center"/>
          </w:tcPr>
          <w:p w14:paraId="52EC8770"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Azami (C derece):</w:t>
            </w:r>
          </w:p>
        </w:tc>
        <w:tc>
          <w:tcPr>
            <w:tcW w:w="576" w:type="dxa"/>
            <w:shd w:val="clear" w:color="auto" w:fill="FFFFFF"/>
          </w:tcPr>
          <w:p w14:paraId="5714BD1C" w14:textId="77777777" w:rsidR="00807BEF" w:rsidRPr="0097659A" w:rsidRDefault="00807BEF" w:rsidP="00592AA5">
            <w:pPr>
              <w:ind w:left="1134" w:right="220" w:hanging="1134"/>
              <w:jc w:val="right"/>
              <w:rPr>
                <w:sz w:val="18"/>
                <w:szCs w:val="18"/>
              </w:rPr>
            </w:pPr>
            <w:r w:rsidRPr="0097659A">
              <w:rPr>
                <w:rStyle w:val="Gvdemetni77ptKalnDeil0ptbolukbraklyor"/>
                <w:color w:val="auto"/>
                <w:sz w:val="18"/>
                <w:szCs w:val="18"/>
                <w:lang w:val="tr-TR"/>
              </w:rPr>
              <w:t>X</w:t>
            </w:r>
          </w:p>
        </w:tc>
        <w:tc>
          <w:tcPr>
            <w:tcW w:w="576" w:type="dxa"/>
            <w:shd w:val="clear" w:color="auto" w:fill="FFFFFF"/>
          </w:tcPr>
          <w:p w14:paraId="51A7CAD0" w14:textId="77777777" w:rsidR="00807BEF" w:rsidRPr="0097659A" w:rsidRDefault="00807BEF" w:rsidP="00592AA5">
            <w:pPr>
              <w:ind w:left="1134" w:hanging="1134"/>
              <w:rPr>
                <w:sz w:val="18"/>
                <w:szCs w:val="18"/>
              </w:rPr>
            </w:pPr>
          </w:p>
        </w:tc>
        <w:tc>
          <w:tcPr>
            <w:tcW w:w="576" w:type="dxa"/>
            <w:shd w:val="clear" w:color="auto" w:fill="FFFFFF"/>
          </w:tcPr>
          <w:p w14:paraId="2D1C8021" w14:textId="77777777" w:rsidR="00807BEF" w:rsidRPr="0097659A" w:rsidRDefault="00807BEF" w:rsidP="00592AA5">
            <w:pPr>
              <w:ind w:left="1134" w:hanging="1134"/>
              <w:rPr>
                <w:sz w:val="18"/>
                <w:szCs w:val="18"/>
              </w:rPr>
            </w:pPr>
          </w:p>
        </w:tc>
        <w:tc>
          <w:tcPr>
            <w:tcW w:w="1282" w:type="dxa"/>
            <w:shd w:val="clear" w:color="auto" w:fill="FFFFFF"/>
          </w:tcPr>
          <w:p w14:paraId="396C416A" w14:textId="77777777" w:rsidR="00807BEF" w:rsidRPr="0097659A" w:rsidRDefault="00807BEF" w:rsidP="00592AA5">
            <w:pPr>
              <w:ind w:left="1134" w:hanging="1134"/>
              <w:rPr>
                <w:sz w:val="18"/>
                <w:szCs w:val="18"/>
              </w:rPr>
            </w:pPr>
          </w:p>
        </w:tc>
        <w:tc>
          <w:tcPr>
            <w:tcW w:w="744" w:type="dxa"/>
            <w:shd w:val="clear" w:color="auto" w:fill="FFFFFF"/>
          </w:tcPr>
          <w:p w14:paraId="091647AB" w14:textId="77777777" w:rsidR="00807BEF" w:rsidRPr="0097659A" w:rsidRDefault="00807BEF" w:rsidP="00592AA5">
            <w:pPr>
              <w:ind w:left="1134" w:hanging="1134"/>
              <w:rPr>
                <w:sz w:val="18"/>
                <w:szCs w:val="18"/>
              </w:rPr>
            </w:pPr>
          </w:p>
        </w:tc>
        <w:tc>
          <w:tcPr>
            <w:tcW w:w="749" w:type="dxa"/>
            <w:shd w:val="clear" w:color="auto" w:fill="FFFFFF"/>
          </w:tcPr>
          <w:p w14:paraId="36C81B87" w14:textId="77777777" w:rsidR="00807BEF" w:rsidRPr="0097659A" w:rsidRDefault="00807BEF" w:rsidP="00592AA5">
            <w:pPr>
              <w:ind w:left="1134" w:hanging="1134"/>
              <w:rPr>
                <w:sz w:val="18"/>
                <w:szCs w:val="18"/>
              </w:rPr>
            </w:pPr>
          </w:p>
        </w:tc>
        <w:tc>
          <w:tcPr>
            <w:tcW w:w="744" w:type="dxa"/>
            <w:shd w:val="clear" w:color="auto" w:fill="FFFFFF"/>
          </w:tcPr>
          <w:p w14:paraId="35D4CA8F" w14:textId="77777777" w:rsidR="00807BEF" w:rsidRPr="0097659A" w:rsidRDefault="00807BEF" w:rsidP="00592AA5">
            <w:pPr>
              <w:ind w:left="1134" w:hanging="1134"/>
              <w:rPr>
                <w:sz w:val="18"/>
                <w:szCs w:val="18"/>
              </w:rPr>
            </w:pPr>
          </w:p>
        </w:tc>
        <w:tc>
          <w:tcPr>
            <w:tcW w:w="749" w:type="dxa"/>
            <w:shd w:val="clear" w:color="auto" w:fill="FFFFFF"/>
          </w:tcPr>
          <w:p w14:paraId="3F6B927C" w14:textId="77777777" w:rsidR="00807BEF" w:rsidRPr="0097659A" w:rsidRDefault="00807BEF" w:rsidP="00592AA5">
            <w:pPr>
              <w:ind w:left="1134" w:hanging="1134"/>
              <w:rPr>
                <w:sz w:val="18"/>
                <w:szCs w:val="18"/>
              </w:rPr>
            </w:pPr>
          </w:p>
        </w:tc>
        <w:tc>
          <w:tcPr>
            <w:tcW w:w="2160" w:type="dxa"/>
            <w:shd w:val="clear" w:color="auto" w:fill="FFFFFF"/>
          </w:tcPr>
          <w:p w14:paraId="1CDF8447" w14:textId="77777777" w:rsidR="00807BEF" w:rsidRPr="0097659A" w:rsidRDefault="00807BEF" w:rsidP="00592AA5">
            <w:pPr>
              <w:ind w:left="1134" w:hanging="1134"/>
              <w:rPr>
                <w:sz w:val="18"/>
                <w:szCs w:val="18"/>
              </w:rPr>
            </w:pPr>
          </w:p>
        </w:tc>
      </w:tr>
    </w:tbl>
    <w:p w14:paraId="17B5ED7D" w14:textId="77777777" w:rsidR="00807BEF" w:rsidRPr="0097659A" w:rsidRDefault="00807BEF" w:rsidP="00592AA5">
      <w:pPr>
        <w:ind w:left="1134" w:hanging="1134"/>
        <w:rPr>
          <w:sz w:val="18"/>
          <w:szCs w:val="18"/>
        </w:rPr>
        <w:sectPr w:rsidR="00807BEF" w:rsidRPr="0097659A" w:rsidSect="002A79A6">
          <w:pgSz w:w="16834" w:h="11909" w:orient="landscape"/>
          <w:pgMar w:top="0" w:right="0" w:bottom="0" w:left="0" w:header="0" w:footer="3" w:gutter="0"/>
          <w:cols w:space="720"/>
          <w:noEndnote/>
          <w:docGrid w:linePitch="360"/>
        </w:sectPr>
      </w:pPr>
    </w:p>
    <w:tbl>
      <w:tblPr>
        <w:tblpPr w:leftFromText="141" w:rightFromText="141" w:vertAnchor="text" w:horzAnchor="margin" w:tblpXSpec="center" w:tblpY="1849"/>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440"/>
        <w:gridCol w:w="3494"/>
        <w:gridCol w:w="576"/>
        <w:gridCol w:w="576"/>
        <w:gridCol w:w="576"/>
        <w:gridCol w:w="1282"/>
        <w:gridCol w:w="744"/>
        <w:gridCol w:w="749"/>
        <w:gridCol w:w="744"/>
        <w:gridCol w:w="749"/>
        <w:gridCol w:w="2160"/>
      </w:tblGrid>
      <w:tr w:rsidR="00062639" w:rsidRPr="0097659A" w14:paraId="743714C0" w14:textId="77777777" w:rsidTr="00450A4D">
        <w:trPr>
          <w:trHeight w:hRule="exact" w:val="528"/>
        </w:trPr>
        <w:tc>
          <w:tcPr>
            <w:tcW w:w="1440" w:type="dxa"/>
            <w:vMerge w:val="restart"/>
            <w:shd w:val="clear" w:color="auto" w:fill="FFFFFF"/>
            <w:vAlign w:val="center"/>
          </w:tcPr>
          <w:p w14:paraId="39648EDB" w14:textId="77777777" w:rsidR="00807BEF" w:rsidRPr="0097659A" w:rsidRDefault="00807BEF" w:rsidP="00592AA5">
            <w:pPr>
              <w:pStyle w:val="Gvdemetni0"/>
              <w:shd w:val="clear" w:color="auto" w:fill="auto"/>
              <w:spacing w:line="240" w:lineRule="auto"/>
              <w:ind w:left="1134" w:hanging="1134"/>
              <w:rPr>
                <w:sz w:val="18"/>
                <w:szCs w:val="18"/>
              </w:rPr>
            </w:pPr>
            <w:r w:rsidRPr="0097659A">
              <w:rPr>
                <w:sz w:val="18"/>
                <w:szCs w:val="18"/>
              </w:rPr>
              <w:lastRenderedPageBreak/>
              <w:t>Madde Numarası</w:t>
            </w:r>
          </w:p>
        </w:tc>
        <w:tc>
          <w:tcPr>
            <w:tcW w:w="3494" w:type="dxa"/>
            <w:vMerge w:val="restart"/>
            <w:shd w:val="clear" w:color="auto" w:fill="FFFFFF"/>
            <w:vAlign w:val="center"/>
          </w:tcPr>
          <w:p w14:paraId="61C9351C" w14:textId="77777777" w:rsidR="00807BEF" w:rsidRPr="0097659A" w:rsidRDefault="00807BEF" w:rsidP="00592AA5">
            <w:pPr>
              <w:pStyle w:val="Gvdemetni0"/>
              <w:shd w:val="clear" w:color="auto" w:fill="auto"/>
              <w:spacing w:line="240" w:lineRule="auto"/>
              <w:ind w:left="1134" w:hanging="1134"/>
              <w:rPr>
                <w:sz w:val="18"/>
                <w:szCs w:val="18"/>
              </w:rPr>
            </w:pPr>
            <w:r w:rsidRPr="0097659A">
              <w:rPr>
                <w:sz w:val="18"/>
                <w:szCs w:val="18"/>
              </w:rPr>
              <w:t>Madde Açıklaması</w:t>
            </w:r>
          </w:p>
        </w:tc>
        <w:tc>
          <w:tcPr>
            <w:tcW w:w="576" w:type="dxa"/>
            <w:vMerge w:val="restart"/>
            <w:shd w:val="clear" w:color="auto" w:fill="FFFFFF"/>
            <w:textDirection w:val="btLr"/>
            <w:vAlign w:val="center"/>
          </w:tcPr>
          <w:p w14:paraId="7F074CEF" w14:textId="77777777" w:rsidR="00807BEF" w:rsidRPr="0097659A" w:rsidRDefault="00807BEF" w:rsidP="00592AA5">
            <w:pPr>
              <w:ind w:left="1134" w:right="113" w:hanging="1134"/>
              <w:rPr>
                <w:sz w:val="18"/>
                <w:szCs w:val="18"/>
              </w:rPr>
            </w:pPr>
            <w:r w:rsidRPr="0097659A">
              <w:rPr>
                <w:rStyle w:val="Gvdemetni77ptKalnDeil0ptbolukbraklyor"/>
                <w:color w:val="auto"/>
                <w:sz w:val="18"/>
                <w:szCs w:val="18"/>
                <w:lang w:val="tr-TR"/>
              </w:rPr>
              <w:t>Test</w:t>
            </w:r>
          </w:p>
        </w:tc>
        <w:tc>
          <w:tcPr>
            <w:tcW w:w="576" w:type="dxa"/>
            <w:vMerge w:val="restart"/>
            <w:shd w:val="clear" w:color="auto" w:fill="FFFFFF"/>
            <w:textDirection w:val="btLr"/>
            <w:vAlign w:val="center"/>
          </w:tcPr>
          <w:p w14:paraId="561F5DE4" w14:textId="77777777" w:rsidR="00807BEF" w:rsidRPr="0097659A" w:rsidRDefault="00807BEF" w:rsidP="00592AA5">
            <w:pPr>
              <w:ind w:left="1134" w:hanging="1134"/>
              <w:rPr>
                <w:sz w:val="18"/>
                <w:szCs w:val="18"/>
              </w:rPr>
            </w:pPr>
            <w:r w:rsidRPr="0097659A">
              <w:rPr>
                <w:rStyle w:val="Gvdemetni77ptKalnDeil0ptbolukbraklyor"/>
                <w:color w:val="auto"/>
                <w:sz w:val="18"/>
                <w:szCs w:val="18"/>
                <w:lang w:val="tr-TR"/>
              </w:rPr>
              <w:t>Montaj</w:t>
            </w:r>
          </w:p>
        </w:tc>
        <w:tc>
          <w:tcPr>
            <w:tcW w:w="576" w:type="dxa"/>
            <w:vMerge w:val="restart"/>
            <w:shd w:val="clear" w:color="auto" w:fill="FFFFFF"/>
            <w:textDirection w:val="btLr"/>
            <w:vAlign w:val="center"/>
          </w:tcPr>
          <w:p w14:paraId="0C61D16B" w14:textId="77777777" w:rsidR="00807BEF" w:rsidRPr="0097659A" w:rsidRDefault="00807BEF" w:rsidP="00592AA5">
            <w:pPr>
              <w:ind w:left="1134" w:right="113" w:hanging="1134"/>
              <w:rPr>
                <w:b/>
                <w:sz w:val="16"/>
                <w:szCs w:val="18"/>
              </w:rPr>
            </w:pPr>
            <w:r w:rsidRPr="0097659A">
              <w:rPr>
                <w:sz w:val="16"/>
                <w:szCs w:val="18"/>
              </w:rPr>
              <w:t>Homologasyon (Tip Onayı)</w:t>
            </w:r>
          </w:p>
        </w:tc>
        <w:tc>
          <w:tcPr>
            <w:tcW w:w="1282" w:type="dxa"/>
            <w:vMerge w:val="restart"/>
            <w:shd w:val="clear" w:color="auto" w:fill="FFFFFF"/>
            <w:vAlign w:val="center"/>
          </w:tcPr>
          <w:p w14:paraId="1FABA454" w14:textId="77777777" w:rsidR="00807BEF" w:rsidRPr="0097659A" w:rsidRDefault="00807BEF" w:rsidP="00592AA5">
            <w:pPr>
              <w:pStyle w:val="Gvdemetni0"/>
              <w:shd w:val="clear" w:color="auto" w:fill="auto"/>
              <w:spacing w:line="240" w:lineRule="auto"/>
              <w:ind w:left="1134" w:hanging="1134"/>
              <w:rPr>
                <w:sz w:val="18"/>
                <w:szCs w:val="18"/>
              </w:rPr>
            </w:pPr>
            <w:r w:rsidRPr="0097659A">
              <w:rPr>
                <w:sz w:val="18"/>
                <w:szCs w:val="18"/>
              </w:rPr>
              <w:t>Ana motor / motor tipi</w:t>
            </w:r>
          </w:p>
        </w:tc>
        <w:tc>
          <w:tcPr>
            <w:tcW w:w="2986" w:type="dxa"/>
            <w:gridSpan w:val="4"/>
            <w:shd w:val="clear" w:color="auto" w:fill="FFFFFF"/>
            <w:vAlign w:val="center"/>
          </w:tcPr>
          <w:p w14:paraId="16CBF5AC" w14:textId="77777777" w:rsidR="00807BEF" w:rsidRPr="0097659A" w:rsidRDefault="00807BEF" w:rsidP="00592AA5">
            <w:pPr>
              <w:pStyle w:val="Gvdemetni0"/>
              <w:shd w:val="clear" w:color="auto" w:fill="auto"/>
              <w:spacing w:line="240" w:lineRule="auto"/>
              <w:ind w:left="1134" w:hanging="1134"/>
              <w:rPr>
                <w:sz w:val="18"/>
                <w:szCs w:val="18"/>
              </w:rPr>
            </w:pPr>
            <w:r w:rsidRPr="0097659A">
              <w:rPr>
                <w:sz w:val="18"/>
                <w:szCs w:val="18"/>
              </w:rPr>
              <w:t>Motor ailesi içindeki motor tipleri (varsa)</w:t>
            </w:r>
          </w:p>
        </w:tc>
        <w:tc>
          <w:tcPr>
            <w:tcW w:w="2160" w:type="dxa"/>
            <w:vMerge w:val="restart"/>
            <w:shd w:val="clear" w:color="auto" w:fill="FFFFFF"/>
            <w:vAlign w:val="center"/>
          </w:tcPr>
          <w:p w14:paraId="0648556E" w14:textId="77777777" w:rsidR="00FD23D8" w:rsidRPr="0097659A" w:rsidRDefault="00807BEF" w:rsidP="00592AA5">
            <w:pPr>
              <w:pStyle w:val="Gvdemetni0"/>
              <w:shd w:val="clear" w:color="auto" w:fill="auto"/>
              <w:spacing w:line="240" w:lineRule="auto"/>
              <w:ind w:left="1134" w:hanging="1134"/>
              <w:rPr>
                <w:sz w:val="18"/>
                <w:szCs w:val="18"/>
              </w:rPr>
            </w:pPr>
            <w:r w:rsidRPr="0097659A">
              <w:rPr>
                <w:sz w:val="18"/>
                <w:szCs w:val="18"/>
              </w:rPr>
              <w:t xml:space="preserve">Açıklayıcı notlar (doküman </w:t>
            </w:r>
          </w:p>
          <w:p w14:paraId="299C8214" w14:textId="20020C05" w:rsidR="00807BEF" w:rsidRPr="0097659A" w:rsidRDefault="00807BEF" w:rsidP="00062639">
            <w:pPr>
              <w:pStyle w:val="Gvdemetni0"/>
              <w:shd w:val="clear" w:color="auto" w:fill="auto"/>
              <w:spacing w:line="240" w:lineRule="auto"/>
              <w:ind w:left="1134" w:hanging="1134"/>
              <w:jc w:val="both"/>
              <w:rPr>
                <w:sz w:val="18"/>
                <w:szCs w:val="18"/>
              </w:rPr>
            </w:pPr>
            <w:r w:rsidRPr="0097659A">
              <w:rPr>
                <w:sz w:val="18"/>
                <w:szCs w:val="18"/>
              </w:rPr>
              <w:t>içinde olmayan)</w:t>
            </w:r>
          </w:p>
        </w:tc>
      </w:tr>
      <w:tr w:rsidR="00062639" w:rsidRPr="0097659A" w14:paraId="410EFAC7" w14:textId="77777777" w:rsidTr="00450A4D">
        <w:trPr>
          <w:trHeight w:hRule="exact" w:val="725"/>
        </w:trPr>
        <w:tc>
          <w:tcPr>
            <w:tcW w:w="1440" w:type="dxa"/>
            <w:vMerge/>
            <w:shd w:val="clear" w:color="auto" w:fill="FFFFFF"/>
            <w:vAlign w:val="center"/>
          </w:tcPr>
          <w:p w14:paraId="002401A4" w14:textId="77777777" w:rsidR="00807BEF" w:rsidRPr="0097659A" w:rsidRDefault="00807BEF" w:rsidP="00592AA5">
            <w:pPr>
              <w:ind w:left="1134" w:hanging="1134"/>
              <w:jc w:val="center"/>
              <w:rPr>
                <w:sz w:val="18"/>
                <w:szCs w:val="18"/>
              </w:rPr>
            </w:pPr>
          </w:p>
        </w:tc>
        <w:tc>
          <w:tcPr>
            <w:tcW w:w="3494" w:type="dxa"/>
            <w:vMerge/>
            <w:shd w:val="clear" w:color="auto" w:fill="FFFFFF"/>
            <w:vAlign w:val="center"/>
          </w:tcPr>
          <w:p w14:paraId="005F95AC" w14:textId="77777777" w:rsidR="00807BEF" w:rsidRPr="0097659A" w:rsidRDefault="00807BEF" w:rsidP="00592AA5">
            <w:pPr>
              <w:ind w:left="1134" w:hanging="1134"/>
              <w:jc w:val="center"/>
              <w:rPr>
                <w:sz w:val="18"/>
                <w:szCs w:val="18"/>
              </w:rPr>
            </w:pPr>
          </w:p>
        </w:tc>
        <w:tc>
          <w:tcPr>
            <w:tcW w:w="576" w:type="dxa"/>
            <w:vMerge/>
            <w:shd w:val="clear" w:color="auto" w:fill="FFFFFF"/>
            <w:textDirection w:val="btLr"/>
            <w:vAlign w:val="center"/>
          </w:tcPr>
          <w:p w14:paraId="6DFD9796" w14:textId="77777777" w:rsidR="00807BEF" w:rsidRPr="0097659A" w:rsidRDefault="00807BEF" w:rsidP="00592AA5">
            <w:pPr>
              <w:ind w:left="1134" w:hanging="1134"/>
              <w:jc w:val="center"/>
              <w:rPr>
                <w:sz w:val="18"/>
                <w:szCs w:val="18"/>
              </w:rPr>
            </w:pPr>
          </w:p>
        </w:tc>
        <w:tc>
          <w:tcPr>
            <w:tcW w:w="576" w:type="dxa"/>
            <w:vMerge/>
            <w:shd w:val="clear" w:color="auto" w:fill="FFFFFF"/>
            <w:vAlign w:val="center"/>
          </w:tcPr>
          <w:p w14:paraId="34AD553C" w14:textId="77777777" w:rsidR="00807BEF" w:rsidRPr="0097659A" w:rsidRDefault="00807BEF" w:rsidP="00592AA5">
            <w:pPr>
              <w:ind w:left="1134" w:hanging="1134"/>
              <w:jc w:val="center"/>
              <w:rPr>
                <w:sz w:val="18"/>
                <w:szCs w:val="18"/>
              </w:rPr>
            </w:pPr>
          </w:p>
        </w:tc>
        <w:tc>
          <w:tcPr>
            <w:tcW w:w="576" w:type="dxa"/>
            <w:vMerge/>
            <w:shd w:val="clear" w:color="auto" w:fill="FFFFFF"/>
            <w:vAlign w:val="center"/>
          </w:tcPr>
          <w:p w14:paraId="78ABA766" w14:textId="77777777" w:rsidR="00807BEF" w:rsidRPr="0097659A" w:rsidRDefault="00807BEF" w:rsidP="00592AA5">
            <w:pPr>
              <w:ind w:left="1134" w:hanging="1134"/>
              <w:jc w:val="center"/>
              <w:rPr>
                <w:sz w:val="18"/>
                <w:szCs w:val="18"/>
              </w:rPr>
            </w:pPr>
          </w:p>
        </w:tc>
        <w:tc>
          <w:tcPr>
            <w:tcW w:w="1282" w:type="dxa"/>
            <w:vMerge/>
            <w:shd w:val="clear" w:color="auto" w:fill="FFFFFF"/>
            <w:vAlign w:val="center"/>
          </w:tcPr>
          <w:p w14:paraId="6C41F4A1" w14:textId="77777777" w:rsidR="00807BEF" w:rsidRPr="0097659A" w:rsidRDefault="00807BEF" w:rsidP="00592AA5">
            <w:pPr>
              <w:ind w:left="1134" w:hanging="1134"/>
              <w:jc w:val="center"/>
              <w:rPr>
                <w:sz w:val="18"/>
                <w:szCs w:val="18"/>
              </w:rPr>
            </w:pPr>
          </w:p>
        </w:tc>
        <w:tc>
          <w:tcPr>
            <w:tcW w:w="744" w:type="dxa"/>
            <w:shd w:val="clear" w:color="auto" w:fill="FFFFFF"/>
            <w:vAlign w:val="center"/>
          </w:tcPr>
          <w:p w14:paraId="3952B901" w14:textId="77777777" w:rsidR="00807BEF" w:rsidRPr="0097659A" w:rsidRDefault="00807BEF" w:rsidP="00592AA5">
            <w:pPr>
              <w:pStyle w:val="Gvdemetni0"/>
              <w:shd w:val="clear" w:color="auto" w:fill="auto"/>
              <w:spacing w:line="240" w:lineRule="auto"/>
              <w:ind w:left="1134" w:hanging="1134"/>
              <w:rPr>
                <w:sz w:val="18"/>
                <w:szCs w:val="18"/>
              </w:rPr>
            </w:pPr>
            <w:r w:rsidRPr="0097659A">
              <w:rPr>
                <w:sz w:val="18"/>
                <w:szCs w:val="18"/>
              </w:rPr>
              <w:t>tip 2</w:t>
            </w:r>
          </w:p>
        </w:tc>
        <w:tc>
          <w:tcPr>
            <w:tcW w:w="749" w:type="dxa"/>
            <w:shd w:val="clear" w:color="auto" w:fill="FFFFFF"/>
            <w:vAlign w:val="center"/>
          </w:tcPr>
          <w:p w14:paraId="35902039" w14:textId="77777777" w:rsidR="00807BEF" w:rsidRPr="0097659A" w:rsidRDefault="00807BEF" w:rsidP="00592AA5">
            <w:pPr>
              <w:pStyle w:val="Gvdemetni0"/>
              <w:shd w:val="clear" w:color="auto" w:fill="auto"/>
              <w:spacing w:line="240" w:lineRule="auto"/>
              <w:ind w:left="1134" w:hanging="1134"/>
              <w:rPr>
                <w:sz w:val="18"/>
                <w:szCs w:val="18"/>
              </w:rPr>
            </w:pPr>
            <w:r w:rsidRPr="0097659A">
              <w:rPr>
                <w:sz w:val="18"/>
                <w:szCs w:val="18"/>
              </w:rPr>
              <w:t>tip 3</w:t>
            </w:r>
          </w:p>
        </w:tc>
        <w:tc>
          <w:tcPr>
            <w:tcW w:w="744" w:type="dxa"/>
            <w:shd w:val="clear" w:color="auto" w:fill="FFFFFF"/>
            <w:vAlign w:val="center"/>
          </w:tcPr>
          <w:p w14:paraId="753101C5" w14:textId="77777777" w:rsidR="00807BEF" w:rsidRPr="0097659A" w:rsidRDefault="00807BEF" w:rsidP="00592AA5">
            <w:pPr>
              <w:pStyle w:val="Gvdemetni0"/>
              <w:shd w:val="clear" w:color="auto" w:fill="auto"/>
              <w:spacing w:line="240" w:lineRule="auto"/>
              <w:ind w:left="1134" w:hanging="1134"/>
              <w:rPr>
                <w:sz w:val="18"/>
                <w:szCs w:val="18"/>
              </w:rPr>
            </w:pPr>
            <w:r w:rsidRPr="0097659A">
              <w:rPr>
                <w:sz w:val="18"/>
                <w:szCs w:val="18"/>
              </w:rPr>
              <w:t>tip …</w:t>
            </w:r>
          </w:p>
        </w:tc>
        <w:tc>
          <w:tcPr>
            <w:tcW w:w="749" w:type="dxa"/>
            <w:shd w:val="clear" w:color="auto" w:fill="FFFFFF"/>
            <w:vAlign w:val="center"/>
          </w:tcPr>
          <w:p w14:paraId="741DE550" w14:textId="77777777" w:rsidR="00807BEF" w:rsidRPr="0097659A" w:rsidRDefault="00807BEF" w:rsidP="00592AA5">
            <w:pPr>
              <w:pStyle w:val="Gvdemetni0"/>
              <w:shd w:val="clear" w:color="auto" w:fill="auto"/>
              <w:spacing w:line="240" w:lineRule="auto"/>
              <w:ind w:left="1134" w:hanging="1134"/>
              <w:rPr>
                <w:sz w:val="18"/>
                <w:szCs w:val="18"/>
              </w:rPr>
            </w:pPr>
            <w:r w:rsidRPr="0097659A">
              <w:rPr>
                <w:sz w:val="18"/>
                <w:szCs w:val="18"/>
              </w:rPr>
              <w:t>tip n</w:t>
            </w:r>
          </w:p>
        </w:tc>
        <w:tc>
          <w:tcPr>
            <w:tcW w:w="2160" w:type="dxa"/>
            <w:vMerge/>
            <w:shd w:val="clear" w:color="auto" w:fill="FFFFFF"/>
          </w:tcPr>
          <w:p w14:paraId="39F32CEB" w14:textId="77777777" w:rsidR="00807BEF" w:rsidRPr="0097659A" w:rsidRDefault="00807BEF" w:rsidP="00592AA5">
            <w:pPr>
              <w:ind w:left="1134" w:hanging="1134"/>
              <w:rPr>
                <w:sz w:val="18"/>
                <w:szCs w:val="18"/>
              </w:rPr>
            </w:pPr>
          </w:p>
        </w:tc>
      </w:tr>
      <w:tr w:rsidR="00062639" w:rsidRPr="0097659A" w14:paraId="07828C8F" w14:textId="77777777" w:rsidTr="00450A4D">
        <w:trPr>
          <w:trHeight w:hRule="exact" w:val="1042"/>
        </w:trPr>
        <w:tc>
          <w:tcPr>
            <w:tcW w:w="1440" w:type="dxa"/>
            <w:shd w:val="clear" w:color="auto" w:fill="FFFFFF"/>
            <w:vAlign w:val="center"/>
          </w:tcPr>
          <w:p w14:paraId="76B7821A"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3.14.</w:t>
            </w:r>
          </w:p>
        </w:tc>
        <w:tc>
          <w:tcPr>
            <w:tcW w:w="3494" w:type="dxa"/>
            <w:shd w:val="clear" w:color="auto" w:fill="FFFFFF"/>
            <w:vAlign w:val="center"/>
          </w:tcPr>
          <w:p w14:paraId="7907092A" w14:textId="77777777" w:rsidR="00807BEF" w:rsidRPr="0097659A" w:rsidRDefault="00807BEF" w:rsidP="00243831">
            <w:pPr>
              <w:pStyle w:val="Gvdemetni0"/>
              <w:shd w:val="clear" w:color="auto" w:fill="auto"/>
              <w:spacing w:line="240" w:lineRule="auto"/>
              <w:ind w:hanging="22"/>
              <w:jc w:val="left"/>
              <w:rPr>
                <w:b/>
                <w:sz w:val="18"/>
                <w:szCs w:val="18"/>
              </w:rPr>
            </w:pPr>
            <w:r w:rsidRPr="0097659A">
              <w:rPr>
                <w:b/>
                <w:sz w:val="18"/>
                <w:szCs w:val="18"/>
              </w:rPr>
              <w:t>Gaz yakıtlı motorlar veya yerin egöre iki yakıtlı motorlar için yakıt beslemesi (sistemlerin farklı yerleştirilmesi halinde muadil bilgileri sağlayınız)</w:t>
            </w:r>
          </w:p>
        </w:tc>
        <w:tc>
          <w:tcPr>
            <w:tcW w:w="576" w:type="dxa"/>
            <w:shd w:val="clear" w:color="auto" w:fill="FFFFFF"/>
          </w:tcPr>
          <w:p w14:paraId="1DF79BDA" w14:textId="77777777" w:rsidR="00807BEF" w:rsidRPr="0097659A" w:rsidRDefault="00807BEF" w:rsidP="00592AA5">
            <w:pPr>
              <w:ind w:left="1134" w:hanging="1134"/>
              <w:rPr>
                <w:sz w:val="18"/>
                <w:szCs w:val="18"/>
              </w:rPr>
            </w:pPr>
          </w:p>
        </w:tc>
        <w:tc>
          <w:tcPr>
            <w:tcW w:w="576" w:type="dxa"/>
            <w:shd w:val="clear" w:color="auto" w:fill="FFFFFF"/>
          </w:tcPr>
          <w:p w14:paraId="3F22BCF5" w14:textId="77777777" w:rsidR="00807BEF" w:rsidRPr="0097659A" w:rsidRDefault="00807BEF" w:rsidP="00592AA5">
            <w:pPr>
              <w:ind w:left="1134" w:hanging="1134"/>
              <w:rPr>
                <w:sz w:val="18"/>
                <w:szCs w:val="18"/>
              </w:rPr>
            </w:pPr>
          </w:p>
        </w:tc>
        <w:tc>
          <w:tcPr>
            <w:tcW w:w="576" w:type="dxa"/>
            <w:shd w:val="clear" w:color="auto" w:fill="FFFFFF"/>
          </w:tcPr>
          <w:p w14:paraId="32B7D6C6" w14:textId="77777777" w:rsidR="00807BEF" w:rsidRPr="0097659A" w:rsidRDefault="00807BEF" w:rsidP="00592AA5">
            <w:pPr>
              <w:ind w:left="1134" w:hanging="1134"/>
              <w:rPr>
                <w:sz w:val="18"/>
                <w:szCs w:val="18"/>
              </w:rPr>
            </w:pPr>
          </w:p>
        </w:tc>
        <w:tc>
          <w:tcPr>
            <w:tcW w:w="1282" w:type="dxa"/>
            <w:shd w:val="clear" w:color="auto" w:fill="FFFFFF"/>
          </w:tcPr>
          <w:p w14:paraId="51B7469D" w14:textId="77777777" w:rsidR="00807BEF" w:rsidRPr="0097659A" w:rsidRDefault="00807BEF" w:rsidP="00592AA5">
            <w:pPr>
              <w:ind w:left="1134" w:hanging="1134"/>
              <w:rPr>
                <w:sz w:val="18"/>
                <w:szCs w:val="18"/>
              </w:rPr>
            </w:pPr>
          </w:p>
        </w:tc>
        <w:tc>
          <w:tcPr>
            <w:tcW w:w="744" w:type="dxa"/>
            <w:shd w:val="clear" w:color="auto" w:fill="FFFFFF"/>
          </w:tcPr>
          <w:p w14:paraId="7F1CE952" w14:textId="77777777" w:rsidR="00807BEF" w:rsidRPr="0097659A" w:rsidRDefault="00807BEF" w:rsidP="00592AA5">
            <w:pPr>
              <w:ind w:left="1134" w:hanging="1134"/>
              <w:rPr>
                <w:sz w:val="18"/>
                <w:szCs w:val="18"/>
              </w:rPr>
            </w:pPr>
          </w:p>
        </w:tc>
        <w:tc>
          <w:tcPr>
            <w:tcW w:w="749" w:type="dxa"/>
            <w:shd w:val="clear" w:color="auto" w:fill="FFFFFF"/>
          </w:tcPr>
          <w:p w14:paraId="132FEB66" w14:textId="77777777" w:rsidR="00807BEF" w:rsidRPr="0097659A" w:rsidRDefault="00807BEF" w:rsidP="00592AA5">
            <w:pPr>
              <w:ind w:left="1134" w:hanging="1134"/>
              <w:rPr>
                <w:sz w:val="18"/>
                <w:szCs w:val="18"/>
              </w:rPr>
            </w:pPr>
          </w:p>
        </w:tc>
        <w:tc>
          <w:tcPr>
            <w:tcW w:w="744" w:type="dxa"/>
            <w:shd w:val="clear" w:color="auto" w:fill="FFFFFF"/>
          </w:tcPr>
          <w:p w14:paraId="30665E3B" w14:textId="77777777" w:rsidR="00807BEF" w:rsidRPr="0097659A" w:rsidRDefault="00807BEF" w:rsidP="00592AA5">
            <w:pPr>
              <w:ind w:left="1134" w:hanging="1134"/>
              <w:rPr>
                <w:sz w:val="18"/>
                <w:szCs w:val="18"/>
              </w:rPr>
            </w:pPr>
          </w:p>
        </w:tc>
        <w:tc>
          <w:tcPr>
            <w:tcW w:w="749" w:type="dxa"/>
            <w:shd w:val="clear" w:color="auto" w:fill="FFFFFF"/>
          </w:tcPr>
          <w:p w14:paraId="6239BD6C" w14:textId="77777777" w:rsidR="00807BEF" w:rsidRPr="0097659A" w:rsidRDefault="00807BEF" w:rsidP="00592AA5">
            <w:pPr>
              <w:ind w:left="1134" w:hanging="1134"/>
              <w:rPr>
                <w:sz w:val="18"/>
                <w:szCs w:val="18"/>
              </w:rPr>
            </w:pPr>
          </w:p>
        </w:tc>
        <w:tc>
          <w:tcPr>
            <w:tcW w:w="2160" w:type="dxa"/>
            <w:shd w:val="clear" w:color="auto" w:fill="FFFFFF"/>
          </w:tcPr>
          <w:p w14:paraId="5C24B6B8" w14:textId="77777777" w:rsidR="00807BEF" w:rsidRPr="0097659A" w:rsidRDefault="00807BEF" w:rsidP="00592AA5">
            <w:pPr>
              <w:ind w:left="1134" w:hanging="1134"/>
              <w:rPr>
                <w:sz w:val="18"/>
                <w:szCs w:val="18"/>
              </w:rPr>
            </w:pPr>
          </w:p>
        </w:tc>
      </w:tr>
      <w:tr w:rsidR="00062639" w:rsidRPr="0097659A" w14:paraId="192CBF2A" w14:textId="77777777" w:rsidTr="00450A4D">
        <w:trPr>
          <w:trHeight w:hRule="exact" w:val="658"/>
        </w:trPr>
        <w:tc>
          <w:tcPr>
            <w:tcW w:w="1440" w:type="dxa"/>
            <w:shd w:val="clear" w:color="auto" w:fill="FFFFFF"/>
            <w:vAlign w:val="center"/>
          </w:tcPr>
          <w:p w14:paraId="36570A04"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3.14.1.</w:t>
            </w:r>
          </w:p>
        </w:tc>
        <w:tc>
          <w:tcPr>
            <w:tcW w:w="3494" w:type="dxa"/>
            <w:shd w:val="clear" w:color="auto" w:fill="FFFFFF"/>
            <w:vAlign w:val="center"/>
          </w:tcPr>
          <w:p w14:paraId="4427FA8B" w14:textId="77777777" w:rsidR="00807BEF" w:rsidRPr="0097659A" w:rsidRDefault="00807BEF" w:rsidP="00243831">
            <w:pPr>
              <w:pStyle w:val="Gvdemetni0"/>
              <w:shd w:val="clear" w:color="auto" w:fill="auto"/>
              <w:spacing w:line="240" w:lineRule="auto"/>
              <w:ind w:left="261" w:hanging="22"/>
              <w:jc w:val="left"/>
              <w:rPr>
                <w:sz w:val="18"/>
                <w:szCs w:val="18"/>
              </w:rPr>
            </w:pPr>
            <w:r w:rsidRPr="0097659A">
              <w:rPr>
                <w:sz w:val="18"/>
                <w:szCs w:val="18"/>
              </w:rPr>
              <w:t>Yakıt: LPG/NG-H/NG-L /NG-HL/LNG/Yakıta özgü LNG</w:t>
            </w:r>
          </w:p>
        </w:tc>
        <w:tc>
          <w:tcPr>
            <w:tcW w:w="576" w:type="dxa"/>
            <w:shd w:val="clear" w:color="auto" w:fill="FFFFFF"/>
          </w:tcPr>
          <w:p w14:paraId="4CC37E16" w14:textId="77777777" w:rsidR="00807BEF" w:rsidRPr="0097659A" w:rsidRDefault="00807BEF" w:rsidP="00592AA5">
            <w:pPr>
              <w:ind w:left="1134" w:right="220" w:hanging="1134"/>
              <w:jc w:val="right"/>
              <w:rPr>
                <w:sz w:val="18"/>
                <w:szCs w:val="18"/>
              </w:rPr>
            </w:pPr>
            <w:r w:rsidRPr="0097659A">
              <w:rPr>
                <w:rStyle w:val="Gvdemetni77ptKalnDeil0ptbolukbraklyor"/>
                <w:color w:val="auto"/>
                <w:sz w:val="18"/>
                <w:szCs w:val="18"/>
                <w:lang w:val="tr-TR"/>
              </w:rPr>
              <w:t>X</w:t>
            </w:r>
          </w:p>
        </w:tc>
        <w:tc>
          <w:tcPr>
            <w:tcW w:w="576" w:type="dxa"/>
            <w:shd w:val="clear" w:color="auto" w:fill="FFFFFF"/>
          </w:tcPr>
          <w:p w14:paraId="02C8F8CC" w14:textId="77777777" w:rsidR="00807BEF" w:rsidRPr="0097659A" w:rsidRDefault="00807BEF" w:rsidP="00592AA5">
            <w:pPr>
              <w:ind w:left="1134" w:hanging="1134"/>
              <w:rPr>
                <w:sz w:val="18"/>
                <w:szCs w:val="18"/>
              </w:rPr>
            </w:pPr>
          </w:p>
        </w:tc>
        <w:tc>
          <w:tcPr>
            <w:tcW w:w="576" w:type="dxa"/>
            <w:shd w:val="clear" w:color="auto" w:fill="FFFFFF"/>
          </w:tcPr>
          <w:p w14:paraId="72FD65AD" w14:textId="77777777" w:rsidR="00807BEF" w:rsidRPr="0097659A" w:rsidRDefault="00807BEF" w:rsidP="00592AA5">
            <w:pPr>
              <w:ind w:left="1134" w:right="220" w:hanging="1134"/>
              <w:jc w:val="right"/>
              <w:rPr>
                <w:sz w:val="18"/>
                <w:szCs w:val="18"/>
              </w:rPr>
            </w:pPr>
            <w:r w:rsidRPr="0097659A">
              <w:rPr>
                <w:rStyle w:val="Gvdemetni77ptKalnDeil0ptbolukbraklyor"/>
                <w:color w:val="auto"/>
                <w:sz w:val="18"/>
                <w:szCs w:val="18"/>
                <w:lang w:val="tr-TR"/>
              </w:rPr>
              <w:t>X</w:t>
            </w:r>
          </w:p>
        </w:tc>
        <w:tc>
          <w:tcPr>
            <w:tcW w:w="1282" w:type="dxa"/>
            <w:shd w:val="clear" w:color="auto" w:fill="FFFFFF"/>
          </w:tcPr>
          <w:p w14:paraId="7E328732" w14:textId="77777777" w:rsidR="00807BEF" w:rsidRPr="0097659A" w:rsidRDefault="00807BEF" w:rsidP="00592AA5">
            <w:pPr>
              <w:ind w:left="1134" w:hanging="1134"/>
              <w:rPr>
                <w:sz w:val="18"/>
                <w:szCs w:val="18"/>
              </w:rPr>
            </w:pPr>
          </w:p>
        </w:tc>
        <w:tc>
          <w:tcPr>
            <w:tcW w:w="744" w:type="dxa"/>
            <w:shd w:val="clear" w:color="auto" w:fill="FFFFFF"/>
          </w:tcPr>
          <w:p w14:paraId="737988EA" w14:textId="77777777" w:rsidR="00807BEF" w:rsidRPr="0097659A" w:rsidRDefault="00807BEF" w:rsidP="00592AA5">
            <w:pPr>
              <w:ind w:left="1134" w:hanging="1134"/>
              <w:rPr>
                <w:sz w:val="18"/>
                <w:szCs w:val="18"/>
              </w:rPr>
            </w:pPr>
          </w:p>
        </w:tc>
        <w:tc>
          <w:tcPr>
            <w:tcW w:w="749" w:type="dxa"/>
            <w:shd w:val="clear" w:color="auto" w:fill="FFFFFF"/>
          </w:tcPr>
          <w:p w14:paraId="18866DAD" w14:textId="77777777" w:rsidR="00807BEF" w:rsidRPr="0097659A" w:rsidRDefault="00807BEF" w:rsidP="00592AA5">
            <w:pPr>
              <w:ind w:left="1134" w:hanging="1134"/>
              <w:rPr>
                <w:sz w:val="18"/>
                <w:szCs w:val="18"/>
              </w:rPr>
            </w:pPr>
          </w:p>
        </w:tc>
        <w:tc>
          <w:tcPr>
            <w:tcW w:w="744" w:type="dxa"/>
            <w:shd w:val="clear" w:color="auto" w:fill="FFFFFF"/>
          </w:tcPr>
          <w:p w14:paraId="782A3247" w14:textId="77777777" w:rsidR="00807BEF" w:rsidRPr="0097659A" w:rsidRDefault="00807BEF" w:rsidP="00592AA5">
            <w:pPr>
              <w:ind w:left="1134" w:hanging="1134"/>
              <w:rPr>
                <w:sz w:val="18"/>
                <w:szCs w:val="18"/>
              </w:rPr>
            </w:pPr>
          </w:p>
        </w:tc>
        <w:tc>
          <w:tcPr>
            <w:tcW w:w="749" w:type="dxa"/>
            <w:shd w:val="clear" w:color="auto" w:fill="FFFFFF"/>
          </w:tcPr>
          <w:p w14:paraId="05D7C2FC" w14:textId="77777777" w:rsidR="00807BEF" w:rsidRPr="0097659A" w:rsidRDefault="00807BEF" w:rsidP="00592AA5">
            <w:pPr>
              <w:ind w:left="1134" w:hanging="1134"/>
              <w:rPr>
                <w:sz w:val="18"/>
                <w:szCs w:val="18"/>
              </w:rPr>
            </w:pPr>
          </w:p>
        </w:tc>
        <w:tc>
          <w:tcPr>
            <w:tcW w:w="2160" w:type="dxa"/>
            <w:shd w:val="clear" w:color="auto" w:fill="FFFFFF"/>
          </w:tcPr>
          <w:p w14:paraId="415FF452" w14:textId="77777777" w:rsidR="00807BEF" w:rsidRPr="0097659A" w:rsidRDefault="00807BEF" w:rsidP="00592AA5">
            <w:pPr>
              <w:ind w:left="1134" w:hanging="1134"/>
              <w:rPr>
                <w:sz w:val="18"/>
                <w:szCs w:val="18"/>
              </w:rPr>
            </w:pPr>
          </w:p>
        </w:tc>
      </w:tr>
      <w:tr w:rsidR="00062639" w:rsidRPr="0097659A" w14:paraId="26AB51A0" w14:textId="77777777" w:rsidTr="00450A4D">
        <w:trPr>
          <w:trHeight w:hRule="exact" w:val="926"/>
        </w:trPr>
        <w:tc>
          <w:tcPr>
            <w:tcW w:w="1440" w:type="dxa"/>
            <w:shd w:val="clear" w:color="auto" w:fill="FFFFFF"/>
            <w:vAlign w:val="center"/>
          </w:tcPr>
          <w:p w14:paraId="64AE6BC6"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3.14.2.</w:t>
            </w:r>
          </w:p>
        </w:tc>
        <w:tc>
          <w:tcPr>
            <w:tcW w:w="3494" w:type="dxa"/>
            <w:shd w:val="clear" w:color="auto" w:fill="FFFFFF"/>
            <w:vAlign w:val="center"/>
          </w:tcPr>
          <w:p w14:paraId="126969A4" w14:textId="77777777" w:rsidR="00807BEF" w:rsidRPr="0097659A" w:rsidRDefault="00807BEF" w:rsidP="00592AA5">
            <w:pPr>
              <w:pStyle w:val="Gvdemetni0"/>
              <w:shd w:val="clear" w:color="auto" w:fill="auto"/>
              <w:spacing w:line="240" w:lineRule="auto"/>
              <w:ind w:left="1134" w:hanging="1134"/>
              <w:jc w:val="left"/>
              <w:rPr>
                <w:i/>
                <w:sz w:val="18"/>
                <w:szCs w:val="18"/>
              </w:rPr>
            </w:pPr>
            <w:r w:rsidRPr="0097659A">
              <w:rPr>
                <w:rStyle w:val="Gvdemetnitalik0ptbolukbraklyor"/>
                <w:i w:val="0"/>
                <w:color w:val="auto"/>
                <w:sz w:val="18"/>
                <w:szCs w:val="18"/>
                <w:lang w:val="tr-TR"/>
              </w:rPr>
              <w:t>Basınç regülatörleri/vaporizatörler</w:t>
            </w:r>
          </w:p>
        </w:tc>
        <w:tc>
          <w:tcPr>
            <w:tcW w:w="576" w:type="dxa"/>
            <w:shd w:val="clear" w:color="auto" w:fill="FFFFFF"/>
          </w:tcPr>
          <w:p w14:paraId="710682D4" w14:textId="77777777" w:rsidR="00807BEF" w:rsidRPr="0097659A" w:rsidRDefault="00807BEF" w:rsidP="00592AA5">
            <w:pPr>
              <w:ind w:left="1134" w:hanging="1134"/>
              <w:rPr>
                <w:sz w:val="18"/>
                <w:szCs w:val="18"/>
              </w:rPr>
            </w:pPr>
          </w:p>
        </w:tc>
        <w:tc>
          <w:tcPr>
            <w:tcW w:w="576" w:type="dxa"/>
            <w:shd w:val="clear" w:color="auto" w:fill="FFFFFF"/>
          </w:tcPr>
          <w:p w14:paraId="21D5FF72" w14:textId="77777777" w:rsidR="00807BEF" w:rsidRPr="0097659A" w:rsidRDefault="00807BEF" w:rsidP="00592AA5">
            <w:pPr>
              <w:ind w:left="1134" w:hanging="1134"/>
              <w:rPr>
                <w:sz w:val="18"/>
                <w:szCs w:val="18"/>
              </w:rPr>
            </w:pPr>
          </w:p>
        </w:tc>
        <w:tc>
          <w:tcPr>
            <w:tcW w:w="576" w:type="dxa"/>
            <w:shd w:val="clear" w:color="auto" w:fill="FFFFFF"/>
          </w:tcPr>
          <w:p w14:paraId="29B578C7" w14:textId="77777777" w:rsidR="00807BEF" w:rsidRPr="0097659A" w:rsidRDefault="00807BEF" w:rsidP="00592AA5">
            <w:pPr>
              <w:ind w:left="1134" w:hanging="1134"/>
              <w:rPr>
                <w:sz w:val="18"/>
                <w:szCs w:val="18"/>
              </w:rPr>
            </w:pPr>
          </w:p>
        </w:tc>
        <w:tc>
          <w:tcPr>
            <w:tcW w:w="1282" w:type="dxa"/>
            <w:shd w:val="clear" w:color="auto" w:fill="FFFFFF"/>
          </w:tcPr>
          <w:p w14:paraId="31E74542" w14:textId="77777777" w:rsidR="00807BEF" w:rsidRPr="0097659A" w:rsidRDefault="00807BEF" w:rsidP="00592AA5">
            <w:pPr>
              <w:ind w:left="1134" w:hanging="1134"/>
              <w:rPr>
                <w:sz w:val="18"/>
                <w:szCs w:val="18"/>
              </w:rPr>
            </w:pPr>
          </w:p>
        </w:tc>
        <w:tc>
          <w:tcPr>
            <w:tcW w:w="744" w:type="dxa"/>
            <w:shd w:val="clear" w:color="auto" w:fill="FFFFFF"/>
          </w:tcPr>
          <w:p w14:paraId="1058BC16" w14:textId="77777777" w:rsidR="00807BEF" w:rsidRPr="0097659A" w:rsidRDefault="00807BEF" w:rsidP="00592AA5">
            <w:pPr>
              <w:ind w:left="1134" w:hanging="1134"/>
              <w:rPr>
                <w:sz w:val="18"/>
                <w:szCs w:val="18"/>
              </w:rPr>
            </w:pPr>
          </w:p>
        </w:tc>
        <w:tc>
          <w:tcPr>
            <w:tcW w:w="749" w:type="dxa"/>
            <w:shd w:val="clear" w:color="auto" w:fill="FFFFFF"/>
          </w:tcPr>
          <w:p w14:paraId="373459EE" w14:textId="77777777" w:rsidR="00807BEF" w:rsidRPr="0097659A" w:rsidRDefault="00807BEF" w:rsidP="00592AA5">
            <w:pPr>
              <w:ind w:left="1134" w:hanging="1134"/>
              <w:rPr>
                <w:sz w:val="18"/>
                <w:szCs w:val="18"/>
              </w:rPr>
            </w:pPr>
          </w:p>
        </w:tc>
        <w:tc>
          <w:tcPr>
            <w:tcW w:w="744" w:type="dxa"/>
            <w:shd w:val="clear" w:color="auto" w:fill="FFFFFF"/>
          </w:tcPr>
          <w:p w14:paraId="6E6AD34E" w14:textId="77777777" w:rsidR="00807BEF" w:rsidRPr="0097659A" w:rsidRDefault="00807BEF" w:rsidP="00592AA5">
            <w:pPr>
              <w:ind w:left="1134" w:hanging="1134"/>
              <w:rPr>
                <w:sz w:val="18"/>
                <w:szCs w:val="18"/>
              </w:rPr>
            </w:pPr>
          </w:p>
        </w:tc>
        <w:tc>
          <w:tcPr>
            <w:tcW w:w="749" w:type="dxa"/>
            <w:shd w:val="clear" w:color="auto" w:fill="FFFFFF"/>
          </w:tcPr>
          <w:p w14:paraId="13393AFE" w14:textId="77777777" w:rsidR="00807BEF" w:rsidRPr="0097659A" w:rsidRDefault="00807BEF" w:rsidP="00592AA5">
            <w:pPr>
              <w:ind w:left="1134" w:hanging="1134"/>
              <w:rPr>
                <w:sz w:val="18"/>
                <w:szCs w:val="18"/>
              </w:rPr>
            </w:pPr>
          </w:p>
        </w:tc>
        <w:tc>
          <w:tcPr>
            <w:tcW w:w="2160" w:type="dxa"/>
            <w:shd w:val="clear" w:color="auto" w:fill="FFFFFF"/>
          </w:tcPr>
          <w:p w14:paraId="1598EC3B" w14:textId="77777777" w:rsidR="00807BEF" w:rsidRPr="0097659A" w:rsidRDefault="00807BEF" w:rsidP="00592AA5">
            <w:pPr>
              <w:ind w:left="1134" w:hanging="1134"/>
              <w:rPr>
                <w:sz w:val="18"/>
                <w:szCs w:val="18"/>
              </w:rPr>
            </w:pPr>
          </w:p>
        </w:tc>
      </w:tr>
      <w:tr w:rsidR="00062639" w:rsidRPr="0097659A" w14:paraId="1C659B80" w14:textId="77777777" w:rsidTr="00450A4D">
        <w:trPr>
          <w:trHeight w:hRule="exact" w:val="926"/>
        </w:trPr>
        <w:tc>
          <w:tcPr>
            <w:tcW w:w="1440" w:type="dxa"/>
            <w:shd w:val="clear" w:color="auto" w:fill="FFFFFF"/>
            <w:vAlign w:val="center"/>
          </w:tcPr>
          <w:p w14:paraId="156737D3"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3.14.2.1.</w:t>
            </w:r>
          </w:p>
        </w:tc>
        <w:tc>
          <w:tcPr>
            <w:tcW w:w="3494" w:type="dxa"/>
            <w:shd w:val="clear" w:color="auto" w:fill="FFFFFF"/>
            <w:vAlign w:val="center"/>
          </w:tcPr>
          <w:p w14:paraId="33D5652E"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T</w:t>
            </w:r>
            <w:r w:rsidR="00BD237A" w:rsidRPr="0097659A">
              <w:rPr>
                <w:sz w:val="18"/>
                <w:szCs w:val="18"/>
              </w:rPr>
              <w:t>ip</w:t>
            </w:r>
            <w:r w:rsidRPr="0097659A">
              <w:rPr>
                <w:sz w:val="18"/>
                <w:szCs w:val="18"/>
              </w:rPr>
              <w:t>(</w:t>
            </w:r>
            <w:r w:rsidR="00BD237A" w:rsidRPr="0097659A">
              <w:rPr>
                <w:sz w:val="18"/>
                <w:szCs w:val="18"/>
              </w:rPr>
              <w:t>ler</w:t>
            </w:r>
            <w:r w:rsidRPr="0097659A">
              <w:rPr>
                <w:sz w:val="18"/>
                <w:szCs w:val="18"/>
              </w:rPr>
              <w:t>)</w:t>
            </w:r>
          </w:p>
        </w:tc>
        <w:tc>
          <w:tcPr>
            <w:tcW w:w="576" w:type="dxa"/>
            <w:shd w:val="clear" w:color="auto" w:fill="FFFFFF"/>
          </w:tcPr>
          <w:p w14:paraId="1C977326" w14:textId="77777777" w:rsidR="00807BEF" w:rsidRPr="0097659A" w:rsidRDefault="00807BEF" w:rsidP="00592AA5">
            <w:pPr>
              <w:ind w:left="1134" w:hanging="1134"/>
              <w:rPr>
                <w:sz w:val="18"/>
                <w:szCs w:val="18"/>
              </w:rPr>
            </w:pPr>
          </w:p>
        </w:tc>
        <w:tc>
          <w:tcPr>
            <w:tcW w:w="576" w:type="dxa"/>
            <w:shd w:val="clear" w:color="auto" w:fill="FFFFFF"/>
          </w:tcPr>
          <w:p w14:paraId="79293FAF" w14:textId="77777777" w:rsidR="00807BEF" w:rsidRPr="0097659A" w:rsidRDefault="00807BEF" w:rsidP="00592AA5">
            <w:pPr>
              <w:ind w:left="1134" w:hanging="1134"/>
              <w:rPr>
                <w:sz w:val="18"/>
                <w:szCs w:val="18"/>
              </w:rPr>
            </w:pPr>
          </w:p>
        </w:tc>
        <w:tc>
          <w:tcPr>
            <w:tcW w:w="576" w:type="dxa"/>
            <w:shd w:val="clear" w:color="auto" w:fill="FFFFFF"/>
          </w:tcPr>
          <w:p w14:paraId="3E7D1655" w14:textId="77777777" w:rsidR="00807BEF" w:rsidRPr="0097659A" w:rsidRDefault="00807BEF" w:rsidP="00592AA5">
            <w:pPr>
              <w:ind w:left="1134" w:right="220" w:hanging="1134"/>
              <w:jc w:val="right"/>
              <w:rPr>
                <w:sz w:val="18"/>
                <w:szCs w:val="18"/>
              </w:rPr>
            </w:pPr>
            <w:r w:rsidRPr="0097659A">
              <w:rPr>
                <w:rStyle w:val="Gvdemetni77ptKalnDeil0ptbolukbraklyor"/>
                <w:color w:val="auto"/>
                <w:sz w:val="18"/>
                <w:szCs w:val="18"/>
                <w:lang w:val="tr-TR"/>
              </w:rPr>
              <w:t>X</w:t>
            </w:r>
          </w:p>
        </w:tc>
        <w:tc>
          <w:tcPr>
            <w:tcW w:w="1282" w:type="dxa"/>
            <w:shd w:val="clear" w:color="auto" w:fill="FFFFFF"/>
          </w:tcPr>
          <w:p w14:paraId="5FCE9B29" w14:textId="77777777" w:rsidR="00807BEF" w:rsidRPr="0097659A" w:rsidRDefault="00807BEF" w:rsidP="00592AA5">
            <w:pPr>
              <w:ind w:left="1134" w:hanging="1134"/>
              <w:rPr>
                <w:sz w:val="18"/>
                <w:szCs w:val="18"/>
              </w:rPr>
            </w:pPr>
          </w:p>
        </w:tc>
        <w:tc>
          <w:tcPr>
            <w:tcW w:w="744" w:type="dxa"/>
            <w:shd w:val="clear" w:color="auto" w:fill="FFFFFF"/>
          </w:tcPr>
          <w:p w14:paraId="14235D66" w14:textId="77777777" w:rsidR="00807BEF" w:rsidRPr="0097659A" w:rsidRDefault="00807BEF" w:rsidP="00592AA5">
            <w:pPr>
              <w:ind w:left="1134" w:hanging="1134"/>
              <w:rPr>
                <w:sz w:val="18"/>
                <w:szCs w:val="18"/>
              </w:rPr>
            </w:pPr>
          </w:p>
        </w:tc>
        <w:tc>
          <w:tcPr>
            <w:tcW w:w="749" w:type="dxa"/>
            <w:shd w:val="clear" w:color="auto" w:fill="FFFFFF"/>
          </w:tcPr>
          <w:p w14:paraId="2BC2BBF1" w14:textId="77777777" w:rsidR="00807BEF" w:rsidRPr="0097659A" w:rsidRDefault="00807BEF" w:rsidP="00592AA5">
            <w:pPr>
              <w:ind w:left="1134" w:hanging="1134"/>
              <w:rPr>
                <w:sz w:val="18"/>
                <w:szCs w:val="18"/>
              </w:rPr>
            </w:pPr>
          </w:p>
        </w:tc>
        <w:tc>
          <w:tcPr>
            <w:tcW w:w="744" w:type="dxa"/>
            <w:shd w:val="clear" w:color="auto" w:fill="FFFFFF"/>
          </w:tcPr>
          <w:p w14:paraId="68B0D4A1" w14:textId="77777777" w:rsidR="00807BEF" w:rsidRPr="0097659A" w:rsidRDefault="00807BEF" w:rsidP="00592AA5">
            <w:pPr>
              <w:ind w:left="1134" w:hanging="1134"/>
              <w:rPr>
                <w:sz w:val="18"/>
                <w:szCs w:val="18"/>
              </w:rPr>
            </w:pPr>
          </w:p>
        </w:tc>
        <w:tc>
          <w:tcPr>
            <w:tcW w:w="749" w:type="dxa"/>
            <w:shd w:val="clear" w:color="auto" w:fill="FFFFFF"/>
          </w:tcPr>
          <w:p w14:paraId="62DA1AA6" w14:textId="77777777" w:rsidR="00807BEF" w:rsidRPr="0097659A" w:rsidRDefault="00807BEF" w:rsidP="00592AA5">
            <w:pPr>
              <w:ind w:left="1134" w:hanging="1134"/>
              <w:rPr>
                <w:sz w:val="18"/>
                <w:szCs w:val="18"/>
              </w:rPr>
            </w:pPr>
          </w:p>
        </w:tc>
        <w:tc>
          <w:tcPr>
            <w:tcW w:w="2160" w:type="dxa"/>
            <w:shd w:val="clear" w:color="auto" w:fill="FFFFFF"/>
          </w:tcPr>
          <w:p w14:paraId="643D3D4D" w14:textId="77777777" w:rsidR="00807BEF" w:rsidRPr="0097659A" w:rsidRDefault="00807BEF" w:rsidP="00592AA5">
            <w:pPr>
              <w:ind w:left="1134" w:hanging="1134"/>
              <w:rPr>
                <w:sz w:val="18"/>
                <w:szCs w:val="18"/>
              </w:rPr>
            </w:pPr>
          </w:p>
        </w:tc>
      </w:tr>
      <w:tr w:rsidR="00062639" w:rsidRPr="0097659A" w14:paraId="7FEAF552" w14:textId="77777777" w:rsidTr="00450A4D">
        <w:trPr>
          <w:trHeight w:hRule="exact" w:val="466"/>
        </w:trPr>
        <w:tc>
          <w:tcPr>
            <w:tcW w:w="1440" w:type="dxa"/>
            <w:shd w:val="clear" w:color="auto" w:fill="FFFFFF"/>
            <w:vAlign w:val="center"/>
          </w:tcPr>
          <w:p w14:paraId="010B3FE4"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3.14.2.2.</w:t>
            </w:r>
          </w:p>
        </w:tc>
        <w:tc>
          <w:tcPr>
            <w:tcW w:w="3494" w:type="dxa"/>
            <w:shd w:val="clear" w:color="auto" w:fill="FFFFFF"/>
            <w:vAlign w:val="center"/>
          </w:tcPr>
          <w:p w14:paraId="279EBEC2"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Basınç düşürme aşaması sayısı</w:t>
            </w:r>
          </w:p>
        </w:tc>
        <w:tc>
          <w:tcPr>
            <w:tcW w:w="576" w:type="dxa"/>
            <w:shd w:val="clear" w:color="auto" w:fill="FFFFFF"/>
          </w:tcPr>
          <w:p w14:paraId="1008E369" w14:textId="77777777" w:rsidR="00807BEF" w:rsidRPr="0097659A" w:rsidRDefault="00807BEF" w:rsidP="00592AA5">
            <w:pPr>
              <w:ind w:left="1134" w:hanging="1134"/>
              <w:rPr>
                <w:sz w:val="18"/>
                <w:szCs w:val="18"/>
              </w:rPr>
            </w:pPr>
          </w:p>
        </w:tc>
        <w:tc>
          <w:tcPr>
            <w:tcW w:w="576" w:type="dxa"/>
            <w:shd w:val="clear" w:color="auto" w:fill="FFFFFF"/>
          </w:tcPr>
          <w:p w14:paraId="4008E456" w14:textId="77777777" w:rsidR="00807BEF" w:rsidRPr="0097659A" w:rsidRDefault="00807BEF" w:rsidP="00592AA5">
            <w:pPr>
              <w:ind w:left="1134" w:hanging="1134"/>
              <w:rPr>
                <w:sz w:val="18"/>
                <w:szCs w:val="18"/>
              </w:rPr>
            </w:pPr>
          </w:p>
        </w:tc>
        <w:tc>
          <w:tcPr>
            <w:tcW w:w="576" w:type="dxa"/>
            <w:shd w:val="clear" w:color="auto" w:fill="FFFFFF"/>
          </w:tcPr>
          <w:p w14:paraId="302C8761" w14:textId="77777777" w:rsidR="00807BEF" w:rsidRPr="0097659A" w:rsidRDefault="00807BEF" w:rsidP="00592AA5">
            <w:pPr>
              <w:ind w:left="1134" w:right="220" w:hanging="1134"/>
              <w:jc w:val="right"/>
              <w:rPr>
                <w:sz w:val="18"/>
                <w:szCs w:val="18"/>
              </w:rPr>
            </w:pPr>
            <w:r w:rsidRPr="0097659A">
              <w:rPr>
                <w:rStyle w:val="Gvdemetni77ptKalnDeil0ptbolukbraklyor"/>
                <w:color w:val="auto"/>
                <w:sz w:val="18"/>
                <w:szCs w:val="18"/>
                <w:lang w:val="tr-TR"/>
              </w:rPr>
              <w:t>X</w:t>
            </w:r>
          </w:p>
        </w:tc>
        <w:tc>
          <w:tcPr>
            <w:tcW w:w="1282" w:type="dxa"/>
            <w:shd w:val="clear" w:color="auto" w:fill="FFFFFF"/>
          </w:tcPr>
          <w:p w14:paraId="37526503" w14:textId="77777777" w:rsidR="00807BEF" w:rsidRPr="0097659A" w:rsidRDefault="00807BEF" w:rsidP="00592AA5">
            <w:pPr>
              <w:ind w:left="1134" w:hanging="1134"/>
              <w:rPr>
                <w:sz w:val="18"/>
                <w:szCs w:val="18"/>
              </w:rPr>
            </w:pPr>
          </w:p>
        </w:tc>
        <w:tc>
          <w:tcPr>
            <w:tcW w:w="744" w:type="dxa"/>
            <w:shd w:val="clear" w:color="auto" w:fill="FFFFFF"/>
          </w:tcPr>
          <w:p w14:paraId="6EF9F695" w14:textId="77777777" w:rsidR="00807BEF" w:rsidRPr="0097659A" w:rsidRDefault="00807BEF" w:rsidP="00592AA5">
            <w:pPr>
              <w:ind w:left="1134" w:hanging="1134"/>
              <w:rPr>
                <w:sz w:val="18"/>
                <w:szCs w:val="18"/>
              </w:rPr>
            </w:pPr>
          </w:p>
        </w:tc>
        <w:tc>
          <w:tcPr>
            <w:tcW w:w="749" w:type="dxa"/>
            <w:shd w:val="clear" w:color="auto" w:fill="FFFFFF"/>
          </w:tcPr>
          <w:p w14:paraId="0675B1D0" w14:textId="77777777" w:rsidR="00807BEF" w:rsidRPr="0097659A" w:rsidRDefault="00807BEF" w:rsidP="00592AA5">
            <w:pPr>
              <w:ind w:left="1134" w:hanging="1134"/>
              <w:rPr>
                <w:sz w:val="18"/>
                <w:szCs w:val="18"/>
              </w:rPr>
            </w:pPr>
          </w:p>
        </w:tc>
        <w:tc>
          <w:tcPr>
            <w:tcW w:w="744" w:type="dxa"/>
            <w:shd w:val="clear" w:color="auto" w:fill="FFFFFF"/>
          </w:tcPr>
          <w:p w14:paraId="6C331974" w14:textId="77777777" w:rsidR="00807BEF" w:rsidRPr="0097659A" w:rsidRDefault="00807BEF" w:rsidP="00592AA5">
            <w:pPr>
              <w:ind w:left="1134" w:hanging="1134"/>
              <w:rPr>
                <w:sz w:val="18"/>
                <w:szCs w:val="18"/>
              </w:rPr>
            </w:pPr>
          </w:p>
        </w:tc>
        <w:tc>
          <w:tcPr>
            <w:tcW w:w="749" w:type="dxa"/>
            <w:shd w:val="clear" w:color="auto" w:fill="FFFFFF"/>
          </w:tcPr>
          <w:p w14:paraId="7F646D60" w14:textId="77777777" w:rsidR="00807BEF" w:rsidRPr="0097659A" w:rsidRDefault="00807BEF" w:rsidP="00592AA5">
            <w:pPr>
              <w:ind w:left="1134" w:hanging="1134"/>
              <w:rPr>
                <w:sz w:val="18"/>
                <w:szCs w:val="18"/>
              </w:rPr>
            </w:pPr>
          </w:p>
        </w:tc>
        <w:tc>
          <w:tcPr>
            <w:tcW w:w="2160" w:type="dxa"/>
            <w:shd w:val="clear" w:color="auto" w:fill="FFFFFF"/>
          </w:tcPr>
          <w:p w14:paraId="4AC4EDFE" w14:textId="77777777" w:rsidR="00807BEF" w:rsidRPr="0097659A" w:rsidRDefault="00807BEF" w:rsidP="00592AA5">
            <w:pPr>
              <w:ind w:left="1134" w:hanging="1134"/>
              <w:rPr>
                <w:sz w:val="18"/>
                <w:szCs w:val="18"/>
              </w:rPr>
            </w:pPr>
          </w:p>
        </w:tc>
      </w:tr>
      <w:tr w:rsidR="00062639" w:rsidRPr="0097659A" w14:paraId="713B59F6" w14:textId="77777777" w:rsidTr="00450A4D">
        <w:trPr>
          <w:trHeight w:hRule="exact" w:val="662"/>
        </w:trPr>
        <w:tc>
          <w:tcPr>
            <w:tcW w:w="1440" w:type="dxa"/>
            <w:shd w:val="clear" w:color="auto" w:fill="FFFFFF"/>
            <w:vAlign w:val="center"/>
          </w:tcPr>
          <w:p w14:paraId="73D25900"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3.14.2.3.</w:t>
            </w:r>
          </w:p>
        </w:tc>
        <w:tc>
          <w:tcPr>
            <w:tcW w:w="3494" w:type="dxa"/>
            <w:shd w:val="clear" w:color="auto" w:fill="FFFFFF"/>
            <w:vAlign w:val="center"/>
          </w:tcPr>
          <w:p w14:paraId="67AD4BE9" w14:textId="77777777" w:rsidR="00807BEF" w:rsidRPr="0097659A" w:rsidRDefault="00807BEF" w:rsidP="00243831">
            <w:pPr>
              <w:pStyle w:val="Gvdemetni0"/>
              <w:shd w:val="clear" w:color="auto" w:fill="auto"/>
              <w:spacing w:line="240" w:lineRule="auto"/>
              <w:ind w:left="120" w:hanging="22"/>
              <w:jc w:val="left"/>
              <w:rPr>
                <w:sz w:val="18"/>
                <w:szCs w:val="18"/>
              </w:rPr>
            </w:pPr>
            <w:r w:rsidRPr="0097659A">
              <w:rPr>
                <w:sz w:val="18"/>
                <w:szCs w:val="18"/>
              </w:rPr>
              <w:t>Nihai aşamadaki basınç, asgari ve azami. (kPa)</w:t>
            </w:r>
          </w:p>
        </w:tc>
        <w:tc>
          <w:tcPr>
            <w:tcW w:w="576" w:type="dxa"/>
            <w:shd w:val="clear" w:color="auto" w:fill="FFFFFF"/>
          </w:tcPr>
          <w:p w14:paraId="7E460DAC" w14:textId="77777777" w:rsidR="00807BEF" w:rsidRPr="0097659A" w:rsidRDefault="00807BEF" w:rsidP="00592AA5">
            <w:pPr>
              <w:ind w:left="1134" w:hanging="1134"/>
              <w:rPr>
                <w:sz w:val="18"/>
                <w:szCs w:val="18"/>
              </w:rPr>
            </w:pPr>
          </w:p>
        </w:tc>
        <w:tc>
          <w:tcPr>
            <w:tcW w:w="576" w:type="dxa"/>
            <w:shd w:val="clear" w:color="auto" w:fill="FFFFFF"/>
          </w:tcPr>
          <w:p w14:paraId="60876C21" w14:textId="77777777" w:rsidR="00807BEF" w:rsidRPr="0097659A" w:rsidRDefault="00807BEF" w:rsidP="00592AA5">
            <w:pPr>
              <w:ind w:left="1134" w:hanging="1134"/>
              <w:rPr>
                <w:sz w:val="18"/>
                <w:szCs w:val="18"/>
              </w:rPr>
            </w:pPr>
          </w:p>
        </w:tc>
        <w:tc>
          <w:tcPr>
            <w:tcW w:w="576" w:type="dxa"/>
            <w:shd w:val="clear" w:color="auto" w:fill="FFFFFF"/>
          </w:tcPr>
          <w:p w14:paraId="464C1683" w14:textId="77777777" w:rsidR="00807BEF" w:rsidRPr="0097659A" w:rsidRDefault="00807BEF" w:rsidP="00592AA5">
            <w:pPr>
              <w:ind w:left="1134" w:right="220" w:hanging="1134"/>
              <w:jc w:val="right"/>
              <w:rPr>
                <w:sz w:val="18"/>
                <w:szCs w:val="18"/>
              </w:rPr>
            </w:pPr>
            <w:r w:rsidRPr="0097659A">
              <w:rPr>
                <w:rStyle w:val="Gvdemetni77ptKalnDeil0ptbolukbraklyor"/>
                <w:color w:val="auto"/>
                <w:sz w:val="18"/>
                <w:szCs w:val="18"/>
                <w:lang w:val="tr-TR"/>
              </w:rPr>
              <w:t>X</w:t>
            </w:r>
          </w:p>
        </w:tc>
        <w:tc>
          <w:tcPr>
            <w:tcW w:w="1282" w:type="dxa"/>
            <w:shd w:val="clear" w:color="auto" w:fill="FFFFFF"/>
          </w:tcPr>
          <w:p w14:paraId="70088856" w14:textId="77777777" w:rsidR="00807BEF" w:rsidRPr="0097659A" w:rsidRDefault="00807BEF" w:rsidP="00592AA5">
            <w:pPr>
              <w:ind w:left="1134" w:hanging="1134"/>
              <w:rPr>
                <w:sz w:val="18"/>
                <w:szCs w:val="18"/>
              </w:rPr>
            </w:pPr>
          </w:p>
        </w:tc>
        <w:tc>
          <w:tcPr>
            <w:tcW w:w="744" w:type="dxa"/>
            <w:shd w:val="clear" w:color="auto" w:fill="FFFFFF"/>
          </w:tcPr>
          <w:p w14:paraId="126348E6" w14:textId="77777777" w:rsidR="00807BEF" w:rsidRPr="0097659A" w:rsidRDefault="00807BEF" w:rsidP="00592AA5">
            <w:pPr>
              <w:ind w:left="1134" w:hanging="1134"/>
              <w:rPr>
                <w:sz w:val="18"/>
                <w:szCs w:val="18"/>
              </w:rPr>
            </w:pPr>
          </w:p>
        </w:tc>
        <w:tc>
          <w:tcPr>
            <w:tcW w:w="749" w:type="dxa"/>
            <w:shd w:val="clear" w:color="auto" w:fill="FFFFFF"/>
          </w:tcPr>
          <w:p w14:paraId="05F06A90" w14:textId="77777777" w:rsidR="00807BEF" w:rsidRPr="0097659A" w:rsidRDefault="00807BEF" w:rsidP="00592AA5">
            <w:pPr>
              <w:ind w:left="1134" w:hanging="1134"/>
              <w:rPr>
                <w:sz w:val="18"/>
                <w:szCs w:val="18"/>
              </w:rPr>
            </w:pPr>
          </w:p>
        </w:tc>
        <w:tc>
          <w:tcPr>
            <w:tcW w:w="744" w:type="dxa"/>
            <w:shd w:val="clear" w:color="auto" w:fill="FFFFFF"/>
          </w:tcPr>
          <w:p w14:paraId="7334C2F8" w14:textId="77777777" w:rsidR="00807BEF" w:rsidRPr="0097659A" w:rsidRDefault="00807BEF" w:rsidP="00592AA5">
            <w:pPr>
              <w:ind w:left="1134" w:hanging="1134"/>
              <w:rPr>
                <w:sz w:val="18"/>
                <w:szCs w:val="18"/>
              </w:rPr>
            </w:pPr>
          </w:p>
        </w:tc>
        <w:tc>
          <w:tcPr>
            <w:tcW w:w="749" w:type="dxa"/>
            <w:shd w:val="clear" w:color="auto" w:fill="FFFFFF"/>
          </w:tcPr>
          <w:p w14:paraId="4A2887D3" w14:textId="77777777" w:rsidR="00807BEF" w:rsidRPr="0097659A" w:rsidRDefault="00807BEF" w:rsidP="00592AA5">
            <w:pPr>
              <w:ind w:left="1134" w:hanging="1134"/>
              <w:rPr>
                <w:sz w:val="18"/>
                <w:szCs w:val="18"/>
              </w:rPr>
            </w:pPr>
          </w:p>
        </w:tc>
        <w:tc>
          <w:tcPr>
            <w:tcW w:w="2160" w:type="dxa"/>
            <w:shd w:val="clear" w:color="auto" w:fill="FFFFFF"/>
          </w:tcPr>
          <w:p w14:paraId="0FEF7A81" w14:textId="77777777" w:rsidR="00807BEF" w:rsidRPr="0097659A" w:rsidRDefault="00807BEF" w:rsidP="00592AA5">
            <w:pPr>
              <w:ind w:left="1134" w:hanging="1134"/>
              <w:rPr>
                <w:sz w:val="18"/>
                <w:szCs w:val="18"/>
              </w:rPr>
            </w:pPr>
          </w:p>
        </w:tc>
      </w:tr>
      <w:tr w:rsidR="00062639" w:rsidRPr="0097659A" w14:paraId="20395906" w14:textId="77777777" w:rsidTr="00450A4D">
        <w:trPr>
          <w:trHeight w:hRule="exact" w:val="466"/>
        </w:trPr>
        <w:tc>
          <w:tcPr>
            <w:tcW w:w="1440" w:type="dxa"/>
            <w:shd w:val="clear" w:color="auto" w:fill="FFFFFF"/>
            <w:vAlign w:val="center"/>
          </w:tcPr>
          <w:p w14:paraId="0CF72DED"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3.14.2.4.</w:t>
            </w:r>
          </w:p>
        </w:tc>
        <w:tc>
          <w:tcPr>
            <w:tcW w:w="3494" w:type="dxa"/>
            <w:shd w:val="clear" w:color="auto" w:fill="FFFFFF"/>
            <w:vAlign w:val="center"/>
          </w:tcPr>
          <w:p w14:paraId="01A9A4CF" w14:textId="77777777" w:rsidR="00807BEF" w:rsidRPr="0097659A" w:rsidRDefault="00807BEF" w:rsidP="00243831">
            <w:pPr>
              <w:pStyle w:val="Gvdemetni0"/>
              <w:shd w:val="clear" w:color="auto" w:fill="auto"/>
              <w:spacing w:line="240" w:lineRule="auto"/>
              <w:ind w:left="120" w:hanging="22"/>
              <w:jc w:val="left"/>
              <w:rPr>
                <w:sz w:val="18"/>
                <w:szCs w:val="18"/>
              </w:rPr>
            </w:pPr>
            <w:r w:rsidRPr="0097659A">
              <w:rPr>
                <w:sz w:val="18"/>
                <w:szCs w:val="18"/>
              </w:rPr>
              <w:t>Ana ayar noktası sayısı:</w:t>
            </w:r>
          </w:p>
        </w:tc>
        <w:tc>
          <w:tcPr>
            <w:tcW w:w="576" w:type="dxa"/>
            <w:shd w:val="clear" w:color="auto" w:fill="FFFFFF"/>
          </w:tcPr>
          <w:p w14:paraId="64244628" w14:textId="77777777" w:rsidR="00807BEF" w:rsidRPr="0097659A" w:rsidRDefault="00807BEF" w:rsidP="00592AA5">
            <w:pPr>
              <w:ind w:left="1134" w:hanging="1134"/>
              <w:rPr>
                <w:sz w:val="18"/>
                <w:szCs w:val="18"/>
              </w:rPr>
            </w:pPr>
          </w:p>
        </w:tc>
        <w:tc>
          <w:tcPr>
            <w:tcW w:w="576" w:type="dxa"/>
            <w:shd w:val="clear" w:color="auto" w:fill="FFFFFF"/>
          </w:tcPr>
          <w:p w14:paraId="5EA445C5" w14:textId="77777777" w:rsidR="00807BEF" w:rsidRPr="0097659A" w:rsidRDefault="00807BEF" w:rsidP="00592AA5">
            <w:pPr>
              <w:ind w:left="1134" w:hanging="1134"/>
              <w:rPr>
                <w:sz w:val="18"/>
                <w:szCs w:val="18"/>
              </w:rPr>
            </w:pPr>
          </w:p>
        </w:tc>
        <w:tc>
          <w:tcPr>
            <w:tcW w:w="576" w:type="dxa"/>
            <w:shd w:val="clear" w:color="auto" w:fill="FFFFFF"/>
          </w:tcPr>
          <w:p w14:paraId="5F1588AE" w14:textId="77777777" w:rsidR="00807BEF" w:rsidRPr="0097659A" w:rsidRDefault="00807BEF" w:rsidP="00592AA5">
            <w:pPr>
              <w:ind w:left="1134" w:right="220" w:hanging="1134"/>
              <w:jc w:val="right"/>
              <w:rPr>
                <w:sz w:val="18"/>
                <w:szCs w:val="18"/>
              </w:rPr>
            </w:pPr>
            <w:r w:rsidRPr="0097659A">
              <w:rPr>
                <w:rStyle w:val="Gvdemetni77ptKalnDeil0ptbolukbraklyor"/>
                <w:color w:val="auto"/>
                <w:sz w:val="18"/>
                <w:szCs w:val="18"/>
                <w:lang w:val="tr-TR"/>
              </w:rPr>
              <w:t>X</w:t>
            </w:r>
          </w:p>
        </w:tc>
        <w:tc>
          <w:tcPr>
            <w:tcW w:w="1282" w:type="dxa"/>
            <w:shd w:val="clear" w:color="auto" w:fill="FFFFFF"/>
          </w:tcPr>
          <w:p w14:paraId="58296D8D" w14:textId="77777777" w:rsidR="00807BEF" w:rsidRPr="0097659A" w:rsidRDefault="00807BEF" w:rsidP="00592AA5">
            <w:pPr>
              <w:ind w:left="1134" w:hanging="1134"/>
              <w:rPr>
                <w:sz w:val="18"/>
                <w:szCs w:val="18"/>
              </w:rPr>
            </w:pPr>
          </w:p>
        </w:tc>
        <w:tc>
          <w:tcPr>
            <w:tcW w:w="744" w:type="dxa"/>
            <w:shd w:val="clear" w:color="auto" w:fill="FFFFFF"/>
          </w:tcPr>
          <w:p w14:paraId="485C9B1B" w14:textId="77777777" w:rsidR="00807BEF" w:rsidRPr="0097659A" w:rsidRDefault="00807BEF" w:rsidP="00592AA5">
            <w:pPr>
              <w:ind w:left="1134" w:hanging="1134"/>
              <w:rPr>
                <w:sz w:val="18"/>
                <w:szCs w:val="18"/>
              </w:rPr>
            </w:pPr>
          </w:p>
        </w:tc>
        <w:tc>
          <w:tcPr>
            <w:tcW w:w="749" w:type="dxa"/>
            <w:shd w:val="clear" w:color="auto" w:fill="FFFFFF"/>
          </w:tcPr>
          <w:p w14:paraId="23B72F54" w14:textId="77777777" w:rsidR="00807BEF" w:rsidRPr="0097659A" w:rsidRDefault="00807BEF" w:rsidP="00592AA5">
            <w:pPr>
              <w:ind w:left="1134" w:hanging="1134"/>
              <w:rPr>
                <w:sz w:val="18"/>
                <w:szCs w:val="18"/>
              </w:rPr>
            </w:pPr>
          </w:p>
        </w:tc>
        <w:tc>
          <w:tcPr>
            <w:tcW w:w="744" w:type="dxa"/>
            <w:shd w:val="clear" w:color="auto" w:fill="FFFFFF"/>
          </w:tcPr>
          <w:p w14:paraId="459F7F29" w14:textId="77777777" w:rsidR="00807BEF" w:rsidRPr="0097659A" w:rsidRDefault="00807BEF" w:rsidP="00592AA5">
            <w:pPr>
              <w:ind w:left="1134" w:hanging="1134"/>
              <w:rPr>
                <w:sz w:val="18"/>
                <w:szCs w:val="18"/>
              </w:rPr>
            </w:pPr>
          </w:p>
        </w:tc>
        <w:tc>
          <w:tcPr>
            <w:tcW w:w="749" w:type="dxa"/>
            <w:shd w:val="clear" w:color="auto" w:fill="FFFFFF"/>
          </w:tcPr>
          <w:p w14:paraId="12DE12FA" w14:textId="77777777" w:rsidR="00807BEF" w:rsidRPr="0097659A" w:rsidRDefault="00807BEF" w:rsidP="00592AA5">
            <w:pPr>
              <w:ind w:left="1134" w:hanging="1134"/>
              <w:rPr>
                <w:sz w:val="18"/>
                <w:szCs w:val="18"/>
              </w:rPr>
            </w:pPr>
          </w:p>
        </w:tc>
        <w:tc>
          <w:tcPr>
            <w:tcW w:w="2160" w:type="dxa"/>
            <w:shd w:val="clear" w:color="auto" w:fill="FFFFFF"/>
          </w:tcPr>
          <w:p w14:paraId="6C8AB472" w14:textId="77777777" w:rsidR="00807BEF" w:rsidRPr="0097659A" w:rsidRDefault="00807BEF" w:rsidP="00592AA5">
            <w:pPr>
              <w:ind w:left="1134" w:hanging="1134"/>
              <w:rPr>
                <w:sz w:val="18"/>
                <w:szCs w:val="18"/>
              </w:rPr>
            </w:pPr>
          </w:p>
        </w:tc>
      </w:tr>
      <w:tr w:rsidR="00062639" w:rsidRPr="0097659A" w14:paraId="583A72AA" w14:textId="77777777" w:rsidTr="00450A4D">
        <w:trPr>
          <w:trHeight w:hRule="exact" w:val="466"/>
        </w:trPr>
        <w:tc>
          <w:tcPr>
            <w:tcW w:w="1440" w:type="dxa"/>
            <w:shd w:val="clear" w:color="auto" w:fill="FFFFFF"/>
            <w:vAlign w:val="center"/>
          </w:tcPr>
          <w:p w14:paraId="53190C54"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3.14.2.5.</w:t>
            </w:r>
          </w:p>
        </w:tc>
        <w:tc>
          <w:tcPr>
            <w:tcW w:w="3494" w:type="dxa"/>
            <w:shd w:val="clear" w:color="auto" w:fill="FFFFFF"/>
            <w:vAlign w:val="center"/>
          </w:tcPr>
          <w:p w14:paraId="02FAC17E" w14:textId="77777777" w:rsidR="00807BEF" w:rsidRPr="0097659A" w:rsidRDefault="00807BEF" w:rsidP="00243831">
            <w:pPr>
              <w:pStyle w:val="Gvdemetni0"/>
              <w:shd w:val="clear" w:color="auto" w:fill="auto"/>
              <w:spacing w:line="240" w:lineRule="auto"/>
              <w:ind w:left="120" w:hanging="22"/>
              <w:jc w:val="left"/>
              <w:rPr>
                <w:sz w:val="18"/>
                <w:szCs w:val="18"/>
              </w:rPr>
            </w:pPr>
            <w:r w:rsidRPr="0097659A">
              <w:rPr>
                <w:sz w:val="18"/>
                <w:szCs w:val="18"/>
              </w:rPr>
              <w:t>Rölanti ayar noktası sayısı:</w:t>
            </w:r>
          </w:p>
        </w:tc>
        <w:tc>
          <w:tcPr>
            <w:tcW w:w="576" w:type="dxa"/>
            <w:shd w:val="clear" w:color="auto" w:fill="FFFFFF"/>
          </w:tcPr>
          <w:p w14:paraId="68DDC37B" w14:textId="77777777" w:rsidR="00807BEF" w:rsidRPr="0097659A" w:rsidRDefault="00807BEF" w:rsidP="00592AA5">
            <w:pPr>
              <w:ind w:left="1134" w:hanging="1134"/>
              <w:rPr>
                <w:sz w:val="18"/>
                <w:szCs w:val="18"/>
              </w:rPr>
            </w:pPr>
          </w:p>
        </w:tc>
        <w:tc>
          <w:tcPr>
            <w:tcW w:w="576" w:type="dxa"/>
            <w:shd w:val="clear" w:color="auto" w:fill="FFFFFF"/>
          </w:tcPr>
          <w:p w14:paraId="1EA1352E" w14:textId="77777777" w:rsidR="00807BEF" w:rsidRPr="0097659A" w:rsidRDefault="00807BEF" w:rsidP="00592AA5">
            <w:pPr>
              <w:ind w:left="1134" w:hanging="1134"/>
              <w:rPr>
                <w:sz w:val="18"/>
                <w:szCs w:val="18"/>
              </w:rPr>
            </w:pPr>
          </w:p>
        </w:tc>
        <w:tc>
          <w:tcPr>
            <w:tcW w:w="576" w:type="dxa"/>
            <w:shd w:val="clear" w:color="auto" w:fill="FFFFFF"/>
          </w:tcPr>
          <w:p w14:paraId="2981FAFB" w14:textId="77777777" w:rsidR="00807BEF" w:rsidRPr="0097659A" w:rsidRDefault="00807BEF" w:rsidP="00592AA5">
            <w:pPr>
              <w:ind w:left="1134" w:right="220" w:hanging="1134"/>
              <w:jc w:val="right"/>
              <w:rPr>
                <w:sz w:val="18"/>
                <w:szCs w:val="18"/>
              </w:rPr>
            </w:pPr>
            <w:r w:rsidRPr="0097659A">
              <w:rPr>
                <w:rStyle w:val="Gvdemetni77ptKalnDeil0ptbolukbraklyor"/>
                <w:color w:val="auto"/>
                <w:sz w:val="18"/>
                <w:szCs w:val="18"/>
                <w:lang w:val="tr-TR"/>
              </w:rPr>
              <w:t>X</w:t>
            </w:r>
          </w:p>
        </w:tc>
        <w:tc>
          <w:tcPr>
            <w:tcW w:w="1282" w:type="dxa"/>
            <w:shd w:val="clear" w:color="auto" w:fill="FFFFFF"/>
          </w:tcPr>
          <w:p w14:paraId="7A863DC8" w14:textId="77777777" w:rsidR="00807BEF" w:rsidRPr="0097659A" w:rsidRDefault="00807BEF" w:rsidP="00592AA5">
            <w:pPr>
              <w:ind w:left="1134" w:hanging="1134"/>
              <w:rPr>
                <w:sz w:val="18"/>
                <w:szCs w:val="18"/>
              </w:rPr>
            </w:pPr>
          </w:p>
        </w:tc>
        <w:tc>
          <w:tcPr>
            <w:tcW w:w="744" w:type="dxa"/>
            <w:shd w:val="clear" w:color="auto" w:fill="FFFFFF"/>
          </w:tcPr>
          <w:p w14:paraId="0AFD1041" w14:textId="77777777" w:rsidR="00807BEF" w:rsidRPr="0097659A" w:rsidRDefault="00807BEF" w:rsidP="00592AA5">
            <w:pPr>
              <w:ind w:left="1134" w:hanging="1134"/>
              <w:rPr>
                <w:sz w:val="18"/>
                <w:szCs w:val="18"/>
              </w:rPr>
            </w:pPr>
          </w:p>
        </w:tc>
        <w:tc>
          <w:tcPr>
            <w:tcW w:w="749" w:type="dxa"/>
            <w:shd w:val="clear" w:color="auto" w:fill="FFFFFF"/>
          </w:tcPr>
          <w:p w14:paraId="296544FD" w14:textId="77777777" w:rsidR="00807BEF" w:rsidRPr="0097659A" w:rsidRDefault="00807BEF" w:rsidP="00592AA5">
            <w:pPr>
              <w:ind w:left="1134" w:hanging="1134"/>
              <w:rPr>
                <w:sz w:val="18"/>
                <w:szCs w:val="18"/>
              </w:rPr>
            </w:pPr>
          </w:p>
        </w:tc>
        <w:tc>
          <w:tcPr>
            <w:tcW w:w="744" w:type="dxa"/>
            <w:shd w:val="clear" w:color="auto" w:fill="FFFFFF"/>
          </w:tcPr>
          <w:p w14:paraId="2D145A4E" w14:textId="77777777" w:rsidR="00807BEF" w:rsidRPr="0097659A" w:rsidRDefault="00807BEF" w:rsidP="00592AA5">
            <w:pPr>
              <w:ind w:left="1134" w:hanging="1134"/>
              <w:rPr>
                <w:sz w:val="18"/>
                <w:szCs w:val="18"/>
              </w:rPr>
            </w:pPr>
          </w:p>
        </w:tc>
        <w:tc>
          <w:tcPr>
            <w:tcW w:w="749" w:type="dxa"/>
            <w:shd w:val="clear" w:color="auto" w:fill="FFFFFF"/>
          </w:tcPr>
          <w:p w14:paraId="00D92540" w14:textId="77777777" w:rsidR="00807BEF" w:rsidRPr="0097659A" w:rsidRDefault="00807BEF" w:rsidP="00592AA5">
            <w:pPr>
              <w:ind w:left="1134" w:hanging="1134"/>
              <w:rPr>
                <w:sz w:val="18"/>
                <w:szCs w:val="18"/>
              </w:rPr>
            </w:pPr>
          </w:p>
        </w:tc>
        <w:tc>
          <w:tcPr>
            <w:tcW w:w="2160" w:type="dxa"/>
            <w:shd w:val="clear" w:color="auto" w:fill="FFFFFF"/>
          </w:tcPr>
          <w:p w14:paraId="2576C398" w14:textId="77777777" w:rsidR="00807BEF" w:rsidRPr="0097659A" w:rsidRDefault="00807BEF" w:rsidP="00592AA5">
            <w:pPr>
              <w:ind w:left="1134" w:hanging="1134"/>
              <w:rPr>
                <w:sz w:val="18"/>
                <w:szCs w:val="18"/>
              </w:rPr>
            </w:pPr>
          </w:p>
        </w:tc>
      </w:tr>
      <w:tr w:rsidR="00062639" w:rsidRPr="0097659A" w14:paraId="43E3D0C8" w14:textId="77777777" w:rsidTr="00450A4D">
        <w:trPr>
          <w:trHeight w:hRule="exact" w:val="658"/>
        </w:trPr>
        <w:tc>
          <w:tcPr>
            <w:tcW w:w="1440" w:type="dxa"/>
            <w:shd w:val="clear" w:color="auto" w:fill="FFFFFF"/>
            <w:vAlign w:val="center"/>
          </w:tcPr>
          <w:p w14:paraId="554DBDEF"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3.14.3.</w:t>
            </w:r>
          </w:p>
        </w:tc>
        <w:tc>
          <w:tcPr>
            <w:tcW w:w="3494" w:type="dxa"/>
            <w:shd w:val="clear" w:color="auto" w:fill="FFFFFF"/>
            <w:vAlign w:val="center"/>
          </w:tcPr>
          <w:p w14:paraId="227C57A3" w14:textId="77777777" w:rsidR="00807BEF" w:rsidRPr="0097659A" w:rsidRDefault="00807BEF" w:rsidP="00243831">
            <w:pPr>
              <w:pStyle w:val="Gvdemetni0"/>
              <w:shd w:val="clear" w:color="auto" w:fill="auto"/>
              <w:spacing w:line="240" w:lineRule="auto"/>
              <w:ind w:left="120" w:hanging="22"/>
              <w:jc w:val="left"/>
              <w:rPr>
                <w:sz w:val="18"/>
                <w:szCs w:val="18"/>
              </w:rPr>
            </w:pPr>
            <w:r w:rsidRPr="0097659A">
              <w:rPr>
                <w:sz w:val="18"/>
                <w:szCs w:val="18"/>
              </w:rPr>
              <w:t>Yakıt ikmal sistemi: karışma ünitesi/gaz enjeksiyonu/sıvı enjeksiyonu/doğrudan enjeksiyon</w:t>
            </w:r>
          </w:p>
        </w:tc>
        <w:tc>
          <w:tcPr>
            <w:tcW w:w="576" w:type="dxa"/>
            <w:shd w:val="clear" w:color="auto" w:fill="FFFFFF"/>
          </w:tcPr>
          <w:p w14:paraId="173ACB94" w14:textId="77777777" w:rsidR="00807BEF" w:rsidRPr="0097659A" w:rsidRDefault="00807BEF" w:rsidP="00592AA5">
            <w:pPr>
              <w:ind w:left="1134" w:hanging="1134"/>
              <w:rPr>
                <w:sz w:val="18"/>
                <w:szCs w:val="18"/>
              </w:rPr>
            </w:pPr>
          </w:p>
        </w:tc>
        <w:tc>
          <w:tcPr>
            <w:tcW w:w="576" w:type="dxa"/>
            <w:shd w:val="clear" w:color="auto" w:fill="FFFFFF"/>
          </w:tcPr>
          <w:p w14:paraId="45A0AB8E" w14:textId="77777777" w:rsidR="00807BEF" w:rsidRPr="0097659A" w:rsidRDefault="00807BEF" w:rsidP="00592AA5">
            <w:pPr>
              <w:ind w:left="1134" w:hanging="1134"/>
              <w:rPr>
                <w:sz w:val="18"/>
                <w:szCs w:val="18"/>
              </w:rPr>
            </w:pPr>
          </w:p>
        </w:tc>
        <w:tc>
          <w:tcPr>
            <w:tcW w:w="576" w:type="dxa"/>
            <w:shd w:val="clear" w:color="auto" w:fill="FFFFFF"/>
          </w:tcPr>
          <w:p w14:paraId="3FE248AB" w14:textId="77777777" w:rsidR="00807BEF" w:rsidRPr="0097659A" w:rsidRDefault="00807BEF" w:rsidP="00592AA5">
            <w:pPr>
              <w:ind w:left="1134" w:right="220" w:hanging="1134"/>
              <w:jc w:val="right"/>
              <w:rPr>
                <w:sz w:val="18"/>
                <w:szCs w:val="18"/>
              </w:rPr>
            </w:pPr>
            <w:r w:rsidRPr="0097659A">
              <w:rPr>
                <w:rStyle w:val="Gvdemetni77ptKalnDeil0ptbolukbraklyor"/>
                <w:color w:val="auto"/>
                <w:sz w:val="18"/>
                <w:szCs w:val="18"/>
                <w:lang w:val="tr-TR"/>
              </w:rPr>
              <w:t>X</w:t>
            </w:r>
          </w:p>
        </w:tc>
        <w:tc>
          <w:tcPr>
            <w:tcW w:w="1282" w:type="dxa"/>
            <w:shd w:val="clear" w:color="auto" w:fill="FFFFFF"/>
          </w:tcPr>
          <w:p w14:paraId="670A990B" w14:textId="77777777" w:rsidR="00807BEF" w:rsidRPr="0097659A" w:rsidRDefault="00807BEF" w:rsidP="00592AA5">
            <w:pPr>
              <w:ind w:left="1134" w:hanging="1134"/>
              <w:rPr>
                <w:sz w:val="18"/>
                <w:szCs w:val="18"/>
              </w:rPr>
            </w:pPr>
          </w:p>
        </w:tc>
        <w:tc>
          <w:tcPr>
            <w:tcW w:w="744" w:type="dxa"/>
            <w:shd w:val="clear" w:color="auto" w:fill="FFFFFF"/>
          </w:tcPr>
          <w:p w14:paraId="1C9E1B6E" w14:textId="77777777" w:rsidR="00807BEF" w:rsidRPr="0097659A" w:rsidRDefault="00807BEF" w:rsidP="00592AA5">
            <w:pPr>
              <w:ind w:left="1134" w:hanging="1134"/>
              <w:rPr>
                <w:sz w:val="18"/>
                <w:szCs w:val="18"/>
              </w:rPr>
            </w:pPr>
          </w:p>
        </w:tc>
        <w:tc>
          <w:tcPr>
            <w:tcW w:w="749" w:type="dxa"/>
            <w:shd w:val="clear" w:color="auto" w:fill="FFFFFF"/>
          </w:tcPr>
          <w:p w14:paraId="788F1C08" w14:textId="77777777" w:rsidR="00807BEF" w:rsidRPr="0097659A" w:rsidRDefault="00807BEF" w:rsidP="00592AA5">
            <w:pPr>
              <w:ind w:left="1134" w:hanging="1134"/>
              <w:rPr>
                <w:sz w:val="18"/>
                <w:szCs w:val="18"/>
              </w:rPr>
            </w:pPr>
          </w:p>
        </w:tc>
        <w:tc>
          <w:tcPr>
            <w:tcW w:w="744" w:type="dxa"/>
            <w:shd w:val="clear" w:color="auto" w:fill="FFFFFF"/>
          </w:tcPr>
          <w:p w14:paraId="25334D47" w14:textId="77777777" w:rsidR="00807BEF" w:rsidRPr="0097659A" w:rsidRDefault="00807BEF" w:rsidP="00592AA5">
            <w:pPr>
              <w:ind w:left="1134" w:hanging="1134"/>
              <w:rPr>
                <w:sz w:val="18"/>
                <w:szCs w:val="18"/>
              </w:rPr>
            </w:pPr>
          </w:p>
        </w:tc>
        <w:tc>
          <w:tcPr>
            <w:tcW w:w="749" w:type="dxa"/>
            <w:shd w:val="clear" w:color="auto" w:fill="FFFFFF"/>
          </w:tcPr>
          <w:p w14:paraId="3C2865B3" w14:textId="77777777" w:rsidR="00807BEF" w:rsidRPr="0097659A" w:rsidRDefault="00807BEF" w:rsidP="00592AA5">
            <w:pPr>
              <w:ind w:left="1134" w:hanging="1134"/>
              <w:rPr>
                <w:sz w:val="18"/>
                <w:szCs w:val="18"/>
              </w:rPr>
            </w:pPr>
          </w:p>
        </w:tc>
        <w:tc>
          <w:tcPr>
            <w:tcW w:w="2160" w:type="dxa"/>
            <w:shd w:val="clear" w:color="auto" w:fill="FFFFFF"/>
          </w:tcPr>
          <w:p w14:paraId="74D253C0" w14:textId="77777777" w:rsidR="00807BEF" w:rsidRPr="0097659A" w:rsidRDefault="00807BEF" w:rsidP="00592AA5">
            <w:pPr>
              <w:ind w:left="1134" w:hanging="1134"/>
              <w:rPr>
                <w:sz w:val="18"/>
                <w:szCs w:val="18"/>
              </w:rPr>
            </w:pPr>
          </w:p>
        </w:tc>
      </w:tr>
      <w:tr w:rsidR="00062639" w:rsidRPr="0097659A" w14:paraId="43CD49A2" w14:textId="77777777" w:rsidTr="00450A4D">
        <w:trPr>
          <w:trHeight w:hRule="exact" w:val="470"/>
        </w:trPr>
        <w:tc>
          <w:tcPr>
            <w:tcW w:w="1440" w:type="dxa"/>
            <w:shd w:val="clear" w:color="auto" w:fill="FFFFFF"/>
            <w:vAlign w:val="center"/>
          </w:tcPr>
          <w:p w14:paraId="15CD4F04"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3.14.3.1.</w:t>
            </w:r>
          </w:p>
        </w:tc>
        <w:tc>
          <w:tcPr>
            <w:tcW w:w="3494" w:type="dxa"/>
            <w:shd w:val="clear" w:color="auto" w:fill="FFFFFF"/>
            <w:vAlign w:val="center"/>
          </w:tcPr>
          <w:p w14:paraId="005D1570" w14:textId="77777777" w:rsidR="00807BEF" w:rsidRPr="0097659A" w:rsidRDefault="00807BEF" w:rsidP="00243831">
            <w:pPr>
              <w:pStyle w:val="Gvdemetni0"/>
              <w:shd w:val="clear" w:color="auto" w:fill="auto"/>
              <w:spacing w:line="240" w:lineRule="auto"/>
              <w:ind w:left="120" w:hanging="22"/>
              <w:jc w:val="left"/>
              <w:rPr>
                <w:sz w:val="18"/>
                <w:szCs w:val="18"/>
              </w:rPr>
            </w:pPr>
            <w:r w:rsidRPr="0097659A">
              <w:rPr>
                <w:sz w:val="18"/>
                <w:szCs w:val="18"/>
              </w:rPr>
              <w:t>Karışım dayanımı düzenlemesi</w:t>
            </w:r>
          </w:p>
        </w:tc>
        <w:tc>
          <w:tcPr>
            <w:tcW w:w="576" w:type="dxa"/>
            <w:shd w:val="clear" w:color="auto" w:fill="FFFFFF"/>
          </w:tcPr>
          <w:p w14:paraId="0E0C1A05" w14:textId="77777777" w:rsidR="00807BEF" w:rsidRPr="0097659A" w:rsidRDefault="00807BEF" w:rsidP="00592AA5">
            <w:pPr>
              <w:ind w:left="1134" w:hanging="1134"/>
              <w:rPr>
                <w:sz w:val="18"/>
                <w:szCs w:val="18"/>
              </w:rPr>
            </w:pPr>
          </w:p>
        </w:tc>
        <w:tc>
          <w:tcPr>
            <w:tcW w:w="576" w:type="dxa"/>
            <w:shd w:val="clear" w:color="auto" w:fill="FFFFFF"/>
          </w:tcPr>
          <w:p w14:paraId="014EEB5E" w14:textId="77777777" w:rsidR="00807BEF" w:rsidRPr="0097659A" w:rsidRDefault="00807BEF" w:rsidP="00592AA5">
            <w:pPr>
              <w:ind w:left="1134" w:hanging="1134"/>
              <w:rPr>
                <w:sz w:val="18"/>
                <w:szCs w:val="18"/>
              </w:rPr>
            </w:pPr>
          </w:p>
        </w:tc>
        <w:tc>
          <w:tcPr>
            <w:tcW w:w="576" w:type="dxa"/>
            <w:shd w:val="clear" w:color="auto" w:fill="FFFFFF"/>
          </w:tcPr>
          <w:p w14:paraId="4BA823CF" w14:textId="77777777" w:rsidR="00807BEF" w:rsidRPr="0097659A" w:rsidRDefault="00807BEF" w:rsidP="00592AA5">
            <w:pPr>
              <w:ind w:left="1134" w:hanging="1134"/>
              <w:rPr>
                <w:sz w:val="18"/>
                <w:szCs w:val="18"/>
              </w:rPr>
            </w:pPr>
          </w:p>
        </w:tc>
        <w:tc>
          <w:tcPr>
            <w:tcW w:w="1282" w:type="dxa"/>
            <w:shd w:val="clear" w:color="auto" w:fill="FFFFFF"/>
          </w:tcPr>
          <w:p w14:paraId="0C72A41C" w14:textId="77777777" w:rsidR="00807BEF" w:rsidRPr="0097659A" w:rsidRDefault="00807BEF" w:rsidP="00592AA5">
            <w:pPr>
              <w:ind w:left="1134" w:hanging="1134"/>
              <w:rPr>
                <w:sz w:val="18"/>
                <w:szCs w:val="18"/>
              </w:rPr>
            </w:pPr>
          </w:p>
        </w:tc>
        <w:tc>
          <w:tcPr>
            <w:tcW w:w="744" w:type="dxa"/>
            <w:shd w:val="clear" w:color="auto" w:fill="FFFFFF"/>
          </w:tcPr>
          <w:p w14:paraId="250E8A82" w14:textId="77777777" w:rsidR="00807BEF" w:rsidRPr="0097659A" w:rsidRDefault="00807BEF" w:rsidP="00592AA5">
            <w:pPr>
              <w:ind w:left="1134" w:hanging="1134"/>
              <w:rPr>
                <w:sz w:val="18"/>
                <w:szCs w:val="18"/>
              </w:rPr>
            </w:pPr>
          </w:p>
        </w:tc>
        <w:tc>
          <w:tcPr>
            <w:tcW w:w="749" w:type="dxa"/>
            <w:shd w:val="clear" w:color="auto" w:fill="FFFFFF"/>
          </w:tcPr>
          <w:p w14:paraId="39E469E1" w14:textId="77777777" w:rsidR="00807BEF" w:rsidRPr="0097659A" w:rsidRDefault="00807BEF" w:rsidP="00592AA5">
            <w:pPr>
              <w:ind w:left="1134" w:hanging="1134"/>
              <w:rPr>
                <w:sz w:val="18"/>
                <w:szCs w:val="18"/>
              </w:rPr>
            </w:pPr>
          </w:p>
        </w:tc>
        <w:tc>
          <w:tcPr>
            <w:tcW w:w="744" w:type="dxa"/>
            <w:shd w:val="clear" w:color="auto" w:fill="FFFFFF"/>
          </w:tcPr>
          <w:p w14:paraId="0ABEAF9D" w14:textId="77777777" w:rsidR="00807BEF" w:rsidRPr="0097659A" w:rsidRDefault="00807BEF" w:rsidP="00592AA5">
            <w:pPr>
              <w:ind w:left="1134" w:hanging="1134"/>
              <w:rPr>
                <w:sz w:val="18"/>
                <w:szCs w:val="18"/>
              </w:rPr>
            </w:pPr>
          </w:p>
        </w:tc>
        <w:tc>
          <w:tcPr>
            <w:tcW w:w="749" w:type="dxa"/>
            <w:shd w:val="clear" w:color="auto" w:fill="FFFFFF"/>
          </w:tcPr>
          <w:p w14:paraId="5063C977" w14:textId="77777777" w:rsidR="00807BEF" w:rsidRPr="0097659A" w:rsidRDefault="00807BEF" w:rsidP="00592AA5">
            <w:pPr>
              <w:ind w:left="1134" w:hanging="1134"/>
              <w:rPr>
                <w:sz w:val="18"/>
                <w:szCs w:val="18"/>
              </w:rPr>
            </w:pPr>
          </w:p>
        </w:tc>
        <w:tc>
          <w:tcPr>
            <w:tcW w:w="2160" w:type="dxa"/>
            <w:shd w:val="clear" w:color="auto" w:fill="FFFFFF"/>
          </w:tcPr>
          <w:p w14:paraId="1F34B33F" w14:textId="77777777" w:rsidR="00807BEF" w:rsidRPr="0097659A" w:rsidRDefault="00807BEF" w:rsidP="00592AA5">
            <w:pPr>
              <w:ind w:left="1134" w:hanging="1134"/>
              <w:rPr>
                <w:sz w:val="18"/>
                <w:szCs w:val="18"/>
              </w:rPr>
            </w:pPr>
          </w:p>
        </w:tc>
      </w:tr>
      <w:tr w:rsidR="00062639" w:rsidRPr="0097659A" w14:paraId="0FF50F52" w14:textId="77777777" w:rsidTr="00450A4D">
        <w:trPr>
          <w:trHeight w:hRule="exact" w:val="667"/>
        </w:trPr>
        <w:tc>
          <w:tcPr>
            <w:tcW w:w="1440" w:type="dxa"/>
            <w:shd w:val="clear" w:color="auto" w:fill="FFFFFF"/>
            <w:vAlign w:val="center"/>
          </w:tcPr>
          <w:p w14:paraId="358EAC36"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3.14.3.1.1.</w:t>
            </w:r>
          </w:p>
        </w:tc>
        <w:tc>
          <w:tcPr>
            <w:tcW w:w="3494" w:type="dxa"/>
            <w:shd w:val="clear" w:color="auto" w:fill="FFFFFF"/>
            <w:vAlign w:val="center"/>
          </w:tcPr>
          <w:p w14:paraId="3D715DB9" w14:textId="77777777" w:rsidR="00807BEF" w:rsidRPr="0097659A" w:rsidRDefault="00807BEF" w:rsidP="00BD237A">
            <w:pPr>
              <w:pStyle w:val="Gvdemetni0"/>
              <w:shd w:val="clear" w:color="auto" w:fill="auto"/>
              <w:spacing w:line="240" w:lineRule="auto"/>
              <w:ind w:hanging="21"/>
              <w:jc w:val="left"/>
              <w:rPr>
                <w:sz w:val="18"/>
                <w:szCs w:val="18"/>
              </w:rPr>
            </w:pPr>
            <w:r w:rsidRPr="0097659A">
              <w:rPr>
                <w:sz w:val="18"/>
                <w:szCs w:val="18"/>
              </w:rPr>
              <w:t>Sistem açıklaması ve/veya şema veya çizimler:</w:t>
            </w:r>
          </w:p>
        </w:tc>
        <w:tc>
          <w:tcPr>
            <w:tcW w:w="576" w:type="dxa"/>
            <w:shd w:val="clear" w:color="auto" w:fill="FFFFFF"/>
          </w:tcPr>
          <w:p w14:paraId="41254E56" w14:textId="77777777" w:rsidR="00807BEF" w:rsidRPr="0097659A" w:rsidRDefault="00807BEF" w:rsidP="00592AA5">
            <w:pPr>
              <w:ind w:left="1134" w:hanging="1134"/>
              <w:rPr>
                <w:sz w:val="18"/>
                <w:szCs w:val="18"/>
              </w:rPr>
            </w:pPr>
          </w:p>
        </w:tc>
        <w:tc>
          <w:tcPr>
            <w:tcW w:w="576" w:type="dxa"/>
            <w:shd w:val="clear" w:color="auto" w:fill="FFFFFF"/>
          </w:tcPr>
          <w:p w14:paraId="4F3B01B2" w14:textId="77777777" w:rsidR="00807BEF" w:rsidRPr="0097659A" w:rsidRDefault="00807BEF" w:rsidP="00592AA5">
            <w:pPr>
              <w:ind w:left="1134" w:hanging="1134"/>
              <w:rPr>
                <w:sz w:val="18"/>
                <w:szCs w:val="18"/>
              </w:rPr>
            </w:pPr>
          </w:p>
        </w:tc>
        <w:tc>
          <w:tcPr>
            <w:tcW w:w="576" w:type="dxa"/>
            <w:shd w:val="clear" w:color="auto" w:fill="FFFFFF"/>
          </w:tcPr>
          <w:p w14:paraId="25BCFC4E" w14:textId="77777777" w:rsidR="00807BEF" w:rsidRPr="0097659A" w:rsidRDefault="00807BEF" w:rsidP="00592AA5">
            <w:pPr>
              <w:ind w:left="1134" w:right="220" w:hanging="1134"/>
              <w:jc w:val="right"/>
              <w:rPr>
                <w:sz w:val="18"/>
                <w:szCs w:val="18"/>
              </w:rPr>
            </w:pPr>
            <w:r w:rsidRPr="0097659A">
              <w:rPr>
                <w:rStyle w:val="Gvdemetni77ptKalnDeil0ptbolukbraklyor"/>
                <w:color w:val="auto"/>
                <w:sz w:val="18"/>
                <w:szCs w:val="18"/>
                <w:lang w:val="tr-TR"/>
              </w:rPr>
              <w:t>X</w:t>
            </w:r>
          </w:p>
        </w:tc>
        <w:tc>
          <w:tcPr>
            <w:tcW w:w="1282" w:type="dxa"/>
            <w:shd w:val="clear" w:color="auto" w:fill="FFFFFF"/>
          </w:tcPr>
          <w:p w14:paraId="5E2812BA" w14:textId="77777777" w:rsidR="00807BEF" w:rsidRPr="0097659A" w:rsidRDefault="00807BEF" w:rsidP="00592AA5">
            <w:pPr>
              <w:ind w:left="1134" w:hanging="1134"/>
              <w:rPr>
                <w:sz w:val="18"/>
                <w:szCs w:val="18"/>
              </w:rPr>
            </w:pPr>
          </w:p>
        </w:tc>
        <w:tc>
          <w:tcPr>
            <w:tcW w:w="744" w:type="dxa"/>
            <w:shd w:val="clear" w:color="auto" w:fill="FFFFFF"/>
          </w:tcPr>
          <w:p w14:paraId="426353F8" w14:textId="77777777" w:rsidR="00807BEF" w:rsidRPr="0097659A" w:rsidRDefault="00807BEF" w:rsidP="00592AA5">
            <w:pPr>
              <w:ind w:left="1134" w:hanging="1134"/>
              <w:rPr>
                <w:sz w:val="18"/>
                <w:szCs w:val="18"/>
              </w:rPr>
            </w:pPr>
          </w:p>
        </w:tc>
        <w:tc>
          <w:tcPr>
            <w:tcW w:w="749" w:type="dxa"/>
            <w:shd w:val="clear" w:color="auto" w:fill="FFFFFF"/>
          </w:tcPr>
          <w:p w14:paraId="7799283B" w14:textId="77777777" w:rsidR="00807BEF" w:rsidRPr="0097659A" w:rsidRDefault="00807BEF" w:rsidP="00592AA5">
            <w:pPr>
              <w:ind w:left="1134" w:hanging="1134"/>
              <w:rPr>
                <w:sz w:val="18"/>
                <w:szCs w:val="18"/>
              </w:rPr>
            </w:pPr>
          </w:p>
        </w:tc>
        <w:tc>
          <w:tcPr>
            <w:tcW w:w="744" w:type="dxa"/>
            <w:shd w:val="clear" w:color="auto" w:fill="FFFFFF"/>
          </w:tcPr>
          <w:p w14:paraId="49A96927" w14:textId="77777777" w:rsidR="00807BEF" w:rsidRPr="0097659A" w:rsidRDefault="00807BEF" w:rsidP="00592AA5">
            <w:pPr>
              <w:ind w:left="1134" w:hanging="1134"/>
              <w:rPr>
                <w:sz w:val="18"/>
                <w:szCs w:val="18"/>
              </w:rPr>
            </w:pPr>
          </w:p>
        </w:tc>
        <w:tc>
          <w:tcPr>
            <w:tcW w:w="749" w:type="dxa"/>
            <w:shd w:val="clear" w:color="auto" w:fill="FFFFFF"/>
          </w:tcPr>
          <w:p w14:paraId="0333D19E" w14:textId="77777777" w:rsidR="00807BEF" w:rsidRPr="0097659A" w:rsidRDefault="00807BEF" w:rsidP="00592AA5">
            <w:pPr>
              <w:ind w:left="1134" w:hanging="1134"/>
              <w:rPr>
                <w:sz w:val="18"/>
                <w:szCs w:val="18"/>
              </w:rPr>
            </w:pPr>
          </w:p>
        </w:tc>
        <w:tc>
          <w:tcPr>
            <w:tcW w:w="2160" w:type="dxa"/>
            <w:shd w:val="clear" w:color="auto" w:fill="FFFFFF"/>
          </w:tcPr>
          <w:p w14:paraId="75FD42B5" w14:textId="77777777" w:rsidR="00807BEF" w:rsidRPr="0097659A" w:rsidRDefault="00807BEF" w:rsidP="00592AA5">
            <w:pPr>
              <w:ind w:left="1134" w:hanging="1134"/>
              <w:rPr>
                <w:sz w:val="18"/>
                <w:szCs w:val="18"/>
              </w:rPr>
            </w:pPr>
          </w:p>
        </w:tc>
      </w:tr>
    </w:tbl>
    <w:p w14:paraId="4759870B" w14:textId="77777777" w:rsidR="00807BEF" w:rsidRPr="0097659A" w:rsidRDefault="00807BEF" w:rsidP="00592AA5">
      <w:pPr>
        <w:ind w:left="1134" w:hanging="1134"/>
        <w:rPr>
          <w:sz w:val="18"/>
          <w:szCs w:val="18"/>
        </w:rPr>
        <w:sectPr w:rsidR="00807BEF" w:rsidRPr="0097659A" w:rsidSect="002A79A6">
          <w:pgSz w:w="16834" w:h="11909" w:orient="landscape"/>
          <w:pgMar w:top="0" w:right="0" w:bottom="0" w:left="0" w:header="0" w:footer="3" w:gutter="0"/>
          <w:cols w:space="720"/>
          <w:noEndnote/>
          <w:docGrid w:linePitch="360"/>
        </w:sectPr>
      </w:pPr>
    </w:p>
    <w:tbl>
      <w:tblPr>
        <w:tblpPr w:leftFromText="141" w:rightFromText="141" w:vertAnchor="text" w:horzAnchor="margin" w:tblpXSpec="center" w:tblpY="1839"/>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440"/>
        <w:gridCol w:w="3494"/>
        <w:gridCol w:w="576"/>
        <w:gridCol w:w="576"/>
        <w:gridCol w:w="576"/>
        <w:gridCol w:w="1282"/>
        <w:gridCol w:w="744"/>
        <w:gridCol w:w="749"/>
        <w:gridCol w:w="744"/>
        <w:gridCol w:w="749"/>
        <w:gridCol w:w="2160"/>
      </w:tblGrid>
      <w:tr w:rsidR="00062639" w:rsidRPr="0097659A" w14:paraId="5E61567A" w14:textId="77777777" w:rsidTr="00450A4D">
        <w:trPr>
          <w:trHeight w:hRule="exact" w:val="528"/>
        </w:trPr>
        <w:tc>
          <w:tcPr>
            <w:tcW w:w="1440" w:type="dxa"/>
            <w:vMerge w:val="restart"/>
            <w:shd w:val="clear" w:color="auto" w:fill="FFFFFF"/>
            <w:vAlign w:val="center"/>
          </w:tcPr>
          <w:p w14:paraId="509E8B0F" w14:textId="77777777" w:rsidR="00807BEF" w:rsidRPr="0097659A" w:rsidRDefault="00807BEF" w:rsidP="00592AA5">
            <w:pPr>
              <w:pStyle w:val="Gvdemetni0"/>
              <w:shd w:val="clear" w:color="auto" w:fill="auto"/>
              <w:spacing w:line="240" w:lineRule="auto"/>
              <w:ind w:left="1134" w:hanging="1134"/>
              <w:rPr>
                <w:sz w:val="18"/>
                <w:szCs w:val="18"/>
              </w:rPr>
            </w:pPr>
            <w:r w:rsidRPr="0097659A">
              <w:rPr>
                <w:sz w:val="18"/>
                <w:szCs w:val="18"/>
              </w:rPr>
              <w:lastRenderedPageBreak/>
              <w:t>Madde Numarası</w:t>
            </w:r>
          </w:p>
        </w:tc>
        <w:tc>
          <w:tcPr>
            <w:tcW w:w="3494" w:type="dxa"/>
            <w:vMerge w:val="restart"/>
            <w:shd w:val="clear" w:color="auto" w:fill="FFFFFF"/>
            <w:vAlign w:val="center"/>
          </w:tcPr>
          <w:p w14:paraId="6D49A506" w14:textId="77777777" w:rsidR="00807BEF" w:rsidRPr="0097659A" w:rsidRDefault="00807BEF" w:rsidP="00592AA5">
            <w:pPr>
              <w:pStyle w:val="Gvdemetni0"/>
              <w:shd w:val="clear" w:color="auto" w:fill="auto"/>
              <w:spacing w:line="240" w:lineRule="auto"/>
              <w:ind w:left="1134" w:hanging="1134"/>
              <w:rPr>
                <w:sz w:val="18"/>
                <w:szCs w:val="18"/>
              </w:rPr>
            </w:pPr>
            <w:r w:rsidRPr="0097659A">
              <w:rPr>
                <w:sz w:val="18"/>
                <w:szCs w:val="18"/>
              </w:rPr>
              <w:t>Madde Açıklaması</w:t>
            </w:r>
          </w:p>
        </w:tc>
        <w:tc>
          <w:tcPr>
            <w:tcW w:w="576" w:type="dxa"/>
            <w:vMerge w:val="restart"/>
            <w:shd w:val="clear" w:color="auto" w:fill="FFFFFF"/>
            <w:textDirection w:val="btLr"/>
            <w:vAlign w:val="center"/>
          </w:tcPr>
          <w:p w14:paraId="3D4CCA92" w14:textId="77777777" w:rsidR="00807BEF" w:rsidRPr="0097659A" w:rsidRDefault="00807BEF" w:rsidP="00592AA5">
            <w:pPr>
              <w:ind w:left="1134" w:right="113" w:hanging="1134"/>
              <w:rPr>
                <w:sz w:val="18"/>
                <w:szCs w:val="18"/>
              </w:rPr>
            </w:pPr>
            <w:r w:rsidRPr="0097659A">
              <w:rPr>
                <w:rStyle w:val="Gvdemetni77ptKalnDeil0ptbolukbraklyor"/>
                <w:color w:val="auto"/>
                <w:sz w:val="18"/>
                <w:szCs w:val="18"/>
                <w:lang w:val="tr-TR"/>
              </w:rPr>
              <w:t>Test</w:t>
            </w:r>
          </w:p>
        </w:tc>
        <w:tc>
          <w:tcPr>
            <w:tcW w:w="576" w:type="dxa"/>
            <w:vMerge w:val="restart"/>
            <w:shd w:val="clear" w:color="auto" w:fill="FFFFFF"/>
            <w:textDirection w:val="btLr"/>
            <w:vAlign w:val="center"/>
          </w:tcPr>
          <w:p w14:paraId="46041263" w14:textId="77777777" w:rsidR="00807BEF" w:rsidRPr="0097659A" w:rsidRDefault="00807BEF" w:rsidP="00592AA5">
            <w:pPr>
              <w:ind w:left="1134" w:hanging="1134"/>
              <w:rPr>
                <w:sz w:val="18"/>
                <w:szCs w:val="18"/>
              </w:rPr>
            </w:pPr>
            <w:r w:rsidRPr="0097659A">
              <w:rPr>
                <w:rStyle w:val="Gvdemetni77ptKalnDeil0ptbolukbraklyor"/>
                <w:color w:val="auto"/>
                <w:sz w:val="18"/>
                <w:szCs w:val="18"/>
                <w:lang w:val="tr-TR"/>
              </w:rPr>
              <w:t>Montaj</w:t>
            </w:r>
          </w:p>
        </w:tc>
        <w:tc>
          <w:tcPr>
            <w:tcW w:w="576" w:type="dxa"/>
            <w:vMerge w:val="restart"/>
            <w:shd w:val="clear" w:color="auto" w:fill="FFFFFF"/>
            <w:textDirection w:val="btLr"/>
            <w:vAlign w:val="center"/>
          </w:tcPr>
          <w:p w14:paraId="25424785" w14:textId="77777777" w:rsidR="00807BEF" w:rsidRPr="0097659A" w:rsidRDefault="00807BEF" w:rsidP="00592AA5">
            <w:pPr>
              <w:ind w:left="1134" w:right="113" w:hanging="1134"/>
              <w:rPr>
                <w:b/>
                <w:sz w:val="16"/>
                <w:szCs w:val="18"/>
              </w:rPr>
            </w:pPr>
            <w:r w:rsidRPr="0097659A">
              <w:rPr>
                <w:sz w:val="16"/>
                <w:szCs w:val="18"/>
              </w:rPr>
              <w:t>Homologasyon (Tip Onayı)</w:t>
            </w:r>
          </w:p>
        </w:tc>
        <w:tc>
          <w:tcPr>
            <w:tcW w:w="1282" w:type="dxa"/>
            <w:vMerge w:val="restart"/>
            <w:shd w:val="clear" w:color="auto" w:fill="FFFFFF"/>
            <w:vAlign w:val="center"/>
          </w:tcPr>
          <w:p w14:paraId="7ABE6DD6" w14:textId="77777777" w:rsidR="00807BEF" w:rsidRPr="0097659A" w:rsidRDefault="00807BEF" w:rsidP="00592AA5">
            <w:pPr>
              <w:pStyle w:val="Gvdemetni0"/>
              <w:shd w:val="clear" w:color="auto" w:fill="auto"/>
              <w:spacing w:line="240" w:lineRule="auto"/>
              <w:ind w:left="1134" w:hanging="1134"/>
              <w:rPr>
                <w:sz w:val="18"/>
                <w:szCs w:val="18"/>
              </w:rPr>
            </w:pPr>
            <w:r w:rsidRPr="0097659A">
              <w:rPr>
                <w:sz w:val="18"/>
                <w:szCs w:val="18"/>
              </w:rPr>
              <w:t>Ana motor / motor tipi</w:t>
            </w:r>
          </w:p>
        </w:tc>
        <w:tc>
          <w:tcPr>
            <w:tcW w:w="2986" w:type="dxa"/>
            <w:gridSpan w:val="4"/>
            <w:shd w:val="clear" w:color="auto" w:fill="FFFFFF"/>
            <w:vAlign w:val="center"/>
          </w:tcPr>
          <w:p w14:paraId="7688B79B" w14:textId="77777777" w:rsidR="00807BEF" w:rsidRPr="0097659A" w:rsidRDefault="00807BEF" w:rsidP="00592AA5">
            <w:pPr>
              <w:pStyle w:val="Gvdemetni0"/>
              <w:shd w:val="clear" w:color="auto" w:fill="auto"/>
              <w:spacing w:line="240" w:lineRule="auto"/>
              <w:ind w:left="1134" w:hanging="1134"/>
              <w:rPr>
                <w:sz w:val="18"/>
                <w:szCs w:val="18"/>
              </w:rPr>
            </w:pPr>
            <w:r w:rsidRPr="0097659A">
              <w:rPr>
                <w:sz w:val="18"/>
                <w:szCs w:val="18"/>
              </w:rPr>
              <w:t>Motor ailesi içindeki motor tipleri (varsa)</w:t>
            </w:r>
          </w:p>
        </w:tc>
        <w:tc>
          <w:tcPr>
            <w:tcW w:w="2160" w:type="dxa"/>
            <w:vMerge w:val="restart"/>
            <w:shd w:val="clear" w:color="auto" w:fill="FFFFFF"/>
            <w:vAlign w:val="center"/>
          </w:tcPr>
          <w:p w14:paraId="0993D1FE" w14:textId="77777777" w:rsidR="00FD23D8" w:rsidRPr="0097659A" w:rsidRDefault="00807BEF" w:rsidP="00592AA5">
            <w:pPr>
              <w:pStyle w:val="Gvdemetni0"/>
              <w:shd w:val="clear" w:color="auto" w:fill="auto"/>
              <w:spacing w:line="240" w:lineRule="auto"/>
              <w:ind w:left="1134" w:hanging="1134"/>
              <w:rPr>
                <w:sz w:val="18"/>
                <w:szCs w:val="18"/>
              </w:rPr>
            </w:pPr>
            <w:r w:rsidRPr="0097659A">
              <w:rPr>
                <w:sz w:val="18"/>
                <w:szCs w:val="18"/>
              </w:rPr>
              <w:t xml:space="preserve">Açıklayıcı notlar (doküman </w:t>
            </w:r>
          </w:p>
          <w:p w14:paraId="75F8A1BA" w14:textId="06EBBD44" w:rsidR="00807BEF" w:rsidRPr="0097659A" w:rsidRDefault="00807BEF" w:rsidP="00062639">
            <w:pPr>
              <w:pStyle w:val="Gvdemetni0"/>
              <w:shd w:val="clear" w:color="auto" w:fill="auto"/>
              <w:spacing w:line="240" w:lineRule="auto"/>
              <w:ind w:firstLine="0"/>
              <w:jc w:val="both"/>
              <w:rPr>
                <w:sz w:val="18"/>
                <w:szCs w:val="18"/>
              </w:rPr>
            </w:pPr>
            <w:r w:rsidRPr="0097659A">
              <w:rPr>
                <w:sz w:val="18"/>
                <w:szCs w:val="18"/>
              </w:rPr>
              <w:t>içinde olmayan)</w:t>
            </w:r>
          </w:p>
        </w:tc>
      </w:tr>
      <w:tr w:rsidR="00062639" w:rsidRPr="0097659A" w14:paraId="25F70477" w14:textId="77777777" w:rsidTr="00450A4D">
        <w:trPr>
          <w:trHeight w:hRule="exact" w:val="725"/>
        </w:trPr>
        <w:tc>
          <w:tcPr>
            <w:tcW w:w="1440" w:type="dxa"/>
            <w:vMerge/>
            <w:shd w:val="clear" w:color="auto" w:fill="FFFFFF"/>
            <w:vAlign w:val="center"/>
          </w:tcPr>
          <w:p w14:paraId="573F748A" w14:textId="77777777" w:rsidR="00807BEF" w:rsidRPr="0097659A" w:rsidRDefault="00807BEF" w:rsidP="00592AA5">
            <w:pPr>
              <w:ind w:left="1134" w:hanging="1134"/>
              <w:jc w:val="center"/>
              <w:rPr>
                <w:sz w:val="18"/>
                <w:szCs w:val="18"/>
              </w:rPr>
            </w:pPr>
          </w:p>
        </w:tc>
        <w:tc>
          <w:tcPr>
            <w:tcW w:w="3494" w:type="dxa"/>
            <w:vMerge/>
            <w:shd w:val="clear" w:color="auto" w:fill="FFFFFF"/>
            <w:vAlign w:val="center"/>
          </w:tcPr>
          <w:p w14:paraId="3866B364" w14:textId="77777777" w:rsidR="00807BEF" w:rsidRPr="0097659A" w:rsidRDefault="00807BEF" w:rsidP="00592AA5">
            <w:pPr>
              <w:ind w:left="1134" w:hanging="1134"/>
              <w:jc w:val="center"/>
              <w:rPr>
                <w:sz w:val="18"/>
                <w:szCs w:val="18"/>
              </w:rPr>
            </w:pPr>
          </w:p>
        </w:tc>
        <w:tc>
          <w:tcPr>
            <w:tcW w:w="576" w:type="dxa"/>
            <w:vMerge/>
            <w:shd w:val="clear" w:color="auto" w:fill="FFFFFF"/>
            <w:vAlign w:val="center"/>
          </w:tcPr>
          <w:p w14:paraId="56FCD453" w14:textId="77777777" w:rsidR="00807BEF" w:rsidRPr="0097659A" w:rsidRDefault="00807BEF" w:rsidP="00592AA5">
            <w:pPr>
              <w:ind w:left="1134" w:hanging="1134"/>
              <w:jc w:val="center"/>
              <w:rPr>
                <w:sz w:val="18"/>
                <w:szCs w:val="18"/>
              </w:rPr>
            </w:pPr>
          </w:p>
        </w:tc>
        <w:tc>
          <w:tcPr>
            <w:tcW w:w="576" w:type="dxa"/>
            <w:vMerge/>
            <w:shd w:val="clear" w:color="auto" w:fill="FFFFFF"/>
            <w:textDirection w:val="btLr"/>
            <w:vAlign w:val="center"/>
          </w:tcPr>
          <w:p w14:paraId="3C6A5B8E" w14:textId="77777777" w:rsidR="00807BEF" w:rsidRPr="0097659A" w:rsidRDefault="00807BEF" w:rsidP="00592AA5">
            <w:pPr>
              <w:ind w:left="1134" w:hanging="1134"/>
              <w:jc w:val="center"/>
              <w:rPr>
                <w:sz w:val="18"/>
                <w:szCs w:val="18"/>
              </w:rPr>
            </w:pPr>
          </w:p>
        </w:tc>
        <w:tc>
          <w:tcPr>
            <w:tcW w:w="576" w:type="dxa"/>
            <w:vMerge/>
            <w:shd w:val="clear" w:color="auto" w:fill="FFFFFF"/>
            <w:textDirection w:val="btLr"/>
            <w:vAlign w:val="center"/>
          </w:tcPr>
          <w:p w14:paraId="57472389" w14:textId="77777777" w:rsidR="00807BEF" w:rsidRPr="0097659A" w:rsidRDefault="00807BEF" w:rsidP="00592AA5">
            <w:pPr>
              <w:ind w:left="1134" w:hanging="1134"/>
              <w:jc w:val="center"/>
              <w:rPr>
                <w:sz w:val="18"/>
                <w:szCs w:val="18"/>
              </w:rPr>
            </w:pPr>
          </w:p>
        </w:tc>
        <w:tc>
          <w:tcPr>
            <w:tcW w:w="1282" w:type="dxa"/>
            <w:vMerge/>
            <w:shd w:val="clear" w:color="auto" w:fill="FFFFFF"/>
            <w:vAlign w:val="center"/>
          </w:tcPr>
          <w:p w14:paraId="5F2B2D83" w14:textId="77777777" w:rsidR="00807BEF" w:rsidRPr="0097659A" w:rsidRDefault="00807BEF" w:rsidP="00592AA5">
            <w:pPr>
              <w:ind w:left="1134" w:hanging="1134"/>
              <w:jc w:val="center"/>
              <w:rPr>
                <w:sz w:val="18"/>
                <w:szCs w:val="18"/>
              </w:rPr>
            </w:pPr>
          </w:p>
        </w:tc>
        <w:tc>
          <w:tcPr>
            <w:tcW w:w="744" w:type="dxa"/>
            <w:shd w:val="clear" w:color="auto" w:fill="FFFFFF"/>
            <w:vAlign w:val="center"/>
          </w:tcPr>
          <w:p w14:paraId="167DE644" w14:textId="77777777" w:rsidR="00807BEF" w:rsidRPr="0097659A" w:rsidRDefault="00807BEF" w:rsidP="00592AA5">
            <w:pPr>
              <w:pStyle w:val="Gvdemetni0"/>
              <w:shd w:val="clear" w:color="auto" w:fill="auto"/>
              <w:spacing w:line="240" w:lineRule="auto"/>
              <w:ind w:left="1134" w:hanging="1134"/>
              <w:rPr>
                <w:sz w:val="18"/>
                <w:szCs w:val="18"/>
              </w:rPr>
            </w:pPr>
            <w:r w:rsidRPr="0097659A">
              <w:rPr>
                <w:sz w:val="18"/>
                <w:szCs w:val="18"/>
              </w:rPr>
              <w:t>tip 2</w:t>
            </w:r>
          </w:p>
        </w:tc>
        <w:tc>
          <w:tcPr>
            <w:tcW w:w="749" w:type="dxa"/>
            <w:shd w:val="clear" w:color="auto" w:fill="FFFFFF"/>
            <w:vAlign w:val="center"/>
          </w:tcPr>
          <w:p w14:paraId="76F772DA" w14:textId="77777777" w:rsidR="00807BEF" w:rsidRPr="0097659A" w:rsidRDefault="00807BEF" w:rsidP="00592AA5">
            <w:pPr>
              <w:pStyle w:val="Gvdemetni0"/>
              <w:shd w:val="clear" w:color="auto" w:fill="auto"/>
              <w:spacing w:line="240" w:lineRule="auto"/>
              <w:ind w:left="1134" w:hanging="1134"/>
              <w:rPr>
                <w:sz w:val="18"/>
                <w:szCs w:val="18"/>
              </w:rPr>
            </w:pPr>
            <w:r w:rsidRPr="0097659A">
              <w:rPr>
                <w:sz w:val="18"/>
                <w:szCs w:val="18"/>
              </w:rPr>
              <w:t>tip 3</w:t>
            </w:r>
          </w:p>
        </w:tc>
        <w:tc>
          <w:tcPr>
            <w:tcW w:w="744" w:type="dxa"/>
            <w:shd w:val="clear" w:color="auto" w:fill="FFFFFF"/>
            <w:vAlign w:val="center"/>
          </w:tcPr>
          <w:p w14:paraId="0DFDFF39" w14:textId="77777777" w:rsidR="00807BEF" w:rsidRPr="0097659A" w:rsidRDefault="00807BEF" w:rsidP="00592AA5">
            <w:pPr>
              <w:pStyle w:val="Gvdemetni0"/>
              <w:shd w:val="clear" w:color="auto" w:fill="auto"/>
              <w:spacing w:line="240" w:lineRule="auto"/>
              <w:ind w:left="1134" w:hanging="1134"/>
              <w:rPr>
                <w:sz w:val="18"/>
                <w:szCs w:val="18"/>
              </w:rPr>
            </w:pPr>
            <w:r w:rsidRPr="0097659A">
              <w:rPr>
                <w:sz w:val="18"/>
                <w:szCs w:val="18"/>
              </w:rPr>
              <w:t>tip …</w:t>
            </w:r>
          </w:p>
        </w:tc>
        <w:tc>
          <w:tcPr>
            <w:tcW w:w="749" w:type="dxa"/>
            <w:shd w:val="clear" w:color="auto" w:fill="FFFFFF"/>
            <w:vAlign w:val="center"/>
          </w:tcPr>
          <w:p w14:paraId="6434E214" w14:textId="77777777" w:rsidR="00807BEF" w:rsidRPr="0097659A" w:rsidRDefault="00807BEF" w:rsidP="00592AA5">
            <w:pPr>
              <w:pStyle w:val="Gvdemetni0"/>
              <w:shd w:val="clear" w:color="auto" w:fill="auto"/>
              <w:spacing w:line="240" w:lineRule="auto"/>
              <w:ind w:left="1134" w:hanging="1134"/>
              <w:rPr>
                <w:sz w:val="18"/>
                <w:szCs w:val="18"/>
              </w:rPr>
            </w:pPr>
            <w:r w:rsidRPr="0097659A">
              <w:rPr>
                <w:sz w:val="18"/>
                <w:szCs w:val="18"/>
              </w:rPr>
              <w:t>tip n</w:t>
            </w:r>
          </w:p>
        </w:tc>
        <w:tc>
          <w:tcPr>
            <w:tcW w:w="2160" w:type="dxa"/>
            <w:vMerge/>
            <w:shd w:val="clear" w:color="auto" w:fill="FFFFFF"/>
          </w:tcPr>
          <w:p w14:paraId="5BD21831" w14:textId="77777777" w:rsidR="00807BEF" w:rsidRPr="0097659A" w:rsidRDefault="00807BEF" w:rsidP="00592AA5">
            <w:pPr>
              <w:ind w:left="1134" w:hanging="1134"/>
              <w:rPr>
                <w:sz w:val="18"/>
                <w:szCs w:val="18"/>
              </w:rPr>
            </w:pPr>
          </w:p>
        </w:tc>
      </w:tr>
      <w:tr w:rsidR="00062639" w:rsidRPr="0097659A" w14:paraId="51D32DD0" w14:textId="77777777" w:rsidTr="00450A4D">
        <w:trPr>
          <w:trHeight w:hRule="exact" w:val="398"/>
        </w:trPr>
        <w:tc>
          <w:tcPr>
            <w:tcW w:w="1440" w:type="dxa"/>
            <w:shd w:val="clear" w:color="auto" w:fill="FFFFFF"/>
            <w:vAlign w:val="center"/>
          </w:tcPr>
          <w:p w14:paraId="10731BF4"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3.14.4.</w:t>
            </w:r>
          </w:p>
        </w:tc>
        <w:tc>
          <w:tcPr>
            <w:tcW w:w="3494" w:type="dxa"/>
            <w:shd w:val="clear" w:color="auto" w:fill="FFFFFF"/>
            <w:vAlign w:val="center"/>
          </w:tcPr>
          <w:p w14:paraId="2B042780" w14:textId="77777777" w:rsidR="00807BEF" w:rsidRPr="0097659A" w:rsidRDefault="00807BEF" w:rsidP="00592AA5">
            <w:pPr>
              <w:pStyle w:val="Gvdemetni0"/>
              <w:shd w:val="clear" w:color="auto" w:fill="auto"/>
              <w:spacing w:line="240" w:lineRule="auto"/>
              <w:ind w:left="1134" w:hanging="1134"/>
              <w:jc w:val="left"/>
              <w:rPr>
                <w:i/>
                <w:sz w:val="18"/>
                <w:szCs w:val="18"/>
              </w:rPr>
            </w:pPr>
            <w:r w:rsidRPr="0097659A">
              <w:rPr>
                <w:rStyle w:val="Gvdemetnitalik0ptbolukbraklyor"/>
                <w:i w:val="0"/>
                <w:color w:val="auto"/>
                <w:sz w:val="18"/>
                <w:szCs w:val="18"/>
                <w:lang w:val="tr-TR"/>
              </w:rPr>
              <w:t>Karışma ünitesi</w:t>
            </w:r>
          </w:p>
        </w:tc>
        <w:tc>
          <w:tcPr>
            <w:tcW w:w="576" w:type="dxa"/>
            <w:shd w:val="clear" w:color="auto" w:fill="FFFFFF"/>
          </w:tcPr>
          <w:p w14:paraId="596C1464" w14:textId="77777777" w:rsidR="00807BEF" w:rsidRPr="0097659A" w:rsidRDefault="00807BEF" w:rsidP="00592AA5">
            <w:pPr>
              <w:ind w:left="1134" w:hanging="1134"/>
              <w:rPr>
                <w:sz w:val="18"/>
                <w:szCs w:val="18"/>
              </w:rPr>
            </w:pPr>
          </w:p>
        </w:tc>
        <w:tc>
          <w:tcPr>
            <w:tcW w:w="576" w:type="dxa"/>
            <w:shd w:val="clear" w:color="auto" w:fill="FFFFFF"/>
          </w:tcPr>
          <w:p w14:paraId="225737B1" w14:textId="77777777" w:rsidR="00807BEF" w:rsidRPr="0097659A" w:rsidRDefault="00807BEF" w:rsidP="00592AA5">
            <w:pPr>
              <w:ind w:left="1134" w:hanging="1134"/>
              <w:rPr>
                <w:sz w:val="18"/>
                <w:szCs w:val="18"/>
              </w:rPr>
            </w:pPr>
          </w:p>
        </w:tc>
        <w:tc>
          <w:tcPr>
            <w:tcW w:w="576" w:type="dxa"/>
            <w:shd w:val="clear" w:color="auto" w:fill="FFFFFF"/>
          </w:tcPr>
          <w:p w14:paraId="07004258" w14:textId="77777777" w:rsidR="00807BEF" w:rsidRPr="0097659A" w:rsidRDefault="00807BEF" w:rsidP="00592AA5">
            <w:pPr>
              <w:ind w:left="1134" w:hanging="1134"/>
              <w:rPr>
                <w:sz w:val="18"/>
                <w:szCs w:val="18"/>
              </w:rPr>
            </w:pPr>
          </w:p>
        </w:tc>
        <w:tc>
          <w:tcPr>
            <w:tcW w:w="1282" w:type="dxa"/>
            <w:shd w:val="clear" w:color="auto" w:fill="FFFFFF"/>
          </w:tcPr>
          <w:p w14:paraId="2FFDD08F" w14:textId="77777777" w:rsidR="00807BEF" w:rsidRPr="0097659A" w:rsidRDefault="00807BEF" w:rsidP="00592AA5">
            <w:pPr>
              <w:ind w:left="1134" w:hanging="1134"/>
              <w:rPr>
                <w:sz w:val="18"/>
                <w:szCs w:val="18"/>
              </w:rPr>
            </w:pPr>
          </w:p>
        </w:tc>
        <w:tc>
          <w:tcPr>
            <w:tcW w:w="744" w:type="dxa"/>
            <w:shd w:val="clear" w:color="auto" w:fill="FFFFFF"/>
          </w:tcPr>
          <w:p w14:paraId="3736C655" w14:textId="77777777" w:rsidR="00807BEF" w:rsidRPr="0097659A" w:rsidRDefault="00807BEF" w:rsidP="00592AA5">
            <w:pPr>
              <w:ind w:left="1134" w:hanging="1134"/>
              <w:rPr>
                <w:sz w:val="18"/>
                <w:szCs w:val="18"/>
              </w:rPr>
            </w:pPr>
          </w:p>
        </w:tc>
        <w:tc>
          <w:tcPr>
            <w:tcW w:w="749" w:type="dxa"/>
            <w:shd w:val="clear" w:color="auto" w:fill="FFFFFF"/>
          </w:tcPr>
          <w:p w14:paraId="4B637030" w14:textId="77777777" w:rsidR="00807BEF" w:rsidRPr="0097659A" w:rsidRDefault="00807BEF" w:rsidP="00592AA5">
            <w:pPr>
              <w:ind w:left="1134" w:hanging="1134"/>
              <w:rPr>
                <w:sz w:val="18"/>
                <w:szCs w:val="18"/>
              </w:rPr>
            </w:pPr>
          </w:p>
        </w:tc>
        <w:tc>
          <w:tcPr>
            <w:tcW w:w="744" w:type="dxa"/>
            <w:shd w:val="clear" w:color="auto" w:fill="FFFFFF"/>
          </w:tcPr>
          <w:p w14:paraId="40D3BBF3" w14:textId="77777777" w:rsidR="00807BEF" w:rsidRPr="0097659A" w:rsidRDefault="00807BEF" w:rsidP="00592AA5">
            <w:pPr>
              <w:ind w:left="1134" w:hanging="1134"/>
              <w:rPr>
                <w:sz w:val="18"/>
                <w:szCs w:val="18"/>
              </w:rPr>
            </w:pPr>
          </w:p>
        </w:tc>
        <w:tc>
          <w:tcPr>
            <w:tcW w:w="749" w:type="dxa"/>
            <w:shd w:val="clear" w:color="auto" w:fill="FFFFFF"/>
          </w:tcPr>
          <w:p w14:paraId="15DE434E" w14:textId="77777777" w:rsidR="00807BEF" w:rsidRPr="0097659A" w:rsidRDefault="00807BEF" w:rsidP="00592AA5">
            <w:pPr>
              <w:ind w:left="1134" w:hanging="1134"/>
              <w:rPr>
                <w:sz w:val="18"/>
                <w:szCs w:val="18"/>
              </w:rPr>
            </w:pPr>
          </w:p>
        </w:tc>
        <w:tc>
          <w:tcPr>
            <w:tcW w:w="2160" w:type="dxa"/>
            <w:shd w:val="clear" w:color="auto" w:fill="FFFFFF"/>
          </w:tcPr>
          <w:p w14:paraId="0AC8BBA4" w14:textId="77777777" w:rsidR="00807BEF" w:rsidRPr="0097659A" w:rsidRDefault="00807BEF" w:rsidP="00592AA5">
            <w:pPr>
              <w:ind w:left="1134" w:hanging="1134"/>
              <w:rPr>
                <w:sz w:val="18"/>
                <w:szCs w:val="18"/>
              </w:rPr>
            </w:pPr>
          </w:p>
        </w:tc>
      </w:tr>
      <w:tr w:rsidR="00062639" w:rsidRPr="0097659A" w14:paraId="0D877AD5" w14:textId="77777777" w:rsidTr="00450A4D">
        <w:trPr>
          <w:trHeight w:hRule="exact" w:val="403"/>
        </w:trPr>
        <w:tc>
          <w:tcPr>
            <w:tcW w:w="1440" w:type="dxa"/>
            <w:shd w:val="clear" w:color="auto" w:fill="FFFFFF"/>
            <w:vAlign w:val="center"/>
          </w:tcPr>
          <w:p w14:paraId="2D9156FC"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3.14.4.1.</w:t>
            </w:r>
          </w:p>
        </w:tc>
        <w:tc>
          <w:tcPr>
            <w:tcW w:w="3494" w:type="dxa"/>
            <w:shd w:val="clear" w:color="auto" w:fill="FFFFFF"/>
            <w:vAlign w:val="center"/>
          </w:tcPr>
          <w:p w14:paraId="3BC2D3E5"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Sayı:</w:t>
            </w:r>
          </w:p>
        </w:tc>
        <w:tc>
          <w:tcPr>
            <w:tcW w:w="576" w:type="dxa"/>
            <w:shd w:val="clear" w:color="auto" w:fill="FFFFFF"/>
          </w:tcPr>
          <w:p w14:paraId="3C47C392" w14:textId="77777777" w:rsidR="00807BEF" w:rsidRPr="0097659A" w:rsidRDefault="00807BEF" w:rsidP="00592AA5">
            <w:pPr>
              <w:ind w:left="1134" w:hanging="1134"/>
              <w:rPr>
                <w:sz w:val="18"/>
                <w:szCs w:val="18"/>
              </w:rPr>
            </w:pPr>
          </w:p>
        </w:tc>
        <w:tc>
          <w:tcPr>
            <w:tcW w:w="576" w:type="dxa"/>
            <w:shd w:val="clear" w:color="auto" w:fill="FFFFFF"/>
          </w:tcPr>
          <w:p w14:paraId="2826878A" w14:textId="77777777" w:rsidR="00807BEF" w:rsidRPr="0097659A" w:rsidRDefault="00807BEF" w:rsidP="00592AA5">
            <w:pPr>
              <w:ind w:left="1134" w:hanging="1134"/>
              <w:rPr>
                <w:sz w:val="18"/>
                <w:szCs w:val="18"/>
              </w:rPr>
            </w:pPr>
          </w:p>
        </w:tc>
        <w:tc>
          <w:tcPr>
            <w:tcW w:w="576" w:type="dxa"/>
            <w:shd w:val="clear" w:color="auto" w:fill="FFFFFF"/>
          </w:tcPr>
          <w:p w14:paraId="692A8841" w14:textId="77777777" w:rsidR="00807BEF" w:rsidRPr="0097659A" w:rsidRDefault="00807BEF" w:rsidP="00592AA5">
            <w:pPr>
              <w:ind w:left="1134" w:right="220" w:hanging="1134"/>
              <w:jc w:val="right"/>
              <w:rPr>
                <w:sz w:val="18"/>
                <w:szCs w:val="18"/>
              </w:rPr>
            </w:pPr>
            <w:r w:rsidRPr="0097659A">
              <w:rPr>
                <w:rStyle w:val="Gvdemetni77ptKalnDeil0ptbolukbraklyor"/>
                <w:color w:val="auto"/>
                <w:sz w:val="18"/>
                <w:szCs w:val="18"/>
                <w:lang w:val="tr-TR"/>
              </w:rPr>
              <w:t>X</w:t>
            </w:r>
          </w:p>
        </w:tc>
        <w:tc>
          <w:tcPr>
            <w:tcW w:w="1282" w:type="dxa"/>
            <w:shd w:val="clear" w:color="auto" w:fill="FFFFFF"/>
          </w:tcPr>
          <w:p w14:paraId="1FBA1EA0" w14:textId="77777777" w:rsidR="00807BEF" w:rsidRPr="0097659A" w:rsidRDefault="00807BEF" w:rsidP="00592AA5">
            <w:pPr>
              <w:ind w:left="1134" w:hanging="1134"/>
              <w:rPr>
                <w:sz w:val="18"/>
                <w:szCs w:val="18"/>
              </w:rPr>
            </w:pPr>
          </w:p>
        </w:tc>
        <w:tc>
          <w:tcPr>
            <w:tcW w:w="744" w:type="dxa"/>
            <w:shd w:val="clear" w:color="auto" w:fill="FFFFFF"/>
          </w:tcPr>
          <w:p w14:paraId="4235A103" w14:textId="77777777" w:rsidR="00807BEF" w:rsidRPr="0097659A" w:rsidRDefault="00807BEF" w:rsidP="00592AA5">
            <w:pPr>
              <w:ind w:left="1134" w:hanging="1134"/>
              <w:rPr>
                <w:sz w:val="18"/>
                <w:szCs w:val="18"/>
              </w:rPr>
            </w:pPr>
          </w:p>
        </w:tc>
        <w:tc>
          <w:tcPr>
            <w:tcW w:w="749" w:type="dxa"/>
            <w:shd w:val="clear" w:color="auto" w:fill="FFFFFF"/>
          </w:tcPr>
          <w:p w14:paraId="1E6ED578" w14:textId="77777777" w:rsidR="00807BEF" w:rsidRPr="0097659A" w:rsidRDefault="00807BEF" w:rsidP="00592AA5">
            <w:pPr>
              <w:ind w:left="1134" w:hanging="1134"/>
              <w:rPr>
                <w:sz w:val="18"/>
                <w:szCs w:val="18"/>
              </w:rPr>
            </w:pPr>
          </w:p>
        </w:tc>
        <w:tc>
          <w:tcPr>
            <w:tcW w:w="744" w:type="dxa"/>
            <w:shd w:val="clear" w:color="auto" w:fill="FFFFFF"/>
          </w:tcPr>
          <w:p w14:paraId="1D002D38" w14:textId="77777777" w:rsidR="00807BEF" w:rsidRPr="0097659A" w:rsidRDefault="00807BEF" w:rsidP="00592AA5">
            <w:pPr>
              <w:ind w:left="1134" w:hanging="1134"/>
              <w:rPr>
                <w:sz w:val="18"/>
                <w:szCs w:val="18"/>
              </w:rPr>
            </w:pPr>
          </w:p>
        </w:tc>
        <w:tc>
          <w:tcPr>
            <w:tcW w:w="749" w:type="dxa"/>
            <w:shd w:val="clear" w:color="auto" w:fill="FFFFFF"/>
          </w:tcPr>
          <w:p w14:paraId="2AD381E8" w14:textId="77777777" w:rsidR="00807BEF" w:rsidRPr="0097659A" w:rsidRDefault="00807BEF" w:rsidP="00592AA5">
            <w:pPr>
              <w:ind w:left="1134" w:hanging="1134"/>
              <w:rPr>
                <w:sz w:val="18"/>
                <w:szCs w:val="18"/>
              </w:rPr>
            </w:pPr>
          </w:p>
        </w:tc>
        <w:tc>
          <w:tcPr>
            <w:tcW w:w="2160" w:type="dxa"/>
            <w:shd w:val="clear" w:color="auto" w:fill="FFFFFF"/>
          </w:tcPr>
          <w:p w14:paraId="0F2B5C7A" w14:textId="77777777" w:rsidR="00807BEF" w:rsidRPr="0097659A" w:rsidRDefault="00807BEF" w:rsidP="00592AA5">
            <w:pPr>
              <w:ind w:left="1134" w:hanging="1134"/>
              <w:rPr>
                <w:sz w:val="18"/>
                <w:szCs w:val="18"/>
              </w:rPr>
            </w:pPr>
          </w:p>
        </w:tc>
      </w:tr>
      <w:tr w:rsidR="00062639" w:rsidRPr="0097659A" w14:paraId="5E326269" w14:textId="77777777" w:rsidTr="00450A4D">
        <w:trPr>
          <w:trHeight w:hRule="exact" w:val="398"/>
        </w:trPr>
        <w:tc>
          <w:tcPr>
            <w:tcW w:w="1440" w:type="dxa"/>
            <w:shd w:val="clear" w:color="auto" w:fill="FFFFFF"/>
            <w:vAlign w:val="center"/>
          </w:tcPr>
          <w:p w14:paraId="217FEDEF"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3.14.4.2.</w:t>
            </w:r>
          </w:p>
        </w:tc>
        <w:tc>
          <w:tcPr>
            <w:tcW w:w="3494" w:type="dxa"/>
            <w:shd w:val="clear" w:color="auto" w:fill="FFFFFF"/>
            <w:vAlign w:val="center"/>
          </w:tcPr>
          <w:p w14:paraId="43D7B846"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Tip(ler):</w:t>
            </w:r>
          </w:p>
        </w:tc>
        <w:tc>
          <w:tcPr>
            <w:tcW w:w="576" w:type="dxa"/>
            <w:shd w:val="clear" w:color="auto" w:fill="FFFFFF"/>
          </w:tcPr>
          <w:p w14:paraId="45C53616" w14:textId="77777777" w:rsidR="00807BEF" w:rsidRPr="0097659A" w:rsidRDefault="00807BEF" w:rsidP="00592AA5">
            <w:pPr>
              <w:ind w:left="1134" w:hanging="1134"/>
              <w:rPr>
                <w:sz w:val="18"/>
                <w:szCs w:val="18"/>
              </w:rPr>
            </w:pPr>
          </w:p>
        </w:tc>
        <w:tc>
          <w:tcPr>
            <w:tcW w:w="576" w:type="dxa"/>
            <w:shd w:val="clear" w:color="auto" w:fill="FFFFFF"/>
          </w:tcPr>
          <w:p w14:paraId="39B8CFF8" w14:textId="77777777" w:rsidR="00807BEF" w:rsidRPr="0097659A" w:rsidRDefault="00807BEF" w:rsidP="00592AA5">
            <w:pPr>
              <w:ind w:left="1134" w:hanging="1134"/>
              <w:rPr>
                <w:sz w:val="18"/>
                <w:szCs w:val="18"/>
              </w:rPr>
            </w:pPr>
          </w:p>
        </w:tc>
        <w:tc>
          <w:tcPr>
            <w:tcW w:w="576" w:type="dxa"/>
            <w:shd w:val="clear" w:color="auto" w:fill="FFFFFF"/>
          </w:tcPr>
          <w:p w14:paraId="020F3F1B" w14:textId="77777777" w:rsidR="00807BEF" w:rsidRPr="0097659A" w:rsidRDefault="00807BEF" w:rsidP="00592AA5">
            <w:pPr>
              <w:ind w:left="1134" w:right="220" w:hanging="1134"/>
              <w:jc w:val="right"/>
              <w:rPr>
                <w:sz w:val="18"/>
                <w:szCs w:val="18"/>
              </w:rPr>
            </w:pPr>
            <w:r w:rsidRPr="0097659A">
              <w:rPr>
                <w:rStyle w:val="Gvdemetni77ptKalnDeil0ptbolukbraklyor"/>
                <w:color w:val="auto"/>
                <w:sz w:val="18"/>
                <w:szCs w:val="18"/>
                <w:lang w:val="tr-TR"/>
              </w:rPr>
              <w:t>X</w:t>
            </w:r>
          </w:p>
        </w:tc>
        <w:tc>
          <w:tcPr>
            <w:tcW w:w="1282" w:type="dxa"/>
            <w:shd w:val="clear" w:color="auto" w:fill="FFFFFF"/>
          </w:tcPr>
          <w:p w14:paraId="1DF49267" w14:textId="77777777" w:rsidR="00807BEF" w:rsidRPr="0097659A" w:rsidRDefault="00807BEF" w:rsidP="00592AA5">
            <w:pPr>
              <w:ind w:left="1134" w:hanging="1134"/>
              <w:rPr>
                <w:sz w:val="18"/>
                <w:szCs w:val="18"/>
              </w:rPr>
            </w:pPr>
          </w:p>
        </w:tc>
        <w:tc>
          <w:tcPr>
            <w:tcW w:w="744" w:type="dxa"/>
            <w:shd w:val="clear" w:color="auto" w:fill="FFFFFF"/>
          </w:tcPr>
          <w:p w14:paraId="4AA1379C" w14:textId="77777777" w:rsidR="00807BEF" w:rsidRPr="0097659A" w:rsidRDefault="00807BEF" w:rsidP="00592AA5">
            <w:pPr>
              <w:ind w:left="1134" w:hanging="1134"/>
              <w:rPr>
                <w:sz w:val="18"/>
                <w:szCs w:val="18"/>
              </w:rPr>
            </w:pPr>
          </w:p>
        </w:tc>
        <w:tc>
          <w:tcPr>
            <w:tcW w:w="749" w:type="dxa"/>
            <w:shd w:val="clear" w:color="auto" w:fill="FFFFFF"/>
          </w:tcPr>
          <w:p w14:paraId="25DF4360" w14:textId="77777777" w:rsidR="00807BEF" w:rsidRPr="0097659A" w:rsidRDefault="00807BEF" w:rsidP="00592AA5">
            <w:pPr>
              <w:ind w:left="1134" w:hanging="1134"/>
              <w:rPr>
                <w:sz w:val="18"/>
                <w:szCs w:val="18"/>
              </w:rPr>
            </w:pPr>
          </w:p>
        </w:tc>
        <w:tc>
          <w:tcPr>
            <w:tcW w:w="744" w:type="dxa"/>
            <w:shd w:val="clear" w:color="auto" w:fill="FFFFFF"/>
          </w:tcPr>
          <w:p w14:paraId="01287C57" w14:textId="77777777" w:rsidR="00807BEF" w:rsidRPr="0097659A" w:rsidRDefault="00807BEF" w:rsidP="00592AA5">
            <w:pPr>
              <w:ind w:left="1134" w:hanging="1134"/>
              <w:rPr>
                <w:sz w:val="18"/>
                <w:szCs w:val="18"/>
              </w:rPr>
            </w:pPr>
          </w:p>
        </w:tc>
        <w:tc>
          <w:tcPr>
            <w:tcW w:w="749" w:type="dxa"/>
            <w:shd w:val="clear" w:color="auto" w:fill="FFFFFF"/>
          </w:tcPr>
          <w:p w14:paraId="0936CD81" w14:textId="77777777" w:rsidR="00807BEF" w:rsidRPr="0097659A" w:rsidRDefault="00807BEF" w:rsidP="00592AA5">
            <w:pPr>
              <w:ind w:left="1134" w:hanging="1134"/>
              <w:rPr>
                <w:sz w:val="18"/>
                <w:szCs w:val="18"/>
              </w:rPr>
            </w:pPr>
          </w:p>
        </w:tc>
        <w:tc>
          <w:tcPr>
            <w:tcW w:w="2160" w:type="dxa"/>
            <w:shd w:val="clear" w:color="auto" w:fill="FFFFFF"/>
          </w:tcPr>
          <w:p w14:paraId="167694AD" w14:textId="77777777" w:rsidR="00807BEF" w:rsidRPr="0097659A" w:rsidRDefault="00807BEF" w:rsidP="00592AA5">
            <w:pPr>
              <w:ind w:left="1134" w:hanging="1134"/>
              <w:rPr>
                <w:sz w:val="18"/>
                <w:szCs w:val="18"/>
              </w:rPr>
            </w:pPr>
          </w:p>
        </w:tc>
      </w:tr>
      <w:tr w:rsidR="00062639" w:rsidRPr="0097659A" w14:paraId="38E88136" w14:textId="77777777" w:rsidTr="00450A4D">
        <w:trPr>
          <w:trHeight w:hRule="exact" w:val="398"/>
        </w:trPr>
        <w:tc>
          <w:tcPr>
            <w:tcW w:w="1440" w:type="dxa"/>
            <w:shd w:val="clear" w:color="auto" w:fill="FFFFFF"/>
            <w:vAlign w:val="center"/>
          </w:tcPr>
          <w:p w14:paraId="4DF6491F"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3.14.4.3.</w:t>
            </w:r>
          </w:p>
        </w:tc>
        <w:tc>
          <w:tcPr>
            <w:tcW w:w="3494" w:type="dxa"/>
            <w:shd w:val="clear" w:color="auto" w:fill="FFFFFF"/>
            <w:vAlign w:val="center"/>
          </w:tcPr>
          <w:p w14:paraId="7C600CDD"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Yer:</w:t>
            </w:r>
          </w:p>
        </w:tc>
        <w:tc>
          <w:tcPr>
            <w:tcW w:w="576" w:type="dxa"/>
            <w:shd w:val="clear" w:color="auto" w:fill="FFFFFF"/>
          </w:tcPr>
          <w:p w14:paraId="0BDA7BFD" w14:textId="77777777" w:rsidR="00807BEF" w:rsidRPr="0097659A" w:rsidRDefault="00807BEF" w:rsidP="00592AA5">
            <w:pPr>
              <w:ind w:left="1134" w:hanging="1134"/>
              <w:rPr>
                <w:sz w:val="18"/>
                <w:szCs w:val="18"/>
              </w:rPr>
            </w:pPr>
          </w:p>
        </w:tc>
        <w:tc>
          <w:tcPr>
            <w:tcW w:w="576" w:type="dxa"/>
            <w:shd w:val="clear" w:color="auto" w:fill="FFFFFF"/>
          </w:tcPr>
          <w:p w14:paraId="57D35C92" w14:textId="77777777" w:rsidR="00807BEF" w:rsidRPr="0097659A" w:rsidRDefault="00807BEF" w:rsidP="00592AA5">
            <w:pPr>
              <w:ind w:left="1134" w:hanging="1134"/>
              <w:rPr>
                <w:sz w:val="18"/>
                <w:szCs w:val="18"/>
              </w:rPr>
            </w:pPr>
          </w:p>
        </w:tc>
        <w:tc>
          <w:tcPr>
            <w:tcW w:w="576" w:type="dxa"/>
            <w:shd w:val="clear" w:color="auto" w:fill="FFFFFF"/>
          </w:tcPr>
          <w:p w14:paraId="629327B3" w14:textId="77777777" w:rsidR="00807BEF" w:rsidRPr="0097659A" w:rsidRDefault="00807BEF" w:rsidP="00592AA5">
            <w:pPr>
              <w:ind w:left="1134" w:right="220" w:hanging="1134"/>
              <w:jc w:val="right"/>
              <w:rPr>
                <w:sz w:val="18"/>
                <w:szCs w:val="18"/>
              </w:rPr>
            </w:pPr>
            <w:r w:rsidRPr="0097659A">
              <w:rPr>
                <w:rStyle w:val="Gvdemetni77ptKalnDeil0ptbolukbraklyor"/>
                <w:color w:val="auto"/>
                <w:sz w:val="18"/>
                <w:szCs w:val="18"/>
                <w:lang w:val="tr-TR"/>
              </w:rPr>
              <w:t>X</w:t>
            </w:r>
          </w:p>
        </w:tc>
        <w:tc>
          <w:tcPr>
            <w:tcW w:w="1282" w:type="dxa"/>
            <w:shd w:val="clear" w:color="auto" w:fill="FFFFFF"/>
          </w:tcPr>
          <w:p w14:paraId="4266F5FD" w14:textId="77777777" w:rsidR="00807BEF" w:rsidRPr="0097659A" w:rsidRDefault="00807BEF" w:rsidP="00592AA5">
            <w:pPr>
              <w:ind w:left="1134" w:hanging="1134"/>
              <w:rPr>
                <w:sz w:val="18"/>
                <w:szCs w:val="18"/>
              </w:rPr>
            </w:pPr>
          </w:p>
        </w:tc>
        <w:tc>
          <w:tcPr>
            <w:tcW w:w="744" w:type="dxa"/>
            <w:shd w:val="clear" w:color="auto" w:fill="FFFFFF"/>
          </w:tcPr>
          <w:p w14:paraId="02F7BD56" w14:textId="77777777" w:rsidR="00807BEF" w:rsidRPr="0097659A" w:rsidRDefault="00807BEF" w:rsidP="00592AA5">
            <w:pPr>
              <w:ind w:left="1134" w:hanging="1134"/>
              <w:rPr>
                <w:sz w:val="18"/>
                <w:szCs w:val="18"/>
              </w:rPr>
            </w:pPr>
          </w:p>
        </w:tc>
        <w:tc>
          <w:tcPr>
            <w:tcW w:w="749" w:type="dxa"/>
            <w:shd w:val="clear" w:color="auto" w:fill="FFFFFF"/>
          </w:tcPr>
          <w:p w14:paraId="75273839" w14:textId="77777777" w:rsidR="00807BEF" w:rsidRPr="0097659A" w:rsidRDefault="00807BEF" w:rsidP="00592AA5">
            <w:pPr>
              <w:ind w:left="1134" w:hanging="1134"/>
              <w:rPr>
                <w:sz w:val="18"/>
                <w:szCs w:val="18"/>
              </w:rPr>
            </w:pPr>
          </w:p>
        </w:tc>
        <w:tc>
          <w:tcPr>
            <w:tcW w:w="744" w:type="dxa"/>
            <w:shd w:val="clear" w:color="auto" w:fill="FFFFFF"/>
          </w:tcPr>
          <w:p w14:paraId="7CA4D472" w14:textId="77777777" w:rsidR="00807BEF" w:rsidRPr="0097659A" w:rsidRDefault="00807BEF" w:rsidP="00592AA5">
            <w:pPr>
              <w:ind w:left="1134" w:hanging="1134"/>
              <w:rPr>
                <w:sz w:val="18"/>
                <w:szCs w:val="18"/>
              </w:rPr>
            </w:pPr>
          </w:p>
        </w:tc>
        <w:tc>
          <w:tcPr>
            <w:tcW w:w="749" w:type="dxa"/>
            <w:shd w:val="clear" w:color="auto" w:fill="FFFFFF"/>
          </w:tcPr>
          <w:p w14:paraId="5A77265A" w14:textId="77777777" w:rsidR="00807BEF" w:rsidRPr="0097659A" w:rsidRDefault="00807BEF" w:rsidP="00592AA5">
            <w:pPr>
              <w:ind w:left="1134" w:hanging="1134"/>
              <w:rPr>
                <w:sz w:val="18"/>
                <w:szCs w:val="18"/>
              </w:rPr>
            </w:pPr>
          </w:p>
        </w:tc>
        <w:tc>
          <w:tcPr>
            <w:tcW w:w="2160" w:type="dxa"/>
            <w:shd w:val="clear" w:color="auto" w:fill="FFFFFF"/>
          </w:tcPr>
          <w:p w14:paraId="28073E29" w14:textId="77777777" w:rsidR="00807BEF" w:rsidRPr="0097659A" w:rsidRDefault="00807BEF" w:rsidP="00592AA5">
            <w:pPr>
              <w:ind w:left="1134" w:hanging="1134"/>
              <w:rPr>
                <w:sz w:val="18"/>
                <w:szCs w:val="18"/>
              </w:rPr>
            </w:pPr>
          </w:p>
        </w:tc>
      </w:tr>
      <w:tr w:rsidR="00062639" w:rsidRPr="0097659A" w14:paraId="0ED891DF" w14:textId="77777777" w:rsidTr="00450A4D">
        <w:trPr>
          <w:trHeight w:hRule="exact" w:val="403"/>
        </w:trPr>
        <w:tc>
          <w:tcPr>
            <w:tcW w:w="1440" w:type="dxa"/>
            <w:shd w:val="clear" w:color="auto" w:fill="FFFFFF"/>
            <w:vAlign w:val="center"/>
          </w:tcPr>
          <w:p w14:paraId="4AB1D80C"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3.14.4.4.</w:t>
            </w:r>
          </w:p>
        </w:tc>
        <w:tc>
          <w:tcPr>
            <w:tcW w:w="3494" w:type="dxa"/>
            <w:shd w:val="clear" w:color="auto" w:fill="FFFFFF"/>
            <w:vAlign w:val="center"/>
          </w:tcPr>
          <w:p w14:paraId="23BA1FA0"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Ayarlama imkanları:</w:t>
            </w:r>
          </w:p>
        </w:tc>
        <w:tc>
          <w:tcPr>
            <w:tcW w:w="576" w:type="dxa"/>
            <w:shd w:val="clear" w:color="auto" w:fill="FFFFFF"/>
          </w:tcPr>
          <w:p w14:paraId="365BF9BE" w14:textId="77777777" w:rsidR="00807BEF" w:rsidRPr="0097659A" w:rsidRDefault="00807BEF" w:rsidP="00592AA5">
            <w:pPr>
              <w:ind w:left="1134" w:hanging="1134"/>
              <w:rPr>
                <w:sz w:val="18"/>
                <w:szCs w:val="18"/>
              </w:rPr>
            </w:pPr>
          </w:p>
        </w:tc>
        <w:tc>
          <w:tcPr>
            <w:tcW w:w="576" w:type="dxa"/>
            <w:shd w:val="clear" w:color="auto" w:fill="FFFFFF"/>
          </w:tcPr>
          <w:p w14:paraId="0188C5D8" w14:textId="77777777" w:rsidR="00807BEF" w:rsidRPr="0097659A" w:rsidRDefault="00807BEF" w:rsidP="00592AA5">
            <w:pPr>
              <w:ind w:left="1134" w:hanging="1134"/>
              <w:rPr>
                <w:sz w:val="18"/>
                <w:szCs w:val="18"/>
              </w:rPr>
            </w:pPr>
          </w:p>
        </w:tc>
        <w:tc>
          <w:tcPr>
            <w:tcW w:w="576" w:type="dxa"/>
            <w:shd w:val="clear" w:color="auto" w:fill="FFFFFF"/>
          </w:tcPr>
          <w:p w14:paraId="771A9E72" w14:textId="77777777" w:rsidR="00807BEF" w:rsidRPr="0097659A" w:rsidRDefault="00807BEF" w:rsidP="00592AA5">
            <w:pPr>
              <w:ind w:left="1134" w:right="220" w:hanging="1134"/>
              <w:jc w:val="right"/>
              <w:rPr>
                <w:sz w:val="18"/>
                <w:szCs w:val="18"/>
              </w:rPr>
            </w:pPr>
            <w:r w:rsidRPr="0097659A">
              <w:rPr>
                <w:rStyle w:val="Gvdemetni77ptKalnDeil0ptbolukbraklyor"/>
                <w:color w:val="auto"/>
                <w:sz w:val="18"/>
                <w:szCs w:val="18"/>
                <w:lang w:val="tr-TR"/>
              </w:rPr>
              <w:t>X</w:t>
            </w:r>
          </w:p>
        </w:tc>
        <w:tc>
          <w:tcPr>
            <w:tcW w:w="1282" w:type="dxa"/>
            <w:shd w:val="clear" w:color="auto" w:fill="FFFFFF"/>
          </w:tcPr>
          <w:p w14:paraId="533D7759" w14:textId="77777777" w:rsidR="00807BEF" w:rsidRPr="0097659A" w:rsidRDefault="00807BEF" w:rsidP="00592AA5">
            <w:pPr>
              <w:ind w:left="1134" w:hanging="1134"/>
              <w:rPr>
                <w:sz w:val="18"/>
                <w:szCs w:val="18"/>
              </w:rPr>
            </w:pPr>
          </w:p>
        </w:tc>
        <w:tc>
          <w:tcPr>
            <w:tcW w:w="744" w:type="dxa"/>
            <w:shd w:val="clear" w:color="auto" w:fill="FFFFFF"/>
          </w:tcPr>
          <w:p w14:paraId="781860FA" w14:textId="77777777" w:rsidR="00807BEF" w:rsidRPr="0097659A" w:rsidRDefault="00807BEF" w:rsidP="00592AA5">
            <w:pPr>
              <w:ind w:left="1134" w:hanging="1134"/>
              <w:rPr>
                <w:sz w:val="18"/>
                <w:szCs w:val="18"/>
              </w:rPr>
            </w:pPr>
          </w:p>
        </w:tc>
        <w:tc>
          <w:tcPr>
            <w:tcW w:w="749" w:type="dxa"/>
            <w:shd w:val="clear" w:color="auto" w:fill="FFFFFF"/>
          </w:tcPr>
          <w:p w14:paraId="5A4D5A3E" w14:textId="77777777" w:rsidR="00807BEF" w:rsidRPr="0097659A" w:rsidRDefault="00807BEF" w:rsidP="00592AA5">
            <w:pPr>
              <w:ind w:left="1134" w:hanging="1134"/>
              <w:rPr>
                <w:sz w:val="18"/>
                <w:szCs w:val="18"/>
              </w:rPr>
            </w:pPr>
          </w:p>
        </w:tc>
        <w:tc>
          <w:tcPr>
            <w:tcW w:w="744" w:type="dxa"/>
            <w:shd w:val="clear" w:color="auto" w:fill="FFFFFF"/>
          </w:tcPr>
          <w:p w14:paraId="648BED70" w14:textId="77777777" w:rsidR="00807BEF" w:rsidRPr="0097659A" w:rsidRDefault="00807BEF" w:rsidP="00592AA5">
            <w:pPr>
              <w:ind w:left="1134" w:hanging="1134"/>
              <w:rPr>
                <w:sz w:val="18"/>
                <w:szCs w:val="18"/>
              </w:rPr>
            </w:pPr>
          </w:p>
        </w:tc>
        <w:tc>
          <w:tcPr>
            <w:tcW w:w="749" w:type="dxa"/>
            <w:shd w:val="clear" w:color="auto" w:fill="FFFFFF"/>
          </w:tcPr>
          <w:p w14:paraId="6720D79F" w14:textId="77777777" w:rsidR="00807BEF" w:rsidRPr="0097659A" w:rsidRDefault="00807BEF" w:rsidP="00592AA5">
            <w:pPr>
              <w:ind w:left="1134" w:hanging="1134"/>
              <w:rPr>
                <w:sz w:val="18"/>
                <w:szCs w:val="18"/>
              </w:rPr>
            </w:pPr>
          </w:p>
        </w:tc>
        <w:tc>
          <w:tcPr>
            <w:tcW w:w="2160" w:type="dxa"/>
            <w:shd w:val="clear" w:color="auto" w:fill="FFFFFF"/>
          </w:tcPr>
          <w:p w14:paraId="71FCEB37" w14:textId="77777777" w:rsidR="00807BEF" w:rsidRPr="0097659A" w:rsidRDefault="00807BEF" w:rsidP="00592AA5">
            <w:pPr>
              <w:ind w:left="1134" w:hanging="1134"/>
              <w:rPr>
                <w:sz w:val="18"/>
                <w:szCs w:val="18"/>
              </w:rPr>
            </w:pPr>
          </w:p>
        </w:tc>
      </w:tr>
      <w:tr w:rsidR="00062639" w:rsidRPr="0097659A" w14:paraId="14BFD1E2" w14:textId="77777777" w:rsidTr="00450A4D">
        <w:trPr>
          <w:trHeight w:hRule="exact" w:val="398"/>
        </w:trPr>
        <w:tc>
          <w:tcPr>
            <w:tcW w:w="1440" w:type="dxa"/>
            <w:shd w:val="clear" w:color="auto" w:fill="FFFFFF"/>
            <w:vAlign w:val="center"/>
          </w:tcPr>
          <w:p w14:paraId="2560D947"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3.14.5.</w:t>
            </w:r>
          </w:p>
        </w:tc>
        <w:tc>
          <w:tcPr>
            <w:tcW w:w="3494" w:type="dxa"/>
            <w:shd w:val="clear" w:color="auto" w:fill="FFFFFF"/>
            <w:vAlign w:val="center"/>
          </w:tcPr>
          <w:p w14:paraId="0F7C344A" w14:textId="77777777" w:rsidR="00807BEF" w:rsidRPr="0097659A" w:rsidRDefault="00807BEF" w:rsidP="00592AA5">
            <w:pPr>
              <w:pStyle w:val="Gvdemetni0"/>
              <w:shd w:val="clear" w:color="auto" w:fill="auto"/>
              <w:spacing w:line="240" w:lineRule="auto"/>
              <w:ind w:left="1134" w:hanging="1134"/>
              <w:jc w:val="left"/>
              <w:rPr>
                <w:i/>
                <w:sz w:val="18"/>
                <w:szCs w:val="18"/>
              </w:rPr>
            </w:pPr>
            <w:r w:rsidRPr="0097659A">
              <w:rPr>
                <w:rStyle w:val="Gvdemetnitalik0ptbolukbraklyor"/>
                <w:i w:val="0"/>
                <w:color w:val="auto"/>
                <w:sz w:val="18"/>
                <w:szCs w:val="18"/>
                <w:lang w:val="tr-TR"/>
              </w:rPr>
              <w:t>Giriş manifoldu enjeksiyonu</w:t>
            </w:r>
          </w:p>
        </w:tc>
        <w:tc>
          <w:tcPr>
            <w:tcW w:w="576" w:type="dxa"/>
            <w:shd w:val="clear" w:color="auto" w:fill="FFFFFF"/>
          </w:tcPr>
          <w:p w14:paraId="2AEEB6E7" w14:textId="77777777" w:rsidR="00807BEF" w:rsidRPr="0097659A" w:rsidRDefault="00807BEF" w:rsidP="00592AA5">
            <w:pPr>
              <w:ind w:left="1134" w:hanging="1134"/>
              <w:rPr>
                <w:sz w:val="18"/>
                <w:szCs w:val="18"/>
              </w:rPr>
            </w:pPr>
          </w:p>
        </w:tc>
        <w:tc>
          <w:tcPr>
            <w:tcW w:w="576" w:type="dxa"/>
            <w:shd w:val="clear" w:color="auto" w:fill="FFFFFF"/>
          </w:tcPr>
          <w:p w14:paraId="22EB825A" w14:textId="77777777" w:rsidR="00807BEF" w:rsidRPr="0097659A" w:rsidRDefault="00807BEF" w:rsidP="00592AA5">
            <w:pPr>
              <w:ind w:left="1134" w:hanging="1134"/>
              <w:rPr>
                <w:sz w:val="18"/>
                <w:szCs w:val="18"/>
              </w:rPr>
            </w:pPr>
          </w:p>
        </w:tc>
        <w:tc>
          <w:tcPr>
            <w:tcW w:w="576" w:type="dxa"/>
            <w:shd w:val="clear" w:color="auto" w:fill="FFFFFF"/>
          </w:tcPr>
          <w:p w14:paraId="3FF486A5" w14:textId="77777777" w:rsidR="00807BEF" w:rsidRPr="0097659A" w:rsidRDefault="00807BEF" w:rsidP="00592AA5">
            <w:pPr>
              <w:ind w:left="1134" w:hanging="1134"/>
              <w:rPr>
                <w:sz w:val="18"/>
                <w:szCs w:val="18"/>
              </w:rPr>
            </w:pPr>
          </w:p>
        </w:tc>
        <w:tc>
          <w:tcPr>
            <w:tcW w:w="1282" w:type="dxa"/>
            <w:shd w:val="clear" w:color="auto" w:fill="FFFFFF"/>
          </w:tcPr>
          <w:p w14:paraId="22DE3A84" w14:textId="77777777" w:rsidR="00807BEF" w:rsidRPr="0097659A" w:rsidRDefault="00807BEF" w:rsidP="00592AA5">
            <w:pPr>
              <w:ind w:left="1134" w:hanging="1134"/>
              <w:rPr>
                <w:sz w:val="18"/>
                <w:szCs w:val="18"/>
              </w:rPr>
            </w:pPr>
          </w:p>
        </w:tc>
        <w:tc>
          <w:tcPr>
            <w:tcW w:w="744" w:type="dxa"/>
            <w:shd w:val="clear" w:color="auto" w:fill="FFFFFF"/>
          </w:tcPr>
          <w:p w14:paraId="427793DF" w14:textId="77777777" w:rsidR="00807BEF" w:rsidRPr="0097659A" w:rsidRDefault="00807BEF" w:rsidP="00592AA5">
            <w:pPr>
              <w:ind w:left="1134" w:hanging="1134"/>
              <w:rPr>
                <w:sz w:val="18"/>
                <w:szCs w:val="18"/>
              </w:rPr>
            </w:pPr>
          </w:p>
        </w:tc>
        <w:tc>
          <w:tcPr>
            <w:tcW w:w="749" w:type="dxa"/>
            <w:shd w:val="clear" w:color="auto" w:fill="FFFFFF"/>
          </w:tcPr>
          <w:p w14:paraId="0070BB84" w14:textId="77777777" w:rsidR="00807BEF" w:rsidRPr="0097659A" w:rsidRDefault="00807BEF" w:rsidP="00592AA5">
            <w:pPr>
              <w:ind w:left="1134" w:hanging="1134"/>
              <w:rPr>
                <w:sz w:val="18"/>
                <w:szCs w:val="18"/>
              </w:rPr>
            </w:pPr>
          </w:p>
        </w:tc>
        <w:tc>
          <w:tcPr>
            <w:tcW w:w="744" w:type="dxa"/>
            <w:shd w:val="clear" w:color="auto" w:fill="FFFFFF"/>
          </w:tcPr>
          <w:p w14:paraId="7FD660D6" w14:textId="77777777" w:rsidR="00807BEF" w:rsidRPr="0097659A" w:rsidRDefault="00807BEF" w:rsidP="00592AA5">
            <w:pPr>
              <w:ind w:left="1134" w:hanging="1134"/>
              <w:rPr>
                <w:sz w:val="18"/>
                <w:szCs w:val="18"/>
              </w:rPr>
            </w:pPr>
          </w:p>
        </w:tc>
        <w:tc>
          <w:tcPr>
            <w:tcW w:w="749" w:type="dxa"/>
            <w:shd w:val="clear" w:color="auto" w:fill="FFFFFF"/>
          </w:tcPr>
          <w:p w14:paraId="5E4DE030" w14:textId="77777777" w:rsidR="00807BEF" w:rsidRPr="0097659A" w:rsidRDefault="00807BEF" w:rsidP="00592AA5">
            <w:pPr>
              <w:ind w:left="1134" w:hanging="1134"/>
              <w:rPr>
                <w:sz w:val="18"/>
                <w:szCs w:val="18"/>
              </w:rPr>
            </w:pPr>
          </w:p>
        </w:tc>
        <w:tc>
          <w:tcPr>
            <w:tcW w:w="2160" w:type="dxa"/>
            <w:shd w:val="clear" w:color="auto" w:fill="FFFFFF"/>
          </w:tcPr>
          <w:p w14:paraId="6C9E6CC6" w14:textId="77777777" w:rsidR="00807BEF" w:rsidRPr="0097659A" w:rsidRDefault="00807BEF" w:rsidP="00592AA5">
            <w:pPr>
              <w:ind w:left="1134" w:hanging="1134"/>
              <w:rPr>
                <w:sz w:val="18"/>
                <w:szCs w:val="18"/>
              </w:rPr>
            </w:pPr>
          </w:p>
        </w:tc>
      </w:tr>
      <w:tr w:rsidR="00062639" w:rsidRPr="0097659A" w14:paraId="024EF740" w14:textId="77777777" w:rsidTr="00450A4D">
        <w:trPr>
          <w:trHeight w:hRule="exact" w:val="403"/>
        </w:trPr>
        <w:tc>
          <w:tcPr>
            <w:tcW w:w="1440" w:type="dxa"/>
            <w:shd w:val="clear" w:color="auto" w:fill="FFFFFF"/>
            <w:vAlign w:val="center"/>
          </w:tcPr>
          <w:p w14:paraId="1DE37896"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3.14.5.1.</w:t>
            </w:r>
          </w:p>
        </w:tc>
        <w:tc>
          <w:tcPr>
            <w:tcW w:w="3494" w:type="dxa"/>
            <w:shd w:val="clear" w:color="auto" w:fill="FFFFFF"/>
            <w:vAlign w:val="center"/>
          </w:tcPr>
          <w:p w14:paraId="3A95CFC9"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Enjeksiyon: tek nokta / birden fazla nokta</w:t>
            </w:r>
          </w:p>
        </w:tc>
        <w:tc>
          <w:tcPr>
            <w:tcW w:w="576" w:type="dxa"/>
            <w:shd w:val="clear" w:color="auto" w:fill="FFFFFF"/>
          </w:tcPr>
          <w:p w14:paraId="20511BD3" w14:textId="77777777" w:rsidR="00807BEF" w:rsidRPr="0097659A" w:rsidRDefault="00807BEF" w:rsidP="00592AA5">
            <w:pPr>
              <w:ind w:left="1134" w:hanging="1134"/>
              <w:rPr>
                <w:sz w:val="18"/>
                <w:szCs w:val="18"/>
              </w:rPr>
            </w:pPr>
          </w:p>
        </w:tc>
        <w:tc>
          <w:tcPr>
            <w:tcW w:w="576" w:type="dxa"/>
            <w:shd w:val="clear" w:color="auto" w:fill="FFFFFF"/>
          </w:tcPr>
          <w:p w14:paraId="62A54445" w14:textId="77777777" w:rsidR="00807BEF" w:rsidRPr="0097659A" w:rsidRDefault="00807BEF" w:rsidP="00592AA5">
            <w:pPr>
              <w:ind w:left="1134" w:hanging="1134"/>
              <w:rPr>
                <w:sz w:val="18"/>
                <w:szCs w:val="18"/>
              </w:rPr>
            </w:pPr>
          </w:p>
        </w:tc>
        <w:tc>
          <w:tcPr>
            <w:tcW w:w="576" w:type="dxa"/>
            <w:shd w:val="clear" w:color="auto" w:fill="FFFFFF"/>
          </w:tcPr>
          <w:p w14:paraId="7938E401" w14:textId="77777777" w:rsidR="00807BEF" w:rsidRPr="0097659A" w:rsidRDefault="00807BEF" w:rsidP="00592AA5">
            <w:pPr>
              <w:ind w:left="1134" w:right="220" w:hanging="1134"/>
              <w:jc w:val="right"/>
              <w:rPr>
                <w:sz w:val="18"/>
                <w:szCs w:val="18"/>
              </w:rPr>
            </w:pPr>
            <w:r w:rsidRPr="0097659A">
              <w:rPr>
                <w:rStyle w:val="Gvdemetni77ptKalnDeil0ptbolukbraklyor"/>
                <w:color w:val="auto"/>
                <w:sz w:val="18"/>
                <w:szCs w:val="18"/>
                <w:lang w:val="tr-TR"/>
              </w:rPr>
              <w:t>X</w:t>
            </w:r>
          </w:p>
        </w:tc>
        <w:tc>
          <w:tcPr>
            <w:tcW w:w="1282" w:type="dxa"/>
            <w:shd w:val="clear" w:color="auto" w:fill="FFFFFF"/>
          </w:tcPr>
          <w:p w14:paraId="168FEB82" w14:textId="77777777" w:rsidR="00807BEF" w:rsidRPr="0097659A" w:rsidRDefault="00807BEF" w:rsidP="00592AA5">
            <w:pPr>
              <w:ind w:left="1134" w:hanging="1134"/>
              <w:rPr>
                <w:sz w:val="18"/>
                <w:szCs w:val="18"/>
              </w:rPr>
            </w:pPr>
          </w:p>
        </w:tc>
        <w:tc>
          <w:tcPr>
            <w:tcW w:w="744" w:type="dxa"/>
            <w:shd w:val="clear" w:color="auto" w:fill="FFFFFF"/>
          </w:tcPr>
          <w:p w14:paraId="2A4A987E" w14:textId="77777777" w:rsidR="00807BEF" w:rsidRPr="0097659A" w:rsidRDefault="00807BEF" w:rsidP="00592AA5">
            <w:pPr>
              <w:ind w:left="1134" w:hanging="1134"/>
              <w:rPr>
                <w:sz w:val="18"/>
                <w:szCs w:val="18"/>
              </w:rPr>
            </w:pPr>
          </w:p>
        </w:tc>
        <w:tc>
          <w:tcPr>
            <w:tcW w:w="749" w:type="dxa"/>
            <w:shd w:val="clear" w:color="auto" w:fill="FFFFFF"/>
          </w:tcPr>
          <w:p w14:paraId="0AC8F171" w14:textId="77777777" w:rsidR="00807BEF" w:rsidRPr="0097659A" w:rsidRDefault="00807BEF" w:rsidP="00592AA5">
            <w:pPr>
              <w:ind w:left="1134" w:hanging="1134"/>
              <w:rPr>
                <w:sz w:val="18"/>
                <w:szCs w:val="18"/>
              </w:rPr>
            </w:pPr>
          </w:p>
        </w:tc>
        <w:tc>
          <w:tcPr>
            <w:tcW w:w="744" w:type="dxa"/>
            <w:shd w:val="clear" w:color="auto" w:fill="FFFFFF"/>
          </w:tcPr>
          <w:p w14:paraId="59E34375" w14:textId="77777777" w:rsidR="00807BEF" w:rsidRPr="0097659A" w:rsidRDefault="00807BEF" w:rsidP="00592AA5">
            <w:pPr>
              <w:ind w:left="1134" w:hanging="1134"/>
              <w:rPr>
                <w:sz w:val="18"/>
                <w:szCs w:val="18"/>
              </w:rPr>
            </w:pPr>
          </w:p>
        </w:tc>
        <w:tc>
          <w:tcPr>
            <w:tcW w:w="749" w:type="dxa"/>
            <w:shd w:val="clear" w:color="auto" w:fill="FFFFFF"/>
          </w:tcPr>
          <w:p w14:paraId="7E9FBD50" w14:textId="77777777" w:rsidR="00807BEF" w:rsidRPr="0097659A" w:rsidRDefault="00807BEF" w:rsidP="00592AA5">
            <w:pPr>
              <w:ind w:left="1134" w:hanging="1134"/>
              <w:rPr>
                <w:sz w:val="18"/>
                <w:szCs w:val="18"/>
              </w:rPr>
            </w:pPr>
          </w:p>
        </w:tc>
        <w:tc>
          <w:tcPr>
            <w:tcW w:w="2160" w:type="dxa"/>
            <w:shd w:val="clear" w:color="auto" w:fill="FFFFFF"/>
          </w:tcPr>
          <w:p w14:paraId="512E8FC9" w14:textId="77777777" w:rsidR="00807BEF" w:rsidRPr="0097659A" w:rsidRDefault="00807BEF" w:rsidP="00592AA5">
            <w:pPr>
              <w:ind w:left="1134" w:hanging="1134"/>
              <w:rPr>
                <w:sz w:val="18"/>
                <w:szCs w:val="18"/>
              </w:rPr>
            </w:pPr>
          </w:p>
        </w:tc>
      </w:tr>
      <w:tr w:rsidR="00062639" w:rsidRPr="0097659A" w14:paraId="2D594697" w14:textId="77777777" w:rsidTr="00450A4D">
        <w:trPr>
          <w:trHeight w:hRule="exact" w:val="590"/>
        </w:trPr>
        <w:tc>
          <w:tcPr>
            <w:tcW w:w="1440" w:type="dxa"/>
            <w:shd w:val="clear" w:color="auto" w:fill="FFFFFF"/>
            <w:vAlign w:val="center"/>
          </w:tcPr>
          <w:p w14:paraId="2A7014F0"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3.14.5.2.</w:t>
            </w:r>
          </w:p>
        </w:tc>
        <w:tc>
          <w:tcPr>
            <w:tcW w:w="3494" w:type="dxa"/>
            <w:shd w:val="clear" w:color="auto" w:fill="FFFFFF"/>
            <w:vAlign w:val="center"/>
          </w:tcPr>
          <w:p w14:paraId="28E007FE"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Enjeksiyon: sürekli/eş zamanlı/sıralı zamanlı</w:t>
            </w:r>
          </w:p>
        </w:tc>
        <w:tc>
          <w:tcPr>
            <w:tcW w:w="576" w:type="dxa"/>
            <w:shd w:val="clear" w:color="auto" w:fill="FFFFFF"/>
          </w:tcPr>
          <w:p w14:paraId="359F6CB9" w14:textId="77777777" w:rsidR="00807BEF" w:rsidRPr="0097659A" w:rsidRDefault="00807BEF" w:rsidP="00592AA5">
            <w:pPr>
              <w:ind w:left="1134" w:hanging="1134"/>
              <w:rPr>
                <w:sz w:val="18"/>
                <w:szCs w:val="18"/>
              </w:rPr>
            </w:pPr>
          </w:p>
        </w:tc>
        <w:tc>
          <w:tcPr>
            <w:tcW w:w="576" w:type="dxa"/>
            <w:shd w:val="clear" w:color="auto" w:fill="FFFFFF"/>
          </w:tcPr>
          <w:p w14:paraId="401AB9B1" w14:textId="77777777" w:rsidR="00807BEF" w:rsidRPr="0097659A" w:rsidRDefault="00807BEF" w:rsidP="00592AA5">
            <w:pPr>
              <w:ind w:left="1134" w:hanging="1134"/>
              <w:rPr>
                <w:sz w:val="18"/>
                <w:szCs w:val="18"/>
              </w:rPr>
            </w:pPr>
          </w:p>
        </w:tc>
        <w:tc>
          <w:tcPr>
            <w:tcW w:w="576" w:type="dxa"/>
            <w:shd w:val="clear" w:color="auto" w:fill="FFFFFF"/>
          </w:tcPr>
          <w:p w14:paraId="5C5295E3" w14:textId="77777777" w:rsidR="00807BEF" w:rsidRPr="0097659A" w:rsidRDefault="00807BEF" w:rsidP="00592AA5">
            <w:pPr>
              <w:ind w:left="1134" w:right="220" w:hanging="1134"/>
              <w:jc w:val="right"/>
              <w:rPr>
                <w:sz w:val="18"/>
                <w:szCs w:val="18"/>
              </w:rPr>
            </w:pPr>
            <w:r w:rsidRPr="0097659A">
              <w:rPr>
                <w:rStyle w:val="Gvdemetni77ptKalnDeil0ptbolukbraklyor"/>
                <w:color w:val="auto"/>
                <w:sz w:val="18"/>
                <w:szCs w:val="18"/>
                <w:lang w:val="tr-TR"/>
              </w:rPr>
              <w:t>X</w:t>
            </w:r>
          </w:p>
        </w:tc>
        <w:tc>
          <w:tcPr>
            <w:tcW w:w="1282" w:type="dxa"/>
            <w:shd w:val="clear" w:color="auto" w:fill="FFFFFF"/>
          </w:tcPr>
          <w:p w14:paraId="674D1674" w14:textId="77777777" w:rsidR="00807BEF" w:rsidRPr="0097659A" w:rsidRDefault="00807BEF" w:rsidP="00592AA5">
            <w:pPr>
              <w:ind w:left="1134" w:hanging="1134"/>
              <w:rPr>
                <w:sz w:val="18"/>
                <w:szCs w:val="18"/>
              </w:rPr>
            </w:pPr>
          </w:p>
        </w:tc>
        <w:tc>
          <w:tcPr>
            <w:tcW w:w="744" w:type="dxa"/>
            <w:shd w:val="clear" w:color="auto" w:fill="FFFFFF"/>
          </w:tcPr>
          <w:p w14:paraId="13635D0D" w14:textId="77777777" w:rsidR="00807BEF" w:rsidRPr="0097659A" w:rsidRDefault="00807BEF" w:rsidP="00592AA5">
            <w:pPr>
              <w:ind w:left="1134" w:hanging="1134"/>
              <w:rPr>
                <w:sz w:val="18"/>
                <w:szCs w:val="18"/>
              </w:rPr>
            </w:pPr>
          </w:p>
        </w:tc>
        <w:tc>
          <w:tcPr>
            <w:tcW w:w="749" w:type="dxa"/>
            <w:shd w:val="clear" w:color="auto" w:fill="FFFFFF"/>
          </w:tcPr>
          <w:p w14:paraId="65F56754" w14:textId="77777777" w:rsidR="00807BEF" w:rsidRPr="0097659A" w:rsidRDefault="00807BEF" w:rsidP="00592AA5">
            <w:pPr>
              <w:ind w:left="1134" w:hanging="1134"/>
              <w:rPr>
                <w:sz w:val="18"/>
                <w:szCs w:val="18"/>
              </w:rPr>
            </w:pPr>
          </w:p>
        </w:tc>
        <w:tc>
          <w:tcPr>
            <w:tcW w:w="744" w:type="dxa"/>
            <w:shd w:val="clear" w:color="auto" w:fill="FFFFFF"/>
          </w:tcPr>
          <w:p w14:paraId="1289F6C8" w14:textId="77777777" w:rsidR="00807BEF" w:rsidRPr="0097659A" w:rsidRDefault="00807BEF" w:rsidP="00592AA5">
            <w:pPr>
              <w:ind w:left="1134" w:hanging="1134"/>
              <w:rPr>
                <w:sz w:val="18"/>
                <w:szCs w:val="18"/>
              </w:rPr>
            </w:pPr>
          </w:p>
        </w:tc>
        <w:tc>
          <w:tcPr>
            <w:tcW w:w="749" w:type="dxa"/>
            <w:shd w:val="clear" w:color="auto" w:fill="FFFFFF"/>
          </w:tcPr>
          <w:p w14:paraId="51CD1465" w14:textId="77777777" w:rsidR="00807BEF" w:rsidRPr="0097659A" w:rsidRDefault="00807BEF" w:rsidP="00592AA5">
            <w:pPr>
              <w:ind w:left="1134" w:hanging="1134"/>
              <w:rPr>
                <w:sz w:val="18"/>
                <w:szCs w:val="18"/>
              </w:rPr>
            </w:pPr>
          </w:p>
        </w:tc>
        <w:tc>
          <w:tcPr>
            <w:tcW w:w="2160" w:type="dxa"/>
            <w:shd w:val="clear" w:color="auto" w:fill="FFFFFF"/>
          </w:tcPr>
          <w:p w14:paraId="43945A4E" w14:textId="77777777" w:rsidR="00807BEF" w:rsidRPr="0097659A" w:rsidRDefault="00807BEF" w:rsidP="00592AA5">
            <w:pPr>
              <w:ind w:left="1134" w:hanging="1134"/>
              <w:rPr>
                <w:sz w:val="18"/>
                <w:szCs w:val="18"/>
              </w:rPr>
            </w:pPr>
          </w:p>
        </w:tc>
      </w:tr>
      <w:tr w:rsidR="00062639" w:rsidRPr="0097659A" w14:paraId="53DAC467" w14:textId="77777777" w:rsidTr="00450A4D">
        <w:trPr>
          <w:trHeight w:hRule="exact" w:val="398"/>
        </w:trPr>
        <w:tc>
          <w:tcPr>
            <w:tcW w:w="1440" w:type="dxa"/>
            <w:shd w:val="clear" w:color="auto" w:fill="FFFFFF"/>
            <w:vAlign w:val="center"/>
          </w:tcPr>
          <w:p w14:paraId="54F5EA0B"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3.14.5.3.</w:t>
            </w:r>
          </w:p>
        </w:tc>
        <w:tc>
          <w:tcPr>
            <w:tcW w:w="3494" w:type="dxa"/>
            <w:shd w:val="clear" w:color="auto" w:fill="FFFFFF"/>
            <w:vAlign w:val="center"/>
          </w:tcPr>
          <w:p w14:paraId="79208401"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Enjeksiyon cihazları</w:t>
            </w:r>
          </w:p>
        </w:tc>
        <w:tc>
          <w:tcPr>
            <w:tcW w:w="576" w:type="dxa"/>
            <w:shd w:val="clear" w:color="auto" w:fill="FFFFFF"/>
          </w:tcPr>
          <w:p w14:paraId="6F751CA9" w14:textId="77777777" w:rsidR="00807BEF" w:rsidRPr="0097659A" w:rsidRDefault="00807BEF" w:rsidP="00592AA5">
            <w:pPr>
              <w:ind w:left="1134" w:hanging="1134"/>
              <w:rPr>
                <w:sz w:val="18"/>
                <w:szCs w:val="18"/>
              </w:rPr>
            </w:pPr>
          </w:p>
        </w:tc>
        <w:tc>
          <w:tcPr>
            <w:tcW w:w="576" w:type="dxa"/>
            <w:shd w:val="clear" w:color="auto" w:fill="FFFFFF"/>
          </w:tcPr>
          <w:p w14:paraId="7AD97ACC" w14:textId="77777777" w:rsidR="00807BEF" w:rsidRPr="0097659A" w:rsidRDefault="00807BEF" w:rsidP="00592AA5">
            <w:pPr>
              <w:ind w:left="1134" w:hanging="1134"/>
              <w:rPr>
                <w:sz w:val="18"/>
                <w:szCs w:val="18"/>
              </w:rPr>
            </w:pPr>
          </w:p>
        </w:tc>
        <w:tc>
          <w:tcPr>
            <w:tcW w:w="576" w:type="dxa"/>
            <w:shd w:val="clear" w:color="auto" w:fill="FFFFFF"/>
          </w:tcPr>
          <w:p w14:paraId="0448EA9C" w14:textId="77777777" w:rsidR="00807BEF" w:rsidRPr="0097659A" w:rsidRDefault="00807BEF" w:rsidP="00592AA5">
            <w:pPr>
              <w:ind w:left="1134" w:hanging="1134"/>
              <w:rPr>
                <w:sz w:val="18"/>
                <w:szCs w:val="18"/>
              </w:rPr>
            </w:pPr>
          </w:p>
        </w:tc>
        <w:tc>
          <w:tcPr>
            <w:tcW w:w="1282" w:type="dxa"/>
            <w:shd w:val="clear" w:color="auto" w:fill="FFFFFF"/>
          </w:tcPr>
          <w:p w14:paraId="7C5D17F1" w14:textId="77777777" w:rsidR="00807BEF" w:rsidRPr="0097659A" w:rsidRDefault="00807BEF" w:rsidP="00592AA5">
            <w:pPr>
              <w:ind w:left="1134" w:hanging="1134"/>
              <w:rPr>
                <w:sz w:val="18"/>
                <w:szCs w:val="18"/>
              </w:rPr>
            </w:pPr>
          </w:p>
        </w:tc>
        <w:tc>
          <w:tcPr>
            <w:tcW w:w="744" w:type="dxa"/>
            <w:shd w:val="clear" w:color="auto" w:fill="FFFFFF"/>
          </w:tcPr>
          <w:p w14:paraId="1A6C7E60" w14:textId="77777777" w:rsidR="00807BEF" w:rsidRPr="0097659A" w:rsidRDefault="00807BEF" w:rsidP="00592AA5">
            <w:pPr>
              <w:ind w:left="1134" w:hanging="1134"/>
              <w:rPr>
                <w:sz w:val="18"/>
                <w:szCs w:val="18"/>
              </w:rPr>
            </w:pPr>
          </w:p>
        </w:tc>
        <w:tc>
          <w:tcPr>
            <w:tcW w:w="749" w:type="dxa"/>
            <w:shd w:val="clear" w:color="auto" w:fill="FFFFFF"/>
          </w:tcPr>
          <w:p w14:paraId="4F38EC3C" w14:textId="77777777" w:rsidR="00807BEF" w:rsidRPr="0097659A" w:rsidRDefault="00807BEF" w:rsidP="00592AA5">
            <w:pPr>
              <w:ind w:left="1134" w:hanging="1134"/>
              <w:rPr>
                <w:sz w:val="18"/>
                <w:szCs w:val="18"/>
              </w:rPr>
            </w:pPr>
          </w:p>
        </w:tc>
        <w:tc>
          <w:tcPr>
            <w:tcW w:w="744" w:type="dxa"/>
            <w:shd w:val="clear" w:color="auto" w:fill="FFFFFF"/>
          </w:tcPr>
          <w:p w14:paraId="55CB9EF3" w14:textId="77777777" w:rsidR="00807BEF" w:rsidRPr="0097659A" w:rsidRDefault="00807BEF" w:rsidP="00592AA5">
            <w:pPr>
              <w:ind w:left="1134" w:hanging="1134"/>
              <w:rPr>
                <w:sz w:val="18"/>
                <w:szCs w:val="18"/>
              </w:rPr>
            </w:pPr>
          </w:p>
        </w:tc>
        <w:tc>
          <w:tcPr>
            <w:tcW w:w="749" w:type="dxa"/>
            <w:shd w:val="clear" w:color="auto" w:fill="FFFFFF"/>
          </w:tcPr>
          <w:p w14:paraId="7F9DB25B" w14:textId="77777777" w:rsidR="00807BEF" w:rsidRPr="0097659A" w:rsidRDefault="00807BEF" w:rsidP="00592AA5">
            <w:pPr>
              <w:ind w:left="1134" w:hanging="1134"/>
              <w:rPr>
                <w:sz w:val="18"/>
                <w:szCs w:val="18"/>
              </w:rPr>
            </w:pPr>
          </w:p>
        </w:tc>
        <w:tc>
          <w:tcPr>
            <w:tcW w:w="2160" w:type="dxa"/>
            <w:shd w:val="clear" w:color="auto" w:fill="FFFFFF"/>
          </w:tcPr>
          <w:p w14:paraId="5FD04458" w14:textId="77777777" w:rsidR="00807BEF" w:rsidRPr="0097659A" w:rsidRDefault="00807BEF" w:rsidP="00592AA5">
            <w:pPr>
              <w:ind w:left="1134" w:hanging="1134"/>
              <w:rPr>
                <w:sz w:val="18"/>
                <w:szCs w:val="18"/>
              </w:rPr>
            </w:pPr>
          </w:p>
        </w:tc>
      </w:tr>
      <w:tr w:rsidR="00062639" w:rsidRPr="0097659A" w14:paraId="05A929A5" w14:textId="77777777" w:rsidTr="00450A4D">
        <w:trPr>
          <w:trHeight w:hRule="exact" w:val="403"/>
        </w:trPr>
        <w:tc>
          <w:tcPr>
            <w:tcW w:w="1440" w:type="dxa"/>
            <w:shd w:val="clear" w:color="auto" w:fill="FFFFFF"/>
            <w:vAlign w:val="center"/>
          </w:tcPr>
          <w:p w14:paraId="0AAD747E"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3.14.5.3.1.</w:t>
            </w:r>
          </w:p>
        </w:tc>
        <w:tc>
          <w:tcPr>
            <w:tcW w:w="3494" w:type="dxa"/>
            <w:shd w:val="clear" w:color="auto" w:fill="FFFFFF"/>
            <w:vAlign w:val="center"/>
          </w:tcPr>
          <w:p w14:paraId="3B5ACDC8"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Tip(ler):</w:t>
            </w:r>
          </w:p>
        </w:tc>
        <w:tc>
          <w:tcPr>
            <w:tcW w:w="576" w:type="dxa"/>
            <w:shd w:val="clear" w:color="auto" w:fill="FFFFFF"/>
          </w:tcPr>
          <w:p w14:paraId="25953A7D" w14:textId="77777777" w:rsidR="00807BEF" w:rsidRPr="0097659A" w:rsidRDefault="00807BEF" w:rsidP="00592AA5">
            <w:pPr>
              <w:ind w:left="1134" w:hanging="1134"/>
              <w:rPr>
                <w:sz w:val="18"/>
                <w:szCs w:val="18"/>
              </w:rPr>
            </w:pPr>
          </w:p>
        </w:tc>
        <w:tc>
          <w:tcPr>
            <w:tcW w:w="576" w:type="dxa"/>
            <w:shd w:val="clear" w:color="auto" w:fill="FFFFFF"/>
          </w:tcPr>
          <w:p w14:paraId="68F1962A" w14:textId="77777777" w:rsidR="00807BEF" w:rsidRPr="0097659A" w:rsidRDefault="00807BEF" w:rsidP="00592AA5">
            <w:pPr>
              <w:ind w:left="1134" w:hanging="1134"/>
              <w:rPr>
                <w:sz w:val="18"/>
                <w:szCs w:val="18"/>
              </w:rPr>
            </w:pPr>
          </w:p>
        </w:tc>
        <w:tc>
          <w:tcPr>
            <w:tcW w:w="576" w:type="dxa"/>
            <w:shd w:val="clear" w:color="auto" w:fill="FFFFFF"/>
          </w:tcPr>
          <w:p w14:paraId="171AB169" w14:textId="77777777" w:rsidR="00807BEF" w:rsidRPr="0097659A" w:rsidRDefault="00807BEF" w:rsidP="00592AA5">
            <w:pPr>
              <w:ind w:left="1134" w:right="220" w:hanging="1134"/>
              <w:jc w:val="right"/>
              <w:rPr>
                <w:sz w:val="18"/>
                <w:szCs w:val="18"/>
              </w:rPr>
            </w:pPr>
            <w:r w:rsidRPr="0097659A">
              <w:rPr>
                <w:rStyle w:val="Gvdemetni77ptKalnDeil0ptbolukbraklyor"/>
                <w:color w:val="auto"/>
                <w:sz w:val="18"/>
                <w:szCs w:val="18"/>
                <w:lang w:val="tr-TR"/>
              </w:rPr>
              <w:t>X</w:t>
            </w:r>
          </w:p>
        </w:tc>
        <w:tc>
          <w:tcPr>
            <w:tcW w:w="1282" w:type="dxa"/>
            <w:shd w:val="clear" w:color="auto" w:fill="FFFFFF"/>
          </w:tcPr>
          <w:p w14:paraId="7614CF0D" w14:textId="77777777" w:rsidR="00807BEF" w:rsidRPr="0097659A" w:rsidRDefault="00807BEF" w:rsidP="00592AA5">
            <w:pPr>
              <w:ind w:left="1134" w:hanging="1134"/>
              <w:rPr>
                <w:sz w:val="18"/>
                <w:szCs w:val="18"/>
              </w:rPr>
            </w:pPr>
          </w:p>
        </w:tc>
        <w:tc>
          <w:tcPr>
            <w:tcW w:w="744" w:type="dxa"/>
            <w:shd w:val="clear" w:color="auto" w:fill="FFFFFF"/>
          </w:tcPr>
          <w:p w14:paraId="1758119F" w14:textId="77777777" w:rsidR="00807BEF" w:rsidRPr="0097659A" w:rsidRDefault="00807BEF" w:rsidP="00592AA5">
            <w:pPr>
              <w:ind w:left="1134" w:hanging="1134"/>
              <w:rPr>
                <w:sz w:val="18"/>
                <w:szCs w:val="18"/>
              </w:rPr>
            </w:pPr>
          </w:p>
        </w:tc>
        <w:tc>
          <w:tcPr>
            <w:tcW w:w="749" w:type="dxa"/>
            <w:shd w:val="clear" w:color="auto" w:fill="FFFFFF"/>
          </w:tcPr>
          <w:p w14:paraId="28A8C9D2" w14:textId="77777777" w:rsidR="00807BEF" w:rsidRPr="0097659A" w:rsidRDefault="00807BEF" w:rsidP="00592AA5">
            <w:pPr>
              <w:ind w:left="1134" w:hanging="1134"/>
              <w:rPr>
                <w:sz w:val="18"/>
                <w:szCs w:val="18"/>
              </w:rPr>
            </w:pPr>
          </w:p>
        </w:tc>
        <w:tc>
          <w:tcPr>
            <w:tcW w:w="744" w:type="dxa"/>
            <w:shd w:val="clear" w:color="auto" w:fill="FFFFFF"/>
          </w:tcPr>
          <w:p w14:paraId="6E533495" w14:textId="77777777" w:rsidR="00807BEF" w:rsidRPr="0097659A" w:rsidRDefault="00807BEF" w:rsidP="00592AA5">
            <w:pPr>
              <w:ind w:left="1134" w:hanging="1134"/>
              <w:rPr>
                <w:sz w:val="18"/>
                <w:szCs w:val="18"/>
              </w:rPr>
            </w:pPr>
          </w:p>
        </w:tc>
        <w:tc>
          <w:tcPr>
            <w:tcW w:w="749" w:type="dxa"/>
            <w:shd w:val="clear" w:color="auto" w:fill="FFFFFF"/>
          </w:tcPr>
          <w:p w14:paraId="09153A48" w14:textId="77777777" w:rsidR="00807BEF" w:rsidRPr="0097659A" w:rsidRDefault="00807BEF" w:rsidP="00592AA5">
            <w:pPr>
              <w:ind w:left="1134" w:hanging="1134"/>
              <w:rPr>
                <w:sz w:val="18"/>
                <w:szCs w:val="18"/>
              </w:rPr>
            </w:pPr>
          </w:p>
        </w:tc>
        <w:tc>
          <w:tcPr>
            <w:tcW w:w="2160" w:type="dxa"/>
            <w:shd w:val="clear" w:color="auto" w:fill="FFFFFF"/>
          </w:tcPr>
          <w:p w14:paraId="0E69A344" w14:textId="77777777" w:rsidR="00807BEF" w:rsidRPr="0097659A" w:rsidRDefault="00807BEF" w:rsidP="00592AA5">
            <w:pPr>
              <w:ind w:left="1134" w:hanging="1134"/>
              <w:rPr>
                <w:sz w:val="18"/>
                <w:szCs w:val="18"/>
              </w:rPr>
            </w:pPr>
          </w:p>
        </w:tc>
      </w:tr>
      <w:tr w:rsidR="00062639" w:rsidRPr="0097659A" w14:paraId="23515A1B" w14:textId="77777777" w:rsidTr="00450A4D">
        <w:trPr>
          <w:trHeight w:hRule="exact" w:val="398"/>
        </w:trPr>
        <w:tc>
          <w:tcPr>
            <w:tcW w:w="1440" w:type="dxa"/>
            <w:shd w:val="clear" w:color="auto" w:fill="FFFFFF"/>
            <w:vAlign w:val="center"/>
          </w:tcPr>
          <w:p w14:paraId="45AF4C6C"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3.14.5.3.2.</w:t>
            </w:r>
          </w:p>
        </w:tc>
        <w:tc>
          <w:tcPr>
            <w:tcW w:w="3494" w:type="dxa"/>
            <w:shd w:val="clear" w:color="auto" w:fill="FFFFFF"/>
            <w:vAlign w:val="center"/>
          </w:tcPr>
          <w:p w14:paraId="7113AEE3"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Ayarlama imkanları:</w:t>
            </w:r>
          </w:p>
        </w:tc>
        <w:tc>
          <w:tcPr>
            <w:tcW w:w="576" w:type="dxa"/>
            <w:shd w:val="clear" w:color="auto" w:fill="FFFFFF"/>
          </w:tcPr>
          <w:p w14:paraId="1B292AA3" w14:textId="77777777" w:rsidR="00807BEF" w:rsidRPr="0097659A" w:rsidRDefault="00807BEF" w:rsidP="00592AA5">
            <w:pPr>
              <w:ind w:left="1134" w:hanging="1134"/>
              <w:rPr>
                <w:sz w:val="18"/>
                <w:szCs w:val="18"/>
              </w:rPr>
            </w:pPr>
          </w:p>
        </w:tc>
        <w:tc>
          <w:tcPr>
            <w:tcW w:w="576" w:type="dxa"/>
            <w:shd w:val="clear" w:color="auto" w:fill="FFFFFF"/>
          </w:tcPr>
          <w:p w14:paraId="15555F8C" w14:textId="77777777" w:rsidR="00807BEF" w:rsidRPr="0097659A" w:rsidRDefault="00807BEF" w:rsidP="00592AA5">
            <w:pPr>
              <w:ind w:left="1134" w:hanging="1134"/>
              <w:rPr>
                <w:sz w:val="18"/>
                <w:szCs w:val="18"/>
              </w:rPr>
            </w:pPr>
          </w:p>
        </w:tc>
        <w:tc>
          <w:tcPr>
            <w:tcW w:w="576" w:type="dxa"/>
            <w:shd w:val="clear" w:color="auto" w:fill="FFFFFF"/>
          </w:tcPr>
          <w:p w14:paraId="073F3768" w14:textId="77777777" w:rsidR="00807BEF" w:rsidRPr="0097659A" w:rsidRDefault="00807BEF" w:rsidP="00592AA5">
            <w:pPr>
              <w:ind w:left="1134" w:right="220" w:hanging="1134"/>
              <w:jc w:val="right"/>
              <w:rPr>
                <w:sz w:val="18"/>
                <w:szCs w:val="18"/>
              </w:rPr>
            </w:pPr>
            <w:r w:rsidRPr="0097659A">
              <w:rPr>
                <w:rStyle w:val="Gvdemetni77ptKalnDeil0ptbolukbraklyor"/>
                <w:color w:val="auto"/>
                <w:sz w:val="18"/>
                <w:szCs w:val="18"/>
                <w:lang w:val="tr-TR"/>
              </w:rPr>
              <w:t>X</w:t>
            </w:r>
          </w:p>
        </w:tc>
        <w:tc>
          <w:tcPr>
            <w:tcW w:w="1282" w:type="dxa"/>
            <w:shd w:val="clear" w:color="auto" w:fill="FFFFFF"/>
          </w:tcPr>
          <w:p w14:paraId="1F3D5771" w14:textId="77777777" w:rsidR="00807BEF" w:rsidRPr="0097659A" w:rsidRDefault="00807BEF" w:rsidP="00592AA5">
            <w:pPr>
              <w:ind w:left="1134" w:hanging="1134"/>
              <w:rPr>
                <w:sz w:val="18"/>
                <w:szCs w:val="18"/>
              </w:rPr>
            </w:pPr>
          </w:p>
        </w:tc>
        <w:tc>
          <w:tcPr>
            <w:tcW w:w="744" w:type="dxa"/>
            <w:shd w:val="clear" w:color="auto" w:fill="FFFFFF"/>
          </w:tcPr>
          <w:p w14:paraId="0F50488B" w14:textId="77777777" w:rsidR="00807BEF" w:rsidRPr="0097659A" w:rsidRDefault="00807BEF" w:rsidP="00592AA5">
            <w:pPr>
              <w:ind w:left="1134" w:hanging="1134"/>
              <w:rPr>
                <w:sz w:val="18"/>
                <w:szCs w:val="18"/>
              </w:rPr>
            </w:pPr>
          </w:p>
        </w:tc>
        <w:tc>
          <w:tcPr>
            <w:tcW w:w="749" w:type="dxa"/>
            <w:shd w:val="clear" w:color="auto" w:fill="FFFFFF"/>
          </w:tcPr>
          <w:p w14:paraId="15FBC2B5" w14:textId="77777777" w:rsidR="00807BEF" w:rsidRPr="0097659A" w:rsidRDefault="00807BEF" w:rsidP="00592AA5">
            <w:pPr>
              <w:ind w:left="1134" w:hanging="1134"/>
              <w:rPr>
                <w:sz w:val="18"/>
                <w:szCs w:val="18"/>
              </w:rPr>
            </w:pPr>
          </w:p>
        </w:tc>
        <w:tc>
          <w:tcPr>
            <w:tcW w:w="744" w:type="dxa"/>
            <w:shd w:val="clear" w:color="auto" w:fill="FFFFFF"/>
          </w:tcPr>
          <w:p w14:paraId="766954CB" w14:textId="77777777" w:rsidR="00807BEF" w:rsidRPr="0097659A" w:rsidRDefault="00807BEF" w:rsidP="00592AA5">
            <w:pPr>
              <w:ind w:left="1134" w:hanging="1134"/>
              <w:rPr>
                <w:sz w:val="18"/>
                <w:szCs w:val="18"/>
              </w:rPr>
            </w:pPr>
          </w:p>
        </w:tc>
        <w:tc>
          <w:tcPr>
            <w:tcW w:w="749" w:type="dxa"/>
            <w:shd w:val="clear" w:color="auto" w:fill="FFFFFF"/>
          </w:tcPr>
          <w:p w14:paraId="41E6F50B" w14:textId="77777777" w:rsidR="00807BEF" w:rsidRPr="0097659A" w:rsidRDefault="00807BEF" w:rsidP="00592AA5">
            <w:pPr>
              <w:ind w:left="1134" w:hanging="1134"/>
              <w:rPr>
                <w:sz w:val="18"/>
                <w:szCs w:val="18"/>
              </w:rPr>
            </w:pPr>
          </w:p>
        </w:tc>
        <w:tc>
          <w:tcPr>
            <w:tcW w:w="2160" w:type="dxa"/>
            <w:shd w:val="clear" w:color="auto" w:fill="FFFFFF"/>
          </w:tcPr>
          <w:p w14:paraId="5453863B" w14:textId="77777777" w:rsidR="00807BEF" w:rsidRPr="0097659A" w:rsidRDefault="00807BEF" w:rsidP="00592AA5">
            <w:pPr>
              <w:ind w:left="1134" w:hanging="1134"/>
              <w:rPr>
                <w:sz w:val="18"/>
                <w:szCs w:val="18"/>
              </w:rPr>
            </w:pPr>
          </w:p>
        </w:tc>
      </w:tr>
      <w:tr w:rsidR="00062639" w:rsidRPr="0097659A" w14:paraId="1AFABD49" w14:textId="77777777" w:rsidTr="00450A4D">
        <w:trPr>
          <w:trHeight w:hRule="exact" w:val="403"/>
        </w:trPr>
        <w:tc>
          <w:tcPr>
            <w:tcW w:w="1440" w:type="dxa"/>
            <w:shd w:val="clear" w:color="auto" w:fill="FFFFFF"/>
            <w:vAlign w:val="center"/>
          </w:tcPr>
          <w:p w14:paraId="02FA7B07"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3.14.5.4.</w:t>
            </w:r>
          </w:p>
        </w:tc>
        <w:tc>
          <w:tcPr>
            <w:tcW w:w="3494" w:type="dxa"/>
            <w:shd w:val="clear" w:color="auto" w:fill="FFFFFF"/>
            <w:vAlign w:val="center"/>
          </w:tcPr>
          <w:p w14:paraId="5E4E7E61"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Besleme pompası</w:t>
            </w:r>
          </w:p>
        </w:tc>
        <w:tc>
          <w:tcPr>
            <w:tcW w:w="576" w:type="dxa"/>
            <w:shd w:val="clear" w:color="auto" w:fill="FFFFFF"/>
          </w:tcPr>
          <w:p w14:paraId="045329FC" w14:textId="77777777" w:rsidR="00807BEF" w:rsidRPr="0097659A" w:rsidRDefault="00807BEF" w:rsidP="00592AA5">
            <w:pPr>
              <w:ind w:left="1134" w:hanging="1134"/>
              <w:rPr>
                <w:sz w:val="18"/>
                <w:szCs w:val="18"/>
              </w:rPr>
            </w:pPr>
          </w:p>
        </w:tc>
        <w:tc>
          <w:tcPr>
            <w:tcW w:w="576" w:type="dxa"/>
            <w:shd w:val="clear" w:color="auto" w:fill="FFFFFF"/>
          </w:tcPr>
          <w:p w14:paraId="057E4B64" w14:textId="77777777" w:rsidR="00807BEF" w:rsidRPr="0097659A" w:rsidRDefault="00807BEF" w:rsidP="00592AA5">
            <w:pPr>
              <w:ind w:left="1134" w:hanging="1134"/>
              <w:rPr>
                <w:sz w:val="18"/>
                <w:szCs w:val="18"/>
              </w:rPr>
            </w:pPr>
          </w:p>
        </w:tc>
        <w:tc>
          <w:tcPr>
            <w:tcW w:w="576" w:type="dxa"/>
            <w:shd w:val="clear" w:color="auto" w:fill="FFFFFF"/>
          </w:tcPr>
          <w:p w14:paraId="591F0090" w14:textId="77777777" w:rsidR="00807BEF" w:rsidRPr="0097659A" w:rsidRDefault="00807BEF" w:rsidP="00592AA5">
            <w:pPr>
              <w:ind w:left="1134" w:hanging="1134"/>
              <w:rPr>
                <w:sz w:val="18"/>
                <w:szCs w:val="18"/>
              </w:rPr>
            </w:pPr>
          </w:p>
        </w:tc>
        <w:tc>
          <w:tcPr>
            <w:tcW w:w="1282" w:type="dxa"/>
            <w:shd w:val="clear" w:color="auto" w:fill="FFFFFF"/>
          </w:tcPr>
          <w:p w14:paraId="156567DC" w14:textId="77777777" w:rsidR="00807BEF" w:rsidRPr="0097659A" w:rsidRDefault="00807BEF" w:rsidP="00592AA5">
            <w:pPr>
              <w:ind w:left="1134" w:hanging="1134"/>
              <w:rPr>
                <w:sz w:val="18"/>
                <w:szCs w:val="18"/>
              </w:rPr>
            </w:pPr>
          </w:p>
        </w:tc>
        <w:tc>
          <w:tcPr>
            <w:tcW w:w="744" w:type="dxa"/>
            <w:shd w:val="clear" w:color="auto" w:fill="FFFFFF"/>
          </w:tcPr>
          <w:p w14:paraId="6E4E2AB3" w14:textId="77777777" w:rsidR="00807BEF" w:rsidRPr="0097659A" w:rsidRDefault="00807BEF" w:rsidP="00592AA5">
            <w:pPr>
              <w:ind w:left="1134" w:hanging="1134"/>
              <w:rPr>
                <w:sz w:val="18"/>
                <w:szCs w:val="18"/>
              </w:rPr>
            </w:pPr>
          </w:p>
        </w:tc>
        <w:tc>
          <w:tcPr>
            <w:tcW w:w="749" w:type="dxa"/>
            <w:shd w:val="clear" w:color="auto" w:fill="FFFFFF"/>
          </w:tcPr>
          <w:p w14:paraId="47C915AE" w14:textId="77777777" w:rsidR="00807BEF" w:rsidRPr="0097659A" w:rsidRDefault="00807BEF" w:rsidP="00592AA5">
            <w:pPr>
              <w:ind w:left="1134" w:hanging="1134"/>
              <w:rPr>
                <w:sz w:val="18"/>
                <w:szCs w:val="18"/>
              </w:rPr>
            </w:pPr>
          </w:p>
        </w:tc>
        <w:tc>
          <w:tcPr>
            <w:tcW w:w="744" w:type="dxa"/>
            <w:shd w:val="clear" w:color="auto" w:fill="FFFFFF"/>
          </w:tcPr>
          <w:p w14:paraId="08518968" w14:textId="77777777" w:rsidR="00807BEF" w:rsidRPr="0097659A" w:rsidRDefault="00807BEF" w:rsidP="00592AA5">
            <w:pPr>
              <w:ind w:left="1134" w:hanging="1134"/>
              <w:rPr>
                <w:sz w:val="18"/>
                <w:szCs w:val="18"/>
              </w:rPr>
            </w:pPr>
          </w:p>
        </w:tc>
        <w:tc>
          <w:tcPr>
            <w:tcW w:w="749" w:type="dxa"/>
            <w:shd w:val="clear" w:color="auto" w:fill="FFFFFF"/>
          </w:tcPr>
          <w:p w14:paraId="3B11226A" w14:textId="77777777" w:rsidR="00807BEF" w:rsidRPr="0097659A" w:rsidRDefault="00807BEF" w:rsidP="00592AA5">
            <w:pPr>
              <w:ind w:left="1134" w:hanging="1134"/>
              <w:rPr>
                <w:sz w:val="18"/>
                <w:szCs w:val="18"/>
              </w:rPr>
            </w:pPr>
          </w:p>
        </w:tc>
        <w:tc>
          <w:tcPr>
            <w:tcW w:w="2160" w:type="dxa"/>
            <w:shd w:val="clear" w:color="auto" w:fill="FFFFFF"/>
            <w:vAlign w:val="center"/>
          </w:tcPr>
          <w:p w14:paraId="1B6208DD"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Varsa</w:t>
            </w:r>
          </w:p>
        </w:tc>
      </w:tr>
      <w:tr w:rsidR="00062639" w:rsidRPr="0097659A" w14:paraId="38132BE0" w14:textId="77777777" w:rsidTr="00450A4D">
        <w:trPr>
          <w:trHeight w:hRule="exact" w:val="398"/>
        </w:trPr>
        <w:tc>
          <w:tcPr>
            <w:tcW w:w="1440" w:type="dxa"/>
            <w:shd w:val="clear" w:color="auto" w:fill="FFFFFF"/>
            <w:vAlign w:val="center"/>
          </w:tcPr>
          <w:p w14:paraId="203C5970"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3.14.5.4.1.</w:t>
            </w:r>
          </w:p>
        </w:tc>
        <w:tc>
          <w:tcPr>
            <w:tcW w:w="3494" w:type="dxa"/>
            <w:shd w:val="clear" w:color="auto" w:fill="FFFFFF"/>
            <w:vAlign w:val="center"/>
          </w:tcPr>
          <w:p w14:paraId="463FCED7"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Tip(ler):</w:t>
            </w:r>
          </w:p>
        </w:tc>
        <w:tc>
          <w:tcPr>
            <w:tcW w:w="576" w:type="dxa"/>
            <w:shd w:val="clear" w:color="auto" w:fill="FFFFFF"/>
          </w:tcPr>
          <w:p w14:paraId="18EEEDF1" w14:textId="77777777" w:rsidR="00807BEF" w:rsidRPr="0097659A" w:rsidRDefault="00807BEF" w:rsidP="00592AA5">
            <w:pPr>
              <w:ind w:left="1134" w:hanging="1134"/>
              <w:rPr>
                <w:sz w:val="18"/>
                <w:szCs w:val="18"/>
              </w:rPr>
            </w:pPr>
          </w:p>
        </w:tc>
        <w:tc>
          <w:tcPr>
            <w:tcW w:w="576" w:type="dxa"/>
            <w:shd w:val="clear" w:color="auto" w:fill="FFFFFF"/>
          </w:tcPr>
          <w:p w14:paraId="212AF63E" w14:textId="77777777" w:rsidR="00807BEF" w:rsidRPr="0097659A" w:rsidRDefault="00807BEF" w:rsidP="00592AA5">
            <w:pPr>
              <w:ind w:left="1134" w:hanging="1134"/>
              <w:rPr>
                <w:sz w:val="18"/>
                <w:szCs w:val="18"/>
              </w:rPr>
            </w:pPr>
          </w:p>
        </w:tc>
        <w:tc>
          <w:tcPr>
            <w:tcW w:w="576" w:type="dxa"/>
            <w:shd w:val="clear" w:color="auto" w:fill="FFFFFF"/>
          </w:tcPr>
          <w:p w14:paraId="08356B23" w14:textId="77777777" w:rsidR="00807BEF" w:rsidRPr="0097659A" w:rsidRDefault="00807BEF" w:rsidP="00592AA5">
            <w:pPr>
              <w:ind w:left="1134" w:right="220" w:hanging="1134"/>
              <w:jc w:val="right"/>
              <w:rPr>
                <w:sz w:val="18"/>
                <w:szCs w:val="18"/>
              </w:rPr>
            </w:pPr>
            <w:r w:rsidRPr="0097659A">
              <w:rPr>
                <w:rStyle w:val="Gvdemetni77ptKalnDeil0ptbolukbraklyor"/>
                <w:color w:val="auto"/>
                <w:sz w:val="18"/>
                <w:szCs w:val="18"/>
                <w:lang w:val="tr-TR"/>
              </w:rPr>
              <w:t>X</w:t>
            </w:r>
          </w:p>
        </w:tc>
        <w:tc>
          <w:tcPr>
            <w:tcW w:w="1282" w:type="dxa"/>
            <w:shd w:val="clear" w:color="auto" w:fill="FFFFFF"/>
          </w:tcPr>
          <w:p w14:paraId="045BE38D" w14:textId="77777777" w:rsidR="00807BEF" w:rsidRPr="0097659A" w:rsidRDefault="00807BEF" w:rsidP="00592AA5">
            <w:pPr>
              <w:ind w:left="1134" w:hanging="1134"/>
              <w:rPr>
                <w:sz w:val="18"/>
                <w:szCs w:val="18"/>
              </w:rPr>
            </w:pPr>
          </w:p>
        </w:tc>
        <w:tc>
          <w:tcPr>
            <w:tcW w:w="744" w:type="dxa"/>
            <w:shd w:val="clear" w:color="auto" w:fill="FFFFFF"/>
          </w:tcPr>
          <w:p w14:paraId="543556C9" w14:textId="77777777" w:rsidR="00807BEF" w:rsidRPr="0097659A" w:rsidRDefault="00807BEF" w:rsidP="00592AA5">
            <w:pPr>
              <w:ind w:left="1134" w:hanging="1134"/>
              <w:rPr>
                <w:sz w:val="18"/>
                <w:szCs w:val="18"/>
              </w:rPr>
            </w:pPr>
          </w:p>
        </w:tc>
        <w:tc>
          <w:tcPr>
            <w:tcW w:w="749" w:type="dxa"/>
            <w:shd w:val="clear" w:color="auto" w:fill="FFFFFF"/>
          </w:tcPr>
          <w:p w14:paraId="1D4F5090" w14:textId="77777777" w:rsidR="00807BEF" w:rsidRPr="0097659A" w:rsidRDefault="00807BEF" w:rsidP="00592AA5">
            <w:pPr>
              <w:ind w:left="1134" w:hanging="1134"/>
              <w:rPr>
                <w:sz w:val="18"/>
                <w:szCs w:val="18"/>
              </w:rPr>
            </w:pPr>
          </w:p>
        </w:tc>
        <w:tc>
          <w:tcPr>
            <w:tcW w:w="744" w:type="dxa"/>
            <w:shd w:val="clear" w:color="auto" w:fill="FFFFFF"/>
          </w:tcPr>
          <w:p w14:paraId="06D25B3D" w14:textId="77777777" w:rsidR="00807BEF" w:rsidRPr="0097659A" w:rsidRDefault="00807BEF" w:rsidP="00592AA5">
            <w:pPr>
              <w:ind w:left="1134" w:hanging="1134"/>
              <w:rPr>
                <w:sz w:val="18"/>
                <w:szCs w:val="18"/>
              </w:rPr>
            </w:pPr>
          </w:p>
        </w:tc>
        <w:tc>
          <w:tcPr>
            <w:tcW w:w="749" w:type="dxa"/>
            <w:shd w:val="clear" w:color="auto" w:fill="FFFFFF"/>
          </w:tcPr>
          <w:p w14:paraId="4F02EC1B" w14:textId="77777777" w:rsidR="00807BEF" w:rsidRPr="0097659A" w:rsidRDefault="00807BEF" w:rsidP="00592AA5">
            <w:pPr>
              <w:ind w:left="1134" w:hanging="1134"/>
              <w:rPr>
                <w:sz w:val="18"/>
                <w:szCs w:val="18"/>
              </w:rPr>
            </w:pPr>
          </w:p>
        </w:tc>
        <w:tc>
          <w:tcPr>
            <w:tcW w:w="2160" w:type="dxa"/>
            <w:shd w:val="clear" w:color="auto" w:fill="FFFFFF"/>
          </w:tcPr>
          <w:p w14:paraId="3E28A372" w14:textId="77777777" w:rsidR="00807BEF" w:rsidRPr="0097659A" w:rsidRDefault="00807BEF" w:rsidP="00592AA5">
            <w:pPr>
              <w:ind w:left="1134" w:hanging="1134"/>
              <w:rPr>
                <w:sz w:val="18"/>
                <w:szCs w:val="18"/>
              </w:rPr>
            </w:pPr>
          </w:p>
        </w:tc>
      </w:tr>
      <w:tr w:rsidR="00062639" w:rsidRPr="0097659A" w14:paraId="15BAB5B4" w14:textId="77777777" w:rsidTr="00450A4D">
        <w:trPr>
          <w:trHeight w:hRule="exact" w:val="398"/>
        </w:trPr>
        <w:tc>
          <w:tcPr>
            <w:tcW w:w="1440" w:type="dxa"/>
            <w:shd w:val="clear" w:color="auto" w:fill="FFFFFF"/>
            <w:vAlign w:val="center"/>
          </w:tcPr>
          <w:p w14:paraId="5286F396"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3.14.5.5.</w:t>
            </w:r>
          </w:p>
        </w:tc>
        <w:tc>
          <w:tcPr>
            <w:tcW w:w="3494" w:type="dxa"/>
            <w:shd w:val="clear" w:color="auto" w:fill="FFFFFF"/>
            <w:vAlign w:val="center"/>
          </w:tcPr>
          <w:p w14:paraId="1E3B98B6"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Enjektörler</w:t>
            </w:r>
          </w:p>
        </w:tc>
        <w:tc>
          <w:tcPr>
            <w:tcW w:w="576" w:type="dxa"/>
            <w:shd w:val="clear" w:color="auto" w:fill="FFFFFF"/>
          </w:tcPr>
          <w:p w14:paraId="6F5E4213" w14:textId="77777777" w:rsidR="00807BEF" w:rsidRPr="0097659A" w:rsidRDefault="00807BEF" w:rsidP="00592AA5">
            <w:pPr>
              <w:ind w:left="1134" w:hanging="1134"/>
              <w:rPr>
                <w:sz w:val="18"/>
                <w:szCs w:val="18"/>
              </w:rPr>
            </w:pPr>
          </w:p>
        </w:tc>
        <w:tc>
          <w:tcPr>
            <w:tcW w:w="576" w:type="dxa"/>
            <w:shd w:val="clear" w:color="auto" w:fill="FFFFFF"/>
          </w:tcPr>
          <w:p w14:paraId="0E19C971" w14:textId="77777777" w:rsidR="00807BEF" w:rsidRPr="0097659A" w:rsidRDefault="00807BEF" w:rsidP="00592AA5">
            <w:pPr>
              <w:ind w:left="1134" w:hanging="1134"/>
              <w:rPr>
                <w:sz w:val="18"/>
                <w:szCs w:val="18"/>
              </w:rPr>
            </w:pPr>
          </w:p>
        </w:tc>
        <w:tc>
          <w:tcPr>
            <w:tcW w:w="576" w:type="dxa"/>
            <w:shd w:val="clear" w:color="auto" w:fill="FFFFFF"/>
          </w:tcPr>
          <w:p w14:paraId="0E51B551" w14:textId="77777777" w:rsidR="00807BEF" w:rsidRPr="0097659A" w:rsidRDefault="00807BEF" w:rsidP="00592AA5">
            <w:pPr>
              <w:ind w:left="1134" w:hanging="1134"/>
              <w:rPr>
                <w:sz w:val="18"/>
                <w:szCs w:val="18"/>
              </w:rPr>
            </w:pPr>
          </w:p>
        </w:tc>
        <w:tc>
          <w:tcPr>
            <w:tcW w:w="1282" w:type="dxa"/>
            <w:shd w:val="clear" w:color="auto" w:fill="FFFFFF"/>
          </w:tcPr>
          <w:p w14:paraId="6FA59FEB" w14:textId="77777777" w:rsidR="00807BEF" w:rsidRPr="0097659A" w:rsidRDefault="00807BEF" w:rsidP="00592AA5">
            <w:pPr>
              <w:ind w:left="1134" w:hanging="1134"/>
              <w:rPr>
                <w:sz w:val="18"/>
                <w:szCs w:val="18"/>
              </w:rPr>
            </w:pPr>
          </w:p>
        </w:tc>
        <w:tc>
          <w:tcPr>
            <w:tcW w:w="744" w:type="dxa"/>
            <w:shd w:val="clear" w:color="auto" w:fill="FFFFFF"/>
          </w:tcPr>
          <w:p w14:paraId="3FF4DCC1" w14:textId="77777777" w:rsidR="00807BEF" w:rsidRPr="0097659A" w:rsidRDefault="00807BEF" w:rsidP="00592AA5">
            <w:pPr>
              <w:ind w:left="1134" w:hanging="1134"/>
              <w:rPr>
                <w:sz w:val="18"/>
                <w:szCs w:val="18"/>
              </w:rPr>
            </w:pPr>
          </w:p>
        </w:tc>
        <w:tc>
          <w:tcPr>
            <w:tcW w:w="749" w:type="dxa"/>
            <w:shd w:val="clear" w:color="auto" w:fill="FFFFFF"/>
          </w:tcPr>
          <w:p w14:paraId="2FC59E9F" w14:textId="77777777" w:rsidR="00807BEF" w:rsidRPr="0097659A" w:rsidRDefault="00807BEF" w:rsidP="00592AA5">
            <w:pPr>
              <w:ind w:left="1134" w:hanging="1134"/>
              <w:rPr>
                <w:sz w:val="18"/>
                <w:szCs w:val="18"/>
              </w:rPr>
            </w:pPr>
          </w:p>
        </w:tc>
        <w:tc>
          <w:tcPr>
            <w:tcW w:w="744" w:type="dxa"/>
            <w:shd w:val="clear" w:color="auto" w:fill="FFFFFF"/>
          </w:tcPr>
          <w:p w14:paraId="4B6310AE" w14:textId="77777777" w:rsidR="00807BEF" w:rsidRPr="0097659A" w:rsidRDefault="00807BEF" w:rsidP="00592AA5">
            <w:pPr>
              <w:ind w:left="1134" w:hanging="1134"/>
              <w:rPr>
                <w:sz w:val="18"/>
                <w:szCs w:val="18"/>
              </w:rPr>
            </w:pPr>
          </w:p>
        </w:tc>
        <w:tc>
          <w:tcPr>
            <w:tcW w:w="749" w:type="dxa"/>
            <w:shd w:val="clear" w:color="auto" w:fill="FFFFFF"/>
          </w:tcPr>
          <w:p w14:paraId="3283B1A9" w14:textId="77777777" w:rsidR="00807BEF" w:rsidRPr="0097659A" w:rsidRDefault="00807BEF" w:rsidP="00592AA5">
            <w:pPr>
              <w:ind w:left="1134" w:hanging="1134"/>
              <w:rPr>
                <w:sz w:val="18"/>
                <w:szCs w:val="18"/>
              </w:rPr>
            </w:pPr>
          </w:p>
        </w:tc>
        <w:tc>
          <w:tcPr>
            <w:tcW w:w="2160" w:type="dxa"/>
            <w:shd w:val="clear" w:color="auto" w:fill="FFFFFF"/>
          </w:tcPr>
          <w:p w14:paraId="0143810E" w14:textId="77777777" w:rsidR="00807BEF" w:rsidRPr="0097659A" w:rsidRDefault="00807BEF" w:rsidP="00592AA5">
            <w:pPr>
              <w:ind w:left="1134" w:hanging="1134"/>
              <w:rPr>
                <w:sz w:val="18"/>
                <w:szCs w:val="18"/>
              </w:rPr>
            </w:pPr>
          </w:p>
        </w:tc>
      </w:tr>
      <w:tr w:rsidR="00062639" w:rsidRPr="0097659A" w14:paraId="2472EAB6" w14:textId="77777777" w:rsidTr="00450A4D">
        <w:trPr>
          <w:trHeight w:hRule="exact" w:val="403"/>
        </w:trPr>
        <w:tc>
          <w:tcPr>
            <w:tcW w:w="1440" w:type="dxa"/>
            <w:shd w:val="clear" w:color="auto" w:fill="FFFFFF"/>
            <w:vAlign w:val="center"/>
          </w:tcPr>
          <w:p w14:paraId="36D97609"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3.14.5.5.1.</w:t>
            </w:r>
          </w:p>
        </w:tc>
        <w:tc>
          <w:tcPr>
            <w:tcW w:w="3494" w:type="dxa"/>
            <w:shd w:val="clear" w:color="auto" w:fill="FFFFFF"/>
            <w:vAlign w:val="center"/>
          </w:tcPr>
          <w:p w14:paraId="4F920CBA"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Tip(ler):</w:t>
            </w:r>
          </w:p>
        </w:tc>
        <w:tc>
          <w:tcPr>
            <w:tcW w:w="576" w:type="dxa"/>
            <w:shd w:val="clear" w:color="auto" w:fill="FFFFFF"/>
          </w:tcPr>
          <w:p w14:paraId="30FF0873" w14:textId="77777777" w:rsidR="00807BEF" w:rsidRPr="0097659A" w:rsidRDefault="00807BEF" w:rsidP="00592AA5">
            <w:pPr>
              <w:ind w:left="1134" w:hanging="1134"/>
              <w:rPr>
                <w:sz w:val="18"/>
                <w:szCs w:val="18"/>
              </w:rPr>
            </w:pPr>
          </w:p>
        </w:tc>
        <w:tc>
          <w:tcPr>
            <w:tcW w:w="576" w:type="dxa"/>
            <w:shd w:val="clear" w:color="auto" w:fill="FFFFFF"/>
          </w:tcPr>
          <w:p w14:paraId="42F3E531" w14:textId="77777777" w:rsidR="00807BEF" w:rsidRPr="0097659A" w:rsidRDefault="00807BEF" w:rsidP="00592AA5">
            <w:pPr>
              <w:ind w:left="1134" w:hanging="1134"/>
              <w:rPr>
                <w:sz w:val="18"/>
                <w:szCs w:val="18"/>
              </w:rPr>
            </w:pPr>
          </w:p>
        </w:tc>
        <w:tc>
          <w:tcPr>
            <w:tcW w:w="576" w:type="dxa"/>
            <w:shd w:val="clear" w:color="auto" w:fill="FFFFFF"/>
          </w:tcPr>
          <w:p w14:paraId="21AC523C" w14:textId="77777777" w:rsidR="00807BEF" w:rsidRPr="0097659A" w:rsidRDefault="00807BEF" w:rsidP="00592AA5">
            <w:pPr>
              <w:ind w:left="1134" w:right="220" w:hanging="1134"/>
              <w:jc w:val="right"/>
              <w:rPr>
                <w:sz w:val="18"/>
                <w:szCs w:val="18"/>
              </w:rPr>
            </w:pPr>
            <w:r w:rsidRPr="0097659A">
              <w:rPr>
                <w:rStyle w:val="Gvdemetni77ptKalnDeil0ptbolukbraklyor"/>
                <w:color w:val="auto"/>
                <w:sz w:val="18"/>
                <w:szCs w:val="18"/>
                <w:lang w:val="tr-TR"/>
              </w:rPr>
              <w:t>X</w:t>
            </w:r>
          </w:p>
        </w:tc>
        <w:tc>
          <w:tcPr>
            <w:tcW w:w="1282" w:type="dxa"/>
            <w:shd w:val="clear" w:color="auto" w:fill="FFFFFF"/>
          </w:tcPr>
          <w:p w14:paraId="6ADB7B92" w14:textId="77777777" w:rsidR="00807BEF" w:rsidRPr="0097659A" w:rsidRDefault="00807BEF" w:rsidP="00592AA5">
            <w:pPr>
              <w:ind w:left="1134" w:hanging="1134"/>
              <w:rPr>
                <w:sz w:val="18"/>
                <w:szCs w:val="18"/>
              </w:rPr>
            </w:pPr>
          </w:p>
        </w:tc>
        <w:tc>
          <w:tcPr>
            <w:tcW w:w="744" w:type="dxa"/>
            <w:shd w:val="clear" w:color="auto" w:fill="FFFFFF"/>
          </w:tcPr>
          <w:p w14:paraId="01207D97" w14:textId="77777777" w:rsidR="00807BEF" w:rsidRPr="0097659A" w:rsidRDefault="00807BEF" w:rsidP="00592AA5">
            <w:pPr>
              <w:ind w:left="1134" w:hanging="1134"/>
              <w:rPr>
                <w:sz w:val="18"/>
                <w:szCs w:val="18"/>
              </w:rPr>
            </w:pPr>
          </w:p>
        </w:tc>
        <w:tc>
          <w:tcPr>
            <w:tcW w:w="749" w:type="dxa"/>
            <w:shd w:val="clear" w:color="auto" w:fill="FFFFFF"/>
          </w:tcPr>
          <w:p w14:paraId="567EAC8C" w14:textId="77777777" w:rsidR="00807BEF" w:rsidRPr="0097659A" w:rsidRDefault="00807BEF" w:rsidP="00592AA5">
            <w:pPr>
              <w:ind w:left="1134" w:hanging="1134"/>
              <w:rPr>
                <w:sz w:val="18"/>
                <w:szCs w:val="18"/>
              </w:rPr>
            </w:pPr>
          </w:p>
        </w:tc>
        <w:tc>
          <w:tcPr>
            <w:tcW w:w="744" w:type="dxa"/>
            <w:shd w:val="clear" w:color="auto" w:fill="FFFFFF"/>
          </w:tcPr>
          <w:p w14:paraId="54AE5485" w14:textId="77777777" w:rsidR="00807BEF" w:rsidRPr="0097659A" w:rsidRDefault="00807BEF" w:rsidP="00592AA5">
            <w:pPr>
              <w:ind w:left="1134" w:hanging="1134"/>
              <w:rPr>
                <w:sz w:val="18"/>
                <w:szCs w:val="18"/>
              </w:rPr>
            </w:pPr>
          </w:p>
        </w:tc>
        <w:tc>
          <w:tcPr>
            <w:tcW w:w="749" w:type="dxa"/>
            <w:shd w:val="clear" w:color="auto" w:fill="FFFFFF"/>
          </w:tcPr>
          <w:p w14:paraId="3EED5991" w14:textId="77777777" w:rsidR="00807BEF" w:rsidRPr="0097659A" w:rsidRDefault="00807BEF" w:rsidP="00592AA5">
            <w:pPr>
              <w:ind w:left="1134" w:hanging="1134"/>
              <w:rPr>
                <w:sz w:val="18"/>
                <w:szCs w:val="18"/>
              </w:rPr>
            </w:pPr>
          </w:p>
        </w:tc>
        <w:tc>
          <w:tcPr>
            <w:tcW w:w="2160" w:type="dxa"/>
            <w:shd w:val="clear" w:color="auto" w:fill="FFFFFF"/>
          </w:tcPr>
          <w:p w14:paraId="3291F50E" w14:textId="77777777" w:rsidR="00807BEF" w:rsidRPr="0097659A" w:rsidRDefault="00807BEF" w:rsidP="00592AA5">
            <w:pPr>
              <w:ind w:left="1134" w:hanging="1134"/>
              <w:rPr>
                <w:sz w:val="18"/>
                <w:szCs w:val="18"/>
              </w:rPr>
            </w:pPr>
          </w:p>
        </w:tc>
      </w:tr>
      <w:tr w:rsidR="00062639" w:rsidRPr="0097659A" w14:paraId="6FF23120" w14:textId="77777777" w:rsidTr="00450A4D">
        <w:trPr>
          <w:trHeight w:hRule="exact" w:val="398"/>
        </w:trPr>
        <w:tc>
          <w:tcPr>
            <w:tcW w:w="1440" w:type="dxa"/>
            <w:shd w:val="clear" w:color="auto" w:fill="FFFFFF"/>
            <w:vAlign w:val="center"/>
          </w:tcPr>
          <w:p w14:paraId="67A30CAD"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3.14.6.</w:t>
            </w:r>
          </w:p>
        </w:tc>
        <w:tc>
          <w:tcPr>
            <w:tcW w:w="3494" w:type="dxa"/>
            <w:shd w:val="clear" w:color="auto" w:fill="FFFFFF"/>
            <w:vAlign w:val="center"/>
          </w:tcPr>
          <w:p w14:paraId="752A2A67" w14:textId="77777777" w:rsidR="00807BEF" w:rsidRPr="0097659A" w:rsidRDefault="00807BEF" w:rsidP="00592AA5">
            <w:pPr>
              <w:pStyle w:val="Gvdemetni0"/>
              <w:shd w:val="clear" w:color="auto" w:fill="auto"/>
              <w:spacing w:line="240" w:lineRule="auto"/>
              <w:ind w:left="1134" w:hanging="1134"/>
              <w:jc w:val="left"/>
              <w:rPr>
                <w:i/>
                <w:sz w:val="18"/>
                <w:szCs w:val="18"/>
              </w:rPr>
            </w:pPr>
            <w:r w:rsidRPr="0097659A">
              <w:rPr>
                <w:rStyle w:val="Gvdemetnitalik0ptbolukbraklyor"/>
                <w:i w:val="0"/>
                <w:color w:val="auto"/>
                <w:sz w:val="18"/>
                <w:szCs w:val="18"/>
                <w:lang w:val="tr-TR"/>
              </w:rPr>
              <w:t>Doğrudan enjeksiyon:</w:t>
            </w:r>
          </w:p>
        </w:tc>
        <w:tc>
          <w:tcPr>
            <w:tcW w:w="576" w:type="dxa"/>
            <w:shd w:val="clear" w:color="auto" w:fill="FFFFFF"/>
          </w:tcPr>
          <w:p w14:paraId="6DA99E49" w14:textId="77777777" w:rsidR="00807BEF" w:rsidRPr="0097659A" w:rsidRDefault="00807BEF" w:rsidP="00592AA5">
            <w:pPr>
              <w:ind w:left="1134" w:hanging="1134"/>
              <w:rPr>
                <w:sz w:val="18"/>
                <w:szCs w:val="18"/>
              </w:rPr>
            </w:pPr>
          </w:p>
        </w:tc>
        <w:tc>
          <w:tcPr>
            <w:tcW w:w="576" w:type="dxa"/>
            <w:shd w:val="clear" w:color="auto" w:fill="FFFFFF"/>
          </w:tcPr>
          <w:p w14:paraId="1F2A53E0" w14:textId="77777777" w:rsidR="00807BEF" w:rsidRPr="0097659A" w:rsidRDefault="00807BEF" w:rsidP="00592AA5">
            <w:pPr>
              <w:ind w:left="1134" w:hanging="1134"/>
              <w:rPr>
                <w:sz w:val="18"/>
                <w:szCs w:val="18"/>
              </w:rPr>
            </w:pPr>
          </w:p>
        </w:tc>
        <w:tc>
          <w:tcPr>
            <w:tcW w:w="576" w:type="dxa"/>
            <w:shd w:val="clear" w:color="auto" w:fill="FFFFFF"/>
          </w:tcPr>
          <w:p w14:paraId="35E08DDE" w14:textId="77777777" w:rsidR="00807BEF" w:rsidRPr="0097659A" w:rsidRDefault="00807BEF" w:rsidP="00592AA5">
            <w:pPr>
              <w:ind w:left="1134" w:hanging="1134"/>
              <w:rPr>
                <w:sz w:val="18"/>
                <w:szCs w:val="18"/>
              </w:rPr>
            </w:pPr>
          </w:p>
        </w:tc>
        <w:tc>
          <w:tcPr>
            <w:tcW w:w="1282" w:type="dxa"/>
            <w:shd w:val="clear" w:color="auto" w:fill="FFFFFF"/>
          </w:tcPr>
          <w:p w14:paraId="02AF6128" w14:textId="77777777" w:rsidR="00807BEF" w:rsidRPr="0097659A" w:rsidRDefault="00807BEF" w:rsidP="00592AA5">
            <w:pPr>
              <w:ind w:left="1134" w:hanging="1134"/>
              <w:rPr>
                <w:sz w:val="18"/>
                <w:szCs w:val="18"/>
              </w:rPr>
            </w:pPr>
          </w:p>
        </w:tc>
        <w:tc>
          <w:tcPr>
            <w:tcW w:w="744" w:type="dxa"/>
            <w:shd w:val="clear" w:color="auto" w:fill="FFFFFF"/>
          </w:tcPr>
          <w:p w14:paraId="1D2EF767" w14:textId="77777777" w:rsidR="00807BEF" w:rsidRPr="0097659A" w:rsidRDefault="00807BEF" w:rsidP="00592AA5">
            <w:pPr>
              <w:ind w:left="1134" w:hanging="1134"/>
              <w:rPr>
                <w:sz w:val="18"/>
                <w:szCs w:val="18"/>
              </w:rPr>
            </w:pPr>
          </w:p>
        </w:tc>
        <w:tc>
          <w:tcPr>
            <w:tcW w:w="749" w:type="dxa"/>
            <w:shd w:val="clear" w:color="auto" w:fill="FFFFFF"/>
          </w:tcPr>
          <w:p w14:paraId="2DD5E2EB" w14:textId="77777777" w:rsidR="00807BEF" w:rsidRPr="0097659A" w:rsidRDefault="00807BEF" w:rsidP="00592AA5">
            <w:pPr>
              <w:ind w:left="1134" w:hanging="1134"/>
              <w:rPr>
                <w:sz w:val="18"/>
                <w:szCs w:val="18"/>
              </w:rPr>
            </w:pPr>
          </w:p>
        </w:tc>
        <w:tc>
          <w:tcPr>
            <w:tcW w:w="744" w:type="dxa"/>
            <w:shd w:val="clear" w:color="auto" w:fill="FFFFFF"/>
          </w:tcPr>
          <w:p w14:paraId="016F1A35" w14:textId="77777777" w:rsidR="00807BEF" w:rsidRPr="0097659A" w:rsidRDefault="00807BEF" w:rsidP="00592AA5">
            <w:pPr>
              <w:ind w:left="1134" w:hanging="1134"/>
              <w:rPr>
                <w:sz w:val="18"/>
                <w:szCs w:val="18"/>
              </w:rPr>
            </w:pPr>
          </w:p>
        </w:tc>
        <w:tc>
          <w:tcPr>
            <w:tcW w:w="749" w:type="dxa"/>
            <w:shd w:val="clear" w:color="auto" w:fill="FFFFFF"/>
          </w:tcPr>
          <w:p w14:paraId="1E4D05A6" w14:textId="77777777" w:rsidR="00807BEF" w:rsidRPr="0097659A" w:rsidRDefault="00807BEF" w:rsidP="00592AA5">
            <w:pPr>
              <w:ind w:left="1134" w:hanging="1134"/>
              <w:rPr>
                <w:sz w:val="18"/>
                <w:szCs w:val="18"/>
              </w:rPr>
            </w:pPr>
          </w:p>
        </w:tc>
        <w:tc>
          <w:tcPr>
            <w:tcW w:w="2160" w:type="dxa"/>
            <w:shd w:val="clear" w:color="auto" w:fill="FFFFFF"/>
          </w:tcPr>
          <w:p w14:paraId="0BDE7319" w14:textId="77777777" w:rsidR="00807BEF" w:rsidRPr="0097659A" w:rsidRDefault="00807BEF" w:rsidP="00592AA5">
            <w:pPr>
              <w:ind w:left="1134" w:hanging="1134"/>
              <w:rPr>
                <w:sz w:val="18"/>
                <w:szCs w:val="18"/>
              </w:rPr>
            </w:pPr>
          </w:p>
        </w:tc>
      </w:tr>
      <w:tr w:rsidR="00062639" w:rsidRPr="0097659A" w14:paraId="6F03B70A" w14:textId="77777777" w:rsidTr="00450A4D">
        <w:trPr>
          <w:trHeight w:hRule="exact" w:val="403"/>
        </w:trPr>
        <w:tc>
          <w:tcPr>
            <w:tcW w:w="1440" w:type="dxa"/>
            <w:shd w:val="clear" w:color="auto" w:fill="FFFFFF"/>
            <w:vAlign w:val="center"/>
          </w:tcPr>
          <w:p w14:paraId="3953932C"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3.14.6.1.</w:t>
            </w:r>
          </w:p>
        </w:tc>
        <w:tc>
          <w:tcPr>
            <w:tcW w:w="3494" w:type="dxa"/>
            <w:shd w:val="clear" w:color="auto" w:fill="FFFFFF"/>
            <w:vAlign w:val="center"/>
          </w:tcPr>
          <w:p w14:paraId="5641C87D"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Enjeksiyon pompası/basınç regülatörü</w:t>
            </w:r>
          </w:p>
        </w:tc>
        <w:tc>
          <w:tcPr>
            <w:tcW w:w="576" w:type="dxa"/>
            <w:shd w:val="clear" w:color="auto" w:fill="FFFFFF"/>
          </w:tcPr>
          <w:p w14:paraId="34B54485" w14:textId="77777777" w:rsidR="00807BEF" w:rsidRPr="0097659A" w:rsidRDefault="00807BEF" w:rsidP="00592AA5">
            <w:pPr>
              <w:ind w:left="1134" w:hanging="1134"/>
              <w:rPr>
                <w:sz w:val="18"/>
                <w:szCs w:val="18"/>
              </w:rPr>
            </w:pPr>
          </w:p>
        </w:tc>
        <w:tc>
          <w:tcPr>
            <w:tcW w:w="576" w:type="dxa"/>
            <w:shd w:val="clear" w:color="auto" w:fill="FFFFFF"/>
          </w:tcPr>
          <w:p w14:paraId="29126561" w14:textId="77777777" w:rsidR="00807BEF" w:rsidRPr="0097659A" w:rsidRDefault="00807BEF" w:rsidP="00592AA5">
            <w:pPr>
              <w:ind w:left="1134" w:hanging="1134"/>
              <w:rPr>
                <w:sz w:val="18"/>
                <w:szCs w:val="18"/>
              </w:rPr>
            </w:pPr>
          </w:p>
        </w:tc>
        <w:tc>
          <w:tcPr>
            <w:tcW w:w="576" w:type="dxa"/>
            <w:shd w:val="clear" w:color="auto" w:fill="FFFFFF"/>
          </w:tcPr>
          <w:p w14:paraId="41C80385" w14:textId="77777777" w:rsidR="00807BEF" w:rsidRPr="0097659A" w:rsidRDefault="00807BEF" w:rsidP="00592AA5">
            <w:pPr>
              <w:ind w:left="1134" w:right="220" w:hanging="1134"/>
              <w:jc w:val="right"/>
              <w:rPr>
                <w:sz w:val="18"/>
                <w:szCs w:val="18"/>
              </w:rPr>
            </w:pPr>
            <w:r w:rsidRPr="0097659A">
              <w:rPr>
                <w:rStyle w:val="Gvdemetni77ptKalnDeil0ptbolukbraklyor"/>
                <w:color w:val="auto"/>
                <w:sz w:val="18"/>
                <w:szCs w:val="18"/>
                <w:lang w:val="tr-TR"/>
              </w:rPr>
              <w:t>X</w:t>
            </w:r>
          </w:p>
        </w:tc>
        <w:tc>
          <w:tcPr>
            <w:tcW w:w="1282" w:type="dxa"/>
            <w:shd w:val="clear" w:color="auto" w:fill="FFFFFF"/>
          </w:tcPr>
          <w:p w14:paraId="313BD185" w14:textId="77777777" w:rsidR="00807BEF" w:rsidRPr="0097659A" w:rsidRDefault="00807BEF" w:rsidP="00592AA5">
            <w:pPr>
              <w:ind w:left="1134" w:hanging="1134"/>
              <w:rPr>
                <w:sz w:val="18"/>
                <w:szCs w:val="18"/>
              </w:rPr>
            </w:pPr>
          </w:p>
        </w:tc>
        <w:tc>
          <w:tcPr>
            <w:tcW w:w="744" w:type="dxa"/>
            <w:shd w:val="clear" w:color="auto" w:fill="FFFFFF"/>
          </w:tcPr>
          <w:p w14:paraId="5EE1AABD" w14:textId="77777777" w:rsidR="00807BEF" w:rsidRPr="0097659A" w:rsidRDefault="00807BEF" w:rsidP="00592AA5">
            <w:pPr>
              <w:ind w:left="1134" w:hanging="1134"/>
              <w:rPr>
                <w:sz w:val="18"/>
                <w:szCs w:val="18"/>
              </w:rPr>
            </w:pPr>
          </w:p>
        </w:tc>
        <w:tc>
          <w:tcPr>
            <w:tcW w:w="749" w:type="dxa"/>
            <w:shd w:val="clear" w:color="auto" w:fill="FFFFFF"/>
          </w:tcPr>
          <w:p w14:paraId="1260032F" w14:textId="77777777" w:rsidR="00807BEF" w:rsidRPr="0097659A" w:rsidRDefault="00807BEF" w:rsidP="00592AA5">
            <w:pPr>
              <w:ind w:left="1134" w:hanging="1134"/>
              <w:rPr>
                <w:sz w:val="18"/>
                <w:szCs w:val="18"/>
              </w:rPr>
            </w:pPr>
          </w:p>
        </w:tc>
        <w:tc>
          <w:tcPr>
            <w:tcW w:w="744" w:type="dxa"/>
            <w:shd w:val="clear" w:color="auto" w:fill="FFFFFF"/>
          </w:tcPr>
          <w:p w14:paraId="0866D27B" w14:textId="77777777" w:rsidR="00807BEF" w:rsidRPr="0097659A" w:rsidRDefault="00807BEF" w:rsidP="00592AA5">
            <w:pPr>
              <w:ind w:left="1134" w:hanging="1134"/>
              <w:rPr>
                <w:sz w:val="18"/>
                <w:szCs w:val="18"/>
              </w:rPr>
            </w:pPr>
          </w:p>
        </w:tc>
        <w:tc>
          <w:tcPr>
            <w:tcW w:w="749" w:type="dxa"/>
            <w:shd w:val="clear" w:color="auto" w:fill="FFFFFF"/>
          </w:tcPr>
          <w:p w14:paraId="6BA57932" w14:textId="77777777" w:rsidR="00807BEF" w:rsidRPr="0097659A" w:rsidRDefault="00807BEF" w:rsidP="00592AA5">
            <w:pPr>
              <w:ind w:left="1134" w:hanging="1134"/>
              <w:rPr>
                <w:sz w:val="18"/>
                <w:szCs w:val="18"/>
              </w:rPr>
            </w:pPr>
          </w:p>
        </w:tc>
        <w:tc>
          <w:tcPr>
            <w:tcW w:w="2160" w:type="dxa"/>
            <w:shd w:val="clear" w:color="auto" w:fill="FFFFFF"/>
          </w:tcPr>
          <w:p w14:paraId="46275C10" w14:textId="77777777" w:rsidR="00807BEF" w:rsidRPr="0097659A" w:rsidRDefault="00807BEF" w:rsidP="00592AA5">
            <w:pPr>
              <w:ind w:left="1134" w:hanging="1134"/>
              <w:rPr>
                <w:sz w:val="18"/>
                <w:szCs w:val="18"/>
              </w:rPr>
            </w:pPr>
          </w:p>
        </w:tc>
      </w:tr>
      <w:tr w:rsidR="00062639" w:rsidRPr="0097659A" w14:paraId="39376DE3" w14:textId="77777777" w:rsidTr="00450A4D">
        <w:trPr>
          <w:trHeight w:hRule="exact" w:val="408"/>
        </w:trPr>
        <w:tc>
          <w:tcPr>
            <w:tcW w:w="1440" w:type="dxa"/>
            <w:shd w:val="clear" w:color="auto" w:fill="FFFFFF"/>
            <w:vAlign w:val="center"/>
          </w:tcPr>
          <w:p w14:paraId="7C91E3AE"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3.14.6.1.1.</w:t>
            </w:r>
          </w:p>
        </w:tc>
        <w:tc>
          <w:tcPr>
            <w:tcW w:w="3494" w:type="dxa"/>
            <w:shd w:val="clear" w:color="auto" w:fill="FFFFFF"/>
            <w:vAlign w:val="center"/>
          </w:tcPr>
          <w:p w14:paraId="03D87D88"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Tip(ler):</w:t>
            </w:r>
          </w:p>
        </w:tc>
        <w:tc>
          <w:tcPr>
            <w:tcW w:w="576" w:type="dxa"/>
            <w:shd w:val="clear" w:color="auto" w:fill="FFFFFF"/>
          </w:tcPr>
          <w:p w14:paraId="23546C80" w14:textId="77777777" w:rsidR="00807BEF" w:rsidRPr="0097659A" w:rsidRDefault="00807BEF" w:rsidP="00592AA5">
            <w:pPr>
              <w:ind w:left="1134" w:hanging="1134"/>
              <w:rPr>
                <w:sz w:val="18"/>
                <w:szCs w:val="18"/>
              </w:rPr>
            </w:pPr>
          </w:p>
        </w:tc>
        <w:tc>
          <w:tcPr>
            <w:tcW w:w="576" w:type="dxa"/>
            <w:shd w:val="clear" w:color="auto" w:fill="FFFFFF"/>
          </w:tcPr>
          <w:p w14:paraId="78D336C6" w14:textId="77777777" w:rsidR="00807BEF" w:rsidRPr="0097659A" w:rsidRDefault="00807BEF" w:rsidP="00592AA5">
            <w:pPr>
              <w:ind w:left="1134" w:hanging="1134"/>
              <w:rPr>
                <w:sz w:val="18"/>
                <w:szCs w:val="18"/>
              </w:rPr>
            </w:pPr>
          </w:p>
        </w:tc>
        <w:tc>
          <w:tcPr>
            <w:tcW w:w="576" w:type="dxa"/>
            <w:shd w:val="clear" w:color="auto" w:fill="FFFFFF"/>
          </w:tcPr>
          <w:p w14:paraId="59E946AF" w14:textId="77777777" w:rsidR="00807BEF" w:rsidRPr="0097659A" w:rsidRDefault="00807BEF" w:rsidP="00592AA5">
            <w:pPr>
              <w:ind w:left="1134" w:right="220" w:hanging="1134"/>
              <w:jc w:val="right"/>
              <w:rPr>
                <w:sz w:val="18"/>
                <w:szCs w:val="18"/>
              </w:rPr>
            </w:pPr>
            <w:r w:rsidRPr="0097659A">
              <w:rPr>
                <w:rStyle w:val="Gvdemetni77ptKalnDeil0ptbolukbraklyor"/>
                <w:color w:val="auto"/>
                <w:sz w:val="18"/>
                <w:szCs w:val="18"/>
                <w:lang w:val="tr-TR"/>
              </w:rPr>
              <w:t>X</w:t>
            </w:r>
          </w:p>
        </w:tc>
        <w:tc>
          <w:tcPr>
            <w:tcW w:w="1282" w:type="dxa"/>
            <w:shd w:val="clear" w:color="auto" w:fill="FFFFFF"/>
          </w:tcPr>
          <w:p w14:paraId="6549920C" w14:textId="77777777" w:rsidR="00807BEF" w:rsidRPr="0097659A" w:rsidRDefault="00807BEF" w:rsidP="00592AA5">
            <w:pPr>
              <w:ind w:left="1134" w:hanging="1134"/>
              <w:rPr>
                <w:sz w:val="18"/>
                <w:szCs w:val="18"/>
              </w:rPr>
            </w:pPr>
          </w:p>
        </w:tc>
        <w:tc>
          <w:tcPr>
            <w:tcW w:w="744" w:type="dxa"/>
            <w:shd w:val="clear" w:color="auto" w:fill="FFFFFF"/>
          </w:tcPr>
          <w:p w14:paraId="5274B478" w14:textId="77777777" w:rsidR="00807BEF" w:rsidRPr="0097659A" w:rsidRDefault="00807BEF" w:rsidP="00592AA5">
            <w:pPr>
              <w:ind w:left="1134" w:hanging="1134"/>
              <w:rPr>
                <w:sz w:val="18"/>
                <w:szCs w:val="18"/>
              </w:rPr>
            </w:pPr>
          </w:p>
        </w:tc>
        <w:tc>
          <w:tcPr>
            <w:tcW w:w="749" w:type="dxa"/>
            <w:shd w:val="clear" w:color="auto" w:fill="FFFFFF"/>
          </w:tcPr>
          <w:p w14:paraId="623C3ED3" w14:textId="77777777" w:rsidR="00807BEF" w:rsidRPr="0097659A" w:rsidRDefault="00807BEF" w:rsidP="00592AA5">
            <w:pPr>
              <w:ind w:left="1134" w:hanging="1134"/>
              <w:rPr>
                <w:sz w:val="18"/>
                <w:szCs w:val="18"/>
              </w:rPr>
            </w:pPr>
          </w:p>
        </w:tc>
        <w:tc>
          <w:tcPr>
            <w:tcW w:w="744" w:type="dxa"/>
            <w:shd w:val="clear" w:color="auto" w:fill="FFFFFF"/>
          </w:tcPr>
          <w:p w14:paraId="3C431FAF" w14:textId="77777777" w:rsidR="00807BEF" w:rsidRPr="0097659A" w:rsidRDefault="00807BEF" w:rsidP="00592AA5">
            <w:pPr>
              <w:ind w:left="1134" w:hanging="1134"/>
              <w:rPr>
                <w:sz w:val="18"/>
                <w:szCs w:val="18"/>
              </w:rPr>
            </w:pPr>
          </w:p>
        </w:tc>
        <w:tc>
          <w:tcPr>
            <w:tcW w:w="749" w:type="dxa"/>
            <w:shd w:val="clear" w:color="auto" w:fill="FFFFFF"/>
          </w:tcPr>
          <w:p w14:paraId="76236027" w14:textId="77777777" w:rsidR="00807BEF" w:rsidRPr="0097659A" w:rsidRDefault="00807BEF" w:rsidP="00592AA5">
            <w:pPr>
              <w:ind w:left="1134" w:hanging="1134"/>
              <w:rPr>
                <w:sz w:val="18"/>
                <w:szCs w:val="18"/>
              </w:rPr>
            </w:pPr>
          </w:p>
        </w:tc>
        <w:tc>
          <w:tcPr>
            <w:tcW w:w="2160" w:type="dxa"/>
            <w:shd w:val="clear" w:color="auto" w:fill="FFFFFF"/>
          </w:tcPr>
          <w:p w14:paraId="462CA15E" w14:textId="77777777" w:rsidR="00807BEF" w:rsidRPr="0097659A" w:rsidRDefault="00807BEF" w:rsidP="00592AA5">
            <w:pPr>
              <w:ind w:left="1134" w:hanging="1134"/>
              <w:rPr>
                <w:sz w:val="18"/>
                <w:szCs w:val="18"/>
              </w:rPr>
            </w:pPr>
          </w:p>
        </w:tc>
      </w:tr>
    </w:tbl>
    <w:p w14:paraId="1E7F7608" w14:textId="77777777" w:rsidR="00807BEF" w:rsidRPr="0097659A" w:rsidRDefault="00807BEF" w:rsidP="00592AA5">
      <w:pPr>
        <w:ind w:left="1134" w:hanging="1134"/>
        <w:rPr>
          <w:sz w:val="18"/>
          <w:szCs w:val="18"/>
        </w:rPr>
        <w:sectPr w:rsidR="00807BEF" w:rsidRPr="0097659A" w:rsidSect="002A79A6">
          <w:pgSz w:w="16834" w:h="11909" w:orient="landscape"/>
          <w:pgMar w:top="0" w:right="0" w:bottom="0" w:left="0" w:header="0" w:footer="3" w:gutter="0"/>
          <w:cols w:space="720"/>
          <w:noEndnote/>
          <w:docGrid w:linePitch="360"/>
        </w:sectPr>
      </w:pPr>
    </w:p>
    <w:tbl>
      <w:tblPr>
        <w:tblpPr w:leftFromText="141" w:rightFromText="141" w:vertAnchor="text" w:horzAnchor="margin" w:tblpXSpec="center" w:tblpY="1818"/>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440"/>
        <w:gridCol w:w="3494"/>
        <w:gridCol w:w="576"/>
        <w:gridCol w:w="576"/>
        <w:gridCol w:w="576"/>
        <w:gridCol w:w="1282"/>
        <w:gridCol w:w="744"/>
        <w:gridCol w:w="749"/>
        <w:gridCol w:w="744"/>
        <w:gridCol w:w="749"/>
        <w:gridCol w:w="2160"/>
      </w:tblGrid>
      <w:tr w:rsidR="00062639" w:rsidRPr="0097659A" w14:paraId="587351AE" w14:textId="77777777" w:rsidTr="00450A4D">
        <w:trPr>
          <w:trHeight w:hRule="exact" w:val="528"/>
        </w:trPr>
        <w:tc>
          <w:tcPr>
            <w:tcW w:w="1440" w:type="dxa"/>
            <w:vMerge w:val="restart"/>
            <w:shd w:val="clear" w:color="auto" w:fill="FFFFFF"/>
            <w:vAlign w:val="center"/>
          </w:tcPr>
          <w:p w14:paraId="1ADFDF35" w14:textId="77777777" w:rsidR="00807BEF" w:rsidRPr="0097659A" w:rsidRDefault="00807BEF" w:rsidP="00592AA5">
            <w:pPr>
              <w:pStyle w:val="Gvdemetni0"/>
              <w:shd w:val="clear" w:color="auto" w:fill="auto"/>
              <w:spacing w:line="240" w:lineRule="auto"/>
              <w:ind w:left="1134" w:hanging="1134"/>
              <w:rPr>
                <w:sz w:val="18"/>
                <w:szCs w:val="18"/>
              </w:rPr>
            </w:pPr>
            <w:r w:rsidRPr="0097659A">
              <w:rPr>
                <w:sz w:val="18"/>
                <w:szCs w:val="18"/>
              </w:rPr>
              <w:lastRenderedPageBreak/>
              <w:t>Madde Numarası</w:t>
            </w:r>
          </w:p>
        </w:tc>
        <w:tc>
          <w:tcPr>
            <w:tcW w:w="3494" w:type="dxa"/>
            <w:vMerge w:val="restart"/>
            <w:shd w:val="clear" w:color="auto" w:fill="FFFFFF"/>
            <w:vAlign w:val="center"/>
          </w:tcPr>
          <w:p w14:paraId="1982C6FA" w14:textId="77777777" w:rsidR="00807BEF" w:rsidRPr="0097659A" w:rsidRDefault="00807BEF" w:rsidP="00592AA5">
            <w:pPr>
              <w:pStyle w:val="Gvdemetni0"/>
              <w:shd w:val="clear" w:color="auto" w:fill="auto"/>
              <w:spacing w:line="240" w:lineRule="auto"/>
              <w:ind w:left="1134" w:hanging="1134"/>
              <w:rPr>
                <w:sz w:val="18"/>
                <w:szCs w:val="18"/>
              </w:rPr>
            </w:pPr>
            <w:r w:rsidRPr="0097659A">
              <w:rPr>
                <w:sz w:val="18"/>
                <w:szCs w:val="18"/>
              </w:rPr>
              <w:t>Madde Açıklaması</w:t>
            </w:r>
          </w:p>
        </w:tc>
        <w:tc>
          <w:tcPr>
            <w:tcW w:w="576" w:type="dxa"/>
            <w:vMerge w:val="restart"/>
            <w:shd w:val="clear" w:color="auto" w:fill="FFFFFF"/>
            <w:textDirection w:val="btLr"/>
            <w:vAlign w:val="center"/>
          </w:tcPr>
          <w:p w14:paraId="49182CAD" w14:textId="77777777" w:rsidR="00807BEF" w:rsidRPr="0097659A" w:rsidRDefault="00807BEF" w:rsidP="00592AA5">
            <w:pPr>
              <w:ind w:left="1134" w:right="113" w:hanging="1134"/>
              <w:rPr>
                <w:sz w:val="18"/>
                <w:szCs w:val="18"/>
              </w:rPr>
            </w:pPr>
            <w:r w:rsidRPr="0097659A">
              <w:rPr>
                <w:rStyle w:val="Gvdemetni77ptKalnDeil0ptbolukbraklyor"/>
                <w:color w:val="auto"/>
                <w:sz w:val="18"/>
                <w:szCs w:val="18"/>
                <w:lang w:val="tr-TR"/>
              </w:rPr>
              <w:t>Test</w:t>
            </w:r>
          </w:p>
        </w:tc>
        <w:tc>
          <w:tcPr>
            <w:tcW w:w="576" w:type="dxa"/>
            <w:vMerge w:val="restart"/>
            <w:shd w:val="clear" w:color="auto" w:fill="FFFFFF"/>
            <w:textDirection w:val="btLr"/>
            <w:vAlign w:val="center"/>
          </w:tcPr>
          <w:p w14:paraId="3F76CA1B" w14:textId="77777777" w:rsidR="00807BEF" w:rsidRPr="0097659A" w:rsidRDefault="00807BEF" w:rsidP="00592AA5">
            <w:pPr>
              <w:ind w:left="1134" w:hanging="1134"/>
              <w:rPr>
                <w:sz w:val="18"/>
                <w:szCs w:val="18"/>
              </w:rPr>
            </w:pPr>
            <w:r w:rsidRPr="0097659A">
              <w:rPr>
                <w:rStyle w:val="Gvdemetni77ptKalnDeil0ptbolukbraklyor"/>
                <w:color w:val="auto"/>
                <w:sz w:val="18"/>
                <w:szCs w:val="18"/>
                <w:lang w:val="tr-TR"/>
              </w:rPr>
              <w:t>Montaj</w:t>
            </w:r>
          </w:p>
        </w:tc>
        <w:tc>
          <w:tcPr>
            <w:tcW w:w="576" w:type="dxa"/>
            <w:vMerge w:val="restart"/>
            <w:shd w:val="clear" w:color="auto" w:fill="FFFFFF"/>
            <w:textDirection w:val="btLr"/>
            <w:vAlign w:val="center"/>
          </w:tcPr>
          <w:p w14:paraId="1B84A05F" w14:textId="77777777" w:rsidR="00DD78E1" w:rsidRPr="0097659A" w:rsidRDefault="00807BEF" w:rsidP="00592AA5">
            <w:pPr>
              <w:ind w:left="1134" w:right="113" w:hanging="1134"/>
              <w:rPr>
                <w:sz w:val="16"/>
                <w:szCs w:val="18"/>
              </w:rPr>
            </w:pPr>
            <w:r w:rsidRPr="0097659A">
              <w:rPr>
                <w:sz w:val="16"/>
                <w:szCs w:val="18"/>
              </w:rPr>
              <w:t xml:space="preserve">Homologasyon </w:t>
            </w:r>
          </w:p>
          <w:p w14:paraId="4B343ECE" w14:textId="4A091528" w:rsidR="00807BEF" w:rsidRPr="0097659A" w:rsidRDefault="00807BEF" w:rsidP="00592AA5">
            <w:pPr>
              <w:ind w:left="1134" w:right="113" w:hanging="1134"/>
              <w:rPr>
                <w:b/>
                <w:sz w:val="16"/>
                <w:szCs w:val="18"/>
              </w:rPr>
            </w:pPr>
            <w:r w:rsidRPr="0097659A">
              <w:rPr>
                <w:sz w:val="16"/>
                <w:szCs w:val="18"/>
              </w:rPr>
              <w:t>(Tip Onayı)</w:t>
            </w:r>
          </w:p>
        </w:tc>
        <w:tc>
          <w:tcPr>
            <w:tcW w:w="1282" w:type="dxa"/>
            <w:vMerge w:val="restart"/>
            <w:shd w:val="clear" w:color="auto" w:fill="FFFFFF"/>
            <w:vAlign w:val="center"/>
          </w:tcPr>
          <w:p w14:paraId="2E5A4C3D" w14:textId="77777777" w:rsidR="00807BEF" w:rsidRPr="0097659A" w:rsidRDefault="00807BEF" w:rsidP="00592AA5">
            <w:pPr>
              <w:pStyle w:val="Gvdemetni0"/>
              <w:shd w:val="clear" w:color="auto" w:fill="auto"/>
              <w:spacing w:line="240" w:lineRule="auto"/>
              <w:ind w:left="1134" w:hanging="1134"/>
              <w:rPr>
                <w:sz w:val="18"/>
                <w:szCs w:val="18"/>
              </w:rPr>
            </w:pPr>
            <w:r w:rsidRPr="0097659A">
              <w:rPr>
                <w:sz w:val="18"/>
                <w:szCs w:val="18"/>
              </w:rPr>
              <w:t>Ana motor / motor tipi</w:t>
            </w:r>
          </w:p>
        </w:tc>
        <w:tc>
          <w:tcPr>
            <w:tcW w:w="2986" w:type="dxa"/>
            <w:gridSpan w:val="4"/>
            <w:shd w:val="clear" w:color="auto" w:fill="FFFFFF"/>
            <w:vAlign w:val="center"/>
          </w:tcPr>
          <w:p w14:paraId="592B8D1C" w14:textId="77777777" w:rsidR="00807BEF" w:rsidRPr="0097659A" w:rsidRDefault="00807BEF" w:rsidP="00592AA5">
            <w:pPr>
              <w:pStyle w:val="Gvdemetni0"/>
              <w:shd w:val="clear" w:color="auto" w:fill="auto"/>
              <w:spacing w:line="240" w:lineRule="auto"/>
              <w:ind w:left="1134" w:hanging="1134"/>
              <w:rPr>
                <w:sz w:val="18"/>
                <w:szCs w:val="18"/>
              </w:rPr>
            </w:pPr>
            <w:r w:rsidRPr="0097659A">
              <w:rPr>
                <w:sz w:val="18"/>
                <w:szCs w:val="18"/>
              </w:rPr>
              <w:t>Motor ailesi içindeki motor tipleri (varsa)</w:t>
            </w:r>
          </w:p>
        </w:tc>
        <w:tc>
          <w:tcPr>
            <w:tcW w:w="2160" w:type="dxa"/>
            <w:vMerge w:val="restart"/>
            <w:shd w:val="clear" w:color="auto" w:fill="FFFFFF"/>
            <w:vAlign w:val="center"/>
          </w:tcPr>
          <w:p w14:paraId="06192604" w14:textId="77777777" w:rsidR="00DD78E1" w:rsidRPr="0097659A" w:rsidRDefault="00807BEF" w:rsidP="00592AA5">
            <w:pPr>
              <w:pStyle w:val="Gvdemetni0"/>
              <w:shd w:val="clear" w:color="auto" w:fill="auto"/>
              <w:spacing w:line="240" w:lineRule="auto"/>
              <w:ind w:left="1134" w:hanging="1134"/>
              <w:rPr>
                <w:sz w:val="18"/>
                <w:szCs w:val="18"/>
              </w:rPr>
            </w:pPr>
            <w:r w:rsidRPr="0097659A">
              <w:rPr>
                <w:sz w:val="18"/>
                <w:szCs w:val="18"/>
              </w:rPr>
              <w:t xml:space="preserve">Açıklayıcı notlar (doküman </w:t>
            </w:r>
          </w:p>
          <w:p w14:paraId="76D159EA" w14:textId="0DD4105E" w:rsidR="00807BEF" w:rsidRPr="0097659A" w:rsidRDefault="00807BEF" w:rsidP="00062639">
            <w:pPr>
              <w:pStyle w:val="Gvdemetni0"/>
              <w:shd w:val="clear" w:color="auto" w:fill="auto"/>
              <w:spacing w:line="240" w:lineRule="auto"/>
              <w:ind w:left="1134" w:hanging="1134"/>
              <w:jc w:val="both"/>
              <w:rPr>
                <w:sz w:val="18"/>
                <w:szCs w:val="18"/>
              </w:rPr>
            </w:pPr>
            <w:r w:rsidRPr="0097659A">
              <w:rPr>
                <w:sz w:val="18"/>
                <w:szCs w:val="18"/>
              </w:rPr>
              <w:t>içinde olmayan)</w:t>
            </w:r>
          </w:p>
        </w:tc>
      </w:tr>
      <w:tr w:rsidR="00062639" w:rsidRPr="0097659A" w14:paraId="48BCAB67" w14:textId="77777777" w:rsidTr="00450A4D">
        <w:trPr>
          <w:trHeight w:hRule="exact" w:val="725"/>
        </w:trPr>
        <w:tc>
          <w:tcPr>
            <w:tcW w:w="1440" w:type="dxa"/>
            <w:vMerge/>
            <w:shd w:val="clear" w:color="auto" w:fill="FFFFFF"/>
            <w:vAlign w:val="center"/>
          </w:tcPr>
          <w:p w14:paraId="5B115ACC" w14:textId="77777777" w:rsidR="00807BEF" w:rsidRPr="0097659A" w:rsidRDefault="00807BEF" w:rsidP="00592AA5">
            <w:pPr>
              <w:ind w:left="1134" w:hanging="1134"/>
              <w:jc w:val="center"/>
              <w:rPr>
                <w:sz w:val="18"/>
                <w:szCs w:val="18"/>
              </w:rPr>
            </w:pPr>
          </w:p>
        </w:tc>
        <w:tc>
          <w:tcPr>
            <w:tcW w:w="3494" w:type="dxa"/>
            <w:vMerge/>
            <w:shd w:val="clear" w:color="auto" w:fill="FFFFFF"/>
            <w:vAlign w:val="center"/>
          </w:tcPr>
          <w:p w14:paraId="43D5351A" w14:textId="77777777" w:rsidR="00807BEF" w:rsidRPr="0097659A" w:rsidRDefault="00807BEF" w:rsidP="00592AA5">
            <w:pPr>
              <w:ind w:left="1134" w:hanging="1134"/>
              <w:jc w:val="center"/>
              <w:rPr>
                <w:sz w:val="18"/>
                <w:szCs w:val="18"/>
              </w:rPr>
            </w:pPr>
          </w:p>
        </w:tc>
        <w:tc>
          <w:tcPr>
            <w:tcW w:w="576" w:type="dxa"/>
            <w:vMerge/>
            <w:shd w:val="clear" w:color="auto" w:fill="FFFFFF"/>
            <w:vAlign w:val="center"/>
          </w:tcPr>
          <w:p w14:paraId="6562FCFC" w14:textId="77777777" w:rsidR="00807BEF" w:rsidRPr="0097659A" w:rsidRDefault="00807BEF" w:rsidP="00592AA5">
            <w:pPr>
              <w:ind w:left="1134" w:hanging="1134"/>
              <w:jc w:val="center"/>
              <w:rPr>
                <w:sz w:val="18"/>
                <w:szCs w:val="18"/>
              </w:rPr>
            </w:pPr>
          </w:p>
        </w:tc>
        <w:tc>
          <w:tcPr>
            <w:tcW w:w="576" w:type="dxa"/>
            <w:vMerge/>
            <w:shd w:val="clear" w:color="auto" w:fill="FFFFFF"/>
            <w:textDirection w:val="btLr"/>
            <w:vAlign w:val="center"/>
          </w:tcPr>
          <w:p w14:paraId="219047E2" w14:textId="77777777" w:rsidR="00807BEF" w:rsidRPr="0097659A" w:rsidRDefault="00807BEF" w:rsidP="00592AA5">
            <w:pPr>
              <w:ind w:left="1134" w:hanging="1134"/>
              <w:jc w:val="center"/>
              <w:rPr>
                <w:sz w:val="18"/>
                <w:szCs w:val="18"/>
              </w:rPr>
            </w:pPr>
          </w:p>
        </w:tc>
        <w:tc>
          <w:tcPr>
            <w:tcW w:w="576" w:type="dxa"/>
            <w:vMerge/>
            <w:shd w:val="clear" w:color="auto" w:fill="FFFFFF"/>
            <w:textDirection w:val="btLr"/>
            <w:vAlign w:val="center"/>
          </w:tcPr>
          <w:p w14:paraId="37227800" w14:textId="77777777" w:rsidR="00807BEF" w:rsidRPr="0097659A" w:rsidRDefault="00807BEF" w:rsidP="00592AA5">
            <w:pPr>
              <w:ind w:left="1134" w:hanging="1134"/>
              <w:jc w:val="center"/>
              <w:rPr>
                <w:sz w:val="18"/>
                <w:szCs w:val="18"/>
              </w:rPr>
            </w:pPr>
          </w:p>
        </w:tc>
        <w:tc>
          <w:tcPr>
            <w:tcW w:w="1282" w:type="dxa"/>
            <w:vMerge/>
            <w:shd w:val="clear" w:color="auto" w:fill="FFFFFF"/>
            <w:vAlign w:val="center"/>
          </w:tcPr>
          <w:p w14:paraId="40627C1B" w14:textId="77777777" w:rsidR="00807BEF" w:rsidRPr="0097659A" w:rsidRDefault="00807BEF" w:rsidP="00592AA5">
            <w:pPr>
              <w:ind w:left="1134" w:hanging="1134"/>
              <w:jc w:val="center"/>
              <w:rPr>
                <w:sz w:val="18"/>
                <w:szCs w:val="18"/>
              </w:rPr>
            </w:pPr>
          </w:p>
        </w:tc>
        <w:tc>
          <w:tcPr>
            <w:tcW w:w="744" w:type="dxa"/>
            <w:shd w:val="clear" w:color="auto" w:fill="FFFFFF"/>
            <w:vAlign w:val="center"/>
          </w:tcPr>
          <w:p w14:paraId="1D3FE510" w14:textId="77777777" w:rsidR="00807BEF" w:rsidRPr="0097659A" w:rsidRDefault="00807BEF" w:rsidP="00592AA5">
            <w:pPr>
              <w:pStyle w:val="Gvdemetni0"/>
              <w:shd w:val="clear" w:color="auto" w:fill="auto"/>
              <w:spacing w:line="240" w:lineRule="auto"/>
              <w:ind w:left="1134" w:hanging="1134"/>
              <w:rPr>
                <w:sz w:val="18"/>
                <w:szCs w:val="18"/>
              </w:rPr>
            </w:pPr>
            <w:r w:rsidRPr="0097659A">
              <w:rPr>
                <w:sz w:val="18"/>
                <w:szCs w:val="18"/>
              </w:rPr>
              <w:t>tip 2</w:t>
            </w:r>
          </w:p>
        </w:tc>
        <w:tc>
          <w:tcPr>
            <w:tcW w:w="749" w:type="dxa"/>
            <w:shd w:val="clear" w:color="auto" w:fill="FFFFFF"/>
            <w:vAlign w:val="center"/>
          </w:tcPr>
          <w:p w14:paraId="374354B4" w14:textId="77777777" w:rsidR="00807BEF" w:rsidRPr="0097659A" w:rsidRDefault="00807BEF" w:rsidP="00592AA5">
            <w:pPr>
              <w:pStyle w:val="Gvdemetni0"/>
              <w:shd w:val="clear" w:color="auto" w:fill="auto"/>
              <w:spacing w:line="240" w:lineRule="auto"/>
              <w:ind w:left="1134" w:hanging="1134"/>
              <w:rPr>
                <w:sz w:val="18"/>
                <w:szCs w:val="18"/>
              </w:rPr>
            </w:pPr>
            <w:r w:rsidRPr="0097659A">
              <w:rPr>
                <w:sz w:val="18"/>
                <w:szCs w:val="18"/>
              </w:rPr>
              <w:t>tip 3</w:t>
            </w:r>
          </w:p>
        </w:tc>
        <w:tc>
          <w:tcPr>
            <w:tcW w:w="744" w:type="dxa"/>
            <w:shd w:val="clear" w:color="auto" w:fill="FFFFFF"/>
            <w:vAlign w:val="center"/>
          </w:tcPr>
          <w:p w14:paraId="2D155894" w14:textId="77777777" w:rsidR="00807BEF" w:rsidRPr="0097659A" w:rsidRDefault="00807BEF" w:rsidP="00592AA5">
            <w:pPr>
              <w:pStyle w:val="Gvdemetni0"/>
              <w:shd w:val="clear" w:color="auto" w:fill="auto"/>
              <w:spacing w:line="240" w:lineRule="auto"/>
              <w:ind w:left="1134" w:hanging="1134"/>
              <w:rPr>
                <w:sz w:val="18"/>
                <w:szCs w:val="18"/>
              </w:rPr>
            </w:pPr>
            <w:r w:rsidRPr="0097659A">
              <w:rPr>
                <w:sz w:val="18"/>
                <w:szCs w:val="18"/>
              </w:rPr>
              <w:t>tip …</w:t>
            </w:r>
          </w:p>
        </w:tc>
        <w:tc>
          <w:tcPr>
            <w:tcW w:w="749" w:type="dxa"/>
            <w:shd w:val="clear" w:color="auto" w:fill="FFFFFF"/>
            <w:vAlign w:val="center"/>
          </w:tcPr>
          <w:p w14:paraId="26F401C8" w14:textId="77777777" w:rsidR="00807BEF" w:rsidRPr="0097659A" w:rsidRDefault="00807BEF" w:rsidP="00592AA5">
            <w:pPr>
              <w:pStyle w:val="Gvdemetni0"/>
              <w:shd w:val="clear" w:color="auto" w:fill="auto"/>
              <w:spacing w:line="240" w:lineRule="auto"/>
              <w:ind w:left="1134" w:hanging="1134"/>
              <w:rPr>
                <w:sz w:val="18"/>
                <w:szCs w:val="18"/>
              </w:rPr>
            </w:pPr>
            <w:r w:rsidRPr="0097659A">
              <w:rPr>
                <w:sz w:val="18"/>
                <w:szCs w:val="18"/>
              </w:rPr>
              <w:t>tip n</w:t>
            </w:r>
          </w:p>
        </w:tc>
        <w:tc>
          <w:tcPr>
            <w:tcW w:w="2160" w:type="dxa"/>
            <w:vMerge/>
            <w:shd w:val="clear" w:color="auto" w:fill="FFFFFF"/>
          </w:tcPr>
          <w:p w14:paraId="79F50B3A" w14:textId="77777777" w:rsidR="00807BEF" w:rsidRPr="0097659A" w:rsidRDefault="00807BEF" w:rsidP="00592AA5">
            <w:pPr>
              <w:ind w:left="1134" w:hanging="1134"/>
              <w:rPr>
                <w:sz w:val="18"/>
                <w:szCs w:val="18"/>
              </w:rPr>
            </w:pPr>
          </w:p>
        </w:tc>
      </w:tr>
      <w:tr w:rsidR="00062639" w:rsidRPr="0097659A" w14:paraId="50BF1D9C" w14:textId="77777777" w:rsidTr="00450A4D">
        <w:trPr>
          <w:trHeight w:hRule="exact" w:val="427"/>
        </w:trPr>
        <w:tc>
          <w:tcPr>
            <w:tcW w:w="1440" w:type="dxa"/>
            <w:shd w:val="clear" w:color="auto" w:fill="FFFFFF"/>
            <w:vAlign w:val="center"/>
          </w:tcPr>
          <w:p w14:paraId="090867A9"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3.14.6.1.2.</w:t>
            </w:r>
          </w:p>
        </w:tc>
        <w:tc>
          <w:tcPr>
            <w:tcW w:w="3494" w:type="dxa"/>
            <w:shd w:val="clear" w:color="auto" w:fill="FFFFFF"/>
            <w:vAlign w:val="center"/>
          </w:tcPr>
          <w:p w14:paraId="227D7EAF"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Enjeksiyon zamanlaması (belirtiniz):</w:t>
            </w:r>
          </w:p>
        </w:tc>
        <w:tc>
          <w:tcPr>
            <w:tcW w:w="576" w:type="dxa"/>
            <w:shd w:val="clear" w:color="auto" w:fill="FFFFFF"/>
          </w:tcPr>
          <w:p w14:paraId="4371D392" w14:textId="77777777" w:rsidR="00807BEF" w:rsidRPr="0097659A" w:rsidRDefault="00807BEF" w:rsidP="00592AA5">
            <w:pPr>
              <w:ind w:left="1134" w:hanging="1134"/>
              <w:rPr>
                <w:sz w:val="18"/>
                <w:szCs w:val="18"/>
              </w:rPr>
            </w:pPr>
          </w:p>
        </w:tc>
        <w:tc>
          <w:tcPr>
            <w:tcW w:w="576" w:type="dxa"/>
            <w:shd w:val="clear" w:color="auto" w:fill="FFFFFF"/>
          </w:tcPr>
          <w:p w14:paraId="00CE5345" w14:textId="77777777" w:rsidR="00807BEF" w:rsidRPr="0097659A" w:rsidRDefault="00807BEF" w:rsidP="00592AA5">
            <w:pPr>
              <w:ind w:left="1134" w:hanging="1134"/>
              <w:rPr>
                <w:sz w:val="18"/>
                <w:szCs w:val="18"/>
              </w:rPr>
            </w:pPr>
          </w:p>
        </w:tc>
        <w:tc>
          <w:tcPr>
            <w:tcW w:w="576" w:type="dxa"/>
            <w:shd w:val="clear" w:color="auto" w:fill="FFFFFF"/>
          </w:tcPr>
          <w:p w14:paraId="065D3FA2" w14:textId="77777777" w:rsidR="00807BEF" w:rsidRPr="0097659A" w:rsidRDefault="00807BEF" w:rsidP="00592AA5">
            <w:pPr>
              <w:ind w:left="1134" w:right="220" w:hanging="1134"/>
              <w:jc w:val="right"/>
              <w:rPr>
                <w:sz w:val="18"/>
                <w:szCs w:val="18"/>
              </w:rPr>
            </w:pPr>
            <w:r w:rsidRPr="0097659A">
              <w:rPr>
                <w:rStyle w:val="Gvdemetni77ptKalnDeil0ptbolukbraklyor"/>
                <w:color w:val="auto"/>
                <w:sz w:val="18"/>
                <w:szCs w:val="18"/>
                <w:lang w:val="tr-TR"/>
              </w:rPr>
              <w:t>X</w:t>
            </w:r>
          </w:p>
        </w:tc>
        <w:tc>
          <w:tcPr>
            <w:tcW w:w="1282" w:type="dxa"/>
            <w:shd w:val="clear" w:color="auto" w:fill="FFFFFF"/>
          </w:tcPr>
          <w:p w14:paraId="425EDADB" w14:textId="77777777" w:rsidR="00807BEF" w:rsidRPr="0097659A" w:rsidRDefault="00807BEF" w:rsidP="00592AA5">
            <w:pPr>
              <w:ind w:left="1134" w:hanging="1134"/>
              <w:rPr>
                <w:sz w:val="18"/>
                <w:szCs w:val="18"/>
              </w:rPr>
            </w:pPr>
          </w:p>
        </w:tc>
        <w:tc>
          <w:tcPr>
            <w:tcW w:w="744" w:type="dxa"/>
            <w:shd w:val="clear" w:color="auto" w:fill="FFFFFF"/>
          </w:tcPr>
          <w:p w14:paraId="4BFEE0F4" w14:textId="77777777" w:rsidR="00807BEF" w:rsidRPr="0097659A" w:rsidRDefault="00807BEF" w:rsidP="00592AA5">
            <w:pPr>
              <w:ind w:left="1134" w:hanging="1134"/>
              <w:rPr>
                <w:sz w:val="18"/>
                <w:szCs w:val="18"/>
              </w:rPr>
            </w:pPr>
          </w:p>
        </w:tc>
        <w:tc>
          <w:tcPr>
            <w:tcW w:w="749" w:type="dxa"/>
            <w:shd w:val="clear" w:color="auto" w:fill="FFFFFF"/>
          </w:tcPr>
          <w:p w14:paraId="0C08BF9E" w14:textId="77777777" w:rsidR="00807BEF" w:rsidRPr="0097659A" w:rsidRDefault="00807BEF" w:rsidP="00592AA5">
            <w:pPr>
              <w:ind w:left="1134" w:hanging="1134"/>
              <w:rPr>
                <w:sz w:val="18"/>
                <w:szCs w:val="18"/>
              </w:rPr>
            </w:pPr>
          </w:p>
        </w:tc>
        <w:tc>
          <w:tcPr>
            <w:tcW w:w="744" w:type="dxa"/>
            <w:shd w:val="clear" w:color="auto" w:fill="FFFFFF"/>
          </w:tcPr>
          <w:p w14:paraId="46ABD51C" w14:textId="77777777" w:rsidR="00807BEF" w:rsidRPr="0097659A" w:rsidRDefault="00807BEF" w:rsidP="00592AA5">
            <w:pPr>
              <w:ind w:left="1134" w:hanging="1134"/>
              <w:rPr>
                <w:sz w:val="18"/>
                <w:szCs w:val="18"/>
              </w:rPr>
            </w:pPr>
          </w:p>
        </w:tc>
        <w:tc>
          <w:tcPr>
            <w:tcW w:w="749" w:type="dxa"/>
            <w:shd w:val="clear" w:color="auto" w:fill="FFFFFF"/>
          </w:tcPr>
          <w:p w14:paraId="491B5C4D" w14:textId="77777777" w:rsidR="00807BEF" w:rsidRPr="0097659A" w:rsidRDefault="00807BEF" w:rsidP="00592AA5">
            <w:pPr>
              <w:ind w:left="1134" w:hanging="1134"/>
              <w:rPr>
                <w:sz w:val="18"/>
                <w:szCs w:val="18"/>
              </w:rPr>
            </w:pPr>
          </w:p>
        </w:tc>
        <w:tc>
          <w:tcPr>
            <w:tcW w:w="2160" w:type="dxa"/>
            <w:shd w:val="clear" w:color="auto" w:fill="FFFFFF"/>
          </w:tcPr>
          <w:p w14:paraId="39B0DA9A" w14:textId="77777777" w:rsidR="00807BEF" w:rsidRPr="0097659A" w:rsidRDefault="00807BEF" w:rsidP="00592AA5">
            <w:pPr>
              <w:ind w:left="1134" w:hanging="1134"/>
              <w:rPr>
                <w:sz w:val="18"/>
                <w:szCs w:val="18"/>
              </w:rPr>
            </w:pPr>
          </w:p>
        </w:tc>
      </w:tr>
      <w:tr w:rsidR="00062639" w:rsidRPr="0097659A" w14:paraId="09D82F67" w14:textId="77777777" w:rsidTr="00450A4D">
        <w:trPr>
          <w:trHeight w:hRule="exact" w:val="422"/>
        </w:trPr>
        <w:tc>
          <w:tcPr>
            <w:tcW w:w="1440" w:type="dxa"/>
            <w:shd w:val="clear" w:color="auto" w:fill="FFFFFF"/>
            <w:vAlign w:val="center"/>
          </w:tcPr>
          <w:p w14:paraId="4EDFD771"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3.14.6.2.</w:t>
            </w:r>
          </w:p>
        </w:tc>
        <w:tc>
          <w:tcPr>
            <w:tcW w:w="3494" w:type="dxa"/>
            <w:shd w:val="clear" w:color="auto" w:fill="FFFFFF"/>
            <w:vAlign w:val="center"/>
          </w:tcPr>
          <w:p w14:paraId="7C58E7DC"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Enjektörler</w:t>
            </w:r>
          </w:p>
        </w:tc>
        <w:tc>
          <w:tcPr>
            <w:tcW w:w="576" w:type="dxa"/>
            <w:shd w:val="clear" w:color="auto" w:fill="FFFFFF"/>
          </w:tcPr>
          <w:p w14:paraId="79C3CCA4" w14:textId="77777777" w:rsidR="00807BEF" w:rsidRPr="0097659A" w:rsidRDefault="00807BEF" w:rsidP="00592AA5">
            <w:pPr>
              <w:ind w:left="1134" w:hanging="1134"/>
              <w:rPr>
                <w:sz w:val="18"/>
                <w:szCs w:val="18"/>
              </w:rPr>
            </w:pPr>
          </w:p>
        </w:tc>
        <w:tc>
          <w:tcPr>
            <w:tcW w:w="576" w:type="dxa"/>
            <w:shd w:val="clear" w:color="auto" w:fill="FFFFFF"/>
          </w:tcPr>
          <w:p w14:paraId="678EBB2B" w14:textId="77777777" w:rsidR="00807BEF" w:rsidRPr="0097659A" w:rsidRDefault="00807BEF" w:rsidP="00592AA5">
            <w:pPr>
              <w:ind w:left="1134" w:hanging="1134"/>
              <w:rPr>
                <w:sz w:val="18"/>
                <w:szCs w:val="18"/>
              </w:rPr>
            </w:pPr>
          </w:p>
        </w:tc>
        <w:tc>
          <w:tcPr>
            <w:tcW w:w="576" w:type="dxa"/>
            <w:shd w:val="clear" w:color="auto" w:fill="FFFFFF"/>
          </w:tcPr>
          <w:p w14:paraId="69AF49BE" w14:textId="77777777" w:rsidR="00807BEF" w:rsidRPr="0097659A" w:rsidRDefault="00807BEF" w:rsidP="00592AA5">
            <w:pPr>
              <w:ind w:left="1134" w:hanging="1134"/>
              <w:rPr>
                <w:sz w:val="18"/>
                <w:szCs w:val="18"/>
              </w:rPr>
            </w:pPr>
          </w:p>
        </w:tc>
        <w:tc>
          <w:tcPr>
            <w:tcW w:w="1282" w:type="dxa"/>
            <w:shd w:val="clear" w:color="auto" w:fill="FFFFFF"/>
          </w:tcPr>
          <w:p w14:paraId="04ACF829" w14:textId="77777777" w:rsidR="00807BEF" w:rsidRPr="0097659A" w:rsidRDefault="00807BEF" w:rsidP="00592AA5">
            <w:pPr>
              <w:ind w:left="1134" w:hanging="1134"/>
              <w:rPr>
                <w:sz w:val="18"/>
                <w:szCs w:val="18"/>
              </w:rPr>
            </w:pPr>
          </w:p>
        </w:tc>
        <w:tc>
          <w:tcPr>
            <w:tcW w:w="744" w:type="dxa"/>
            <w:shd w:val="clear" w:color="auto" w:fill="FFFFFF"/>
          </w:tcPr>
          <w:p w14:paraId="7AB8F337" w14:textId="77777777" w:rsidR="00807BEF" w:rsidRPr="0097659A" w:rsidRDefault="00807BEF" w:rsidP="00592AA5">
            <w:pPr>
              <w:ind w:left="1134" w:hanging="1134"/>
              <w:rPr>
                <w:sz w:val="18"/>
                <w:szCs w:val="18"/>
              </w:rPr>
            </w:pPr>
          </w:p>
        </w:tc>
        <w:tc>
          <w:tcPr>
            <w:tcW w:w="749" w:type="dxa"/>
            <w:shd w:val="clear" w:color="auto" w:fill="FFFFFF"/>
          </w:tcPr>
          <w:p w14:paraId="24577945" w14:textId="77777777" w:rsidR="00807BEF" w:rsidRPr="0097659A" w:rsidRDefault="00807BEF" w:rsidP="00592AA5">
            <w:pPr>
              <w:ind w:left="1134" w:hanging="1134"/>
              <w:rPr>
                <w:sz w:val="18"/>
                <w:szCs w:val="18"/>
              </w:rPr>
            </w:pPr>
          </w:p>
        </w:tc>
        <w:tc>
          <w:tcPr>
            <w:tcW w:w="744" w:type="dxa"/>
            <w:shd w:val="clear" w:color="auto" w:fill="FFFFFF"/>
          </w:tcPr>
          <w:p w14:paraId="4AD4224F" w14:textId="77777777" w:rsidR="00807BEF" w:rsidRPr="0097659A" w:rsidRDefault="00807BEF" w:rsidP="00592AA5">
            <w:pPr>
              <w:ind w:left="1134" w:hanging="1134"/>
              <w:rPr>
                <w:sz w:val="18"/>
                <w:szCs w:val="18"/>
              </w:rPr>
            </w:pPr>
          </w:p>
        </w:tc>
        <w:tc>
          <w:tcPr>
            <w:tcW w:w="749" w:type="dxa"/>
            <w:shd w:val="clear" w:color="auto" w:fill="FFFFFF"/>
          </w:tcPr>
          <w:p w14:paraId="47350D29" w14:textId="77777777" w:rsidR="00807BEF" w:rsidRPr="0097659A" w:rsidRDefault="00807BEF" w:rsidP="00592AA5">
            <w:pPr>
              <w:ind w:left="1134" w:hanging="1134"/>
              <w:rPr>
                <w:sz w:val="18"/>
                <w:szCs w:val="18"/>
              </w:rPr>
            </w:pPr>
          </w:p>
        </w:tc>
        <w:tc>
          <w:tcPr>
            <w:tcW w:w="2160" w:type="dxa"/>
            <w:shd w:val="clear" w:color="auto" w:fill="FFFFFF"/>
          </w:tcPr>
          <w:p w14:paraId="5946BD47" w14:textId="77777777" w:rsidR="00807BEF" w:rsidRPr="0097659A" w:rsidRDefault="00807BEF" w:rsidP="00592AA5">
            <w:pPr>
              <w:ind w:left="1134" w:hanging="1134"/>
              <w:rPr>
                <w:sz w:val="18"/>
                <w:szCs w:val="18"/>
              </w:rPr>
            </w:pPr>
          </w:p>
        </w:tc>
      </w:tr>
      <w:tr w:rsidR="00062639" w:rsidRPr="0097659A" w14:paraId="6409B726" w14:textId="77777777" w:rsidTr="00450A4D">
        <w:trPr>
          <w:trHeight w:hRule="exact" w:val="427"/>
        </w:trPr>
        <w:tc>
          <w:tcPr>
            <w:tcW w:w="1440" w:type="dxa"/>
            <w:shd w:val="clear" w:color="auto" w:fill="FFFFFF"/>
            <w:vAlign w:val="center"/>
          </w:tcPr>
          <w:p w14:paraId="459F3764"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3.14.6.2.1.</w:t>
            </w:r>
          </w:p>
        </w:tc>
        <w:tc>
          <w:tcPr>
            <w:tcW w:w="3494" w:type="dxa"/>
            <w:shd w:val="clear" w:color="auto" w:fill="FFFFFF"/>
            <w:vAlign w:val="center"/>
          </w:tcPr>
          <w:p w14:paraId="081CE148"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Tip(ler):</w:t>
            </w:r>
          </w:p>
        </w:tc>
        <w:tc>
          <w:tcPr>
            <w:tcW w:w="576" w:type="dxa"/>
            <w:shd w:val="clear" w:color="auto" w:fill="FFFFFF"/>
          </w:tcPr>
          <w:p w14:paraId="56FB347D" w14:textId="77777777" w:rsidR="00807BEF" w:rsidRPr="0097659A" w:rsidRDefault="00807BEF" w:rsidP="00592AA5">
            <w:pPr>
              <w:ind w:left="1134" w:hanging="1134"/>
              <w:rPr>
                <w:sz w:val="18"/>
                <w:szCs w:val="18"/>
              </w:rPr>
            </w:pPr>
          </w:p>
        </w:tc>
        <w:tc>
          <w:tcPr>
            <w:tcW w:w="576" w:type="dxa"/>
            <w:shd w:val="clear" w:color="auto" w:fill="FFFFFF"/>
          </w:tcPr>
          <w:p w14:paraId="7E197520" w14:textId="77777777" w:rsidR="00807BEF" w:rsidRPr="0097659A" w:rsidRDefault="00807BEF" w:rsidP="00592AA5">
            <w:pPr>
              <w:ind w:left="1134" w:hanging="1134"/>
              <w:rPr>
                <w:sz w:val="18"/>
                <w:szCs w:val="18"/>
              </w:rPr>
            </w:pPr>
          </w:p>
        </w:tc>
        <w:tc>
          <w:tcPr>
            <w:tcW w:w="576" w:type="dxa"/>
            <w:shd w:val="clear" w:color="auto" w:fill="FFFFFF"/>
          </w:tcPr>
          <w:p w14:paraId="31AF4509" w14:textId="77777777" w:rsidR="00807BEF" w:rsidRPr="0097659A" w:rsidRDefault="00807BEF" w:rsidP="00592AA5">
            <w:pPr>
              <w:ind w:left="1134" w:right="220" w:hanging="1134"/>
              <w:jc w:val="right"/>
              <w:rPr>
                <w:sz w:val="18"/>
                <w:szCs w:val="18"/>
              </w:rPr>
            </w:pPr>
            <w:r w:rsidRPr="0097659A">
              <w:rPr>
                <w:rStyle w:val="Gvdemetni77ptKalnDeil0ptbolukbraklyor"/>
                <w:color w:val="auto"/>
                <w:sz w:val="18"/>
                <w:szCs w:val="18"/>
                <w:lang w:val="tr-TR"/>
              </w:rPr>
              <w:t>X</w:t>
            </w:r>
          </w:p>
        </w:tc>
        <w:tc>
          <w:tcPr>
            <w:tcW w:w="1282" w:type="dxa"/>
            <w:shd w:val="clear" w:color="auto" w:fill="FFFFFF"/>
          </w:tcPr>
          <w:p w14:paraId="2BF84037" w14:textId="77777777" w:rsidR="00807BEF" w:rsidRPr="0097659A" w:rsidRDefault="00807BEF" w:rsidP="00592AA5">
            <w:pPr>
              <w:ind w:left="1134" w:hanging="1134"/>
              <w:rPr>
                <w:sz w:val="18"/>
                <w:szCs w:val="18"/>
              </w:rPr>
            </w:pPr>
          </w:p>
        </w:tc>
        <w:tc>
          <w:tcPr>
            <w:tcW w:w="744" w:type="dxa"/>
            <w:shd w:val="clear" w:color="auto" w:fill="FFFFFF"/>
          </w:tcPr>
          <w:p w14:paraId="6DC43E91" w14:textId="77777777" w:rsidR="00807BEF" w:rsidRPr="0097659A" w:rsidRDefault="00807BEF" w:rsidP="00592AA5">
            <w:pPr>
              <w:ind w:left="1134" w:hanging="1134"/>
              <w:rPr>
                <w:sz w:val="18"/>
                <w:szCs w:val="18"/>
              </w:rPr>
            </w:pPr>
          </w:p>
        </w:tc>
        <w:tc>
          <w:tcPr>
            <w:tcW w:w="749" w:type="dxa"/>
            <w:shd w:val="clear" w:color="auto" w:fill="FFFFFF"/>
          </w:tcPr>
          <w:p w14:paraId="1CA1308C" w14:textId="77777777" w:rsidR="00807BEF" w:rsidRPr="0097659A" w:rsidRDefault="00807BEF" w:rsidP="00592AA5">
            <w:pPr>
              <w:ind w:left="1134" w:hanging="1134"/>
              <w:rPr>
                <w:sz w:val="18"/>
                <w:szCs w:val="18"/>
              </w:rPr>
            </w:pPr>
          </w:p>
        </w:tc>
        <w:tc>
          <w:tcPr>
            <w:tcW w:w="744" w:type="dxa"/>
            <w:shd w:val="clear" w:color="auto" w:fill="FFFFFF"/>
          </w:tcPr>
          <w:p w14:paraId="6ED025AD" w14:textId="77777777" w:rsidR="00807BEF" w:rsidRPr="0097659A" w:rsidRDefault="00807BEF" w:rsidP="00592AA5">
            <w:pPr>
              <w:ind w:left="1134" w:hanging="1134"/>
              <w:rPr>
                <w:sz w:val="18"/>
                <w:szCs w:val="18"/>
              </w:rPr>
            </w:pPr>
          </w:p>
        </w:tc>
        <w:tc>
          <w:tcPr>
            <w:tcW w:w="749" w:type="dxa"/>
            <w:shd w:val="clear" w:color="auto" w:fill="FFFFFF"/>
          </w:tcPr>
          <w:p w14:paraId="42424E3E" w14:textId="77777777" w:rsidR="00807BEF" w:rsidRPr="0097659A" w:rsidRDefault="00807BEF" w:rsidP="00592AA5">
            <w:pPr>
              <w:ind w:left="1134" w:hanging="1134"/>
              <w:rPr>
                <w:sz w:val="18"/>
                <w:szCs w:val="18"/>
              </w:rPr>
            </w:pPr>
          </w:p>
        </w:tc>
        <w:tc>
          <w:tcPr>
            <w:tcW w:w="2160" w:type="dxa"/>
            <w:shd w:val="clear" w:color="auto" w:fill="FFFFFF"/>
          </w:tcPr>
          <w:p w14:paraId="04C065B0" w14:textId="77777777" w:rsidR="00807BEF" w:rsidRPr="0097659A" w:rsidRDefault="00807BEF" w:rsidP="00592AA5">
            <w:pPr>
              <w:ind w:left="1134" w:hanging="1134"/>
              <w:rPr>
                <w:sz w:val="18"/>
                <w:szCs w:val="18"/>
              </w:rPr>
            </w:pPr>
          </w:p>
        </w:tc>
      </w:tr>
      <w:tr w:rsidR="00062639" w:rsidRPr="0097659A" w14:paraId="2C139EA2" w14:textId="77777777" w:rsidTr="00450A4D">
        <w:trPr>
          <w:trHeight w:hRule="exact" w:val="427"/>
        </w:trPr>
        <w:tc>
          <w:tcPr>
            <w:tcW w:w="1440" w:type="dxa"/>
            <w:shd w:val="clear" w:color="auto" w:fill="FFFFFF"/>
            <w:vAlign w:val="center"/>
          </w:tcPr>
          <w:p w14:paraId="63C41F12"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3.14.6.2.2.</w:t>
            </w:r>
          </w:p>
        </w:tc>
        <w:tc>
          <w:tcPr>
            <w:tcW w:w="3494" w:type="dxa"/>
            <w:shd w:val="clear" w:color="auto" w:fill="FFFFFF"/>
            <w:vAlign w:val="center"/>
          </w:tcPr>
          <w:p w14:paraId="75E8CF73"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Açılış basıncı veya karakteristik çizim:</w:t>
            </w:r>
          </w:p>
        </w:tc>
        <w:tc>
          <w:tcPr>
            <w:tcW w:w="576" w:type="dxa"/>
            <w:shd w:val="clear" w:color="auto" w:fill="FFFFFF"/>
          </w:tcPr>
          <w:p w14:paraId="7F6B6DC7" w14:textId="77777777" w:rsidR="00807BEF" w:rsidRPr="0097659A" w:rsidRDefault="00807BEF" w:rsidP="00592AA5">
            <w:pPr>
              <w:ind w:left="1134" w:hanging="1134"/>
              <w:rPr>
                <w:sz w:val="18"/>
                <w:szCs w:val="18"/>
              </w:rPr>
            </w:pPr>
          </w:p>
        </w:tc>
        <w:tc>
          <w:tcPr>
            <w:tcW w:w="576" w:type="dxa"/>
            <w:shd w:val="clear" w:color="auto" w:fill="FFFFFF"/>
          </w:tcPr>
          <w:p w14:paraId="575F6700" w14:textId="77777777" w:rsidR="00807BEF" w:rsidRPr="0097659A" w:rsidRDefault="00807BEF" w:rsidP="00592AA5">
            <w:pPr>
              <w:ind w:left="1134" w:hanging="1134"/>
              <w:rPr>
                <w:sz w:val="18"/>
                <w:szCs w:val="18"/>
              </w:rPr>
            </w:pPr>
          </w:p>
        </w:tc>
        <w:tc>
          <w:tcPr>
            <w:tcW w:w="576" w:type="dxa"/>
            <w:shd w:val="clear" w:color="auto" w:fill="FFFFFF"/>
          </w:tcPr>
          <w:p w14:paraId="01FF40A6" w14:textId="77777777" w:rsidR="00807BEF" w:rsidRPr="0097659A" w:rsidRDefault="00807BEF" w:rsidP="00592AA5">
            <w:pPr>
              <w:ind w:left="1134" w:right="220" w:hanging="1134"/>
              <w:jc w:val="right"/>
              <w:rPr>
                <w:sz w:val="18"/>
                <w:szCs w:val="18"/>
              </w:rPr>
            </w:pPr>
            <w:r w:rsidRPr="0097659A">
              <w:rPr>
                <w:rStyle w:val="Gvdemetni77ptKalnDeil0ptbolukbraklyor"/>
                <w:color w:val="auto"/>
                <w:sz w:val="18"/>
                <w:szCs w:val="18"/>
                <w:lang w:val="tr-TR"/>
              </w:rPr>
              <w:t>X</w:t>
            </w:r>
          </w:p>
        </w:tc>
        <w:tc>
          <w:tcPr>
            <w:tcW w:w="1282" w:type="dxa"/>
            <w:shd w:val="clear" w:color="auto" w:fill="FFFFFF"/>
          </w:tcPr>
          <w:p w14:paraId="385FC505" w14:textId="77777777" w:rsidR="00807BEF" w:rsidRPr="0097659A" w:rsidRDefault="00807BEF" w:rsidP="00592AA5">
            <w:pPr>
              <w:ind w:left="1134" w:hanging="1134"/>
              <w:rPr>
                <w:sz w:val="18"/>
                <w:szCs w:val="18"/>
              </w:rPr>
            </w:pPr>
          </w:p>
        </w:tc>
        <w:tc>
          <w:tcPr>
            <w:tcW w:w="744" w:type="dxa"/>
            <w:shd w:val="clear" w:color="auto" w:fill="FFFFFF"/>
          </w:tcPr>
          <w:p w14:paraId="4D162ACF" w14:textId="77777777" w:rsidR="00807BEF" w:rsidRPr="0097659A" w:rsidRDefault="00807BEF" w:rsidP="00592AA5">
            <w:pPr>
              <w:ind w:left="1134" w:hanging="1134"/>
              <w:rPr>
                <w:sz w:val="18"/>
                <w:szCs w:val="18"/>
              </w:rPr>
            </w:pPr>
          </w:p>
        </w:tc>
        <w:tc>
          <w:tcPr>
            <w:tcW w:w="749" w:type="dxa"/>
            <w:shd w:val="clear" w:color="auto" w:fill="FFFFFF"/>
          </w:tcPr>
          <w:p w14:paraId="66751772" w14:textId="77777777" w:rsidR="00807BEF" w:rsidRPr="0097659A" w:rsidRDefault="00807BEF" w:rsidP="00592AA5">
            <w:pPr>
              <w:ind w:left="1134" w:hanging="1134"/>
              <w:rPr>
                <w:sz w:val="18"/>
                <w:szCs w:val="18"/>
              </w:rPr>
            </w:pPr>
          </w:p>
        </w:tc>
        <w:tc>
          <w:tcPr>
            <w:tcW w:w="744" w:type="dxa"/>
            <w:shd w:val="clear" w:color="auto" w:fill="FFFFFF"/>
          </w:tcPr>
          <w:p w14:paraId="35115EDC" w14:textId="77777777" w:rsidR="00807BEF" w:rsidRPr="0097659A" w:rsidRDefault="00807BEF" w:rsidP="00592AA5">
            <w:pPr>
              <w:ind w:left="1134" w:hanging="1134"/>
              <w:rPr>
                <w:sz w:val="18"/>
                <w:szCs w:val="18"/>
              </w:rPr>
            </w:pPr>
          </w:p>
        </w:tc>
        <w:tc>
          <w:tcPr>
            <w:tcW w:w="749" w:type="dxa"/>
            <w:shd w:val="clear" w:color="auto" w:fill="FFFFFF"/>
          </w:tcPr>
          <w:p w14:paraId="7670EDB8" w14:textId="77777777" w:rsidR="00807BEF" w:rsidRPr="0097659A" w:rsidRDefault="00807BEF" w:rsidP="00592AA5">
            <w:pPr>
              <w:ind w:left="1134" w:hanging="1134"/>
              <w:rPr>
                <w:sz w:val="18"/>
                <w:szCs w:val="18"/>
              </w:rPr>
            </w:pPr>
          </w:p>
        </w:tc>
        <w:tc>
          <w:tcPr>
            <w:tcW w:w="2160" w:type="dxa"/>
            <w:shd w:val="clear" w:color="auto" w:fill="FFFFFF"/>
          </w:tcPr>
          <w:p w14:paraId="655C96D7" w14:textId="77777777" w:rsidR="00807BEF" w:rsidRPr="0097659A" w:rsidRDefault="00807BEF" w:rsidP="00592AA5">
            <w:pPr>
              <w:ind w:left="1134" w:hanging="1134"/>
              <w:rPr>
                <w:sz w:val="18"/>
                <w:szCs w:val="18"/>
              </w:rPr>
            </w:pPr>
          </w:p>
        </w:tc>
      </w:tr>
      <w:tr w:rsidR="00062639" w:rsidRPr="0097659A" w14:paraId="371A5E8D" w14:textId="77777777" w:rsidTr="00450A4D">
        <w:trPr>
          <w:trHeight w:hRule="exact" w:val="427"/>
        </w:trPr>
        <w:tc>
          <w:tcPr>
            <w:tcW w:w="1440" w:type="dxa"/>
            <w:shd w:val="clear" w:color="auto" w:fill="FFFFFF"/>
            <w:vAlign w:val="center"/>
          </w:tcPr>
          <w:p w14:paraId="07B96F3E"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3.14.7.</w:t>
            </w:r>
          </w:p>
        </w:tc>
        <w:tc>
          <w:tcPr>
            <w:tcW w:w="3494" w:type="dxa"/>
            <w:shd w:val="clear" w:color="auto" w:fill="FFFFFF"/>
            <w:vAlign w:val="center"/>
          </w:tcPr>
          <w:p w14:paraId="6FED4E73" w14:textId="77777777" w:rsidR="00807BEF" w:rsidRPr="0097659A" w:rsidRDefault="00807BEF" w:rsidP="00592AA5">
            <w:pPr>
              <w:pStyle w:val="Gvdemetni0"/>
              <w:shd w:val="clear" w:color="auto" w:fill="auto"/>
              <w:spacing w:line="240" w:lineRule="auto"/>
              <w:ind w:left="1134" w:hanging="1134"/>
              <w:jc w:val="left"/>
              <w:rPr>
                <w:i/>
                <w:sz w:val="18"/>
                <w:szCs w:val="18"/>
              </w:rPr>
            </w:pPr>
            <w:r w:rsidRPr="0097659A">
              <w:rPr>
                <w:rStyle w:val="Gvdemetnitalik0ptbolukbraklyor"/>
                <w:i w:val="0"/>
                <w:color w:val="auto"/>
                <w:sz w:val="18"/>
                <w:szCs w:val="18"/>
                <w:lang w:val="tr-TR"/>
              </w:rPr>
              <w:t>Elektronik Kontrol Ünitesi (ECU)</w:t>
            </w:r>
          </w:p>
        </w:tc>
        <w:tc>
          <w:tcPr>
            <w:tcW w:w="576" w:type="dxa"/>
            <w:shd w:val="clear" w:color="auto" w:fill="FFFFFF"/>
          </w:tcPr>
          <w:p w14:paraId="7DE78311" w14:textId="77777777" w:rsidR="00807BEF" w:rsidRPr="0097659A" w:rsidRDefault="00807BEF" w:rsidP="00592AA5">
            <w:pPr>
              <w:ind w:left="1134" w:hanging="1134"/>
              <w:rPr>
                <w:sz w:val="18"/>
                <w:szCs w:val="18"/>
              </w:rPr>
            </w:pPr>
          </w:p>
        </w:tc>
        <w:tc>
          <w:tcPr>
            <w:tcW w:w="576" w:type="dxa"/>
            <w:shd w:val="clear" w:color="auto" w:fill="FFFFFF"/>
          </w:tcPr>
          <w:p w14:paraId="359C1598" w14:textId="77777777" w:rsidR="00807BEF" w:rsidRPr="0097659A" w:rsidRDefault="00807BEF" w:rsidP="00592AA5">
            <w:pPr>
              <w:ind w:left="1134" w:hanging="1134"/>
              <w:rPr>
                <w:sz w:val="18"/>
                <w:szCs w:val="18"/>
              </w:rPr>
            </w:pPr>
          </w:p>
        </w:tc>
        <w:tc>
          <w:tcPr>
            <w:tcW w:w="576" w:type="dxa"/>
            <w:shd w:val="clear" w:color="auto" w:fill="FFFFFF"/>
          </w:tcPr>
          <w:p w14:paraId="3FF529C8" w14:textId="77777777" w:rsidR="00807BEF" w:rsidRPr="0097659A" w:rsidRDefault="00807BEF" w:rsidP="00592AA5">
            <w:pPr>
              <w:ind w:left="1134" w:hanging="1134"/>
              <w:rPr>
                <w:sz w:val="18"/>
                <w:szCs w:val="18"/>
              </w:rPr>
            </w:pPr>
          </w:p>
        </w:tc>
        <w:tc>
          <w:tcPr>
            <w:tcW w:w="1282" w:type="dxa"/>
            <w:shd w:val="clear" w:color="auto" w:fill="FFFFFF"/>
          </w:tcPr>
          <w:p w14:paraId="3B50B506" w14:textId="77777777" w:rsidR="00807BEF" w:rsidRPr="0097659A" w:rsidRDefault="00807BEF" w:rsidP="00592AA5">
            <w:pPr>
              <w:ind w:left="1134" w:hanging="1134"/>
              <w:rPr>
                <w:sz w:val="18"/>
                <w:szCs w:val="18"/>
              </w:rPr>
            </w:pPr>
          </w:p>
        </w:tc>
        <w:tc>
          <w:tcPr>
            <w:tcW w:w="744" w:type="dxa"/>
            <w:shd w:val="clear" w:color="auto" w:fill="FFFFFF"/>
          </w:tcPr>
          <w:p w14:paraId="223D7914" w14:textId="77777777" w:rsidR="00807BEF" w:rsidRPr="0097659A" w:rsidRDefault="00807BEF" w:rsidP="00592AA5">
            <w:pPr>
              <w:ind w:left="1134" w:hanging="1134"/>
              <w:rPr>
                <w:sz w:val="18"/>
                <w:szCs w:val="18"/>
              </w:rPr>
            </w:pPr>
          </w:p>
        </w:tc>
        <w:tc>
          <w:tcPr>
            <w:tcW w:w="749" w:type="dxa"/>
            <w:shd w:val="clear" w:color="auto" w:fill="FFFFFF"/>
          </w:tcPr>
          <w:p w14:paraId="2B5ABC33" w14:textId="77777777" w:rsidR="00807BEF" w:rsidRPr="0097659A" w:rsidRDefault="00807BEF" w:rsidP="00592AA5">
            <w:pPr>
              <w:ind w:left="1134" w:hanging="1134"/>
              <w:rPr>
                <w:sz w:val="18"/>
                <w:szCs w:val="18"/>
              </w:rPr>
            </w:pPr>
          </w:p>
        </w:tc>
        <w:tc>
          <w:tcPr>
            <w:tcW w:w="744" w:type="dxa"/>
            <w:shd w:val="clear" w:color="auto" w:fill="FFFFFF"/>
          </w:tcPr>
          <w:p w14:paraId="52F2B263" w14:textId="77777777" w:rsidR="00807BEF" w:rsidRPr="0097659A" w:rsidRDefault="00807BEF" w:rsidP="00592AA5">
            <w:pPr>
              <w:ind w:left="1134" w:hanging="1134"/>
              <w:rPr>
                <w:sz w:val="18"/>
                <w:szCs w:val="18"/>
              </w:rPr>
            </w:pPr>
          </w:p>
        </w:tc>
        <w:tc>
          <w:tcPr>
            <w:tcW w:w="749" w:type="dxa"/>
            <w:shd w:val="clear" w:color="auto" w:fill="FFFFFF"/>
          </w:tcPr>
          <w:p w14:paraId="43B27334" w14:textId="77777777" w:rsidR="00807BEF" w:rsidRPr="0097659A" w:rsidRDefault="00807BEF" w:rsidP="00592AA5">
            <w:pPr>
              <w:ind w:left="1134" w:hanging="1134"/>
              <w:rPr>
                <w:sz w:val="18"/>
                <w:szCs w:val="18"/>
              </w:rPr>
            </w:pPr>
          </w:p>
        </w:tc>
        <w:tc>
          <w:tcPr>
            <w:tcW w:w="2160" w:type="dxa"/>
            <w:shd w:val="clear" w:color="auto" w:fill="FFFFFF"/>
          </w:tcPr>
          <w:p w14:paraId="2FFA79AB" w14:textId="77777777" w:rsidR="00807BEF" w:rsidRPr="0097659A" w:rsidRDefault="00807BEF" w:rsidP="00592AA5">
            <w:pPr>
              <w:ind w:left="1134" w:hanging="1134"/>
              <w:rPr>
                <w:sz w:val="18"/>
                <w:szCs w:val="18"/>
              </w:rPr>
            </w:pPr>
          </w:p>
        </w:tc>
      </w:tr>
      <w:tr w:rsidR="00062639" w:rsidRPr="0097659A" w14:paraId="2F1FD017" w14:textId="77777777" w:rsidTr="00450A4D">
        <w:trPr>
          <w:trHeight w:hRule="exact" w:val="427"/>
        </w:trPr>
        <w:tc>
          <w:tcPr>
            <w:tcW w:w="1440" w:type="dxa"/>
            <w:shd w:val="clear" w:color="auto" w:fill="FFFFFF"/>
            <w:vAlign w:val="center"/>
          </w:tcPr>
          <w:p w14:paraId="09AA215D"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3.14.7.1.</w:t>
            </w:r>
          </w:p>
        </w:tc>
        <w:tc>
          <w:tcPr>
            <w:tcW w:w="3494" w:type="dxa"/>
            <w:shd w:val="clear" w:color="auto" w:fill="FFFFFF"/>
            <w:vAlign w:val="center"/>
          </w:tcPr>
          <w:p w14:paraId="5ECEB3F7"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Tip(ler):</w:t>
            </w:r>
          </w:p>
        </w:tc>
        <w:tc>
          <w:tcPr>
            <w:tcW w:w="576" w:type="dxa"/>
            <w:shd w:val="clear" w:color="auto" w:fill="FFFFFF"/>
          </w:tcPr>
          <w:p w14:paraId="3ADAFA00" w14:textId="77777777" w:rsidR="00807BEF" w:rsidRPr="0097659A" w:rsidRDefault="00807BEF" w:rsidP="00592AA5">
            <w:pPr>
              <w:ind w:left="1134" w:hanging="1134"/>
              <w:rPr>
                <w:sz w:val="18"/>
                <w:szCs w:val="18"/>
              </w:rPr>
            </w:pPr>
          </w:p>
        </w:tc>
        <w:tc>
          <w:tcPr>
            <w:tcW w:w="576" w:type="dxa"/>
            <w:shd w:val="clear" w:color="auto" w:fill="FFFFFF"/>
          </w:tcPr>
          <w:p w14:paraId="7DB5A1B8" w14:textId="77777777" w:rsidR="00807BEF" w:rsidRPr="0097659A" w:rsidRDefault="00807BEF" w:rsidP="00592AA5">
            <w:pPr>
              <w:ind w:left="1134" w:hanging="1134"/>
              <w:rPr>
                <w:sz w:val="18"/>
                <w:szCs w:val="18"/>
              </w:rPr>
            </w:pPr>
          </w:p>
        </w:tc>
        <w:tc>
          <w:tcPr>
            <w:tcW w:w="576" w:type="dxa"/>
            <w:shd w:val="clear" w:color="auto" w:fill="FFFFFF"/>
          </w:tcPr>
          <w:p w14:paraId="3C0A1A3D" w14:textId="77777777" w:rsidR="00807BEF" w:rsidRPr="0097659A" w:rsidRDefault="00807BEF" w:rsidP="00592AA5">
            <w:pPr>
              <w:ind w:left="1134" w:right="220" w:hanging="1134"/>
              <w:jc w:val="right"/>
              <w:rPr>
                <w:sz w:val="18"/>
                <w:szCs w:val="18"/>
              </w:rPr>
            </w:pPr>
            <w:r w:rsidRPr="0097659A">
              <w:rPr>
                <w:rStyle w:val="Gvdemetni77ptKalnDeil0ptbolukbraklyor"/>
                <w:color w:val="auto"/>
                <w:sz w:val="18"/>
                <w:szCs w:val="18"/>
                <w:lang w:val="tr-TR"/>
              </w:rPr>
              <w:t>X</w:t>
            </w:r>
          </w:p>
        </w:tc>
        <w:tc>
          <w:tcPr>
            <w:tcW w:w="1282" w:type="dxa"/>
            <w:shd w:val="clear" w:color="auto" w:fill="FFFFFF"/>
          </w:tcPr>
          <w:p w14:paraId="6A9D5C84" w14:textId="77777777" w:rsidR="00807BEF" w:rsidRPr="0097659A" w:rsidRDefault="00807BEF" w:rsidP="00592AA5">
            <w:pPr>
              <w:ind w:left="1134" w:hanging="1134"/>
              <w:rPr>
                <w:sz w:val="18"/>
                <w:szCs w:val="18"/>
              </w:rPr>
            </w:pPr>
          </w:p>
        </w:tc>
        <w:tc>
          <w:tcPr>
            <w:tcW w:w="744" w:type="dxa"/>
            <w:shd w:val="clear" w:color="auto" w:fill="FFFFFF"/>
          </w:tcPr>
          <w:p w14:paraId="31F3234C" w14:textId="77777777" w:rsidR="00807BEF" w:rsidRPr="0097659A" w:rsidRDefault="00807BEF" w:rsidP="00592AA5">
            <w:pPr>
              <w:ind w:left="1134" w:hanging="1134"/>
              <w:rPr>
                <w:sz w:val="18"/>
                <w:szCs w:val="18"/>
              </w:rPr>
            </w:pPr>
          </w:p>
        </w:tc>
        <w:tc>
          <w:tcPr>
            <w:tcW w:w="749" w:type="dxa"/>
            <w:shd w:val="clear" w:color="auto" w:fill="FFFFFF"/>
          </w:tcPr>
          <w:p w14:paraId="579DF14D" w14:textId="77777777" w:rsidR="00807BEF" w:rsidRPr="0097659A" w:rsidRDefault="00807BEF" w:rsidP="00592AA5">
            <w:pPr>
              <w:ind w:left="1134" w:hanging="1134"/>
              <w:rPr>
                <w:sz w:val="18"/>
                <w:szCs w:val="18"/>
              </w:rPr>
            </w:pPr>
          </w:p>
        </w:tc>
        <w:tc>
          <w:tcPr>
            <w:tcW w:w="744" w:type="dxa"/>
            <w:shd w:val="clear" w:color="auto" w:fill="FFFFFF"/>
          </w:tcPr>
          <w:p w14:paraId="613EF6E1" w14:textId="77777777" w:rsidR="00807BEF" w:rsidRPr="0097659A" w:rsidRDefault="00807BEF" w:rsidP="00592AA5">
            <w:pPr>
              <w:ind w:left="1134" w:hanging="1134"/>
              <w:rPr>
                <w:sz w:val="18"/>
                <w:szCs w:val="18"/>
              </w:rPr>
            </w:pPr>
          </w:p>
        </w:tc>
        <w:tc>
          <w:tcPr>
            <w:tcW w:w="749" w:type="dxa"/>
            <w:shd w:val="clear" w:color="auto" w:fill="FFFFFF"/>
          </w:tcPr>
          <w:p w14:paraId="479202C2" w14:textId="77777777" w:rsidR="00807BEF" w:rsidRPr="0097659A" w:rsidRDefault="00807BEF" w:rsidP="00592AA5">
            <w:pPr>
              <w:ind w:left="1134" w:hanging="1134"/>
              <w:rPr>
                <w:sz w:val="18"/>
                <w:szCs w:val="18"/>
              </w:rPr>
            </w:pPr>
          </w:p>
        </w:tc>
        <w:tc>
          <w:tcPr>
            <w:tcW w:w="2160" w:type="dxa"/>
            <w:shd w:val="clear" w:color="auto" w:fill="FFFFFF"/>
          </w:tcPr>
          <w:p w14:paraId="4780B154" w14:textId="77777777" w:rsidR="00807BEF" w:rsidRPr="0097659A" w:rsidRDefault="00807BEF" w:rsidP="00592AA5">
            <w:pPr>
              <w:ind w:left="1134" w:hanging="1134"/>
              <w:rPr>
                <w:sz w:val="18"/>
                <w:szCs w:val="18"/>
              </w:rPr>
            </w:pPr>
          </w:p>
        </w:tc>
      </w:tr>
      <w:tr w:rsidR="00062639" w:rsidRPr="0097659A" w14:paraId="1F191B0D" w14:textId="77777777" w:rsidTr="00450A4D">
        <w:trPr>
          <w:trHeight w:hRule="exact" w:val="427"/>
        </w:trPr>
        <w:tc>
          <w:tcPr>
            <w:tcW w:w="1440" w:type="dxa"/>
            <w:shd w:val="clear" w:color="auto" w:fill="FFFFFF"/>
            <w:vAlign w:val="center"/>
          </w:tcPr>
          <w:p w14:paraId="727EBD65"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3.14.7.2.</w:t>
            </w:r>
          </w:p>
        </w:tc>
        <w:tc>
          <w:tcPr>
            <w:tcW w:w="3494" w:type="dxa"/>
            <w:shd w:val="clear" w:color="auto" w:fill="FFFFFF"/>
            <w:vAlign w:val="center"/>
          </w:tcPr>
          <w:p w14:paraId="0334D0FE"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Ayarlama imkanları:</w:t>
            </w:r>
          </w:p>
        </w:tc>
        <w:tc>
          <w:tcPr>
            <w:tcW w:w="576" w:type="dxa"/>
            <w:shd w:val="clear" w:color="auto" w:fill="FFFFFF"/>
          </w:tcPr>
          <w:p w14:paraId="1C425926" w14:textId="77777777" w:rsidR="00807BEF" w:rsidRPr="0097659A" w:rsidRDefault="00807BEF" w:rsidP="00592AA5">
            <w:pPr>
              <w:ind w:left="1134" w:hanging="1134"/>
              <w:rPr>
                <w:sz w:val="18"/>
                <w:szCs w:val="18"/>
              </w:rPr>
            </w:pPr>
          </w:p>
        </w:tc>
        <w:tc>
          <w:tcPr>
            <w:tcW w:w="576" w:type="dxa"/>
            <w:shd w:val="clear" w:color="auto" w:fill="FFFFFF"/>
          </w:tcPr>
          <w:p w14:paraId="3862B51D" w14:textId="77777777" w:rsidR="00807BEF" w:rsidRPr="0097659A" w:rsidRDefault="00807BEF" w:rsidP="00592AA5">
            <w:pPr>
              <w:ind w:left="1134" w:hanging="1134"/>
              <w:rPr>
                <w:sz w:val="18"/>
                <w:szCs w:val="18"/>
              </w:rPr>
            </w:pPr>
          </w:p>
        </w:tc>
        <w:tc>
          <w:tcPr>
            <w:tcW w:w="576" w:type="dxa"/>
            <w:shd w:val="clear" w:color="auto" w:fill="FFFFFF"/>
          </w:tcPr>
          <w:p w14:paraId="3DCAEDC1" w14:textId="77777777" w:rsidR="00807BEF" w:rsidRPr="0097659A" w:rsidRDefault="00807BEF" w:rsidP="00592AA5">
            <w:pPr>
              <w:ind w:left="1134" w:right="220" w:hanging="1134"/>
              <w:jc w:val="right"/>
              <w:rPr>
                <w:sz w:val="18"/>
                <w:szCs w:val="18"/>
              </w:rPr>
            </w:pPr>
            <w:r w:rsidRPr="0097659A">
              <w:rPr>
                <w:rStyle w:val="Gvdemetni77ptKalnDeil0ptbolukbraklyor"/>
                <w:color w:val="auto"/>
                <w:sz w:val="18"/>
                <w:szCs w:val="18"/>
                <w:lang w:val="tr-TR"/>
              </w:rPr>
              <w:t>X</w:t>
            </w:r>
          </w:p>
        </w:tc>
        <w:tc>
          <w:tcPr>
            <w:tcW w:w="1282" w:type="dxa"/>
            <w:shd w:val="clear" w:color="auto" w:fill="FFFFFF"/>
          </w:tcPr>
          <w:p w14:paraId="2D0FE53F" w14:textId="77777777" w:rsidR="00807BEF" w:rsidRPr="0097659A" w:rsidRDefault="00807BEF" w:rsidP="00592AA5">
            <w:pPr>
              <w:ind w:left="1134" w:hanging="1134"/>
              <w:rPr>
                <w:sz w:val="18"/>
                <w:szCs w:val="18"/>
              </w:rPr>
            </w:pPr>
          </w:p>
        </w:tc>
        <w:tc>
          <w:tcPr>
            <w:tcW w:w="744" w:type="dxa"/>
            <w:shd w:val="clear" w:color="auto" w:fill="FFFFFF"/>
          </w:tcPr>
          <w:p w14:paraId="55DA7D73" w14:textId="77777777" w:rsidR="00807BEF" w:rsidRPr="0097659A" w:rsidRDefault="00807BEF" w:rsidP="00592AA5">
            <w:pPr>
              <w:ind w:left="1134" w:hanging="1134"/>
              <w:rPr>
                <w:sz w:val="18"/>
                <w:szCs w:val="18"/>
              </w:rPr>
            </w:pPr>
          </w:p>
        </w:tc>
        <w:tc>
          <w:tcPr>
            <w:tcW w:w="749" w:type="dxa"/>
            <w:shd w:val="clear" w:color="auto" w:fill="FFFFFF"/>
          </w:tcPr>
          <w:p w14:paraId="3A0B7D45" w14:textId="77777777" w:rsidR="00807BEF" w:rsidRPr="0097659A" w:rsidRDefault="00807BEF" w:rsidP="00592AA5">
            <w:pPr>
              <w:ind w:left="1134" w:hanging="1134"/>
              <w:rPr>
                <w:sz w:val="18"/>
                <w:szCs w:val="18"/>
              </w:rPr>
            </w:pPr>
          </w:p>
        </w:tc>
        <w:tc>
          <w:tcPr>
            <w:tcW w:w="744" w:type="dxa"/>
            <w:shd w:val="clear" w:color="auto" w:fill="FFFFFF"/>
          </w:tcPr>
          <w:p w14:paraId="65D18765" w14:textId="77777777" w:rsidR="00807BEF" w:rsidRPr="0097659A" w:rsidRDefault="00807BEF" w:rsidP="00592AA5">
            <w:pPr>
              <w:ind w:left="1134" w:hanging="1134"/>
              <w:rPr>
                <w:sz w:val="18"/>
                <w:szCs w:val="18"/>
              </w:rPr>
            </w:pPr>
          </w:p>
        </w:tc>
        <w:tc>
          <w:tcPr>
            <w:tcW w:w="749" w:type="dxa"/>
            <w:shd w:val="clear" w:color="auto" w:fill="FFFFFF"/>
          </w:tcPr>
          <w:p w14:paraId="32442AE6" w14:textId="77777777" w:rsidR="00807BEF" w:rsidRPr="0097659A" w:rsidRDefault="00807BEF" w:rsidP="00592AA5">
            <w:pPr>
              <w:ind w:left="1134" w:hanging="1134"/>
              <w:rPr>
                <w:sz w:val="18"/>
                <w:szCs w:val="18"/>
              </w:rPr>
            </w:pPr>
          </w:p>
        </w:tc>
        <w:tc>
          <w:tcPr>
            <w:tcW w:w="2160" w:type="dxa"/>
            <w:shd w:val="clear" w:color="auto" w:fill="FFFFFF"/>
          </w:tcPr>
          <w:p w14:paraId="7C2E8108" w14:textId="77777777" w:rsidR="00807BEF" w:rsidRPr="0097659A" w:rsidRDefault="00807BEF" w:rsidP="00592AA5">
            <w:pPr>
              <w:ind w:left="1134" w:hanging="1134"/>
              <w:rPr>
                <w:sz w:val="18"/>
                <w:szCs w:val="18"/>
              </w:rPr>
            </w:pPr>
          </w:p>
        </w:tc>
      </w:tr>
      <w:tr w:rsidR="00062639" w:rsidRPr="0097659A" w14:paraId="20D7EC83" w14:textId="77777777" w:rsidTr="00450A4D">
        <w:trPr>
          <w:trHeight w:hRule="exact" w:val="422"/>
        </w:trPr>
        <w:tc>
          <w:tcPr>
            <w:tcW w:w="1440" w:type="dxa"/>
            <w:shd w:val="clear" w:color="auto" w:fill="FFFFFF"/>
            <w:vAlign w:val="center"/>
          </w:tcPr>
          <w:p w14:paraId="212F810A"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3.14.7.3.</w:t>
            </w:r>
          </w:p>
        </w:tc>
        <w:tc>
          <w:tcPr>
            <w:tcW w:w="3494" w:type="dxa"/>
            <w:shd w:val="clear" w:color="auto" w:fill="FFFFFF"/>
            <w:vAlign w:val="center"/>
          </w:tcPr>
          <w:p w14:paraId="367622C4"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Yazılım kalibrasyon numaraları:</w:t>
            </w:r>
          </w:p>
        </w:tc>
        <w:tc>
          <w:tcPr>
            <w:tcW w:w="576" w:type="dxa"/>
            <w:shd w:val="clear" w:color="auto" w:fill="FFFFFF"/>
          </w:tcPr>
          <w:p w14:paraId="6D2093A4" w14:textId="77777777" w:rsidR="00807BEF" w:rsidRPr="0097659A" w:rsidRDefault="00807BEF" w:rsidP="00592AA5">
            <w:pPr>
              <w:ind w:left="1134" w:hanging="1134"/>
              <w:rPr>
                <w:sz w:val="18"/>
                <w:szCs w:val="18"/>
              </w:rPr>
            </w:pPr>
          </w:p>
        </w:tc>
        <w:tc>
          <w:tcPr>
            <w:tcW w:w="576" w:type="dxa"/>
            <w:shd w:val="clear" w:color="auto" w:fill="FFFFFF"/>
          </w:tcPr>
          <w:p w14:paraId="15CCDDA3" w14:textId="77777777" w:rsidR="00807BEF" w:rsidRPr="0097659A" w:rsidRDefault="00807BEF" w:rsidP="00592AA5">
            <w:pPr>
              <w:ind w:left="1134" w:hanging="1134"/>
              <w:rPr>
                <w:sz w:val="18"/>
                <w:szCs w:val="18"/>
              </w:rPr>
            </w:pPr>
          </w:p>
        </w:tc>
        <w:tc>
          <w:tcPr>
            <w:tcW w:w="576" w:type="dxa"/>
            <w:shd w:val="clear" w:color="auto" w:fill="FFFFFF"/>
          </w:tcPr>
          <w:p w14:paraId="6F5F6EC8" w14:textId="77777777" w:rsidR="00807BEF" w:rsidRPr="0097659A" w:rsidRDefault="00807BEF" w:rsidP="00592AA5">
            <w:pPr>
              <w:ind w:left="1134" w:right="220" w:hanging="1134"/>
              <w:jc w:val="right"/>
              <w:rPr>
                <w:sz w:val="18"/>
                <w:szCs w:val="18"/>
              </w:rPr>
            </w:pPr>
            <w:r w:rsidRPr="0097659A">
              <w:rPr>
                <w:rStyle w:val="Gvdemetni77ptKalnDeil0ptbolukbraklyor"/>
                <w:color w:val="auto"/>
                <w:sz w:val="18"/>
                <w:szCs w:val="18"/>
                <w:lang w:val="tr-TR"/>
              </w:rPr>
              <w:t>X</w:t>
            </w:r>
          </w:p>
        </w:tc>
        <w:tc>
          <w:tcPr>
            <w:tcW w:w="1282" w:type="dxa"/>
            <w:shd w:val="clear" w:color="auto" w:fill="FFFFFF"/>
          </w:tcPr>
          <w:p w14:paraId="3B29F42E" w14:textId="77777777" w:rsidR="00807BEF" w:rsidRPr="0097659A" w:rsidRDefault="00807BEF" w:rsidP="00592AA5">
            <w:pPr>
              <w:ind w:left="1134" w:hanging="1134"/>
              <w:rPr>
                <w:sz w:val="18"/>
                <w:szCs w:val="18"/>
              </w:rPr>
            </w:pPr>
          </w:p>
        </w:tc>
        <w:tc>
          <w:tcPr>
            <w:tcW w:w="744" w:type="dxa"/>
            <w:shd w:val="clear" w:color="auto" w:fill="FFFFFF"/>
          </w:tcPr>
          <w:p w14:paraId="53895690" w14:textId="77777777" w:rsidR="00807BEF" w:rsidRPr="0097659A" w:rsidRDefault="00807BEF" w:rsidP="00592AA5">
            <w:pPr>
              <w:ind w:left="1134" w:hanging="1134"/>
              <w:rPr>
                <w:sz w:val="18"/>
                <w:szCs w:val="18"/>
              </w:rPr>
            </w:pPr>
          </w:p>
        </w:tc>
        <w:tc>
          <w:tcPr>
            <w:tcW w:w="749" w:type="dxa"/>
            <w:shd w:val="clear" w:color="auto" w:fill="FFFFFF"/>
          </w:tcPr>
          <w:p w14:paraId="56CAA196" w14:textId="77777777" w:rsidR="00807BEF" w:rsidRPr="0097659A" w:rsidRDefault="00807BEF" w:rsidP="00592AA5">
            <w:pPr>
              <w:ind w:left="1134" w:hanging="1134"/>
              <w:rPr>
                <w:sz w:val="18"/>
                <w:szCs w:val="18"/>
              </w:rPr>
            </w:pPr>
          </w:p>
        </w:tc>
        <w:tc>
          <w:tcPr>
            <w:tcW w:w="744" w:type="dxa"/>
            <w:shd w:val="clear" w:color="auto" w:fill="FFFFFF"/>
          </w:tcPr>
          <w:p w14:paraId="36A5D813" w14:textId="77777777" w:rsidR="00807BEF" w:rsidRPr="0097659A" w:rsidRDefault="00807BEF" w:rsidP="00592AA5">
            <w:pPr>
              <w:ind w:left="1134" w:hanging="1134"/>
              <w:rPr>
                <w:sz w:val="18"/>
                <w:szCs w:val="18"/>
              </w:rPr>
            </w:pPr>
          </w:p>
        </w:tc>
        <w:tc>
          <w:tcPr>
            <w:tcW w:w="749" w:type="dxa"/>
            <w:shd w:val="clear" w:color="auto" w:fill="FFFFFF"/>
          </w:tcPr>
          <w:p w14:paraId="135F2FEA" w14:textId="77777777" w:rsidR="00807BEF" w:rsidRPr="0097659A" w:rsidRDefault="00807BEF" w:rsidP="00592AA5">
            <w:pPr>
              <w:ind w:left="1134" w:hanging="1134"/>
              <w:rPr>
                <w:sz w:val="18"/>
                <w:szCs w:val="18"/>
              </w:rPr>
            </w:pPr>
          </w:p>
        </w:tc>
        <w:tc>
          <w:tcPr>
            <w:tcW w:w="2160" w:type="dxa"/>
            <w:shd w:val="clear" w:color="auto" w:fill="FFFFFF"/>
          </w:tcPr>
          <w:p w14:paraId="45BDE3C6" w14:textId="77777777" w:rsidR="00807BEF" w:rsidRPr="0097659A" w:rsidRDefault="00807BEF" w:rsidP="00592AA5">
            <w:pPr>
              <w:ind w:left="1134" w:hanging="1134"/>
              <w:rPr>
                <w:sz w:val="18"/>
                <w:szCs w:val="18"/>
              </w:rPr>
            </w:pPr>
          </w:p>
        </w:tc>
      </w:tr>
      <w:tr w:rsidR="00062639" w:rsidRPr="0097659A" w14:paraId="2379FBB3" w14:textId="77777777" w:rsidTr="00450A4D">
        <w:trPr>
          <w:trHeight w:hRule="exact" w:val="619"/>
        </w:trPr>
        <w:tc>
          <w:tcPr>
            <w:tcW w:w="1440" w:type="dxa"/>
            <w:shd w:val="clear" w:color="auto" w:fill="FFFFFF"/>
            <w:vAlign w:val="center"/>
          </w:tcPr>
          <w:p w14:paraId="16991F4E"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3.14.8.</w:t>
            </w:r>
          </w:p>
        </w:tc>
        <w:tc>
          <w:tcPr>
            <w:tcW w:w="3494" w:type="dxa"/>
            <w:shd w:val="clear" w:color="auto" w:fill="FFFFFF"/>
            <w:vAlign w:val="center"/>
          </w:tcPr>
          <w:p w14:paraId="0B52B247" w14:textId="77777777" w:rsidR="00807BEF" w:rsidRPr="0097659A" w:rsidRDefault="00807BEF" w:rsidP="00592AA5">
            <w:pPr>
              <w:pStyle w:val="Gvdemetni0"/>
              <w:shd w:val="clear" w:color="auto" w:fill="auto"/>
              <w:spacing w:line="240" w:lineRule="auto"/>
              <w:ind w:left="1134" w:hanging="1134"/>
              <w:jc w:val="left"/>
              <w:rPr>
                <w:i/>
                <w:sz w:val="18"/>
                <w:szCs w:val="18"/>
              </w:rPr>
            </w:pPr>
            <w:r w:rsidRPr="0097659A">
              <w:rPr>
                <w:rStyle w:val="Gvdemetnitalik0ptbolukbraklyor"/>
                <w:i w:val="0"/>
                <w:color w:val="auto"/>
                <w:sz w:val="18"/>
                <w:szCs w:val="18"/>
                <w:lang w:val="tr-TR"/>
              </w:rPr>
              <w:t>Çeşitli yakıt kompozisyonları için motor onayları</w:t>
            </w:r>
            <w:r w:rsidRPr="0097659A">
              <w:rPr>
                <w:rStyle w:val="Gvdemetnitalik0ptbolukbraklyor"/>
                <w:i w:val="0"/>
                <w:color w:val="auto"/>
                <w:sz w:val="18"/>
                <w:szCs w:val="18"/>
                <w:lang w:val="tr-TR"/>
              </w:rPr>
              <w:softHyphen/>
            </w:r>
          </w:p>
        </w:tc>
        <w:tc>
          <w:tcPr>
            <w:tcW w:w="576" w:type="dxa"/>
            <w:shd w:val="clear" w:color="auto" w:fill="FFFFFF"/>
          </w:tcPr>
          <w:p w14:paraId="7E8E1772" w14:textId="77777777" w:rsidR="00807BEF" w:rsidRPr="0097659A" w:rsidRDefault="00807BEF" w:rsidP="00592AA5">
            <w:pPr>
              <w:ind w:left="1134" w:hanging="1134"/>
              <w:rPr>
                <w:sz w:val="18"/>
                <w:szCs w:val="18"/>
              </w:rPr>
            </w:pPr>
          </w:p>
        </w:tc>
        <w:tc>
          <w:tcPr>
            <w:tcW w:w="576" w:type="dxa"/>
            <w:shd w:val="clear" w:color="auto" w:fill="FFFFFF"/>
          </w:tcPr>
          <w:p w14:paraId="2C265F76" w14:textId="77777777" w:rsidR="00807BEF" w:rsidRPr="0097659A" w:rsidRDefault="00807BEF" w:rsidP="00592AA5">
            <w:pPr>
              <w:ind w:left="1134" w:hanging="1134"/>
              <w:rPr>
                <w:sz w:val="18"/>
                <w:szCs w:val="18"/>
              </w:rPr>
            </w:pPr>
          </w:p>
        </w:tc>
        <w:tc>
          <w:tcPr>
            <w:tcW w:w="576" w:type="dxa"/>
            <w:shd w:val="clear" w:color="auto" w:fill="FFFFFF"/>
          </w:tcPr>
          <w:p w14:paraId="5728ECD6" w14:textId="77777777" w:rsidR="00807BEF" w:rsidRPr="0097659A" w:rsidRDefault="00807BEF" w:rsidP="00592AA5">
            <w:pPr>
              <w:ind w:left="1134" w:hanging="1134"/>
              <w:rPr>
                <w:sz w:val="18"/>
                <w:szCs w:val="18"/>
              </w:rPr>
            </w:pPr>
          </w:p>
        </w:tc>
        <w:tc>
          <w:tcPr>
            <w:tcW w:w="1282" w:type="dxa"/>
            <w:shd w:val="clear" w:color="auto" w:fill="FFFFFF"/>
          </w:tcPr>
          <w:p w14:paraId="5812A5B5" w14:textId="77777777" w:rsidR="00807BEF" w:rsidRPr="0097659A" w:rsidRDefault="00807BEF" w:rsidP="00592AA5">
            <w:pPr>
              <w:ind w:left="1134" w:hanging="1134"/>
              <w:rPr>
                <w:sz w:val="18"/>
                <w:szCs w:val="18"/>
              </w:rPr>
            </w:pPr>
          </w:p>
        </w:tc>
        <w:tc>
          <w:tcPr>
            <w:tcW w:w="744" w:type="dxa"/>
            <w:shd w:val="clear" w:color="auto" w:fill="FFFFFF"/>
          </w:tcPr>
          <w:p w14:paraId="5E6BF408" w14:textId="77777777" w:rsidR="00807BEF" w:rsidRPr="0097659A" w:rsidRDefault="00807BEF" w:rsidP="00592AA5">
            <w:pPr>
              <w:ind w:left="1134" w:hanging="1134"/>
              <w:rPr>
                <w:sz w:val="18"/>
                <w:szCs w:val="18"/>
              </w:rPr>
            </w:pPr>
          </w:p>
        </w:tc>
        <w:tc>
          <w:tcPr>
            <w:tcW w:w="749" w:type="dxa"/>
            <w:shd w:val="clear" w:color="auto" w:fill="FFFFFF"/>
          </w:tcPr>
          <w:p w14:paraId="6E7DCA98" w14:textId="77777777" w:rsidR="00807BEF" w:rsidRPr="0097659A" w:rsidRDefault="00807BEF" w:rsidP="00592AA5">
            <w:pPr>
              <w:ind w:left="1134" w:hanging="1134"/>
              <w:rPr>
                <w:sz w:val="18"/>
                <w:szCs w:val="18"/>
              </w:rPr>
            </w:pPr>
          </w:p>
        </w:tc>
        <w:tc>
          <w:tcPr>
            <w:tcW w:w="744" w:type="dxa"/>
            <w:shd w:val="clear" w:color="auto" w:fill="FFFFFF"/>
          </w:tcPr>
          <w:p w14:paraId="6AD21470" w14:textId="77777777" w:rsidR="00807BEF" w:rsidRPr="0097659A" w:rsidRDefault="00807BEF" w:rsidP="00592AA5">
            <w:pPr>
              <w:ind w:left="1134" w:hanging="1134"/>
              <w:rPr>
                <w:sz w:val="18"/>
                <w:szCs w:val="18"/>
              </w:rPr>
            </w:pPr>
          </w:p>
        </w:tc>
        <w:tc>
          <w:tcPr>
            <w:tcW w:w="749" w:type="dxa"/>
            <w:shd w:val="clear" w:color="auto" w:fill="FFFFFF"/>
          </w:tcPr>
          <w:p w14:paraId="18670A32" w14:textId="77777777" w:rsidR="00807BEF" w:rsidRPr="0097659A" w:rsidRDefault="00807BEF" w:rsidP="00592AA5">
            <w:pPr>
              <w:ind w:left="1134" w:hanging="1134"/>
              <w:rPr>
                <w:sz w:val="18"/>
                <w:szCs w:val="18"/>
              </w:rPr>
            </w:pPr>
          </w:p>
        </w:tc>
        <w:tc>
          <w:tcPr>
            <w:tcW w:w="2160" w:type="dxa"/>
            <w:shd w:val="clear" w:color="auto" w:fill="FFFFFF"/>
          </w:tcPr>
          <w:p w14:paraId="43FEDD3B" w14:textId="77777777" w:rsidR="00807BEF" w:rsidRPr="0097659A" w:rsidRDefault="00807BEF" w:rsidP="00592AA5">
            <w:pPr>
              <w:ind w:left="1134" w:hanging="1134"/>
              <w:rPr>
                <w:sz w:val="18"/>
                <w:szCs w:val="18"/>
              </w:rPr>
            </w:pPr>
          </w:p>
        </w:tc>
      </w:tr>
      <w:tr w:rsidR="00062639" w:rsidRPr="0097659A" w14:paraId="2E023C98" w14:textId="77777777" w:rsidTr="00450A4D">
        <w:trPr>
          <w:trHeight w:hRule="exact" w:val="427"/>
        </w:trPr>
        <w:tc>
          <w:tcPr>
            <w:tcW w:w="1440" w:type="dxa"/>
            <w:shd w:val="clear" w:color="auto" w:fill="FFFFFF"/>
            <w:vAlign w:val="center"/>
          </w:tcPr>
          <w:p w14:paraId="19B9BEA6"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3.14.8.1.</w:t>
            </w:r>
          </w:p>
        </w:tc>
        <w:tc>
          <w:tcPr>
            <w:tcW w:w="3494" w:type="dxa"/>
            <w:shd w:val="clear" w:color="auto" w:fill="FFFFFF"/>
            <w:vAlign w:val="center"/>
          </w:tcPr>
          <w:p w14:paraId="05D397C3" w14:textId="77777777" w:rsidR="00807BEF" w:rsidRPr="0097659A" w:rsidRDefault="00807BEF" w:rsidP="00243831">
            <w:pPr>
              <w:pStyle w:val="Gvdemetni0"/>
              <w:shd w:val="clear" w:color="auto" w:fill="auto"/>
              <w:spacing w:line="240" w:lineRule="auto"/>
              <w:ind w:left="120" w:hanging="22"/>
              <w:jc w:val="left"/>
              <w:rPr>
                <w:sz w:val="18"/>
                <w:szCs w:val="18"/>
              </w:rPr>
            </w:pPr>
            <w:r w:rsidRPr="0097659A">
              <w:rPr>
                <w:sz w:val="18"/>
                <w:szCs w:val="18"/>
              </w:rPr>
              <w:t>Kendinden uyum özelliği: Evet/Hayır</w:t>
            </w:r>
          </w:p>
        </w:tc>
        <w:tc>
          <w:tcPr>
            <w:tcW w:w="576" w:type="dxa"/>
            <w:shd w:val="clear" w:color="auto" w:fill="FFFFFF"/>
          </w:tcPr>
          <w:p w14:paraId="2171C2D2" w14:textId="77777777" w:rsidR="00807BEF" w:rsidRPr="0097659A" w:rsidRDefault="00807BEF" w:rsidP="00592AA5">
            <w:pPr>
              <w:ind w:left="1134" w:right="220" w:hanging="1134"/>
              <w:jc w:val="right"/>
              <w:rPr>
                <w:sz w:val="18"/>
                <w:szCs w:val="18"/>
              </w:rPr>
            </w:pPr>
            <w:r w:rsidRPr="0097659A">
              <w:rPr>
                <w:rStyle w:val="Gvdemetni77ptKalnDeil0ptbolukbraklyor"/>
                <w:color w:val="auto"/>
                <w:sz w:val="18"/>
                <w:szCs w:val="18"/>
                <w:lang w:val="tr-TR"/>
              </w:rPr>
              <w:t>X</w:t>
            </w:r>
          </w:p>
        </w:tc>
        <w:tc>
          <w:tcPr>
            <w:tcW w:w="576" w:type="dxa"/>
            <w:shd w:val="clear" w:color="auto" w:fill="FFFFFF"/>
          </w:tcPr>
          <w:p w14:paraId="244BC7DC" w14:textId="77777777" w:rsidR="00807BEF" w:rsidRPr="0097659A" w:rsidRDefault="00807BEF" w:rsidP="00592AA5">
            <w:pPr>
              <w:ind w:left="1134" w:right="220" w:hanging="1134"/>
              <w:jc w:val="right"/>
              <w:rPr>
                <w:sz w:val="18"/>
                <w:szCs w:val="18"/>
              </w:rPr>
            </w:pPr>
            <w:r w:rsidRPr="0097659A">
              <w:rPr>
                <w:rStyle w:val="Gvdemetni77ptKalnDeil0ptbolukbraklyor"/>
                <w:color w:val="auto"/>
                <w:sz w:val="18"/>
                <w:szCs w:val="18"/>
                <w:lang w:val="tr-TR"/>
              </w:rPr>
              <w:t>X</w:t>
            </w:r>
          </w:p>
        </w:tc>
        <w:tc>
          <w:tcPr>
            <w:tcW w:w="576" w:type="dxa"/>
            <w:shd w:val="clear" w:color="auto" w:fill="FFFFFF"/>
          </w:tcPr>
          <w:p w14:paraId="0A3F0709" w14:textId="77777777" w:rsidR="00807BEF" w:rsidRPr="0097659A" w:rsidRDefault="00807BEF" w:rsidP="00592AA5">
            <w:pPr>
              <w:ind w:left="1134" w:right="220" w:hanging="1134"/>
              <w:jc w:val="right"/>
              <w:rPr>
                <w:sz w:val="18"/>
                <w:szCs w:val="18"/>
              </w:rPr>
            </w:pPr>
            <w:r w:rsidRPr="0097659A">
              <w:rPr>
                <w:rStyle w:val="Gvdemetni77ptKalnDeil0ptbolukbraklyor"/>
                <w:color w:val="auto"/>
                <w:sz w:val="18"/>
                <w:szCs w:val="18"/>
                <w:lang w:val="tr-TR"/>
              </w:rPr>
              <w:t>X</w:t>
            </w:r>
          </w:p>
        </w:tc>
        <w:tc>
          <w:tcPr>
            <w:tcW w:w="1282" w:type="dxa"/>
            <w:shd w:val="clear" w:color="auto" w:fill="FFFFFF"/>
          </w:tcPr>
          <w:p w14:paraId="2EFD9C04" w14:textId="77777777" w:rsidR="00807BEF" w:rsidRPr="0097659A" w:rsidRDefault="00807BEF" w:rsidP="00592AA5">
            <w:pPr>
              <w:ind w:left="1134" w:hanging="1134"/>
              <w:rPr>
                <w:sz w:val="18"/>
                <w:szCs w:val="18"/>
              </w:rPr>
            </w:pPr>
          </w:p>
        </w:tc>
        <w:tc>
          <w:tcPr>
            <w:tcW w:w="744" w:type="dxa"/>
            <w:shd w:val="clear" w:color="auto" w:fill="FFFFFF"/>
          </w:tcPr>
          <w:p w14:paraId="525724B0" w14:textId="77777777" w:rsidR="00807BEF" w:rsidRPr="0097659A" w:rsidRDefault="00807BEF" w:rsidP="00592AA5">
            <w:pPr>
              <w:ind w:left="1134" w:hanging="1134"/>
              <w:rPr>
                <w:sz w:val="18"/>
                <w:szCs w:val="18"/>
              </w:rPr>
            </w:pPr>
          </w:p>
        </w:tc>
        <w:tc>
          <w:tcPr>
            <w:tcW w:w="749" w:type="dxa"/>
            <w:shd w:val="clear" w:color="auto" w:fill="FFFFFF"/>
          </w:tcPr>
          <w:p w14:paraId="7427489B" w14:textId="77777777" w:rsidR="00807BEF" w:rsidRPr="0097659A" w:rsidRDefault="00807BEF" w:rsidP="00592AA5">
            <w:pPr>
              <w:ind w:left="1134" w:hanging="1134"/>
              <w:rPr>
                <w:sz w:val="18"/>
                <w:szCs w:val="18"/>
              </w:rPr>
            </w:pPr>
          </w:p>
        </w:tc>
        <w:tc>
          <w:tcPr>
            <w:tcW w:w="744" w:type="dxa"/>
            <w:shd w:val="clear" w:color="auto" w:fill="FFFFFF"/>
          </w:tcPr>
          <w:p w14:paraId="221945E4" w14:textId="77777777" w:rsidR="00807BEF" w:rsidRPr="0097659A" w:rsidRDefault="00807BEF" w:rsidP="00592AA5">
            <w:pPr>
              <w:ind w:left="1134" w:hanging="1134"/>
              <w:rPr>
                <w:sz w:val="18"/>
                <w:szCs w:val="18"/>
              </w:rPr>
            </w:pPr>
          </w:p>
        </w:tc>
        <w:tc>
          <w:tcPr>
            <w:tcW w:w="749" w:type="dxa"/>
            <w:shd w:val="clear" w:color="auto" w:fill="FFFFFF"/>
          </w:tcPr>
          <w:p w14:paraId="3E9AFEBD" w14:textId="77777777" w:rsidR="00807BEF" w:rsidRPr="0097659A" w:rsidRDefault="00807BEF" w:rsidP="00592AA5">
            <w:pPr>
              <w:ind w:left="1134" w:hanging="1134"/>
              <w:rPr>
                <w:sz w:val="18"/>
                <w:szCs w:val="18"/>
              </w:rPr>
            </w:pPr>
          </w:p>
        </w:tc>
        <w:tc>
          <w:tcPr>
            <w:tcW w:w="2160" w:type="dxa"/>
            <w:shd w:val="clear" w:color="auto" w:fill="FFFFFF"/>
          </w:tcPr>
          <w:p w14:paraId="5B2B7A5E" w14:textId="77777777" w:rsidR="00807BEF" w:rsidRPr="0097659A" w:rsidRDefault="00807BEF" w:rsidP="00592AA5">
            <w:pPr>
              <w:ind w:left="1134" w:hanging="1134"/>
              <w:rPr>
                <w:sz w:val="18"/>
                <w:szCs w:val="18"/>
              </w:rPr>
            </w:pPr>
          </w:p>
        </w:tc>
      </w:tr>
      <w:tr w:rsidR="00062639" w:rsidRPr="0097659A" w14:paraId="4D7E0307" w14:textId="77777777" w:rsidTr="00450A4D">
        <w:trPr>
          <w:trHeight w:hRule="exact" w:val="619"/>
        </w:trPr>
        <w:tc>
          <w:tcPr>
            <w:tcW w:w="1440" w:type="dxa"/>
            <w:shd w:val="clear" w:color="auto" w:fill="FFFFFF"/>
            <w:vAlign w:val="center"/>
          </w:tcPr>
          <w:p w14:paraId="26DB61E5"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3.14.8.2.</w:t>
            </w:r>
          </w:p>
        </w:tc>
        <w:tc>
          <w:tcPr>
            <w:tcW w:w="3494" w:type="dxa"/>
            <w:shd w:val="clear" w:color="auto" w:fill="FFFFFF"/>
            <w:vAlign w:val="center"/>
          </w:tcPr>
          <w:p w14:paraId="49475D64" w14:textId="77777777" w:rsidR="00807BEF" w:rsidRPr="0097659A" w:rsidRDefault="00807BEF" w:rsidP="00243831">
            <w:pPr>
              <w:pStyle w:val="Gvdemetni0"/>
              <w:shd w:val="clear" w:color="auto" w:fill="auto"/>
              <w:spacing w:line="240" w:lineRule="auto"/>
              <w:ind w:left="120" w:hanging="22"/>
              <w:jc w:val="left"/>
              <w:rPr>
                <w:sz w:val="18"/>
                <w:szCs w:val="18"/>
              </w:rPr>
            </w:pPr>
            <w:r w:rsidRPr="0097659A">
              <w:rPr>
                <w:sz w:val="18"/>
                <w:szCs w:val="18"/>
              </w:rPr>
              <w:t>Belirli bir gaz bileşimi için kalibrasyon: NG-H/NG-L /NG-HL/LNG/Yakıta özgü LNG</w:t>
            </w:r>
          </w:p>
        </w:tc>
        <w:tc>
          <w:tcPr>
            <w:tcW w:w="576" w:type="dxa"/>
            <w:shd w:val="clear" w:color="auto" w:fill="FFFFFF"/>
          </w:tcPr>
          <w:p w14:paraId="51D69EF1" w14:textId="77777777" w:rsidR="00807BEF" w:rsidRPr="0097659A" w:rsidRDefault="00807BEF" w:rsidP="00592AA5">
            <w:pPr>
              <w:ind w:left="1134" w:right="220" w:hanging="1134"/>
              <w:jc w:val="right"/>
              <w:rPr>
                <w:sz w:val="18"/>
                <w:szCs w:val="18"/>
              </w:rPr>
            </w:pPr>
            <w:r w:rsidRPr="0097659A">
              <w:rPr>
                <w:rStyle w:val="Gvdemetni77ptKalnDeil0ptbolukbraklyor"/>
                <w:color w:val="auto"/>
                <w:sz w:val="18"/>
                <w:szCs w:val="18"/>
                <w:lang w:val="tr-TR"/>
              </w:rPr>
              <w:t>X</w:t>
            </w:r>
          </w:p>
        </w:tc>
        <w:tc>
          <w:tcPr>
            <w:tcW w:w="576" w:type="dxa"/>
            <w:shd w:val="clear" w:color="auto" w:fill="FFFFFF"/>
          </w:tcPr>
          <w:p w14:paraId="319C66AF" w14:textId="77777777" w:rsidR="00807BEF" w:rsidRPr="0097659A" w:rsidRDefault="00807BEF" w:rsidP="00592AA5">
            <w:pPr>
              <w:ind w:left="1134" w:right="220" w:hanging="1134"/>
              <w:jc w:val="right"/>
              <w:rPr>
                <w:sz w:val="18"/>
                <w:szCs w:val="18"/>
              </w:rPr>
            </w:pPr>
            <w:r w:rsidRPr="0097659A">
              <w:rPr>
                <w:rStyle w:val="Gvdemetni77ptKalnDeil0ptbolukbraklyor"/>
                <w:color w:val="auto"/>
                <w:sz w:val="18"/>
                <w:szCs w:val="18"/>
                <w:lang w:val="tr-TR"/>
              </w:rPr>
              <w:t>X</w:t>
            </w:r>
          </w:p>
        </w:tc>
        <w:tc>
          <w:tcPr>
            <w:tcW w:w="576" w:type="dxa"/>
            <w:shd w:val="clear" w:color="auto" w:fill="FFFFFF"/>
          </w:tcPr>
          <w:p w14:paraId="581C06F6" w14:textId="77777777" w:rsidR="00807BEF" w:rsidRPr="0097659A" w:rsidRDefault="00807BEF" w:rsidP="00592AA5">
            <w:pPr>
              <w:ind w:left="1134" w:right="220" w:hanging="1134"/>
              <w:jc w:val="right"/>
              <w:rPr>
                <w:sz w:val="18"/>
                <w:szCs w:val="18"/>
              </w:rPr>
            </w:pPr>
            <w:r w:rsidRPr="0097659A">
              <w:rPr>
                <w:rStyle w:val="Gvdemetni77ptKalnDeil0ptbolukbraklyor"/>
                <w:color w:val="auto"/>
                <w:sz w:val="18"/>
                <w:szCs w:val="18"/>
                <w:lang w:val="tr-TR"/>
              </w:rPr>
              <w:t>X</w:t>
            </w:r>
          </w:p>
        </w:tc>
        <w:tc>
          <w:tcPr>
            <w:tcW w:w="1282" w:type="dxa"/>
            <w:shd w:val="clear" w:color="auto" w:fill="FFFFFF"/>
          </w:tcPr>
          <w:p w14:paraId="4643FED5" w14:textId="77777777" w:rsidR="00807BEF" w:rsidRPr="0097659A" w:rsidRDefault="00807BEF" w:rsidP="00592AA5">
            <w:pPr>
              <w:ind w:left="1134" w:hanging="1134"/>
              <w:rPr>
                <w:sz w:val="18"/>
                <w:szCs w:val="18"/>
              </w:rPr>
            </w:pPr>
          </w:p>
        </w:tc>
        <w:tc>
          <w:tcPr>
            <w:tcW w:w="744" w:type="dxa"/>
            <w:shd w:val="clear" w:color="auto" w:fill="FFFFFF"/>
          </w:tcPr>
          <w:p w14:paraId="399407B2" w14:textId="77777777" w:rsidR="00807BEF" w:rsidRPr="0097659A" w:rsidRDefault="00807BEF" w:rsidP="00592AA5">
            <w:pPr>
              <w:ind w:left="1134" w:hanging="1134"/>
              <w:rPr>
                <w:sz w:val="18"/>
                <w:szCs w:val="18"/>
              </w:rPr>
            </w:pPr>
          </w:p>
        </w:tc>
        <w:tc>
          <w:tcPr>
            <w:tcW w:w="749" w:type="dxa"/>
            <w:shd w:val="clear" w:color="auto" w:fill="FFFFFF"/>
          </w:tcPr>
          <w:p w14:paraId="7EF81B17" w14:textId="77777777" w:rsidR="00807BEF" w:rsidRPr="0097659A" w:rsidRDefault="00807BEF" w:rsidP="00592AA5">
            <w:pPr>
              <w:ind w:left="1134" w:hanging="1134"/>
              <w:rPr>
                <w:sz w:val="18"/>
                <w:szCs w:val="18"/>
              </w:rPr>
            </w:pPr>
          </w:p>
        </w:tc>
        <w:tc>
          <w:tcPr>
            <w:tcW w:w="744" w:type="dxa"/>
            <w:shd w:val="clear" w:color="auto" w:fill="FFFFFF"/>
          </w:tcPr>
          <w:p w14:paraId="0F3442FC" w14:textId="77777777" w:rsidR="00807BEF" w:rsidRPr="0097659A" w:rsidRDefault="00807BEF" w:rsidP="00592AA5">
            <w:pPr>
              <w:ind w:left="1134" w:hanging="1134"/>
              <w:rPr>
                <w:sz w:val="18"/>
                <w:szCs w:val="18"/>
              </w:rPr>
            </w:pPr>
          </w:p>
        </w:tc>
        <w:tc>
          <w:tcPr>
            <w:tcW w:w="749" w:type="dxa"/>
            <w:shd w:val="clear" w:color="auto" w:fill="FFFFFF"/>
          </w:tcPr>
          <w:p w14:paraId="62FA7A50" w14:textId="77777777" w:rsidR="00807BEF" w:rsidRPr="0097659A" w:rsidRDefault="00807BEF" w:rsidP="00592AA5">
            <w:pPr>
              <w:ind w:left="1134" w:hanging="1134"/>
              <w:rPr>
                <w:sz w:val="18"/>
                <w:szCs w:val="18"/>
              </w:rPr>
            </w:pPr>
          </w:p>
        </w:tc>
        <w:tc>
          <w:tcPr>
            <w:tcW w:w="2160" w:type="dxa"/>
            <w:shd w:val="clear" w:color="auto" w:fill="FFFFFF"/>
          </w:tcPr>
          <w:p w14:paraId="3E3334D1" w14:textId="77777777" w:rsidR="00807BEF" w:rsidRPr="0097659A" w:rsidRDefault="00807BEF" w:rsidP="00592AA5">
            <w:pPr>
              <w:ind w:left="1134" w:hanging="1134"/>
              <w:rPr>
                <w:sz w:val="18"/>
                <w:szCs w:val="18"/>
              </w:rPr>
            </w:pPr>
          </w:p>
        </w:tc>
      </w:tr>
      <w:tr w:rsidR="00062639" w:rsidRPr="0097659A" w14:paraId="391C773C" w14:textId="77777777" w:rsidTr="00450A4D">
        <w:trPr>
          <w:trHeight w:hRule="exact" w:val="619"/>
        </w:trPr>
        <w:tc>
          <w:tcPr>
            <w:tcW w:w="1440" w:type="dxa"/>
            <w:shd w:val="clear" w:color="auto" w:fill="FFFFFF"/>
            <w:vAlign w:val="center"/>
          </w:tcPr>
          <w:p w14:paraId="7646F9DB"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3.14.8.3.</w:t>
            </w:r>
          </w:p>
        </w:tc>
        <w:tc>
          <w:tcPr>
            <w:tcW w:w="3494" w:type="dxa"/>
            <w:shd w:val="clear" w:color="auto" w:fill="FFFFFF"/>
            <w:vAlign w:val="center"/>
          </w:tcPr>
          <w:p w14:paraId="1BEC505B" w14:textId="77777777" w:rsidR="00807BEF" w:rsidRPr="0097659A" w:rsidRDefault="00807BEF" w:rsidP="00243831">
            <w:pPr>
              <w:pStyle w:val="Gvdemetni0"/>
              <w:shd w:val="clear" w:color="auto" w:fill="auto"/>
              <w:spacing w:line="240" w:lineRule="auto"/>
              <w:ind w:left="120" w:hanging="22"/>
              <w:jc w:val="left"/>
              <w:rPr>
                <w:sz w:val="18"/>
                <w:szCs w:val="18"/>
              </w:rPr>
            </w:pPr>
            <w:r w:rsidRPr="0097659A">
              <w:rPr>
                <w:sz w:val="18"/>
                <w:szCs w:val="18"/>
              </w:rPr>
              <w:t>Belirli bir gaz bileşimi için dönüşüm: NG-HT/NG-LT/NG-HLT</w:t>
            </w:r>
          </w:p>
        </w:tc>
        <w:tc>
          <w:tcPr>
            <w:tcW w:w="576" w:type="dxa"/>
            <w:shd w:val="clear" w:color="auto" w:fill="FFFFFF"/>
          </w:tcPr>
          <w:p w14:paraId="53D36808" w14:textId="77777777" w:rsidR="00807BEF" w:rsidRPr="0097659A" w:rsidRDefault="00807BEF" w:rsidP="00592AA5">
            <w:pPr>
              <w:ind w:left="1134" w:right="220" w:hanging="1134"/>
              <w:jc w:val="right"/>
              <w:rPr>
                <w:sz w:val="18"/>
                <w:szCs w:val="18"/>
              </w:rPr>
            </w:pPr>
            <w:r w:rsidRPr="0097659A">
              <w:rPr>
                <w:rStyle w:val="Gvdemetni77ptKalnDeil0ptbolukbraklyor"/>
                <w:color w:val="auto"/>
                <w:sz w:val="18"/>
                <w:szCs w:val="18"/>
                <w:lang w:val="tr-TR"/>
              </w:rPr>
              <w:t>X</w:t>
            </w:r>
          </w:p>
        </w:tc>
        <w:tc>
          <w:tcPr>
            <w:tcW w:w="576" w:type="dxa"/>
            <w:shd w:val="clear" w:color="auto" w:fill="FFFFFF"/>
          </w:tcPr>
          <w:p w14:paraId="704AE4DA" w14:textId="77777777" w:rsidR="00807BEF" w:rsidRPr="0097659A" w:rsidRDefault="00807BEF" w:rsidP="00592AA5">
            <w:pPr>
              <w:ind w:left="1134" w:right="220" w:hanging="1134"/>
              <w:jc w:val="right"/>
              <w:rPr>
                <w:sz w:val="18"/>
                <w:szCs w:val="18"/>
              </w:rPr>
            </w:pPr>
            <w:r w:rsidRPr="0097659A">
              <w:rPr>
                <w:rStyle w:val="Gvdemetni77ptKalnDeil0ptbolukbraklyor"/>
                <w:color w:val="auto"/>
                <w:sz w:val="18"/>
                <w:szCs w:val="18"/>
                <w:lang w:val="tr-TR"/>
              </w:rPr>
              <w:t>X</w:t>
            </w:r>
          </w:p>
        </w:tc>
        <w:tc>
          <w:tcPr>
            <w:tcW w:w="576" w:type="dxa"/>
            <w:shd w:val="clear" w:color="auto" w:fill="FFFFFF"/>
          </w:tcPr>
          <w:p w14:paraId="043A7942" w14:textId="77777777" w:rsidR="00807BEF" w:rsidRPr="0097659A" w:rsidRDefault="00807BEF" w:rsidP="00592AA5">
            <w:pPr>
              <w:ind w:left="1134" w:right="220" w:hanging="1134"/>
              <w:jc w:val="right"/>
              <w:rPr>
                <w:sz w:val="18"/>
                <w:szCs w:val="18"/>
              </w:rPr>
            </w:pPr>
            <w:r w:rsidRPr="0097659A">
              <w:rPr>
                <w:rStyle w:val="Gvdemetni77ptKalnDeil0ptbolukbraklyor"/>
                <w:color w:val="auto"/>
                <w:sz w:val="18"/>
                <w:szCs w:val="18"/>
                <w:lang w:val="tr-TR"/>
              </w:rPr>
              <w:t>X</w:t>
            </w:r>
          </w:p>
        </w:tc>
        <w:tc>
          <w:tcPr>
            <w:tcW w:w="1282" w:type="dxa"/>
            <w:shd w:val="clear" w:color="auto" w:fill="FFFFFF"/>
          </w:tcPr>
          <w:p w14:paraId="524A8868" w14:textId="77777777" w:rsidR="00807BEF" w:rsidRPr="0097659A" w:rsidRDefault="00807BEF" w:rsidP="00592AA5">
            <w:pPr>
              <w:ind w:left="1134" w:hanging="1134"/>
              <w:rPr>
                <w:sz w:val="18"/>
                <w:szCs w:val="18"/>
              </w:rPr>
            </w:pPr>
          </w:p>
        </w:tc>
        <w:tc>
          <w:tcPr>
            <w:tcW w:w="744" w:type="dxa"/>
            <w:shd w:val="clear" w:color="auto" w:fill="FFFFFF"/>
          </w:tcPr>
          <w:p w14:paraId="105FD6CD" w14:textId="77777777" w:rsidR="00807BEF" w:rsidRPr="0097659A" w:rsidRDefault="00807BEF" w:rsidP="00592AA5">
            <w:pPr>
              <w:ind w:left="1134" w:hanging="1134"/>
              <w:rPr>
                <w:sz w:val="18"/>
                <w:szCs w:val="18"/>
              </w:rPr>
            </w:pPr>
          </w:p>
        </w:tc>
        <w:tc>
          <w:tcPr>
            <w:tcW w:w="749" w:type="dxa"/>
            <w:shd w:val="clear" w:color="auto" w:fill="FFFFFF"/>
          </w:tcPr>
          <w:p w14:paraId="47C021DB" w14:textId="77777777" w:rsidR="00807BEF" w:rsidRPr="0097659A" w:rsidRDefault="00807BEF" w:rsidP="00592AA5">
            <w:pPr>
              <w:ind w:left="1134" w:hanging="1134"/>
              <w:rPr>
                <w:sz w:val="18"/>
                <w:szCs w:val="18"/>
              </w:rPr>
            </w:pPr>
          </w:p>
        </w:tc>
        <w:tc>
          <w:tcPr>
            <w:tcW w:w="744" w:type="dxa"/>
            <w:shd w:val="clear" w:color="auto" w:fill="FFFFFF"/>
          </w:tcPr>
          <w:p w14:paraId="30DFAEEB" w14:textId="77777777" w:rsidR="00807BEF" w:rsidRPr="0097659A" w:rsidRDefault="00807BEF" w:rsidP="00592AA5">
            <w:pPr>
              <w:ind w:left="1134" w:hanging="1134"/>
              <w:rPr>
                <w:sz w:val="18"/>
                <w:szCs w:val="18"/>
              </w:rPr>
            </w:pPr>
          </w:p>
        </w:tc>
        <w:tc>
          <w:tcPr>
            <w:tcW w:w="749" w:type="dxa"/>
            <w:shd w:val="clear" w:color="auto" w:fill="FFFFFF"/>
          </w:tcPr>
          <w:p w14:paraId="1046377A" w14:textId="77777777" w:rsidR="00807BEF" w:rsidRPr="0097659A" w:rsidRDefault="00807BEF" w:rsidP="00592AA5">
            <w:pPr>
              <w:ind w:left="1134" w:hanging="1134"/>
              <w:rPr>
                <w:sz w:val="18"/>
                <w:szCs w:val="18"/>
              </w:rPr>
            </w:pPr>
          </w:p>
        </w:tc>
        <w:tc>
          <w:tcPr>
            <w:tcW w:w="2160" w:type="dxa"/>
            <w:shd w:val="clear" w:color="auto" w:fill="FFFFFF"/>
          </w:tcPr>
          <w:p w14:paraId="70CB0F72" w14:textId="77777777" w:rsidR="00807BEF" w:rsidRPr="0097659A" w:rsidRDefault="00807BEF" w:rsidP="00592AA5">
            <w:pPr>
              <w:ind w:left="1134" w:hanging="1134"/>
              <w:rPr>
                <w:sz w:val="18"/>
                <w:szCs w:val="18"/>
              </w:rPr>
            </w:pPr>
          </w:p>
        </w:tc>
      </w:tr>
      <w:tr w:rsidR="00062639" w:rsidRPr="0097659A" w14:paraId="42A900F5" w14:textId="77777777" w:rsidTr="00450A4D">
        <w:trPr>
          <w:trHeight w:hRule="exact" w:val="422"/>
        </w:trPr>
        <w:tc>
          <w:tcPr>
            <w:tcW w:w="1440" w:type="dxa"/>
            <w:shd w:val="clear" w:color="auto" w:fill="FFFFFF"/>
            <w:vAlign w:val="center"/>
          </w:tcPr>
          <w:p w14:paraId="14170527"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3.14.9.</w:t>
            </w:r>
          </w:p>
        </w:tc>
        <w:tc>
          <w:tcPr>
            <w:tcW w:w="3494" w:type="dxa"/>
            <w:shd w:val="clear" w:color="auto" w:fill="FFFFFF"/>
            <w:vAlign w:val="center"/>
          </w:tcPr>
          <w:p w14:paraId="522D602A" w14:textId="77777777" w:rsidR="00807BEF" w:rsidRPr="0097659A" w:rsidRDefault="00807BEF" w:rsidP="00592AA5">
            <w:pPr>
              <w:pStyle w:val="Gvdemetni0"/>
              <w:shd w:val="clear" w:color="auto" w:fill="auto"/>
              <w:spacing w:line="240" w:lineRule="auto"/>
              <w:ind w:left="1134" w:hanging="1134"/>
              <w:jc w:val="left"/>
              <w:rPr>
                <w:i/>
                <w:sz w:val="18"/>
                <w:szCs w:val="18"/>
              </w:rPr>
            </w:pPr>
            <w:r w:rsidRPr="0097659A">
              <w:rPr>
                <w:rStyle w:val="Gvdemetnitalik0ptbolukbraklyor"/>
                <w:i w:val="0"/>
                <w:color w:val="auto"/>
                <w:sz w:val="18"/>
                <w:szCs w:val="18"/>
                <w:lang w:val="tr-TR"/>
              </w:rPr>
              <w:t>Basınç regülatörü nihai aşama yakıt sıcaklığı</w:t>
            </w:r>
          </w:p>
        </w:tc>
        <w:tc>
          <w:tcPr>
            <w:tcW w:w="576" w:type="dxa"/>
            <w:shd w:val="clear" w:color="auto" w:fill="FFFFFF"/>
          </w:tcPr>
          <w:p w14:paraId="31CF1189" w14:textId="77777777" w:rsidR="00807BEF" w:rsidRPr="0097659A" w:rsidRDefault="00807BEF" w:rsidP="00592AA5">
            <w:pPr>
              <w:ind w:left="1134" w:hanging="1134"/>
              <w:rPr>
                <w:sz w:val="18"/>
                <w:szCs w:val="18"/>
              </w:rPr>
            </w:pPr>
          </w:p>
        </w:tc>
        <w:tc>
          <w:tcPr>
            <w:tcW w:w="576" w:type="dxa"/>
            <w:shd w:val="clear" w:color="auto" w:fill="FFFFFF"/>
          </w:tcPr>
          <w:p w14:paraId="6FE08C48" w14:textId="77777777" w:rsidR="00807BEF" w:rsidRPr="0097659A" w:rsidRDefault="00807BEF" w:rsidP="00592AA5">
            <w:pPr>
              <w:ind w:left="1134" w:hanging="1134"/>
              <w:rPr>
                <w:sz w:val="18"/>
                <w:szCs w:val="18"/>
              </w:rPr>
            </w:pPr>
          </w:p>
        </w:tc>
        <w:tc>
          <w:tcPr>
            <w:tcW w:w="576" w:type="dxa"/>
            <w:shd w:val="clear" w:color="auto" w:fill="FFFFFF"/>
          </w:tcPr>
          <w:p w14:paraId="1472AC5B" w14:textId="77777777" w:rsidR="00807BEF" w:rsidRPr="0097659A" w:rsidRDefault="00807BEF" w:rsidP="00592AA5">
            <w:pPr>
              <w:ind w:left="1134" w:hanging="1134"/>
              <w:rPr>
                <w:sz w:val="18"/>
                <w:szCs w:val="18"/>
              </w:rPr>
            </w:pPr>
          </w:p>
        </w:tc>
        <w:tc>
          <w:tcPr>
            <w:tcW w:w="1282" w:type="dxa"/>
            <w:shd w:val="clear" w:color="auto" w:fill="FFFFFF"/>
          </w:tcPr>
          <w:p w14:paraId="0E4ADED3" w14:textId="77777777" w:rsidR="00807BEF" w:rsidRPr="0097659A" w:rsidRDefault="00807BEF" w:rsidP="00592AA5">
            <w:pPr>
              <w:ind w:left="1134" w:hanging="1134"/>
              <w:rPr>
                <w:sz w:val="18"/>
                <w:szCs w:val="18"/>
              </w:rPr>
            </w:pPr>
          </w:p>
        </w:tc>
        <w:tc>
          <w:tcPr>
            <w:tcW w:w="744" w:type="dxa"/>
            <w:shd w:val="clear" w:color="auto" w:fill="FFFFFF"/>
          </w:tcPr>
          <w:p w14:paraId="69530E3B" w14:textId="77777777" w:rsidR="00807BEF" w:rsidRPr="0097659A" w:rsidRDefault="00807BEF" w:rsidP="00592AA5">
            <w:pPr>
              <w:ind w:left="1134" w:hanging="1134"/>
              <w:rPr>
                <w:sz w:val="18"/>
                <w:szCs w:val="18"/>
              </w:rPr>
            </w:pPr>
          </w:p>
        </w:tc>
        <w:tc>
          <w:tcPr>
            <w:tcW w:w="749" w:type="dxa"/>
            <w:shd w:val="clear" w:color="auto" w:fill="FFFFFF"/>
          </w:tcPr>
          <w:p w14:paraId="3255D583" w14:textId="77777777" w:rsidR="00807BEF" w:rsidRPr="0097659A" w:rsidRDefault="00807BEF" w:rsidP="00592AA5">
            <w:pPr>
              <w:ind w:left="1134" w:hanging="1134"/>
              <w:rPr>
                <w:sz w:val="18"/>
                <w:szCs w:val="18"/>
              </w:rPr>
            </w:pPr>
          </w:p>
        </w:tc>
        <w:tc>
          <w:tcPr>
            <w:tcW w:w="744" w:type="dxa"/>
            <w:shd w:val="clear" w:color="auto" w:fill="FFFFFF"/>
          </w:tcPr>
          <w:p w14:paraId="21ECC188" w14:textId="77777777" w:rsidR="00807BEF" w:rsidRPr="0097659A" w:rsidRDefault="00807BEF" w:rsidP="00592AA5">
            <w:pPr>
              <w:ind w:left="1134" w:hanging="1134"/>
              <w:rPr>
                <w:sz w:val="18"/>
                <w:szCs w:val="18"/>
              </w:rPr>
            </w:pPr>
          </w:p>
        </w:tc>
        <w:tc>
          <w:tcPr>
            <w:tcW w:w="749" w:type="dxa"/>
            <w:shd w:val="clear" w:color="auto" w:fill="FFFFFF"/>
          </w:tcPr>
          <w:p w14:paraId="12C94810" w14:textId="77777777" w:rsidR="00807BEF" w:rsidRPr="0097659A" w:rsidRDefault="00807BEF" w:rsidP="00592AA5">
            <w:pPr>
              <w:ind w:left="1134" w:hanging="1134"/>
              <w:rPr>
                <w:sz w:val="18"/>
                <w:szCs w:val="18"/>
              </w:rPr>
            </w:pPr>
          </w:p>
        </w:tc>
        <w:tc>
          <w:tcPr>
            <w:tcW w:w="2160" w:type="dxa"/>
            <w:shd w:val="clear" w:color="auto" w:fill="FFFFFF"/>
          </w:tcPr>
          <w:p w14:paraId="4EDE567E" w14:textId="77777777" w:rsidR="00807BEF" w:rsidRPr="0097659A" w:rsidRDefault="00807BEF" w:rsidP="00592AA5">
            <w:pPr>
              <w:ind w:left="1134" w:hanging="1134"/>
              <w:rPr>
                <w:sz w:val="18"/>
                <w:szCs w:val="18"/>
              </w:rPr>
            </w:pPr>
          </w:p>
        </w:tc>
      </w:tr>
      <w:tr w:rsidR="00062639" w:rsidRPr="0097659A" w14:paraId="671DBFB6" w14:textId="77777777" w:rsidTr="00450A4D">
        <w:trPr>
          <w:trHeight w:hRule="exact" w:val="427"/>
        </w:trPr>
        <w:tc>
          <w:tcPr>
            <w:tcW w:w="1440" w:type="dxa"/>
            <w:shd w:val="clear" w:color="auto" w:fill="FFFFFF"/>
            <w:vAlign w:val="center"/>
          </w:tcPr>
          <w:p w14:paraId="68968108"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3.14.9.1.</w:t>
            </w:r>
          </w:p>
        </w:tc>
        <w:tc>
          <w:tcPr>
            <w:tcW w:w="3494" w:type="dxa"/>
            <w:shd w:val="clear" w:color="auto" w:fill="FFFFFF"/>
            <w:vAlign w:val="center"/>
          </w:tcPr>
          <w:p w14:paraId="70E0FB6D"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Asgari (C derece):</w:t>
            </w:r>
          </w:p>
        </w:tc>
        <w:tc>
          <w:tcPr>
            <w:tcW w:w="576" w:type="dxa"/>
            <w:shd w:val="clear" w:color="auto" w:fill="FFFFFF"/>
          </w:tcPr>
          <w:p w14:paraId="021A778B" w14:textId="77777777" w:rsidR="00807BEF" w:rsidRPr="0097659A" w:rsidRDefault="00807BEF" w:rsidP="00592AA5">
            <w:pPr>
              <w:ind w:left="1134" w:right="220" w:hanging="1134"/>
              <w:jc w:val="right"/>
              <w:rPr>
                <w:sz w:val="18"/>
                <w:szCs w:val="18"/>
              </w:rPr>
            </w:pPr>
            <w:r w:rsidRPr="0097659A">
              <w:rPr>
                <w:rStyle w:val="Gvdemetni77ptKalnDeil0ptbolukbraklyor"/>
                <w:color w:val="auto"/>
                <w:sz w:val="18"/>
                <w:szCs w:val="18"/>
                <w:lang w:val="tr-TR"/>
              </w:rPr>
              <w:t>X</w:t>
            </w:r>
          </w:p>
        </w:tc>
        <w:tc>
          <w:tcPr>
            <w:tcW w:w="576" w:type="dxa"/>
            <w:shd w:val="clear" w:color="auto" w:fill="FFFFFF"/>
          </w:tcPr>
          <w:p w14:paraId="4C68B52F" w14:textId="77777777" w:rsidR="00807BEF" w:rsidRPr="0097659A" w:rsidRDefault="00807BEF" w:rsidP="00592AA5">
            <w:pPr>
              <w:ind w:left="1134" w:hanging="1134"/>
              <w:rPr>
                <w:sz w:val="18"/>
                <w:szCs w:val="18"/>
              </w:rPr>
            </w:pPr>
          </w:p>
        </w:tc>
        <w:tc>
          <w:tcPr>
            <w:tcW w:w="576" w:type="dxa"/>
            <w:shd w:val="clear" w:color="auto" w:fill="FFFFFF"/>
          </w:tcPr>
          <w:p w14:paraId="67FBB3ED" w14:textId="77777777" w:rsidR="00807BEF" w:rsidRPr="0097659A" w:rsidRDefault="00807BEF" w:rsidP="00592AA5">
            <w:pPr>
              <w:ind w:left="1134" w:hanging="1134"/>
              <w:rPr>
                <w:sz w:val="18"/>
                <w:szCs w:val="18"/>
              </w:rPr>
            </w:pPr>
          </w:p>
        </w:tc>
        <w:tc>
          <w:tcPr>
            <w:tcW w:w="1282" w:type="dxa"/>
            <w:shd w:val="clear" w:color="auto" w:fill="FFFFFF"/>
          </w:tcPr>
          <w:p w14:paraId="3E327280" w14:textId="77777777" w:rsidR="00807BEF" w:rsidRPr="0097659A" w:rsidRDefault="00807BEF" w:rsidP="00592AA5">
            <w:pPr>
              <w:ind w:left="1134" w:hanging="1134"/>
              <w:rPr>
                <w:sz w:val="18"/>
                <w:szCs w:val="18"/>
              </w:rPr>
            </w:pPr>
          </w:p>
        </w:tc>
        <w:tc>
          <w:tcPr>
            <w:tcW w:w="744" w:type="dxa"/>
            <w:shd w:val="clear" w:color="auto" w:fill="FFFFFF"/>
          </w:tcPr>
          <w:p w14:paraId="305F6574" w14:textId="77777777" w:rsidR="00807BEF" w:rsidRPr="0097659A" w:rsidRDefault="00807BEF" w:rsidP="00592AA5">
            <w:pPr>
              <w:ind w:left="1134" w:hanging="1134"/>
              <w:rPr>
                <w:sz w:val="18"/>
                <w:szCs w:val="18"/>
              </w:rPr>
            </w:pPr>
          </w:p>
        </w:tc>
        <w:tc>
          <w:tcPr>
            <w:tcW w:w="749" w:type="dxa"/>
            <w:shd w:val="clear" w:color="auto" w:fill="FFFFFF"/>
          </w:tcPr>
          <w:p w14:paraId="56C3DB85" w14:textId="77777777" w:rsidR="00807BEF" w:rsidRPr="0097659A" w:rsidRDefault="00807BEF" w:rsidP="00592AA5">
            <w:pPr>
              <w:ind w:left="1134" w:hanging="1134"/>
              <w:rPr>
                <w:sz w:val="18"/>
                <w:szCs w:val="18"/>
              </w:rPr>
            </w:pPr>
          </w:p>
        </w:tc>
        <w:tc>
          <w:tcPr>
            <w:tcW w:w="744" w:type="dxa"/>
            <w:shd w:val="clear" w:color="auto" w:fill="FFFFFF"/>
          </w:tcPr>
          <w:p w14:paraId="32C968FD" w14:textId="77777777" w:rsidR="00807BEF" w:rsidRPr="0097659A" w:rsidRDefault="00807BEF" w:rsidP="00592AA5">
            <w:pPr>
              <w:ind w:left="1134" w:hanging="1134"/>
              <w:rPr>
                <w:sz w:val="18"/>
                <w:szCs w:val="18"/>
              </w:rPr>
            </w:pPr>
          </w:p>
        </w:tc>
        <w:tc>
          <w:tcPr>
            <w:tcW w:w="749" w:type="dxa"/>
            <w:shd w:val="clear" w:color="auto" w:fill="FFFFFF"/>
          </w:tcPr>
          <w:p w14:paraId="73CD8C6C" w14:textId="77777777" w:rsidR="00807BEF" w:rsidRPr="0097659A" w:rsidRDefault="00807BEF" w:rsidP="00592AA5">
            <w:pPr>
              <w:ind w:left="1134" w:hanging="1134"/>
              <w:rPr>
                <w:sz w:val="18"/>
                <w:szCs w:val="18"/>
              </w:rPr>
            </w:pPr>
          </w:p>
        </w:tc>
        <w:tc>
          <w:tcPr>
            <w:tcW w:w="2160" w:type="dxa"/>
            <w:shd w:val="clear" w:color="auto" w:fill="FFFFFF"/>
          </w:tcPr>
          <w:p w14:paraId="2F90F542" w14:textId="77777777" w:rsidR="00807BEF" w:rsidRPr="0097659A" w:rsidRDefault="00807BEF" w:rsidP="00592AA5">
            <w:pPr>
              <w:ind w:left="1134" w:hanging="1134"/>
              <w:rPr>
                <w:sz w:val="18"/>
                <w:szCs w:val="18"/>
              </w:rPr>
            </w:pPr>
          </w:p>
        </w:tc>
      </w:tr>
      <w:tr w:rsidR="00062639" w:rsidRPr="0097659A" w14:paraId="1F5D2871" w14:textId="77777777" w:rsidTr="00450A4D">
        <w:trPr>
          <w:trHeight w:hRule="exact" w:val="427"/>
        </w:trPr>
        <w:tc>
          <w:tcPr>
            <w:tcW w:w="1440" w:type="dxa"/>
            <w:shd w:val="clear" w:color="auto" w:fill="FFFFFF"/>
            <w:vAlign w:val="center"/>
          </w:tcPr>
          <w:p w14:paraId="7B50A80B"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3.14.9.2.</w:t>
            </w:r>
          </w:p>
        </w:tc>
        <w:tc>
          <w:tcPr>
            <w:tcW w:w="3494" w:type="dxa"/>
            <w:shd w:val="clear" w:color="auto" w:fill="FFFFFF"/>
            <w:vAlign w:val="center"/>
          </w:tcPr>
          <w:p w14:paraId="604BA2A8" w14:textId="77777777" w:rsidR="00807BEF" w:rsidRPr="0097659A" w:rsidRDefault="00807BEF" w:rsidP="00592AA5">
            <w:pPr>
              <w:pStyle w:val="Gvdemetni0"/>
              <w:shd w:val="clear" w:color="auto" w:fill="auto"/>
              <w:spacing w:line="240" w:lineRule="auto"/>
              <w:ind w:left="1134" w:hanging="1134"/>
              <w:jc w:val="left"/>
              <w:rPr>
                <w:sz w:val="18"/>
                <w:szCs w:val="18"/>
              </w:rPr>
            </w:pPr>
            <w:r w:rsidRPr="0097659A">
              <w:rPr>
                <w:sz w:val="18"/>
                <w:szCs w:val="18"/>
              </w:rPr>
              <w:t>Azami (C derece):</w:t>
            </w:r>
          </w:p>
        </w:tc>
        <w:tc>
          <w:tcPr>
            <w:tcW w:w="576" w:type="dxa"/>
            <w:shd w:val="clear" w:color="auto" w:fill="FFFFFF"/>
          </w:tcPr>
          <w:p w14:paraId="50AC0031" w14:textId="77777777" w:rsidR="00807BEF" w:rsidRPr="0097659A" w:rsidRDefault="00807BEF" w:rsidP="00592AA5">
            <w:pPr>
              <w:ind w:left="1134" w:right="220" w:hanging="1134"/>
              <w:jc w:val="right"/>
              <w:rPr>
                <w:sz w:val="18"/>
                <w:szCs w:val="18"/>
              </w:rPr>
            </w:pPr>
            <w:r w:rsidRPr="0097659A">
              <w:rPr>
                <w:rStyle w:val="Gvdemetni77ptKalnDeil0ptbolukbraklyor"/>
                <w:color w:val="auto"/>
                <w:sz w:val="18"/>
                <w:szCs w:val="18"/>
                <w:lang w:val="tr-TR"/>
              </w:rPr>
              <w:t>X</w:t>
            </w:r>
          </w:p>
        </w:tc>
        <w:tc>
          <w:tcPr>
            <w:tcW w:w="576" w:type="dxa"/>
            <w:shd w:val="clear" w:color="auto" w:fill="FFFFFF"/>
          </w:tcPr>
          <w:p w14:paraId="7190269F" w14:textId="77777777" w:rsidR="00807BEF" w:rsidRPr="0097659A" w:rsidRDefault="00807BEF" w:rsidP="00592AA5">
            <w:pPr>
              <w:ind w:left="1134" w:hanging="1134"/>
              <w:rPr>
                <w:sz w:val="18"/>
                <w:szCs w:val="18"/>
              </w:rPr>
            </w:pPr>
          </w:p>
        </w:tc>
        <w:tc>
          <w:tcPr>
            <w:tcW w:w="576" w:type="dxa"/>
            <w:shd w:val="clear" w:color="auto" w:fill="FFFFFF"/>
          </w:tcPr>
          <w:p w14:paraId="4226A543" w14:textId="77777777" w:rsidR="00807BEF" w:rsidRPr="0097659A" w:rsidRDefault="00807BEF" w:rsidP="00592AA5">
            <w:pPr>
              <w:ind w:left="1134" w:hanging="1134"/>
              <w:rPr>
                <w:sz w:val="18"/>
                <w:szCs w:val="18"/>
              </w:rPr>
            </w:pPr>
          </w:p>
        </w:tc>
        <w:tc>
          <w:tcPr>
            <w:tcW w:w="1282" w:type="dxa"/>
            <w:shd w:val="clear" w:color="auto" w:fill="FFFFFF"/>
          </w:tcPr>
          <w:p w14:paraId="5F9ECCC9" w14:textId="77777777" w:rsidR="00807BEF" w:rsidRPr="0097659A" w:rsidRDefault="00807BEF" w:rsidP="00592AA5">
            <w:pPr>
              <w:ind w:left="1134" w:hanging="1134"/>
              <w:rPr>
                <w:sz w:val="18"/>
                <w:szCs w:val="18"/>
              </w:rPr>
            </w:pPr>
          </w:p>
        </w:tc>
        <w:tc>
          <w:tcPr>
            <w:tcW w:w="744" w:type="dxa"/>
            <w:shd w:val="clear" w:color="auto" w:fill="FFFFFF"/>
          </w:tcPr>
          <w:p w14:paraId="6A2325DD" w14:textId="77777777" w:rsidR="00807BEF" w:rsidRPr="0097659A" w:rsidRDefault="00807BEF" w:rsidP="00592AA5">
            <w:pPr>
              <w:ind w:left="1134" w:hanging="1134"/>
              <w:rPr>
                <w:sz w:val="18"/>
                <w:szCs w:val="18"/>
              </w:rPr>
            </w:pPr>
          </w:p>
        </w:tc>
        <w:tc>
          <w:tcPr>
            <w:tcW w:w="749" w:type="dxa"/>
            <w:shd w:val="clear" w:color="auto" w:fill="FFFFFF"/>
          </w:tcPr>
          <w:p w14:paraId="6170903C" w14:textId="77777777" w:rsidR="00807BEF" w:rsidRPr="0097659A" w:rsidRDefault="00807BEF" w:rsidP="00592AA5">
            <w:pPr>
              <w:ind w:left="1134" w:hanging="1134"/>
              <w:rPr>
                <w:sz w:val="18"/>
                <w:szCs w:val="18"/>
              </w:rPr>
            </w:pPr>
          </w:p>
        </w:tc>
        <w:tc>
          <w:tcPr>
            <w:tcW w:w="744" w:type="dxa"/>
            <w:shd w:val="clear" w:color="auto" w:fill="FFFFFF"/>
          </w:tcPr>
          <w:p w14:paraId="365A3ECA" w14:textId="77777777" w:rsidR="00807BEF" w:rsidRPr="0097659A" w:rsidRDefault="00807BEF" w:rsidP="00592AA5">
            <w:pPr>
              <w:ind w:left="1134" w:hanging="1134"/>
              <w:rPr>
                <w:sz w:val="18"/>
                <w:szCs w:val="18"/>
              </w:rPr>
            </w:pPr>
          </w:p>
        </w:tc>
        <w:tc>
          <w:tcPr>
            <w:tcW w:w="749" w:type="dxa"/>
            <w:shd w:val="clear" w:color="auto" w:fill="FFFFFF"/>
          </w:tcPr>
          <w:p w14:paraId="3F27A1ED" w14:textId="77777777" w:rsidR="00807BEF" w:rsidRPr="0097659A" w:rsidRDefault="00807BEF" w:rsidP="00592AA5">
            <w:pPr>
              <w:ind w:left="1134" w:hanging="1134"/>
              <w:rPr>
                <w:sz w:val="18"/>
                <w:szCs w:val="18"/>
              </w:rPr>
            </w:pPr>
          </w:p>
        </w:tc>
        <w:tc>
          <w:tcPr>
            <w:tcW w:w="2160" w:type="dxa"/>
            <w:shd w:val="clear" w:color="auto" w:fill="FFFFFF"/>
          </w:tcPr>
          <w:p w14:paraId="6E7BD311" w14:textId="77777777" w:rsidR="00807BEF" w:rsidRPr="0097659A" w:rsidRDefault="00807BEF" w:rsidP="00592AA5">
            <w:pPr>
              <w:ind w:left="1134" w:hanging="1134"/>
              <w:rPr>
                <w:sz w:val="18"/>
                <w:szCs w:val="18"/>
              </w:rPr>
            </w:pPr>
          </w:p>
        </w:tc>
      </w:tr>
      <w:tr w:rsidR="00062639" w:rsidRPr="0097659A" w14:paraId="3A67E3A5" w14:textId="77777777" w:rsidTr="00450A4D">
        <w:trPr>
          <w:trHeight w:hRule="exact" w:val="437"/>
        </w:trPr>
        <w:tc>
          <w:tcPr>
            <w:tcW w:w="1440" w:type="dxa"/>
            <w:shd w:val="clear" w:color="auto" w:fill="FFFFFF"/>
            <w:vAlign w:val="center"/>
          </w:tcPr>
          <w:p w14:paraId="53E534DE" w14:textId="77777777" w:rsidR="00807BEF" w:rsidRPr="0097659A" w:rsidRDefault="00807BEF" w:rsidP="00592AA5">
            <w:pPr>
              <w:ind w:left="1134" w:hanging="1134"/>
              <w:jc w:val="left"/>
              <w:rPr>
                <w:sz w:val="18"/>
                <w:szCs w:val="18"/>
              </w:rPr>
            </w:pPr>
            <w:r w:rsidRPr="0097659A">
              <w:rPr>
                <w:rStyle w:val="Gvdemetni77ptKalnDeil0ptbolukbraklyor"/>
                <w:color w:val="auto"/>
                <w:sz w:val="18"/>
                <w:szCs w:val="18"/>
                <w:lang w:val="tr-TR"/>
              </w:rPr>
              <w:t>3.15.</w:t>
            </w:r>
          </w:p>
        </w:tc>
        <w:tc>
          <w:tcPr>
            <w:tcW w:w="3494" w:type="dxa"/>
            <w:shd w:val="clear" w:color="auto" w:fill="FFFFFF"/>
            <w:vAlign w:val="center"/>
          </w:tcPr>
          <w:p w14:paraId="1B29FCDF" w14:textId="77777777" w:rsidR="00807BEF" w:rsidRPr="0097659A" w:rsidRDefault="00807BEF" w:rsidP="00592AA5">
            <w:pPr>
              <w:pStyle w:val="Gvdemetni0"/>
              <w:shd w:val="clear" w:color="auto" w:fill="auto"/>
              <w:spacing w:line="240" w:lineRule="auto"/>
              <w:ind w:left="1134" w:hanging="1134"/>
              <w:jc w:val="left"/>
              <w:rPr>
                <w:b/>
                <w:sz w:val="18"/>
                <w:szCs w:val="18"/>
              </w:rPr>
            </w:pPr>
            <w:r w:rsidRPr="0097659A">
              <w:rPr>
                <w:b/>
                <w:sz w:val="18"/>
                <w:szCs w:val="18"/>
              </w:rPr>
              <w:t>Ateşleme sistemi</w:t>
            </w:r>
          </w:p>
        </w:tc>
        <w:tc>
          <w:tcPr>
            <w:tcW w:w="576" w:type="dxa"/>
            <w:shd w:val="clear" w:color="auto" w:fill="FFFFFF"/>
          </w:tcPr>
          <w:p w14:paraId="34D6B0C8" w14:textId="77777777" w:rsidR="00807BEF" w:rsidRPr="0097659A" w:rsidRDefault="00807BEF" w:rsidP="00592AA5">
            <w:pPr>
              <w:ind w:left="1134" w:hanging="1134"/>
              <w:rPr>
                <w:sz w:val="18"/>
                <w:szCs w:val="18"/>
              </w:rPr>
            </w:pPr>
          </w:p>
        </w:tc>
        <w:tc>
          <w:tcPr>
            <w:tcW w:w="576" w:type="dxa"/>
            <w:shd w:val="clear" w:color="auto" w:fill="FFFFFF"/>
          </w:tcPr>
          <w:p w14:paraId="2B48C438" w14:textId="77777777" w:rsidR="00807BEF" w:rsidRPr="0097659A" w:rsidRDefault="00807BEF" w:rsidP="00592AA5">
            <w:pPr>
              <w:ind w:left="1134" w:hanging="1134"/>
              <w:rPr>
                <w:sz w:val="18"/>
                <w:szCs w:val="18"/>
              </w:rPr>
            </w:pPr>
          </w:p>
        </w:tc>
        <w:tc>
          <w:tcPr>
            <w:tcW w:w="576" w:type="dxa"/>
            <w:shd w:val="clear" w:color="auto" w:fill="FFFFFF"/>
          </w:tcPr>
          <w:p w14:paraId="219C70D6" w14:textId="77777777" w:rsidR="00807BEF" w:rsidRPr="0097659A" w:rsidRDefault="00807BEF" w:rsidP="00592AA5">
            <w:pPr>
              <w:ind w:left="1134" w:hanging="1134"/>
              <w:rPr>
                <w:sz w:val="18"/>
                <w:szCs w:val="18"/>
              </w:rPr>
            </w:pPr>
          </w:p>
        </w:tc>
        <w:tc>
          <w:tcPr>
            <w:tcW w:w="1282" w:type="dxa"/>
            <w:shd w:val="clear" w:color="auto" w:fill="FFFFFF"/>
          </w:tcPr>
          <w:p w14:paraId="09A18914" w14:textId="77777777" w:rsidR="00807BEF" w:rsidRPr="0097659A" w:rsidRDefault="00807BEF" w:rsidP="00592AA5">
            <w:pPr>
              <w:ind w:left="1134" w:hanging="1134"/>
              <w:rPr>
                <w:sz w:val="18"/>
                <w:szCs w:val="18"/>
              </w:rPr>
            </w:pPr>
          </w:p>
        </w:tc>
        <w:tc>
          <w:tcPr>
            <w:tcW w:w="744" w:type="dxa"/>
            <w:shd w:val="clear" w:color="auto" w:fill="FFFFFF"/>
          </w:tcPr>
          <w:p w14:paraId="151474BF" w14:textId="77777777" w:rsidR="00807BEF" w:rsidRPr="0097659A" w:rsidRDefault="00807BEF" w:rsidP="00592AA5">
            <w:pPr>
              <w:ind w:left="1134" w:hanging="1134"/>
              <w:rPr>
                <w:sz w:val="18"/>
                <w:szCs w:val="18"/>
              </w:rPr>
            </w:pPr>
          </w:p>
        </w:tc>
        <w:tc>
          <w:tcPr>
            <w:tcW w:w="749" w:type="dxa"/>
            <w:shd w:val="clear" w:color="auto" w:fill="FFFFFF"/>
          </w:tcPr>
          <w:p w14:paraId="4CCF8ADE" w14:textId="77777777" w:rsidR="00807BEF" w:rsidRPr="0097659A" w:rsidRDefault="00807BEF" w:rsidP="00592AA5">
            <w:pPr>
              <w:ind w:left="1134" w:hanging="1134"/>
              <w:rPr>
                <w:sz w:val="18"/>
                <w:szCs w:val="18"/>
              </w:rPr>
            </w:pPr>
          </w:p>
        </w:tc>
        <w:tc>
          <w:tcPr>
            <w:tcW w:w="744" w:type="dxa"/>
            <w:shd w:val="clear" w:color="auto" w:fill="FFFFFF"/>
          </w:tcPr>
          <w:p w14:paraId="510F4B6D" w14:textId="77777777" w:rsidR="00807BEF" w:rsidRPr="0097659A" w:rsidRDefault="00807BEF" w:rsidP="00592AA5">
            <w:pPr>
              <w:ind w:left="1134" w:hanging="1134"/>
              <w:rPr>
                <w:sz w:val="18"/>
                <w:szCs w:val="18"/>
              </w:rPr>
            </w:pPr>
          </w:p>
        </w:tc>
        <w:tc>
          <w:tcPr>
            <w:tcW w:w="749" w:type="dxa"/>
            <w:shd w:val="clear" w:color="auto" w:fill="FFFFFF"/>
          </w:tcPr>
          <w:p w14:paraId="52CD7A33" w14:textId="77777777" w:rsidR="00807BEF" w:rsidRPr="0097659A" w:rsidRDefault="00807BEF" w:rsidP="00592AA5">
            <w:pPr>
              <w:ind w:left="1134" w:hanging="1134"/>
              <w:rPr>
                <w:sz w:val="18"/>
                <w:szCs w:val="18"/>
              </w:rPr>
            </w:pPr>
          </w:p>
        </w:tc>
        <w:tc>
          <w:tcPr>
            <w:tcW w:w="2160" w:type="dxa"/>
            <w:shd w:val="clear" w:color="auto" w:fill="FFFFFF"/>
          </w:tcPr>
          <w:p w14:paraId="2FD5DC0E" w14:textId="77777777" w:rsidR="00807BEF" w:rsidRPr="0097659A" w:rsidRDefault="00807BEF" w:rsidP="00592AA5">
            <w:pPr>
              <w:ind w:left="1134" w:hanging="1134"/>
              <w:rPr>
                <w:sz w:val="18"/>
                <w:szCs w:val="18"/>
              </w:rPr>
            </w:pPr>
          </w:p>
        </w:tc>
      </w:tr>
    </w:tbl>
    <w:p w14:paraId="3E95139F" w14:textId="77777777" w:rsidR="00807BEF" w:rsidRPr="0097659A" w:rsidRDefault="00807BEF" w:rsidP="00592AA5">
      <w:pPr>
        <w:ind w:left="1134" w:hanging="1134"/>
        <w:rPr>
          <w:sz w:val="18"/>
          <w:szCs w:val="18"/>
        </w:rPr>
        <w:sectPr w:rsidR="00807BEF" w:rsidRPr="0097659A" w:rsidSect="002A79A6">
          <w:pgSz w:w="16834" w:h="11909" w:orient="landscape"/>
          <w:pgMar w:top="0" w:right="0" w:bottom="0" w:left="0" w:header="0" w:footer="3" w:gutter="0"/>
          <w:cols w:space="720"/>
          <w:noEndnote/>
          <w:docGrid w:linePitch="360"/>
        </w:sectPr>
      </w:pPr>
    </w:p>
    <w:tbl>
      <w:tblPr>
        <w:tblpPr w:leftFromText="141" w:rightFromText="141" w:vertAnchor="text" w:horzAnchor="margin" w:tblpXSpec="center" w:tblpY="39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440"/>
        <w:gridCol w:w="3494"/>
        <w:gridCol w:w="576"/>
        <w:gridCol w:w="576"/>
        <w:gridCol w:w="576"/>
        <w:gridCol w:w="1282"/>
        <w:gridCol w:w="744"/>
        <w:gridCol w:w="749"/>
        <w:gridCol w:w="744"/>
        <w:gridCol w:w="749"/>
        <w:gridCol w:w="2160"/>
      </w:tblGrid>
      <w:tr w:rsidR="00062639" w:rsidRPr="0097659A" w14:paraId="52485896" w14:textId="77777777" w:rsidTr="00450A4D">
        <w:trPr>
          <w:trHeight w:hRule="exact" w:val="528"/>
        </w:trPr>
        <w:tc>
          <w:tcPr>
            <w:tcW w:w="1440" w:type="dxa"/>
            <w:vMerge w:val="restart"/>
            <w:shd w:val="clear" w:color="auto" w:fill="FFFFFF"/>
            <w:vAlign w:val="center"/>
          </w:tcPr>
          <w:p w14:paraId="781E9D11" w14:textId="77777777" w:rsidR="00765197" w:rsidRPr="0097659A" w:rsidRDefault="00765197" w:rsidP="00592AA5">
            <w:pPr>
              <w:pStyle w:val="Gvdemetni0"/>
              <w:shd w:val="clear" w:color="auto" w:fill="auto"/>
              <w:spacing w:line="240" w:lineRule="auto"/>
              <w:ind w:left="1134" w:hanging="1134"/>
              <w:rPr>
                <w:sz w:val="18"/>
                <w:szCs w:val="18"/>
              </w:rPr>
            </w:pPr>
            <w:r w:rsidRPr="0097659A">
              <w:rPr>
                <w:sz w:val="18"/>
                <w:szCs w:val="18"/>
              </w:rPr>
              <w:lastRenderedPageBreak/>
              <w:t>Madde Numarası</w:t>
            </w:r>
          </w:p>
        </w:tc>
        <w:tc>
          <w:tcPr>
            <w:tcW w:w="3494" w:type="dxa"/>
            <w:vMerge w:val="restart"/>
            <w:shd w:val="clear" w:color="auto" w:fill="FFFFFF"/>
            <w:vAlign w:val="center"/>
          </w:tcPr>
          <w:p w14:paraId="497C7B01" w14:textId="77777777" w:rsidR="00765197" w:rsidRPr="0097659A" w:rsidRDefault="00765197" w:rsidP="00592AA5">
            <w:pPr>
              <w:pStyle w:val="Gvdemetni0"/>
              <w:shd w:val="clear" w:color="auto" w:fill="auto"/>
              <w:spacing w:line="240" w:lineRule="auto"/>
              <w:ind w:left="1134" w:hanging="1134"/>
              <w:rPr>
                <w:sz w:val="18"/>
                <w:szCs w:val="18"/>
              </w:rPr>
            </w:pPr>
            <w:r w:rsidRPr="0097659A">
              <w:rPr>
                <w:sz w:val="18"/>
                <w:szCs w:val="18"/>
              </w:rPr>
              <w:t>Madde Açıklaması</w:t>
            </w:r>
          </w:p>
        </w:tc>
        <w:tc>
          <w:tcPr>
            <w:tcW w:w="576" w:type="dxa"/>
            <w:vMerge w:val="restart"/>
            <w:shd w:val="clear" w:color="auto" w:fill="FFFFFF"/>
            <w:textDirection w:val="btLr"/>
            <w:vAlign w:val="center"/>
          </w:tcPr>
          <w:p w14:paraId="4787A982" w14:textId="77777777" w:rsidR="00765197" w:rsidRPr="0097659A" w:rsidRDefault="00765197" w:rsidP="00592AA5">
            <w:pPr>
              <w:ind w:left="1134" w:right="113" w:hanging="1134"/>
              <w:rPr>
                <w:sz w:val="18"/>
                <w:szCs w:val="18"/>
              </w:rPr>
            </w:pPr>
            <w:r w:rsidRPr="0097659A">
              <w:rPr>
                <w:rStyle w:val="Gvdemetni77ptKalnDeil0ptbolukbraklyor"/>
                <w:color w:val="auto"/>
                <w:sz w:val="18"/>
                <w:szCs w:val="18"/>
                <w:lang w:val="tr-TR"/>
              </w:rPr>
              <w:t>Test</w:t>
            </w:r>
          </w:p>
        </w:tc>
        <w:tc>
          <w:tcPr>
            <w:tcW w:w="576" w:type="dxa"/>
            <w:vMerge w:val="restart"/>
            <w:shd w:val="clear" w:color="auto" w:fill="FFFFFF"/>
            <w:textDirection w:val="btLr"/>
            <w:vAlign w:val="center"/>
          </w:tcPr>
          <w:p w14:paraId="3A7EB964" w14:textId="77777777" w:rsidR="00765197" w:rsidRPr="0097659A" w:rsidRDefault="00765197" w:rsidP="00592AA5">
            <w:pPr>
              <w:ind w:left="1134" w:hanging="1134"/>
              <w:rPr>
                <w:sz w:val="18"/>
                <w:szCs w:val="18"/>
              </w:rPr>
            </w:pPr>
            <w:r w:rsidRPr="0097659A">
              <w:rPr>
                <w:rStyle w:val="Gvdemetni77ptKalnDeil0ptbolukbraklyor"/>
                <w:color w:val="auto"/>
                <w:sz w:val="18"/>
                <w:szCs w:val="18"/>
                <w:lang w:val="tr-TR"/>
              </w:rPr>
              <w:t>Montaj</w:t>
            </w:r>
          </w:p>
        </w:tc>
        <w:tc>
          <w:tcPr>
            <w:tcW w:w="576" w:type="dxa"/>
            <w:vMerge w:val="restart"/>
            <w:shd w:val="clear" w:color="auto" w:fill="FFFFFF"/>
            <w:textDirection w:val="btLr"/>
            <w:vAlign w:val="center"/>
          </w:tcPr>
          <w:p w14:paraId="597D85A8" w14:textId="77777777" w:rsidR="00DD78E1" w:rsidRPr="0097659A" w:rsidRDefault="00765197" w:rsidP="00592AA5">
            <w:pPr>
              <w:ind w:left="1134" w:right="113" w:hanging="1134"/>
              <w:rPr>
                <w:sz w:val="16"/>
                <w:szCs w:val="18"/>
              </w:rPr>
            </w:pPr>
            <w:r w:rsidRPr="0097659A">
              <w:rPr>
                <w:sz w:val="16"/>
                <w:szCs w:val="18"/>
              </w:rPr>
              <w:t xml:space="preserve">Homologasyon </w:t>
            </w:r>
          </w:p>
          <w:p w14:paraId="2A9B1103" w14:textId="3F7D6DF9" w:rsidR="00765197" w:rsidRPr="0097659A" w:rsidRDefault="00765197" w:rsidP="00592AA5">
            <w:pPr>
              <w:ind w:left="1134" w:right="113" w:hanging="1134"/>
              <w:rPr>
                <w:b/>
                <w:sz w:val="16"/>
                <w:szCs w:val="18"/>
              </w:rPr>
            </w:pPr>
            <w:r w:rsidRPr="0097659A">
              <w:rPr>
                <w:sz w:val="16"/>
                <w:szCs w:val="18"/>
              </w:rPr>
              <w:t>(Tip Onayı)</w:t>
            </w:r>
          </w:p>
        </w:tc>
        <w:tc>
          <w:tcPr>
            <w:tcW w:w="1282" w:type="dxa"/>
            <w:vMerge w:val="restart"/>
            <w:shd w:val="clear" w:color="auto" w:fill="FFFFFF"/>
            <w:vAlign w:val="center"/>
          </w:tcPr>
          <w:p w14:paraId="19E87835" w14:textId="77777777" w:rsidR="00765197" w:rsidRPr="0097659A" w:rsidRDefault="00765197" w:rsidP="00592AA5">
            <w:pPr>
              <w:pStyle w:val="Gvdemetni0"/>
              <w:shd w:val="clear" w:color="auto" w:fill="auto"/>
              <w:spacing w:line="240" w:lineRule="auto"/>
              <w:ind w:left="1134" w:hanging="1134"/>
              <w:rPr>
                <w:sz w:val="18"/>
                <w:szCs w:val="18"/>
              </w:rPr>
            </w:pPr>
            <w:r w:rsidRPr="0097659A">
              <w:rPr>
                <w:sz w:val="18"/>
                <w:szCs w:val="18"/>
              </w:rPr>
              <w:t>Ana motor / motor tipi</w:t>
            </w:r>
          </w:p>
        </w:tc>
        <w:tc>
          <w:tcPr>
            <w:tcW w:w="2986" w:type="dxa"/>
            <w:gridSpan w:val="4"/>
            <w:shd w:val="clear" w:color="auto" w:fill="FFFFFF"/>
            <w:vAlign w:val="center"/>
          </w:tcPr>
          <w:p w14:paraId="0658541C" w14:textId="77777777" w:rsidR="00765197" w:rsidRPr="0097659A" w:rsidRDefault="00765197" w:rsidP="00592AA5">
            <w:pPr>
              <w:pStyle w:val="Gvdemetni0"/>
              <w:shd w:val="clear" w:color="auto" w:fill="auto"/>
              <w:spacing w:line="240" w:lineRule="auto"/>
              <w:ind w:left="1134" w:hanging="1134"/>
              <w:rPr>
                <w:sz w:val="18"/>
                <w:szCs w:val="18"/>
              </w:rPr>
            </w:pPr>
            <w:r w:rsidRPr="0097659A">
              <w:rPr>
                <w:sz w:val="18"/>
                <w:szCs w:val="18"/>
              </w:rPr>
              <w:t>Motor ailesi içindeki motor tipleri (varsa)</w:t>
            </w:r>
          </w:p>
        </w:tc>
        <w:tc>
          <w:tcPr>
            <w:tcW w:w="2160" w:type="dxa"/>
            <w:vMerge w:val="restart"/>
            <w:shd w:val="clear" w:color="auto" w:fill="FFFFFF"/>
            <w:vAlign w:val="center"/>
          </w:tcPr>
          <w:p w14:paraId="558F275D" w14:textId="77777777" w:rsidR="00FD23D8" w:rsidRPr="0097659A" w:rsidRDefault="00765197" w:rsidP="00592AA5">
            <w:pPr>
              <w:pStyle w:val="Gvdemetni0"/>
              <w:shd w:val="clear" w:color="auto" w:fill="auto"/>
              <w:spacing w:line="240" w:lineRule="auto"/>
              <w:ind w:left="1134" w:hanging="1134"/>
              <w:rPr>
                <w:sz w:val="18"/>
                <w:szCs w:val="18"/>
              </w:rPr>
            </w:pPr>
            <w:r w:rsidRPr="0097659A">
              <w:rPr>
                <w:sz w:val="18"/>
                <w:szCs w:val="18"/>
              </w:rPr>
              <w:t xml:space="preserve">Açıklayıcı notlar (doküman </w:t>
            </w:r>
          </w:p>
          <w:p w14:paraId="059F7B42" w14:textId="6FE60136" w:rsidR="00765197" w:rsidRPr="0097659A" w:rsidRDefault="00765197" w:rsidP="00062639">
            <w:pPr>
              <w:pStyle w:val="Gvdemetni0"/>
              <w:shd w:val="clear" w:color="auto" w:fill="auto"/>
              <w:spacing w:line="240" w:lineRule="auto"/>
              <w:ind w:left="1134" w:hanging="1134"/>
              <w:jc w:val="both"/>
              <w:rPr>
                <w:sz w:val="18"/>
                <w:szCs w:val="18"/>
              </w:rPr>
            </w:pPr>
            <w:r w:rsidRPr="0097659A">
              <w:rPr>
                <w:sz w:val="18"/>
                <w:szCs w:val="18"/>
              </w:rPr>
              <w:t>içinde olmayan)</w:t>
            </w:r>
          </w:p>
        </w:tc>
      </w:tr>
      <w:tr w:rsidR="00062639" w:rsidRPr="0097659A" w14:paraId="1AEA7E14" w14:textId="77777777" w:rsidTr="00450A4D">
        <w:trPr>
          <w:trHeight w:hRule="exact" w:val="725"/>
        </w:trPr>
        <w:tc>
          <w:tcPr>
            <w:tcW w:w="1440" w:type="dxa"/>
            <w:vMerge/>
            <w:shd w:val="clear" w:color="auto" w:fill="FFFFFF"/>
            <w:vAlign w:val="center"/>
          </w:tcPr>
          <w:p w14:paraId="3C7B4284" w14:textId="77777777" w:rsidR="00765197" w:rsidRPr="0097659A" w:rsidRDefault="00765197" w:rsidP="00592AA5">
            <w:pPr>
              <w:ind w:left="1134" w:hanging="1134"/>
              <w:jc w:val="center"/>
              <w:rPr>
                <w:sz w:val="18"/>
                <w:szCs w:val="18"/>
              </w:rPr>
            </w:pPr>
          </w:p>
        </w:tc>
        <w:tc>
          <w:tcPr>
            <w:tcW w:w="3494" w:type="dxa"/>
            <w:vMerge/>
            <w:shd w:val="clear" w:color="auto" w:fill="FFFFFF"/>
            <w:vAlign w:val="center"/>
          </w:tcPr>
          <w:p w14:paraId="5FB39B7E" w14:textId="77777777" w:rsidR="00765197" w:rsidRPr="0097659A" w:rsidRDefault="00765197" w:rsidP="00592AA5">
            <w:pPr>
              <w:ind w:left="1134" w:hanging="1134"/>
              <w:jc w:val="center"/>
              <w:rPr>
                <w:sz w:val="18"/>
                <w:szCs w:val="18"/>
              </w:rPr>
            </w:pPr>
          </w:p>
        </w:tc>
        <w:tc>
          <w:tcPr>
            <w:tcW w:w="576" w:type="dxa"/>
            <w:vMerge/>
            <w:shd w:val="clear" w:color="auto" w:fill="FFFFFF"/>
            <w:vAlign w:val="center"/>
          </w:tcPr>
          <w:p w14:paraId="08610CF0" w14:textId="77777777" w:rsidR="00765197" w:rsidRPr="0097659A" w:rsidRDefault="00765197" w:rsidP="00592AA5">
            <w:pPr>
              <w:ind w:left="1134" w:hanging="1134"/>
              <w:jc w:val="center"/>
              <w:rPr>
                <w:sz w:val="18"/>
                <w:szCs w:val="18"/>
              </w:rPr>
            </w:pPr>
          </w:p>
        </w:tc>
        <w:tc>
          <w:tcPr>
            <w:tcW w:w="576" w:type="dxa"/>
            <w:vMerge/>
            <w:shd w:val="clear" w:color="auto" w:fill="FFFFFF"/>
            <w:textDirection w:val="btLr"/>
            <w:vAlign w:val="center"/>
          </w:tcPr>
          <w:p w14:paraId="0E3A16B4" w14:textId="77777777" w:rsidR="00765197" w:rsidRPr="0097659A" w:rsidRDefault="00765197" w:rsidP="00592AA5">
            <w:pPr>
              <w:ind w:left="1134" w:hanging="1134"/>
              <w:jc w:val="center"/>
              <w:rPr>
                <w:sz w:val="18"/>
                <w:szCs w:val="18"/>
              </w:rPr>
            </w:pPr>
          </w:p>
        </w:tc>
        <w:tc>
          <w:tcPr>
            <w:tcW w:w="576" w:type="dxa"/>
            <w:vMerge/>
            <w:shd w:val="clear" w:color="auto" w:fill="FFFFFF"/>
            <w:textDirection w:val="btLr"/>
            <w:vAlign w:val="center"/>
          </w:tcPr>
          <w:p w14:paraId="65859DC0" w14:textId="77777777" w:rsidR="00765197" w:rsidRPr="0097659A" w:rsidRDefault="00765197" w:rsidP="00592AA5">
            <w:pPr>
              <w:ind w:left="1134" w:hanging="1134"/>
              <w:jc w:val="center"/>
              <w:rPr>
                <w:sz w:val="18"/>
                <w:szCs w:val="18"/>
              </w:rPr>
            </w:pPr>
          </w:p>
        </w:tc>
        <w:tc>
          <w:tcPr>
            <w:tcW w:w="1282" w:type="dxa"/>
            <w:vMerge/>
            <w:shd w:val="clear" w:color="auto" w:fill="FFFFFF"/>
            <w:vAlign w:val="center"/>
          </w:tcPr>
          <w:p w14:paraId="5201CEF4" w14:textId="77777777" w:rsidR="00765197" w:rsidRPr="0097659A" w:rsidRDefault="00765197" w:rsidP="00592AA5">
            <w:pPr>
              <w:ind w:left="1134" w:hanging="1134"/>
              <w:jc w:val="center"/>
              <w:rPr>
                <w:sz w:val="18"/>
                <w:szCs w:val="18"/>
              </w:rPr>
            </w:pPr>
          </w:p>
        </w:tc>
        <w:tc>
          <w:tcPr>
            <w:tcW w:w="744" w:type="dxa"/>
            <w:shd w:val="clear" w:color="auto" w:fill="FFFFFF"/>
            <w:vAlign w:val="center"/>
          </w:tcPr>
          <w:p w14:paraId="2A6D3850" w14:textId="77777777" w:rsidR="00765197" w:rsidRPr="0097659A" w:rsidRDefault="00765197" w:rsidP="00592AA5">
            <w:pPr>
              <w:pStyle w:val="Gvdemetni0"/>
              <w:shd w:val="clear" w:color="auto" w:fill="auto"/>
              <w:spacing w:line="240" w:lineRule="auto"/>
              <w:ind w:left="1134" w:hanging="1134"/>
              <w:rPr>
                <w:sz w:val="18"/>
                <w:szCs w:val="18"/>
              </w:rPr>
            </w:pPr>
            <w:r w:rsidRPr="0097659A">
              <w:rPr>
                <w:sz w:val="18"/>
                <w:szCs w:val="18"/>
              </w:rPr>
              <w:t>tip 2</w:t>
            </w:r>
          </w:p>
        </w:tc>
        <w:tc>
          <w:tcPr>
            <w:tcW w:w="749" w:type="dxa"/>
            <w:shd w:val="clear" w:color="auto" w:fill="FFFFFF"/>
            <w:vAlign w:val="center"/>
          </w:tcPr>
          <w:p w14:paraId="3B162E74" w14:textId="77777777" w:rsidR="00765197" w:rsidRPr="0097659A" w:rsidRDefault="00765197" w:rsidP="00592AA5">
            <w:pPr>
              <w:pStyle w:val="Gvdemetni0"/>
              <w:shd w:val="clear" w:color="auto" w:fill="auto"/>
              <w:spacing w:line="240" w:lineRule="auto"/>
              <w:ind w:left="1134" w:hanging="1134"/>
              <w:rPr>
                <w:sz w:val="18"/>
                <w:szCs w:val="18"/>
              </w:rPr>
            </w:pPr>
            <w:r w:rsidRPr="0097659A">
              <w:rPr>
                <w:sz w:val="18"/>
                <w:szCs w:val="18"/>
              </w:rPr>
              <w:t>tip 3</w:t>
            </w:r>
          </w:p>
        </w:tc>
        <w:tc>
          <w:tcPr>
            <w:tcW w:w="744" w:type="dxa"/>
            <w:shd w:val="clear" w:color="auto" w:fill="FFFFFF"/>
            <w:vAlign w:val="center"/>
          </w:tcPr>
          <w:p w14:paraId="5D00E65D" w14:textId="77777777" w:rsidR="00765197" w:rsidRPr="0097659A" w:rsidRDefault="00765197" w:rsidP="00592AA5">
            <w:pPr>
              <w:pStyle w:val="Gvdemetni0"/>
              <w:shd w:val="clear" w:color="auto" w:fill="auto"/>
              <w:spacing w:line="240" w:lineRule="auto"/>
              <w:ind w:left="1134" w:hanging="1134"/>
              <w:rPr>
                <w:sz w:val="18"/>
                <w:szCs w:val="18"/>
              </w:rPr>
            </w:pPr>
            <w:r w:rsidRPr="0097659A">
              <w:rPr>
                <w:sz w:val="18"/>
                <w:szCs w:val="18"/>
              </w:rPr>
              <w:t>tip …</w:t>
            </w:r>
          </w:p>
        </w:tc>
        <w:tc>
          <w:tcPr>
            <w:tcW w:w="749" w:type="dxa"/>
            <w:shd w:val="clear" w:color="auto" w:fill="FFFFFF"/>
            <w:vAlign w:val="center"/>
          </w:tcPr>
          <w:p w14:paraId="06926FE8" w14:textId="77777777" w:rsidR="00765197" w:rsidRPr="0097659A" w:rsidRDefault="00765197" w:rsidP="00592AA5">
            <w:pPr>
              <w:pStyle w:val="Gvdemetni0"/>
              <w:shd w:val="clear" w:color="auto" w:fill="auto"/>
              <w:spacing w:line="240" w:lineRule="auto"/>
              <w:ind w:left="1134" w:hanging="1134"/>
              <w:rPr>
                <w:sz w:val="18"/>
                <w:szCs w:val="18"/>
              </w:rPr>
            </w:pPr>
            <w:r w:rsidRPr="0097659A">
              <w:rPr>
                <w:sz w:val="18"/>
                <w:szCs w:val="18"/>
              </w:rPr>
              <w:t>tip n</w:t>
            </w:r>
          </w:p>
        </w:tc>
        <w:tc>
          <w:tcPr>
            <w:tcW w:w="2160" w:type="dxa"/>
            <w:vMerge/>
            <w:shd w:val="clear" w:color="auto" w:fill="FFFFFF"/>
          </w:tcPr>
          <w:p w14:paraId="3ADBBCE5" w14:textId="77777777" w:rsidR="00765197" w:rsidRPr="0097659A" w:rsidRDefault="00765197" w:rsidP="00592AA5">
            <w:pPr>
              <w:ind w:left="1134" w:hanging="1134"/>
              <w:rPr>
                <w:sz w:val="18"/>
                <w:szCs w:val="18"/>
              </w:rPr>
            </w:pPr>
          </w:p>
        </w:tc>
      </w:tr>
      <w:tr w:rsidR="00062639" w:rsidRPr="0097659A" w14:paraId="0A6AE016" w14:textId="77777777" w:rsidTr="00450A4D">
        <w:trPr>
          <w:trHeight w:hRule="exact" w:val="394"/>
        </w:trPr>
        <w:tc>
          <w:tcPr>
            <w:tcW w:w="1440" w:type="dxa"/>
            <w:shd w:val="clear" w:color="auto" w:fill="FFFFFF"/>
            <w:vAlign w:val="center"/>
          </w:tcPr>
          <w:p w14:paraId="30F3736C" w14:textId="77777777" w:rsidR="00765197" w:rsidRPr="0097659A" w:rsidRDefault="00765197" w:rsidP="00592AA5">
            <w:pPr>
              <w:ind w:left="1134" w:hanging="1134"/>
              <w:jc w:val="left"/>
              <w:rPr>
                <w:sz w:val="18"/>
                <w:szCs w:val="18"/>
              </w:rPr>
            </w:pPr>
            <w:r w:rsidRPr="0097659A">
              <w:rPr>
                <w:rStyle w:val="Gvdemetni77ptKalnDeil0ptbolukbraklyor"/>
                <w:color w:val="auto"/>
                <w:sz w:val="18"/>
                <w:szCs w:val="18"/>
                <w:lang w:val="tr-TR"/>
              </w:rPr>
              <w:t>3.15.1.</w:t>
            </w:r>
          </w:p>
        </w:tc>
        <w:tc>
          <w:tcPr>
            <w:tcW w:w="3494" w:type="dxa"/>
            <w:shd w:val="clear" w:color="auto" w:fill="FFFFFF"/>
            <w:vAlign w:val="center"/>
          </w:tcPr>
          <w:p w14:paraId="069FCBE2" w14:textId="77777777" w:rsidR="00765197" w:rsidRPr="0097659A" w:rsidRDefault="00765197" w:rsidP="00592AA5">
            <w:pPr>
              <w:pStyle w:val="Gvdemetni0"/>
              <w:shd w:val="clear" w:color="auto" w:fill="auto"/>
              <w:spacing w:line="240" w:lineRule="auto"/>
              <w:ind w:left="1134" w:hanging="1134"/>
              <w:jc w:val="left"/>
              <w:rPr>
                <w:i/>
                <w:sz w:val="18"/>
                <w:szCs w:val="18"/>
              </w:rPr>
            </w:pPr>
            <w:r w:rsidRPr="0097659A">
              <w:rPr>
                <w:rStyle w:val="Gvdemetnitalik0ptbolukbraklyor"/>
                <w:i w:val="0"/>
                <w:color w:val="auto"/>
                <w:sz w:val="18"/>
                <w:szCs w:val="18"/>
                <w:lang w:val="tr-TR"/>
              </w:rPr>
              <w:t>Ateşleme bobinleri</w:t>
            </w:r>
          </w:p>
        </w:tc>
        <w:tc>
          <w:tcPr>
            <w:tcW w:w="576" w:type="dxa"/>
            <w:shd w:val="clear" w:color="auto" w:fill="FFFFFF"/>
          </w:tcPr>
          <w:p w14:paraId="3B5D41D1" w14:textId="77777777" w:rsidR="00765197" w:rsidRPr="0097659A" w:rsidRDefault="00765197" w:rsidP="00592AA5">
            <w:pPr>
              <w:ind w:left="1134" w:hanging="1134"/>
              <w:rPr>
                <w:sz w:val="18"/>
                <w:szCs w:val="18"/>
              </w:rPr>
            </w:pPr>
          </w:p>
        </w:tc>
        <w:tc>
          <w:tcPr>
            <w:tcW w:w="576" w:type="dxa"/>
            <w:shd w:val="clear" w:color="auto" w:fill="FFFFFF"/>
          </w:tcPr>
          <w:p w14:paraId="03B2C8EB" w14:textId="77777777" w:rsidR="00765197" w:rsidRPr="0097659A" w:rsidRDefault="00765197" w:rsidP="00592AA5">
            <w:pPr>
              <w:ind w:left="1134" w:hanging="1134"/>
              <w:rPr>
                <w:sz w:val="18"/>
                <w:szCs w:val="18"/>
              </w:rPr>
            </w:pPr>
          </w:p>
        </w:tc>
        <w:tc>
          <w:tcPr>
            <w:tcW w:w="576" w:type="dxa"/>
            <w:shd w:val="clear" w:color="auto" w:fill="FFFFFF"/>
          </w:tcPr>
          <w:p w14:paraId="7CD2989D" w14:textId="77777777" w:rsidR="00765197" w:rsidRPr="0097659A" w:rsidRDefault="00765197" w:rsidP="00592AA5">
            <w:pPr>
              <w:ind w:left="1134" w:hanging="1134"/>
              <w:rPr>
                <w:sz w:val="18"/>
                <w:szCs w:val="18"/>
              </w:rPr>
            </w:pPr>
          </w:p>
        </w:tc>
        <w:tc>
          <w:tcPr>
            <w:tcW w:w="1282" w:type="dxa"/>
            <w:shd w:val="clear" w:color="auto" w:fill="FFFFFF"/>
          </w:tcPr>
          <w:p w14:paraId="3635B68C" w14:textId="77777777" w:rsidR="00765197" w:rsidRPr="0097659A" w:rsidRDefault="00765197" w:rsidP="00592AA5">
            <w:pPr>
              <w:ind w:left="1134" w:hanging="1134"/>
              <w:rPr>
                <w:sz w:val="18"/>
                <w:szCs w:val="18"/>
              </w:rPr>
            </w:pPr>
          </w:p>
        </w:tc>
        <w:tc>
          <w:tcPr>
            <w:tcW w:w="744" w:type="dxa"/>
            <w:shd w:val="clear" w:color="auto" w:fill="FFFFFF"/>
          </w:tcPr>
          <w:p w14:paraId="45A8E7E9" w14:textId="77777777" w:rsidR="00765197" w:rsidRPr="0097659A" w:rsidRDefault="00765197" w:rsidP="00592AA5">
            <w:pPr>
              <w:ind w:left="1134" w:hanging="1134"/>
              <w:rPr>
                <w:sz w:val="18"/>
                <w:szCs w:val="18"/>
              </w:rPr>
            </w:pPr>
          </w:p>
        </w:tc>
        <w:tc>
          <w:tcPr>
            <w:tcW w:w="749" w:type="dxa"/>
            <w:shd w:val="clear" w:color="auto" w:fill="FFFFFF"/>
          </w:tcPr>
          <w:p w14:paraId="7BD5A152" w14:textId="77777777" w:rsidR="00765197" w:rsidRPr="0097659A" w:rsidRDefault="00765197" w:rsidP="00592AA5">
            <w:pPr>
              <w:ind w:left="1134" w:hanging="1134"/>
              <w:rPr>
                <w:sz w:val="18"/>
                <w:szCs w:val="18"/>
              </w:rPr>
            </w:pPr>
          </w:p>
        </w:tc>
        <w:tc>
          <w:tcPr>
            <w:tcW w:w="744" w:type="dxa"/>
            <w:shd w:val="clear" w:color="auto" w:fill="FFFFFF"/>
          </w:tcPr>
          <w:p w14:paraId="4D9AB229" w14:textId="77777777" w:rsidR="00765197" w:rsidRPr="0097659A" w:rsidRDefault="00765197" w:rsidP="00592AA5">
            <w:pPr>
              <w:ind w:left="1134" w:hanging="1134"/>
              <w:rPr>
                <w:sz w:val="18"/>
                <w:szCs w:val="18"/>
              </w:rPr>
            </w:pPr>
          </w:p>
        </w:tc>
        <w:tc>
          <w:tcPr>
            <w:tcW w:w="749" w:type="dxa"/>
            <w:shd w:val="clear" w:color="auto" w:fill="FFFFFF"/>
          </w:tcPr>
          <w:p w14:paraId="42B1B3F9" w14:textId="77777777" w:rsidR="00765197" w:rsidRPr="0097659A" w:rsidRDefault="00765197" w:rsidP="00592AA5">
            <w:pPr>
              <w:ind w:left="1134" w:hanging="1134"/>
              <w:rPr>
                <w:sz w:val="18"/>
                <w:szCs w:val="18"/>
              </w:rPr>
            </w:pPr>
          </w:p>
        </w:tc>
        <w:tc>
          <w:tcPr>
            <w:tcW w:w="2160" w:type="dxa"/>
            <w:shd w:val="clear" w:color="auto" w:fill="FFFFFF"/>
          </w:tcPr>
          <w:p w14:paraId="36523292" w14:textId="77777777" w:rsidR="00765197" w:rsidRPr="0097659A" w:rsidRDefault="00765197" w:rsidP="00592AA5">
            <w:pPr>
              <w:ind w:left="1134" w:hanging="1134"/>
              <w:rPr>
                <w:sz w:val="18"/>
                <w:szCs w:val="18"/>
              </w:rPr>
            </w:pPr>
          </w:p>
        </w:tc>
      </w:tr>
      <w:tr w:rsidR="00062639" w:rsidRPr="0097659A" w14:paraId="72ACA951" w14:textId="77777777" w:rsidTr="00450A4D">
        <w:trPr>
          <w:trHeight w:hRule="exact" w:val="389"/>
        </w:trPr>
        <w:tc>
          <w:tcPr>
            <w:tcW w:w="1440" w:type="dxa"/>
            <w:shd w:val="clear" w:color="auto" w:fill="FFFFFF"/>
            <w:vAlign w:val="center"/>
          </w:tcPr>
          <w:p w14:paraId="412365B0" w14:textId="77777777" w:rsidR="00765197" w:rsidRPr="0097659A" w:rsidRDefault="00765197" w:rsidP="00592AA5">
            <w:pPr>
              <w:ind w:left="1134" w:hanging="1134"/>
              <w:jc w:val="left"/>
              <w:rPr>
                <w:sz w:val="18"/>
                <w:szCs w:val="18"/>
              </w:rPr>
            </w:pPr>
            <w:r w:rsidRPr="0097659A">
              <w:rPr>
                <w:rStyle w:val="Gvdemetni77ptKalnDeil0ptbolukbraklyor"/>
                <w:color w:val="auto"/>
                <w:sz w:val="18"/>
                <w:szCs w:val="18"/>
                <w:lang w:val="tr-TR"/>
              </w:rPr>
              <w:t>3.15.1.1.</w:t>
            </w:r>
          </w:p>
        </w:tc>
        <w:tc>
          <w:tcPr>
            <w:tcW w:w="3494" w:type="dxa"/>
            <w:shd w:val="clear" w:color="auto" w:fill="FFFFFF"/>
            <w:vAlign w:val="center"/>
          </w:tcPr>
          <w:p w14:paraId="0600E589" w14:textId="77777777" w:rsidR="00765197" w:rsidRPr="0097659A" w:rsidRDefault="00765197" w:rsidP="00592AA5">
            <w:pPr>
              <w:pStyle w:val="Gvdemetni0"/>
              <w:shd w:val="clear" w:color="auto" w:fill="auto"/>
              <w:spacing w:line="240" w:lineRule="auto"/>
              <w:ind w:left="1134" w:hanging="1134"/>
              <w:jc w:val="left"/>
              <w:rPr>
                <w:sz w:val="18"/>
                <w:szCs w:val="18"/>
              </w:rPr>
            </w:pPr>
            <w:r w:rsidRPr="0097659A">
              <w:rPr>
                <w:sz w:val="18"/>
                <w:szCs w:val="18"/>
              </w:rPr>
              <w:t>Tip(ler):</w:t>
            </w:r>
          </w:p>
        </w:tc>
        <w:tc>
          <w:tcPr>
            <w:tcW w:w="576" w:type="dxa"/>
            <w:shd w:val="clear" w:color="auto" w:fill="FFFFFF"/>
          </w:tcPr>
          <w:p w14:paraId="6B726F04" w14:textId="77777777" w:rsidR="00765197" w:rsidRPr="0097659A" w:rsidRDefault="00765197" w:rsidP="00592AA5">
            <w:pPr>
              <w:ind w:left="1134" w:hanging="1134"/>
              <w:rPr>
                <w:sz w:val="18"/>
                <w:szCs w:val="18"/>
              </w:rPr>
            </w:pPr>
          </w:p>
        </w:tc>
        <w:tc>
          <w:tcPr>
            <w:tcW w:w="576" w:type="dxa"/>
            <w:shd w:val="clear" w:color="auto" w:fill="FFFFFF"/>
          </w:tcPr>
          <w:p w14:paraId="2019D9C7" w14:textId="77777777" w:rsidR="00765197" w:rsidRPr="0097659A" w:rsidRDefault="00765197" w:rsidP="00592AA5">
            <w:pPr>
              <w:ind w:left="1134" w:hanging="1134"/>
              <w:rPr>
                <w:sz w:val="18"/>
                <w:szCs w:val="18"/>
              </w:rPr>
            </w:pPr>
          </w:p>
        </w:tc>
        <w:tc>
          <w:tcPr>
            <w:tcW w:w="576" w:type="dxa"/>
            <w:shd w:val="clear" w:color="auto" w:fill="FFFFFF"/>
          </w:tcPr>
          <w:p w14:paraId="1AC45B5F" w14:textId="77777777" w:rsidR="00765197" w:rsidRPr="0097659A" w:rsidRDefault="00765197" w:rsidP="00592AA5">
            <w:pPr>
              <w:ind w:left="1134" w:right="220" w:hanging="1134"/>
              <w:jc w:val="right"/>
              <w:rPr>
                <w:sz w:val="18"/>
                <w:szCs w:val="18"/>
              </w:rPr>
            </w:pPr>
            <w:r w:rsidRPr="0097659A">
              <w:rPr>
                <w:rStyle w:val="Gvdemetni77ptKalnDeil0ptbolukbraklyor"/>
                <w:color w:val="auto"/>
                <w:sz w:val="18"/>
                <w:szCs w:val="18"/>
                <w:lang w:val="tr-TR"/>
              </w:rPr>
              <w:t>X</w:t>
            </w:r>
          </w:p>
        </w:tc>
        <w:tc>
          <w:tcPr>
            <w:tcW w:w="1282" w:type="dxa"/>
            <w:shd w:val="clear" w:color="auto" w:fill="FFFFFF"/>
          </w:tcPr>
          <w:p w14:paraId="79F20833" w14:textId="77777777" w:rsidR="00765197" w:rsidRPr="0097659A" w:rsidRDefault="00765197" w:rsidP="00592AA5">
            <w:pPr>
              <w:ind w:left="1134" w:hanging="1134"/>
              <w:rPr>
                <w:sz w:val="18"/>
                <w:szCs w:val="18"/>
              </w:rPr>
            </w:pPr>
          </w:p>
        </w:tc>
        <w:tc>
          <w:tcPr>
            <w:tcW w:w="744" w:type="dxa"/>
            <w:shd w:val="clear" w:color="auto" w:fill="FFFFFF"/>
          </w:tcPr>
          <w:p w14:paraId="553191AD" w14:textId="77777777" w:rsidR="00765197" w:rsidRPr="0097659A" w:rsidRDefault="00765197" w:rsidP="00592AA5">
            <w:pPr>
              <w:ind w:left="1134" w:hanging="1134"/>
              <w:rPr>
                <w:sz w:val="18"/>
                <w:szCs w:val="18"/>
              </w:rPr>
            </w:pPr>
          </w:p>
        </w:tc>
        <w:tc>
          <w:tcPr>
            <w:tcW w:w="749" w:type="dxa"/>
            <w:shd w:val="clear" w:color="auto" w:fill="FFFFFF"/>
          </w:tcPr>
          <w:p w14:paraId="69AE6B25" w14:textId="77777777" w:rsidR="00765197" w:rsidRPr="0097659A" w:rsidRDefault="00765197" w:rsidP="00592AA5">
            <w:pPr>
              <w:ind w:left="1134" w:hanging="1134"/>
              <w:rPr>
                <w:sz w:val="18"/>
                <w:szCs w:val="18"/>
              </w:rPr>
            </w:pPr>
          </w:p>
        </w:tc>
        <w:tc>
          <w:tcPr>
            <w:tcW w:w="744" w:type="dxa"/>
            <w:shd w:val="clear" w:color="auto" w:fill="FFFFFF"/>
          </w:tcPr>
          <w:p w14:paraId="6351475A" w14:textId="77777777" w:rsidR="00765197" w:rsidRPr="0097659A" w:rsidRDefault="00765197" w:rsidP="00592AA5">
            <w:pPr>
              <w:ind w:left="1134" w:hanging="1134"/>
              <w:rPr>
                <w:sz w:val="18"/>
                <w:szCs w:val="18"/>
              </w:rPr>
            </w:pPr>
          </w:p>
        </w:tc>
        <w:tc>
          <w:tcPr>
            <w:tcW w:w="749" w:type="dxa"/>
            <w:shd w:val="clear" w:color="auto" w:fill="FFFFFF"/>
          </w:tcPr>
          <w:p w14:paraId="402B2A87" w14:textId="77777777" w:rsidR="00765197" w:rsidRPr="0097659A" w:rsidRDefault="00765197" w:rsidP="00592AA5">
            <w:pPr>
              <w:ind w:left="1134" w:hanging="1134"/>
              <w:rPr>
                <w:sz w:val="18"/>
                <w:szCs w:val="18"/>
              </w:rPr>
            </w:pPr>
          </w:p>
        </w:tc>
        <w:tc>
          <w:tcPr>
            <w:tcW w:w="2160" w:type="dxa"/>
            <w:shd w:val="clear" w:color="auto" w:fill="FFFFFF"/>
          </w:tcPr>
          <w:p w14:paraId="530B46EC" w14:textId="77777777" w:rsidR="00765197" w:rsidRPr="0097659A" w:rsidRDefault="00765197" w:rsidP="00592AA5">
            <w:pPr>
              <w:ind w:left="1134" w:hanging="1134"/>
              <w:rPr>
                <w:sz w:val="18"/>
                <w:szCs w:val="18"/>
              </w:rPr>
            </w:pPr>
          </w:p>
        </w:tc>
      </w:tr>
      <w:tr w:rsidR="00062639" w:rsidRPr="0097659A" w14:paraId="784DBAB0" w14:textId="77777777" w:rsidTr="00450A4D">
        <w:trPr>
          <w:trHeight w:hRule="exact" w:val="394"/>
        </w:trPr>
        <w:tc>
          <w:tcPr>
            <w:tcW w:w="1440" w:type="dxa"/>
            <w:shd w:val="clear" w:color="auto" w:fill="FFFFFF"/>
            <w:vAlign w:val="center"/>
          </w:tcPr>
          <w:p w14:paraId="64E8839B" w14:textId="77777777" w:rsidR="00765197" w:rsidRPr="0097659A" w:rsidRDefault="00765197" w:rsidP="00592AA5">
            <w:pPr>
              <w:ind w:left="1134" w:hanging="1134"/>
              <w:jc w:val="left"/>
              <w:rPr>
                <w:sz w:val="18"/>
                <w:szCs w:val="18"/>
              </w:rPr>
            </w:pPr>
            <w:r w:rsidRPr="0097659A">
              <w:rPr>
                <w:rStyle w:val="Gvdemetni77ptKalnDeil0ptbolukbraklyor"/>
                <w:color w:val="auto"/>
                <w:sz w:val="18"/>
                <w:szCs w:val="18"/>
                <w:lang w:val="tr-TR"/>
              </w:rPr>
              <w:t>3.15.1.2.</w:t>
            </w:r>
          </w:p>
        </w:tc>
        <w:tc>
          <w:tcPr>
            <w:tcW w:w="3494" w:type="dxa"/>
            <w:shd w:val="clear" w:color="auto" w:fill="FFFFFF"/>
            <w:vAlign w:val="center"/>
          </w:tcPr>
          <w:p w14:paraId="470DC2D3" w14:textId="77777777" w:rsidR="00765197" w:rsidRPr="0097659A" w:rsidRDefault="00765197" w:rsidP="00592AA5">
            <w:pPr>
              <w:pStyle w:val="Gvdemetni0"/>
              <w:shd w:val="clear" w:color="auto" w:fill="auto"/>
              <w:spacing w:line="240" w:lineRule="auto"/>
              <w:ind w:left="1134" w:hanging="1134"/>
              <w:jc w:val="left"/>
              <w:rPr>
                <w:sz w:val="18"/>
                <w:szCs w:val="18"/>
              </w:rPr>
            </w:pPr>
            <w:r w:rsidRPr="0097659A">
              <w:rPr>
                <w:sz w:val="18"/>
                <w:szCs w:val="18"/>
              </w:rPr>
              <w:t>Sayı:</w:t>
            </w:r>
          </w:p>
        </w:tc>
        <w:tc>
          <w:tcPr>
            <w:tcW w:w="576" w:type="dxa"/>
            <w:shd w:val="clear" w:color="auto" w:fill="FFFFFF"/>
          </w:tcPr>
          <w:p w14:paraId="75F7F99B" w14:textId="77777777" w:rsidR="00765197" w:rsidRPr="0097659A" w:rsidRDefault="00765197" w:rsidP="00592AA5">
            <w:pPr>
              <w:ind w:left="1134" w:hanging="1134"/>
              <w:rPr>
                <w:sz w:val="18"/>
                <w:szCs w:val="18"/>
              </w:rPr>
            </w:pPr>
          </w:p>
        </w:tc>
        <w:tc>
          <w:tcPr>
            <w:tcW w:w="576" w:type="dxa"/>
            <w:shd w:val="clear" w:color="auto" w:fill="FFFFFF"/>
          </w:tcPr>
          <w:p w14:paraId="452FB129" w14:textId="77777777" w:rsidR="00765197" w:rsidRPr="0097659A" w:rsidRDefault="00765197" w:rsidP="00592AA5">
            <w:pPr>
              <w:ind w:left="1134" w:hanging="1134"/>
              <w:rPr>
                <w:sz w:val="18"/>
                <w:szCs w:val="18"/>
              </w:rPr>
            </w:pPr>
          </w:p>
        </w:tc>
        <w:tc>
          <w:tcPr>
            <w:tcW w:w="576" w:type="dxa"/>
            <w:shd w:val="clear" w:color="auto" w:fill="FFFFFF"/>
          </w:tcPr>
          <w:p w14:paraId="51AC437E" w14:textId="77777777" w:rsidR="00765197" w:rsidRPr="0097659A" w:rsidRDefault="00765197" w:rsidP="00592AA5">
            <w:pPr>
              <w:ind w:left="1134" w:right="220" w:hanging="1134"/>
              <w:jc w:val="right"/>
              <w:rPr>
                <w:sz w:val="18"/>
                <w:szCs w:val="18"/>
              </w:rPr>
            </w:pPr>
            <w:r w:rsidRPr="0097659A">
              <w:rPr>
                <w:rStyle w:val="Gvdemetni77ptKalnDeil0ptbolukbraklyor"/>
                <w:color w:val="auto"/>
                <w:sz w:val="18"/>
                <w:szCs w:val="18"/>
                <w:lang w:val="tr-TR"/>
              </w:rPr>
              <w:t>X</w:t>
            </w:r>
          </w:p>
        </w:tc>
        <w:tc>
          <w:tcPr>
            <w:tcW w:w="1282" w:type="dxa"/>
            <w:shd w:val="clear" w:color="auto" w:fill="FFFFFF"/>
          </w:tcPr>
          <w:p w14:paraId="58A60B32" w14:textId="77777777" w:rsidR="00765197" w:rsidRPr="0097659A" w:rsidRDefault="00765197" w:rsidP="00592AA5">
            <w:pPr>
              <w:ind w:left="1134" w:hanging="1134"/>
              <w:rPr>
                <w:sz w:val="18"/>
                <w:szCs w:val="18"/>
              </w:rPr>
            </w:pPr>
          </w:p>
        </w:tc>
        <w:tc>
          <w:tcPr>
            <w:tcW w:w="744" w:type="dxa"/>
            <w:shd w:val="clear" w:color="auto" w:fill="FFFFFF"/>
          </w:tcPr>
          <w:p w14:paraId="75084F82" w14:textId="77777777" w:rsidR="00765197" w:rsidRPr="0097659A" w:rsidRDefault="00765197" w:rsidP="00592AA5">
            <w:pPr>
              <w:ind w:left="1134" w:hanging="1134"/>
              <w:rPr>
                <w:sz w:val="18"/>
                <w:szCs w:val="18"/>
              </w:rPr>
            </w:pPr>
          </w:p>
        </w:tc>
        <w:tc>
          <w:tcPr>
            <w:tcW w:w="749" w:type="dxa"/>
            <w:shd w:val="clear" w:color="auto" w:fill="FFFFFF"/>
          </w:tcPr>
          <w:p w14:paraId="5ADF1FF7" w14:textId="77777777" w:rsidR="00765197" w:rsidRPr="0097659A" w:rsidRDefault="00765197" w:rsidP="00592AA5">
            <w:pPr>
              <w:ind w:left="1134" w:hanging="1134"/>
              <w:rPr>
                <w:sz w:val="18"/>
                <w:szCs w:val="18"/>
              </w:rPr>
            </w:pPr>
          </w:p>
        </w:tc>
        <w:tc>
          <w:tcPr>
            <w:tcW w:w="744" w:type="dxa"/>
            <w:shd w:val="clear" w:color="auto" w:fill="FFFFFF"/>
          </w:tcPr>
          <w:p w14:paraId="3CDA3CBE" w14:textId="77777777" w:rsidR="00765197" w:rsidRPr="0097659A" w:rsidRDefault="00765197" w:rsidP="00592AA5">
            <w:pPr>
              <w:ind w:left="1134" w:hanging="1134"/>
              <w:rPr>
                <w:sz w:val="18"/>
                <w:szCs w:val="18"/>
              </w:rPr>
            </w:pPr>
          </w:p>
        </w:tc>
        <w:tc>
          <w:tcPr>
            <w:tcW w:w="749" w:type="dxa"/>
            <w:shd w:val="clear" w:color="auto" w:fill="FFFFFF"/>
          </w:tcPr>
          <w:p w14:paraId="1B592216" w14:textId="77777777" w:rsidR="00765197" w:rsidRPr="0097659A" w:rsidRDefault="00765197" w:rsidP="00592AA5">
            <w:pPr>
              <w:ind w:left="1134" w:hanging="1134"/>
              <w:rPr>
                <w:sz w:val="18"/>
                <w:szCs w:val="18"/>
              </w:rPr>
            </w:pPr>
          </w:p>
        </w:tc>
        <w:tc>
          <w:tcPr>
            <w:tcW w:w="2160" w:type="dxa"/>
            <w:shd w:val="clear" w:color="auto" w:fill="FFFFFF"/>
          </w:tcPr>
          <w:p w14:paraId="457D7065" w14:textId="77777777" w:rsidR="00765197" w:rsidRPr="0097659A" w:rsidRDefault="00765197" w:rsidP="00592AA5">
            <w:pPr>
              <w:ind w:left="1134" w:hanging="1134"/>
              <w:rPr>
                <w:sz w:val="18"/>
                <w:szCs w:val="18"/>
              </w:rPr>
            </w:pPr>
          </w:p>
        </w:tc>
      </w:tr>
      <w:tr w:rsidR="00062639" w:rsidRPr="0097659A" w14:paraId="31A7D74E" w14:textId="77777777" w:rsidTr="00450A4D">
        <w:trPr>
          <w:trHeight w:hRule="exact" w:val="394"/>
        </w:trPr>
        <w:tc>
          <w:tcPr>
            <w:tcW w:w="1440" w:type="dxa"/>
            <w:shd w:val="clear" w:color="auto" w:fill="FFFFFF"/>
            <w:vAlign w:val="center"/>
          </w:tcPr>
          <w:p w14:paraId="58FFF6A2" w14:textId="77777777" w:rsidR="00765197" w:rsidRPr="0097659A" w:rsidRDefault="00765197" w:rsidP="00592AA5">
            <w:pPr>
              <w:ind w:left="1134" w:hanging="1134"/>
              <w:jc w:val="left"/>
              <w:rPr>
                <w:sz w:val="18"/>
                <w:szCs w:val="18"/>
              </w:rPr>
            </w:pPr>
            <w:r w:rsidRPr="0097659A">
              <w:rPr>
                <w:rStyle w:val="Gvdemetni77ptKalnDeil0ptbolukbraklyor"/>
                <w:color w:val="auto"/>
                <w:sz w:val="18"/>
                <w:szCs w:val="18"/>
                <w:lang w:val="tr-TR"/>
              </w:rPr>
              <w:t>3.15.2.</w:t>
            </w:r>
          </w:p>
        </w:tc>
        <w:tc>
          <w:tcPr>
            <w:tcW w:w="3494" w:type="dxa"/>
            <w:shd w:val="clear" w:color="auto" w:fill="FFFFFF"/>
            <w:vAlign w:val="center"/>
          </w:tcPr>
          <w:p w14:paraId="6EA59910" w14:textId="77777777" w:rsidR="00765197" w:rsidRPr="0097659A" w:rsidRDefault="00765197" w:rsidP="00592AA5">
            <w:pPr>
              <w:pStyle w:val="Gvdemetni0"/>
              <w:shd w:val="clear" w:color="auto" w:fill="auto"/>
              <w:spacing w:line="240" w:lineRule="auto"/>
              <w:ind w:left="1134" w:hanging="1134"/>
              <w:jc w:val="left"/>
              <w:rPr>
                <w:i/>
                <w:sz w:val="18"/>
                <w:szCs w:val="18"/>
              </w:rPr>
            </w:pPr>
            <w:r w:rsidRPr="0097659A">
              <w:rPr>
                <w:rStyle w:val="Gvdemetnitalik0ptbolukbraklyor"/>
                <w:i w:val="0"/>
                <w:color w:val="auto"/>
                <w:sz w:val="18"/>
                <w:szCs w:val="18"/>
                <w:lang w:val="tr-TR"/>
              </w:rPr>
              <w:t>Bujiler</w:t>
            </w:r>
          </w:p>
        </w:tc>
        <w:tc>
          <w:tcPr>
            <w:tcW w:w="576" w:type="dxa"/>
            <w:shd w:val="clear" w:color="auto" w:fill="FFFFFF"/>
          </w:tcPr>
          <w:p w14:paraId="61EDF073" w14:textId="77777777" w:rsidR="00765197" w:rsidRPr="0097659A" w:rsidRDefault="00765197" w:rsidP="00592AA5">
            <w:pPr>
              <w:ind w:left="1134" w:hanging="1134"/>
              <w:rPr>
                <w:sz w:val="18"/>
                <w:szCs w:val="18"/>
              </w:rPr>
            </w:pPr>
          </w:p>
        </w:tc>
        <w:tc>
          <w:tcPr>
            <w:tcW w:w="576" w:type="dxa"/>
            <w:shd w:val="clear" w:color="auto" w:fill="FFFFFF"/>
          </w:tcPr>
          <w:p w14:paraId="002E4C84" w14:textId="77777777" w:rsidR="00765197" w:rsidRPr="0097659A" w:rsidRDefault="00765197" w:rsidP="00592AA5">
            <w:pPr>
              <w:ind w:left="1134" w:hanging="1134"/>
              <w:rPr>
                <w:sz w:val="18"/>
                <w:szCs w:val="18"/>
              </w:rPr>
            </w:pPr>
          </w:p>
        </w:tc>
        <w:tc>
          <w:tcPr>
            <w:tcW w:w="576" w:type="dxa"/>
            <w:shd w:val="clear" w:color="auto" w:fill="FFFFFF"/>
          </w:tcPr>
          <w:p w14:paraId="0B3A042D" w14:textId="77777777" w:rsidR="00765197" w:rsidRPr="0097659A" w:rsidRDefault="00765197" w:rsidP="00592AA5">
            <w:pPr>
              <w:ind w:left="1134" w:hanging="1134"/>
              <w:rPr>
                <w:sz w:val="18"/>
                <w:szCs w:val="18"/>
              </w:rPr>
            </w:pPr>
          </w:p>
        </w:tc>
        <w:tc>
          <w:tcPr>
            <w:tcW w:w="1282" w:type="dxa"/>
            <w:shd w:val="clear" w:color="auto" w:fill="FFFFFF"/>
          </w:tcPr>
          <w:p w14:paraId="4BBEE9DF" w14:textId="77777777" w:rsidR="00765197" w:rsidRPr="0097659A" w:rsidRDefault="00765197" w:rsidP="00592AA5">
            <w:pPr>
              <w:ind w:left="1134" w:hanging="1134"/>
              <w:rPr>
                <w:sz w:val="18"/>
                <w:szCs w:val="18"/>
              </w:rPr>
            </w:pPr>
          </w:p>
        </w:tc>
        <w:tc>
          <w:tcPr>
            <w:tcW w:w="744" w:type="dxa"/>
            <w:shd w:val="clear" w:color="auto" w:fill="FFFFFF"/>
          </w:tcPr>
          <w:p w14:paraId="761EE8B7" w14:textId="77777777" w:rsidR="00765197" w:rsidRPr="0097659A" w:rsidRDefault="00765197" w:rsidP="00592AA5">
            <w:pPr>
              <w:ind w:left="1134" w:hanging="1134"/>
              <w:rPr>
                <w:sz w:val="18"/>
                <w:szCs w:val="18"/>
              </w:rPr>
            </w:pPr>
          </w:p>
        </w:tc>
        <w:tc>
          <w:tcPr>
            <w:tcW w:w="749" w:type="dxa"/>
            <w:shd w:val="clear" w:color="auto" w:fill="FFFFFF"/>
          </w:tcPr>
          <w:p w14:paraId="1AD2A7CC" w14:textId="77777777" w:rsidR="00765197" w:rsidRPr="0097659A" w:rsidRDefault="00765197" w:rsidP="00592AA5">
            <w:pPr>
              <w:ind w:left="1134" w:hanging="1134"/>
              <w:rPr>
                <w:sz w:val="18"/>
                <w:szCs w:val="18"/>
              </w:rPr>
            </w:pPr>
          </w:p>
        </w:tc>
        <w:tc>
          <w:tcPr>
            <w:tcW w:w="744" w:type="dxa"/>
            <w:shd w:val="clear" w:color="auto" w:fill="FFFFFF"/>
          </w:tcPr>
          <w:p w14:paraId="1E7C0591" w14:textId="77777777" w:rsidR="00765197" w:rsidRPr="0097659A" w:rsidRDefault="00765197" w:rsidP="00592AA5">
            <w:pPr>
              <w:ind w:left="1134" w:hanging="1134"/>
              <w:rPr>
                <w:sz w:val="18"/>
                <w:szCs w:val="18"/>
              </w:rPr>
            </w:pPr>
          </w:p>
        </w:tc>
        <w:tc>
          <w:tcPr>
            <w:tcW w:w="749" w:type="dxa"/>
            <w:shd w:val="clear" w:color="auto" w:fill="FFFFFF"/>
          </w:tcPr>
          <w:p w14:paraId="16EE57F5" w14:textId="77777777" w:rsidR="00765197" w:rsidRPr="0097659A" w:rsidRDefault="00765197" w:rsidP="00592AA5">
            <w:pPr>
              <w:ind w:left="1134" w:hanging="1134"/>
              <w:rPr>
                <w:sz w:val="18"/>
                <w:szCs w:val="18"/>
              </w:rPr>
            </w:pPr>
          </w:p>
        </w:tc>
        <w:tc>
          <w:tcPr>
            <w:tcW w:w="2160" w:type="dxa"/>
            <w:shd w:val="clear" w:color="auto" w:fill="FFFFFF"/>
          </w:tcPr>
          <w:p w14:paraId="50B10208" w14:textId="77777777" w:rsidR="00765197" w:rsidRPr="0097659A" w:rsidRDefault="00765197" w:rsidP="00592AA5">
            <w:pPr>
              <w:ind w:left="1134" w:hanging="1134"/>
              <w:rPr>
                <w:sz w:val="18"/>
                <w:szCs w:val="18"/>
              </w:rPr>
            </w:pPr>
          </w:p>
        </w:tc>
      </w:tr>
      <w:tr w:rsidR="00062639" w:rsidRPr="0097659A" w14:paraId="43313453" w14:textId="77777777" w:rsidTr="00450A4D">
        <w:trPr>
          <w:trHeight w:hRule="exact" w:val="389"/>
        </w:trPr>
        <w:tc>
          <w:tcPr>
            <w:tcW w:w="1440" w:type="dxa"/>
            <w:shd w:val="clear" w:color="auto" w:fill="FFFFFF"/>
            <w:vAlign w:val="center"/>
          </w:tcPr>
          <w:p w14:paraId="0EFBA27B" w14:textId="77777777" w:rsidR="00765197" w:rsidRPr="0097659A" w:rsidRDefault="00765197" w:rsidP="00592AA5">
            <w:pPr>
              <w:ind w:left="1134" w:hanging="1134"/>
              <w:jc w:val="left"/>
              <w:rPr>
                <w:sz w:val="18"/>
                <w:szCs w:val="18"/>
              </w:rPr>
            </w:pPr>
            <w:r w:rsidRPr="0097659A">
              <w:rPr>
                <w:rStyle w:val="Gvdemetni77ptKalnDeil0ptbolukbraklyor"/>
                <w:color w:val="auto"/>
                <w:sz w:val="18"/>
                <w:szCs w:val="18"/>
                <w:lang w:val="tr-TR"/>
              </w:rPr>
              <w:t>3.15.2.1.</w:t>
            </w:r>
          </w:p>
        </w:tc>
        <w:tc>
          <w:tcPr>
            <w:tcW w:w="3494" w:type="dxa"/>
            <w:shd w:val="clear" w:color="auto" w:fill="FFFFFF"/>
            <w:vAlign w:val="center"/>
          </w:tcPr>
          <w:p w14:paraId="669505AC" w14:textId="77777777" w:rsidR="00765197" w:rsidRPr="0097659A" w:rsidRDefault="00765197" w:rsidP="00592AA5">
            <w:pPr>
              <w:pStyle w:val="Gvdemetni0"/>
              <w:shd w:val="clear" w:color="auto" w:fill="auto"/>
              <w:spacing w:line="240" w:lineRule="auto"/>
              <w:ind w:left="1134" w:hanging="1134"/>
              <w:jc w:val="left"/>
              <w:rPr>
                <w:sz w:val="18"/>
                <w:szCs w:val="18"/>
              </w:rPr>
            </w:pPr>
            <w:r w:rsidRPr="0097659A">
              <w:rPr>
                <w:sz w:val="18"/>
                <w:szCs w:val="18"/>
              </w:rPr>
              <w:t>Tip(ler):</w:t>
            </w:r>
          </w:p>
        </w:tc>
        <w:tc>
          <w:tcPr>
            <w:tcW w:w="576" w:type="dxa"/>
            <w:shd w:val="clear" w:color="auto" w:fill="FFFFFF"/>
          </w:tcPr>
          <w:p w14:paraId="7E079223" w14:textId="77777777" w:rsidR="00765197" w:rsidRPr="0097659A" w:rsidRDefault="00765197" w:rsidP="00592AA5">
            <w:pPr>
              <w:ind w:left="1134" w:hanging="1134"/>
              <w:rPr>
                <w:sz w:val="18"/>
                <w:szCs w:val="18"/>
              </w:rPr>
            </w:pPr>
          </w:p>
        </w:tc>
        <w:tc>
          <w:tcPr>
            <w:tcW w:w="576" w:type="dxa"/>
            <w:shd w:val="clear" w:color="auto" w:fill="FFFFFF"/>
          </w:tcPr>
          <w:p w14:paraId="037E562F" w14:textId="77777777" w:rsidR="00765197" w:rsidRPr="0097659A" w:rsidRDefault="00765197" w:rsidP="00592AA5">
            <w:pPr>
              <w:ind w:left="1134" w:hanging="1134"/>
              <w:rPr>
                <w:sz w:val="18"/>
                <w:szCs w:val="18"/>
              </w:rPr>
            </w:pPr>
          </w:p>
        </w:tc>
        <w:tc>
          <w:tcPr>
            <w:tcW w:w="576" w:type="dxa"/>
            <w:shd w:val="clear" w:color="auto" w:fill="FFFFFF"/>
          </w:tcPr>
          <w:p w14:paraId="20BCFA28" w14:textId="77777777" w:rsidR="00765197" w:rsidRPr="0097659A" w:rsidRDefault="00765197" w:rsidP="00592AA5">
            <w:pPr>
              <w:ind w:left="1134" w:right="220" w:hanging="1134"/>
              <w:jc w:val="right"/>
              <w:rPr>
                <w:sz w:val="18"/>
                <w:szCs w:val="18"/>
              </w:rPr>
            </w:pPr>
            <w:r w:rsidRPr="0097659A">
              <w:rPr>
                <w:rStyle w:val="Gvdemetni77ptKalnDeil0ptbolukbraklyor"/>
                <w:color w:val="auto"/>
                <w:sz w:val="18"/>
                <w:szCs w:val="18"/>
                <w:lang w:val="tr-TR"/>
              </w:rPr>
              <w:t>X</w:t>
            </w:r>
          </w:p>
        </w:tc>
        <w:tc>
          <w:tcPr>
            <w:tcW w:w="1282" w:type="dxa"/>
            <w:shd w:val="clear" w:color="auto" w:fill="FFFFFF"/>
          </w:tcPr>
          <w:p w14:paraId="0CD58309" w14:textId="77777777" w:rsidR="00765197" w:rsidRPr="0097659A" w:rsidRDefault="00765197" w:rsidP="00592AA5">
            <w:pPr>
              <w:ind w:left="1134" w:hanging="1134"/>
              <w:rPr>
                <w:sz w:val="18"/>
                <w:szCs w:val="18"/>
              </w:rPr>
            </w:pPr>
          </w:p>
        </w:tc>
        <w:tc>
          <w:tcPr>
            <w:tcW w:w="744" w:type="dxa"/>
            <w:shd w:val="clear" w:color="auto" w:fill="FFFFFF"/>
          </w:tcPr>
          <w:p w14:paraId="7610B414" w14:textId="77777777" w:rsidR="00765197" w:rsidRPr="0097659A" w:rsidRDefault="00765197" w:rsidP="00592AA5">
            <w:pPr>
              <w:ind w:left="1134" w:hanging="1134"/>
              <w:rPr>
                <w:sz w:val="18"/>
                <w:szCs w:val="18"/>
              </w:rPr>
            </w:pPr>
          </w:p>
        </w:tc>
        <w:tc>
          <w:tcPr>
            <w:tcW w:w="749" w:type="dxa"/>
            <w:shd w:val="clear" w:color="auto" w:fill="FFFFFF"/>
          </w:tcPr>
          <w:p w14:paraId="79D94BDD" w14:textId="77777777" w:rsidR="00765197" w:rsidRPr="0097659A" w:rsidRDefault="00765197" w:rsidP="00592AA5">
            <w:pPr>
              <w:ind w:left="1134" w:hanging="1134"/>
              <w:rPr>
                <w:sz w:val="18"/>
                <w:szCs w:val="18"/>
              </w:rPr>
            </w:pPr>
          </w:p>
        </w:tc>
        <w:tc>
          <w:tcPr>
            <w:tcW w:w="744" w:type="dxa"/>
            <w:shd w:val="clear" w:color="auto" w:fill="FFFFFF"/>
          </w:tcPr>
          <w:p w14:paraId="20404D01" w14:textId="77777777" w:rsidR="00765197" w:rsidRPr="0097659A" w:rsidRDefault="00765197" w:rsidP="00592AA5">
            <w:pPr>
              <w:ind w:left="1134" w:hanging="1134"/>
              <w:rPr>
                <w:sz w:val="18"/>
                <w:szCs w:val="18"/>
              </w:rPr>
            </w:pPr>
          </w:p>
        </w:tc>
        <w:tc>
          <w:tcPr>
            <w:tcW w:w="749" w:type="dxa"/>
            <w:shd w:val="clear" w:color="auto" w:fill="FFFFFF"/>
          </w:tcPr>
          <w:p w14:paraId="5DD6F29B" w14:textId="77777777" w:rsidR="00765197" w:rsidRPr="0097659A" w:rsidRDefault="00765197" w:rsidP="00592AA5">
            <w:pPr>
              <w:ind w:left="1134" w:hanging="1134"/>
              <w:rPr>
                <w:sz w:val="18"/>
                <w:szCs w:val="18"/>
              </w:rPr>
            </w:pPr>
          </w:p>
        </w:tc>
        <w:tc>
          <w:tcPr>
            <w:tcW w:w="2160" w:type="dxa"/>
            <w:shd w:val="clear" w:color="auto" w:fill="FFFFFF"/>
          </w:tcPr>
          <w:p w14:paraId="1A261CF2" w14:textId="77777777" w:rsidR="00765197" w:rsidRPr="0097659A" w:rsidRDefault="00765197" w:rsidP="00592AA5">
            <w:pPr>
              <w:ind w:left="1134" w:hanging="1134"/>
              <w:rPr>
                <w:sz w:val="18"/>
                <w:szCs w:val="18"/>
              </w:rPr>
            </w:pPr>
          </w:p>
        </w:tc>
      </w:tr>
      <w:tr w:rsidR="00062639" w:rsidRPr="0097659A" w14:paraId="139ED3F3" w14:textId="77777777" w:rsidTr="00450A4D">
        <w:trPr>
          <w:trHeight w:hRule="exact" w:val="394"/>
        </w:trPr>
        <w:tc>
          <w:tcPr>
            <w:tcW w:w="1440" w:type="dxa"/>
            <w:shd w:val="clear" w:color="auto" w:fill="FFFFFF"/>
            <w:vAlign w:val="center"/>
          </w:tcPr>
          <w:p w14:paraId="51B127C6" w14:textId="77777777" w:rsidR="00765197" w:rsidRPr="0097659A" w:rsidRDefault="00765197" w:rsidP="00592AA5">
            <w:pPr>
              <w:ind w:left="1134" w:hanging="1134"/>
              <w:jc w:val="left"/>
              <w:rPr>
                <w:sz w:val="18"/>
                <w:szCs w:val="18"/>
              </w:rPr>
            </w:pPr>
            <w:r w:rsidRPr="0097659A">
              <w:rPr>
                <w:rStyle w:val="Gvdemetni77ptKalnDeil0ptbolukbraklyor"/>
                <w:color w:val="auto"/>
                <w:sz w:val="18"/>
                <w:szCs w:val="18"/>
                <w:lang w:val="tr-TR"/>
              </w:rPr>
              <w:t>3.15.2.2.</w:t>
            </w:r>
          </w:p>
        </w:tc>
        <w:tc>
          <w:tcPr>
            <w:tcW w:w="3494" w:type="dxa"/>
            <w:shd w:val="clear" w:color="auto" w:fill="FFFFFF"/>
            <w:vAlign w:val="center"/>
          </w:tcPr>
          <w:p w14:paraId="144FA5AF" w14:textId="77777777" w:rsidR="00765197" w:rsidRPr="0097659A" w:rsidRDefault="00765197" w:rsidP="00592AA5">
            <w:pPr>
              <w:pStyle w:val="Gvdemetni0"/>
              <w:shd w:val="clear" w:color="auto" w:fill="auto"/>
              <w:spacing w:line="240" w:lineRule="auto"/>
              <w:ind w:left="1134" w:hanging="1134"/>
              <w:jc w:val="left"/>
              <w:rPr>
                <w:sz w:val="18"/>
                <w:szCs w:val="18"/>
              </w:rPr>
            </w:pPr>
            <w:r w:rsidRPr="0097659A">
              <w:rPr>
                <w:sz w:val="18"/>
                <w:szCs w:val="18"/>
              </w:rPr>
              <w:t>Boşluk ayarı:</w:t>
            </w:r>
          </w:p>
        </w:tc>
        <w:tc>
          <w:tcPr>
            <w:tcW w:w="576" w:type="dxa"/>
            <w:shd w:val="clear" w:color="auto" w:fill="FFFFFF"/>
          </w:tcPr>
          <w:p w14:paraId="4E93DA61" w14:textId="77777777" w:rsidR="00765197" w:rsidRPr="0097659A" w:rsidRDefault="00765197" w:rsidP="00592AA5">
            <w:pPr>
              <w:ind w:left="1134" w:hanging="1134"/>
              <w:rPr>
                <w:sz w:val="18"/>
                <w:szCs w:val="18"/>
              </w:rPr>
            </w:pPr>
          </w:p>
        </w:tc>
        <w:tc>
          <w:tcPr>
            <w:tcW w:w="576" w:type="dxa"/>
            <w:shd w:val="clear" w:color="auto" w:fill="FFFFFF"/>
          </w:tcPr>
          <w:p w14:paraId="192D90BC" w14:textId="77777777" w:rsidR="00765197" w:rsidRPr="0097659A" w:rsidRDefault="00765197" w:rsidP="00592AA5">
            <w:pPr>
              <w:ind w:left="1134" w:hanging="1134"/>
              <w:rPr>
                <w:sz w:val="18"/>
                <w:szCs w:val="18"/>
              </w:rPr>
            </w:pPr>
          </w:p>
        </w:tc>
        <w:tc>
          <w:tcPr>
            <w:tcW w:w="576" w:type="dxa"/>
            <w:shd w:val="clear" w:color="auto" w:fill="FFFFFF"/>
          </w:tcPr>
          <w:p w14:paraId="04163971" w14:textId="77777777" w:rsidR="00765197" w:rsidRPr="0097659A" w:rsidRDefault="00765197" w:rsidP="00592AA5">
            <w:pPr>
              <w:ind w:left="1134" w:right="220" w:hanging="1134"/>
              <w:jc w:val="right"/>
              <w:rPr>
                <w:sz w:val="18"/>
                <w:szCs w:val="18"/>
              </w:rPr>
            </w:pPr>
            <w:r w:rsidRPr="0097659A">
              <w:rPr>
                <w:rStyle w:val="Gvdemetni77ptKalnDeil0ptbolukbraklyor"/>
                <w:color w:val="auto"/>
                <w:sz w:val="18"/>
                <w:szCs w:val="18"/>
                <w:lang w:val="tr-TR"/>
              </w:rPr>
              <w:t>X</w:t>
            </w:r>
          </w:p>
        </w:tc>
        <w:tc>
          <w:tcPr>
            <w:tcW w:w="1282" w:type="dxa"/>
            <w:shd w:val="clear" w:color="auto" w:fill="FFFFFF"/>
          </w:tcPr>
          <w:p w14:paraId="63A65FEB" w14:textId="77777777" w:rsidR="00765197" w:rsidRPr="0097659A" w:rsidRDefault="00765197" w:rsidP="00592AA5">
            <w:pPr>
              <w:ind w:left="1134" w:hanging="1134"/>
              <w:rPr>
                <w:sz w:val="18"/>
                <w:szCs w:val="18"/>
              </w:rPr>
            </w:pPr>
          </w:p>
        </w:tc>
        <w:tc>
          <w:tcPr>
            <w:tcW w:w="744" w:type="dxa"/>
            <w:shd w:val="clear" w:color="auto" w:fill="FFFFFF"/>
          </w:tcPr>
          <w:p w14:paraId="00BA993C" w14:textId="77777777" w:rsidR="00765197" w:rsidRPr="0097659A" w:rsidRDefault="00765197" w:rsidP="00592AA5">
            <w:pPr>
              <w:ind w:left="1134" w:hanging="1134"/>
              <w:rPr>
                <w:sz w:val="18"/>
                <w:szCs w:val="18"/>
              </w:rPr>
            </w:pPr>
          </w:p>
        </w:tc>
        <w:tc>
          <w:tcPr>
            <w:tcW w:w="749" w:type="dxa"/>
            <w:shd w:val="clear" w:color="auto" w:fill="FFFFFF"/>
          </w:tcPr>
          <w:p w14:paraId="119544A1" w14:textId="77777777" w:rsidR="00765197" w:rsidRPr="0097659A" w:rsidRDefault="00765197" w:rsidP="00592AA5">
            <w:pPr>
              <w:ind w:left="1134" w:hanging="1134"/>
              <w:rPr>
                <w:sz w:val="18"/>
                <w:szCs w:val="18"/>
              </w:rPr>
            </w:pPr>
          </w:p>
        </w:tc>
        <w:tc>
          <w:tcPr>
            <w:tcW w:w="744" w:type="dxa"/>
            <w:shd w:val="clear" w:color="auto" w:fill="FFFFFF"/>
          </w:tcPr>
          <w:p w14:paraId="26767FF3" w14:textId="77777777" w:rsidR="00765197" w:rsidRPr="0097659A" w:rsidRDefault="00765197" w:rsidP="00592AA5">
            <w:pPr>
              <w:ind w:left="1134" w:hanging="1134"/>
              <w:rPr>
                <w:sz w:val="18"/>
                <w:szCs w:val="18"/>
              </w:rPr>
            </w:pPr>
          </w:p>
        </w:tc>
        <w:tc>
          <w:tcPr>
            <w:tcW w:w="749" w:type="dxa"/>
            <w:shd w:val="clear" w:color="auto" w:fill="FFFFFF"/>
          </w:tcPr>
          <w:p w14:paraId="2B1759BE" w14:textId="77777777" w:rsidR="00765197" w:rsidRPr="0097659A" w:rsidRDefault="00765197" w:rsidP="00592AA5">
            <w:pPr>
              <w:ind w:left="1134" w:hanging="1134"/>
              <w:rPr>
                <w:sz w:val="18"/>
                <w:szCs w:val="18"/>
              </w:rPr>
            </w:pPr>
          </w:p>
        </w:tc>
        <w:tc>
          <w:tcPr>
            <w:tcW w:w="2160" w:type="dxa"/>
            <w:shd w:val="clear" w:color="auto" w:fill="FFFFFF"/>
          </w:tcPr>
          <w:p w14:paraId="39DAA2A8" w14:textId="77777777" w:rsidR="00765197" w:rsidRPr="0097659A" w:rsidRDefault="00765197" w:rsidP="00592AA5">
            <w:pPr>
              <w:ind w:left="1134" w:hanging="1134"/>
              <w:rPr>
                <w:sz w:val="18"/>
                <w:szCs w:val="18"/>
              </w:rPr>
            </w:pPr>
          </w:p>
        </w:tc>
      </w:tr>
      <w:tr w:rsidR="00062639" w:rsidRPr="0097659A" w14:paraId="6FD877F2" w14:textId="77777777" w:rsidTr="00450A4D">
        <w:trPr>
          <w:trHeight w:hRule="exact" w:val="394"/>
        </w:trPr>
        <w:tc>
          <w:tcPr>
            <w:tcW w:w="1440" w:type="dxa"/>
            <w:shd w:val="clear" w:color="auto" w:fill="FFFFFF"/>
            <w:vAlign w:val="center"/>
          </w:tcPr>
          <w:p w14:paraId="4F35C307" w14:textId="77777777" w:rsidR="00765197" w:rsidRPr="0097659A" w:rsidRDefault="00765197" w:rsidP="00592AA5">
            <w:pPr>
              <w:ind w:left="1134" w:hanging="1134"/>
              <w:jc w:val="left"/>
              <w:rPr>
                <w:sz w:val="18"/>
                <w:szCs w:val="18"/>
              </w:rPr>
            </w:pPr>
            <w:r w:rsidRPr="0097659A">
              <w:rPr>
                <w:rStyle w:val="Gvdemetni77ptKalnDeil0ptbolukbraklyor"/>
                <w:color w:val="auto"/>
                <w:sz w:val="18"/>
                <w:szCs w:val="18"/>
                <w:lang w:val="tr-TR"/>
              </w:rPr>
              <w:t>3.15.3.</w:t>
            </w:r>
          </w:p>
        </w:tc>
        <w:tc>
          <w:tcPr>
            <w:tcW w:w="3494" w:type="dxa"/>
            <w:shd w:val="clear" w:color="auto" w:fill="FFFFFF"/>
            <w:vAlign w:val="center"/>
          </w:tcPr>
          <w:p w14:paraId="5C87D4C2" w14:textId="77777777" w:rsidR="00765197" w:rsidRPr="0097659A" w:rsidRDefault="00765197" w:rsidP="00592AA5">
            <w:pPr>
              <w:pStyle w:val="Gvdemetni0"/>
              <w:shd w:val="clear" w:color="auto" w:fill="auto"/>
              <w:spacing w:line="240" w:lineRule="auto"/>
              <w:ind w:left="1134" w:hanging="1134"/>
              <w:jc w:val="left"/>
              <w:rPr>
                <w:i/>
                <w:sz w:val="18"/>
                <w:szCs w:val="18"/>
              </w:rPr>
            </w:pPr>
            <w:r w:rsidRPr="0097659A">
              <w:rPr>
                <w:rStyle w:val="Gvdemetnitalik0ptbolukbraklyor"/>
                <w:i w:val="0"/>
                <w:color w:val="auto"/>
                <w:sz w:val="18"/>
                <w:szCs w:val="18"/>
                <w:lang w:val="tr-TR"/>
              </w:rPr>
              <w:t>Manyeto</w:t>
            </w:r>
          </w:p>
        </w:tc>
        <w:tc>
          <w:tcPr>
            <w:tcW w:w="576" w:type="dxa"/>
            <w:shd w:val="clear" w:color="auto" w:fill="FFFFFF"/>
          </w:tcPr>
          <w:p w14:paraId="61FA01EC" w14:textId="77777777" w:rsidR="00765197" w:rsidRPr="0097659A" w:rsidRDefault="00765197" w:rsidP="00592AA5">
            <w:pPr>
              <w:ind w:left="1134" w:hanging="1134"/>
              <w:rPr>
                <w:sz w:val="18"/>
                <w:szCs w:val="18"/>
              </w:rPr>
            </w:pPr>
          </w:p>
        </w:tc>
        <w:tc>
          <w:tcPr>
            <w:tcW w:w="576" w:type="dxa"/>
            <w:shd w:val="clear" w:color="auto" w:fill="FFFFFF"/>
          </w:tcPr>
          <w:p w14:paraId="4F28A6B5" w14:textId="77777777" w:rsidR="00765197" w:rsidRPr="0097659A" w:rsidRDefault="00765197" w:rsidP="00592AA5">
            <w:pPr>
              <w:ind w:left="1134" w:hanging="1134"/>
              <w:rPr>
                <w:sz w:val="18"/>
                <w:szCs w:val="18"/>
              </w:rPr>
            </w:pPr>
          </w:p>
        </w:tc>
        <w:tc>
          <w:tcPr>
            <w:tcW w:w="576" w:type="dxa"/>
            <w:shd w:val="clear" w:color="auto" w:fill="FFFFFF"/>
          </w:tcPr>
          <w:p w14:paraId="65903DC6" w14:textId="77777777" w:rsidR="00765197" w:rsidRPr="0097659A" w:rsidRDefault="00765197" w:rsidP="00592AA5">
            <w:pPr>
              <w:ind w:left="1134" w:right="220" w:hanging="1134"/>
              <w:jc w:val="right"/>
              <w:rPr>
                <w:sz w:val="18"/>
                <w:szCs w:val="18"/>
              </w:rPr>
            </w:pPr>
            <w:r w:rsidRPr="0097659A">
              <w:rPr>
                <w:rStyle w:val="Gvdemetni77ptKalnDeil0ptbolukbraklyor"/>
                <w:color w:val="auto"/>
                <w:sz w:val="18"/>
                <w:szCs w:val="18"/>
                <w:lang w:val="tr-TR"/>
              </w:rPr>
              <w:t>X</w:t>
            </w:r>
          </w:p>
        </w:tc>
        <w:tc>
          <w:tcPr>
            <w:tcW w:w="1282" w:type="dxa"/>
            <w:shd w:val="clear" w:color="auto" w:fill="FFFFFF"/>
          </w:tcPr>
          <w:p w14:paraId="699ED4D4" w14:textId="77777777" w:rsidR="00765197" w:rsidRPr="0097659A" w:rsidRDefault="00765197" w:rsidP="00592AA5">
            <w:pPr>
              <w:ind w:left="1134" w:hanging="1134"/>
              <w:rPr>
                <w:sz w:val="18"/>
                <w:szCs w:val="18"/>
              </w:rPr>
            </w:pPr>
          </w:p>
        </w:tc>
        <w:tc>
          <w:tcPr>
            <w:tcW w:w="744" w:type="dxa"/>
            <w:shd w:val="clear" w:color="auto" w:fill="FFFFFF"/>
          </w:tcPr>
          <w:p w14:paraId="0D57CB8B" w14:textId="77777777" w:rsidR="00765197" w:rsidRPr="0097659A" w:rsidRDefault="00765197" w:rsidP="00592AA5">
            <w:pPr>
              <w:ind w:left="1134" w:hanging="1134"/>
              <w:rPr>
                <w:sz w:val="18"/>
                <w:szCs w:val="18"/>
              </w:rPr>
            </w:pPr>
          </w:p>
        </w:tc>
        <w:tc>
          <w:tcPr>
            <w:tcW w:w="749" w:type="dxa"/>
            <w:shd w:val="clear" w:color="auto" w:fill="FFFFFF"/>
          </w:tcPr>
          <w:p w14:paraId="7C285701" w14:textId="77777777" w:rsidR="00765197" w:rsidRPr="0097659A" w:rsidRDefault="00765197" w:rsidP="00592AA5">
            <w:pPr>
              <w:ind w:left="1134" w:hanging="1134"/>
              <w:rPr>
                <w:sz w:val="18"/>
                <w:szCs w:val="18"/>
              </w:rPr>
            </w:pPr>
          </w:p>
        </w:tc>
        <w:tc>
          <w:tcPr>
            <w:tcW w:w="744" w:type="dxa"/>
            <w:shd w:val="clear" w:color="auto" w:fill="FFFFFF"/>
          </w:tcPr>
          <w:p w14:paraId="329EB474" w14:textId="77777777" w:rsidR="00765197" w:rsidRPr="0097659A" w:rsidRDefault="00765197" w:rsidP="00592AA5">
            <w:pPr>
              <w:ind w:left="1134" w:hanging="1134"/>
              <w:rPr>
                <w:sz w:val="18"/>
                <w:szCs w:val="18"/>
              </w:rPr>
            </w:pPr>
          </w:p>
        </w:tc>
        <w:tc>
          <w:tcPr>
            <w:tcW w:w="749" w:type="dxa"/>
            <w:shd w:val="clear" w:color="auto" w:fill="FFFFFF"/>
          </w:tcPr>
          <w:p w14:paraId="0D7D9FFC" w14:textId="77777777" w:rsidR="00765197" w:rsidRPr="0097659A" w:rsidRDefault="00765197" w:rsidP="00592AA5">
            <w:pPr>
              <w:ind w:left="1134" w:hanging="1134"/>
              <w:rPr>
                <w:sz w:val="18"/>
                <w:szCs w:val="18"/>
              </w:rPr>
            </w:pPr>
          </w:p>
        </w:tc>
        <w:tc>
          <w:tcPr>
            <w:tcW w:w="2160" w:type="dxa"/>
            <w:shd w:val="clear" w:color="auto" w:fill="FFFFFF"/>
          </w:tcPr>
          <w:p w14:paraId="276F31DB" w14:textId="77777777" w:rsidR="00765197" w:rsidRPr="0097659A" w:rsidRDefault="00765197" w:rsidP="00592AA5">
            <w:pPr>
              <w:ind w:left="1134" w:hanging="1134"/>
              <w:rPr>
                <w:sz w:val="18"/>
                <w:szCs w:val="18"/>
              </w:rPr>
            </w:pPr>
          </w:p>
        </w:tc>
      </w:tr>
      <w:tr w:rsidR="00062639" w:rsidRPr="0097659A" w14:paraId="4D373F3F" w14:textId="77777777" w:rsidTr="00450A4D">
        <w:trPr>
          <w:trHeight w:hRule="exact" w:val="394"/>
        </w:trPr>
        <w:tc>
          <w:tcPr>
            <w:tcW w:w="1440" w:type="dxa"/>
            <w:shd w:val="clear" w:color="auto" w:fill="FFFFFF"/>
            <w:vAlign w:val="center"/>
          </w:tcPr>
          <w:p w14:paraId="5E7E7380" w14:textId="77777777" w:rsidR="00765197" w:rsidRPr="0097659A" w:rsidRDefault="00765197" w:rsidP="00592AA5">
            <w:pPr>
              <w:ind w:left="1134" w:hanging="1134"/>
              <w:jc w:val="left"/>
              <w:rPr>
                <w:sz w:val="18"/>
                <w:szCs w:val="18"/>
              </w:rPr>
            </w:pPr>
            <w:r w:rsidRPr="0097659A">
              <w:rPr>
                <w:rStyle w:val="Gvdemetni77ptKalnDeil0ptbolukbraklyor"/>
                <w:color w:val="auto"/>
                <w:sz w:val="18"/>
                <w:szCs w:val="18"/>
                <w:lang w:val="tr-TR"/>
              </w:rPr>
              <w:t>3.15.3.1.</w:t>
            </w:r>
          </w:p>
        </w:tc>
        <w:tc>
          <w:tcPr>
            <w:tcW w:w="3494" w:type="dxa"/>
            <w:shd w:val="clear" w:color="auto" w:fill="FFFFFF"/>
            <w:vAlign w:val="center"/>
          </w:tcPr>
          <w:p w14:paraId="3421E79E" w14:textId="77777777" w:rsidR="00765197" w:rsidRPr="0097659A" w:rsidRDefault="00765197" w:rsidP="00592AA5">
            <w:pPr>
              <w:pStyle w:val="Gvdemetni0"/>
              <w:shd w:val="clear" w:color="auto" w:fill="auto"/>
              <w:spacing w:line="240" w:lineRule="auto"/>
              <w:ind w:left="1134" w:hanging="1134"/>
              <w:jc w:val="left"/>
              <w:rPr>
                <w:sz w:val="18"/>
                <w:szCs w:val="18"/>
              </w:rPr>
            </w:pPr>
            <w:r w:rsidRPr="0097659A">
              <w:rPr>
                <w:sz w:val="18"/>
                <w:szCs w:val="18"/>
              </w:rPr>
              <w:t>Tip(ler):</w:t>
            </w:r>
          </w:p>
        </w:tc>
        <w:tc>
          <w:tcPr>
            <w:tcW w:w="576" w:type="dxa"/>
            <w:shd w:val="clear" w:color="auto" w:fill="FFFFFF"/>
          </w:tcPr>
          <w:p w14:paraId="13BF6461" w14:textId="77777777" w:rsidR="00765197" w:rsidRPr="0097659A" w:rsidRDefault="00765197" w:rsidP="00592AA5">
            <w:pPr>
              <w:ind w:left="1134" w:hanging="1134"/>
              <w:rPr>
                <w:sz w:val="18"/>
                <w:szCs w:val="18"/>
              </w:rPr>
            </w:pPr>
          </w:p>
        </w:tc>
        <w:tc>
          <w:tcPr>
            <w:tcW w:w="576" w:type="dxa"/>
            <w:shd w:val="clear" w:color="auto" w:fill="FFFFFF"/>
          </w:tcPr>
          <w:p w14:paraId="307A97C2" w14:textId="77777777" w:rsidR="00765197" w:rsidRPr="0097659A" w:rsidRDefault="00765197" w:rsidP="00592AA5">
            <w:pPr>
              <w:ind w:left="1134" w:hanging="1134"/>
              <w:rPr>
                <w:sz w:val="18"/>
                <w:szCs w:val="18"/>
              </w:rPr>
            </w:pPr>
          </w:p>
        </w:tc>
        <w:tc>
          <w:tcPr>
            <w:tcW w:w="576" w:type="dxa"/>
            <w:shd w:val="clear" w:color="auto" w:fill="FFFFFF"/>
          </w:tcPr>
          <w:p w14:paraId="6A1CC1FE" w14:textId="77777777" w:rsidR="00765197" w:rsidRPr="0097659A" w:rsidRDefault="00765197" w:rsidP="00592AA5">
            <w:pPr>
              <w:ind w:left="1134" w:right="220" w:hanging="1134"/>
              <w:jc w:val="right"/>
              <w:rPr>
                <w:sz w:val="18"/>
                <w:szCs w:val="18"/>
              </w:rPr>
            </w:pPr>
            <w:r w:rsidRPr="0097659A">
              <w:rPr>
                <w:rStyle w:val="Gvdemetni77ptKalnDeil0ptbolukbraklyor"/>
                <w:color w:val="auto"/>
                <w:sz w:val="18"/>
                <w:szCs w:val="18"/>
                <w:lang w:val="tr-TR"/>
              </w:rPr>
              <w:t>X</w:t>
            </w:r>
          </w:p>
        </w:tc>
        <w:tc>
          <w:tcPr>
            <w:tcW w:w="1282" w:type="dxa"/>
            <w:shd w:val="clear" w:color="auto" w:fill="FFFFFF"/>
          </w:tcPr>
          <w:p w14:paraId="6C4B2947" w14:textId="77777777" w:rsidR="00765197" w:rsidRPr="0097659A" w:rsidRDefault="00765197" w:rsidP="00592AA5">
            <w:pPr>
              <w:ind w:left="1134" w:hanging="1134"/>
              <w:rPr>
                <w:sz w:val="18"/>
                <w:szCs w:val="18"/>
              </w:rPr>
            </w:pPr>
          </w:p>
        </w:tc>
        <w:tc>
          <w:tcPr>
            <w:tcW w:w="744" w:type="dxa"/>
            <w:shd w:val="clear" w:color="auto" w:fill="FFFFFF"/>
          </w:tcPr>
          <w:p w14:paraId="1A7B7A3D" w14:textId="77777777" w:rsidR="00765197" w:rsidRPr="0097659A" w:rsidRDefault="00765197" w:rsidP="00592AA5">
            <w:pPr>
              <w:ind w:left="1134" w:hanging="1134"/>
              <w:rPr>
                <w:sz w:val="18"/>
                <w:szCs w:val="18"/>
              </w:rPr>
            </w:pPr>
          </w:p>
        </w:tc>
        <w:tc>
          <w:tcPr>
            <w:tcW w:w="749" w:type="dxa"/>
            <w:shd w:val="clear" w:color="auto" w:fill="FFFFFF"/>
          </w:tcPr>
          <w:p w14:paraId="0E0D29F0" w14:textId="77777777" w:rsidR="00765197" w:rsidRPr="0097659A" w:rsidRDefault="00765197" w:rsidP="00592AA5">
            <w:pPr>
              <w:ind w:left="1134" w:hanging="1134"/>
              <w:rPr>
                <w:sz w:val="18"/>
                <w:szCs w:val="18"/>
              </w:rPr>
            </w:pPr>
          </w:p>
        </w:tc>
        <w:tc>
          <w:tcPr>
            <w:tcW w:w="744" w:type="dxa"/>
            <w:shd w:val="clear" w:color="auto" w:fill="FFFFFF"/>
          </w:tcPr>
          <w:p w14:paraId="2A0EA35F" w14:textId="77777777" w:rsidR="00765197" w:rsidRPr="0097659A" w:rsidRDefault="00765197" w:rsidP="00592AA5">
            <w:pPr>
              <w:ind w:left="1134" w:hanging="1134"/>
              <w:rPr>
                <w:sz w:val="18"/>
                <w:szCs w:val="18"/>
              </w:rPr>
            </w:pPr>
          </w:p>
        </w:tc>
        <w:tc>
          <w:tcPr>
            <w:tcW w:w="749" w:type="dxa"/>
            <w:shd w:val="clear" w:color="auto" w:fill="FFFFFF"/>
          </w:tcPr>
          <w:p w14:paraId="0E9E3C6C" w14:textId="77777777" w:rsidR="00765197" w:rsidRPr="0097659A" w:rsidRDefault="00765197" w:rsidP="00592AA5">
            <w:pPr>
              <w:ind w:left="1134" w:hanging="1134"/>
              <w:rPr>
                <w:sz w:val="18"/>
                <w:szCs w:val="18"/>
              </w:rPr>
            </w:pPr>
          </w:p>
        </w:tc>
        <w:tc>
          <w:tcPr>
            <w:tcW w:w="2160" w:type="dxa"/>
            <w:shd w:val="clear" w:color="auto" w:fill="FFFFFF"/>
          </w:tcPr>
          <w:p w14:paraId="6780A498" w14:textId="77777777" w:rsidR="00765197" w:rsidRPr="0097659A" w:rsidRDefault="00765197" w:rsidP="00592AA5">
            <w:pPr>
              <w:ind w:left="1134" w:hanging="1134"/>
              <w:rPr>
                <w:sz w:val="18"/>
                <w:szCs w:val="18"/>
              </w:rPr>
            </w:pPr>
          </w:p>
        </w:tc>
      </w:tr>
      <w:tr w:rsidR="00062639" w:rsidRPr="0097659A" w14:paraId="37D146EA" w14:textId="77777777" w:rsidTr="00450A4D">
        <w:trPr>
          <w:trHeight w:hRule="exact" w:val="394"/>
        </w:trPr>
        <w:tc>
          <w:tcPr>
            <w:tcW w:w="1440" w:type="dxa"/>
            <w:shd w:val="clear" w:color="auto" w:fill="FFFFFF"/>
            <w:vAlign w:val="center"/>
          </w:tcPr>
          <w:p w14:paraId="5B824088" w14:textId="77777777" w:rsidR="00765197" w:rsidRPr="0097659A" w:rsidRDefault="00765197" w:rsidP="00592AA5">
            <w:pPr>
              <w:ind w:left="1134" w:hanging="1134"/>
              <w:jc w:val="left"/>
              <w:rPr>
                <w:sz w:val="18"/>
                <w:szCs w:val="18"/>
              </w:rPr>
            </w:pPr>
            <w:r w:rsidRPr="0097659A">
              <w:rPr>
                <w:rStyle w:val="Gvdemetni77ptKalnDeil0ptbolukbraklyor"/>
                <w:color w:val="auto"/>
                <w:sz w:val="18"/>
                <w:szCs w:val="18"/>
                <w:lang w:val="tr-TR"/>
              </w:rPr>
              <w:t>3.15.4.</w:t>
            </w:r>
          </w:p>
        </w:tc>
        <w:tc>
          <w:tcPr>
            <w:tcW w:w="3494" w:type="dxa"/>
            <w:shd w:val="clear" w:color="auto" w:fill="FFFFFF"/>
            <w:vAlign w:val="center"/>
          </w:tcPr>
          <w:p w14:paraId="2EF289C8" w14:textId="77777777" w:rsidR="00765197" w:rsidRPr="0097659A" w:rsidRDefault="00765197" w:rsidP="00592AA5">
            <w:pPr>
              <w:pStyle w:val="Gvdemetni0"/>
              <w:shd w:val="clear" w:color="auto" w:fill="auto"/>
              <w:spacing w:line="240" w:lineRule="auto"/>
              <w:ind w:left="1134" w:hanging="1134"/>
              <w:jc w:val="left"/>
              <w:rPr>
                <w:sz w:val="18"/>
                <w:szCs w:val="18"/>
              </w:rPr>
            </w:pPr>
            <w:r w:rsidRPr="0097659A">
              <w:rPr>
                <w:sz w:val="18"/>
                <w:szCs w:val="18"/>
              </w:rPr>
              <w:t>Ateşleme zamanlaması kontrolü: Evet/Hayır</w:t>
            </w:r>
          </w:p>
        </w:tc>
        <w:tc>
          <w:tcPr>
            <w:tcW w:w="576" w:type="dxa"/>
            <w:shd w:val="clear" w:color="auto" w:fill="FFFFFF"/>
          </w:tcPr>
          <w:p w14:paraId="299C9879" w14:textId="77777777" w:rsidR="00765197" w:rsidRPr="0097659A" w:rsidRDefault="00765197" w:rsidP="00592AA5">
            <w:pPr>
              <w:ind w:left="1134" w:hanging="1134"/>
              <w:rPr>
                <w:sz w:val="18"/>
                <w:szCs w:val="18"/>
              </w:rPr>
            </w:pPr>
          </w:p>
        </w:tc>
        <w:tc>
          <w:tcPr>
            <w:tcW w:w="576" w:type="dxa"/>
            <w:shd w:val="clear" w:color="auto" w:fill="FFFFFF"/>
          </w:tcPr>
          <w:p w14:paraId="77921320" w14:textId="77777777" w:rsidR="00765197" w:rsidRPr="0097659A" w:rsidRDefault="00765197" w:rsidP="00592AA5">
            <w:pPr>
              <w:ind w:left="1134" w:hanging="1134"/>
              <w:rPr>
                <w:sz w:val="18"/>
                <w:szCs w:val="18"/>
              </w:rPr>
            </w:pPr>
          </w:p>
        </w:tc>
        <w:tc>
          <w:tcPr>
            <w:tcW w:w="576" w:type="dxa"/>
            <w:shd w:val="clear" w:color="auto" w:fill="FFFFFF"/>
          </w:tcPr>
          <w:p w14:paraId="39F4A32B" w14:textId="77777777" w:rsidR="00765197" w:rsidRPr="0097659A" w:rsidRDefault="00765197" w:rsidP="00592AA5">
            <w:pPr>
              <w:ind w:left="1134" w:right="220" w:hanging="1134"/>
              <w:jc w:val="right"/>
              <w:rPr>
                <w:sz w:val="18"/>
                <w:szCs w:val="18"/>
              </w:rPr>
            </w:pPr>
            <w:r w:rsidRPr="0097659A">
              <w:rPr>
                <w:rStyle w:val="Gvdemetni77ptKalnDeil0ptbolukbraklyor"/>
                <w:color w:val="auto"/>
                <w:sz w:val="18"/>
                <w:szCs w:val="18"/>
                <w:lang w:val="tr-TR"/>
              </w:rPr>
              <w:t>X</w:t>
            </w:r>
          </w:p>
        </w:tc>
        <w:tc>
          <w:tcPr>
            <w:tcW w:w="1282" w:type="dxa"/>
            <w:shd w:val="clear" w:color="auto" w:fill="FFFFFF"/>
          </w:tcPr>
          <w:p w14:paraId="79247BDD" w14:textId="77777777" w:rsidR="00765197" w:rsidRPr="0097659A" w:rsidRDefault="00765197" w:rsidP="00592AA5">
            <w:pPr>
              <w:ind w:left="1134" w:hanging="1134"/>
              <w:rPr>
                <w:sz w:val="18"/>
                <w:szCs w:val="18"/>
              </w:rPr>
            </w:pPr>
          </w:p>
        </w:tc>
        <w:tc>
          <w:tcPr>
            <w:tcW w:w="744" w:type="dxa"/>
            <w:shd w:val="clear" w:color="auto" w:fill="FFFFFF"/>
          </w:tcPr>
          <w:p w14:paraId="07B0C5EC" w14:textId="77777777" w:rsidR="00765197" w:rsidRPr="0097659A" w:rsidRDefault="00765197" w:rsidP="00592AA5">
            <w:pPr>
              <w:ind w:left="1134" w:hanging="1134"/>
              <w:rPr>
                <w:sz w:val="18"/>
                <w:szCs w:val="18"/>
              </w:rPr>
            </w:pPr>
          </w:p>
        </w:tc>
        <w:tc>
          <w:tcPr>
            <w:tcW w:w="749" w:type="dxa"/>
            <w:shd w:val="clear" w:color="auto" w:fill="FFFFFF"/>
          </w:tcPr>
          <w:p w14:paraId="23A5B34C" w14:textId="77777777" w:rsidR="00765197" w:rsidRPr="0097659A" w:rsidRDefault="00765197" w:rsidP="00592AA5">
            <w:pPr>
              <w:ind w:left="1134" w:hanging="1134"/>
              <w:rPr>
                <w:sz w:val="18"/>
                <w:szCs w:val="18"/>
              </w:rPr>
            </w:pPr>
          </w:p>
        </w:tc>
        <w:tc>
          <w:tcPr>
            <w:tcW w:w="744" w:type="dxa"/>
            <w:shd w:val="clear" w:color="auto" w:fill="FFFFFF"/>
          </w:tcPr>
          <w:p w14:paraId="26DC25CE" w14:textId="77777777" w:rsidR="00765197" w:rsidRPr="0097659A" w:rsidRDefault="00765197" w:rsidP="00592AA5">
            <w:pPr>
              <w:ind w:left="1134" w:hanging="1134"/>
              <w:rPr>
                <w:sz w:val="18"/>
                <w:szCs w:val="18"/>
              </w:rPr>
            </w:pPr>
          </w:p>
        </w:tc>
        <w:tc>
          <w:tcPr>
            <w:tcW w:w="749" w:type="dxa"/>
            <w:shd w:val="clear" w:color="auto" w:fill="FFFFFF"/>
          </w:tcPr>
          <w:p w14:paraId="66A31657" w14:textId="77777777" w:rsidR="00765197" w:rsidRPr="0097659A" w:rsidRDefault="00765197" w:rsidP="00592AA5">
            <w:pPr>
              <w:ind w:left="1134" w:hanging="1134"/>
              <w:rPr>
                <w:sz w:val="18"/>
                <w:szCs w:val="18"/>
              </w:rPr>
            </w:pPr>
          </w:p>
        </w:tc>
        <w:tc>
          <w:tcPr>
            <w:tcW w:w="2160" w:type="dxa"/>
            <w:shd w:val="clear" w:color="auto" w:fill="FFFFFF"/>
          </w:tcPr>
          <w:p w14:paraId="199D04E3" w14:textId="77777777" w:rsidR="00765197" w:rsidRPr="0097659A" w:rsidRDefault="00765197" w:rsidP="00592AA5">
            <w:pPr>
              <w:ind w:left="1134" w:hanging="1134"/>
              <w:rPr>
                <w:sz w:val="18"/>
                <w:szCs w:val="18"/>
              </w:rPr>
            </w:pPr>
          </w:p>
        </w:tc>
      </w:tr>
      <w:tr w:rsidR="00062639" w:rsidRPr="0097659A" w14:paraId="53212FDF" w14:textId="77777777" w:rsidTr="00450A4D">
        <w:trPr>
          <w:trHeight w:hRule="exact" w:val="581"/>
        </w:trPr>
        <w:tc>
          <w:tcPr>
            <w:tcW w:w="1440" w:type="dxa"/>
            <w:shd w:val="clear" w:color="auto" w:fill="FFFFFF"/>
            <w:vAlign w:val="center"/>
          </w:tcPr>
          <w:p w14:paraId="729A5FAA" w14:textId="77777777" w:rsidR="00765197" w:rsidRPr="0097659A" w:rsidRDefault="00765197" w:rsidP="00592AA5">
            <w:pPr>
              <w:ind w:left="1134" w:hanging="1134"/>
              <w:jc w:val="left"/>
              <w:rPr>
                <w:sz w:val="18"/>
                <w:szCs w:val="18"/>
              </w:rPr>
            </w:pPr>
            <w:r w:rsidRPr="0097659A">
              <w:rPr>
                <w:rStyle w:val="Gvdemetni77ptKalnDeil0ptbolukbraklyor"/>
                <w:color w:val="auto"/>
                <w:sz w:val="18"/>
                <w:szCs w:val="18"/>
                <w:lang w:val="tr-TR"/>
              </w:rPr>
              <w:t>3.15.4.1.</w:t>
            </w:r>
          </w:p>
        </w:tc>
        <w:tc>
          <w:tcPr>
            <w:tcW w:w="3494" w:type="dxa"/>
            <w:shd w:val="clear" w:color="auto" w:fill="FFFFFF"/>
            <w:vAlign w:val="center"/>
          </w:tcPr>
          <w:p w14:paraId="2754E2BD" w14:textId="77777777" w:rsidR="00765197" w:rsidRPr="0097659A" w:rsidRDefault="00765197" w:rsidP="00104916">
            <w:pPr>
              <w:pStyle w:val="Gvdemetni0"/>
              <w:shd w:val="clear" w:color="auto" w:fill="auto"/>
              <w:spacing w:line="240" w:lineRule="auto"/>
              <w:ind w:left="-22" w:hanging="22"/>
              <w:jc w:val="left"/>
              <w:rPr>
                <w:sz w:val="18"/>
                <w:szCs w:val="18"/>
              </w:rPr>
            </w:pPr>
            <w:r w:rsidRPr="0097659A">
              <w:rPr>
                <w:sz w:val="18"/>
                <w:szCs w:val="18"/>
              </w:rPr>
              <w:t>Üst ölü bölgeye göre statik avans (krank açısı derece):</w:t>
            </w:r>
          </w:p>
        </w:tc>
        <w:tc>
          <w:tcPr>
            <w:tcW w:w="576" w:type="dxa"/>
            <w:shd w:val="clear" w:color="auto" w:fill="FFFFFF"/>
          </w:tcPr>
          <w:p w14:paraId="7E8B2860" w14:textId="77777777" w:rsidR="00765197" w:rsidRPr="0097659A" w:rsidRDefault="00765197" w:rsidP="00592AA5">
            <w:pPr>
              <w:ind w:left="1134" w:hanging="1134"/>
              <w:rPr>
                <w:sz w:val="18"/>
                <w:szCs w:val="18"/>
              </w:rPr>
            </w:pPr>
          </w:p>
        </w:tc>
        <w:tc>
          <w:tcPr>
            <w:tcW w:w="576" w:type="dxa"/>
            <w:shd w:val="clear" w:color="auto" w:fill="FFFFFF"/>
          </w:tcPr>
          <w:p w14:paraId="3B98E229" w14:textId="77777777" w:rsidR="00765197" w:rsidRPr="0097659A" w:rsidRDefault="00765197" w:rsidP="00592AA5">
            <w:pPr>
              <w:ind w:left="1134" w:hanging="1134"/>
              <w:rPr>
                <w:sz w:val="18"/>
                <w:szCs w:val="18"/>
              </w:rPr>
            </w:pPr>
          </w:p>
        </w:tc>
        <w:tc>
          <w:tcPr>
            <w:tcW w:w="576" w:type="dxa"/>
            <w:shd w:val="clear" w:color="auto" w:fill="FFFFFF"/>
          </w:tcPr>
          <w:p w14:paraId="73291F53" w14:textId="77777777" w:rsidR="00765197" w:rsidRPr="0097659A" w:rsidRDefault="00765197" w:rsidP="00592AA5">
            <w:pPr>
              <w:ind w:left="1134" w:right="220" w:hanging="1134"/>
              <w:jc w:val="right"/>
              <w:rPr>
                <w:sz w:val="18"/>
                <w:szCs w:val="18"/>
              </w:rPr>
            </w:pPr>
            <w:r w:rsidRPr="0097659A">
              <w:rPr>
                <w:rStyle w:val="Gvdemetni77ptKalnDeil0ptbolukbraklyor"/>
                <w:color w:val="auto"/>
                <w:sz w:val="18"/>
                <w:szCs w:val="18"/>
                <w:lang w:val="tr-TR"/>
              </w:rPr>
              <w:t>X</w:t>
            </w:r>
          </w:p>
        </w:tc>
        <w:tc>
          <w:tcPr>
            <w:tcW w:w="1282" w:type="dxa"/>
            <w:shd w:val="clear" w:color="auto" w:fill="FFFFFF"/>
          </w:tcPr>
          <w:p w14:paraId="0BA3AA97" w14:textId="77777777" w:rsidR="00765197" w:rsidRPr="0097659A" w:rsidRDefault="00765197" w:rsidP="00592AA5">
            <w:pPr>
              <w:ind w:left="1134" w:hanging="1134"/>
              <w:rPr>
                <w:sz w:val="18"/>
                <w:szCs w:val="18"/>
              </w:rPr>
            </w:pPr>
          </w:p>
        </w:tc>
        <w:tc>
          <w:tcPr>
            <w:tcW w:w="744" w:type="dxa"/>
            <w:shd w:val="clear" w:color="auto" w:fill="FFFFFF"/>
          </w:tcPr>
          <w:p w14:paraId="20D42B03" w14:textId="77777777" w:rsidR="00765197" w:rsidRPr="0097659A" w:rsidRDefault="00765197" w:rsidP="00592AA5">
            <w:pPr>
              <w:ind w:left="1134" w:hanging="1134"/>
              <w:rPr>
                <w:sz w:val="18"/>
                <w:szCs w:val="18"/>
              </w:rPr>
            </w:pPr>
          </w:p>
        </w:tc>
        <w:tc>
          <w:tcPr>
            <w:tcW w:w="749" w:type="dxa"/>
            <w:shd w:val="clear" w:color="auto" w:fill="FFFFFF"/>
          </w:tcPr>
          <w:p w14:paraId="0682E8DC" w14:textId="77777777" w:rsidR="00765197" w:rsidRPr="0097659A" w:rsidRDefault="00765197" w:rsidP="00592AA5">
            <w:pPr>
              <w:ind w:left="1134" w:hanging="1134"/>
              <w:rPr>
                <w:sz w:val="18"/>
                <w:szCs w:val="18"/>
              </w:rPr>
            </w:pPr>
          </w:p>
        </w:tc>
        <w:tc>
          <w:tcPr>
            <w:tcW w:w="744" w:type="dxa"/>
            <w:shd w:val="clear" w:color="auto" w:fill="FFFFFF"/>
          </w:tcPr>
          <w:p w14:paraId="672C006F" w14:textId="77777777" w:rsidR="00765197" w:rsidRPr="0097659A" w:rsidRDefault="00765197" w:rsidP="00592AA5">
            <w:pPr>
              <w:ind w:left="1134" w:hanging="1134"/>
              <w:rPr>
                <w:sz w:val="18"/>
                <w:szCs w:val="18"/>
              </w:rPr>
            </w:pPr>
          </w:p>
        </w:tc>
        <w:tc>
          <w:tcPr>
            <w:tcW w:w="749" w:type="dxa"/>
            <w:shd w:val="clear" w:color="auto" w:fill="FFFFFF"/>
          </w:tcPr>
          <w:p w14:paraId="1E198B3A" w14:textId="77777777" w:rsidR="00765197" w:rsidRPr="0097659A" w:rsidRDefault="00765197" w:rsidP="00592AA5">
            <w:pPr>
              <w:ind w:left="1134" w:hanging="1134"/>
              <w:rPr>
                <w:sz w:val="18"/>
                <w:szCs w:val="18"/>
              </w:rPr>
            </w:pPr>
          </w:p>
        </w:tc>
        <w:tc>
          <w:tcPr>
            <w:tcW w:w="2160" w:type="dxa"/>
            <w:shd w:val="clear" w:color="auto" w:fill="FFFFFF"/>
          </w:tcPr>
          <w:p w14:paraId="54FEEEEF" w14:textId="77777777" w:rsidR="00765197" w:rsidRPr="0097659A" w:rsidRDefault="00765197" w:rsidP="00592AA5">
            <w:pPr>
              <w:ind w:left="1134" w:hanging="1134"/>
              <w:rPr>
                <w:sz w:val="18"/>
                <w:szCs w:val="18"/>
              </w:rPr>
            </w:pPr>
          </w:p>
        </w:tc>
      </w:tr>
      <w:tr w:rsidR="00062639" w:rsidRPr="0097659A" w14:paraId="02F5F43C" w14:textId="77777777" w:rsidTr="00450A4D">
        <w:trPr>
          <w:trHeight w:hRule="exact" w:val="394"/>
        </w:trPr>
        <w:tc>
          <w:tcPr>
            <w:tcW w:w="1440" w:type="dxa"/>
            <w:shd w:val="clear" w:color="auto" w:fill="FFFFFF"/>
            <w:vAlign w:val="center"/>
          </w:tcPr>
          <w:p w14:paraId="3B36712D" w14:textId="77777777" w:rsidR="00765197" w:rsidRPr="0097659A" w:rsidRDefault="00765197" w:rsidP="00592AA5">
            <w:pPr>
              <w:ind w:left="1134" w:hanging="1134"/>
              <w:jc w:val="left"/>
              <w:rPr>
                <w:sz w:val="18"/>
                <w:szCs w:val="18"/>
              </w:rPr>
            </w:pPr>
            <w:r w:rsidRPr="0097659A">
              <w:rPr>
                <w:rStyle w:val="Gvdemetni77ptKalnDeil0ptbolukbraklyor"/>
                <w:color w:val="auto"/>
                <w:sz w:val="18"/>
                <w:szCs w:val="18"/>
                <w:lang w:val="tr-TR"/>
              </w:rPr>
              <w:t>3.15.4.2.</w:t>
            </w:r>
          </w:p>
        </w:tc>
        <w:tc>
          <w:tcPr>
            <w:tcW w:w="3494" w:type="dxa"/>
            <w:shd w:val="clear" w:color="auto" w:fill="FFFFFF"/>
            <w:vAlign w:val="center"/>
          </w:tcPr>
          <w:p w14:paraId="32A0AC28" w14:textId="77777777" w:rsidR="00765197" w:rsidRPr="0097659A" w:rsidRDefault="00765197" w:rsidP="00592AA5">
            <w:pPr>
              <w:pStyle w:val="Gvdemetni0"/>
              <w:shd w:val="clear" w:color="auto" w:fill="auto"/>
              <w:spacing w:line="240" w:lineRule="auto"/>
              <w:ind w:left="1134" w:hanging="1134"/>
              <w:jc w:val="left"/>
              <w:rPr>
                <w:sz w:val="18"/>
                <w:szCs w:val="18"/>
              </w:rPr>
            </w:pPr>
            <w:r w:rsidRPr="0097659A">
              <w:rPr>
                <w:sz w:val="18"/>
                <w:szCs w:val="18"/>
              </w:rPr>
              <w:t>Avans eğrisi veya haritası:</w:t>
            </w:r>
          </w:p>
        </w:tc>
        <w:tc>
          <w:tcPr>
            <w:tcW w:w="576" w:type="dxa"/>
            <w:shd w:val="clear" w:color="auto" w:fill="FFFFFF"/>
          </w:tcPr>
          <w:p w14:paraId="58F94815" w14:textId="77777777" w:rsidR="00765197" w:rsidRPr="0097659A" w:rsidRDefault="00765197" w:rsidP="00592AA5">
            <w:pPr>
              <w:ind w:left="1134" w:hanging="1134"/>
              <w:rPr>
                <w:sz w:val="18"/>
                <w:szCs w:val="18"/>
              </w:rPr>
            </w:pPr>
          </w:p>
        </w:tc>
        <w:tc>
          <w:tcPr>
            <w:tcW w:w="576" w:type="dxa"/>
            <w:shd w:val="clear" w:color="auto" w:fill="FFFFFF"/>
          </w:tcPr>
          <w:p w14:paraId="6E4F2764" w14:textId="77777777" w:rsidR="00765197" w:rsidRPr="0097659A" w:rsidRDefault="00765197" w:rsidP="00592AA5">
            <w:pPr>
              <w:ind w:left="1134" w:hanging="1134"/>
              <w:rPr>
                <w:sz w:val="18"/>
                <w:szCs w:val="18"/>
              </w:rPr>
            </w:pPr>
          </w:p>
        </w:tc>
        <w:tc>
          <w:tcPr>
            <w:tcW w:w="576" w:type="dxa"/>
            <w:shd w:val="clear" w:color="auto" w:fill="FFFFFF"/>
          </w:tcPr>
          <w:p w14:paraId="6DA71864" w14:textId="77777777" w:rsidR="00765197" w:rsidRPr="0097659A" w:rsidRDefault="00765197" w:rsidP="00592AA5">
            <w:pPr>
              <w:ind w:left="1134" w:right="220" w:hanging="1134"/>
              <w:jc w:val="right"/>
              <w:rPr>
                <w:sz w:val="18"/>
                <w:szCs w:val="18"/>
              </w:rPr>
            </w:pPr>
            <w:r w:rsidRPr="0097659A">
              <w:rPr>
                <w:rStyle w:val="Gvdemetni77ptKalnDeil0ptbolukbraklyor"/>
                <w:color w:val="auto"/>
                <w:sz w:val="18"/>
                <w:szCs w:val="18"/>
                <w:lang w:val="tr-TR"/>
              </w:rPr>
              <w:t>X</w:t>
            </w:r>
          </w:p>
        </w:tc>
        <w:tc>
          <w:tcPr>
            <w:tcW w:w="1282" w:type="dxa"/>
            <w:shd w:val="clear" w:color="auto" w:fill="FFFFFF"/>
          </w:tcPr>
          <w:p w14:paraId="3E5FB847" w14:textId="77777777" w:rsidR="00765197" w:rsidRPr="0097659A" w:rsidRDefault="00765197" w:rsidP="00592AA5">
            <w:pPr>
              <w:ind w:left="1134" w:hanging="1134"/>
              <w:rPr>
                <w:sz w:val="18"/>
                <w:szCs w:val="18"/>
              </w:rPr>
            </w:pPr>
          </w:p>
        </w:tc>
        <w:tc>
          <w:tcPr>
            <w:tcW w:w="744" w:type="dxa"/>
            <w:shd w:val="clear" w:color="auto" w:fill="FFFFFF"/>
          </w:tcPr>
          <w:p w14:paraId="792D50AF" w14:textId="77777777" w:rsidR="00765197" w:rsidRPr="0097659A" w:rsidRDefault="00765197" w:rsidP="00592AA5">
            <w:pPr>
              <w:ind w:left="1134" w:hanging="1134"/>
              <w:rPr>
                <w:sz w:val="18"/>
                <w:szCs w:val="18"/>
              </w:rPr>
            </w:pPr>
          </w:p>
        </w:tc>
        <w:tc>
          <w:tcPr>
            <w:tcW w:w="749" w:type="dxa"/>
            <w:shd w:val="clear" w:color="auto" w:fill="FFFFFF"/>
          </w:tcPr>
          <w:p w14:paraId="5A7D420F" w14:textId="77777777" w:rsidR="00765197" w:rsidRPr="0097659A" w:rsidRDefault="00765197" w:rsidP="00592AA5">
            <w:pPr>
              <w:ind w:left="1134" w:hanging="1134"/>
              <w:rPr>
                <w:sz w:val="18"/>
                <w:szCs w:val="18"/>
              </w:rPr>
            </w:pPr>
          </w:p>
        </w:tc>
        <w:tc>
          <w:tcPr>
            <w:tcW w:w="744" w:type="dxa"/>
            <w:shd w:val="clear" w:color="auto" w:fill="FFFFFF"/>
          </w:tcPr>
          <w:p w14:paraId="125C164A" w14:textId="77777777" w:rsidR="00765197" w:rsidRPr="0097659A" w:rsidRDefault="00765197" w:rsidP="00592AA5">
            <w:pPr>
              <w:ind w:left="1134" w:hanging="1134"/>
              <w:rPr>
                <w:sz w:val="18"/>
                <w:szCs w:val="18"/>
              </w:rPr>
            </w:pPr>
          </w:p>
        </w:tc>
        <w:tc>
          <w:tcPr>
            <w:tcW w:w="749" w:type="dxa"/>
            <w:shd w:val="clear" w:color="auto" w:fill="FFFFFF"/>
          </w:tcPr>
          <w:p w14:paraId="71CFCA61" w14:textId="77777777" w:rsidR="00765197" w:rsidRPr="0097659A" w:rsidRDefault="00765197" w:rsidP="00592AA5">
            <w:pPr>
              <w:ind w:left="1134" w:hanging="1134"/>
              <w:rPr>
                <w:sz w:val="18"/>
                <w:szCs w:val="18"/>
              </w:rPr>
            </w:pPr>
          </w:p>
        </w:tc>
        <w:tc>
          <w:tcPr>
            <w:tcW w:w="2160" w:type="dxa"/>
            <w:shd w:val="clear" w:color="auto" w:fill="FFFFFF"/>
            <w:vAlign w:val="center"/>
          </w:tcPr>
          <w:p w14:paraId="4B93DF9A" w14:textId="77777777" w:rsidR="00765197" w:rsidRPr="0097659A" w:rsidRDefault="00765197" w:rsidP="00592AA5">
            <w:pPr>
              <w:ind w:left="1134" w:hanging="1134"/>
              <w:jc w:val="left"/>
              <w:rPr>
                <w:sz w:val="18"/>
                <w:szCs w:val="18"/>
              </w:rPr>
            </w:pPr>
            <w:r w:rsidRPr="0097659A">
              <w:rPr>
                <w:rStyle w:val="Gvdemetni77ptKalnDeil0ptbolukbraklyor"/>
                <w:color w:val="auto"/>
                <w:sz w:val="18"/>
                <w:szCs w:val="18"/>
                <w:lang w:val="tr-TR"/>
              </w:rPr>
              <w:t>Varsa</w:t>
            </w:r>
          </w:p>
        </w:tc>
      </w:tr>
      <w:tr w:rsidR="00062639" w:rsidRPr="0097659A" w14:paraId="52CA7349" w14:textId="77777777" w:rsidTr="00450A4D">
        <w:trPr>
          <w:trHeight w:hRule="exact" w:val="398"/>
        </w:trPr>
        <w:tc>
          <w:tcPr>
            <w:tcW w:w="1440" w:type="dxa"/>
            <w:shd w:val="clear" w:color="auto" w:fill="FFFFFF"/>
            <w:vAlign w:val="center"/>
          </w:tcPr>
          <w:p w14:paraId="30A75ABE" w14:textId="77777777" w:rsidR="00765197" w:rsidRPr="0097659A" w:rsidRDefault="00765197" w:rsidP="00592AA5">
            <w:pPr>
              <w:ind w:left="1134" w:hanging="1134"/>
              <w:jc w:val="left"/>
              <w:rPr>
                <w:sz w:val="18"/>
                <w:szCs w:val="18"/>
              </w:rPr>
            </w:pPr>
            <w:r w:rsidRPr="0097659A">
              <w:rPr>
                <w:rStyle w:val="Gvdemetni77ptKalnDeil0ptbolukbraklyor"/>
                <w:color w:val="auto"/>
                <w:sz w:val="18"/>
                <w:szCs w:val="18"/>
                <w:lang w:val="tr-TR"/>
              </w:rPr>
              <w:t>3.15.4.3.</w:t>
            </w:r>
          </w:p>
        </w:tc>
        <w:tc>
          <w:tcPr>
            <w:tcW w:w="3494" w:type="dxa"/>
            <w:shd w:val="clear" w:color="auto" w:fill="FFFFFF"/>
            <w:vAlign w:val="center"/>
          </w:tcPr>
          <w:p w14:paraId="1F5106AA" w14:textId="77777777" w:rsidR="00765197" w:rsidRPr="0097659A" w:rsidRDefault="00765197" w:rsidP="00592AA5">
            <w:pPr>
              <w:pStyle w:val="Gvdemetni0"/>
              <w:shd w:val="clear" w:color="auto" w:fill="auto"/>
              <w:spacing w:line="240" w:lineRule="auto"/>
              <w:ind w:left="1134" w:hanging="1134"/>
              <w:jc w:val="left"/>
              <w:rPr>
                <w:sz w:val="18"/>
                <w:szCs w:val="18"/>
              </w:rPr>
            </w:pPr>
            <w:r w:rsidRPr="0097659A">
              <w:rPr>
                <w:sz w:val="18"/>
                <w:szCs w:val="18"/>
              </w:rPr>
              <w:t>Elektronik kontrol: Evet/Hayır</w:t>
            </w:r>
          </w:p>
        </w:tc>
        <w:tc>
          <w:tcPr>
            <w:tcW w:w="576" w:type="dxa"/>
            <w:shd w:val="clear" w:color="auto" w:fill="FFFFFF"/>
          </w:tcPr>
          <w:p w14:paraId="027977DC" w14:textId="77777777" w:rsidR="00765197" w:rsidRPr="0097659A" w:rsidRDefault="00765197" w:rsidP="00592AA5">
            <w:pPr>
              <w:ind w:left="1134" w:hanging="1134"/>
              <w:rPr>
                <w:sz w:val="18"/>
                <w:szCs w:val="18"/>
              </w:rPr>
            </w:pPr>
          </w:p>
        </w:tc>
        <w:tc>
          <w:tcPr>
            <w:tcW w:w="576" w:type="dxa"/>
            <w:shd w:val="clear" w:color="auto" w:fill="FFFFFF"/>
          </w:tcPr>
          <w:p w14:paraId="08F7ED12" w14:textId="77777777" w:rsidR="00765197" w:rsidRPr="0097659A" w:rsidRDefault="00765197" w:rsidP="00592AA5">
            <w:pPr>
              <w:ind w:left="1134" w:hanging="1134"/>
              <w:rPr>
                <w:sz w:val="18"/>
                <w:szCs w:val="18"/>
              </w:rPr>
            </w:pPr>
          </w:p>
        </w:tc>
        <w:tc>
          <w:tcPr>
            <w:tcW w:w="576" w:type="dxa"/>
            <w:shd w:val="clear" w:color="auto" w:fill="FFFFFF"/>
          </w:tcPr>
          <w:p w14:paraId="2A4E7D38" w14:textId="77777777" w:rsidR="00765197" w:rsidRPr="0097659A" w:rsidRDefault="00765197" w:rsidP="00592AA5">
            <w:pPr>
              <w:ind w:left="1134" w:right="220" w:hanging="1134"/>
              <w:jc w:val="right"/>
              <w:rPr>
                <w:sz w:val="18"/>
                <w:szCs w:val="18"/>
              </w:rPr>
            </w:pPr>
            <w:r w:rsidRPr="0097659A">
              <w:rPr>
                <w:rStyle w:val="Gvdemetni77ptKalnDeil0ptbolukbraklyor"/>
                <w:color w:val="auto"/>
                <w:sz w:val="18"/>
                <w:szCs w:val="18"/>
                <w:lang w:val="tr-TR"/>
              </w:rPr>
              <w:t>X</w:t>
            </w:r>
          </w:p>
        </w:tc>
        <w:tc>
          <w:tcPr>
            <w:tcW w:w="1282" w:type="dxa"/>
            <w:shd w:val="clear" w:color="auto" w:fill="FFFFFF"/>
          </w:tcPr>
          <w:p w14:paraId="2026A83A" w14:textId="77777777" w:rsidR="00765197" w:rsidRPr="0097659A" w:rsidRDefault="00765197" w:rsidP="00592AA5">
            <w:pPr>
              <w:ind w:left="1134" w:hanging="1134"/>
              <w:rPr>
                <w:sz w:val="18"/>
                <w:szCs w:val="18"/>
              </w:rPr>
            </w:pPr>
          </w:p>
        </w:tc>
        <w:tc>
          <w:tcPr>
            <w:tcW w:w="744" w:type="dxa"/>
            <w:shd w:val="clear" w:color="auto" w:fill="FFFFFF"/>
          </w:tcPr>
          <w:p w14:paraId="061069F7" w14:textId="77777777" w:rsidR="00765197" w:rsidRPr="0097659A" w:rsidRDefault="00765197" w:rsidP="00592AA5">
            <w:pPr>
              <w:ind w:left="1134" w:hanging="1134"/>
              <w:rPr>
                <w:sz w:val="18"/>
                <w:szCs w:val="18"/>
              </w:rPr>
            </w:pPr>
          </w:p>
        </w:tc>
        <w:tc>
          <w:tcPr>
            <w:tcW w:w="749" w:type="dxa"/>
            <w:shd w:val="clear" w:color="auto" w:fill="FFFFFF"/>
          </w:tcPr>
          <w:p w14:paraId="3EBDDCFE" w14:textId="77777777" w:rsidR="00765197" w:rsidRPr="0097659A" w:rsidRDefault="00765197" w:rsidP="00592AA5">
            <w:pPr>
              <w:ind w:left="1134" w:hanging="1134"/>
              <w:rPr>
                <w:sz w:val="18"/>
                <w:szCs w:val="18"/>
              </w:rPr>
            </w:pPr>
          </w:p>
        </w:tc>
        <w:tc>
          <w:tcPr>
            <w:tcW w:w="744" w:type="dxa"/>
            <w:shd w:val="clear" w:color="auto" w:fill="FFFFFF"/>
          </w:tcPr>
          <w:p w14:paraId="14D3DD92" w14:textId="77777777" w:rsidR="00765197" w:rsidRPr="0097659A" w:rsidRDefault="00765197" w:rsidP="00592AA5">
            <w:pPr>
              <w:ind w:left="1134" w:hanging="1134"/>
              <w:rPr>
                <w:sz w:val="18"/>
                <w:szCs w:val="18"/>
              </w:rPr>
            </w:pPr>
          </w:p>
        </w:tc>
        <w:tc>
          <w:tcPr>
            <w:tcW w:w="749" w:type="dxa"/>
            <w:shd w:val="clear" w:color="auto" w:fill="FFFFFF"/>
          </w:tcPr>
          <w:p w14:paraId="1EE7EB61" w14:textId="77777777" w:rsidR="00765197" w:rsidRPr="0097659A" w:rsidRDefault="00765197" w:rsidP="00592AA5">
            <w:pPr>
              <w:ind w:left="1134" w:hanging="1134"/>
              <w:rPr>
                <w:sz w:val="18"/>
                <w:szCs w:val="18"/>
              </w:rPr>
            </w:pPr>
          </w:p>
        </w:tc>
        <w:tc>
          <w:tcPr>
            <w:tcW w:w="2160" w:type="dxa"/>
            <w:shd w:val="clear" w:color="auto" w:fill="FFFFFF"/>
          </w:tcPr>
          <w:p w14:paraId="423DAAB3" w14:textId="77777777" w:rsidR="00765197" w:rsidRPr="0097659A" w:rsidRDefault="00765197" w:rsidP="00592AA5">
            <w:pPr>
              <w:ind w:left="1134" w:hanging="1134"/>
              <w:rPr>
                <w:sz w:val="18"/>
                <w:szCs w:val="18"/>
              </w:rPr>
            </w:pPr>
          </w:p>
        </w:tc>
      </w:tr>
    </w:tbl>
    <w:p w14:paraId="3BB5A4B1" w14:textId="77777777" w:rsidR="00807BEF" w:rsidRPr="0097659A" w:rsidRDefault="00807BEF" w:rsidP="00592AA5">
      <w:pPr>
        <w:ind w:left="1134" w:hanging="1134"/>
      </w:pPr>
    </w:p>
    <w:p w14:paraId="427BE6BA" w14:textId="77777777" w:rsidR="00807BEF" w:rsidRPr="0097659A" w:rsidRDefault="00807BEF" w:rsidP="00592AA5">
      <w:pPr>
        <w:ind w:left="1134" w:hanging="1134"/>
      </w:pPr>
    </w:p>
    <w:p w14:paraId="264F51E7" w14:textId="77777777" w:rsidR="00807BEF" w:rsidRPr="0097659A" w:rsidRDefault="00807BEF" w:rsidP="00592AA5">
      <w:pPr>
        <w:ind w:left="1134" w:hanging="1134"/>
      </w:pPr>
    </w:p>
    <w:p w14:paraId="4C05C6B6" w14:textId="77777777" w:rsidR="00807BEF" w:rsidRPr="0097659A" w:rsidRDefault="00807BEF" w:rsidP="00592AA5">
      <w:pPr>
        <w:ind w:left="1134" w:hanging="1134"/>
      </w:pPr>
    </w:p>
    <w:p w14:paraId="14A50C03" w14:textId="77777777" w:rsidR="00807BEF" w:rsidRPr="0097659A" w:rsidRDefault="00807BEF" w:rsidP="00592AA5">
      <w:pPr>
        <w:ind w:left="1134" w:hanging="1134"/>
      </w:pPr>
    </w:p>
    <w:p w14:paraId="1ACA850A" w14:textId="77777777" w:rsidR="00807BEF" w:rsidRPr="0097659A" w:rsidRDefault="00807BEF" w:rsidP="00592AA5">
      <w:pPr>
        <w:ind w:left="1134" w:hanging="1134"/>
      </w:pPr>
    </w:p>
    <w:p w14:paraId="665EA214" w14:textId="77777777" w:rsidR="00807BEF" w:rsidRPr="0097659A" w:rsidRDefault="00807BEF" w:rsidP="00592AA5">
      <w:pPr>
        <w:ind w:left="1134" w:hanging="1134"/>
      </w:pPr>
    </w:p>
    <w:p w14:paraId="577CC41D" w14:textId="77777777" w:rsidR="00807BEF" w:rsidRPr="0097659A" w:rsidRDefault="00807BEF" w:rsidP="00592AA5">
      <w:pPr>
        <w:ind w:left="1134" w:hanging="1134"/>
      </w:pPr>
    </w:p>
    <w:p w14:paraId="687C671F" w14:textId="77777777" w:rsidR="00807BEF" w:rsidRPr="0097659A" w:rsidRDefault="00807BEF" w:rsidP="00592AA5">
      <w:pPr>
        <w:ind w:left="1134" w:hanging="1134"/>
      </w:pPr>
    </w:p>
    <w:p w14:paraId="078D0142" w14:textId="77777777" w:rsidR="00807BEF" w:rsidRPr="0097659A" w:rsidRDefault="00807BEF" w:rsidP="00592AA5">
      <w:pPr>
        <w:ind w:left="1134" w:hanging="1134"/>
      </w:pPr>
    </w:p>
    <w:p w14:paraId="4775F128" w14:textId="77777777" w:rsidR="00807BEF" w:rsidRPr="0097659A" w:rsidRDefault="00807BEF" w:rsidP="00592AA5">
      <w:pPr>
        <w:ind w:left="1134" w:hanging="1134"/>
      </w:pPr>
    </w:p>
    <w:p w14:paraId="12B15D82" w14:textId="77777777" w:rsidR="00807BEF" w:rsidRPr="0097659A" w:rsidRDefault="00807BEF" w:rsidP="00592AA5">
      <w:pPr>
        <w:ind w:left="1134" w:hanging="1134"/>
      </w:pPr>
    </w:p>
    <w:p w14:paraId="395CECC3" w14:textId="77777777" w:rsidR="00807BEF" w:rsidRPr="0097659A" w:rsidRDefault="00807BEF" w:rsidP="00592AA5">
      <w:pPr>
        <w:ind w:left="1134" w:hanging="1134"/>
      </w:pPr>
    </w:p>
    <w:p w14:paraId="3CF3D8F2" w14:textId="77777777" w:rsidR="00765197" w:rsidRPr="0097659A" w:rsidRDefault="00765197" w:rsidP="00592AA5">
      <w:pPr>
        <w:pStyle w:val="Gvdemetni50"/>
        <w:shd w:val="clear" w:color="auto" w:fill="auto"/>
        <w:spacing w:after="0" w:line="360" w:lineRule="auto"/>
        <w:ind w:left="1134" w:hanging="1134"/>
        <w:jc w:val="both"/>
        <w:rPr>
          <w:sz w:val="18"/>
          <w:szCs w:val="18"/>
        </w:rPr>
      </w:pPr>
      <w:r w:rsidRPr="0097659A">
        <w:rPr>
          <w:rStyle w:val="Gvdemetni50ptbolukbraklyor"/>
          <w:color w:val="auto"/>
          <w:sz w:val="18"/>
          <w:szCs w:val="18"/>
        </w:rPr>
        <w:t>3. Açıklayıcı Ek için açıklayıcı notlar:</w:t>
      </w:r>
    </w:p>
    <w:p w14:paraId="71D6892A" w14:textId="77777777" w:rsidR="00765197" w:rsidRPr="0097659A" w:rsidRDefault="00765197" w:rsidP="00592AA5">
      <w:pPr>
        <w:pStyle w:val="Gvdemetni50"/>
        <w:shd w:val="clear" w:color="auto" w:fill="auto"/>
        <w:spacing w:after="0" w:line="360" w:lineRule="auto"/>
        <w:ind w:left="1134" w:right="100" w:hanging="1134"/>
        <w:jc w:val="both"/>
        <w:rPr>
          <w:rStyle w:val="Gvdemetni50ptbolukbraklyor"/>
          <w:i/>
          <w:iCs/>
          <w:color w:val="auto"/>
          <w:sz w:val="18"/>
          <w:szCs w:val="18"/>
        </w:rPr>
      </w:pPr>
      <w:r w:rsidRPr="0097659A">
        <w:rPr>
          <w:rStyle w:val="Gvdemetni50ptbolukbraklyor"/>
          <w:color w:val="auto"/>
          <w:sz w:val="18"/>
          <w:szCs w:val="18"/>
        </w:rPr>
        <w:t>(</w:t>
      </w:r>
      <w:r w:rsidRPr="0097659A">
        <w:rPr>
          <w:i w:val="0"/>
          <w:iCs w:val="0"/>
          <w:sz w:val="18"/>
          <w:szCs w:val="18"/>
        </w:rPr>
        <w:t>Dipnot işaretleri, dipnotlar ve açıklayıcı notlar bilgi dokümanında belirtilmemelidir</w:t>
      </w:r>
      <w:r w:rsidRPr="0097659A">
        <w:rPr>
          <w:rStyle w:val="Gvdemetni50ptbolukbraklyor"/>
          <w:color w:val="auto"/>
          <w:sz w:val="18"/>
          <w:szCs w:val="18"/>
        </w:rPr>
        <w:t>)</w:t>
      </w:r>
    </w:p>
    <w:p w14:paraId="4E58F483" w14:textId="3F982ED0" w:rsidR="00765197" w:rsidRPr="0097659A" w:rsidRDefault="00765197" w:rsidP="00592AA5">
      <w:pPr>
        <w:pStyle w:val="Gvdemetni50"/>
        <w:shd w:val="clear" w:color="auto" w:fill="auto"/>
        <w:spacing w:after="0" w:line="360" w:lineRule="auto"/>
        <w:ind w:left="1134" w:right="100" w:hanging="1134"/>
        <w:jc w:val="both"/>
        <w:rPr>
          <w:i w:val="0"/>
          <w:sz w:val="18"/>
          <w:szCs w:val="18"/>
        </w:rPr>
      </w:pPr>
      <w:r w:rsidRPr="0097659A">
        <w:rPr>
          <w:rStyle w:val="Gvdemetni5talikdeil0ptbolukbraklyor"/>
          <w:color w:val="auto"/>
          <w:sz w:val="18"/>
          <w:szCs w:val="18"/>
        </w:rPr>
        <w:t xml:space="preserve">(') </w:t>
      </w:r>
      <w:r w:rsidRPr="0097659A">
        <w:rPr>
          <w:i w:val="0"/>
          <w:sz w:val="18"/>
          <w:szCs w:val="18"/>
        </w:rPr>
        <w:t>2017/654/AB  Tebliğin</w:t>
      </w:r>
      <w:r w:rsidR="0038445D" w:rsidRPr="0097659A">
        <w:rPr>
          <w:i w:val="0"/>
          <w:sz w:val="18"/>
          <w:szCs w:val="18"/>
        </w:rPr>
        <w:t>in</w:t>
      </w:r>
      <w:r w:rsidRPr="0097659A">
        <w:rPr>
          <w:i w:val="0"/>
          <w:sz w:val="18"/>
          <w:szCs w:val="18"/>
        </w:rPr>
        <w:t xml:space="preserve"> </w:t>
      </w:r>
      <w:r w:rsidR="0038445D" w:rsidRPr="0097659A">
        <w:rPr>
          <w:i w:val="0"/>
          <w:sz w:val="18"/>
          <w:szCs w:val="18"/>
        </w:rPr>
        <w:t>Ek</w:t>
      </w:r>
      <w:r w:rsidR="00FE4D23" w:rsidRPr="0097659A">
        <w:rPr>
          <w:i w:val="0"/>
          <w:sz w:val="18"/>
          <w:szCs w:val="18"/>
        </w:rPr>
        <w:t>-II sinde</w:t>
      </w:r>
      <w:r w:rsidRPr="0097659A">
        <w:rPr>
          <w:i w:val="0"/>
          <w:sz w:val="18"/>
          <w:szCs w:val="18"/>
        </w:rPr>
        <w:t xml:space="preserve"> tanımlandığı gibi.</w:t>
      </w:r>
    </w:p>
    <w:p w14:paraId="45A920ED" w14:textId="1A5911FA" w:rsidR="00807BEF" w:rsidRPr="0097659A" w:rsidRDefault="00765197" w:rsidP="00592AA5">
      <w:pPr>
        <w:pStyle w:val="Gvdemetni0"/>
        <w:shd w:val="clear" w:color="auto" w:fill="auto"/>
        <w:spacing w:line="360" w:lineRule="auto"/>
        <w:ind w:left="1134" w:hanging="1134"/>
        <w:jc w:val="both"/>
      </w:pPr>
      <w:r w:rsidRPr="0097659A">
        <w:rPr>
          <w:rStyle w:val="Gvdemetni0ptbolukbraklyor"/>
          <w:color w:val="auto"/>
          <w:sz w:val="18"/>
          <w:szCs w:val="18"/>
        </w:rPr>
        <w:t>(</w:t>
      </w:r>
      <w:r w:rsidRPr="0097659A">
        <w:rPr>
          <w:rStyle w:val="Gvdemetni0ptbolukbraklyor"/>
          <w:color w:val="auto"/>
          <w:sz w:val="18"/>
          <w:szCs w:val="18"/>
          <w:vertAlign w:val="superscript"/>
        </w:rPr>
        <w:t>2</w:t>
      </w:r>
      <w:r w:rsidRPr="0097659A">
        <w:rPr>
          <w:rStyle w:val="Gvdemetni0ptbolukbraklyor"/>
          <w:color w:val="auto"/>
          <w:sz w:val="18"/>
          <w:szCs w:val="18"/>
        </w:rPr>
        <w:t xml:space="preserve">) </w:t>
      </w:r>
      <w:r w:rsidRPr="0097659A">
        <w:rPr>
          <w:sz w:val="18"/>
          <w:szCs w:val="18"/>
        </w:rPr>
        <w:t>IX</w:t>
      </w:r>
      <w:r w:rsidR="00FD23D8" w:rsidRPr="0097659A">
        <w:rPr>
          <w:sz w:val="18"/>
          <w:szCs w:val="18"/>
        </w:rPr>
        <w:t xml:space="preserve"> uncu</w:t>
      </w:r>
      <w:r w:rsidRPr="0097659A">
        <w:rPr>
          <w:sz w:val="18"/>
          <w:szCs w:val="18"/>
        </w:rPr>
        <w:t xml:space="preserve"> Ek içindeki 2.4.13 (motor ailesi tanımı) b</w:t>
      </w:r>
      <w:r w:rsidR="00FD23D8" w:rsidRPr="0097659A">
        <w:rPr>
          <w:sz w:val="18"/>
          <w:szCs w:val="18"/>
        </w:rPr>
        <w:t>endin</w:t>
      </w:r>
      <w:r w:rsidRPr="0097659A">
        <w:rPr>
          <w:sz w:val="18"/>
          <w:szCs w:val="18"/>
        </w:rPr>
        <w:t>e bakınız.</w:t>
      </w:r>
    </w:p>
    <w:p w14:paraId="04610E0D" w14:textId="77777777" w:rsidR="00807BEF" w:rsidRPr="0097659A" w:rsidRDefault="00807BEF" w:rsidP="00592AA5">
      <w:pPr>
        <w:ind w:left="1134" w:hanging="1134"/>
      </w:pPr>
    </w:p>
    <w:p w14:paraId="1A64B60F" w14:textId="77777777" w:rsidR="00807BEF" w:rsidRPr="0097659A" w:rsidRDefault="00807BEF" w:rsidP="00592AA5">
      <w:pPr>
        <w:ind w:left="1134" w:hanging="1134"/>
      </w:pPr>
    </w:p>
    <w:p w14:paraId="24A90CCE" w14:textId="77777777" w:rsidR="00DB5464" w:rsidRPr="0097659A" w:rsidRDefault="00DB5464" w:rsidP="00592AA5">
      <w:pPr>
        <w:adjustRightInd w:val="0"/>
        <w:ind w:left="1134" w:hanging="1134"/>
        <w:jc w:val="left"/>
        <w:rPr>
          <w:lang w:val="en-US"/>
        </w:rPr>
        <w:sectPr w:rsidR="00DB5464" w:rsidRPr="0097659A" w:rsidSect="00807BEF">
          <w:pgSz w:w="16838" w:h="11906" w:orient="landscape"/>
          <w:pgMar w:top="1418" w:right="1134" w:bottom="1418" w:left="1134" w:header="709" w:footer="709" w:gutter="0"/>
          <w:pgNumType w:start="0"/>
          <w:cols w:space="709"/>
          <w:docGrid w:linePitch="326"/>
        </w:sectPr>
      </w:pPr>
    </w:p>
    <w:p w14:paraId="045D0CE3" w14:textId="77777777" w:rsidR="002A79A6" w:rsidRPr="0097659A" w:rsidRDefault="002A79A6" w:rsidP="00BA0B9B">
      <w:pPr>
        <w:pStyle w:val="Balk1"/>
      </w:pPr>
      <w:bookmarkStart w:id="0" w:name="bookmark29"/>
      <w:r w:rsidRPr="0097659A">
        <w:rPr>
          <w:rStyle w:val="Balk350ptbolukbraklyor"/>
          <w:i w:val="0"/>
          <w:iCs w:val="0"/>
          <w:color w:val="auto"/>
          <w:sz w:val="24"/>
          <w:szCs w:val="24"/>
          <w:lang w:val="tr-TR"/>
        </w:rPr>
        <w:lastRenderedPageBreak/>
        <w:t>EK II</w:t>
      </w:r>
      <w:bookmarkEnd w:id="0"/>
    </w:p>
    <w:p w14:paraId="00C40FF9" w14:textId="77777777" w:rsidR="002A79A6" w:rsidRPr="0097659A" w:rsidRDefault="002A79A6" w:rsidP="00BA0B9B">
      <w:pPr>
        <w:spacing w:after="120"/>
        <w:rPr>
          <w:b/>
          <w:bCs/>
        </w:rPr>
      </w:pPr>
      <w:r w:rsidRPr="0097659A">
        <w:rPr>
          <w:b/>
          <w:bCs/>
        </w:rPr>
        <w:t>Uygunluk beyanı şablonları</w:t>
      </w:r>
    </w:p>
    <w:p w14:paraId="7CA57D13" w14:textId="77777777" w:rsidR="002A79A6" w:rsidRPr="0097659A" w:rsidRDefault="002B1FBC" w:rsidP="00592AA5">
      <w:pPr>
        <w:pStyle w:val="Balk420"/>
        <w:numPr>
          <w:ilvl w:val="0"/>
          <w:numId w:val="9"/>
        </w:numPr>
        <w:shd w:val="clear" w:color="auto" w:fill="auto"/>
        <w:spacing w:after="160" w:line="240" w:lineRule="auto"/>
        <w:ind w:left="1134" w:hanging="1134"/>
        <w:jc w:val="both"/>
        <w:rPr>
          <w:b/>
          <w:sz w:val="24"/>
          <w:szCs w:val="24"/>
        </w:rPr>
      </w:pPr>
      <w:r w:rsidRPr="0097659A">
        <w:rPr>
          <w:b/>
          <w:spacing w:val="3"/>
          <w:sz w:val="24"/>
          <w:szCs w:val="24"/>
        </w:rPr>
        <w:t xml:space="preserve">       </w:t>
      </w:r>
      <w:r w:rsidR="002A79A6" w:rsidRPr="0097659A">
        <w:rPr>
          <w:b/>
          <w:spacing w:val="3"/>
          <w:sz w:val="24"/>
          <w:szCs w:val="24"/>
        </w:rPr>
        <w:t>Genel şartlar</w:t>
      </w:r>
    </w:p>
    <w:p w14:paraId="73BC35E4" w14:textId="77777777" w:rsidR="002A79A6" w:rsidRPr="0097659A" w:rsidRDefault="002B1FBC" w:rsidP="00592AA5">
      <w:pPr>
        <w:widowControl w:val="0"/>
        <w:numPr>
          <w:ilvl w:val="1"/>
          <w:numId w:val="9"/>
        </w:numPr>
        <w:autoSpaceDE/>
        <w:autoSpaceDN/>
        <w:spacing w:after="403"/>
        <w:ind w:left="1134" w:hanging="1134"/>
      </w:pPr>
      <w:r w:rsidRPr="0097659A">
        <w:t xml:space="preserve">        </w:t>
      </w:r>
      <w:r w:rsidR="002A79A6" w:rsidRPr="0097659A">
        <w:t>Uygunluk beyanı iki bölümden oluşur:</w:t>
      </w:r>
    </w:p>
    <w:p w14:paraId="166C581A" w14:textId="66135C64" w:rsidR="002A79A6" w:rsidRPr="0097659A" w:rsidRDefault="00B43042" w:rsidP="00B43042">
      <w:pPr>
        <w:widowControl w:val="0"/>
        <w:numPr>
          <w:ilvl w:val="0"/>
          <w:numId w:val="10"/>
        </w:numPr>
        <w:tabs>
          <w:tab w:val="left" w:pos="1276"/>
          <w:tab w:val="left" w:pos="1418"/>
          <w:tab w:val="right" w:pos="5645"/>
        </w:tabs>
        <w:autoSpaceDE/>
        <w:autoSpaceDN/>
        <w:spacing w:after="360"/>
        <w:ind w:left="1701" w:hanging="567"/>
      </w:pPr>
      <w:r w:rsidRPr="0097659A">
        <w:t xml:space="preserve">     </w:t>
      </w:r>
      <w:r w:rsidR="002A79A6" w:rsidRPr="0097659A">
        <w:t xml:space="preserve">1. </w:t>
      </w:r>
      <w:r w:rsidR="00643019" w:rsidRPr="0097659A">
        <w:t>B</w:t>
      </w:r>
      <w:r w:rsidR="002A79A6" w:rsidRPr="0097659A">
        <w:t xml:space="preserve">ölüm, 1. Açıklayıcı Ekte belirtilen şablon uyarınca motor için </w:t>
      </w:r>
      <w:r w:rsidR="00104916" w:rsidRPr="0097659A">
        <w:t xml:space="preserve">  </w:t>
      </w:r>
      <w:r w:rsidR="002A79A6" w:rsidRPr="0097659A">
        <w:t>geçerli olan belli özellikleri belirtir</w:t>
      </w:r>
      <w:r w:rsidR="00297974" w:rsidRPr="0097659A">
        <w:rPr>
          <w:rStyle w:val="indekiler0"/>
          <w:color w:val="auto"/>
          <w:sz w:val="24"/>
          <w:szCs w:val="24"/>
          <w:lang w:val="tr-TR"/>
        </w:rPr>
        <w:t>.</w:t>
      </w:r>
    </w:p>
    <w:p w14:paraId="557CA30D" w14:textId="58C93E03" w:rsidR="002A79A6" w:rsidRPr="0097659A" w:rsidRDefault="002A79A6" w:rsidP="00B43042">
      <w:pPr>
        <w:widowControl w:val="0"/>
        <w:numPr>
          <w:ilvl w:val="0"/>
          <w:numId w:val="10"/>
        </w:numPr>
        <w:tabs>
          <w:tab w:val="left" w:pos="1418"/>
          <w:tab w:val="left" w:pos="1843"/>
          <w:tab w:val="right" w:pos="5645"/>
        </w:tabs>
        <w:autoSpaceDE/>
        <w:autoSpaceDN/>
        <w:spacing w:after="360"/>
        <w:ind w:left="1701" w:hanging="567"/>
      </w:pPr>
      <w:r w:rsidRPr="0097659A">
        <w:t xml:space="preserve">2. </w:t>
      </w:r>
      <w:r w:rsidR="00643019" w:rsidRPr="0097659A">
        <w:t>B</w:t>
      </w:r>
      <w:r w:rsidRPr="0097659A">
        <w:t>ölüm, 2. Açıklayıcı Ekte Tablo 1 içinde belirtilen bilgiler uyarınca motor için geçerli olan kısıtlamaları açıklar.</w:t>
      </w:r>
    </w:p>
    <w:p w14:paraId="2988201C" w14:textId="77777777" w:rsidR="002A79A6" w:rsidRPr="0097659A" w:rsidRDefault="002B1FBC" w:rsidP="00592AA5">
      <w:pPr>
        <w:widowControl w:val="0"/>
        <w:numPr>
          <w:ilvl w:val="1"/>
          <w:numId w:val="9"/>
        </w:numPr>
        <w:tabs>
          <w:tab w:val="left" w:pos="993"/>
          <w:tab w:val="right" w:pos="5645"/>
        </w:tabs>
        <w:autoSpaceDE/>
        <w:autoSpaceDN/>
        <w:spacing w:after="360"/>
        <w:ind w:left="1134" w:hanging="1134"/>
      </w:pPr>
      <w:r w:rsidRPr="0097659A">
        <w:t xml:space="preserve">   </w:t>
      </w:r>
      <w:r w:rsidR="002A79A6" w:rsidRPr="0097659A">
        <w:t>Basılı olarak sunulduğunda, uygunluk beyanı A4 kâğıt formatından (210 x 297 mm) büyük olmamalıdır.</w:t>
      </w:r>
    </w:p>
    <w:p w14:paraId="6644ABB6" w14:textId="77777777" w:rsidR="002A79A6" w:rsidRPr="0097659A" w:rsidRDefault="002B1FBC" w:rsidP="00592AA5">
      <w:pPr>
        <w:widowControl w:val="0"/>
        <w:numPr>
          <w:ilvl w:val="1"/>
          <w:numId w:val="9"/>
        </w:numPr>
        <w:autoSpaceDE/>
        <w:autoSpaceDN/>
        <w:spacing w:after="462"/>
        <w:ind w:left="1134" w:right="20" w:hanging="1134"/>
      </w:pPr>
      <w:r w:rsidRPr="0097659A">
        <w:t xml:space="preserve">       </w:t>
      </w:r>
      <w:r w:rsidR="002A79A6" w:rsidRPr="0097659A">
        <w:t>Uygunluk beyanı üzerindeki tüm bilgiler, ISO 8895 serisi (</w:t>
      </w:r>
      <w:r w:rsidR="00B43042" w:rsidRPr="0097659A">
        <w:t>Bilişim-</w:t>
      </w:r>
      <w:r w:rsidR="002A79A6" w:rsidRPr="0097659A">
        <w:t xml:space="preserve"> 8 bit tek bayt kodlu grafik karakter kümeleri) karakterleri ile (Bulgarca düzenlenen uygunluk beyanları için Kiril karakterleri ile, Yunanca düzenlenen uygunluk beyanları için Yunanca karakterler ile) ve Arapça rakamlar ile sunulmalıdır.</w:t>
      </w:r>
    </w:p>
    <w:p w14:paraId="737C4147" w14:textId="77777777" w:rsidR="002A79A6" w:rsidRPr="0097659A" w:rsidRDefault="002B1FBC" w:rsidP="00592AA5">
      <w:pPr>
        <w:pStyle w:val="Balk420"/>
        <w:numPr>
          <w:ilvl w:val="0"/>
          <w:numId w:val="9"/>
        </w:numPr>
        <w:shd w:val="clear" w:color="auto" w:fill="auto"/>
        <w:spacing w:after="118" w:line="240" w:lineRule="auto"/>
        <w:ind w:left="1134" w:hanging="1134"/>
        <w:jc w:val="both"/>
        <w:rPr>
          <w:b/>
          <w:sz w:val="24"/>
          <w:szCs w:val="24"/>
        </w:rPr>
      </w:pPr>
      <w:r w:rsidRPr="0097659A">
        <w:rPr>
          <w:b/>
          <w:spacing w:val="3"/>
          <w:sz w:val="24"/>
          <w:szCs w:val="24"/>
        </w:rPr>
        <w:t xml:space="preserve">       </w:t>
      </w:r>
      <w:r w:rsidR="002A79A6" w:rsidRPr="0097659A">
        <w:rPr>
          <w:b/>
          <w:spacing w:val="3"/>
          <w:sz w:val="24"/>
          <w:szCs w:val="24"/>
        </w:rPr>
        <w:t>Uygunluk beyanını korumaya yönelik özellikler</w:t>
      </w:r>
    </w:p>
    <w:p w14:paraId="00E12AAC" w14:textId="0FCC477E" w:rsidR="002A79A6" w:rsidRPr="0097659A" w:rsidRDefault="002B1FBC" w:rsidP="00592AA5">
      <w:pPr>
        <w:spacing w:after="462"/>
        <w:ind w:left="1134" w:right="20" w:hanging="1134"/>
      </w:pPr>
      <w:r w:rsidRPr="0097659A">
        <w:t xml:space="preserve">                   </w:t>
      </w:r>
      <w:r w:rsidR="002A79A6" w:rsidRPr="0097659A">
        <w:t xml:space="preserve">2016/1628/AB </w:t>
      </w:r>
      <w:r w:rsidRPr="0097659A">
        <w:t>Yönetmeliği</w:t>
      </w:r>
      <w:r w:rsidR="00643019" w:rsidRPr="0097659A">
        <w:t>nin</w:t>
      </w:r>
      <w:r w:rsidRPr="0097659A">
        <w:t xml:space="preserve"> 32</w:t>
      </w:r>
      <w:r w:rsidR="00B43042" w:rsidRPr="0097659A">
        <w:t xml:space="preserve"> </w:t>
      </w:r>
      <w:r w:rsidRPr="0097659A">
        <w:t>nci</w:t>
      </w:r>
      <w:r w:rsidR="002A79A6" w:rsidRPr="0097659A">
        <w:t xml:space="preserve"> maddesinin beşinci fıkrasının amaçları doğrultusunda, uygunluk beyanı herhangi bir sahteciliği önleyecek ve güzenli elektronik dosyanın doğrulanmasına imkân tanıyacak şekilde hazırlanmalıdır.</w:t>
      </w:r>
    </w:p>
    <w:p w14:paraId="592EAEEC" w14:textId="68201096" w:rsidR="002A79A6" w:rsidRPr="0097659A" w:rsidRDefault="002B1FBC" w:rsidP="00592AA5">
      <w:pPr>
        <w:widowControl w:val="0"/>
        <w:numPr>
          <w:ilvl w:val="1"/>
          <w:numId w:val="9"/>
        </w:numPr>
        <w:autoSpaceDE/>
        <w:autoSpaceDN/>
        <w:spacing w:after="118"/>
        <w:ind w:left="1134" w:hanging="1134"/>
      </w:pPr>
      <w:r w:rsidRPr="0097659A">
        <w:t xml:space="preserve">      </w:t>
      </w:r>
      <w:r w:rsidR="002A79A6" w:rsidRPr="0097659A">
        <w:t>Basılı formatta sahteciliği önlemeye yönelik önlemler</w:t>
      </w:r>
      <w:r w:rsidR="005E5B79" w:rsidRPr="0097659A">
        <w:t>.</w:t>
      </w:r>
    </w:p>
    <w:p w14:paraId="6EF9748A" w14:textId="77777777" w:rsidR="002A79A6" w:rsidRPr="0097659A" w:rsidRDefault="002B1FBC" w:rsidP="00592AA5">
      <w:pPr>
        <w:spacing w:after="424"/>
        <w:ind w:left="1134" w:right="20" w:hanging="1134"/>
      </w:pPr>
      <w:r w:rsidRPr="0097659A">
        <w:t xml:space="preserve">                  </w:t>
      </w:r>
      <w:r w:rsidR="002A79A6" w:rsidRPr="0097659A">
        <w:t>Uygunluk beyanı için kullanılan kâğıt, imalatçının tescilli markası biçiminde bir filigranla ve renkli grafiklerle korunmalıdır.</w:t>
      </w:r>
    </w:p>
    <w:p w14:paraId="72F8D182" w14:textId="2ADF541D" w:rsidR="002A79A6" w:rsidRPr="0097659A" w:rsidRDefault="002B1FBC" w:rsidP="00592AA5">
      <w:pPr>
        <w:widowControl w:val="0"/>
        <w:numPr>
          <w:ilvl w:val="2"/>
          <w:numId w:val="9"/>
        </w:numPr>
        <w:autoSpaceDE/>
        <w:autoSpaceDN/>
        <w:spacing w:after="416"/>
        <w:ind w:left="1134" w:right="20" w:hanging="1134"/>
      </w:pPr>
      <w:r w:rsidRPr="0097659A">
        <w:t xml:space="preserve">      </w:t>
      </w:r>
      <w:r w:rsidR="002A79A6" w:rsidRPr="0097659A">
        <w:t>2.1 bendinde belirtilen şartlara alternatif olarak, uygunluk beyanının kâğıdı, imalatçının tescilli markası biçiminde bir filigranla korunmayabilir. Bu durumda, renkli grafikler en az bir ilave güvenli basım özelliği (</w:t>
      </w:r>
      <w:r w:rsidR="00643019" w:rsidRPr="0097659A">
        <w:t>ö</w:t>
      </w:r>
      <w:r w:rsidR="002A79A6" w:rsidRPr="0097659A">
        <w:t>r</w:t>
      </w:r>
      <w:r w:rsidR="00643019" w:rsidRPr="0097659A">
        <w:t>neğin</w:t>
      </w:r>
      <w:r w:rsidR="002A79A6" w:rsidRPr="0097659A">
        <w:t xml:space="preserve"> kızıl ötesi florasan mürekkep, bakış açısına göre renk değiştiren mürekkepler, sıcaklığa bağlı olarak renk değiştiren mürekkepler, mikro baskı, yanardöner baskı, lazer işlemeli baskı, özel hologramlar, değişken lazer imajlar, optik değişken imajlar, fiziksel kabartmalı veya oymalı imalatçı logosu, v</w:t>
      </w:r>
      <w:r w:rsidR="00297974" w:rsidRPr="0097659A">
        <w:t>e benzeri</w:t>
      </w:r>
      <w:r w:rsidR="002A79A6" w:rsidRPr="0097659A">
        <w:t>) ile desteklenmelidir.</w:t>
      </w:r>
    </w:p>
    <w:p w14:paraId="4E8A6056" w14:textId="77777777" w:rsidR="002A79A6" w:rsidRPr="0097659A" w:rsidRDefault="002B1FBC" w:rsidP="00592AA5">
      <w:pPr>
        <w:widowControl w:val="0"/>
        <w:numPr>
          <w:ilvl w:val="2"/>
          <w:numId w:val="9"/>
        </w:numPr>
        <w:autoSpaceDE/>
        <w:autoSpaceDN/>
        <w:spacing w:after="420"/>
        <w:ind w:left="1134" w:right="20" w:hanging="1134"/>
      </w:pPr>
      <w:r w:rsidRPr="0097659A">
        <w:t xml:space="preserve">       </w:t>
      </w:r>
      <w:r w:rsidR="002A79A6" w:rsidRPr="0097659A">
        <w:t>İmalatçılar, uygunluk beyanlarını, 2.1 ve 2.1.1 bentlerinde belirtilenlere ek güvenli baskı özellikleri ile sunabilirler.</w:t>
      </w:r>
    </w:p>
    <w:p w14:paraId="2D9EA3AD" w14:textId="77777777" w:rsidR="002A79A6" w:rsidRPr="0097659A" w:rsidRDefault="002B1FBC" w:rsidP="00592AA5">
      <w:pPr>
        <w:widowControl w:val="0"/>
        <w:numPr>
          <w:ilvl w:val="2"/>
          <w:numId w:val="9"/>
        </w:numPr>
        <w:autoSpaceDE/>
        <w:autoSpaceDN/>
        <w:spacing w:after="462"/>
        <w:ind w:left="1134" w:right="20" w:hanging="1134"/>
      </w:pPr>
      <w:r w:rsidRPr="0097659A">
        <w:t xml:space="preserve">       </w:t>
      </w:r>
      <w:r w:rsidR="002A79A6" w:rsidRPr="0097659A">
        <w:t>Uygunluk beyanı birkaç sayfa olduğunda, her sayfada aşağıdakiler belirtilmelidir:</w:t>
      </w:r>
    </w:p>
    <w:p w14:paraId="39F9F4EC" w14:textId="54AA9DDF" w:rsidR="002A79A6" w:rsidRPr="0097659A" w:rsidRDefault="00B43042" w:rsidP="002B1FBC">
      <w:pPr>
        <w:widowControl w:val="0"/>
        <w:numPr>
          <w:ilvl w:val="0"/>
          <w:numId w:val="11"/>
        </w:numPr>
        <w:autoSpaceDE/>
        <w:autoSpaceDN/>
        <w:spacing w:after="240"/>
        <w:ind w:left="1701" w:hanging="567"/>
      </w:pPr>
      <w:r w:rsidRPr="0097659A">
        <w:t xml:space="preserve">    </w:t>
      </w:r>
      <w:r w:rsidR="002A79A6" w:rsidRPr="0097659A">
        <w:t>Uygunluk beyanının başlığı</w:t>
      </w:r>
      <w:r w:rsidR="0007093F" w:rsidRPr="0097659A">
        <w:t>.</w:t>
      </w:r>
    </w:p>
    <w:p w14:paraId="4535C9BE" w14:textId="6E315C00" w:rsidR="002A79A6" w:rsidRPr="0097659A" w:rsidRDefault="00B43042" w:rsidP="002B1FBC">
      <w:pPr>
        <w:widowControl w:val="0"/>
        <w:numPr>
          <w:ilvl w:val="0"/>
          <w:numId w:val="11"/>
        </w:numPr>
        <w:tabs>
          <w:tab w:val="left" w:pos="709"/>
          <w:tab w:val="left" w:pos="851"/>
          <w:tab w:val="left" w:pos="1134"/>
        </w:tabs>
        <w:autoSpaceDE/>
        <w:autoSpaceDN/>
        <w:spacing w:after="240"/>
        <w:ind w:left="1701" w:hanging="567"/>
      </w:pPr>
      <w:r w:rsidRPr="0097659A">
        <w:t xml:space="preserve">     </w:t>
      </w:r>
      <w:r w:rsidR="002A79A6" w:rsidRPr="0097659A">
        <w:t xml:space="preserve">1. </w:t>
      </w:r>
      <w:r w:rsidR="0007093F" w:rsidRPr="0097659A">
        <w:t>B</w:t>
      </w:r>
      <w:r w:rsidR="002A79A6" w:rsidRPr="0097659A">
        <w:t>ölümün 3.16 bendinde belirtilen motor numarası</w:t>
      </w:r>
      <w:r w:rsidR="0007093F" w:rsidRPr="0097659A">
        <w:t>.</w:t>
      </w:r>
    </w:p>
    <w:p w14:paraId="3B8946DB" w14:textId="77777777" w:rsidR="002A79A6" w:rsidRPr="0097659A" w:rsidRDefault="00B43042" w:rsidP="002B1FBC">
      <w:pPr>
        <w:widowControl w:val="0"/>
        <w:numPr>
          <w:ilvl w:val="0"/>
          <w:numId w:val="11"/>
        </w:numPr>
        <w:tabs>
          <w:tab w:val="left" w:pos="1134"/>
        </w:tabs>
        <w:autoSpaceDE/>
        <w:autoSpaceDN/>
        <w:spacing w:after="240"/>
        <w:ind w:left="1701" w:right="20" w:hanging="567"/>
      </w:pPr>
      <w:r w:rsidRPr="0097659A">
        <w:lastRenderedPageBreak/>
        <w:t xml:space="preserve">      </w:t>
      </w:r>
      <w:r w:rsidR="002A79A6" w:rsidRPr="0097659A">
        <w:t>"x / y" biçiminde bir sayı, burada "x", mevcut sayfanın sayısı ve "y", uygunluk beyanının toplam sayfa sayısıdır.</w:t>
      </w:r>
    </w:p>
    <w:p w14:paraId="1C700851" w14:textId="77777777" w:rsidR="002A79A6" w:rsidRPr="0097659A" w:rsidRDefault="002A79A6" w:rsidP="002B1FBC">
      <w:pPr>
        <w:adjustRightInd w:val="0"/>
        <w:ind w:left="1134" w:hanging="1276"/>
        <w:rPr>
          <w:iCs/>
        </w:rPr>
      </w:pPr>
      <w:r w:rsidRPr="0097659A">
        <w:rPr>
          <w:iCs/>
        </w:rPr>
        <w:t>2.2.</w:t>
      </w:r>
      <w:r w:rsidRPr="0097659A">
        <w:rPr>
          <w:iCs/>
        </w:rPr>
        <w:tab/>
        <w:t>Güvenli elektronik dosyanın doğrulanmasını sağlayan özellikler</w:t>
      </w:r>
    </w:p>
    <w:p w14:paraId="696D068F" w14:textId="77777777" w:rsidR="00DB5464" w:rsidRPr="0097659A" w:rsidRDefault="002A79A6" w:rsidP="002B1FBC">
      <w:pPr>
        <w:adjustRightInd w:val="0"/>
        <w:ind w:left="1134"/>
        <w:rPr>
          <w:iCs/>
        </w:rPr>
      </w:pPr>
      <w:r w:rsidRPr="0097659A">
        <w:rPr>
          <w:iCs/>
        </w:rPr>
        <w:t>Elektronik dosya, imza sonrası her değişikliğin kolaylıkla tespit edilebileceği ve başka bir dokümanın içine eklenebilecek bir formatta sunulmalıdır.</w:t>
      </w:r>
    </w:p>
    <w:p w14:paraId="15CC0CE1" w14:textId="77777777" w:rsidR="00BA0B9B" w:rsidRPr="0097659A" w:rsidRDefault="00BA0B9B" w:rsidP="00BA0B9B">
      <w:pPr>
        <w:adjustRightInd w:val="0"/>
        <w:rPr>
          <w:iCs/>
        </w:rPr>
      </w:pPr>
    </w:p>
    <w:p w14:paraId="1380EAB1" w14:textId="77777777" w:rsidR="00BA0B9B" w:rsidRPr="0097659A" w:rsidRDefault="00BA0B9B" w:rsidP="00BA0B9B">
      <w:pPr>
        <w:adjustRightInd w:val="0"/>
        <w:rPr>
          <w:iCs/>
        </w:rPr>
      </w:pPr>
    </w:p>
    <w:p w14:paraId="26FC7CE4" w14:textId="5FA03E88" w:rsidR="003B0173" w:rsidRPr="0097659A" w:rsidRDefault="00BA0B9B" w:rsidP="00D06A1F">
      <w:pPr>
        <w:jc w:val="center"/>
      </w:pPr>
      <w:r w:rsidRPr="0097659A">
        <w:rPr>
          <w:iCs/>
        </w:rPr>
        <w:br w:type="page"/>
      </w:r>
      <w:r w:rsidR="003B0173" w:rsidRPr="0097659A">
        <w:rPr>
          <w:rStyle w:val="Balk350ptbolukbraklyor"/>
          <w:b/>
          <w:i w:val="0"/>
          <w:iCs w:val="0"/>
          <w:color w:val="auto"/>
          <w:sz w:val="24"/>
          <w:szCs w:val="24"/>
          <w:lang w:val="tr-TR"/>
        </w:rPr>
        <w:lastRenderedPageBreak/>
        <w:t>1. Açıklayıcı Ek</w:t>
      </w:r>
    </w:p>
    <w:p w14:paraId="1496C209" w14:textId="77777777" w:rsidR="00BA0B9B" w:rsidRPr="0097659A" w:rsidRDefault="00BA0B9B" w:rsidP="00BA0B9B">
      <w:pPr>
        <w:pStyle w:val="Gvdemetni0"/>
        <w:shd w:val="clear" w:color="auto" w:fill="auto"/>
        <w:spacing w:after="293" w:line="240" w:lineRule="auto"/>
        <w:ind w:left="1134" w:hanging="1134"/>
        <w:jc w:val="both"/>
        <w:rPr>
          <w:rStyle w:val="Gvdemetni0ptbolukbraklyor"/>
          <w:b/>
          <w:color w:val="auto"/>
          <w:sz w:val="24"/>
          <w:szCs w:val="24"/>
        </w:rPr>
      </w:pPr>
    </w:p>
    <w:p w14:paraId="3F4FFC5D" w14:textId="120CEAC2" w:rsidR="003B0173" w:rsidRPr="0097659A" w:rsidRDefault="003B0173" w:rsidP="00D06A1F">
      <w:pPr>
        <w:pStyle w:val="Gvdemetni0"/>
        <w:shd w:val="clear" w:color="auto" w:fill="auto"/>
        <w:spacing w:after="293" w:line="240" w:lineRule="auto"/>
        <w:ind w:left="1134" w:hanging="1134"/>
        <w:rPr>
          <w:b/>
          <w:sz w:val="24"/>
          <w:szCs w:val="24"/>
        </w:rPr>
      </w:pPr>
      <w:r w:rsidRPr="0097659A">
        <w:rPr>
          <w:rStyle w:val="Gvdemetni0ptbolukbraklyor"/>
          <w:b/>
          <w:color w:val="auto"/>
          <w:sz w:val="24"/>
          <w:szCs w:val="24"/>
        </w:rPr>
        <w:t>Uygunluk beyanı örneği</w:t>
      </w:r>
    </w:p>
    <w:p w14:paraId="7A9144D6" w14:textId="77777777" w:rsidR="003B0173" w:rsidRPr="0097659A" w:rsidRDefault="003B0173" w:rsidP="00592AA5">
      <w:pPr>
        <w:pStyle w:val="Gvdemetni0"/>
        <w:shd w:val="clear" w:color="auto" w:fill="auto"/>
        <w:spacing w:after="120" w:line="240" w:lineRule="auto"/>
        <w:ind w:left="1134" w:hanging="1134"/>
        <w:rPr>
          <w:b/>
          <w:sz w:val="24"/>
          <w:szCs w:val="24"/>
        </w:rPr>
      </w:pPr>
      <w:r w:rsidRPr="0097659A">
        <w:rPr>
          <w:b/>
          <w:sz w:val="24"/>
          <w:szCs w:val="24"/>
        </w:rPr>
        <w:t xml:space="preserve">BİR İSTİSNAYA VEYA BİR GEÇİCİ HÜKME TABİ HER MOTORLA BİRLİKTE SUNULAN UYGUNLUK BEYANI </w:t>
      </w:r>
    </w:p>
    <w:p w14:paraId="320AC9C4" w14:textId="73A0B97C" w:rsidR="003B0173" w:rsidRPr="0097659A" w:rsidRDefault="003B0173" w:rsidP="00592AA5">
      <w:pPr>
        <w:pStyle w:val="Gvdemetni0"/>
        <w:shd w:val="clear" w:color="auto" w:fill="auto"/>
        <w:spacing w:after="120" w:line="240" w:lineRule="auto"/>
        <w:ind w:left="1134" w:hanging="1134"/>
        <w:rPr>
          <w:b/>
          <w:sz w:val="24"/>
          <w:szCs w:val="24"/>
        </w:rPr>
      </w:pPr>
      <w:r w:rsidRPr="0097659A">
        <w:rPr>
          <w:b/>
          <w:sz w:val="24"/>
          <w:szCs w:val="24"/>
        </w:rPr>
        <w:t>(2016/1628/</w:t>
      </w:r>
      <w:r w:rsidR="00B8429C" w:rsidRPr="0097659A">
        <w:rPr>
          <w:b/>
          <w:sz w:val="24"/>
          <w:szCs w:val="24"/>
        </w:rPr>
        <w:t>AB Yönetmeliği</w:t>
      </w:r>
      <w:r w:rsidR="00643019" w:rsidRPr="0097659A">
        <w:rPr>
          <w:b/>
          <w:sz w:val="24"/>
          <w:szCs w:val="24"/>
        </w:rPr>
        <w:t>nin</w:t>
      </w:r>
      <w:r w:rsidRPr="0097659A">
        <w:rPr>
          <w:b/>
          <w:sz w:val="24"/>
          <w:szCs w:val="24"/>
        </w:rPr>
        <w:t xml:space="preserve"> 32</w:t>
      </w:r>
      <w:r w:rsidR="00592AA5" w:rsidRPr="0097659A">
        <w:rPr>
          <w:b/>
          <w:sz w:val="24"/>
          <w:szCs w:val="24"/>
        </w:rPr>
        <w:t xml:space="preserve"> nci maddesinin birinci </w:t>
      </w:r>
      <w:r w:rsidR="00297974" w:rsidRPr="0097659A">
        <w:rPr>
          <w:b/>
          <w:sz w:val="24"/>
          <w:szCs w:val="24"/>
        </w:rPr>
        <w:t>fıkrasının</w:t>
      </w:r>
      <w:r w:rsidR="00592AA5" w:rsidRPr="0097659A">
        <w:rPr>
          <w:b/>
          <w:sz w:val="24"/>
          <w:szCs w:val="24"/>
        </w:rPr>
        <w:t xml:space="preserve"> </w:t>
      </w:r>
      <w:r w:rsidRPr="0097659A">
        <w:rPr>
          <w:b/>
          <w:sz w:val="24"/>
          <w:szCs w:val="24"/>
        </w:rPr>
        <w:t xml:space="preserve">(a) </w:t>
      </w:r>
      <w:r w:rsidR="00592AA5" w:rsidRPr="0097659A">
        <w:rPr>
          <w:b/>
          <w:sz w:val="24"/>
          <w:szCs w:val="24"/>
        </w:rPr>
        <w:t>ve</w:t>
      </w:r>
      <w:r w:rsidRPr="0097659A">
        <w:rPr>
          <w:b/>
          <w:sz w:val="24"/>
          <w:szCs w:val="24"/>
        </w:rPr>
        <w:t xml:space="preserve"> (b)</w:t>
      </w:r>
      <w:r w:rsidR="00592AA5" w:rsidRPr="0097659A">
        <w:rPr>
          <w:b/>
          <w:sz w:val="24"/>
          <w:szCs w:val="24"/>
        </w:rPr>
        <w:t xml:space="preserve"> bentleri)</w:t>
      </w:r>
    </w:p>
    <w:p w14:paraId="3D280217" w14:textId="77777777" w:rsidR="00BA0B9B" w:rsidRPr="0097659A" w:rsidRDefault="00BA0B9B" w:rsidP="00BA0B9B">
      <w:pPr>
        <w:pStyle w:val="Gvdemetni0"/>
        <w:shd w:val="clear" w:color="auto" w:fill="auto"/>
        <w:spacing w:after="120" w:line="240" w:lineRule="auto"/>
        <w:ind w:firstLine="0"/>
        <w:jc w:val="both"/>
        <w:rPr>
          <w:b/>
          <w:sz w:val="24"/>
          <w:szCs w:val="24"/>
        </w:rPr>
      </w:pPr>
    </w:p>
    <w:p w14:paraId="62EB4023" w14:textId="77777777" w:rsidR="003B0173" w:rsidRPr="0097659A" w:rsidRDefault="003B0173" w:rsidP="00592AA5">
      <w:pPr>
        <w:ind w:left="1134" w:hanging="1134"/>
        <w:jc w:val="center"/>
        <w:rPr>
          <w:b/>
        </w:rPr>
      </w:pPr>
      <w:bookmarkStart w:id="1" w:name="bookmark37"/>
      <w:r w:rsidRPr="0097659A">
        <w:rPr>
          <w:rStyle w:val="Balk350ptbolukbraklyor"/>
          <w:b/>
          <w:i w:val="0"/>
          <w:iCs w:val="0"/>
          <w:color w:val="auto"/>
          <w:sz w:val="24"/>
          <w:szCs w:val="24"/>
          <w:lang w:val="tr-TR"/>
        </w:rPr>
        <w:t>BÖLÜM 1</w:t>
      </w:r>
      <w:bookmarkEnd w:id="1"/>
    </w:p>
    <w:p w14:paraId="76087A0B" w14:textId="77777777" w:rsidR="003B0173" w:rsidRPr="0097659A" w:rsidRDefault="003B0173" w:rsidP="00592AA5">
      <w:pPr>
        <w:pStyle w:val="Gvdemetni0"/>
        <w:shd w:val="clear" w:color="auto" w:fill="auto"/>
        <w:tabs>
          <w:tab w:val="left" w:leader="dot" w:pos="3837"/>
        </w:tabs>
        <w:spacing w:after="120" w:line="240" w:lineRule="auto"/>
        <w:ind w:left="1134" w:hanging="1134"/>
        <w:rPr>
          <w:rStyle w:val="Gvdemetni0ptbolukbraklyor"/>
          <w:b/>
          <w:color w:val="auto"/>
          <w:sz w:val="24"/>
          <w:szCs w:val="24"/>
        </w:rPr>
      </w:pPr>
      <w:r w:rsidRPr="0097659A">
        <w:rPr>
          <w:b/>
          <w:sz w:val="24"/>
          <w:szCs w:val="24"/>
        </w:rPr>
        <w:t>AB UYGUNLUK BEYANI</w:t>
      </w:r>
    </w:p>
    <w:p w14:paraId="3E3EF773" w14:textId="77777777" w:rsidR="003B0173" w:rsidRPr="0097659A" w:rsidRDefault="003B0173" w:rsidP="00592AA5">
      <w:pPr>
        <w:pStyle w:val="Gvdemetni0"/>
        <w:shd w:val="clear" w:color="auto" w:fill="auto"/>
        <w:tabs>
          <w:tab w:val="left" w:leader="dot" w:pos="3969"/>
        </w:tabs>
        <w:spacing w:after="360" w:line="240" w:lineRule="auto"/>
        <w:ind w:left="1134" w:hanging="1134"/>
        <w:jc w:val="both"/>
        <w:rPr>
          <w:sz w:val="24"/>
          <w:szCs w:val="24"/>
        </w:rPr>
      </w:pPr>
      <w:r w:rsidRPr="0097659A">
        <w:rPr>
          <w:sz w:val="24"/>
          <w:szCs w:val="24"/>
        </w:rPr>
        <w:t>İmza sahibi</w:t>
      </w:r>
      <w:r w:rsidRPr="0097659A">
        <w:rPr>
          <w:rStyle w:val="Gvdemetni0ptbolukbraklyor"/>
          <w:color w:val="auto"/>
          <w:sz w:val="24"/>
          <w:szCs w:val="24"/>
        </w:rPr>
        <w:t xml:space="preserve">: [ </w:t>
      </w:r>
      <w:r w:rsidRPr="0097659A">
        <w:rPr>
          <w:rStyle w:val="Gvdemetni0ptbolukbraklyor"/>
          <w:color w:val="auto"/>
          <w:sz w:val="24"/>
          <w:szCs w:val="24"/>
        </w:rPr>
        <w:tab/>
        <w:t>(</w:t>
      </w:r>
      <w:r w:rsidRPr="0097659A">
        <w:rPr>
          <w:sz w:val="24"/>
          <w:szCs w:val="24"/>
        </w:rPr>
        <w:t xml:space="preserve">Tam adı ve </w:t>
      </w:r>
      <w:r w:rsidRPr="0097659A">
        <w:rPr>
          <w:rStyle w:val="Gvdemetni0ptbolukbraklyor"/>
          <w:color w:val="auto"/>
          <w:sz w:val="24"/>
          <w:szCs w:val="24"/>
        </w:rPr>
        <w:t>unvanı)]</w:t>
      </w:r>
    </w:p>
    <w:p w14:paraId="10A7CF92" w14:textId="77777777" w:rsidR="003B0173" w:rsidRPr="0097659A" w:rsidRDefault="00592AA5" w:rsidP="00592AA5">
      <w:pPr>
        <w:pStyle w:val="Gvdemetni0"/>
        <w:shd w:val="clear" w:color="auto" w:fill="auto"/>
        <w:spacing w:after="360" w:line="240" w:lineRule="auto"/>
        <w:ind w:left="1134" w:hanging="1134"/>
        <w:jc w:val="both"/>
        <w:rPr>
          <w:sz w:val="24"/>
          <w:szCs w:val="24"/>
        </w:rPr>
      </w:pPr>
      <w:r w:rsidRPr="0097659A">
        <w:rPr>
          <w:sz w:val="24"/>
          <w:szCs w:val="24"/>
        </w:rPr>
        <w:t>B</w:t>
      </w:r>
      <w:r w:rsidR="003B0173" w:rsidRPr="0097659A">
        <w:rPr>
          <w:sz w:val="24"/>
          <w:szCs w:val="24"/>
        </w:rPr>
        <w:t>u vesi̇le i̇le aşağıdaki motorun;</w:t>
      </w:r>
    </w:p>
    <w:p w14:paraId="10D2D0E2" w14:textId="77777777" w:rsidR="003B0173" w:rsidRPr="0097659A" w:rsidRDefault="00592AA5" w:rsidP="00592AA5">
      <w:pPr>
        <w:pStyle w:val="Gvdemetni0"/>
        <w:numPr>
          <w:ilvl w:val="0"/>
          <w:numId w:val="12"/>
        </w:numPr>
        <w:shd w:val="clear" w:color="auto" w:fill="auto"/>
        <w:tabs>
          <w:tab w:val="left" w:pos="709"/>
          <w:tab w:val="left" w:pos="851"/>
          <w:tab w:val="left" w:pos="1134"/>
          <w:tab w:val="left" w:leader="dot" w:pos="5602"/>
        </w:tabs>
        <w:spacing w:after="360" w:line="240" w:lineRule="auto"/>
        <w:ind w:left="1134" w:hanging="1134"/>
        <w:jc w:val="both"/>
        <w:rPr>
          <w:sz w:val="24"/>
          <w:szCs w:val="24"/>
        </w:rPr>
      </w:pPr>
      <w:r w:rsidRPr="0097659A">
        <w:rPr>
          <w:sz w:val="24"/>
          <w:szCs w:val="24"/>
        </w:rPr>
        <w:t xml:space="preserve">      </w:t>
      </w:r>
      <w:r w:rsidR="003B0173" w:rsidRPr="0097659A">
        <w:rPr>
          <w:sz w:val="24"/>
          <w:szCs w:val="24"/>
        </w:rPr>
        <w:t>Marka (imalatçının ticari adı</w:t>
      </w:r>
      <w:r w:rsidR="003B0173" w:rsidRPr="0097659A">
        <w:rPr>
          <w:rStyle w:val="Gvdemetni0ptbolukbraklyor"/>
          <w:color w:val="auto"/>
          <w:sz w:val="24"/>
          <w:szCs w:val="24"/>
        </w:rPr>
        <w:t xml:space="preserve">): </w:t>
      </w:r>
      <w:r w:rsidR="003B0173" w:rsidRPr="0097659A">
        <w:rPr>
          <w:rStyle w:val="Gvdemetni0ptbolukbraklyor"/>
          <w:color w:val="auto"/>
          <w:sz w:val="24"/>
          <w:szCs w:val="24"/>
        </w:rPr>
        <w:tab/>
      </w:r>
    </w:p>
    <w:p w14:paraId="02A43477" w14:textId="77777777" w:rsidR="003B0173" w:rsidRPr="0097659A" w:rsidRDefault="00B8429C" w:rsidP="00592AA5">
      <w:pPr>
        <w:pStyle w:val="Gvdemetni0"/>
        <w:numPr>
          <w:ilvl w:val="0"/>
          <w:numId w:val="12"/>
        </w:numPr>
        <w:shd w:val="clear" w:color="auto" w:fill="auto"/>
        <w:tabs>
          <w:tab w:val="left" w:pos="567"/>
          <w:tab w:val="left" w:pos="851"/>
          <w:tab w:val="left" w:leader="dot" w:pos="5602"/>
        </w:tabs>
        <w:spacing w:after="360" w:line="240" w:lineRule="auto"/>
        <w:ind w:left="1134" w:hanging="1134"/>
        <w:jc w:val="both"/>
        <w:rPr>
          <w:sz w:val="24"/>
          <w:szCs w:val="24"/>
        </w:rPr>
      </w:pPr>
      <w:r w:rsidRPr="0097659A">
        <w:rPr>
          <w:sz w:val="24"/>
          <w:szCs w:val="24"/>
        </w:rPr>
        <w:t xml:space="preserve">  </w:t>
      </w:r>
      <w:r w:rsidR="00592AA5" w:rsidRPr="0097659A">
        <w:rPr>
          <w:sz w:val="24"/>
          <w:szCs w:val="24"/>
        </w:rPr>
        <w:t xml:space="preserve">       </w:t>
      </w:r>
      <w:r w:rsidR="003B0173" w:rsidRPr="0097659A">
        <w:rPr>
          <w:sz w:val="24"/>
          <w:szCs w:val="24"/>
        </w:rPr>
        <w:t>Ticari adları (varsa</w:t>
      </w:r>
      <w:r w:rsidR="003B0173" w:rsidRPr="0097659A">
        <w:rPr>
          <w:rStyle w:val="Gvdemetni0ptbolukbraklyor"/>
          <w:color w:val="auto"/>
          <w:sz w:val="24"/>
          <w:szCs w:val="24"/>
        </w:rPr>
        <w:t xml:space="preserve">): </w:t>
      </w:r>
      <w:r w:rsidR="003B0173" w:rsidRPr="0097659A">
        <w:rPr>
          <w:rStyle w:val="Gvdemetni0ptbolukbraklyor"/>
          <w:color w:val="auto"/>
          <w:sz w:val="24"/>
          <w:szCs w:val="24"/>
        </w:rPr>
        <w:tab/>
      </w:r>
    </w:p>
    <w:p w14:paraId="707D5BD8" w14:textId="77777777" w:rsidR="003B0173" w:rsidRPr="0097659A" w:rsidRDefault="00B8429C" w:rsidP="00592AA5">
      <w:pPr>
        <w:pStyle w:val="Gvdemetni0"/>
        <w:numPr>
          <w:ilvl w:val="0"/>
          <w:numId w:val="12"/>
        </w:numPr>
        <w:shd w:val="clear" w:color="auto" w:fill="auto"/>
        <w:tabs>
          <w:tab w:val="left" w:pos="426"/>
          <w:tab w:val="left" w:leader="dot" w:pos="5602"/>
        </w:tabs>
        <w:spacing w:after="360" w:line="240" w:lineRule="auto"/>
        <w:ind w:left="1134" w:hanging="1134"/>
        <w:jc w:val="both"/>
        <w:rPr>
          <w:sz w:val="24"/>
          <w:szCs w:val="24"/>
        </w:rPr>
      </w:pPr>
      <w:r w:rsidRPr="0097659A">
        <w:rPr>
          <w:sz w:val="24"/>
          <w:szCs w:val="24"/>
        </w:rPr>
        <w:t xml:space="preserve">    </w:t>
      </w:r>
      <w:r w:rsidR="00592AA5" w:rsidRPr="0097659A">
        <w:rPr>
          <w:sz w:val="24"/>
          <w:szCs w:val="24"/>
        </w:rPr>
        <w:t xml:space="preserve">      </w:t>
      </w:r>
      <w:r w:rsidRPr="0097659A">
        <w:rPr>
          <w:sz w:val="24"/>
          <w:szCs w:val="24"/>
        </w:rPr>
        <w:t xml:space="preserve"> </w:t>
      </w:r>
      <w:r w:rsidR="003B0173" w:rsidRPr="0097659A">
        <w:rPr>
          <w:sz w:val="24"/>
          <w:szCs w:val="24"/>
        </w:rPr>
        <w:t>İmalatçının şirket adı ve adresi</w:t>
      </w:r>
      <w:r w:rsidR="003B0173" w:rsidRPr="0097659A">
        <w:rPr>
          <w:rStyle w:val="Gvdemetni0ptbolukbraklyor"/>
          <w:color w:val="auto"/>
          <w:sz w:val="24"/>
          <w:szCs w:val="24"/>
        </w:rPr>
        <w:t xml:space="preserve">: </w:t>
      </w:r>
      <w:r w:rsidR="003B0173" w:rsidRPr="0097659A">
        <w:rPr>
          <w:rStyle w:val="Gvdemetni0ptbolukbraklyor"/>
          <w:color w:val="auto"/>
          <w:sz w:val="24"/>
          <w:szCs w:val="24"/>
        </w:rPr>
        <w:tab/>
      </w:r>
    </w:p>
    <w:p w14:paraId="14396A88" w14:textId="77777777" w:rsidR="003B0173" w:rsidRPr="0097659A" w:rsidRDefault="00592AA5" w:rsidP="00592AA5">
      <w:pPr>
        <w:pStyle w:val="Gvdemetni0"/>
        <w:numPr>
          <w:ilvl w:val="0"/>
          <w:numId w:val="12"/>
        </w:numPr>
        <w:shd w:val="clear" w:color="auto" w:fill="auto"/>
        <w:tabs>
          <w:tab w:val="left" w:pos="851"/>
          <w:tab w:val="left" w:leader="dot" w:pos="5602"/>
        </w:tabs>
        <w:spacing w:after="360" w:line="240" w:lineRule="auto"/>
        <w:ind w:left="1134" w:hanging="1134"/>
        <w:jc w:val="both"/>
        <w:rPr>
          <w:sz w:val="24"/>
          <w:szCs w:val="24"/>
        </w:rPr>
      </w:pPr>
      <w:r w:rsidRPr="0097659A">
        <w:rPr>
          <w:sz w:val="24"/>
          <w:szCs w:val="24"/>
        </w:rPr>
        <w:t xml:space="preserve">    </w:t>
      </w:r>
      <w:r w:rsidR="003B0173" w:rsidRPr="0097659A">
        <w:rPr>
          <w:sz w:val="24"/>
          <w:szCs w:val="24"/>
        </w:rPr>
        <w:t xml:space="preserve">İmalatçının (varsa) yetkili temsilcisinin adı ve adresi: </w:t>
      </w:r>
      <w:r w:rsidR="003B0173" w:rsidRPr="0097659A">
        <w:rPr>
          <w:sz w:val="24"/>
          <w:szCs w:val="24"/>
        </w:rPr>
        <w:tab/>
      </w:r>
    </w:p>
    <w:p w14:paraId="79B88D96" w14:textId="77777777" w:rsidR="003B0173" w:rsidRPr="0097659A" w:rsidRDefault="00592AA5" w:rsidP="00592AA5">
      <w:pPr>
        <w:pStyle w:val="Gvdemetni0"/>
        <w:numPr>
          <w:ilvl w:val="0"/>
          <w:numId w:val="12"/>
        </w:numPr>
        <w:shd w:val="clear" w:color="auto" w:fill="auto"/>
        <w:tabs>
          <w:tab w:val="left" w:pos="851"/>
          <w:tab w:val="left" w:leader="dot" w:pos="5602"/>
        </w:tabs>
        <w:spacing w:after="360" w:line="240" w:lineRule="auto"/>
        <w:ind w:left="1134" w:hanging="1134"/>
        <w:jc w:val="both"/>
        <w:rPr>
          <w:sz w:val="24"/>
          <w:szCs w:val="24"/>
        </w:rPr>
      </w:pPr>
      <w:r w:rsidRPr="0097659A">
        <w:rPr>
          <w:sz w:val="24"/>
          <w:szCs w:val="24"/>
        </w:rPr>
        <w:t xml:space="preserve">    </w:t>
      </w:r>
      <w:r w:rsidR="003B0173" w:rsidRPr="0097659A">
        <w:rPr>
          <w:sz w:val="24"/>
          <w:szCs w:val="24"/>
        </w:rPr>
        <w:t>Montaj/imalat tesislerinin adları ve adresleri</w:t>
      </w:r>
      <w:r w:rsidR="003B0173" w:rsidRPr="0097659A">
        <w:rPr>
          <w:rStyle w:val="Gvdemetni0ptbolukbraklyor"/>
          <w:color w:val="auto"/>
          <w:sz w:val="24"/>
          <w:szCs w:val="24"/>
        </w:rPr>
        <w:t xml:space="preserve">: </w:t>
      </w:r>
      <w:r w:rsidR="003B0173" w:rsidRPr="0097659A">
        <w:rPr>
          <w:rStyle w:val="Gvdemetni0ptbolukbraklyor"/>
          <w:color w:val="auto"/>
          <w:sz w:val="24"/>
          <w:szCs w:val="24"/>
        </w:rPr>
        <w:tab/>
      </w:r>
    </w:p>
    <w:p w14:paraId="381CBDD0" w14:textId="77F8B56B" w:rsidR="003B0173" w:rsidRPr="0097659A" w:rsidRDefault="003B0173" w:rsidP="00592AA5">
      <w:pPr>
        <w:pStyle w:val="Gvdemetni0"/>
        <w:numPr>
          <w:ilvl w:val="0"/>
          <w:numId w:val="12"/>
        </w:numPr>
        <w:shd w:val="clear" w:color="auto" w:fill="auto"/>
        <w:spacing w:after="358" w:line="240" w:lineRule="auto"/>
        <w:ind w:left="1134" w:hanging="1134"/>
        <w:jc w:val="both"/>
        <w:rPr>
          <w:sz w:val="24"/>
          <w:szCs w:val="24"/>
        </w:rPr>
      </w:pPr>
      <w:r w:rsidRPr="0097659A">
        <w:rPr>
          <w:sz w:val="24"/>
          <w:szCs w:val="24"/>
        </w:rPr>
        <w:t xml:space="preserve">Motor tipi tanımı/motor ailesi tanımı/FT </w:t>
      </w:r>
      <w:r w:rsidRPr="0097659A">
        <w:rPr>
          <w:rStyle w:val="Gvdemetni0ptbolukbraklyor"/>
          <w:color w:val="auto"/>
          <w:sz w:val="24"/>
          <w:szCs w:val="24"/>
        </w:rPr>
        <w:t>(</w:t>
      </w:r>
      <w:r w:rsidRPr="0097659A">
        <w:rPr>
          <w:rStyle w:val="Gvdemetni0ptbolukbraklyor"/>
          <w:color w:val="auto"/>
          <w:sz w:val="24"/>
          <w:szCs w:val="24"/>
          <w:vertAlign w:val="superscript"/>
        </w:rPr>
        <w:t>1</w:t>
      </w:r>
      <w:r w:rsidRPr="0097659A">
        <w:rPr>
          <w:rStyle w:val="Gvdemetni0ptbolukbraklyor"/>
          <w:color w:val="auto"/>
          <w:sz w:val="24"/>
          <w:szCs w:val="24"/>
        </w:rPr>
        <w:t>):</w:t>
      </w:r>
    </w:p>
    <w:p w14:paraId="41AA9407" w14:textId="77777777" w:rsidR="003B0173" w:rsidRPr="0097659A" w:rsidRDefault="00592AA5" w:rsidP="00592AA5">
      <w:pPr>
        <w:pStyle w:val="Gvdemetni0"/>
        <w:numPr>
          <w:ilvl w:val="0"/>
          <w:numId w:val="12"/>
        </w:numPr>
        <w:shd w:val="clear" w:color="auto" w:fill="auto"/>
        <w:tabs>
          <w:tab w:val="left" w:pos="709"/>
          <w:tab w:val="left" w:pos="851"/>
          <w:tab w:val="left" w:pos="1134"/>
          <w:tab w:val="left" w:leader="dot" w:pos="5602"/>
        </w:tabs>
        <w:spacing w:after="360" w:line="240" w:lineRule="auto"/>
        <w:ind w:left="1134" w:hanging="1134"/>
        <w:jc w:val="both"/>
        <w:rPr>
          <w:sz w:val="24"/>
          <w:szCs w:val="24"/>
        </w:rPr>
      </w:pPr>
      <w:r w:rsidRPr="0097659A">
        <w:rPr>
          <w:sz w:val="24"/>
          <w:szCs w:val="24"/>
        </w:rPr>
        <w:t xml:space="preserve">      </w:t>
      </w:r>
      <w:r w:rsidR="003B0173" w:rsidRPr="0097659A">
        <w:rPr>
          <w:sz w:val="24"/>
          <w:szCs w:val="24"/>
        </w:rPr>
        <w:t>Motor tipi/motor ailesi kategorisi ve alt kategorisi</w:t>
      </w:r>
      <w:r w:rsidR="003B0173" w:rsidRPr="0097659A">
        <w:rPr>
          <w:rStyle w:val="Gvdemetni0ptbolukbraklyor"/>
          <w:color w:val="auto"/>
          <w:sz w:val="24"/>
          <w:szCs w:val="24"/>
        </w:rPr>
        <w:t xml:space="preserve"> (</w:t>
      </w:r>
      <w:r w:rsidR="003B0173" w:rsidRPr="0097659A">
        <w:rPr>
          <w:rStyle w:val="Gvdemetni0ptbolukbraklyor"/>
          <w:color w:val="auto"/>
          <w:sz w:val="24"/>
          <w:szCs w:val="24"/>
          <w:vertAlign w:val="superscript"/>
        </w:rPr>
        <w:t>1</w:t>
      </w:r>
      <w:r w:rsidR="003B0173" w:rsidRPr="0097659A">
        <w:rPr>
          <w:rStyle w:val="Gvdemetni0ptbolukbraklyor"/>
          <w:color w:val="auto"/>
          <w:sz w:val="24"/>
          <w:szCs w:val="24"/>
        </w:rPr>
        <w:t>) (</w:t>
      </w:r>
      <w:r w:rsidR="003B0173" w:rsidRPr="0097659A">
        <w:rPr>
          <w:rStyle w:val="Gvdemetni0ptbolukbraklyor"/>
          <w:color w:val="auto"/>
          <w:sz w:val="24"/>
          <w:szCs w:val="24"/>
          <w:vertAlign w:val="superscript"/>
        </w:rPr>
        <w:t>2</w:t>
      </w:r>
      <w:r w:rsidR="003B0173" w:rsidRPr="0097659A">
        <w:rPr>
          <w:rStyle w:val="Gvdemetni0ptbolukbraklyor"/>
          <w:color w:val="auto"/>
          <w:sz w:val="24"/>
          <w:szCs w:val="24"/>
        </w:rPr>
        <w:t xml:space="preserve">): </w:t>
      </w:r>
      <w:r w:rsidR="003B0173" w:rsidRPr="0097659A">
        <w:rPr>
          <w:rStyle w:val="Gvdemetni0ptbolukbraklyor"/>
          <w:color w:val="auto"/>
          <w:sz w:val="24"/>
          <w:szCs w:val="24"/>
        </w:rPr>
        <w:tab/>
      </w:r>
    </w:p>
    <w:p w14:paraId="47FDA49D" w14:textId="77777777" w:rsidR="003B0173" w:rsidRPr="0097659A" w:rsidRDefault="00592AA5" w:rsidP="00592AA5">
      <w:pPr>
        <w:pStyle w:val="Gvdemetni0"/>
        <w:numPr>
          <w:ilvl w:val="0"/>
          <w:numId w:val="13"/>
        </w:numPr>
        <w:shd w:val="clear" w:color="auto" w:fill="auto"/>
        <w:spacing w:after="360" w:line="240" w:lineRule="auto"/>
        <w:ind w:left="1134" w:hanging="1134"/>
        <w:jc w:val="left"/>
        <w:rPr>
          <w:sz w:val="24"/>
          <w:szCs w:val="24"/>
        </w:rPr>
      </w:pPr>
      <w:r w:rsidRPr="0097659A">
        <w:rPr>
          <w:sz w:val="24"/>
          <w:szCs w:val="24"/>
        </w:rPr>
        <w:t xml:space="preserve">       </w:t>
      </w:r>
      <w:r w:rsidR="003B0173" w:rsidRPr="0097659A">
        <w:rPr>
          <w:sz w:val="24"/>
          <w:szCs w:val="24"/>
        </w:rPr>
        <w:t xml:space="preserve">Zorunlu işaret üzerindeki tanım: motor tipi tanımı/motor ailesi tanımı/FT </w:t>
      </w:r>
      <w:r w:rsidR="003B0173" w:rsidRPr="0097659A">
        <w:rPr>
          <w:rStyle w:val="Gvdemetni0ptbolukbraklyor"/>
          <w:color w:val="auto"/>
          <w:sz w:val="24"/>
          <w:szCs w:val="24"/>
        </w:rPr>
        <w:t>(</w:t>
      </w:r>
      <w:r w:rsidR="003B0173" w:rsidRPr="0097659A">
        <w:rPr>
          <w:rStyle w:val="Gvdemetni0ptbolukbraklyor"/>
          <w:color w:val="auto"/>
          <w:sz w:val="24"/>
          <w:szCs w:val="24"/>
          <w:vertAlign w:val="superscript"/>
        </w:rPr>
        <w:t>1</w:t>
      </w:r>
      <w:r w:rsidR="003B0173" w:rsidRPr="0097659A">
        <w:rPr>
          <w:rStyle w:val="Gvdemetni0ptbolukbraklyor"/>
          <w:color w:val="auto"/>
          <w:sz w:val="24"/>
          <w:szCs w:val="24"/>
        </w:rPr>
        <w:t>)</w:t>
      </w:r>
    </w:p>
    <w:p w14:paraId="68A0ED3B" w14:textId="77777777" w:rsidR="003B0173" w:rsidRPr="0097659A" w:rsidRDefault="00592AA5" w:rsidP="00592AA5">
      <w:pPr>
        <w:pStyle w:val="Gvdemetni0"/>
        <w:numPr>
          <w:ilvl w:val="0"/>
          <w:numId w:val="13"/>
        </w:numPr>
        <w:shd w:val="clear" w:color="auto" w:fill="auto"/>
        <w:tabs>
          <w:tab w:val="left" w:pos="851"/>
          <w:tab w:val="left" w:leader="dot" w:pos="5602"/>
        </w:tabs>
        <w:spacing w:after="360" w:line="240" w:lineRule="auto"/>
        <w:ind w:left="1134" w:hanging="1134"/>
        <w:jc w:val="both"/>
        <w:rPr>
          <w:sz w:val="24"/>
          <w:szCs w:val="24"/>
        </w:rPr>
      </w:pPr>
      <w:r w:rsidRPr="0097659A">
        <w:rPr>
          <w:sz w:val="24"/>
          <w:szCs w:val="24"/>
        </w:rPr>
        <w:t xml:space="preserve">     </w:t>
      </w:r>
      <w:r w:rsidR="003B0173" w:rsidRPr="0097659A">
        <w:rPr>
          <w:sz w:val="24"/>
          <w:szCs w:val="24"/>
        </w:rPr>
        <w:t>Zorunlu işaretlemenin yeri</w:t>
      </w:r>
      <w:r w:rsidR="003B0173" w:rsidRPr="0097659A">
        <w:rPr>
          <w:rStyle w:val="Gvdemetni0ptbolukbraklyor"/>
          <w:color w:val="auto"/>
          <w:sz w:val="24"/>
          <w:szCs w:val="24"/>
        </w:rPr>
        <w:t xml:space="preserve">: </w:t>
      </w:r>
      <w:r w:rsidR="003B0173" w:rsidRPr="0097659A">
        <w:rPr>
          <w:rStyle w:val="Gvdemetni0ptbolukbraklyor"/>
          <w:color w:val="auto"/>
          <w:sz w:val="24"/>
          <w:szCs w:val="24"/>
        </w:rPr>
        <w:tab/>
      </w:r>
    </w:p>
    <w:p w14:paraId="00B9D43E" w14:textId="77777777" w:rsidR="003B0173" w:rsidRPr="0097659A" w:rsidRDefault="00592AA5" w:rsidP="00592AA5">
      <w:pPr>
        <w:pStyle w:val="Gvdemetni0"/>
        <w:numPr>
          <w:ilvl w:val="0"/>
          <w:numId w:val="13"/>
        </w:numPr>
        <w:shd w:val="clear" w:color="auto" w:fill="auto"/>
        <w:tabs>
          <w:tab w:val="left" w:pos="709"/>
          <w:tab w:val="left" w:leader="dot" w:pos="5602"/>
        </w:tabs>
        <w:spacing w:after="360" w:line="240" w:lineRule="auto"/>
        <w:ind w:left="1134" w:hanging="1134"/>
        <w:jc w:val="both"/>
        <w:rPr>
          <w:sz w:val="24"/>
          <w:szCs w:val="24"/>
        </w:rPr>
      </w:pPr>
      <w:r w:rsidRPr="0097659A">
        <w:rPr>
          <w:sz w:val="24"/>
          <w:szCs w:val="24"/>
        </w:rPr>
        <w:t xml:space="preserve">        </w:t>
      </w:r>
      <w:r w:rsidR="003B0173" w:rsidRPr="0097659A">
        <w:rPr>
          <w:sz w:val="24"/>
          <w:szCs w:val="24"/>
        </w:rPr>
        <w:t>Zorunlu işaretlemenin yapılma yöntemi</w:t>
      </w:r>
      <w:r w:rsidR="003B0173" w:rsidRPr="0097659A">
        <w:rPr>
          <w:rStyle w:val="Gvdemetni0ptbolukbraklyor"/>
          <w:color w:val="auto"/>
          <w:sz w:val="24"/>
          <w:szCs w:val="24"/>
        </w:rPr>
        <w:t xml:space="preserve">: </w:t>
      </w:r>
      <w:r w:rsidR="003B0173" w:rsidRPr="0097659A">
        <w:rPr>
          <w:rStyle w:val="Gvdemetni0ptbolukbraklyor"/>
          <w:color w:val="auto"/>
          <w:sz w:val="24"/>
          <w:szCs w:val="24"/>
        </w:rPr>
        <w:tab/>
      </w:r>
    </w:p>
    <w:p w14:paraId="740FFFE6" w14:textId="77777777" w:rsidR="003B0173" w:rsidRPr="0097659A" w:rsidRDefault="003B0173" w:rsidP="00592AA5">
      <w:pPr>
        <w:pStyle w:val="Gvdemetni0"/>
        <w:shd w:val="clear" w:color="auto" w:fill="auto"/>
        <w:tabs>
          <w:tab w:val="left" w:leader="dot" w:pos="5602"/>
        </w:tabs>
        <w:spacing w:after="360" w:line="240" w:lineRule="auto"/>
        <w:ind w:left="1134" w:hanging="1134"/>
        <w:jc w:val="both"/>
        <w:rPr>
          <w:sz w:val="24"/>
          <w:szCs w:val="24"/>
        </w:rPr>
      </w:pPr>
      <w:r w:rsidRPr="0097659A">
        <w:rPr>
          <w:rStyle w:val="Gvdemetni0ptbolukbraklyor"/>
          <w:color w:val="auto"/>
          <w:sz w:val="24"/>
          <w:szCs w:val="24"/>
        </w:rPr>
        <w:t>3.16.</w:t>
      </w:r>
      <w:r w:rsidRPr="0097659A">
        <w:rPr>
          <w:rStyle w:val="Gvdemetni0ptbolukbraklyor"/>
          <w:color w:val="auto"/>
          <w:sz w:val="24"/>
          <w:szCs w:val="24"/>
        </w:rPr>
        <w:tab/>
      </w:r>
      <w:r w:rsidR="00592AA5" w:rsidRPr="0097659A">
        <w:rPr>
          <w:rStyle w:val="Gvdemetni0ptbolukbraklyor"/>
          <w:color w:val="auto"/>
          <w:sz w:val="24"/>
          <w:szCs w:val="24"/>
        </w:rPr>
        <w:t xml:space="preserve"> </w:t>
      </w:r>
      <w:r w:rsidRPr="0097659A">
        <w:rPr>
          <w:sz w:val="24"/>
          <w:szCs w:val="24"/>
        </w:rPr>
        <w:t>Motor numarası</w:t>
      </w:r>
      <w:r w:rsidRPr="0097659A">
        <w:rPr>
          <w:rStyle w:val="Gvdemetni0ptbolukbraklyor"/>
          <w:color w:val="auto"/>
          <w:sz w:val="24"/>
          <w:szCs w:val="24"/>
        </w:rPr>
        <w:t xml:space="preserve">: </w:t>
      </w:r>
      <w:r w:rsidRPr="0097659A">
        <w:rPr>
          <w:rStyle w:val="Gvdemetni0ptbolukbraklyor"/>
          <w:color w:val="auto"/>
          <w:sz w:val="24"/>
          <w:szCs w:val="24"/>
        </w:rPr>
        <w:tab/>
      </w:r>
    </w:p>
    <w:p w14:paraId="24D90F4C" w14:textId="1835603F" w:rsidR="003B0173" w:rsidRPr="0097659A" w:rsidRDefault="002B1FBC" w:rsidP="00592AA5">
      <w:pPr>
        <w:pStyle w:val="Gvdemetni0"/>
        <w:shd w:val="clear" w:color="auto" w:fill="auto"/>
        <w:spacing w:after="402" w:line="240" w:lineRule="auto"/>
        <w:ind w:left="1134" w:hanging="1134"/>
        <w:jc w:val="both"/>
        <w:rPr>
          <w:sz w:val="24"/>
          <w:szCs w:val="24"/>
        </w:rPr>
      </w:pPr>
      <w:r w:rsidRPr="0097659A">
        <w:rPr>
          <w:sz w:val="24"/>
          <w:szCs w:val="24"/>
        </w:rPr>
        <w:t xml:space="preserve">                   </w:t>
      </w:r>
      <w:r w:rsidR="003B0173" w:rsidRPr="0097659A">
        <w:rPr>
          <w:sz w:val="24"/>
          <w:szCs w:val="24"/>
        </w:rPr>
        <w:t>Bu uygunluk bildiriminin</w:t>
      </w:r>
      <w:r w:rsidR="0007093F" w:rsidRPr="0097659A">
        <w:rPr>
          <w:sz w:val="24"/>
          <w:szCs w:val="24"/>
        </w:rPr>
        <w:t xml:space="preserve"> </w:t>
      </w:r>
      <w:r w:rsidR="003B0173" w:rsidRPr="0097659A">
        <w:rPr>
          <w:sz w:val="24"/>
          <w:szCs w:val="24"/>
        </w:rPr>
        <w:t>Bölüm</w:t>
      </w:r>
      <w:r w:rsidR="0007093F" w:rsidRPr="0097659A">
        <w:rPr>
          <w:sz w:val="24"/>
          <w:szCs w:val="24"/>
        </w:rPr>
        <w:t xml:space="preserve"> 2’ sinde</w:t>
      </w:r>
      <w:r w:rsidR="003B0173" w:rsidRPr="0097659A">
        <w:rPr>
          <w:sz w:val="24"/>
          <w:szCs w:val="24"/>
        </w:rPr>
        <w:t xml:space="preserve"> belirtildiği gibi, 32 nci maddenin birinci fıkrasının (a) ve (b) bentlerinde belirtilen bir muafiyet veya geçici hüküm ile ilgili olarak 2016/1628/</w:t>
      </w:r>
      <w:r w:rsidR="00B8429C" w:rsidRPr="0097659A">
        <w:rPr>
          <w:sz w:val="24"/>
          <w:szCs w:val="24"/>
        </w:rPr>
        <w:t>AB Yönetmeliğin</w:t>
      </w:r>
      <w:r w:rsidR="00643019" w:rsidRPr="0097659A">
        <w:rPr>
          <w:sz w:val="24"/>
          <w:szCs w:val="24"/>
        </w:rPr>
        <w:t>in</w:t>
      </w:r>
      <w:r w:rsidR="003B0173" w:rsidRPr="0097659A">
        <w:rPr>
          <w:sz w:val="24"/>
          <w:szCs w:val="24"/>
        </w:rPr>
        <w:t xml:space="preserve"> şartlarına her açıdan uygundur</w:t>
      </w:r>
      <w:r w:rsidR="003B0173" w:rsidRPr="0097659A">
        <w:rPr>
          <w:rStyle w:val="Gvdemetni0ptbolukbraklyor"/>
          <w:color w:val="auto"/>
          <w:sz w:val="24"/>
          <w:szCs w:val="24"/>
        </w:rPr>
        <w:t>.</w:t>
      </w:r>
    </w:p>
    <w:p w14:paraId="362C957A" w14:textId="77777777" w:rsidR="003B0173" w:rsidRPr="0097659A" w:rsidRDefault="002B1FBC" w:rsidP="00592AA5">
      <w:pPr>
        <w:pStyle w:val="Gvdemetni0"/>
        <w:shd w:val="clear" w:color="auto" w:fill="auto"/>
        <w:tabs>
          <w:tab w:val="left" w:leader="dot" w:pos="5602"/>
        </w:tabs>
        <w:spacing w:after="358" w:line="240" w:lineRule="auto"/>
        <w:ind w:left="1134" w:hanging="1134"/>
        <w:jc w:val="both"/>
        <w:rPr>
          <w:sz w:val="24"/>
          <w:szCs w:val="24"/>
        </w:rPr>
      </w:pPr>
      <w:r w:rsidRPr="0097659A">
        <w:rPr>
          <w:rStyle w:val="Gvdemetni0ptbolukbraklyor"/>
          <w:color w:val="auto"/>
          <w:sz w:val="24"/>
          <w:szCs w:val="24"/>
        </w:rPr>
        <w:t xml:space="preserve">                   </w:t>
      </w:r>
      <w:r w:rsidR="003B0173" w:rsidRPr="0097659A">
        <w:rPr>
          <w:rStyle w:val="Gvdemetni0ptbolukbraklyor"/>
          <w:color w:val="auto"/>
          <w:sz w:val="24"/>
          <w:szCs w:val="24"/>
        </w:rPr>
        <w:t>(</w:t>
      </w:r>
      <w:r w:rsidR="003B0173" w:rsidRPr="0097659A">
        <w:rPr>
          <w:sz w:val="24"/>
          <w:szCs w:val="24"/>
        </w:rPr>
        <w:t>yer</w:t>
      </w:r>
      <w:r w:rsidR="003B0173" w:rsidRPr="0097659A">
        <w:rPr>
          <w:rStyle w:val="Gvdemetni0ptbolukbraklyor"/>
          <w:color w:val="auto"/>
          <w:sz w:val="24"/>
          <w:szCs w:val="24"/>
        </w:rPr>
        <w:t>) (</w:t>
      </w:r>
      <w:r w:rsidR="003B0173" w:rsidRPr="0097659A">
        <w:rPr>
          <w:sz w:val="24"/>
          <w:szCs w:val="24"/>
        </w:rPr>
        <w:t>tarih</w:t>
      </w:r>
      <w:r w:rsidR="003B0173" w:rsidRPr="0097659A">
        <w:rPr>
          <w:rStyle w:val="Gvdemetni0ptbolukbraklyor"/>
          <w:color w:val="auto"/>
          <w:sz w:val="24"/>
          <w:szCs w:val="24"/>
        </w:rPr>
        <w:t xml:space="preserve">) </w:t>
      </w:r>
      <w:r w:rsidR="003B0173" w:rsidRPr="0097659A">
        <w:rPr>
          <w:rStyle w:val="Gvdemetni0ptbolukbraklyor"/>
          <w:color w:val="auto"/>
          <w:sz w:val="24"/>
          <w:szCs w:val="24"/>
        </w:rPr>
        <w:tab/>
      </w:r>
    </w:p>
    <w:p w14:paraId="676F2C01" w14:textId="77777777" w:rsidR="003B0173" w:rsidRPr="0097659A" w:rsidRDefault="002B1FBC" w:rsidP="00592AA5">
      <w:pPr>
        <w:pStyle w:val="Gvdemetni0"/>
        <w:shd w:val="clear" w:color="auto" w:fill="auto"/>
        <w:tabs>
          <w:tab w:val="left" w:leader="dot" w:pos="5602"/>
        </w:tabs>
        <w:spacing w:after="402" w:line="240" w:lineRule="auto"/>
        <w:ind w:left="1134" w:hanging="1134"/>
        <w:jc w:val="both"/>
        <w:rPr>
          <w:sz w:val="24"/>
          <w:szCs w:val="24"/>
        </w:rPr>
      </w:pPr>
      <w:r w:rsidRPr="0097659A">
        <w:rPr>
          <w:sz w:val="24"/>
          <w:szCs w:val="24"/>
        </w:rPr>
        <w:t xml:space="preserve">                   </w:t>
      </w:r>
      <w:r w:rsidR="003B0173" w:rsidRPr="0097659A">
        <w:rPr>
          <w:sz w:val="24"/>
          <w:szCs w:val="24"/>
        </w:rPr>
        <w:t>İmza (veya doğrulama verileri de dahil olmak üzere elektronik imzanın" görsel temsili</w:t>
      </w:r>
      <w:r w:rsidR="003B0173" w:rsidRPr="0097659A">
        <w:rPr>
          <w:rStyle w:val="Gvdemetni0ptbolukbraklyor"/>
          <w:color w:val="auto"/>
          <w:sz w:val="24"/>
          <w:szCs w:val="24"/>
        </w:rPr>
        <w:t xml:space="preserve">): </w:t>
      </w:r>
      <w:r w:rsidRPr="0097659A">
        <w:rPr>
          <w:rStyle w:val="Gvdemetni0ptbolukbraklyor"/>
          <w:color w:val="auto"/>
          <w:sz w:val="24"/>
          <w:szCs w:val="24"/>
        </w:rPr>
        <w:t xml:space="preserve"> </w:t>
      </w:r>
      <w:r w:rsidR="003B0173" w:rsidRPr="0097659A">
        <w:rPr>
          <w:rStyle w:val="Gvdemetni0ptbolukbraklyor"/>
          <w:color w:val="auto"/>
          <w:sz w:val="24"/>
          <w:szCs w:val="24"/>
        </w:rPr>
        <w:tab/>
      </w:r>
    </w:p>
    <w:p w14:paraId="2EF81588" w14:textId="77777777" w:rsidR="003B0173" w:rsidRPr="0097659A" w:rsidRDefault="003B0173" w:rsidP="002B1FBC">
      <w:pPr>
        <w:pStyle w:val="Gvdemetni0"/>
        <w:shd w:val="clear" w:color="auto" w:fill="auto"/>
        <w:spacing w:after="58" w:line="240" w:lineRule="auto"/>
        <w:ind w:left="1134" w:firstLine="0"/>
        <w:jc w:val="both"/>
        <w:rPr>
          <w:sz w:val="24"/>
          <w:szCs w:val="24"/>
        </w:rPr>
      </w:pPr>
      <w:r w:rsidRPr="0097659A">
        <w:rPr>
          <w:sz w:val="24"/>
          <w:szCs w:val="24"/>
        </w:rPr>
        <w:lastRenderedPageBreak/>
        <w:t>Not</w:t>
      </w:r>
      <w:r w:rsidRPr="0097659A">
        <w:rPr>
          <w:rStyle w:val="Gvdemetni0ptbolukbraklyor"/>
          <w:color w:val="auto"/>
          <w:sz w:val="24"/>
          <w:szCs w:val="24"/>
        </w:rPr>
        <w:t>:</w:t>
      </w:r>
    </w:p>
    <w:p w14:paraId="7E5EBCD9" w14:textId="52BA0676" w:rsidR="003B0173" w:rsidRPr="0097659A" w:rsidRDefault="003B0173" w:rsidP="002B1FBC">
      <w:pPr>
        <w:pStyle w:val="Gvdemetni0"/>
        <w:shd w:val="clear" w:color="auto" w:fill="auto"/>
        <w:spacing w:line="240" w:lineRule="auto"/>
        <w:ind w:left="1134" w:firstLine="0"/>
        <w:jc w:val="both"/>
        <w:rPr>
          <w:rStyle w:val="Gvdemetni0ptbolukbraklyor"/>
          <w:color w:val="auto"/>
          <w:sz w:val="24"/>
          <w:szCs w:val="24"/>
        </w:rPr>
      </w:pPr>
      <w:r w:rsidRPr="0097659A">
        <w:rPr>
          <w:sz w:val="24"/>
          <w:szCs w:val="24"/>
        </w:rPr>
        <w:t>Bu örnek, bir motorun AB tip onayı için 2016/1628/</w:t>
      </w:r>
      <w:r w:rsidR="005A2B0A" w:rsidRPr="0097659A">
        <w:rPr>
          <w:sz w:val="24"/>
          <w:szCs w:val="24"/>
        </w:rPr>
        <w:t>AB Yönetmeliğin</w:t>
      </w:r>
      <w:r w:rsidR="00643019" w:rsidRPr="0097659A">
        <w:rPr>
          <w:sz w:val="24"/>
          <w:szCs w:val="24"/>
        </w:rPr>
        <w:t>in</w:t>
      </w:r>
      <w:r w:rsidRPr="0097659A">
        <w:rPr>
          <w:sz w:val="24"/>
          <w:szCs w:val="24"/>
        </w:rPr>
        <w:t xml:space="preserve"> 36</w:t>
      </w:r>
      <w:r w:rsidR="00B43042" w:rsidRPr="0097659A">
        <w:rPr>
          <w:sz w:val="24"/>
          <w:szCs w:val="24"/>
        </w:rPr>
        <w:t xml:space="preserve"> </w:t>
      </w:r>
      <w:r w:rsidRPr="0097659A">
        <w:rPr>
          <w:sz w:val="24"/>
          <w:szCs w:val="24"/>
        </w:rPr>
        <w:t>ncı maddesinin dördüncü fıkrası uyarınca yeni teknolojiler veya yeni kavramlar için bir muafiyet olarak kullanılıyorsa, beyanın başlığı “GEÇİCİ AB UYGUNLUK BEYANI SADECE ... (</w:t>
      </w:r>
      <w:r w:rsidRPr="0097659A">
        <w:rPr>
          <w:sz w:val="24"/>
          <w:szCs w:val="24"/>
          <w:vertAlign w:val="superscript"/>
        </w:rPr>
        <w:t>3</w:t>
      </w:r>
      <w:r w:rsidRPr="0097659A">
        <w:rPr>
          <w:sz w:val="24"/>
          <w:szCs w:val="24"/>
        </w:rPr>
        <w:t>) TOPRAKLARINDA GEÇERLİDİR"</w:t>
      </w:r>
      <w:r w:rsidRPr="0097659A">
        <w:rPr>
          <w:rStyle w:val="Gvdemetni0ptbolukbraklyor"/>
          <w:color w:val="auto"/>
          <w:sz w:val="24"/>
          <w:szCs w:val="24"/>
        </w:rPr>
        <w:t>.</w:t>
      </w:r>
    </w:p>
    <w:p w14:paraId="137FC4C0" w14:textId="77777777" w:rsidR="003B0173" w:rsidRPr="0097659A" w:rsidRDefault="003B0173" w:rsidP="00592AA5">
      <w:pPr>
        <w:pStyle w:val="Gvdemetni0"/>
        <w:shd w:val="clear" w:color="auto" w:fill="auto"/>
        <w:spacing w:line="240" w:lineRule="auto"/>
        <w:ind w:left="1134" w:hanging="1134"/>
        <w:jc w:val="both"/>
        <w:rPr>
          <w:sz w:val="24"/>
          <w:szCs w:val="24"/>
        </w:rPr>
      </w:pPr>
    </w:p>
    <w:p w14:paraId="27ABAD3A" w14:textId="77777777" w:rsidR="003B0173" w:rsidRPr="0097659A" w:rsidRDefault="003B0173" w:rsidP="00592AA5">
      <w:pPr>
        <w:pStyle w:val="Gvdemetni0"/>
        <w:shd w:val="clear" w:color="auto" w:fill="auto"/>
        <w:spacing w:line="240" w:lineRule="auto"/>
        <w:ind w:left="1134" w:hanging="1134"/>
        <w:jc w:val="both"/>
        <w:rPr>
          <w:sz w:val="24"/>
          <w:szCs w:val="24"/>
        </w:rPr>
      </w:pPr>
    </w:p>
    <w:p w14:paraId="00215BBF" w14:textId="77777777" w:rsidR="003B0173" w:rsidRPr="0097659A" w:rsidRDefault="003B0173" w:rsidP="00592AA5">
      <w:pPr>
        <w:pStyle w:val="Gvdemetni0"/>
        <w:shd w:val="clear" w:color="auto" w:fill="auto"/>
        <w:spacing w:line="240" w:lineRule="auto"/>
        <w:ind w:left="1134" w:hanging="1134"/>
        <w:jc w:val="both"/>
        <w:rPr>
          <w:sz w:val="24"/>
          <w:szCs w:val="24"/>
        </w:rPr>
      </w:pPr>
    </w:p>
    <w:p w14:paraId="1AC9616A" w14:textId="77777777" w:rsidR="003B0173" w:rsidRPr="0097659A" w:rsidRDefault="003B0173" w:rsidP="00592AA5">
      <w:pPr>
        <w:pStyle w:val="Gvdemetni0"/>
        <w:shd w:val="clear" w:color="auto" w:fill="auto"/>
        <w:spacing w:line="240" w:lineRule="auto"/>
        <w:ind w:left="1134" w:hanging="1134"/>
        <w:jc w:val="both"/>
        <w:rPr>
          <w:sz w:val="24"/>
          <w:szCs w:val="24"/>
        </w:rPr>
      </w:pPr>
    </w:p>
    <w:p w14:paraId="0EADCD84" w14:textId="616FA3D5" w:rsidR="003B0173" w:rsidRPr="0097659A" w:rsidRDefault="00BA0B9B" w:rsidP="00BA0B9B">
      <w:pPr>
        <w:adjustRightInd w:val="0"/>
        <w:jc w:val="center"/>
        <w:rPr>
          <w:b/>
          <w:iCs/>
        </w:rPr>
      </w:pPr>
      <w:r w:rsidRPr="0097659A">
        <w:rPr>
          <w:spacing w:val="3"/>
        </w:rPr>
        <w:br w:type="page"/>
      </w:r>
      <w:r w:rsidR="003B0173" w:rsidRPr="0097659A">
        <w:rPr>
          <w:b/>
          <w:iCs/>
        </w:rPr>
        <w:lastRenderedPageBreak/>
        <w:t>BÖLÜM 2</w:t>
      </w:r>
    </w:p>
    <w:p w14:paraId="3CB1ED76" w14:textId="77777777" w:rsidR="003B0173" w:rsidRPr="0097659A" w:rsidRDefault="003B0173" w:rsidP="00592AA5">
      <w:pPr>
        <w:adjustRightInd w:val="0"/>
        <w:ind w:left="1134" w:hanging="1134"/>
        <w:jc w:val="left"/>
        <w:rPr>
          <w:iCs/>
        </w:rPr>
      </w:pPr>
      <w:r w:rsidRPr="0097659A">
        <w:rPr>
          <w:iCs/>
        </w:rPr>
        <w:t>1.</w:t>
      </w:r>
      <w:r w:rsidRPr="0097659A">
        <w:rPr>
          <w:iCs/>
        </w:rPr>
        <w:tab/>
        <w:t xml:space="preserve">Muafiyet/geçiş </w:t>
      </w:r>
      <w:r w:rsidRPr="0097659A">
        <w:rPr>
          <w:iCs/>
          <w:vertAlign w:val="superscript"/>
        </w:rPr>
        <w:t>(1) (4)</w:t>
      </w:r>
      <w:r w:rsidRPr="0097659A">
        <w:rPr>
          <w:iCs/>
        </w:rPr>
        <w:t xml:space="preserve">: </w:t>
      </w:r>
      <w:r w:rsidRPr="0097659A">
        <w:rPr>
          <w:iCs/>
        </w:rPr>
        <w:tab/>
      </w:r>
    </w:p>
    <w:p w14:paraId="10EF9DAA" w14:textId="77777777" w:rsidR="003B0173" w:rsidRPr="0097659A" w:rsidRDefault="003B0173" w:rsidP="00592AA5">
      <w:pPr>
        <w:adjustRightInd w:val="0"/>
        <w:ind w:left="1134" w:hanging="1134"/>
        <w:jc w:val="left"/>
        <w:rPr>
          <w:iCs/>
        </w:rPr>
      </w:pPr>
      <w:r w:rsidRPr="0097659A">
        <w:rPr>
          <w:iCs/>
        </w:rPr>
        <w:t>2.</w:t>
      </w:r>
      <w:r w:rsidRPr="0097659A">
        <w:rPr>
          <w:iCs/>
        </w:rPr>
        <w:tab/>
        <w:t xml:space="preserve">Ek bilgiler </w:t>
      </w:r>
      <w:r w:rsidRPr="0097659A">
        <w:rPr>
          <w:iCs/>
          <w:vertAlign w:val="superscript"/>
        </w:rPr>
        <w:t>(5)</w:t>
      </w:r>
      <w:r w:rsidRPr="0097659A">
        <w:rPr>
          <w:iCs/>
        </w:rPr>
        <w:t xml:space="preserve">: </w:t>
      </w:r>
      <w:r w:rsidRPr="0097659A">
        <w:rPr>
          <w:iCs/>
        </w:rPr>
        <w:tab/>
      </w:r>
    </w:p>
    <w:p w14:paraId="53803569" w14:textId="4596B1D6" w:rsidR="003B0173" w:rsidRPr="0097659A" w:rsidRDefault="003B0173" w:rsidP="00592AA5">
      <w:pPr>
        <w:adjustRightInd w:val="0"/>
        <w:ind w:left="1134" w:hanging="1134"/>
        <w:jc w:val="left"/>
        <w:rPr>
          <w:iCs/>
        </w:rPr>
      </w:pPr>
      <w:r w:rsidRPr="0097659A">
        <w:rPr>
          <w:iCs/>
        </w:rPr>
        <w:t>3.</w:t>
      </w:r>
      <w:r w:rsidRPr="0097659A">
        <w:rPr>
          <w:iCs/>
        </w:rPr>
        <w:tab/>
        <w:t xml:space="preserve">Muafiyet </w:t>
      </w:r>
      <w:r w:rsidR="0007093F" w:rsidRPr="0097659A">
        <w:rPr>
          <w:iCs/>
        </w:rPr>
        <w:t>k</w:t>
      </w:r>
      <w:r w:rsidRPr="0097659A">
        <w:rPr>
          <w:iCs/>
        </w:rPr>
        <w:t xml:space="preserve">odu (EM) / geçiş kodu (TR) </w:t>
      </w:r>
      <w:r w:rsidRPr="0097659A">
        <w:rPr>
          <w:iCs/>
          <w:vertAlign w:val="superscript"/>
        </w:rPr>
        <w:t>(6)</w:t>
      </w:r>
      <w:r w:rsidRPr="0097659A">
        <w:rPr>
          <w:iCs/>
        </w:rPr>
        <w:t xml:space="preserve">: </w:t>
      </w:r>
      <w:r w:rsidRPr="0097659A">
        <w:rPr>
          <w:iCs/>
        </w:rPr>
        <w:tab/>
      </w:r>
    </w:p>
    <w:p w14:paraId="788DCEE3" w14:textId="77777777" w:rsidR="003B0173" w:rsidRPr="0097659A" w:rsidRDefault="003B0173" w:rsidP="00592AA5">
      <w:pPr>
        <w:adjustRightInd w:val="0"/>
        <w:ind w:left="1134" w:hanging="1134"/>
        <w:jc w:val="left"/>
        <w:rPr>
          <w:iCs/>
        </w:rPr>
      </w:pPr>
      <w:r w:rsidRPr="0097659A">
        <w:rPr>
          <w:iCs/>
        </w:rPr>
        <w:t>4.</w:t>
      </w:r>
      <w:r w:rsidRPr="0097659A">
        <w:rPr>
          <w:iCs/>
        </w:rPr>
        <w:tab/>
        <w:t xml:space="preserve">Yorumlar </w:t>
      </w:r>
      <w:r w:rsidRPr="0097659A">
        <w:rPr>
          <w:iCs/>
          <w:vertAlign w:val="superscript"/>
        </w:rPr>
        <w:t>(7)</w:t>
      </w:r>
      <w:r w:rsidRPr="0097659A">
        <w:rPr>
          <w:iCs/>
        </w:rPr>
        <w:t xml:space="preserve">: </w:t>
      </w:r>
      <w:r w:rsidRPr="0097659A">
        <w:rPr>
          <w:iCs/>
        </w:rPr>
        <w:tab/>
      </w:r>
    </w:p>
    <w:p w14:paraId="7346E12F" w14:textId="10580F01" w:rsidR="003B0173" w:rsidRPr="0097659A" w:rsidRDefault="003B0173" w:rsidP="002B1FBC">
      <w:pPr>
        <w:adjustRightInd w:val="0"/>
        <w:ind w:left="1134"/>
        <w:jc w:val="left"/>
        <w:rPr>
          <w:iCs/>
        </w:rPr>
      </w:pPr>
      <w:r w:rsidRPr="0097659A">
        <w:rPr>
          <w:iCs/>
        </w:rPr>
        <w:t xml:space="preserve">1. Açıklayıcı Ek için açıklayıcı </w:t>
      </w:r>
      <w:r w:rsidR="005A7813" w:rsidRPr="0097659A">
        <w:rPr>
          <w:iCs/>
        </w:rPr>
        <w:t>notlar:</w:t>
      </w:r>
    </w:p>
    <w:p w14:paraId="0139B8B2" w14:textId="77777777" w:rsidR="003B0173" w:rsidRPr="0097659A" w:rsidRDefault="003B0173" w:rsidP="002B1FBC">
      <w:pPr>
        <w:adjustRightInd w:val="0"/>
        <w:ind w:left="1134"/>
        <w:jc w:val="left"/>
        <w:rPr>
          <w:iCs/>
        </w:rPr>
      </w:pPr>
      <w:r w:rsidRPr="0097659A">
        <w:rPr>
          <w:iCs/>
        </w:rPr>
        <w:t>(Dipnot işaretleri, dipnotlar ve açıklayıcı notlar uygunluk beyanında belirtilmemelidir)</w:t>
      </w:r>
    </w:p>
    <w:p w14:paraId="1E6F3871" w14:textId="77777777" w:rsidR="003B0173" w:rsidRPr="0097659A" w:rsidRDefault="003B0173" w:rsidP="002B1FBC">
      <w:pPr>
        <w:adjustRightInd w:val="0"/>
        <w:ind w:left="1134"/>
        <w:jc w:val="left"/>
        <w:rPr>
          <w:iCs/>
        </w:rPr>
      </w:pPr>
      <w:r w:rsidRPr="0097659A">
        <w:rPr>
          <w:iCs/>
          <w:vertAlign w:val="superscript"/>
        </w:rPr>
        <w:t>(1)</w:t>
      </w:r>
      <w:r w:rsidRPr="0097659A">
        <w:rPr>
          <w:iCs/>
        </w:rPr>
        <w:tab/>
        <w:t>Kullanılmayan seçenekleri silin veya yalnızca kullanılan seçenekleri gösterin.</w:t>
      </w:r>
    </w:p>
    <w:p w14:paraId="2BD50E3C" w14:textId="1837BF19" w:rsidR="003B0173" w:rsidRPr="0097659A" w:rsidRDefault="003B0173" w:rsidP="002B1FBC">
      <w:pPr>
        <w:adjustRightInd w:val="0"/>
        <w:ind w:left="1134"/>
        <w:jc w:val="left"/>
        <w:rPr>
          <w:iCs/>
        </w:rPr>
      </w:pPr>
      <w:r w:rsidRPr="0097659A">
        <w:rPr>
          <w:iCs/>
          <w:vertAlign w:val="superscript"/>
        </w:rPr>
        <w:t>(2)</w:t>
      </w:r>
      <w:r w:rsidRPr="0097659A">
        <w:rPr>
          <w:iCs/>
        </w:rPr>
        <w:tab/>
        <w:t>I</w:t>
      </w:r>
      <w:r w:rsidR="003329B6" w:rsidRPr="0097659A">
        <w:rPr>
          <w:iCs/>
        </w:rPr>
        <w:t>’inci e</w:t>
      </w:r>
      <w:r w:rsidRPr="0097659A">
        <w:rPr>
          <w:iCs/>
        </w:rPr>
        <w:t xml:space="preserve">kin </w:t>
      </w:r>
      <w:r w:rsidR="002A4D46" w:rsidRPr="0097659A">
        <w:rPr>
          <w:iCs/>
        </w:rPr>
        <w:t>3. Açıklayıcı Eki</w:t>
      </w:r>
      <w:r w:rsidR="0007093F" w:rsidRPr="0097659A">
        <w:rPr>
          <w:iCs/>
        </w:rPr>
        <w:t xml:space="preserve"> </w:t>
      </w:r>
      <w:r w:rsidRPr="0097659A">
        <w:rPr>
          <w:iCs/>
        </w:rPr>
        <w:t xml:space="preserve">nin A Kısmında belirtilen bilgi dokümanının 1.7 </w:t>
      </w:r>
      <w:r w:rsidR="002C6603" w:rsidRPr="0097659A">
        <w:rPr>
          <w:iCs/>
        </w:rPr>
        <w:t xml:space="preserve">maddesine uygun olarak </w:t>
      </w:r>
      <w:r w:rsidRPr="0097659A">
        <w:rPr>
          <w:iCs/>
        </w:rPr>
        <w:t>kategori ve alt kategori için geçerli seçeneği belirtin.</w:t>
      </w:r>
    </w:p>
    <w:p w14:paraId="278FE835" w14:textId="77777777" w:rsidR="003B0173" w:rsidRPr="0097659A" w:rsidRDefault="003B0173" w:rsidP="002B1FBC">
      <w:pPr>
        <w:adjustRightInd w:val="0"/>
        <w:ind w:left="1134"/>
        <w:jc w:val="left"/>
        <w:rPr>
          <w:iCs/>
        </w:rPr>
      </w:pPr>
      <w:r w:rsidRPr="0097659A">
        <w:rPr>
          <w:iCs/>
          <w:vertAlign w:val="superscript"/>
        </w:rPr>
        <w:t>(3)</w:t>
      </w:r>
      <w:r w:rsidRPr="0097659A">
        <w:rPr>
          <w:iCs/>
        </w:rPr>
        <w:tab/>
        <w:t>Üye Devleti belirtin.</w:t>
      </w:r>
    </w:p>
    <w:p w14:paraId="56CBF143" w14:textId="77777777" w:rsidR="003B0173" w:rsidRPr="0097659A" w:rsidRDefault="003B0173" w:rsidP="002B1FBC">
      <w:pPr>
        <w:adjustRightInd w:val="0"/>
        <w:ind w:left="1134"/>
        <w:jc w:val="left"/>
        <w:rPr>
          <w:iCs/>
        </w:rPr>
      </w:pPr>
      <w:r w:rsidRPr="0097659A">
        <w:rPr>
          <w:iCs/>
          <w:vertAlign w:val="superscript"/>
        </w:rPr>
        <w:t>(4)</w:t>
      </w:r>
      <w:r w:rsidRPr="0097659A">
        <w:rPr>
          <w:iCs/>
        </w:rPr>
        <w:tab/>
        <w:t>2. Açıklayıcı Ekte Tablo 1'in 2. sütunundan uygulanabilir metni belirtin.</w:t>
      </w:r>
    </w:p>
    <w:p w14:paraId="68F37BC7" w14:textId="77777777" w:rsidR="003B0173" w:rsidRPr="0097659A" w:rsidRDefault="003B0173" w:rsidP="002B1FBC">
      <w:pPr>
        <w:adjustRightInd w:val="0"/>
        <w:ind w:left="1134"/>
        <w:jc w:val="left"/>
        <w:rPr>
          <w:iCs/>
        </w:rPr>
      </w:pPr>
      <w:r w:rsidRPr="0097659A">
        <w:rPr>
          <w:iCs/>
          <w:vertAlign w:val="superscript"/>
        </w:rPr>
        <w:t>(5)</w:t>
      </w:r>
      <w:r w:rsidRPr="0097659A">
        <w:rPr>
          <w:iCs/>
        </w:rPr>
        <w:tab/>
        <w:t>2. Açıklayıcı Ekte Tablo 1'in 3. sütunundan geçerli ilave bilgileri belirtin.</w:t>
      </w:r>
    </w:p>
    <w:p w14:paraId="5FE0811E" w14:textId="631F09BF" w:rsidR="003B0173" w:rsidRPr="0097659A" w:rsidRDefault="003B0173" w:rsidP="002B1FBC">
      <w:pPr>
        <w:adjustRightInd w:val="0"/>
        <w:ind w:left="1134"/>
        <w:jc w:val="left"/>
        <w:rPr>
          <w:iCs/>
        </w:rPr>
      </w:pPr>
      <w:r w:rsidRPr="0097659A">
        <w:rPr>
          <w:iCs/>
          <w:vertAlign w:val="superscript"/>
        </w:rPr>
        <w:t>(6)</w:t>
      </w:r>
      <w:r w:rsidRPr="0097659A">
        <w:rPr>
          <w:iCs/>
        </w:rPr>
        <w:tab/>
        <w:t>2. Açıklayıcı Ekte Tablo 1'in 4. sütunundan geçerli kodu, zorunlu işaretleri deste</w:t>
      </w:r>
      <w:r w:rsidR="0007093F" w:rsidRPr="0097659A">
        <w:rPr>
          <w:iCs/>
        </w:rPr>
        <w:t>k</w:t>
      </w:r>
      <w:r w:rsidRPr="0097659A">
        <w:rPr>
          <w:iCs/>
        </w:rPr>
        <w:t>leyici işaretlemede gösterildiği şekilde belirtin.</w:t>
      </w:r>
    </w:p>
    <w:p w14:paraId="05AA8A86" w14:textId="77777777" w:rsidR="00DB5464" w:rsidRPr="0097659A" w:rsidRDefault="003B0173" w:rsidP="002B1FBC">
      <w:pPr>
        <w:adjustRightInd w:val="0"/>
        <w:ind w:left="1134"/>
        <w:jc w:val="left"/>
        <w:rPr>
          <w:iCs/>
        </w:rPr>
      </w:pPr>
      <w:r w:rsidRPr="0097659A">
        <w:rPr>
          <w:iCs/>
          <w:vertAlign w:val="superscript"/>
        </w:rPr>
        <w:t>(7)</w:t>
      </w:r>
      <w:r w:rsidRPr="0097659A">
        <w:rPr>
          <w:iCs/>
        </w:rPr>
        <w:tab/>
        <w:t>İmalatçının motor için geçerli kullanım kısıtlamalarının netleştirmesine yönelik ek açıklamaları.</w:t>
      </w:r>
    </w:p>
    <w:p w14:paraId="4E15EB23" w14:textId="60596900" w:rsidR="00DB5464" w:rsidRPr="0097659A" w:rsidRDefault="00BA0B9B" w:rsidP="00BA0B9B">
      <w:pPr>
        <w:pStyle w:val="Balk2"/>
        <w:ind w:left="0" w:firstLine="0"/>
      </w:pPr>
      <w:r w:rsidRPr="0097659A">
        <w:rPr>
          <w:iCs/>
        </w:rPr>
        <w:br w:type="page"/>
      </w:r>
      <w:r w:rsidR="00B8429C" w:rsidRPr="0097659A">
        <w:lastRenderedPageBreak/>
        <w:t>2. Açıklayıcı Ek</w:t>
      </w:r>
    </w:p>
    <w:p w14:paraId="2A2CFFE3" w14:textId="77777777" w:rsidR="00BA0B9B" w:rsidRPr="0097659A" w:rsidRDefault="00BA0B9B" w:rsidP="00906498">
      <w:pPr>
        <w:ind w:left="1134" w:hanging="1134"/>
        <w:jc w:val="center"/>
      </w:pPr>
    </w:p>
    <w:p w14:paraId="39EA6A11" w14:textId="4E6F9827" w:rsidR="00270000" w:rsidRPr="0097659A" w:rsidRDefault="00B8429C" w:rsidP="00906498">
      <w:pPr>
        <w:ind w:left="1134" w:hanging="1134"/>
        <w:jc w:val="center"/>
        <w:rPr>
          <w:vanish/>
        </w:rPr>
      </w:pPr>
      <w:r w:rsidRPr="0097659A">
        <w:t>Tablo 1</w:t>
      </w:r>
    </w:p>
    <w:p w14:paraId="70F3EB89" w14:textId="77777777" w:rsidR="00B43042" w:rsidRPr="0097659A" w:rsidRDefault="00B43042" w:rsidP="00906498">
      <w:pPr>
        <w:tabs>
          <w:tab w:val="left" w:pos="5364"/>
        </w:tabs>
        <w:adjustRightInd w:val="0"/>
        <w:ind w:left="1134" w:hanging="1134"/>
        <w:jc w:val="left"/>
        <w:rPr>
          <w:lang w:val="en-US"/>
        </w:rPr>
      </w:pPr>
    </w:p>
    <w:p w14:paraId="589FCD0C" w14:textId="77777777" w:rsidR="00906498" w:rsidRPr="0097659A" w:rsidRDefault="00906498" w:rsidP="00592AA5">
      <w:pPr>
        <w:tabs>
          <w:tab w:val="left" w:pos="5364"/>
        </w:tabs>
        <w:adjustRightInd w:val="0"/>
        <w:ind w:left="1134" w:hanging="1134"/>
        <w:jc w:val="left"/>
        <w:rPr>
          <w:lang w:val="en-US"/>
        </w:rPr>
      </w:pPr>
    </w:p>
    <w:tbl>
      <w:tblPr>
        <w:tblW w:w="93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229"/>
        <w:gridCol w:w="3176"/>
        <w:gridCol w:w="1643"/>
        <w:gridCol w:w="1214"/>
        <w:gridCol w:w="2054"/>
      </w:tblGrid>
      <w:tr w:rsidR="00062639" w:rsidRPr="0097659A" w14:paraId="39AC0F45" w14:textId="77777777" w:rsidTr="00E1617D">
        <w:trPr>
          <w:trHeight w:hRule="exact" w:val="696"/>
        </w:trPr>
        <w:tc>
          <w:tcPr>
            <w:tcW w:w="1229" w:type="dxa"/>
            <w:vMerge w:val="restart"/>
            <w:shd w:val="clear" w:color="auto" w:fill="auto"/>
            <w:vAlign w:val="center"/>
          </w:tcPr>
          <w:p w14:paraId="058A1CF4" w14:textId="77777777" w:rsidR="00906498" w:rsidRPr="0097659A" w:rsidRDefault="00906498" w:rsidP="00906498">
            <w:pPr>
              <w:widowControl w:val="0"/>
              <w:autoSpaceDE/>
              <w:autoSpaceDN/>
              <w:jc w:val="center"/>
              <w:rPr>
                <w:spacing w:val="3"/>
                <w:sz w:val="18"/>
                <w:szCs w:val="18"/>
              </w:rPr>
            </w:pPr>
            <w:r w:rsidRPr="0097659A">
              <w:rPr>
                <w:spacing w:val="3"/>
                <w:sz w:val="18"/>
                <w:szCs w:val="18"/>
              </w:rPr>
              <w:t>2016/1628/</w:t>
            </w:r>
            <w:r w:rsidR="00A31FB2" w:rsidRPr="0097659A">
              <w:rPr>
                <w:spacing w:val="3"/>
                <w:sz w:val="18"/>
                <w:szCs w:val="18"/>
              </w:rPr>
              <w:t>AB Yönetmelik</w:t>
            </w:r>
          </w:p>
          <w:p w14:paraId="1E857D15" w14:textId="77777777" w:rsidR="00906498" w:rsidRPr="0097659A" w:rsidRDefault="00A31FB2" w:rsidP="00906498">
            <w:pPr>
              <w:widowControl w:val="0"/>
              <w:autoSpaceDE/>
              <w:autoSpaceDN/>
              <w:jc w:val="center"/>
              <w:rPr>
                <w:spacing w:val="3"/>
                <w:sz w:val="18"/>
                <w:szCs w:val="18"/>
              </w:rPr>
            </w:pPr>
            <w:r w:rsidRPr="0097659A">
              <w:rPr>
                <w:spacing w:val="3"/>
                <w:sz w:val="18"/>
                <w:szCs w:val="18"/>
              </w:rPr>
              <w:t>Maddesi</w:t>
            </w:r>
            <w:r w:rsidR="00906498" w:rsidRPr="0097659A">
              <w:rPr>
                <w:spacing w:val="3"/>
                <w:sz w:val="18"/>
                <w:szCs w:val="18"/>
              </w:rPr>
              <w:t xml:space="preserve"> (sütun 1)</w:t>
            </w:r>
          </w:p>
        </w:tc>
        <w:tc>
          <w:tcPr>
            <w:tcW w:w="4819" w:type="dxa"/>
            <w:gridSpan w:val="2"/>
            <w:shd w:val="clear" w:color="auto" w:fill="auto"/>
            <w:vAlign w:val="center"/>
          </w:tcPr>
          <w:p w14:paraId="021C4A33" w14:textId="0E2B9C7C" w:rsidR="00906498" w:rsidRPr="0097659A" w:rsidRDefault="00906498" w:rsidP="00916CA6">
            <w:pPr>
              <w:widowControl w:val="0"/>
              <w:autoSpaceDE/>
              <w:autoSpaceDN/>
              <w:jc w:val="center"/>
              <w:rPr>
                <w:spacing w:val="3"/>
                <w:sz w:val="18"/>
                <w:szCs w:val="18"/>
              </w:rPr>
            </w:pPr>
            <w:r w:rsidRPr="0097659A">
              <w:rPr>
                <w:spacing w:val="3"/>
                <w:sz w:val="18"/>
                <w:szCs w:val="18"/>
              </w:rPr>
              <w:t>Uygunluk Beyanının Bölüm</w:t>
            </w:r>
            <w:r w:rsidR="0007093F" w:rsidRPr="0097659A">
              <w:rPr>
                <w:spacing w:val="3"/>
                <w:sz w:val="18"/>
                <w:szCs w:val="18"/>
              </w:rPr>
              <w:t xml:space="preserve"> 2’sinde </w:t>
            </w:r>
            <w:r w:rsidRPr="0097659A">
              <w:rPr>
                <w:spacing w:val="3"/>
                <w:sz w:val="18"/>
                <w:szCs w:val="18"/>
              </w:rPr>
              <w:t xml:space="preserve"> belirtilmesi gereken bilgiler</w:t>
            </w:r>
          </w:p>
        </w:tc>
        <w:tc>
          <w:tcPr>
            <w:tcW w:w="3268" w:type="dxa"/>
            <w:gridSpan w:val="2"/>
            <w:shd w:val="clear" w:color="auto" w:fill="auto"/>
            <w:vAlign w:val="center"/>
          </w:tcPr>
          <w:p w14:paraId="12574984" w14:textId="53C225E1" w:rsidR="00906498" w:rsidRPr="0097659A" w:rsidRDefault="00A31FB2" w:rsidP="00906498">
            <w:pPr>
              <w:widowControl w:val="0"/>
              <w:autoSpaceDE/>
              <w:autoSpaceDN/>
              <w:jc w:val="center"/>
              <w:rPr>
                <w:spacing w:val="3"/>
                <w:sz w:val="18"/>
                <w:szCs w:val="18"/>
              </w:rPr>
            </w:pPr>
            <w:r w:rsidRPr="0097659A">
              <w:rPr>
                <w:spacing w:val="3"/>
                <w:sz w:val="18"/>
                <w:szCs w:val="18"/>
              </w:rPr>
              <w:t xml:space="preserve">III’üncü ekin </w:t>
            </w:r>
            <w:r w:rsidR="002A4D46" w:rsidRPr="0097659A">
              <w:rPr>
                <w:spacing w:val="3"/>
                <w:sz w:val="18"/>
                <w:szCs w:val="18"/>
              </w:rPr>
              <w:t>1. Açıklayıcı Eki</w:t>
            </w:r>
            <w:r w:rsidR="00906498" w:rsidRPr="0097659A">
              <w:rPr>
                <w:spacing w:val="3"/>
                <w:sz w:val="18"/>
                <w:szCs w:val="18"/>
              </w:rPr>
              <w:t>ndeki Tablo 1 uyarınca zorunlu işaretlemede belirtilecek olan destekleyici bilgiler</w:t>
            </w:r>
          </w:p>
        </w:tc>
      </w:tr>
      <w:tr w:rsidR="00062639" w:rsidRPr="0097659A" w14:paraId="73CD4DD8" w14:textId="77777777" w:rsidTr="00E1617D">
        <w:trPr>
          <w:trHeight w:hRule="exact" w:val="1032"/>
        </w:trPr>
        <w:tc>
          <w:tcPr>
            <w:tcW w:w="1229" w:type="dxa"/>
            <w:vMerge/>
            <w:shd w:val="clear" w:color="auto" w:fill="auto"/>
            <w:vAlign w:val="center"/>
          </w:tcPr>
          <w:p w14:paraId="18D28B08" w14:textId="77777777" w:rsidR="00906498" w:rsidRPr="0097659A" w:rsidRDefault="00906498" w:rsidP="00906498">
            <w:pPr>
              <w:jc w:val="center"/>
              <w:rPr>
                <w:sz w:val="18"/>
                <w:szCs w:val="18"/>
              </w:rPr>
            </w:pPr>
          </w:p>
        </w:tc>
        <w:tc>
          <w:tcPr>
            <w:tcW w:w="3176" w:type="dxa"/>
            <w:shd w:val="clear" w:color="auto" w:fill="auto"/>
            <w:vAlign w:val="center"/>
          </w:tcPr>
          <w:p w14:paraId="602C77E3" w14:textId="77777777" w:rsidR="00906498" w:rsidRPr="0097659A" w:rsidRDefault="00906498" w:rsidP="00906498">
            <w:pPr>
              <w:widowControl w:val="0"/>
              <w:autoSpaceDE/>
              <w:autoSpaceDN/>
              <w:jc w:val="center"/>
              <w:rPr>
                <w:spacing w:val="3"/>
                <w:sz w:val="18"/>
                <w:szCs w:val="18"/>
              </w:rPr>
            </w:pPr>
            <w:r w:rsidRPr="0097659A">
              <w:rPr>
                <w:spacing w:val="3"/>
                <w:sz w:val="18"/>
                <w:szCs w:val="18"/>
              </w:rPr>
              <w:t>Madde 1 için gereken metin (sütun 2)</w:t>
            </w:r>
          </w:p>
        </w:tc>
        <w:tc>
          <w:tcPr>
            <w:tcW w:w="1643" w:type="dxa"/>
            <w:shd w:val="clear" w:color="auto" w:fill="auto"/>
            <w:vAlign w:val="center"/>
          </w:tcPr>
          <w:p w14:paraId="25003255" w14:textId="77777777" w:rsidR="00906498" w:rsidRPr="0097659A" w:rsidRDefault="00906498" w:rsidP="00906498">
            <w:pPr>
              <w:widowControl w:val="0"/>
              <w:autoSpaceDE/>
              <w:autoSpaceDN/>
              <w:jc w:val="center"/>
              <w:rPr>
                <w:spacing w:val="3"/>
                <w:sz w:val="18"/>
                <w:szCs w:val="18"/>
              </w:rPr>
            </w:pPr>
            <w:r w:rsidRPr="0097659A">
              <w:rPr>
                <w:spacing w:val="3"/>
                <w:sz w:val="18"/>
                <w:szCs w:val="18"/>
              </w:rPr>
              <w:t>Madde 2 için gereken ilave bilgiler (sütun 3)</w:t>
            </w:r>
          </w:p>
        </w:tc>
        <w:tc>
          <w:tcPr>
            <w:tcW w:w="1214" w:type="dxa"/>
            <w:shd w:val="clear" w:color="auto" w:fill="auto"/>
            <w:vAlign w:val="center"/>
          </w:tcPr>
          <w:p w14:paraId="1397ABD1" w14:textId="77777777" w:rsidR="00906498" w:rsidRPr="0097659A" w:rsidRDefault="00906498" w:rsidP="00906498">
            <w:pPr>
              <w:widowControl w:val="0"/>
              <w:autoSpaceDE/>
              <w:autoSpaceDN/>
              <w:ind w:right="12"/>
              <w:jc w:val="center"/>
              <w:rPr>
                <w:spacing w:val="3"/>
                <w:sz w:val="18"/>
                <w:szCs w:val="18"/>
              </w:rPr>
            </w:pPr>
            <w:r w:rsidRPr="0097659A">
              <w:rPr>
                <w:spacing w:val="3"/>
                <w:sz w:val="18"/>
                <w:szCs w:val="18"/>
                <w:shd w:val="clear" w:color="auto" w:fill="FFFFFF"/>
              </w:rPr>
              <w:t xml:space="preserve"> Muafiyet kodu (EM) veya geçiş kodu (TR) (sütun 4) </w:t>
            </w:r>
          </w:p>
        </w:tc>
        <w:tc>
          <w:tcPr>
            <w:tcW w:w="2054" w:type="dxa"/>
            <w:shd w:val="clear" w:color="auto" w:fill="auto"/>
            <w:vAlign w:val="center"/>
          </w:tcPr>
          <w:p w14:paraId="3CA72899" w14:textId="77777777" w:rsidR="00906498" w:rsidRPr="0097659A" w:rsidRDefault="00906498" w:rsidP="00906498">
            <w:pPr>
              <w:widowControl w:val="0"/>
              <w:autoSpaceDE/>
              <w:autoSpaceDN/>
              <w:jc w:val="center"/>
              <w:rPr>
                <w:spacing w:val="3"/>
                <w:sz w:val="18"/>
                <w:szCs w:val="18"/>
              </w:rPr>
            </w:pPr>
            <w:r w:rsidRPr="0097659A">
              <w:rPr>
                <w:spacing w:val="3"/>
                <w:sz w:val="18"/>
                <w:szCs w:val="18"/>
              </w:rPr>
              <w:t>Destekleyici bilgi metni (sütun 5)</w:t>
            </w:r>
          </w:p>
        </w:tc>
      </w:tr>
      <w:tr w:rsidR="00062639" w:rsidRPr="0097659A" w14:paraId="53129F28" w14:textId="77777777" w:rsidTr="00E1617D">
        <w:trPr>
          <w:trHeight w:hRule="exact" w:val="1627"/>
        </w:trPr>
        <w:tc>
          <w:tcPr>
            <w:tcW w:w="1229" w:type="dxa"/>
            <w:shd w:val="clear" w:color="auto" w:fill="auto"/>
            <w:vAlign w:val="center"/>
          </w:tcPr>
          <w:p w14:paraId="263056A0" w14:textId="77777777" w:rsidR="00906498" w:rsidRPr="0097659A" w:rsidRDefault="00906498" w:rsidP="00906498">
            <w:pPr>
              <w:jc w:val="left"/>
              <w:rPr>
                <w:sz w:val="18"/>
                <w:szCs w:val="18"/>
              </w:rPr>
            </w:pPr>
            <w:r w:rsidRPr="0097659A">
              <w:rPr>
                <w:bCs/>
                <w:spacing w:val="3"/>
                <w:sz w:val="18"/>
                <w:szCs w:val="18"/>
              </w:rPr>
              <w:t>35 inci maddenin birinci fıkrası</w:t>
            </w:r>
          </w:p>
        </w:tc>
        <w:tc>
          <w:tcPr>
            <w:tcW w:w="4819" w:type="dxa"/>
            <w:gridSpan w:val="2"/>
            <w:shd w:val="clear" w:color="auto" w:fill="auto"/>
            <w:vAlign w:val="center"/>
          </w:tcPr>
          <w:p w14:paraId="2777F50B" w14:textId="55CFDBD8" w:rsidR="00906498" w:rsidRPr="0097659A" w:rsidRDefault="00906498" w:rsidP="00906498">
            <w:pPr>
              <w:ind w:left="100"/>
              <w:jc w:val="left"/>
              <w:rPr>
                <w:sz w:val="18"/>
                <w:szCs w:val="18"/>
              </w:rPr>
            </w:pPr>
            <w:r w:rsidRPr="0097659A">
              <w:rPr>
                <w:bCs/>
                <w:spacing w:val="3"/>
                <w:sz w:val="18"/>
                <w:szCs w:val="18"/>
              </w:rPr>
              <w:t>Uygulanmaz</w:t>
            </w:r>
            <w:r w:rsidR="00297974" w:rsidRPr="0097659A">
              <w:rPr>
                <w:bCs/>
                <w:spacing w:val="3"/>
                <w:sz w:val="18"/>
                <w:szCs w:val="18"/>
              </w:rPr>
              <w:t>.</w:t>
            </w:r>
          </w:p>
        </w:tc>
        <w:tc>
          <w:tcPr>
            <w:tcW w:w="1214" w:type="dxa"/>
            <w:shd w:val="clear" w:color="auto" w:fill="auto"/>
            <w:vAlign w:val="center"/>
          </w:tcPr>
          <w:p w14:paraId="40007453" w14:textId="77777777" w:rsidR="00906498" w:rsidRPr="0097659A" w:rsidRDefault="00906498" w:rsidP="00906498">
            <w:pPr>
              <w:ind w:right="220"/>
              <w:rPr>
                <w:sz w:val="18"/>
                <w:szCs w:val="18"/>
              </w:rPr>
            </w:pPr>
            <w:r w:rsidRPr="0097659A">
              <w:rPr>
                <w:bCs/>
                <w:spacing w:val="3"/>
                <w:sz w:val="18"/>
                <w:szCs w:val="18"/>
              </w:rPr>
              <w:t>EM-EXP</w:t>
            </w:r>
          </w:p>
        </w:tc>
        <w:tc>
          <w:tcPr>
            <w:tcW w:w="2054" w:type="dxa"/>
            <w:shd w:val="clear" w:color="auto" w:fill="auto"/>
            <w:vAlign w:val="center"/>
          </w:tcPr>
          <w:p w14:paraId="6C7B5902" w14:textId="77777777" w:rsidR="00906498" w:rsidRPr="0097659A" w:rsidRDefault="00906498" w:rsidP="00A31FB2">
            <w:pPr>
              <w:ind w:left="253" w:right="228" w:firstLine="2"/>
              <w:jc w:val="left"/>
              <w:rPr>
                <w:sz w:val="18"/>
                <w:szCs w:val="18"/>
              </w:rPr>
            </w:pPr>
            <w:r w:rsidRPr="0097659A">
              <w:rPr>
                <w:sz w:val="18"/>
                <w:szCs w:val="18"/>
                <w:shd w:val="clear" w:color="auto" w:fill="FFFFFF"/>
              </w:rPr>
              <w:t>MOTOR AB KARAYOLU DIŞINDA KULLANILAN HAREKETLİ MAKİNADA KULLANILAMAZ</w:t>
            </w:r>
          </w:p>
        </w:tc>
      </w:tr>
      <w:tr w:rsidR="00062639" w:rsidRPr="0097659A" w14:paraId="13D38E82" w14:textId="77777777" w:rsidTr="00E1617D">
        <w:trPr>
          <w:trHeight w:hRule="exact" w:val="3418"/>
        </w:trPr>
        <w:tc>
          <w:tcPr>
            <w:tcW w:w="1229" w:type="dxa"/>
            <w:shd w:val="clear" w:color="auto" w:fill="auto"/>
            <w:vAlign w:val="center"/>
          </w:tcPr>
          <w:p w14:paraId="0C709E12" w14:textId="77777777" w:rsidR="00906498" w:rsidRPr="0097659A" w:rsidRDefault="00906498" w:rsidP="00906498">
            <w:pPr>
              <w:jc w:val="left"/>
              <w:rPr>
                <w:sz w:val="18"/>
                <w:szCs w:val="18"/>
              </w:rPr>
            </w:pPr>
            <w:r w:rsidRPr="0097659A">
              <w:rPr>
                <w:bCs/>
                <w:spacing w:val="3"/>
                <w:sz w:val="18"/>
                <w:szCs w:val="18"/>
              </w:rPr>
              <w:t>35 inci maddenin ikinci fıkrası</w:t>
            </w:r>
          </w:p>
        </w:tc>
        <w:tc>
          <w:tcPr>
            <w:tcW w:w="3176" w:type="dxa"/>
            <w:shd w:val="clear" w:color="auto" w:fill="auto"/>
            <w:vAlign w:val="center"/>
          </w:tcPr>
          <w:p w14:paraId="576CD887" w14:textId="5A341D40" w:rsidR="00906498" w:rsidRPr="0097659A" w:rsidRDefault="00906498" w:rsidP="00A31FB2">
            <w:pPr>
              <w:widowControl w:val="0"/>
              <w:autoSpaceDE/>
              <w:autoSpaceDN/>
              <w:spacing w:after="60"/>
              <w:rPr>
                <w:spacing w:val="3"/>
                <w:sz w:val="18"/>
                <w:szCs w:val="18"/>
              </w:rPr>
            </w:pPr>
            <w:r w:rsidRPr="0097659A">
              <w:rPr>
                <w:spacing w:val="3"/>
                <w:sz w:val="18"/>
                <w:szCs w:val="18"/>
              </w:rPr>
              <w:t>Motor, 2016/1628/</w:t>
            </w:r>
            <w:r w:rsidR="00A31FB2" w:rsidRPr="0097659A">
              <w:rPr>
                <w:spacing w:val="3"/>
                <w:sz w:val="18"/>
                <w:szCs w:val="18"/>
              </w:rPr>
              <w:t>AB Yönetmeliği</w:t>
            </w:r>
            <w:r w:rsidR="00643019" w:rsidRPr="0097659A">
              <w:rPr>
                <w:spacing w:val="3"/>
                <w:sz w:val="18"/>
                <w:szCs w:val="18"/>
              </w:rPr>
              <w:t>ni</w:t>
            </w:r>
            <w:r w:rsidR="00A31FB2" w:rsidRPr="0097659A">
              <w:rPr>
                <w:spacing w:val="3"/>
                <w:sz w:val="18"/>
                <w:szCs w:val="18"/>
              </w:rPr>
              <w:t>n</w:t>
            </w:r>
            <w:r w:rsidRPr="0097659A">
              <w:rPr>
                <w:spacing w:val="3"/>
                <w:sz w:val="18"/>
                <w:szCs w:val="18"/>
              </w:rPr>
              <w:t xml:space="preserve"> 35</w:t>
            </w:r>
            <w:r w:rsidR="00297974" w:rsidRPr="0097659A">
              <w:rPr>
                <w:spacing w:val="3"/>
                <w:sz w:val="18"/>
                <w:szCs w:val="18"/>
              </w:rPr>
              <w:t xml:space="preserve"> </w:t>
            </w:r>
            <w:r w:rsidRPr="0097659A">
              <w:rPr>
                <w:spacing w:val="3"/>
                <w:sz w:val="18"/>
                <w:szCs w:val="18"/>
              </w:rPr>
              <w:t>inci maddesinin ikinci fıkrası uyarınca sadece silahlı kuvvetler tarafından kullanılmak üzere tasarlanmıştır.</w:t>
            </w:r>
          </w:p>
          <w:p w14:paraId="05BB9188" w14:textId="77777777" w:rsidR="00906498" w:rsidRPr="0097659A" w:rsidRDefault="00906498" w:rsidP="00A31FB2">
            <w:pPr>
              <w:widowControl w:val="0"/>
              <w:autoSpaceDE/>
              <w:autoSpaceDN/>
              <w:spacing w:before="60" w:after="60"/>
              <w:rPr>
                <w:spacing w:val="3"/>
                <w:sz w:val="18"/>
                <w:szCs w:val="18"/>
              </w:rPr>
            </w:pPr>
            <w:r w:rsidRPr="0097659A">
              <w:rPr>
                <w:spacing w:val="3"/>
                <w:sz w:val="18"/>
                <w:szCs w:val="18"/>
              </w:rPr>
              <w:t>Bu motor sadece silahlı kuvvetler tarafından kullanılacak karayolu dışında kullanılan hareketli makinelere monte edilmek üzere piyasaya sürülür.</w:t>
            </w:r>
          </w:p>
          <w:p w14:paraId="07CAC3C2" w14:textId="77777777" w:rsidR="00906498" w:rsidRPr="0097659A" w:rsidRDefault="00906498" w:rsidP="00A31FB2">
            <w:pPr>
              <w:widowControl w:val="0"/>
              <w:autoSpaceDE/>
              <w:autoSpaceDN/>
              <w:spacing w:before="60"/>
              <w:rPr>
                <w:spacing w:val="3"/>
                <w:sz w:val="18"/>
                <w:szCs w:val="18"/>
              </w:rPr>
            </w:pPr>
            <w:r w:rsidRPr="0097659A">
              <w:rPr>
                <w:spacing w:val="3"/>
                <w:sz w:val="18"/>
                <w:szCs w:val="18"/>
              </w:rPr>
              <w:t>İtfaiye, sivil savunma hizmetleri, kamu düzeninin korunmasından sorumlu kuvvetler ve acil sağlık hizmetleri, silahlı kuvvetlerin bir parçası olarak kabul edilmez.</w:t>
            </w:r>
          </w:p>
        </w:tc>
        <w:tc>
          <w:tcPr>
            <w:tcW w:w="1643" w:type="dxa"/>
            <w:shd w:val="clear" w:color="auto" w:fill="auto"/>
            <w:vAlign w:val="center"/>
          </w:tcPr>
          <w:p w14:paraId="08C4A98B" w14:textId="77777777" w:rsidR="00906498" w:rsidRPr="0097659A" w:rsidRDefault="00906498" w:rsidP="00906498">
            <w:pPr>
              <w:rPr>
                <w:sz w:val="18"/>
                <w:szCs w:val="18"/>
              </w:rPr>
            </w:pPr>
          </w:p>
        </w:tc>
        <w:tc>
          <w:tcPr>
            <w:tcW w:w="1214" w:type="dxa"/>
            <w:shd w:val="clear" w:color="auto" w:fill="auto"/>
            <w:vAlign w:val="center"/>
          </w:tcPr>
          <w:p w14:paraId="7BA8F895" w14:textId="77777777" w:rsidR="00906498" w:rsidRPr="0097659A" w:rsidRDefault="00906498" w:rsidP="00906498">
            <w:pPr>
              <w:ind w:right="220"/>
              <w:rPr>
                <w:sz w:val="18"/>
                <w:szCs w:val="18"/>
              </w:rPr>
            </w:pPr>
            <w:r w:rsidRPr="0097659A">
              <w:rPr>
                <w:bCs/>
                <w:spacing w:val="3"/>
                <w:sz w:val="18"/>
                <w:szCs w:val="18"/>
              </w:rPr>
              <w:t>EM-AFE</w:t>
            </w:r>
          </w:p>
        </w:tc>
        <w:tc>
          <w:tcPr>
            <w:tcW w:w="2054" w:type="dxa"/>
            <w:shd w:val="clear" w:color="auto" w:fill="auto"/>
            <w:vAlign w:val="center"/>
          </w:tcPr>
          <w:p w14:paraId="1C556A16" w14:textId="77777777" w:rsidR="00906498" w:rsidRPr="0097659A" w:rsidRDefault="00906498" w:rsidP="00906498">
            <w:pPr>
              <w:widowControl w:val="0"/>
              <w:autoSpaceDE/>
              <w:autoSpaceDN/>
              <w:jc w:val="center"/>
              <w:rPr>
                <w:spacing w:val="3"/>
                <w:sz w:val="18"/>
                <w:szCs w:val="18"/>
              </w:rPr>
            </w:pPr>
            <w:r w:rsidRPr="0097659A">
              <w:rPr>
                <w:spacing w:val="3"/>
                <w:sz w:val="18"/>
                <w:szCs w:val="18"/>
              </w:rPr>
              <w:t>SİLAHLI KUVVETLERİ MOTORU</w:t>
            </w:r>
          </w:p>
        </w:tc>
      </w:tr>
      <w:tr w:rsidR="00062639" w:rsidRPr="0097659A" w14:paraId="439D4CCE" w14:textId="77777777" w:rsidTr="00E1617D">
        <w:trPr>
          <w:trHeight w:hRule="exact" w:val="3226"/>
        </w:trPr>
        <w:tc>
          <w:tcPr>
            <w:tcW w:w="1229" w:type="dxa"/>
            <w:shd w:val="clear" w:color="auto" w:fill="auto"/>
            <w:vAlign w:val="center"/>
          </w:tcPr>
          <w:p w14:paraId="360ED3C4" w14:textId="77777777" w:rsidR="00906498" w:rsidRPr="0097659A" w:rsidRDefault="00906498" w:rsidP="00906498">
            <w:pPr>
              <w:jc w:val="left"/>
              <w:rPr>
                <w:sz w:val="18"/>
                <w:szCs w:val="18"/>
              </w:rPr>
            </w:pPr>
            <w:r w:rsidRPr="0097659A">
              <w:rPr>
                <w:bCs/>
                <w:spacing w:val="3"/>
                <w:sz w:val="18"/>
                <w:szCs w:val="18"/>
              </w:rPr>
              <w:t>35 inci maddenin dördüncü fıkrası</w:t>
            </w:r>
          </w:p>
        </w:tc>
        <w:tc>
          <w:tcPr>
            <w:tcW w:w="3176" w:type="dxa"/>
            <w:shd w:val="clear" w:color="auto" w:fill="auto"/>
            <w:vAlign w:val="center"/>
          </w:tcPr>
          <w:p w14:paraId="71DEC511" w14:textId="1C530B66" w:rsidR="00906498" w:rsidRPr="0097659A" w:rsidRDefault="00906498" w:rsidP="00A31FB2">
            <w:pPr>
              <w:widowControl w:val="0"/>
              <w:autoSpaceDE/>
              <w:autoSpaceDN/>
              <w:spacing w:after="60"/>
              <w:rPr>
                <w:spacing w:val="3"/>
                <w:sz w:val="18"/>
                <w:szCs w:val="18"/>
              </w:rPr>
            </w:pPr>
            <w:r w:rsidRPr="0097659A">
              <w:rPr>
                <w:spacing w:val="3"/>
                <w:sz w:val="18"/>
                <w:szCs w:val="18"/>
              </w:rPr>
              <w:t>2016/1628/</w:t>
            </w:r>
            <w:r w:rsidR="00A31FB2" w:rsidRPr="0097659A">
              <w:rPr>
                <w:spacing w:val="3"/>
                <w:sz w:val="18"/>
                <w:szCs w:val="18"/>
              </w:rPr>
              <w:t>AB Yönetmeliğin</w:t>
            </w:r>
            <w:r w:rsidR="00643019" w:rsidRPr="0097659A">
              <w:rPr>
                <w:spacing w:val="3"/>
                <w:sz w:val="18"/>
                <w:szCs w:val="18"/>
              </w:rPr>
              <w:t>in</w:t>
            </w:r>
            <w:r w:rsidRPr="0097659A">
              <w:rPr>
                <w:spacing w:val="3"/>
                <w:sz w:val="18"/>
                <w:szCs w:val="18"/>
              </w:rPr>
              <w:t xml:space="preserve"> 35</w:t>
            </w:r>
            <w:r w:rsidR="00297974" w:rsidRPr="0097659A">
              <w:rPr>
                <w:spacing w:val="3"/>
                <w:sz w:val="18"/>
                <w:szCs w:val="18"/>
              </w:rPr>
              <w:t xml:space="preserve"> </w:t>
            </w:r>
            <w:r w:rsidRPr="0097659A">
              <w:rPr>
                <w:spacing w:val="3"/>
                <w:sz w:val="18"/>
                <w:szCs w:val="18"/>
              </w:rPr>
              <w:t>inci maddesinin dördüncü fıkrası uyarınca saha testi motoru.</w:t>
            </w:r>
          </w:p>
          <w:p w14:paraId="0A3B063B" w14:textId="77777777" w:rsidR="00906498" w:rsidRPr="0097659A" w:rsidRDefault="00906498" w:rsidP="00A31FB2">
            <w:pPr>
              <w:widowControl w:val="0"/>
              <w:autoSpaceDE/>
              <w:autoSpaceDN/>
              <w:spacing w:before="60" w:after="60"/>
              <w:rPr>
                <w:spacing w:val="3"/>
                <w:sz w:val="18"/>
                <w:szCs w:val="18"/>
              </w:rPr>
            </w:pPr>
            <w:r w:rsidRPr="0097659A">
              <w:rPr>
                <w:spacing w:val="3"/>
                <w:sz w:val="18"/>
                <w:szCs w:val="18"/>
              </w:rPr>
              <w:t>Bu motor yalnızca saha testi programının bir parçası olarak piyasaya sürülür ve hizmete girer.</w:t>
            </w:r>
          </w:p>
          <w:p w14:paraId="156AAC06" w14:textId="77777777" w:rsidR="00906498" w:rsidRPr="0097659A" w:rsidRDefault="00906498" w:rsidP="00A31FB2">
            <w:pPr>
              <w:widowControl w:val="0"/>
              <w:autoSpaceDE/>
              <w:autoSpaceDN/>
              <w:spacing w:before="60"/>
              <w:rPr>
                <w:spacing w:val="3"/>
                <w:sz w:val="18"/>
                <w:szCs w:val="18"/>
              </w:rPr>
            </w:pPr>
            <w:r w:rsidRPr="0097659A">
              <w:rPr>
                <w:spacing w:val="3"/>
                <w:sz w:val="18"/>
                <w:szCs w:val="18"/>
              </w:rPr>
              <w:t>Verilen tarihte, motor ya Avrupa Birliği içinde kullanımdan kaldırılır ya da ( 2016/1628/AB  Yönetmelik'te belirtilen şartlara uygun hale getirilir.</w:t>
            </w:r>
          </w:p>
        </w:tc>
        <w:tc>
          <w:tcPr>
            <w:tcW w:w="1643" w:type="dxa"/>
            <w:shd w:val="clear" w:color="auto" w:fill="auto"/>
            <w:vAlign w:val="center"/>
          </w:tcPr>
          <w:p w14:paraId="38562A90" w14:textId="77777777" w:rsidR="00906498" w:rsidRPr="0097659A" w:rsidRDefault="00906498" w:rsidP="00906498">
            <w:pPr>
              <w:widowControl w:val="0"/>
              <w:autoSpaceDE/>
              <w:autoSpaceDN/>
              <w:spacing w:after="60"/>
              <w:ind w:left="100"/>
              <w:jc w:val="left"/>
              <w:rPr>
                <w:spacing w:val="3"/>
                <w:sz w:val="18"/>
                <w:szCs w:val="18"/>
              </w:rPr>
            </w:pPr>
            <w:r w:rsidRPr="0097659A">
              <w:rPr>
                <w:spacing w:val="3"/>
                <w:sz w:val="18"/>
                <w:szCs w:val="18"/>
              </w:rPr>
              <w:t>Muafiyetin bitiş tarihi gg/aa/yyyy</w:t>
            </w:r>
          </w:p>
          <w:p w14:paraId="5CAB9B9F" w14:textId="77777777" w:rsidR="00906498" w:rsidRPr="0097659A" w:rsidRDefault="00906498" w:rsidP="00906498">
            <w:pPr>
              <w:widowControl w:val="0"/>
              <w:autoSpaceDE/>
              <w:autoSpaceDN/>
              <w:spacing w:before="60"/>
              <w:ind w:left="100"/>
              <w:jc w:val="left"/>
              <w:rPr>
                <w:spacing w:val="3"/>
                <w:sz w:val="18"/>
                <w:szCs w:val="18"/>
              </w:rPr>
            </w:pPr>
            <w:r w:rsidRPr="0097659A">
              <w:rPr>
                <w:spacing w:val="3"/>
                <w:sz w:val="18"/>
                <w:szCs w:val="18"/>
              </w:rPr>
              <w:t xml:space="preserve">Test programı hakkında bilgilendirilen onay </w:t>
            </w:r>
            <w:r w:rsidR="00A31FB2" w:rsidRPr="0097659A">
              <w:rPr>
                <w:spacing w:val="3"/>
                <w:sz w:val="18"/>
                <w:szCs w:val="18"/>
              </w:rPr>
              <w:t>kuruluşunun adı</w:t>
            </w:r>
            <w:r w:rsidRPr="0097659A">
              <w:rPr>
                <w:spacing w:val="3"/>
                <w:sz w:val="18"/>
                <w:szCs w:val="18"/>
              </w:rPr>
              <w:t xml:space="preserve"> ve adresi</w:t>
            </w:r>
          </w:p>
        </w:tc>
        <w:tc>
          <w:tcPr>
            <w:tcW w:w="1214" w:type="dxa"/>
            <w:shd w:val="clear" w:color="auto" w:fill="auto"/>
            <w:vAlign w:val="center"/>
          </w:tcPr>
          <w:p w14:paraId="3E7DFD47" w14:textId="77777777" w:rsidR="00906498" w:rsidRPr="0097659A" w:rsidRDefault="00906498" w:rsidP="00906498">
            <w:pPr>
              <w:ind w:right="220"/>
              <w:rPr>
                <w:sz w:val="18"/>
                <w:szCs w:val="18"/>
              </w:rPr>
            </w:pPr>
            <w:r w:rsidRPr="0097659A">
              <w:rPr>
                <w:bCs/>
                <w:spacing w:val="3"/>
                <w:sz w:val="18"/>
                <w:szCs w:val="18"/>
              </w:rPr>
              <w:t>EM-FTE</w:t>
            </w:r>
          </w:p>
        </w:tc>
        <w:tc>
          <w:tcPr>
            <w:tcW w:w="2054" w:type="dxa"/>
            <w:shd w:val="clear" w:color="auto" w:fill="auto"/>
            <w:vAlign w:val="center"/>
          </w:tcPr>
          <w:p w14:paraId="026A5075" w14:textId="77777777" w:rsidR="00906498" w:rsidRPr="0097659A" w:rsidRDefault="00906498" w:rsidP="00906498">
            <w:pPr>
              <w:widowControl w:val="0"/>
              <w:autoSpaceDE/>
              <w:autoSpaceDN/>
              <w:jc w:val="center"/>
              <w:rPr>
                <w:spacing w:val="3"/>
                <w:sz w:val="18"/>
                <w:szCs w:val="18"/>
              </w:rPr>
            </w:pPr>
            <w:r w:rsidRPr="0097659A">
              <w:rPr>
                <w:spacing w:val="3"/>
                <w:sz w:val="18"/>
                <w:szCs w:val="18"/>
              </w:rPr>
              <w:t>SAHA TESTİ MOTORU</w:t>
            </w:r>
          </w:p>
        </w:tc>
      </w:tr>
      <w:tr w:rsidR="00906498" w:rsidRPr="0097659A" w14:paraId="2136A47A" w14:textId="77777777" w:rsidTr="00E1617D">
        <w:trPr>
          <w:trHeight w:hRule="exact" w:val="3106"/>
        </w:trPr>
        <w:tc>
          <w:tcPr>
            <w:tcW w:w="1229" w:type="dxa"/>
            <w:shd w:val="clear" w:color="auto" w:fill="auto"/>
            <w:vAlign w:val="center"/>
          </w:tcPr>
          <w:p w14:paraId="04984C70" w14:textId="77777777" w:rsidR="00906498" w:rsidRPr="0097659A" w:rsidRDefault="00906498" w:rsidP="00906498">
            <w:pPr>
              <w:jc w:val="left"/>
              <w:rPr>
                <w:sz w:val="18"/>
                <w:szCs w:val="18"/>
              </w:rPr>
            </w:pPr>
            <w:r w:rsidRPr="0097659A">
              <w:rPr>
                <w:bCs/>
                <w:spacing w:val="3"/>
                <w:sz w:val="18"/>
                <w:szCs w:val="18"/>
              </w:rPr>
              <w:t>35 inci maddenin beşinci fıkrası</w:t>
            </w:r>
          </w:p>
        </w:tc>
        <w:tc>
          <w:tcPr>
            <w:tcW w:w="3176" w:type="dxa"/>
            <w:shd w:val="clear" w:color="auto" w:fill="auto"/>
            <w:vAlign w:val="center"/>
          </w:tcPr>
          <w:p w14:paraId="61B927BF" w14:textId="38E91827" w:rsidR="00906498" w:rsidRPr="0097659A" w:rsidRDefault="00906498" w:rsidP="00A31FB2">
            <w:pPr>
              <w:widowControl w:val="0"/>
              <w:autoSpaceDE/>
              <w:autoSpaceDN/>
              <w:spacing w:after="60"/>
              <w:rPr>
                <w:spacing w:val="3"/>
                <w:sz w:val="18"/>
                <w:szCs w:val="18"/>
              </w:rPr>
            </w:pPr>
            <w:r w:rsidRPr="0097659A">
              <w:rPr>
                <w:spacing w:val="3"/>
                <w:sz w:val="18"/>
                <w:szCs w:val="18"/>
              </w:rPr>
              <w:t>Potansiyel olarak patlayıcı ortamlarda 2016/1628/</w:t>
            </w:r>
            <w:r w:rsidR="00A31FB2" w:rsidRPr="0097659A">
              <w:rPr>
                <w:spacing w:val="3"/>
                <w:sz w:val="18"/>
                <w:szCs w:val="18"/>
              </w:rPr>
              <w:t>AB Yönetmeliğin</w:t>
            </w:r>
            <w:r w:rsidR="00643019" w:rsidRPr="0097659A">
              <w:rPr>
                <w:spacing w:val="3"/>
                <w:sz w:val="18"/>
                <w:szCs w:val="18"/>
              </w:rPr>
              <w:t>in</w:t>
            </w:r>
            <w:r w:rsidRPr="0097659A">
              <w:rPr>
                <w:spacing w:val="3"/>
                <w:sz w:val="18"/>
                <w:szCs w:val="18"/>
              </w:rPr>
              <w:t xml:space="preserve"> 35</w:t>
            </w:r>
            <w:r w:rsidR="00297974" w:rsidRPr="0097659A">
              <w:rPr>
                <w:spacing w:val="3"/>
                <w:sz w:val="18"/>
                <w:szCs w:val="18"/>
              </w:rPr>
              <w:t xml:space="preserve"> </w:t>
            </w:r>
            <w:r w:rsidRPr="0097659A">
              <w:rPr>
                <w:spacing w:val="3"/>
                <w:sz w:val="18"/>
                <w:szCs w:val="18"/>
              </w:rPr>
              <w:t xml:space="preserve">inci maddesinin beşinci </w:t>
            </w:r>
            <w:r w:rsidR="00A31FB2" w:rsidRPr="0097659A">
              <w:rPr>
                <w:spacing w:val="3"/>
                <w:sz w:val="18"/>
                <w:szCs w:val="18"/>
              </w:rPr>
              <w:t>fıkrası uyarınca</w:t>
            </w:r>
            <w:r w:rsidRPr="0097659A">
              <w:rPr>
                <w:spacing w:val="3"/>
                <w:sz w:val="18"/>
                <w:szCs w:val="18"/>
              </w:rPr>
              <w:t xml:space="preserve"> kullanım için SPE.</w:t>
            </w:r>
          </w:p>
          <w:p w14:paraId="1736BA08" w14:textId="615070AD" w:rsidR="00E1617D" w:rsidRPr="0097659A" w:rsidRDefault="00906498" w:rsidP="00A31FB2">
            <w:pPr>
              <w:widowControl w:val="0"/>
              <w:autoSpaceDE/>
              <w:autoSpaceDN/>
              <w:spacing w:before="60"/>
              <w:rPr>
                <w:spacing w:val="3"/>
                <w:sz w:val="18"/>
                <w:szCs w:val="18"/>
              </w:rPr>
            </w:pPr>
            <w:r w:rsidRPr="0097659A">
              <w:rPr>
                <w:spacing w:val="3"/>
                <w:sz w:val="18"/>
                <w:szCs w:val="18"/>
              </w:rPr>
              <w:t xml:space="preserve">Bu motor sadece 2014/34/AB  </w:t>
            </w:r>
            <w:r w:rsidR="009D3E79" w:rsidRPr="0097659A">
              <w:rPr>
                <w:spacing w:val="3"/>
                <w:sz w:val="18"/>
                <w:szCs w:val="18"/>
              </w:rPr>
              <w:t>Yönetmeliği</w:t>
            </w:r>
            <w:r w:rsidR="00BA0B9B" w:rsidRPr="0097659A">
              <w:rPr>
                <w:spacing w:val="3"/>
                <w:sz w:val="18"/>
                <w:szCs w:val="18"/>
              </w:rPr>
              <w:t>nin</w:t>
            </w:r>
            <w:r w:rsidR="00A958CA" w:rsidRPr="0097659A">
              <w:rPr>
                <w:spacing w:val="3"/>
                <w:sz w:val="18"/>
                <w:szCs w:val="18"/>
              </w:rPr>
              <w:t xml:space="preserve"> </w:t>
            </w:r>
            <w:r w:rsidR="0007093F" w:rsidRPr="0097659A">
              <w:rPr>
                <w:spacing w:val="3"/>
                <w:sz w:val="18"/>
                <w:szCs w:val="18"/>
              </w:rPr>
              <w:t>4 üncü</w:t>
            </w:r>
            <w:r w:rsidR="00A958CA" w:rsidRPr="0097659A">
              <w:rPr>
                <w:spacing w:val="3"/>
                <w:sz w:val="18"/>
                <w:szCs w:val="18"/>
              </w:rPr>
              <w:t xml:space="preserve"> maddesi </w:t>
            </w:r>
          </w:p>
          <w:p w14:paraId="298B911C" w14:textId="77777777" w:rsidR="00906498" w:rsidRPr="0097659A" w:rsidRDefault="00BD237A" w:rsidP="00A31FB2">
            <w:pPr>
              <w:widowControl w:val="0"/>
              <w:autoSpaceDE/>
              <w:autoSpaceDN/>
              <w:spacing w:before="60"/>
              <w:rPr>
                <w:spacing w:val="3"/>
                <w:sz w:val="18"/>
                <w:szCs w:val="18"/>
              </w:rPr>
            </w:pPr>
            <w:r w:rsidRPr="0097659A">
              <w:rPr>
                <w:spacing w:val="3"/>
                <w:sz w:val="18"/>
                <w:szCs w:val="18"/>
              </w:rPr>
              <w:t>(l)</w:t>
            </w:r>
            <w:r w:rsidR="00E1617D" w:rsidRPr="0097659A">
              <w:rPr>
                <w:spacing w:val="3"/>
                <w:sz w:val="18"/>
                <w:szCs w:val="18"/>
              </w:rPr>
              <w:t xml:space="preserve"> bendinde</w:t>
            </w:r>
            <w:r w:rsidR="00C93798" w:rsidRPr="0097659A">
              <w:rPr>
                <w:spacing w:val="3"/>
                <w:sz w:val="18"/>
                <w:szCs w:val="18"/>
              </w:rPr>
              <w:t xml:space="preserve"> b</w:t>
            </w:r>
            <w:r w:rsidR="00906498" w:rsidRPr="0097659A">
              <w:rPr>
                <w:spacing w:val="3"/>
                <w:sz w:val="18"/>
                <w:szCs w:val="18"/>
              </w:rPr>
              <w:t>elirtildiği gibi, potansiyel olarak patlayıcı ortamlarda kullanılacak olan, karayolu dışında kullanılan hareketli makinelere monte edilmek üzere piyasaya sürülür.</w:t>
            </w:r>
          </w:p>
        </w:tc>
        <w:tc>
          <w:tcPr>
            <w:tcW w:w="1643" w:type="dxa"/>
            <w:shd w:val="clear" w:color="auto" w:fill="auto"/>
            <w:vAlign w:val="center"/>
          </w:tcPr>
          <w:p w14:paraId="6A4AAE98" w14:textId="72D6D0A2" w:rsidR="00906498" w:rsidRPr="0097659A" w:rsidRDefault="00A31FB2" w:rsidP="00906498">
            <w:pPr>
              <w:widowControl w:val="0"/>
              <w:autoSpaceDE/>
              <w:autoSpaceDN/>
              <w:ind w:left="100"/>
              <w:jc w:val="left"/>
              <w:rPr>
                <w:spacing w:val="3"/>
                <w:sz w:val="18"/>
                <w:szCs w:val="18"/>
              </w:rPr>
            </w:pPr>
            <w:r w:rsidRPr="0097659A">
              <w:rPr>
                <w:spacing w:val="3"/>
                <w:sz w:val="18"/>
                <w:szCs w:val="18"/>
              </w:rPr>
              <w:t>(2016</w:t>
            </w:r>
            <w:r w:rsidR="00906498" w:rsidRPr="0097659A">
              <w:rPr>
                <w:spacing w:val="3"/>
                <w:sz w:val="18"/>
                <w:szCs w:val="18"/>
              </w:rPr>
              <w:t>/1628/</w:t>
            </w:r>
            <w:r w:rsidR="002C6603" w:rsidRPr="0097659A">
              <w:rPr>
                <w:spacing w:val="3"/>
                <w:sz w:val="18"/>
                <w:szCs w:val="18"/>
              </w:rPr>
              <w:t>AB</w:t>
            </w:r>
            <w:r w:rsidR="0007093F" w:rsidRPr="0097659A">
              <w:rPr>
                <w:spacing w:val="3"/>
                <w:sz w:val="18"/>
                <w:szCs w:val="18"/>
              </w:rPr>
              <w:t>)</w:t>
            </w:r>
            <w:r w:rsidR="002C6603" w:rsidRPr="0097659A">
              <w:rPr>
                <w:spacing w:val="3"/>
                <w:sz w:val="18"/>
                <w:szCs w:val="18"/>
              </w:rPr>
              <w:t xml:space="preserve"> </w:t>
            </w:r>
            <w:r w:rsidR="009F7CFA" w:rsidRPr="0097659A">
              <w:rPr>
                <w:spacing w:val="3"/>
                <w:sz w:val="18"/>
                <w:szCs w:val="18"/>
              </w:rPr>
              <w:t>Yönetmeliğine</w:t>
            </w:r>
            <w:r w:rsidR="002C6603" w:rsidRPr="0097659A">
              <w:rPr>
                <w:spacing w:val="3"/>
                <w:sz w:val="18"/>
                <w:szCs w:val="18"/>
              </w:rPr>
              <w:t xml:space="preserve"> uygun olarak</w:t>
            </w:r>
            <w:r w:rsidR="00906498" w:rsidRPr="0097659A">
              <w:rPr>
                <w:spacing w:val="3"/>
                <w:sz w:val="18"/>
                <w:szCs w:val="18"/>
              </w:rPr>
              <w:t xml:space="preserve"> tip onayı sayısı ve verildiği tarih</w:t>
            </w:r>
          </w:p>
        </w:tc>
        <w:tc>
          <w:tcPr>
            <w:tcW w:w="1214" w:type="dxa"/>
            <w:shd w:val="clear" w:color="auto" w:fill="auto"/>
            <w:vAlign w:val="center"/>
          </w:tcPr>
          <w:p w14:paraId="4E18EBBD" w14:textId="77777777" w:rsidR="00906498" w:rsidRPr="0097659A" w:rsidRDefault="00906498" w:rsidP="00906498">
            <w:pPr>
              <w:ind w:right="220"/>
              <w:rPr>
                <w:sz w:val="18"/>
                <w:szCs w:val="18"/>
              </w:rPr>
            </w:pPr>
            <w:r w:rsidRPr="0097659A">
              <w:rPr>
                <w:bCs/>
                <w:spacing w:val="3"/>
                <w:sz w:val="18"/>
                <w:szCs w:val="18"/>
              </w:rPr>
              <w:t>EM-ATX</w:t>
            </w:r>
          </w:p>
        </w:tc>
        <w:tc>
          <w:tcPr>
            <w:tcW w:w="2054" w:type="dxa"/>
            <w:shd w:val="clear" w:color="auto" w:fill="auto"/>
            <w:vAlign w:val="center"/>
          </w:tcPr>
          <w:p w14:paraId="2D18886E" w14:textId="77777777" w:rsidR="00906498" w:rsidRPr="0097659A" w:rsidRDefault="00906498" w:rsidP="00906498">
            <w:pPr>
              <w:widowControl w:val="0"/>
              <w:autoSpaceDE/>
              <w:autoSpaceDN/>
              <w:jc w:val="center"/>
              <w:rPr>
                <w:spacing w:val="3"/>
                <w:sz w:val="18"/>
                <w:szCs w:val="18"/>
              </w:rPr>
            </w:pPr>
            <w:r w:rsidRPr="0097659A">
              <w:rPr>
                <w:spacing w:val="3"/>
                <w:sz w:val="18"/>
                <w:szCs w:val="18"/>
              </w:rPr>
              <w:t>ATEX MOTORU</w:t>
            </w:r>
          </w:p>
        </w:tc>
      </w:tr>
    </w:tbl>
    <w:p w14:paraId="48509EDB" w14:textId="77777777" w:rsidR="00906498" w:rsidRPr="0097659A" w:rsidRDefault="00906498" w:rsidP="00592AA5">
      <w:pPr>
        <w:tabs>
          <w:tab w:val="left" w:pos="5364"/>
        </w:tabs>
        <w:adjustRightInd w:val="0"/>
        <w:ind w:left="1134" w:hanging="1134"/>
        <w:jc w:val="left"/>
        <w:rPr>
          <w:lang w:val="en-US"/>
        </w:rPr>
      </w:pPr>
    </w:p>
    <w:tbl>
      <w:tblPr>
        <w:tblW w:w="9306"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219"/>
        <w:gridCol w:w="2750"/>
        <w:gridCol w:w="2069"/>
        <w:gridCol w:w="1214"/>
        <w:gridCol w:w="2054"/>
      </w:tblGrid>
      <w:tr w:rsidR="00062639" w:rsidRPr="0097659A" w14:paraId="5A804CEE" w14:textId="77777777" w:rsidTr="00A31FB2">
        <w:trPr>
          <w:trHeight w:hRule="exact" w:val="696"/>
        </w:trPr>
        <w:tc>
          <w:tcPr>
            <w:tcW w:w="1219" w:type="dxa"/>
            <w:vMerge w:val="restart"/>
            <w:shd w:val="clear" w:color="auto" w:fill="auto"/>
            <w:vAlign w:val="center"/>
          </w:tcPr>
          <w:p w14:paraId="57EB1CC9" w14:textId="77777777" w:rsidR="00906498" w:rsidRPr="0097659A" w:rsidRDefault="00906498" w:rsidP="00906498">
            <w:pPr>
              <w:widowControl w:val="0"/>
              <w:autoSpaceDE/>
              <w:autoSpaceDN/>
              <w:jc w:val="center"/>
              <w:rPr>
                <w:spacing w:val="3"/>
                <w:sz w:val="18"/>
                <w:szCs w:val="18"/>
              </w:rPr>
            </w:pPr>
            <w:r w:rsidRPr="0097659A">
              <w:rPr>
                <w:spacing w:val="3"/>
                <w:sz w:val="18"/>
                <w:szCs w:val="18"/>
              </w:rPr>
              <w:lastRenderedPageBreak/>
              <w:t>2016/1628/</w:t>
            </w:r>
            <w:r w:rsidR="00A31FB2" w:rsidRPr="0097659A">
              <w:rPr>
                <w:spacing w:val="3"/>
                <w:sz w:val="18"/>
                <w:szCs w:val="18"/>
              </w:rPr>
              <w:t>AB Yönetmelik</w:t>
            </w:r>
          </w:p>
          <w:p w14:paraId="71BC3411" w14:textId="77777777" w:rsidR="00906498" w:rsidRPr="0097659A" w:rsidRDefault="00A31FB2" w:rsidP="00906498">
            <w:pPr>
              <w:widowControl w:val="0"/>
              <w:autoSpaceDE/>
              <w:autoSpaceDN/>
              <w:jc w:val="center"/>
              <w:rPr>
                <w:spacing w:val="3"/>
                <w:sz w:val="18"/>
                <w:szCs w:val="18"/>
              </w:rPr>
            </w:pPr>
            <w:r w:rsidRPr="0097659A">
              <w:rPr>
                <w:spacing w:val="3"/>
                <w:sz w:val="18"/>
                <w:szCs w:val="18"/>
              </w:rPr>
              <w:t>Maddesi</w:t>
            </w:r>
            <w:r w:rsidR="00906498" w:rsidRPr="0097659A">
              <w:rPr>
                <w:spacing w:val="3"/>
                <w:sz w:val="18"/>
                <w:szCs w:val="18"/>
              </w:rPr>
              <w:t xml:space="preserve"> (sütun 1)</w:t>
            </w:r>
          </w:p>
        </w:tc>
        <w:tc>
          <w:tcPr>
            <w:tcW w:w="4819" w:type="dxa"/>
            <w:gridSpan w:val="2"/>
            <w:shd w:val="clear" w:color="auto" w:fill="auto"/>
            <w:vAlign w:val="center"/>
          </w:tcPr>
          <w:p w14:paraId="5C266357" w14:textId="77777777" w:rsidR="00906498" w:rsidRPr="0097659A" w:rsidRDefault="00906498" w:rsidP="00906498">
            <w:pPr>
              <w:widowControl w:val="0"/>
              <w:autoSpaceDE/>
              <w:autoSpaceDN/>
              <w:jc w:val="center"/>
              <w:rPr>
                <w:spacing w:val="3"/>
                <w:sz w:val="18"/>
                <w:szCs w:val="18"/>
              </w:rPr>
            </w:pPr>
            <w:r w:rsidRPr="0097659A">
              <w:rPr>
                <w:spacing w:val="3"/>
                <w:sz w:val="18"/>
                <w:szCs w:val="18"/>
              </w:rPr>
              <w:t>Uygunluk Beyanının 2. Bölümünde belirtilmesi gereken bilgiler</w:t>
            </w:r>
          </w:p>
        </w:tc>
        <w:tc>
          <w:tcPr>
            <w:tcW w:w="3268" w:type="dxa"/>
            <w:gridSpan w:val="2"/>
            <w:shd w:val="clear" w:color="auto" w:fill="auto"/>
            <w:vAlign w:val="center"/>
          </w:tcPr>
          <w:p w14:paraId="47BDE17D" w14:textId="143412B7" w:rsidR="00906498" w:rsidRPr="0097659A" w:rsidRDefault="00906498" w:rsidP="00906498">
            <w:pPr>
              <w:widowControl w:val="0"/>
              <w:autoSpaceDE/>
              <w:autoSpaceDN/>
              <w:jc w:val="center"/>
              <w:rPr>
                <w:spacing w:val="3"/>
                <w:sz w:val="18"/>
                <w:szCs w:val="18"/>
              </w:rPr>
            </w:pPr>
            <w:r w:rsidRPr="0097659A">
              <w:rPr>
                <w:spacing w:val="3"/>
                <w:sz w:val="18"/>
                <w:szCs w:val="18"/>
              </w:rPr>
              <w:t>III</w:t>
            </w:r>
            <w:r w:rsidR="00A31FB2" w:rsidRPr="0097659A">
              <w:rPr>
                <w:spacing w:val="3"/>
                <w:sz w:val="18"/>
                <w:szCs w:val="18"/>
              </w:rPr>
              <w:t>’üncü e</w:t>
            </w:r>
            <w:r w:rsidRPr="0097659A">
              <w:rPr>
                <w:spacing w:val="3"/>
                <w:sz w:val="18"/>
                <w:szCs w:val="18"/>
              </w:rPr>
              <w:t xml:space="preserve">kin </w:t>
            </w:r>
            <w:r w:rsidR="002A4D46" w:rsidRPr="0097659A">
              <w:rPr>
                <w:spacing w:val="3"/>
                <w:sz w:val="18"/>
                <w:szCs w:val="18"/>
              </w:rPr>
              <w:t>1. Açıklayıcı Eki</w:t>
            </w:r>
            <w:r w:rsidRPr="0097659A">
              <w:rPr>
                <w:spacing w:val="3"/>
                <w:sz w:val="18"/>
                <w:szCs w:val="18"/>
              </w:rPr>
              <w:t>ndeki Tablo 1 uyarınca zorunlu işaretlemede belirtilecek olan destekleyici bilgiler</w:t>
            </w:r>
          </w:p>
        </w:tc>
      </w:tr>
      <w:tr w:rsidR="00062639" w:rsidRPr="0097659A" w14:paraId="5DADC587" w14:textId="77777777" w:rsidTr="001F2E12">
        <w:trPr>
          <w:trHeight w:hRule="exact" w:val="1037"/>
        </w:trPr>
        <w:tc>
          <w:tcPr>
            <w:tcW w:w="1219" w:type="dxa"/>
            <w:vMerge/>
            <w:shd w:val="clear" w:color="auto" w:fill="auto"/>
            <w:vAlign w:val="center"/>
          </w:tcPr>
          <w:p w14:paraId="07141C1C" w14:textId="77777777" w:rsidR="00906498" w:rsidRPr="0097659A" w:rsidRDefault="00906498" w:rsidP="00906498">
            <w:pPr>
              <w:jc w:val="center"/>
              <w:rPr>
                <w:sz w:val="18"/>
                <w:szCs w:val="18"/>
              </w:rPr>
            </w:pPr>
          </w:p>
        </w:tc>
        <w:tc>
          <w:tcPr>
            <w:tcW w:w="2750" w:type="dxa"/>
            <w:shd w:val="clear" w:color="auto" w:fill="auto"/>
            <w:vAlign w:val="center"/>
          </w:tcPr>
          <w:p w14:paraId="298702E3" w14:textId="77777777" w:rsidR="00906498" w:rsidRPr="0097659A" w:rsidRDefault="00906498" w:rsidP="00906498">
            <w:pPr>
              <w:widowControl w:val="0"/>
              <w:autoSpaceDE/>
              <w:autoSpaceDN/>
              <w:jc w:val="center"/>
              <w:rPr>
                <w:spacing w:val="3"/>
                <w:sz w:val="18"/>
                <w:szCs w:val="18"/>
              </w:rPr>
            </w:pPr>
            <w:r w:rsidRPr="0097659A">
              <w:rPr>
                <w:spacing w:val="3"/>
                <w:sz w:val="18"/>
                <w:szCs w:val="18"/>
              </w:rPr>
              <w:t>Madde 1 için gereken metin (sütun 2)</w:t>
            </w:r>
          </w:p>
        </w:tc>
        <w:tc>
          <w:tcPr>
            <w:tcW w:w="2069" w:type="dxa"/>
            <w:shd w:val="clear" w:color="auto" w:fill="auto"/>
            <w:vAlign w:val="center"/>
          </w:tcPr>
          <w:p w14:paraId="3B869874" w14:textId="77777777" w:rsidR="00906498" w:rsidRPr="0097659A" w:rsidRDefault="00906498" w:rsidP="00906498">
            <w:pPr>
              <w:widowControl w:val="0"/>
              <w:autoSpaceDE/>
              <w:autoSpaceDN/>
              <w:jc w:val="center"/>
              <w:rPr>
                <w:spacing w:val="3"/>
                <w:sz w:val="18"/>
                <w:szCs w:val="18"/>
              </w:rPr>
            </w:pPr>
            <w:r w:rsidRPr="0097659A">
              <w:rPr>
                <w:spacing w:val="3"/>
                <w:sz w:val="18"/>
                <w:szCs w:val="18"/>
              </w:rPr>
              <w:t>Madde 2 için gereken ilave bilgiler (sütun 3)</w:t>
            </w:r>
          </w:p>
        </w:tc>
        <w:tc>
          <w:tcPr>
            <w:tcW w:w="1214" w:type="dxa"/>
            <w:shd w:val="clear" w:color="auto" w:fill="auto"/>
            <w:vAlign w:val="center"/>
          </w:tcPr>
          <w:p w14:paraId="359379C0" w14:textId="77777777" w:rsidR="00906498" w:rsidRPr="0097659A" w:rsidRDefault="00906498" w:rsidP="00906498">
            <w:pPr>
              <w:widowControl w:val="0"/>
              <w:autoSpaceDE/>
              <w:autoSpaceDN/>
              <w:ind w:right="12"/>
              <w:jc w:val="center"/>
              <w:rPr>
                <w:spacing w:val="3"/>
                <w:sz w:val="18"/>
                <w:szCs w:val="18"/>
              </w:rPr>
            </w:pPr>
            <w:r w:rsidRPr="0097659A">
              <w:rPr>
                <w:spacing w:val="3"/>
                <w:sz w:val="18"/>
                <w:szCs w:val="18"/>
                <w:shd w:val="clear" w:color="auto" w:fill="FFFFFF"/>
              </w:rPr>
              <w:t xml:space="preserve"> Muafiyet kodu (EM) veya geçiş kodu (TR) (sütun 4) </w:t>
            </w:r>
          </w:p>
        </w:tc>
        <w:tc>
          <w:tcPr>
            <w:tcW w:w="2054" w:type="dxa"/>
            <w:shd w:val="clear" w:color="auto" w:fill="auto"/>
            <w:vAlign w:val="center"/>
          </w:tcPr>
          <w:p w14:paraId="75B28BE5" w14:textId="77777777" w:rsidR="00906498" w:rsidRPr="0097659A" w:rsidRDefault="00906498" w:rsidP="00906498">
            <w:pPr>
              <w:widowControl w:val="0"/>
              <w:autoSpaceDE/>
              <w:autoSpaceDN/>
              <w:jc w:val="center"/>
              <w:rPr>
                <w:spacing w:val="3"/>
                <w:sz w:val="18"/>
                <w:szCs w:val="18"/>
              </w:rPr>
            </w:pPr>
            <w:r w:rsidRPr="0097659A">
              <w:rPr>
                <w:spacing w:val="3"/>
                <w:sz w:val="18"/>
                <w:szCs w:val="18"/>
              </w:rPr>
              <w:t>Destekleyici bilgi metni (sütun 5)</w:t>
            </w:r>
          </w:p>
        </w:tc>
      </w:tr>
      <w:tr w:rsidR="00062639" w:rsidRPr="0097659A" w14:paraId="681881D1" w14:textId="77777777" w:rsidTr="00D823DD">
        <w:trPr>
          <w:trHeight w:hRule="exact" w:val="3223"/>
        </w:trPr>
        <w:tc>
          <w:tcPr>
            <w:tcW w:w="1219" w:type="dxa"/>
            <w:shd w:val="clear" w:color="auto" w:fill="auto"/>
            <w:vAlign w:val="center"/>
          </w:tcPr>
          <w:p w14:paraId="6E7FB743" w14:textId="77777777" w:rsidR="00906498" w:rsidRPr="0097659A" w:rsidRDefault="00906498" w:rsidP="00906498">
            <w:pPr>
              <w:jc w:val="left"/>
              <w:rPr>
                <w:sz w:val="18"/>
                <w:szCs w:val="18"/>
              </w:rPr>
            </w:pPr>
            <w:r w:rsidRPr="0097659A">
              <w:rPr>
                <w:bCs/>
                <w:spacing w:val="3"/>
                <w:sz w:val="18"/>
                <w:szCs w:val="18"/>
              </w:rPr>
              <w:t>35 inci maddenin altıncı fıkrası</w:t>
            </w:r>
          </w:p>
        </w:tc>
        <w:tc>
          <w:tcPr>
            <w:tcW w:w="2750" w:type="dxa"/>
            <w:shd w:val="clear" w:color="auto" w:fill="auto"/>
            <w:vAlign w:val="center"/>
          </w:tcPr>
          <w:p w14:paraId="34A682C5" w14:textId="2CBEBFB0" w:rsidR="00906498" w:rsidRPr="0097659A" w:rsidRDefault="00906498" w:rsidP="00906498">
            <w:pPr>
              <w:widowControl w:val="0"/>
              <w:autoSpaceDE/>
              <w:autoSpaceDN/>
              <w:spacing w:after="60"/>
              <w:jc w:val="left"/>
              <w:rPr>
                <w:spacing w:val="3"/>
                <w:sz w:val="18"/>
                <w:szCs w:val="18"/>
              </w:rPr>
            </w:pPr>
            <w:r w:rsidRPr="0097659A">
              <w:rPr>
                <w:spacing w:val="3"/>
                <w:sz w:val="18"/>
                <w:szCs w:val="18"/>
              </w:rPr>
              <w:t>2016/1628/</w:t>
            </w:r>
            <w:r w:rsidR="00B670A7" w:rsidRPr="0097659A">
              <w:rPr>
                <w:spacing w:val="3"/>
                <w:sz w:val="18"/>
                <w:szCs w:val="18"/>
              </w:rPr>
              <w:t>AB Yönetmeliğin</w:t>
            </w:r>
            <w:r w:rsidR="00643019" w:rsidRPr="0097659A">
              <w:rPr>
                <w:spacing w:val="3"/>
                <w:sz w:val="18"/>
                <w:szCs w:val="18"/>
              </w:rPr>
              <w:t>in</w:t>
            </w:r>
            <w:r w:rsidRPr="0097659A">
              <w:rPr>
                <w:spacing w:val="3"/>
                <w:sz w:val="18"/>
                <w:szCs w:val="18"/>
              </w:rPr>
              <w:t xml:space="preserve"> 35</w:t>
            </w:r>
            <w:r w:rsidR="0007093F" w:rsidRPr="0097659A">
              <w:rPr>
                <w:spacing w:val="3"/>
                <w:sz w:val="18"/>
                <w:szCs w:val="18"/>
              </w:rPr>
              <w:t xml:space="preserve"> </w:t>
            </w:r>
            <w:r w:rsidRPr="0097659A">
              <w:rPr>
                <w:spacing w:val="3"/>
                <w:sz w:val="18"/>
                <w:szCs w:val="18"/>
              </w:rPr>
              <w:t xml:space="preserve">inci maddesinin </w:t>
            </w:r>
            <w:r w:rsidR="00B670A7" w:rsidRPr="0097659A">
              <w:rPr>
                <w:spacing w:val="3"/>
                <w:sz w:val="18"/>
                <w:szCs w:val="18"/>
              </w:rPr>
              <w:t>altıncı fıkrası</w:t>
            </w:r>
            <w:r w:rsidRPr="0097659A">
              <w:rPr>
                <w:spacing w:val="3"/>
                <w:sz w:val="18"/>
                <w:szCs w:val="18"/>
              </w:rPr>
              <w:t xml:space="preserve">    uyarınca bir ulusal kurtarma servisi tarafından işletilen kurtarma botların suya indirilmesi ve sudan çekilmesi için SPE.</w:t>
            </w:r>
            <w:r w:rsidRPr="0097659A">
              <w:rPr>
                <w:spacing w:val="3"/>
                <w:sz w:val="18"/>
                <w:szCs w:val="18"/>
              </w:rPr>
              <w:softHyphen/>
              <w:t>2016/1628</w:t>
            </w:r>
            <w:r w:rsidR="00C656D4" w:rsidRPr="0097659A">
              <w:rPr>
                <w:spacing w:val="3"/>
                <w:sz w:val="18"/>
                <w:szCs w:val="18"/>
              </w:rPr>
              <w:t>/AB</w:t>
            </w:r>
            <w:r w:rsidRPr="0097659A">
              <w:rPr>
                <w:spacing w:val="3"/>
                <w:sz w:val="18"/>
                <w:szCs w:val="18"/>
              </w:rPr>
              <w:t>.</w:t>
            </w:r>
          </w:p>
          <w:p w14:paraId="72F39C1A" w14:textId="77777777" w:rsidR="00906498" w:rsidRPr="0097659A" w:rsidRDefault="00906498" w:rsidP="00906498">
            <w:pPr>
              <w:widowControl w:val="0"/>
              <w:autoSpaceDE/>
              <w:autoSpaceDN/>
              <w:spacing w:before="60"/>
              <w:jc w:val="left"/>
              <w:rPr>
                <w:spacing w:val="3"/>
                <w:sz w:val="18"/>
                <w:szCs w:val="18"/>
              </w:rPr>
            </w:pPr>
            <w:r w:rsidRPr="0097659A">
              <w:rPr>
                <w:spacing w:val="3"/>
                <w:sz w:val="18"/>
                <w:szCs w:val="18"/>
              </w:rPr>
              <w:t>Bu motor sadece bir ulusal kurtarma servisi tarafından kullanılan, özel olarak plajdan suya indirilen kurtarma botlarının suya indirilmesi ve sudan çekilmesi için kullanılan karayolu dışında kullanılan hareketli makinelere monte edilmek üzere piyasaya sürülür.</w:t>
            </w:r>
          </w:p>
        </w:tc>
        <w:tc>
          <w:tcPr>
            <w:tcW w:w="2069" w:type="dxa"/>
            <w:shd w:val="clear" w:color="auto" w:fill="auto"/>
            <w:vAlign w:val="center"/>
          </w:tcPr>
          <w:p w14:paraId="06B877CD" w14:textId="6EF8ECE3" w:rsidR="00906498" w:rsidRPr="0097659A" w:rsidRDefault="00A31FB2" w:rsidP="00906498">
            <w:pPr>
              <w:widowControl w:val="0"/>
              <w:autoSpaceDE/>
              <w:autoSpaceDN/>
              <w:jc w:val="left"/>
              <w:rPr>
                <w:spacing w:val="3"/>
                <w:sz w:val="18"/>
                <w:szCs w:val="18"/>
              </w:rPr>
            </w:pPr>
            <w:r w:rsidRPr="0097659A">
              <w:rPr>
                <w:spacing w:val="3"/>
                <w:sz w:val="18"/>
                <w:szCs w:val="18"/>
              </w:rPr>
              <w:t>(2016</w:t>
            </w:r>
            <w:r w:rsidR="00906498" w:rsidRPr="0097659A">
              <w:rPr>
                <w:spacing w:val="3"/>
                <w:sz w:val="18"/>
                <w:szCs w:val="18"/>
              </w:rPr>
              <w:t>/1628/</w:t>
            </w:r>
            <w:r w:rsidR="002C6603" w:rsidRPr="0097659A">
              <w:rPr>
                <w:spacing w:val="3"/>
                <w:sz w:val="18"/>
                <w:szCs w:val="18"/>
              </w:rPr>
              <w:t>AB</w:t>
            </w:r>
            <w:r w:rsidR="0007093F" w:rsidRPr="0097659A">
              <w:rPr>
                <w:spacing w:val="3"/>
                <w:sz w:val="18"/>
                <w:szCs w:val="18"/>
              </w:rPr>
              <w:t>)</w:t>
            </w:r>
            <w:r w:rsidR="002C6603" w:rsidRPr="0097659A">
              <w:rPr>
                <w:spacing w:val="3"/>
                <w:sz w:val="18"/>
                <w:szCs w:val="18"/>
              </w:rPr>
              <w:t xml:space="preserve"> </w:t>
            </w:r>
            <w:r w:rsidR="009F7CFA" w:rsidRPr="0097659A">
              <w:rPr>
                <w:spacing w:val="3"/>
                <w:sz w:val="18"/>
                <w:szCs w:val="18"/>
              </w:rPr>
              <w:t>Yönetmeliğine</w:t>
            </w:r>
            <w:r w:rsidR="002C6603" w:rsidRPr="0097659A">
              <w:rPr>
                <w:spacing w:val="3"/>
                <w:sz w:val="18"/>
                <w:szCs w:val="18"/>
              </w:rPr>
              <w:t xml:space="preserve"> uygun olarak</w:t>
            </w:r>
            <w:r w:rsidR="00906498" w:rsidRPr="0097659A">
              <w:rPr>
                <w:spacing w:val="3"/>
                <w:sz w:val="18"/>
                <w:szCs w:val="18"/>
              </w:rPr>
              <w:t xml:space="preserve"> tip onayı sayısı ve verildiği tarih</w:t>
            </w:r>
          </w:p>
        </w:tc>
        <w:tc>
          <w:tcPr>
            <w:tcW w:w="1214" w:type="dxa"/>
            <w:shd w:val="clear" w:color="auto" w:fill="auto"/>
            <w:vAlign w:val="center"/>
          </w:tcPr>
          <w:p w14:paraId="6DD8ABBE" w14:textId="77777777" w:rsidR="00906498" w:rsidRPr="0097659A" w:rsidRDefault="00906498" w:rsidP="00906498">
            <w:pPr>
              <w:ind w:right="200"/>
              <w:rPr>
                <w:sz w:val="18"/>
                <w:szCs w:val="18"/>
              </w:rPr>
            </w:pPr>
            <w:r w:rsidRPr="0097659A">
              <w:rPr>
                <w:bCs/>
                <w:spacing w:val="3"/>
                <w:sz w:val="18"/>
                <w:szCs w:val="18"/>
              </w:rPr>
              <w:t>EM-LLV</w:t>
            </w:r>
          </w:p>
        </w:tc>
        <w:tc>
          <w:tcPr>
            <w:tcW w:w="2054" w:type="dxa"/>
            <w:shd w:val="clear" w:color="auto" w:fill="auto"/>
            <w:vAlign w:val="center"/>
          </w:tcPr>
          <w:p w14:paraId="2C4181AD" w14:textId="77777777" w:rsidR="00906498" w:rsidRPr="0097659A" w:rsidRDefault="00906498" w:rsidP="00906498">
            <w:pPr>
              <w:widowControl w:val="0"/>
              <w:autoSpaceDE/>
              <w:autoSpaceDN/>
              <w:ind w:left="109"/>
              <w:jc w:val="center"/>
              <w:rPr>
                <w:spacing w:val="3"/>
                <w:sz w:val="18"/>
                <w:szCs w:val="18"/>
              </w:rPr>
            </w:pPr>
            <w:r w:rsidRPr="0097659A">
              <w:rPr>
                <w:spacing w:val="3"/>
                <w:sz w:val="18"/>
                <w:szCs w:val="18"/>
              </w:rPr>
              <w:t>KURTARMA BOTU SUYA İNDİRME MOTORU</w:t>
            </w:r>
          </w:p>
        </w:tc>
      </w:tr>
      <w:tr w:rsidR="00062639" w:rsidRPr="0097659A" w14:paraId="32FF6607" w14:textId="77777777" w:rsidTr="001F2E12">
        <w:trPr>
          <w:trHeight w:hRule="exact" w:val="5640"/>
        </w:trPr>
        <w:tc>
          <w:tcPr>
            <w:tcW w:w="1219" w:type="dxa"/>
            <w:shd w:val="clear" w:color="auto" w:fill="auto"/>
            <w:vAlign w:val="center"/>
          </w:tcPr>
          <w:p w14:paraId="0F392311" w14:textId="77777777" w:rsidR="00906498" w:rsidRPr="0097659A" w:rsidRDefault="00906498" w:rsidP="00A31FB2">
            <w:pPr>
              <w:jc w:val="left"/>
              <w:rPr>
                <w:sz w:val="18"/>
                <w:szCs w:val="18"/>
              </w:rPr>
            </w:pPr>
            <w:r w:rsidRPr="0097659A">
              <w:rPr>
                <w:bCs/>
                <w:spacing w:val="3"/>
                <w:sz w:val="18"/>
                <w:szCs w:val="18"/>
              </w:rPr>
              <w:t>35</w:t>
            </w:r>
            <w:r w:rsidR="00A31FB2" w:rsidRPr="0097659A">
              <w:rPr>
                <w:bCs/>
                <w:spacing w:val="3"/>
                <w:sz w:val="18"/>
                <w:szCs w:val="18"/>
              </w:rPr>
              <w:t xml:space="preserve"> </w:t>
            </w:r>
            <w:r w:rsidRPr="0097659A">
              <w:rPr>
                <w:bCs/>
                <w:spacing w:val="3"/>
                <w:sz w:val="18"/>
                <w:szCs w:val="18"/>
              </w:rPr>
              <w:t xml:space="preserve">inci maddenin </w:t>
            </w:r>
            <w:r w:rsidR="00A31FB2" w:rsidRPr="0097659A">
              <w:rPr>
                <w:bCs/>
                <w:spacing w:val="3"/>
                <w:sz w:val="18"/>
                <w:szCs w:val="18"/>
              </w:rPr>
              <w:t>yedinci fıkrasının</w:t>
            </w:r>
            <w:r w:rsidRPr="0097659A">
              <w:rPr>
                <w:bCs/>
                <w:spacing w:val="3"/>
                <w:sz w:val="18"/>
                <w:szCs w:val="18"/>
              </w:rPr>
              <w:t xml:space="preserve"> birinci paragraf</w:t>
            </w:r>
            <w:r w:rsidR="00A31FB2" w:rsidRPr="0097659A">
              <w:rPr>
                <w:bCs/>
                <w:spacing w:val="3"/>
                <w:sz w:val="18"/>
                <w:szCs w:val="18"/>
              </w:rPr>
              <w:t>ı</w:t>
            </w:r>
          </w:p>
        </w:tc>
        <w:tc>
          <w:tcPr>
            <w:tcW w:w="2750" w:type="dxa"/>
            <w:shd w:val="clear" w:color="auto" w:fill="auto"/>
            <w:vAlign w:val="center"/>
          </w:tcPr>
          <w:p w14:paraId="1E030B7C" w14:textId="2CCC882C" w:rsidR="00906498" w:rsidRPr="0097659A" w:rsidRDefault="00906498" w:rsidP="00A31FB2">
            <w:pPr>
              <w:widowControl w:val="0"/>
              <w:autoSpaceDE/>
              <w:autoSpaceDN/>
              <w:spacing w:after="60"/>
              <w:rPr>
                <w:spacing w:val="3"/>
                <w:sz w:val="18"/>
                <w:szCs w:val="18"/>
              </w:rPr>
            </w:pPr>
            <w:r w:rsidRPr="0097659A">
              <w:rPr>
                <w:spacing w:val="3"/>
                <w:sz w:val="18"/>
                <w:szCs w:val="18"/>
              </w:rPr>
              <w:t>2016/1628/</w:t>
            </w:r>
            <w:r w:rsidR="00A31FB2" w:rsidRPr="0097659A">
              <w:rPr>
                <w:spacing w:val="3"/>
                <w:sz w:val="18"/>
                <w:szCs w:val="18"/>
              </w:rPr>
              <w:t>AB Yönetmeliği</w:t>
            </w:r>
            <w:r w:rsidR="00643019" w:rsidRPr="0097659A">
              <w:rPr>
                <w:spacing w:val="3"/>
                <w:sz w:val="18"/>
                <w:szCs w:val="18"/>
              </w:rPr>
              <w:t>ni</w:t>
            </w:r>
            <w:r w:rsidR="00A31FB2" w:rsidRPr="0097659A">
              <w:rPr>
                <w:spacing w:val="3"/>
                <w:sz w:val="18"/>
                <w:szCs w:val="18"/>
              </w:rPr>
              <w:t>n</w:t>
            </w:r>
            <w:r w:rsidRPr="0097659A">
              <w:rPr>
                <w:spacing w:val="3"/>
                <w:sz w:val="18"/>
                <w:szCs w:val="18"/>
              </w:rPr>
              <w:t xml:space="preserve"> 35</w:t>
            </w:r>
            <w:r w:rsidR="00D74DB0" w:rsidRPr="0097659A">
              <w:rPr>
                <w:spacing w:val="3"/>
                <w:sz w:val="18"/>
                <w:szCs w:val="18"/>
              </w:rPr>
              <w:t xml:space="preserve"> </w:t>
            </w:r>
            <w:r w:rsidRPr="0097659A">
              <w:rPr>
                <w:spacing w:val="3"/>
                <w:sz w:val="18"/>
                <w:szCs w:val="18"/>
              </w:rPr>
              <w:t xml:space="preserve">inci maddesinin </w:t>
            </w:r>
            <w:r w:rsidR="00A31FB2" w:rsidRPr="0097659A">
              <w:rPr>
                <w:spacing w:val="3"/>
                <w:sz w:val="18"/>
                <w:szCs w:val="18"/>
              </w:rPr>
              <w:t>yedinci fıkrasınin</w:t>
            </w:r>
            <w:r w:rsidRPr="0097659A">
              <w:rPr>
                <w:spacing w:val="3"/>
                <w:sz w:val="18"/>
                <w:szCs w:val="18"/>
              </w:rPr>
              <w:t xml:space="preserve"> ilk paragrafı uyarınca 31 Aralık 2011 tarihinde veya öncesinde piyasa</w:t>
            </w:r>
            <w:r w:rsidR="00643019" w:rsidRPr="0097659A">
              <w:rPr>
                <w:spacing w:val="3"/>
                <w:sz w:val="18"/>
                <w:szCs w:val="18"/>
              </w:rPr>
              <w:t>ya</w:t>
            </w:r>
            <w:r w:rsidRPr="0097659A">
              <w:rPr>
                <w:spacing w:val="3"/>
                <w:sz w:val="18"/>
                <w:szCs w:val="18"/>
              </w:rPr>
              <w:t xml:space="preserve"> sürülen RLL veya RLR kategorisi için yedek motor.</w:t>
            </w:r>
          </w:p>
          <w:p w14:paraId="75DC5262" w14:textId="22978039" w:rsidR="00906498" w:rsidRPr="0097659A" w:rsidRDefault="00906498" w:rsidP="00A31FB2">
            <w:pPr>
              <w:widowControl w:val="0"/>
              <w:autoSpaceDE/>
              <w:autoSpaceDN/>
              <w:spacing w:before="60" w:after="60"/>
              <w:rPr>
                <w:spacing w:val="3"/>
                <w:sz w:val="18"/>
                <w:szCs w:val="18"/>
              </w:rPr>
            </w:pPr>
            <w:r w:rsidRPr="0097659A">
              <w:rPr>
                <w:spacing w:val="3"/>
                <w:sz w:val="18"/>
                <w:szCs w:val="18"/>
              </w:rPr>
              <w:t>Bu motor sadece 31 Aralık 2011 tarihinden önce piyasaya sürülen bir lokomotif veya demiryolu taşıtı motorunun yerini almak üzere piyasaya sürülür; bu durumda söz konusu değişime 2016/1628/AB Yönetmeliğin</w:t>
            </w:r>
            <w:r w:rsidR="0038445D" w:rsidRPr="0097659A">
              <w:rPr>
                <w:spacing w:val="3"/>
                <w:sz w:val="18"/>
                <w:szCs w:val="18"/>
              </w:rPr>
              <w:t>in</w:t>
            </w:r>
            <w:r w:rsidRPr="0097659A">
              <w:rPr>
                <w:spacing w:val="3"/>
                <w:sz w:val="18"/>
                <w:szCs w:val="18"/>
              </w:rPr>
              <w:t xml:space="preserve"> II</w:t>
            </w:r>
            <w:r w:rsidR="0038445D" w:rsidRPr="0097659A">
              <w:rPr>
                <w:spacing w:val="3"/>
                <w:sz w:val="18"/>
                <w:szCs w:val="18"/>
              </w:rPr>
              <w:t>’nci</w:t>
            </w:r>
            <w:r w:rsidRPr="0097659A">
              <w:rPr>
                <w:spacing w:val="3"/>
                <w:sz w:val="18"/>
                <w:szCs w:val="18"/>
              </w:rPr>
              <w:t xml:space="preserve"> Ekinde Tablo II-7 ve Tablo II içinde belirtilen geçerli emisyon sınırlarına uygun bir motorun montajının tanınması sebebiyle bir </w:t>
            </w:r>
            <w:r w:rsidR="00643019" w:rsidRPr="0097659A">
              <w:rPr>
                <w:spacing w:val="3"/>
                <w:sz w:val="18"/>
                <w:szCs w:val="18"/>
              </w:rPr>
              <w:t>ü</w:t>
            </w:r>
            <w:r w:rsidRPr="0097659A">
              <w:rPr>
                <w:spacing w:val="3"/>
                <w:sz w:val="18"/>
                <w:szCs w:val="18"/>
              </w:rPr>
              <w:t xml:space="preserve">ye </w:t>
            </w:r>
            <w:r w:rsidR="00643019" w:rsidRPr="0097659A">
              <w:rPr>
                <w:spacing w:val="3"/>
                <w:sz w:val="18"/>
                <w:szCs w:val="18"/>
              </w:rPr>
              <w:t>d</w:t>
            </w:r>
            <w:r w:rsidRPr="0097659A">
              <w:rPr>
                <w:spacing w:val="3"/>
                <w:sz w:val="18"/>
                <w:szCs w:val="18"/>
              </w:rPr>
              <w:t>evlet onay kuruluşu tarafından izin verilmesi belirgin teknik zorluklar içerecektir.</w:t>
            </w:r>
          </w:p>
          <w:p w14:paraId="20517E9A" w14:textId="1D007812" w:rsidR="00906498" w:rsidRPr="0097659A" w:rsidRDefault="00906498" w:rsidP="00A31FB2">
            <w:pPr>
              <w:widowControl w:val="0"/>
              <w:autoSpaceDE/>
              <w:autoSpaceDN/>
              <w:spacing w:before="60"/>
              <w:rPr>
                <w:spacing w:val="3"/>
                <w:sz w:val="18"/>
                <w:szCs w:val="18"/>
              </w:rPr>
            </w:pPr>
            <w:r w:rsidRPr="0097659A">
              <w:rPr>
                <w:spacing w:val="3"/>
                <w:sz w:val="18"/>
                <w:szCs w:val="18"/>
              </w:rPr>
              <w:t>Bu motor, 31 Aralık 2011 tarihinde  piyasa</w:t>
            </w:r>
            <w:r w:rsidR="00643019" w:rsidRPr="0097659A">
              <w:rPr>
                <w:spacing w:val="3"/>
                <w:sz w:val="18"/>
                <w:szCs w:val="18"/>
              </w:rPr>
              <w:t>ya</w:t>
            </w:r>
            <w:r w:rsidRPr="0097659A">
              <w:rPr>
                <w:spacing w:val="3"/>
                <w:sz w:val="18"/>
                <w:szCs w:val="18"/>
              </w:rPr>
              <w:t xml:space="preserve"> sürülmesi için sağlaması gereken emisyon sınırlarına uymalı veya daha sıkı emisyon sınırlarına uymalıdır.</w:t>
            </w:r>
          </w:p>
        </w:tc>
        <w:tc>
          <w:tcPr>
            <w:tcW w:w="2069" w:type="dxa"/>
            <w:shd w:val="clear" w:color="auto" w:fill="auto"/>
            <w:vAlign w:val="center"/>
          </w:tcPr>
          <w:p w14:paraId="71729D4E" w14:textId="77777777" w:rsidR="00906498" w:rsidRPr="0097659A" w:rsidRDefault="00906498" w:rsidP="001F2E12">
            <w:pPr>
              <w:widowControl w:val="0"/>
              <w:autoSpaceDE/>
              <w:autoSpaceDN/>
              <w:spacing w:after="60"/>
              <w:jc w:val="left"/>
              <w:rPr>
                <w:spacing w:val="3"/>
                <w:sz w:val="18"/>
                <w:szCs w:val="18"/>
              </w:rPr>
            </w:pPr>
            <w:r w:rsidRPr="0097659A">
              <w:rPr>
                <w:spacing w:val="3"/>
                <w:sz w:val="18"/>
                <w:szCs w:val="18"/>
              </w:rPr>
              <w:t>Değişimi onaylayan onay kuruluşu</w:t>
            </w:r>
            <w:r w:rsidRPr="0097659A">
              <w:rPr>
                <w:spacing w:val="3"/>
                <w:sz w:val="18"/>
                <w:szCs w:val="18"/>
              </w:rPr>
              <w:softHyphen/>
            </w:r>
            <w:r w:rsidR="001F2E12" w:rsidRPr="0097659A">
              <w:rPr>
                <w:spacing w:val="3"/>
                <w:sz w:val="18"/>
                <w:szCs w:val="18"/>
              </w:rPr>
              <w:t xml:space="preserve"> d</w:t>
            </w:r>
            <w:r w:rsidRPr="0097659A">
              <w:rPr>
                <w:spacing w:val="3"/>
                <w:sz w:val="18"/>
                <w:szCs w:val="18"/>
              </w:rPr>
              <w:t>eğişim projesi onay referansı</w:t>
            </w:r>
          </w:p>
          <w:p w14:paraId="55099E7D" w14:textId="3D90D388" w:rsidR="00906498" w:rsidRPr="0097659A" w:rsidRDefault="00906498" w:rsidP="00906498">
            <w:pPr>
              <w:widowControl w:val="0"/>
              <w:autoSpaceDE/>
              <w:autoSpaceDN/>
              <w:spacing w:before="60"/>
              <w:jc w:val="left"/>
              <w:rPr>
                <w:spacing w:val="3"/>
                <w:sz w:val="18"/>
                <w:szCs w:val="18"/>
              </w:rPr>
            </w:pPr>
            <w:r w:rsidRPr="0097659A">
              <w:rPr>
                <w:spacing w:val="3"/>
                <w:sz w:val="18"/>
                <w:szCs w:val="18"/>
              </w:rPr>
              <w:t xml:space="preserve">97/68/AT  </w:t>
            </w:r>
            <w:r w:rsidR="00A108D0" w:rsidRPr="0097659A">
              <w:rPr>
                <w:spacing w:val="3"/>
                <w:sz w:val="18"/>
                <w:szCs w:val="18"/>
              </w:rPr>
              <w:t xml:space="preserve">Yönetmeliğine uygun olarak </w:t>
            </w:r>
            <w:r w:rsidRPr="0097659A">
              <w:rPr>
                <w:spacing w:val="3"/>
                <w:sz w:val="18"/>
                <w:szCs w:val="18"/>
              </w:rPr>
              <w:t>tip onayı onay numarası ve verildiği tarih</w:t>
            </w:r>
          </w:p>
        </w:tc>
        <w:tc>
          <w:tcPr>
            <w:tcW w:w="1214" w:type="dxa"/>
            <w:shd w:val="clear" w:color="auto" w:fill="auto"/>
            <w:vAlign w:val="center"/>
          </w:tcPr>
          <w:p w14:paraId="6D1203A4" w14:textId="77777777" w:rsidR="00906498" w:rsidRPr="0097659A" w:rsidRDefault="00906498" w:rsidP="00906498">
            <w:pPr>
              <w:ind w:right="200"/>
              <w:rPr>
                <w:sz w:val="18"/>
                <w:szCs w:val="18"/>
              </w:rPr>
            </w:pPr>
            <w:r w:rsidRPr="0097659A">
              <w:rPr>
                <w:bCs/>
                <w:spacing w:val="3"/>
                <w:sz w:val="18"/>
                <w:szCs w:val="18"/>
              </w:rPr>
              <w:t>EM-REA</w:t>
            </w:r>
          </w:p>
        </w:tc>
        <w:tc>
          <w:tcPr>
            <w:tcW w:w="2054" w:type="dxa"/>
            <w:shd w:val="clear" w:color="auto" w:fill="auto"/>
            <w:vAlign w:val="center"/>
          </w:tcPr>
          <w:p w14:paraId="6722896F" w14:textId="77777777" w:rsidR="00906498" w:rsidRPr="0097659A" w:rsidRDefault="00906498" w:rsidP="00906498">
            <w:pPr>
              <w:widowControl w:val="0"/>
              <w:autoSpaceDE/>
              <w:autoSpaceDN/>
              <w:ind w:left="109"/>
              <w:jc w:val="center"/>
              <w:rPr>
                <w:spacing w:val="3"/>
                <w:sz w:val="18"/>
                <w:szCs w:val="18"/>
              </w:rPr>
            </w:pPr>
            <w:r w:rsidRPr="0097659A">
              <w:rPr>
                <w:spacing w:val="3"/>
                <w:sz w:val="18"/>
                <w:szCs w:val="18"/>
              </w:rPr>
              <w:t>RAYLI YEDEK MOTOR A</w:t>
            </w:r>
          </w:p>
        </w:tc>
      </w:tr>
      <w:tr w:rsidR="00906498" w:rsidRPr="0097659A" w14:paraId="6FB1D45E" w14:textId="77777777" w:rsidTr="001F2E12">
        <w:trPr>
          <w:trHeight w:hRule="exact" w:val="3984"/>
        </w:trPr>
        <w:tc>
          <w:tcPr>
            <w:tcW w:w="1219" w:type="dxa"/>
            <w:shd w:val="clear" w:color="auto" w:fill="auto"/>
            <w:vAlign w:val="center"/>
          </w:tcPr>
          <w:p w14:paraId="0AF9FA4E" w14:textId="77777777" w:rsidR="00A31FB2" w:rsidRPr="0097659A" w:rsidRDefault="00906498" w:rsidP="00906498">
            <w:pPr>
              <w:jc w:val="left"/>
              <w:rPr>
                <w:bCs/>
                <w:spacing w:val="3"/>
                <w:sz w:val="18"/>
                <w:szCs w:val="18"/>
              </w:rPr>
            </w:pPr>
            <w:r w:rsidRPr="0097659A">
              <w:rPr>
                <w:bCs/>
                <w:spacing w:val="3"/>
                <w:sz w:val="18"/>
                <w:szCs w:val="18"/>
              </w:rPr>
              <w:lastRenderedPageBreak/>
              <w:t>35</w:t>
            </w:r>
            <w:r w:rsidR="00A31FB2" w:rsidRPr="0097659A">
              <w:rPr>
                <w:bCs/>
                <w:spacing w:val="3"/>
                <w:sz w:val="18"/>
                <w:szCs w:val="18"/>
              </w:rPr>
              <w:t xml:space="preserve"> inci maddenin yedinci fıkrasının ikinci paragraf</w:t>
            </w:r>
          </w:p>
          <w:p w14:paraId="33043B0F" w14:textId="77777777" w:rsidR="00906498" w:rsidRPr="0097659A" w:rsidRDefault="00906498" w:rsidP="00906498">
            <w:pPr>
              <w:jc w:val="left"/>
              <w:rPr>
                <w:sz w:val="18"/>
                <w:szCs w:val="18"/>
              </w:rPr>
            </w:pPr>
          </w:p>
        </w:tc>
        <w:tc>
          <w:tcPr>
            <w:tcW w:w="2750" w:type="dxa"/>
            <w:shd w:val="clear" w:color="auto" w:fill="auto"/>
            <w:vAlign w:val="center"/>
          </w:tcPr>
          <w:p w14:paraId="445A752E" w14:textId="780FD02F" w:rsidR="00906498" w:rsidRPr="0097659A" w:rsidRDefault="00906498" w:rsidP="00906498">
            <w:pPr>
              <w:widowControl w:val="0"/>
              <w:autoSpaceDE/>
              <w:autoSpaceDN/>
              <w:spacing w:after="60"/>
              <w:jc w:val="left"/>
              <w:rPr>
                <w:spacing w:val="3"/>
                <w:sz w:val="18"/>
                <w:szCs w:val="18"/>
              </w:rPr>
            </w:pPr>
            <w:r w:rsidRPr="0097659A">
              <w:rPr>
                <w:spacing w:val="3"/>
                <w:sz w:val="18"/>
                <w:szCs w:val="18"/>
              </w:rPr>
              <w:t>2016/1628/AB Yönetmeliğin</w:t>
            </w:r>
            <w:r w:rsidR="00D74DB0" w:rsidRPr="0097659A">
              <w:rPr>
                <w:spacing w:val="3"/>
                <w:sz w:val="18"/>
                <w:szCs w:val="18"/>
              </w:rPr>
              <w:t>in</w:t>
            </w:r>
            <w:r w:rsidRPr="0097659A">
              <w:rPr>
                <w:spacing w:val="3"/>
                <w:sz w:val="18"/>
                <w:szCs w:val="18"/>
              </w:rPr>
              <w:t xml:space="preserve"> 35</w:t>
            </w:r>
            <w:r w:rsidR="0007093F" w:rsidRPr="0097659A">
              <w:rPr>
                <w:spacing w:val="3"/>
                <w:sz w:val="18"/>
                <w:szCs w:val="18"/>
              </w:rPr>
              <w:t xml:space="preserve"> </w:t>
            </w:r>
            <w:r w:rsidRPr="0097659A">
              <w:rPr>
                <w:spacing w:val="3"/>
                <w:sz w:val="18"/>
                <w:szCs w:val="18"/>
              </w:rPr>
              <w:t>inci maddesinin yedinci fıkrasınin ikinci paragrafı uyarınca 31 Aralık 2011 tarihinden sonra  piyasa</w:t>
            </w:r>
            <w:r w:rsidR="00643019" w:rsidRPr="0097659A">
              <w:rPr>
                <w:spacing w:val="3"/>
                <w:sz w:val="18"/>
                <w:szCs w:val="18"/>
              </w:rPr>
              <w:t>y</w:t>
            </w:r>
            <w:r w:rsidRPr="0097659A">
              <w:rPr>
                <w:spacing w:val="3"/>
                <w:sz w:val="18"/>
                <w:szCs w:val="18"/>
              </w:rPr>
              <w:t>a sürülen RLL veya RLR kategorisi için yedek motor.</w:t>
            </w:r>
          </w:p>
          <w:p w14:paraId="5D4E5188" w14:textId="0C351D80" w:rsidR="00906498" w:rsidRPr="0097659A" w:rsidRDefault="00906498" w:rsidP="00906498">
            <w:pPr>
              <w:widowControl w:val="0"/>
              <w:autoSpaceDE/>
              <w:autoSpaceDN/>
              <w:spacing w:before="60"/>
              <w:jc w:val="left"/>
              <w:rPr>
                <w:spacing w:val="3"/>
                <w:sz w:val="18"/>
                <w:szCs w:val="18"/>
              </w:rPr>
            </w:pPr>
            <w:r w:rsidRPr="0097659A">
              <w:rPr>
                <w:spacing w:val="3"/>
                <w:sz w:val="18"/>
                <w:szCs w:val="18"/>
              </w:rPr>
              <w:t>Bu motor sadece 31 Aralık 2011 tarihinden sonra piyasaya sürülen bir lokomotif veya raylı taşıt motorunun yerini almak üzere piyasaya sürülür; bu durumda bu değişimin bir Üye Devletin onay kuruluşu tarafından onaylanır ve yedek motor değiştirilecek motorun ilk olarak piyasa</w:t>
            </w:r>
            <w:r w:rsidR="00643019" w:rsidRPr="0097659A">
              <w:rPr>
                <w:spacing w:val="3"/>
                <w:sz w:val="18"/>
                <w:szCs w:val="18"/>
              </w:rPr>
              <w:t>y</w:t>
            </w:r>
            <w:r w:rsidRPr="0097659A">
              <w:rPr>
                <w:spacing w:val="3"/>
                <w:sz w:val="18"/>
                <w:szCs w:val="18"/>
              </w:rPr>
              <w:t>a sürüldüğünde sağlamak zorunda olduğu emisyon sınırlarına uyar.</w:t>
            </w:r>
          </w:p>
        </w:tc>
        <w:tc>
          <w:tcPr>
            <w:tcW w:w="2069" w:type="dxa"/>
            <w:shd w:val="clear" w:color="auto" w:fill="auto"/>
            <w:vAlign w:val="center"/>
          </w:tcPr>
          <w:p w14:paraId="209AB6DC" w14:textId="77777777" w:rsidR="00906498" w:rsidRPr="0097659A" w:rsidRDefault="002C6603" w:rsidP="00BD237A">
            <w:pPr>
              <w:widowControl w:val="0"/>
              <w:autoSpaceDE/>
              <w:autoSpaceDN/>
              <w:rPr>
                <w:spacing w:val="3"/>
                <w:sz w:val="18"/>
                <w:szCs w:val="18"/>
              </w:rPr>
            </w:pPr>
            <w:r w:rsidRPr="0097659A">
              <w:rPr>
                <w:spacing w:val="3"/>
                <w:sz w:val="18"/>
                <w:szCs w:val="18"/>
              </w:rPr>
              <w:t xml:space="preserve">97/68/AT </w:t>
            </w:r>
            <w:r w:rsidR="009F7CFA" w:rsidRPr="0097659A">
              <w:rPr>
                <w:spacing w:val="3"/>
                <w:sz w:val="18"/>
                <w:szCs w:val="18"/>
              </w:rPr>
              <w:t>Yönetmeliğine</w:t>
            </w:r>
            <w:r w:rsidRPr="0097659A">
              <w:rPr>
                <w:spacing w:val="3"/>
                <w:sz w:val="18"/>
                <w:szCs w:val="18"/>
              </w:rPr>
              <w:t xml:space="preserve"> uygun olarak</w:t>
            </w:r>
            <w:r w:rsidR="00906498" w:rsidRPr="0097659A">
              <w:rPr>
                <w:spacing w:val="3"/>
                <w:sz w:val="18"/>
                <w:szCs w:val="18"/>
              </w:rPr>
              <w:t xml:space="preserve"> tip onayı onay numarası ve verildiği tarih</w:t>
            </w:r>
          </w:p>
        </w:tc>
        <w:tc>
          <w:tcPr>
            <w:tcW w:w="1214" w:type="dxa"/>
            <w:shd w:val="clear" w:color="auto" w:fill="auto"/>
            <w:vAlign w:val="center"/>
          </w:tcPr>
          <w:p w14:paraId="6A65D156" w14:textId="77777777" w:rsidR="00906498" w:rsidRPr="0097659A" w:rsidRDefault="00906498" w:rsidP="00906498">
            <w:pPr>
              <w:ind w:right="200"/>
              <w:rPr>
                <w:sz w:val="18"/>
                <w:szCs w:val="18"/>
              </w:rPr>
            </w:pPr>
            <w:r w:rsidRPr="0097659A">
              <w:rPr>
                <w:bCs/>
                <w:spacing w:val="3"/>
                <w:sz w:val="18"/>
                <w:szCs w:val="18"/>
              </w:rPr>
              <w:t>EM-REB</w:t>
            </w:r>
          </w:p>
        </w:tc>
        <w:tc>
          <w:tcPr>
            <w:tcW w:w="2054" w:type="dxa"/>
            <w:shd w:val="clear" w:color="auto" w:fill="auto"/>
            <w:vAlign w:val="center"/>
          </w:tcPr>
          <w:p w14:paraId="5F1CD204" w14:textId="77777777" w:rsidR="00906498" w:rsidRPr="0097659A" w:rsidRDefault="00906498" w:rsidP="00906498">
            <w:pPr>
              <w:widowControl w:val="0"/>
              <w:autoSpaceDE/>
              <w:autoSpaceDN/>
              <w:ind w:left="109"/>
              <w:jc w:val="center"/>
              <w:rPr>
                <w:spacing w:val="3"/>
                <w:sz w:val="18"/>
                <w:szCs w:val="18"/>
              </w:rPr>
            </w:pPr>
            <w:r w:rsidRPr="0097659A">
              <w:rPr>
                <w:spacing w:val="3"/>
                <w:sz w:val="18"/>
                <w:szCs w:val="18"/>
              </w:rPr>
              <w:t>RAYLI YEDEK MOTOR B</w:t>
            </w:r>
          </w:p>
        </w:tc>
      </w:tr>
    </w:tbl>
    <w:p w14:paraId="142D1017" w14:textId="77777777" w:rsidR="0057511C" w:rsidRPr="0097659A" w:rsidRDefault="0057511C" w:rsidP="0057511C">
      <w:pPr>
        <w:rPr>
          <w:vanish/>
        </w:rPr>
      </w:pPr>
    </w:p>
    <w:tbl>
      <w:tblPr>
        <w:tblpPr w:leftFromText="141" w:rightFromText="141" w:vertAnchor="text" w:horzAnchor="margin" w:tblpY="-347"/>
        <w:tblW w:w="93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229"/>
        <w:gridCol w:w="3091"/>
        <w:gridCol w:w="1728"/>
        <w:gridCol w:w="1214"/>
        <w:gridCol w:w="2054"/>
      </w:tblGrid>
      <w:tr w:rsidR="00062639" w:rsidRPr="0097659A" w14:paraId="21866708" w14:textId="77777777" w:rsidTr="00A31FB2">
        <w:trPr>
          <w:trHeight w:hRule="exact" w:val="696"/>
        </w:trPr>
        <w:tc>
          <w:tcPr>
            <w:tcW w:w="1229" w:type="dxa"/>
            <w:vMerge w:val="restart"/>
            <w:shd w:val="clear" w:color="auto" w:fill="auto"/>
            <w:vAlign w:val="center"/>
          </w:tcPr>
          <w:p w14:paraId="1FCEF23D" w14:textId="77777777" w:rsidR="00A31FB2" w:rsidRPr="0097659A" w:rsidRDefault="00A31FB2" w:rsidP="00A31FB2">
            <w:pPr>
              <w:widowControl w:val="0"/>
              <w:autoSpaceDE/>
              <w:autoSpaceDN/>
              <w:jc w:val="center"/>
              <w:rPr>
                <w:spacing w:val="3"/>
                <w:sz w:val="18"/>
                <w:szCs w:val="18"/>
              </w:rPr>
            </w:pPr>
            <w:r w:rsidRPr="0097659A">
              <w:rPr>
                <w:spacing w:val="3"/>
                <w:sz w:val="18"/>
                <w:szCs w:val="18"/>
              </w:rPr>
              <w:lastRenderedPageBreak/>
              <w:t>2016/1628/AB Yönetmelik maddesi (sütun 1)</w:t>
            </w:r>
          </w:p>
        </w:tc>
        <w:tc>
          <w:tcPr>
            <w:tcW w:w="4819" w:type="dxa"/>
            <w:gridSpan w:val="2"/>
            <w:shd w:val="clear" w:color="auto" w:fill="auto"/>
            <w:vAlign w:val="center"/>
          </w:tcPr>
          <w:p w14:paraId="612FC442" w14:textId="77777777" w:rsidR="00A31FB2" w:rsidRPr="0097659A" w:rsidRDefault="00A31FB2" w:rsidP="00A31FB2">
            <w:pPr>
              <w:widowControl w:val="0"/>
              <w:autoSpaceDE/>
              <w:autoSpaceDN/>
              <w:jc w:val="center"/>
              <w:rPr>
                <w:spacing w:val="3"/>
                <w:sz w:val="18"/>
                <w:szCs w:val="18"/>
              </w:rPr>
            </w:pPr>
            <w:r w:rsidRPr="0097659A">
              <w:rPr>
                <w:spacing w:val="3"/>
                <w:sz w:val="18"/>
                <w:szCs w:val="18"/>
              </w:rPr>
              <w:t>Uygunluk Beyanının 2. Bölümünde belirtilmesi gereken bilgiler</w:t>
            </w:r>
          </w:p>
        </w:tc>
        <w:tc>
          <w:tcPr>
            <w:tcW w:w="3268" w:type="dxa"/>
            <w:gridSpan w:val="2"/>
            <w:shd w:val="clear" w:color="auto" w:fill="auto"/>
            <w:vAlign w:val="center"/>
          </w:tcPr>
          <w:p w14:paraId="0088F75D" w14:textId="0C0D03C4" w:rsidR="00A31FB2" w:rsidRPr="0097659A" w:rsidRDefault="00A31FB2" w:rsidP="00916CA6">
            <w:pPr>
              <w:widowControl w:val="0"/>
              <w:autoSpaceDE/>
              <w:autoSpaceDN/>
              <w:jc w:val="center"/>
              <w:rPr>
                <w:spacing w:val="3"/>
                <w:sz w:val="18"/>
                <w:szCs w:val="18"/>
              </w:rPr>
            </w:pPr>
            <w:r w:rsidRPr="0097659A">
              <w:rPr>
                <w:spacing w:val="3"/>
                <w:sz w:val="18"/>
                <w:szCs w:val="18"/>
              </w:rPr>
              <w:t xml:space="preserve">III’üncü ekin </w:t>
            </w:r>
            <w:r w:rsidR="002A4D46" w:rsidRPr="0097659A">
              <w:rPr>
                <w:spacing w:val="3"/>
                <w:sz w:val="18"/>
                <w:szCs w:val="18"/>
              </w:rPr>
              <w:t>1. Açıklayıcı Eki</w:t>
            </w:r>
            <w:r w:rsidRPr="0097659A">
              <w:rPr>
                <w:spacing w:val="3"/>
                <w:sz w:val="18"/>
                <w:szCs w:val="18"/>
              </w:rPr>
              <w:t>ndeki Tablo 1 uyarınca zorunlu işaretlemede belirtilecek olan destekleyici bilgiler</w:t>
            </w:r>
          </w:p>
        </w:tc>
      </w:tr>
      <w:tr w:rsidR="00062639" w:rsidRPr="0097659A" w14:paraId="739E79E6" w14:textId="77777777" w:rsidTr="00A31FB2">
        <w:trPr>
          <w:trHeight w:hRule="exact" w:val="1037"/>
        </w:trPr>
        <w:tc>
          <w:tcPr>
            <w:tcW w:w="1229" w:type="dxa"/>
            <w:vMerge/>
            <w:shd w:val="clear" w:color="auto" w:fill="auto"/>
            <w:vAlign w:val="center"/>
          </w:tcPr>
          <w:p w14:paraId="3C2B52E2" w14:textId="77777777" w:rsidR="00A31FB2" w:rsidRPr="0097659A" w:rsidRDefault="00A31FB2" w:rsidP="00A31FB2">
            <w:pPr>
              <w:jc w:val="center"/>
              <w:rPr>
                <w:sz w:val="18"/>
                <w:szCs w:val="18"/>
              </w:rPr>
            </w:pPr>
          </w:p>
        </w:tc>
        <w:tc>
          <w:tcPr>
            <w:tcW w:w="3091" w:type="dxa"/>
            <w:shd w:val="clear" w:color="auto" w:fill="auto"/>
            <w:vAlign w:val="center"/>
          </w:tcPr>
          <w:p w14:paraId="65177730" w14:textId="77777777" w:rsidR="00A31FB2" w:rsidRPr="0097659A" w:rsidRDefault="00A31FB2" w:rsidP="00A31FB2">
            <w:pPr>
              <w:widowControl w:val="0"/>
              <w:autoSpaceDE/>
              <w:autoSpaceDN/>
              <w:jc w:val="center"/>
              <w:rPr>
                <w:spacing w:val="3"/>
                <w:sz w:val="18"/>
                <w:szCs w:val="18"/>
              </w:rPr>
            </w:pPr>
            <w:r w:rsidRPr="0097659A">
              <w:rPr>
                <w:spacing w:val="3"/>
                <w:sz w:val="18"/>
                <w:szCs w:val="18"/>
              </w:rPr>
              <w:t>Madde 1 için gereken metin (sütun 2)</w:t>
            </w:r>
          </w:p>
        </w:tc>
        <w:tc>
          <w:tcPr>
            <w:tcW w:w="1728" w:type="dxa"/>
            <w:shd w:val="clear" w:color="auto" w:fill="auto"/>
            <w:vAlign w:val="center"/>
          </w:tcPr>
          <w:p w14:paraId="50444EBE" w14:textId="77777777" w:rsidR="00A31FB2" w:rsidRPr="0097659A" w:rsidRDefault="00A31FB2" w:rsidP="00A31FB2">
            <w:pPr>
              <w:widowControl w:val="0"/>
              <w:autoSpaceDE/>
              <w:autoSpaceDN/>
              <w:jc w:val="center"/>
              <w:rPr>
                <w:spacing w:val="3"/>
                <w:sz w:val="18"/>
                <w:szCs w:val="18"/>
              </w:rPr>
            </w:pPr>
            <w:r w:rsidRPr="0097659A">
              <w:rPr>
                <w:spacing w:val="3"/>
                <w:sz w:val="18"/>
                <w:szCs w:val="18"/>
              </w:rPr>
              <w:t>Madde 2 için gereken ilave bilgiler (sütun 3)</w:t>
            </w:r>
          </w:p>
        </w:tc>
        <w:tc>
          <w:tcPr>
            <w:tcW w:w="1214" w:type="dxa"/>
            <w:shd w:val="clear" w:color="auto" w:fill="auto"/>
            <w:vAlign w:val="center"/>
          </w:tcPr>
          <w:p w14:paraId="678DB4D9" w14:textId="77777777" w:rsidR="00A31FB2" w:rsidRPr="0097659A" w:rsidRDefault="00A31FB2" w:rsidP="00A31FB2">
            <w:pPr>
              <w:widowControl w:val="0"/>
              <w:autoSpaceDE/>
              <w:autoSpaceDN/>
              <w:ind w:right="12"/>
              <w:jc w:val="center"/>
              <w:rPr>
                <w:spacing w:val="3"/>
                <w:sz w:val="18"/>
                <w:szCs w:val="18"/>
              </w:rPr>
            </w:pPr>
            <w:r w:rsidRPr="0097659A">
              <w:rPr>
                <w:spacing w:val="3"/>
                <w:sz w:val="18"/>
                <w:szCs w:val="18"/>
                <w:shd w:val="clear" w:color="auto" w:fill="FFFFFF"/>
              </w:rPr>
              <w:t xml:space="preserve">Muafiyet kodu (EM) veya geçiş kodu (TR) (sütun 4) </w:t>
            </w:r>
          </w:p>
        </w:tc>
        <w:tc>
          <w:tcPr>
            <w:tcW w:w="2054" w:type="dxa"/>
            <w:shd w:val="clear" w:color="auto" w:fill="auto"/>
            <w:vAlign w:val="center"/>
          </w:tcPr>
          <w:p w14:paraId="425FE344" w14:textId="77777777" w:rsidR="00A31FB2" w:rsidRPr="0097659A" w:rsidRDefault="00A31FB2" w:rsidP="00A31FB2">
            <w:pPr>
              <w:widowControl w:val="0"/>
              <w:autoSpaceDE/>
              <w:autoSpaceDN/>
              <w:jc w:val="center"/>
              <w:rPr>
                <w:spacing w:val="3"/>
                <w:sz w:val="18"/>
                <w:szCs w:val="18"/>
              </w:rPr>
            </w:pPr>
            <w:r w:rsidRPr="0097659A">
              <w:rPr>
                <w:spacing w:val="3"/>
                <w:sz w:val="18"/>
                <w:szCs w:val="18"/>
              </w:rPr>
              <w:t>Destekleyici bilgi metni (sütun 5)</w:t>
            </w:r>
          </w:p>
        </w:tc>
      </w:tr>
      <w:tr w:rsidR="00062639" w:rsidRPr="0097659A" w14:paraId="2213A50F" w14:textId="77777777" w:rsidTr="00A31FB2">
        <w:trPr>
          <w:trHeight w:hRule="exact" w:val="4483"/>
        </w:trPr>
        <w:tc>
          <w:tcPr>
            <w:tcW w:w="1229" w:type="dxa"/>
            <w:shd w:val="clear" w:color="auto" w:fill="auto"/>
            <w:vAlign w:val="center"/>
          </w:tcPr>
          <w:p w14:paraId="21B7505D" w14:textId="6A563DD5" w:rsidR="00A31FB2" w:rsidRPr="0097659A" w:rsidRDefault="00A31FB2" w:rsidP="00A31FB2">
            <w:pPr>
              <w:jc w:val="left"/>
              <w:rPr>
                <w:sz w:val="18"/>
                <w:szCs w:val="18"/>
              </w:rPr>
            </w:pPr>
            <w:r w:rsidRPr="0097659A">
              <w:rPr>
                <w:bCs/>
                <w:spacing w:val="3"/>
                <w:sz w:val="18"/>
                <w:szCs w:val="18"/>
              </w:rPr>
              <w:t>35</w:t>
            </w:r>
            <w:r w:rsidR="0007093F" w:rsidRPr="0097659A">
              <w:rPr>
                <w:bCs/>
                <w:spacing w:val="3"/>
                <w:sz w:val="18"/>
                <w:szCs w:val="18"/>
              </w:rPr>
              <w:t xml:space="preserve"> </w:t>
            </w:r>
            <w:r w:rsidRPr="0097659A">
              <w:rPr>
                <w:bCs/>
                <w:spacing w:val="3"/>
                <w:sz w:val="18"/>
                <w:szCs w:val="18"/>
              </w:rPr>
              <w:t>inci maddesinin sekizinci fıkrası</w:t>
            </w:r>
          </w:p>
        </w:tc>
        <w:tc>
          <w:tcPr>
            <w:tcW w:w="3091" w:type="dxa"/>
            <w:shd w:val="clear" w:color="auto" w:fill="auto"/>
            <w:vAlign w:val="center"/>
          </w:tcPr>
          <w:p w14:paraId="1092B12B" w14:textId="4F100114" w:rsidR="00A31FB2" w:rsidRPr="0097659A" w:rsidRDefault="00A31FB2" w:rsidP="00A31FB2">
            <w:pPr>
              <w:widowControl w:val="0"/>
              <w:autoSpaceDE/>
              <w:autoSpaceDN/>
              <w:spacing w:after="60"/>
              <w:rPr>
                <w:spacing w:val="3"/>
                <w:sz w:val="18"/>
                <w:szCs w:val="18"/>
              </w:rPr>
            </w:pPr>
            <w:r w:rsidRPr="0097659A">
              <w:rPr>
                <w:spacing w:val="3"/>
                <w:sz w:val="18"/>
                <w:szCs w:val="18"/>
              </w:rPr>
              <w:t>2016/1628/AB Yönetmeliğin 35</w:t>
            </w:r>
            <w:r w:rsidR="0007093F" w:rsidRPr="0097659A">
              <w:rPr>
                <w:spacing w:val="3"/>
                <w:sz w:val="18"/>
                <w:szCs w:val="18"/>
              </w:rPr>
              <w:t xml:space="preserve"> </w:t>
            </w:r>
            <w:r w:rsidRPr="0097659A">
              <w:rPr>
                <w:spacing w:val="3"/>
                <w:sz w:val="18"/>
                <w:szCs w:val="18"/>
              </w:rPr>
              <w:t xml:space="preserve">inci maddesinin sekizinci </w:t>
            </w:r>
            <w:r w:rsidR="008538E4" w:rsidRPr="0097659A">
              <w:rPr>
                <w:spacing w:val="3"/>
                <w:sz w:val="18"/>
                <w:szCs w:val="18"/>
              </w:rPr>
              <w:t>fıkrası uyarınca</w:t>
            </w:r>
            <w:r w:rsidRPr="0097659A">
              <w:rPr>
                <w:spacing w:val="3"/>
                <w:sz w:val="18"/>
                <w:szCs w:val="18"/>
              </w:rPr>
              <w:t xml:space="preserve">, 6 Ekim 2016 tarihli 2008/57/AT  </w:t>
            </w:r>
            <w:r w:rsidR="00C93798" w:rsidRPr="0097659A">
              <w:rPr>
                <w:spacing w:val="3"/>
                <w:sz w:val="18"/>
                <w:szCs w:val="18"/>
              </w:rPr>
              <w:t>Yönetmeliği</w:t>
            </w:r>
            <w:r w:rsidRPr="0097659A">
              <w:rPr>
                <w:spacing w:val="3"/>
                <w:sz w:val="18"/>
                <w:szCs w:val="18"/>
              </w:rPr>
              <w:t xml:space="preserve"> </w:t>
            </w:r>
            <w:r w:rsidRPr="0097659A">
              <w:rPr>
                <w:spacing w:val="3"/>
                <w:sz w:val="18"/>
                <w:szCs w:val="18"/>
                <w:vertAlign w:val="superscript"/>
              </w:rPr>
              <w:t>(2)</w:t>
            </w:r>
            <w:r w:rsidRPr="0097659A">
              <w:rPr>
                <w:spacing w:val="3"/>
                <w:sz w:val="18"/>
                <w:szCs w:val="18"/>
              </w:rPr>
              <w:t xml:space="preserve"> tarafından tanımlanan geliştirmenin ileri </w:t>
            </w:r>
            <w:r w:rsidR="008538E4" w:rsidRPr="0097659A">
              <w:rPr>
                <w:spacing w:val="3"/>
                <w:sz w:val="18"/>
                <w:szCs w:val="18"/>
              </w:rPr>
              <w:t>bir aşamasındaki</w:t>
            </w:r>
            <w:r w:rsidRPr="0097659A">
              <w:rPr>
                <w:spacing w:val="3"/>
                <w:sz w:val="18"/>
                <w:szCs w:val="18"/>
              </w:rPr>
              <w:t xml:space="preserve"> bir projenin parçası olarak RLL veya RLR motoru.</w:t>
            </w:r>
          </w:p>
          <w:p w14:paraId="66A366A1" w14:textId="4A3A8450" w:rsidR="00A31FB2" w:rsidRPr="0097659A" w:rsidRDefault="00A31FB2" w:rsidP="00A31FB2">
            <w:pPr>
              <w:widowControl w:val="0"/>
              <w:autoSpaceDE/>
              <w:autoSpaceDN/>
              <w:spacing w:before="60"/>
              <w:rPr>
                <w:spacing w:val="3"/>
                <w:sz w:val="18"/>
                <w:szCs w:val="18"/>
                <w:highlight w:val="yellow"/>
              </w:rPr>
            </w:pPr>
            <w:r w:rsidRPr="0097659A">
              <w:rPr>
                <w:spacing w:val="3"/>
                <w:sz w:val="18"/>
                <w:szCs w:val="18"/>
              </w:rPr>
              <w:t xml:space="preserve">Bu motor sadece 2008/57/AT  </w:t>
            </w:r>
            <w:r w:rsidR="00C93798" w:rsidRPr="0097659A">
              <w:rPr>
                <w:spacing w:val="3"/>
                <w:sz w:val="18"/>
                <w:szCs w:val="18"/>
              </w:rPr>
              <w:t>Yönetmeliği</w:t>
            </w:r>
            <w:r w:rsidRPr="0097659A">
              <w:rPr>
                <w:spacing w:val="3"/>
                <w:sz w:val="18"/>
                <w:szCs w:val="18"/>
              </w:rPr>
              <w:t xml:space="preserve"> ile tanımlandığı şekilde, 2016/1628/AB Yönetmeliğin</w:t>
            </w:r>
            <w:r w:rsidR="0038445D" w:rsidRPr="0097659A">
              <w:rPr>
                <w:spacing w:val="3"/>
                <w:sz w:val="18"/>
                <w:szCs w:val="18"/>
              </w:rPr>
              <w:t>in</w:t>
            </w:r>
            <w:r w:rsidRPr="0097659A">
              <w:rPr>
                <w:spacing w:val="3"/>
                <w:sz w:val="18"/>
                <w:szCs w:val="18"/>
              </w:rPr>
              <w:t xml:space="preserve"> II’inci </w:t>
            </w:r>
            <w:r w:rsidR="0038445D" w:rsidRPr="0097659A">
              <w:rPr>
                <w:spacing w:val="3"/>
                <w:sz w:val="18"/>
                <w:szCs w:val="18"/>
              </w:rPr>
              <w:t>Ekinde</w:t>
            </w:r>
            <w:r w:rsidRPr="0097659A">
              <w:rPr>
                <w:spacing w:val="3"/>
                <w:sz w:val="18"/>
                <w:szCs w:val="18"/>
              </w:rPr>
              <w:t xml:space="preserve"> Tablo II-7 veya Tablo II-8 içinde belirtilen emisyon sınırlarına uygun motor kullanmanın orantısız maliyeti nedeniyle </w:t>
            </w:r>
            <w:r w:rsidR="001F2E12" w:rsidRPr="0097659A">
              <w:rPr>
                <w:spacing w:val="3"/>
                <w:sz w:val="18"/>
                <w:szCs w:val="18"/>
              </w:rPr>
              <w:t>bir onay</w:t>
            </w:r>
            <w:r w:rsidRPr="0097659A">
              <w:rPr>
                <w:spacing w:val="3"/>
                <w:sz w:val="18"/>
                <w:szCs w:val="18"/>
              </w:rPr>
              <w:t xml:space="preserve"> kuruluşu tarafından izin verilen ileri bir geliştirme aşamasındaki projenin bir parçası olarak piyasaya sürülür.</w:t>
            </w:r>
          </w:p>
        </w:tc>
        <w:tc>
          <w:tcPr>
            <w:tcW w:w="1728" w:type="dxa"/>
            <w:shd w:val="clear" w:color="auto" w:fill="auto"/>
            <w:vAlign w:val="center"/>
          </w:tcPr>
          <w:p w14:paraId="25A52E8B" w14:textId="77777777" w:rsidR="00A31FB2" w:rsidRPr="0097659A" w:rsidRDefault="00A31FB2" w:rsidP="00A31FB2">
            <w:pPr>
              <w:widowControl w:val="0"/>
              <w:autoSpaceDE/>
              <w:autoSpaceDN/>
              <w:spacing w:after="60"/>
              <w:rPr>
                <w:spacing w:val="3"/>
                <w:sz w:val="18"/>
                <w:szCs w:val="18"/>
              </w:rPr>
            </w:pPr>
            <w:r w:rsidRPr="0097659A">
              <w:rPr>
                <w:spacing w:val="3"/>
                <w:sz w:val="18"/>
                <w:szCs w:val="18"/>
              </w:rPr>
              <w:t>Projeye izin veren onay kuruluşu</w:t>
            </w:r>
          </w:p>
          <w:p w14:paraId="4CF74E3B" w14:textId="77777777" w:rsidR="00A31FB2" w:rsidRPr="0097659A" w:rsidRDefault="00A31FB2" w:rsidP="00A31FB2">
            <w:pPr>
              <w:widowControl w:val="0"/>
              <w:autoSpaceDE/>
              <w:autoSpaceDN/>
              <w:spacing w:before="60" w:after="60"/>
              <w:jc w:val="left"/>
              <w:rPr>
                <w:spacing w:val="3"/>
                <w:sz w:val="18"/>
                <w:szCs w:val="18"/>
              </w:rPr>
            </w:pPr>
            <w:r w:rsidRPr="0097659A">
              <w:rPr>
                <w:spacing w:val="3"/>
                <w:sz w:val="18"/>
                <w:szCs w:val="18"/>
              </w:rPr>
              <w:t>Yetkili Proje referansı.</w:t>
            </w:r>
          </w:p>
          <w:p w14:paraId="46810F11" w14:textId="77777777" w:rsidR="00A31FB2" w:rsidRPr="0097659A" w:rsidRDefault="002C6603" w:rsidP="00BD237A">
            <w:pPr>
              <w:widowControl w:val="0"/>
              <w:autoSpaceDE/>
              <w:autoSpaceDN/>
              <w:spacing w:before="60"/>
              <w:rPr>
                <w:spacing w:val="3"/>
                <w:sz w:val="18"/>
                <w:szCs w:val="18"/>
              </w:rPr>
            </w:pPr>
            <w:r w:rsidRPr="0097659A">
              <w:rPr>
                <w:spacing w:val="3"/>
                <w:sz w:val="18"/>
                <w:szCs w:val="18"/>
              </w:rPr>
              <w:t xml:space="preserve">97/68/AT </w:t>
            </w:r>
            <w:r w:rsidR="009F7CFA" w:rsidRPr="0097659A">
              <w:rPr>
                <w:spacing w:val="3"/>
                <w:sz w:val="18"/>
                <w:szCs w:val="18"/>
              </w:rPr>
              <w:t>Yönetmeliğine</w:t>
            </w:r>
            <w:r w:rsidRPr="0097659A">
              <w:rPr>
                <w:spacing w:val="3"/>
                <w:sz w:val="18"/>
                <w:szCs w:val="18"/>
              </w:rPr>
              <w:t xml:space="preserve"> uygun olarak</w:t>
            </w:r>
            <w:r w:rsidR="00A31FB2" w:rsidRPr="0097659A">
              <w:rPr>
                <w:spacing w:val="3"/>
                <w:sz w:val="18"/>
                <w:szCs w:val="18"/>
              </w:rPr>
              <w:t xml:space="preserve"> tip onayı onay numarası ve verildiği tarih</w:t>
            </w:r>
          </w:p>
        </w:tc>
        <w:tc>
          <w:tcPr>
            <w:tcW w:w="1214" w:type="dxa"/>
            <w:shd w:val="clear" w:color="auto" w:fill="auto"/>
            <w:vAlign w:val="center"/>
          </w:tcPr>
          <w:p w14:paraId="602BCCA6" w14:textId="77777777" w:rsidR="00A31FB2" w:rsidRPr="0097659A" w:rsidRDefault="00A31FB2" w:rsidP="00A31FB2">
            <w:pPr>
              <w:ind w:right="200"/>
              <w:rPr>
                <w:sz w:val="18"/>
                <w:szCs w:val="18"/>
              </w:rPr>
            </w:pPr>
            <w:r w:rsidRPr="0097659A">
              <w:rPr>
                <w:bCs/>
                <w:spacing w:val="3"/>
                <w:sz w:val="18"/>
                <w:szCs w:val="18"/>
              </w:rPr>
              <w:t>EM-PRR</w:t>
            </w:r>
          </w:p>
        </w:tc>
        <w:tc>
          <w:tcPr>
            <w:tcW w:w="2054" w:type="dxa"/>
            <w:shd w:val="clear" w:color="auto" w:fill="auto"/>
            <w:vAlign w:val="center"/>
          </w:tcPr>
          <w:p w14:paraId="0B56F578" w14:textId="77777777" w:rsidR="00A31FB2" w:rsidRPr="0097659A" w:rsidRDefault="00A31FB2" w:rsidP="00A31FB2">
            <w:pPr>
              <w:widowControl w:val="0"/>
              <w:autoSpaceDE/>
              <w:autoSpaceDN/>
              <w:jc w:val="center"/>
              <w:rPr>
                <w:spacing w:val="3"/>
                <w:sz w:val="18"/>
                <w:szCs w:val="18"/>
              </w:rPr>
            </w:pPr>
            <w:r w:rsidRPr="0097659A">
              <w:rPr>
                <w:spacing w:val="3"/>
                <w:sz w:val="18"/>
                <w:szCs w:val="18"/>
              </w:rPr>
              <w:t>RAYLI PROJE MOTORU</w:t>
            </w:r>
          </w:p>
        </w:tc>
      </w:tr>
      <w:tr w:rsidR="00062639" w:rsidRPr="0097659A" w14:paraId="0B559395" w14:textId="77777777" w:rsidTr="00A31FB2">
        <w:trPr>
          <w:trHeight w:hRule="exact" w:val="3725"/>
        </w:trPr>
        <w:tc>
          <w:tcPr>
            <w:tcW w:w="1229" w:type="dxa"/>
            <w:shd w:val="clear" w:color="auto" w:fill="auto"/>
            <w:vAlign w:val="center"/>
          </w:tcPr>
          <w:p w14:paraId="66AFE738" w14:textId="77777777" w:rsidR="00A31FB2" w:rsidRPr="0097659A" w:rsidRDefault="00A31FB2" w:rsidP="00A31FB2">
            <w:pPr>
              <w:jc w:val="left"/>
              <w:rPr>
                <w:sz w:val="18"/>
                <w:szCs w:val="18"/>
              </w:rPr>
            </w:pPr>
            <w:r w:rsidRPr="0097659A">
              <w:rPr>
                <w:bCs/>
                <w:spacing w:val="3"/>
                <w:sz w:val="18"/>
                <w:szCs w:val="18"/>
              </w:rPr>
              <w:t>3</w:t>
            </w:r>
            <w:r w:rsidR="00583226" w:rsidRPr="0097659A">
              <w:rPr>
                <w:bCs/>
                <w:spacing w:val="3"/>
                <w:sz w:val="18"/>
                <w:szCs w:val="18"/>
              </w:rPr>
              <w:t>6</w:t>
            </w:r>
            <w:r w:rsidRPr="0097659A">
              <w:rPr>
                <w:bCs/>
                <w:spacing w:val="3"/>
                <w:sz w:val="18"/>
                <w:szCs w:val="18"/>
              </w:rPr>
              <w:t xml:space="preserve"> </w:t>
            </w:r>
            <w:r w:rsidR="00583226" w:rsidRPr="0097659A">
              <w:rPr>
                <w:bCs/>
                <w:spacing w:val="3"/>
                <w:sz w:val="18"/>
                <w:szCs w:val="18"/>
              </w:rPr>
              <w:t xml:space="preserve">ıncı </w:t>
            </w:r>
            <w:r w:rsidRPr="0097659A">
              <w:rPr>
                <w:bCs/>
                <w:spacing w:val="3"/>
                <w:sz w:val="18"/>
                <w:szCs w:val="18"/>
              </w:rPr>
              <w:t>maddesinin dördüncü fıkrası</w:t>
            </w:r>
          </w:p>
        </w:tc>
        <w:tc>
          <w:tcPr>
            <w:tcW w:w="3091" w:type="dxa"/>
            <w:shd w:val="clear" w:color="auto" w:fill="auto"/>
            <w:vAlign w:val="center"/>
          </w:tcPr>
          <w:p w14:paraId="05464715" w14:textId="77777777" w:rsidR="00A31FB2" w:rsidRPr="0097659A" w:rsidRDefault="00A31FB2" w:rsidP="00A31FB2">
            <w:pPr>
              <w:widowControl w:val="0"/>
              <w:autoSpaceDE/>
              <w:autoSpaceDN/>
              <w:spacing w:after="60"/>
              <w:rPr>
                <w:spacing w:val="3"/>
                <w:sz w:val="18"/>
                <w:szCs w:val="18"/>
              </w:rPr>
            </w:pPr>
            <w:r w:rsidRPr="0097659A">
              <w:rPr>
                <w:spacing w:val="3"/>
                <w:sz w:val="18"/>
                <w:szCs w:val="18"/>
              </w:rPr>
              <w:t>Yeni teknolojiler veya yeni kavramlar içeren ve bu yeni teknolojiler veya yeni kavramların bir sonucu olarak, 2016/1628/AB Yönetmeliğin bir veya daha fazla şartı ile uyumlu olmayan motor.</w:t>
            </w:r>
          </w:p>
          <w:p w14:paraId="7421AE24" w14:textId="3406428B" w:rsidR="00A31FB2" w:rsidRPr="0097659A" w:rsidRDefault="00A31FB2" w:rsidP="00A31FB2">
            <w:pPr>
              <w:widowControl w:val="0"/>
              <w:autoSpaceDE/>
              <w:autoSpaceDN/>
              <w:spacing w:before="60"/>
              <w:rPr>
                <w:spacing w:val="3"/>
                <w:sz w:val="18"/>
                <w:szCs w:val="18"/>
              </w:rPr>
            </w:pPr>
            <w:r w:rsidRPr="0097659A">
              <w:rPr>
                <w:spacing w:val="3"/>
                <w:sz w:val="18"/>
                <w:szCs w:val="18"/>
              </w:rPr>
              <w:t>Bu motor sadece 2016/1628/AB Yönetmeliğin</w:t>
            </w:r>
            <w:r w:rsidR="00357EAF" w:rsidRPr="0097659A">
              <w:rPr>
                <w:spacing w:val="3"/>
                <w:sz w:val="18"/>
                <w:szCs w:val="18"/>
              </w:rPr>
              <w:t>in</w:t>
            </w:r>
            <w:r w:rsidRPr="0097659A">
              <w:rPr>
                <w:spacing w:val="3"/>
                <w:sz w:val="18"/>
                <w:szCs w:val="18"/>
              </w:rPr>
              <w:t xml:space="preserve"> 3</w:t>
            </w:r>
            <w:r w:rsidR="00583226" w:rsidRPr="0097659A">
              <w:rPr>
                <w:spacing w:val="3"/>
                <w:sz w:val="18"/>
                <w:szCs w:val="18"/>
              </w:rPr>
              <w:t>6 ncı</w:t>
            </w:r>
            <w:r w:rsidRPr="0097659A">
              <w:rPr>
                <w:spacing w:val="3"/>
                <w:sz w:val="18"/>
                <w:szCs w:val="18"/>
              </w:rPr>
              <w:t xml:space="preserve"> maddesinin dördüncü fıkrası uyarınca onay kuruluşu tarafından verilmiş bir geçici tip onayı belgesi olduğunda yeni teknolojileri veya yeni kavramları kullanan bir motor olarak piyasaya sürülür.</w:t>
            </w:r>
          </w:p>
        </w:tc>
        <w:tc>
          <w:tcPr>
            <w:tcW w:w="1728" w:type="dxa"/>
            <w:shd w:val="clear" w:color="auto" w:fill="auto"/>
            <w:vAlign w:val="center"/>
          </w:tcPr>
          <w:p w14:paraId="4B22A027" w14:textId="77777777" w:rsidR="00A31FB2" w:rsidRPr="0097659A" w:rsidRDefault="00A31FB2" w:rsidP="00A31FB2">
            <w:pPr>
              <w:widowControl w:val="0"/>
              <w:autoSpaceDE/>
              <w:autoSpaceDN/>
              <w:spacing w:after="60"/>
              <w:rPr>
                <w:spacing w:val="3"/>
                <w:sz w:val="18"/>
                <w:szCs w:val="18"/>
              </w:rPr>
            </w:pPr>
            <w:r w:rsidRPr="0097659A">
              <w:rPr>
                <w:spacing w:val="3"/>
                <w:sz w:val="18"/>
                <w:szCs w:val="18"/>
              </w:rPr>
              <w:t>Geçici tip onayı sayısı ve verildiği tarih</w:t>
            </w:r>
          </w:p>
          <w:p w14:paraId="0A66C26D" w14:textId="77777777" w:rsidR="00A31FB2" w:rsidRPr="0097659A" w:rsidRDefault="00A31FB2" w:rsidP="00A31FB2">
            <w:pPr>
              <w:widowControl w:val="0"/>
              <w:autoSpaceDE/>
              <w:autoSpaceDN/>
              <w:spacing w:before="60" w:after="60"/>
              <w:rPr>
                <w:spacing w:val="3"/>
                <w:sz w:val="18"/>
                <w:szCs w:val="18"/>
              </w:rPr>
            </w:pPr>
            <w:r w:rsidRPr="0097659A">
              <w:rPr>
                <w:spacing w:val="3"/>
                <w:sz w:val="18"/>
                <w:szCs w:val="18"/>
              </w:rPr>
              <w:t>Geçici AB tip onayının sona erdiği tarih</w:t>
            </w:r>
            <w:r w:rsidRPr="0097659A">
              <w:rPr>
                <w:spacing w:val="3"/>
                <w:sz w:val="18"/>
                <w:szCs w:val="18"/>
              </w:rPr>
              <w:softHyphen/>
              <w:t>visional EU type- approval ends</w:t>
            </w:r>
          </w:p>
          <w:p w14:paraId="233D834D" w14:textId="77777777" w:rsidR="00A31FB2" w:rsidRPr="0097659A" w:rsidRDefault="00A31FB2" w:rsidP="00A31FB2">
            <w:pPr>
              <w:widowControl w:val="0"/>
              <w:autoSpaceDE/>
              <w:autoSpaceDN/>
              <w:spacing w:before="60"/>
              <w:rPr>
                <w:spacing w:val="3"/>
                <w:sz w:val="18"/>
                <w:szCs w:val="18"/>
              </w:rPr>
            </w:pPr>
            <w:r w:rsidRPr="0097659A">
              <w:rPr>
                <w:spacing w:val="3"/>
                <w:sz w:val="18"/>
                <w:szCs w:val="18"/>
              </w:rPr>
              <w:t>2016/1628/AB Yönetmeliğin</w:t>
            </w:r>
            <w:r w:rsidR="00BD237A" w:rsidRPr="0097659A">
              <w:rPr>
                <w:spacing w:val="3"/>
                <w:sz w:val="18"/>
                <w:szCs w:val="18"/>
              </w:rPr>
              <w:t xml:space="preserve"> </w:t>
            </w:r>
            <w:r w:rsidRPr="0097659A">
              <w:rPr>
                <w:spacing w:val="3"/>
                <w:sz w:val="18"/>
                <w:szCs w:val="18"/>
              </w:rPr>
              <w:t>35</w:t>
            </w:r>
            <w:r w:rsidR="00BD237A" w:rsidRPr="0097659A">
              <w:rPr>
                <w:spacing w:val="3"/>
                <w:sz w:val="18"/>
                <w:szCs w:val="18"/>
              </w:rPr>
              <w:t xml:space="preserve"> inci maddsinin üçüncü fıkrası</w:t>
            </w:r>
            <w:r w:rsidRPr="0097659A">
              <w:rPr>
                <w:spacing w:val="3"/>
                <w:sz w:val="18"/>
                <w:szCs w:val="18"/>
              </w:rPr>
              <w:t xml:space="preserve"> uyarınca kısıtlamalar</w:t>
            </w:r>
          </w:p>
        </w:tc>
        <w:tc>
          <w:tcPr>
            <w:tcW w:w="1214" w:type="dxa"/>
            <w:shd w:val="clear" w:color="auto" w:fill="auto"/>
            <w:vAlign w:val="center"/>
          </w:tcPr>
          <w:p w14:paraId="09E2E131" w14:textId="77777777" w:rsidR="00A31FB2" w:rsidRPr="0097659A" w:rsidRDefault="00A31FB2" w:rsidP="00A31FB2">
            <w:pPr>
              <w:ind w:right="200"/>
              <w:rPr>
                <w:sz w:val="18"/>
                <w:szCs w:val="18"/>
              </w:rPr>
            </w:pPr>
            <w:r w:rsidRPr="0097659A">
              <w:rPr>
                <w:bCs/>
                <w:spacing w:val="3"/>
                <w:sz w:val="18"/>
                <w:szCs w:val="18"/>
              </w:rPr>
              <w:t>EM-NTE</w:t>
            </w:r>
          </w:p>
        </w:tc>
        <w:tc>
          <w:tcPr>
            <w:tcW w:w="2054" w:type="dxa"/>
            <w:shd w:val="clear" w:color="auto" w:fill="auto"/>
            <w:vAlign w:val="center"/>
          </w:tcPr>
          <w:p w14:paraId="5FE5BB76" w14:textId="77777777" w:rsidR="00A31FB2" w:rsidRPr="0097659A" w:rsidRDefault="00A31FB2" w:rsidP="00A31FB2">
            <w:pPr>
              <w:widowControl w:val="0"/>
              <w:autoSpaceDE/>
              <w:autoSpaceDN/>
              <w:jc w:val="center"/>
              <w:rPr>
                <w:spacing w:val="3"/>
                <w:sz w:val="18"/>
                <w:szCs w:val="18"/>
              </w:rPr>
            </w:pPr>
            <w:r w:rsidRPr="0097659A">
              <w:rPr>
                <w:spacing w:val="3"/>
                <w:sz w:val="18"/>
                <w:szCs w:val="18"/>
              </w:rPr>
              <w:t>YENİ TEKNOLOJİ MOTOR</w:t>
            </w:r>
          </w:p>
        </w:tc>
      </w:tr>
      <w:tr w:rsidR="00062639" w:rsidRPr="0097659A" w14:paraId="6ABDCC79" w14:textId="77777777" w:rsidTr="00A31FB2">
        <w:trPr>
          <w:trHeight w:hRule="exact" w:val="4238"/>
        </w:trPr>
        <w:tc>
          <w:tcPr>
            <w:tcW w:w="1229" w:type="dxa"/>
            <w:shd w:val="clear" w:color="auto" w:fill="auto"/>
            <w:vAlign w:val="center"/>
          </w:tcPr>
          <w:p w14:paraId="6D0B7C50" w14:textId="77777777" w:rsidR="00A31FB2" w:rsidRPr="0097659A" w:rsidRDefault="00A31FB2" w:rsidP="00A31FB2">
            <w:pPr>
              <w:jc w:val="left"/>
              <w:rPr>
                <w:sz w:val="18"/>
                <w:szCs w:val="18"/>
              </w:rPr>
            </w:pPr>
            <w:r w:rsidRPr="0097659A">
              <w:rPr>
                <w:bCs/>
                <w:spacing w:val="3"/>
                <w:sz w:val="18"/>
                <w:szCs w:val="18"/>
              </w:rPr>
              <w:t xml:space="preserve">59 uncu maddesinin dokuzuncu fıkrası  </w:t>
            </w:r>
          </w:p>
        </w:tc>
        <w:tc>
          <w:tcPr>
            <w:tcW w:w="3091" w:type="dxa"/>
            <w:shd w:val="clear" w:color="auto" w:fill="auto"/>
            <w:vAlign w:val="center"/>
          </w:tcPr>
          <w:p w14:paraId="6CAD0A50" w14:textId="21B9FE2B" w:rsidR="00A31FB2" w:rsidRPr="0097659A" w:rsidRDefault="00A31FB2" w:rsidP="00A31FB2">
            <w:pPr>
              <w:widowControl w:val="0"/>
              <w:autoSpaceDE/>
              <w:autoSpaceDN/>
              <w:spacing w:after="60"/>
              <w:rPr>
                <w:spacing w:val="3"/>
                <w:sz w:val="18"/>
                <w:szCs w:val="18"/>
              </w:rPr>
            </w:pPr>
            <w:r w:rsidRPr="0097659A">
              <w:rPr>
                <w:spacing w:val="3"/>
                <w:sz w:val="18"/>
                <w:szCs w:val="18"/>
              </w:rPr>
              <w:t>2016/1628/AB Yönetmeliği</w:t>
            </w:r>
            <w:r w:rsidR="00357EAF" w:rsidRPr="0097659A">
              <w:rPr>
                <w:spacing w:val="3"/>
                <w:sz w:val="18"/>
                <w:szCs w:val="18"/>
              </w:rPr>
              <w:t>nin</w:t>
            </w:r>
            <w:r w:rsidRPr="0097659A">
              <w:rPr>
                <w:spacing w:val="3"/>
                <w:sz w:val="18"/>
                <w:szCs w:val="18"/>
              </w:rPr>
              <w:t xml:space="preserve"> 59 uncu maddesinin dokuzuncu </w:t>
            </w:r>
            <w:r w:rsidR="008538E4" w:rsidRPr="0097659A">
              <w:rPr>
                <w:spacing w:val="3"/>
                <w:sz w:val="18"/>
                <w:szCs w:val="18"/>
              </w:rPr>
              <w:t>fıkrası uyarınca</w:t>
            </w:r>
            <w:r w:rsidRPr="0097659A">
              <w:rPr>
                <w:spacing w:val="3"/>
                <w:sz w:val="18"/>
                <w:szCs w:val="18"/>
              </w:rPr>
              <w:t xml:space="preserve">, sadece teknik olarak izole edilmiş bir 1520 </w:t>
            </w:r>
            <w:r w:rsidR="00B670A7" w:rsidRPr="0097659A">
              <w:rPr>
                <w:spacing w:val="3"/>
                <w:sz w:val="18"/>
                <w:szCs w:val="18"/>
              </w:rPr>
              <w:t>mm’lik demiryolu</w:t>
            </w:r>
            <w:r w:rsidRPr="0097659A">
              <w:rPr>
                <w:spacing w:val="3"/>
                <w:sz w:val="18"/>
                <w:szCs w:val="18"/>
              </w:rPr>
              <w:t xml:space="preserve"> ağı üzerinde çalışan lokomotiflere takılacak olan, azami net gücü 2.000 kW'dan büyük RLL kategorisindeki motorlar.</w:t>
            </w:r>
          </w:p>
          <w:p w14:paraId="457185A4" w14:textId="77777777" w:rsidR="00A31FB2" w:rsidRPr="0097659A" w:rsidRDefault="00A31FB2" w:rsidP="00A31FB2">
            <w:pPr>
              <w:widowControl w:val="0"/>
              <w:autoSpaceDE/>
              <w:autoSpaceDN/>
              <w:spacing w:before="60" w:after="60"/>
              <w:rPr>
                <w:spacing w:val="3"/>
                <w:sz w:val="18"/>
                <w:szCs w:val="18"/>
              </w:rPr>
            </w:pPr>
            <w:r w:rsidRPr="0097659A">
              <w:rPr>
                <w:spacing w:val="3"/>
                <w:sz w:val="18"/>
                <w:szCs w:val="18"/>
              </w:rPr>
              <w:t>Bu motor sadece bir</w:t>
            </w:r>
            <w:r w:rsidR="00E1617D" w:rsidRPr="0097659A">
              <w:rPr>
                <w:spacing w:val="3"/>
                <w:sz w:val="18"/>
                <w:szCs w:val="18"/>
              </w:rPr>
              <w:t xml:space="preserve"> </w:t>
            </w:r>
            <w:r w:rsidRPr="0097659A">
              <w:rPr>
                <w:spacing w:val="3"/>
                <w:sz w:val="18"/>
                <w:szCs w:val="18"/>
              </w:rPr>
              <w:t>onay kuruluşu tarafından izin verildiği şekilde, teknik olarak izole edilmiş 1520 mm'lik demiryolu ağında kullanılmak üzere piyasaya sürülür.</w:t>
            </w:r>
          </w:p>
          <w:p w14:paraId="2F20B1AE" w14:textId="77777777" w:rsidR="00A31FB2" w:rsidRPr="0097659A" w:rsidRDefault="00A31FB2" w:rsidP="00A31FB2">
            <w:pPr>
              <w:widowControl w:val="0"/>
              <w:autoSpaceDE/>
              <w:autoSpaceDN/>
              <w:spacing w:before="60"/>
              <w:rPr>
                <w:spacing w:val="3"/>
                <w:sz w:val="18"/>
                <w:szCs w:val="18"/>
              </w:rPr>
            </w:pPr>
            <w:r w:rsidRPr="0097659A">
              <w:rPr>
                <w:spacing w:val="3"/>
                <w:sz w:val="18"/>
                <w:szCs w:val="18"/>
              </w:rPr>
              <w:t>Bu motor, asgari olarak, motorların 31 Aralık 2011 tarihinde piyasaya sürülmesi için sağlaması gereken emisyon sınırlarına uygun olmalıdır.</w:t>
            </w:r>
          </w:p>
        </w:tc>
        <w:tc>
          <w:tcPr>
            <w:tcW w:w="1728" w:type="dxa"/>
            <w:shd w:val="clear" w:color="auto" w:fill="auto"/>
            <w:vAlign w:val="center"/>
          </w:tcPr>
          <w:p w14:paraId="144D3688" w14:textId="77777777" w:rsidR="00A31FB2" w:rsidRPr="0097659A" w:rsidRDefault="002C6603" w:rsidP="00BD237A">
            <w:pPr>
              <w:widowControl w:val="0"/>
              <w:autoSpaceDE/>
              <w:autoSpaceDN/>
              <w:rPr>
                <w:spacing w:val="3"/>
                <w:sz w:val="18"/>
                <w:szCs w:val="18"/>
              </w:rPr>
            </w:pPr>
            <w:r w:rsidRPr="0097659A">
              <w:rPr>
                <w:spacing w:val="3"/>
                <w:sz w:val="18"/>
                <w:szCs w:val="18"/>
              </w:rPr>
              <w:t xml:space="preserve">97/68/AT </w:t>
            </w:r>
            <w:r w:rsidR="009F7CFA" w:rsidRPr="0097659A">
              <w:rPr>
                <w:spacing w:val="3"/>
                <w:sz w:val="18"/>
                <w:szCs w:val="18"/>
              </w:rPr>
              <w:t>Yönetmeliğine</w:t>
            </w:r>
            <w:r w:rsidRPr="0097659A">
              <w:rPr>
                <w:spacing w:val="3"/>
                <w:sz w:val="18"/>
                <w:szCs w:val="18"/>
              </w:rPr>
              <w:t xml:space="preserve"> uygun olarak</w:t>
            </w:r>
            <w:r w:rsidR="00A31FB2" w:rsidRPr="0097659A">
              <w:rPr>
                <w:spacing w:val="3"/>
                <w:sz w:val="18"/>
                <w:szCs w:val="18"/>
              </w:rPr>
              <w:t xml:space="preserve"> tip onayı onay numarası ve verildiği tarih</w:t>
            </w:r>
          </w:p>
        </w:tc>
        <w:tc>
          <w:tcPr>
            <w:tcW w:w="1214" w:type="dxa"/>
            <w:shd w:val="clear" w:color="auto" w:fill="auto"/>
            <w:vAlign w:val="center"/>
          </w:tcPr>
          <w:p w14:paraId="7131BC78" w14:textId="77777777" w:rsidR="00A31FB2" w:rsidRPr="0097659A" w:rsidRDefault="00A31FB2" w:rsidP="00A31FB2">
            <w:pPr>
              <w:ind w:right="200"/>
              <w:rPr>
                <w:sz w:val="18"/>
                <w:szCs w:val="18"/>
              </w:rPr>
            </w:pPr>
            <w:r w:rsidRPr="0097659A">
              <w:rPr>
                <w:bCs/>
                <w:spacing w:val="3"/>
                <w:sz w:val="18"/>
                <w:szCs w:val="18"/>
              </w:rPr>
              <w:t>TR-RWG</w:t>
            </w:r>
          </w:p>
        </w:tc>
        <w:tc>
          <w:tcPr>
            <w:tcW w:w="2054" w:type="dxa"/>
            <w:shd w:val="clear" w:color="auto" w:fill="auto"/>
            <w:vAlign w:val="center"/>
          </w:tcPr>
          <w:p w14:paraId="1C184939" w14:textId="77777777" w:rsidR="00A31FB2" w:rsidRPr="0097659A" w:rsidRDefault="00A31FB2" w:rsidP="00A31FB2">
            <w:pPr>
              <w:widowControl w:val="0"/>
              <w:autoSpaceDE/>
              <w:autoSpaceDN/>
              <w:jc w:val="center"/>
              <w:rPr>
                <w:spacing w:val="3"/>
                <w:sz w:val="18"/>
                <w:szCs w:val="18"/>
              </w:rPr>
            </w:pPr>
            <w:r w:rsidRPr="0097659A">
              <w:rPr>
                <w:spacing w:val="3"/>
                <w:sz w:val="18"/>
                <w:szCs w:val="18"/>
              </w:rPr>
              <w:t>GENİŞ HATLI DEMİRYOLU MOTORU</w:t>
            </w:r>
          </w:p>
        </w:tc>
      </w:tr>
    </w:tbl>
    <w:p w14:paraId="0E5A23B7" w14:textId="77777777" w:rsidR="003329B6" w:rsidRPr="0097659A" w:rsidRDefault="003329B6" w:rsidP="00592AA5">
      <w:pPr>
        <w:adjustRightInd w:val="0"/>
        <w:ind w:left="1134" w:hanging="1134"/>
        <w:jc w:val="left"/>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229"/>
        <w:gridCol w:w="3091"/>
        <w:gridCol w:w="1728"/>
        <w:gridCol w:w="1214"/>
        <w:gridCol w:w="2054"/>
      </w:tblGrid>
      <w:tr w:rsidR="00062639" w:rsidRPr="0097659A" w14:paraId="34DA93EA" w14:textId="77777777" w:rsidTr="00153DD8">
        <w:trPr>
          <w:trHeight w:hRule="exact" w:val="696"/>
        </w:trPr>
        <w:tc>
          <w:tcPr>
            <w:tcW w:w="1229" w:type="dxa"/>
            <w:vMerge w:val="restart"/>
            <w:shd w:val="clear" w:color="auto" w:fill="auto"/>
            <w:vAlign w:val="center"/>
          </w:tcPr>
          <w:p w14:paraId="3318CA38" w14:textId="77777777" w:rsidR="008538E4" w:rsidRPr="0097659A" w:rsidRDefault="008538E4" w:rsidP="008538E4">
            <w:pPr>
              <w:widowControl w:val="0"/>
              <w:autoSpaceDE/>
              <w:autoSpaceDN/>
              <w:jc w:val="center"/>
              <w:rPr>
                <w:spacing w:val="3"/>
                <w:sz w:val="18"/>
                <w:szCs w:val="18"/>
              </w:rPr>
            </w:pPr>
            <w:r w:rsidRPr="0097659A">
              <w:rPr>
                <w:spacing w:val="3"/>
                <w:sz w:val="18"/>
                <w:szCs w:val="18"/>
              </w:rPr>
              <w:lastRenderedPageBreak/>
              <w:t>2016/1628/AB Yönetmelik maddesi (sütun 1)</w:t>
            </w:r>
          </w:p>
        </w:tc>
        <w:tc>
          <w:tcPr>
            <w:tcW w:w="4819" w:type="dxa"/>
            <w:gridSpan w:val="2"/>
            <w:shd w:val="clear" w:color="auto" w:fill="auto"/>
            <w:vAlign w:val="center"/>
          </w:tcPr>
          <w:p w14:paraId="59129CA9" w14:textId="77777777" w:rsidR="008538E4" w:rsidRPr="0097659A" w:rsidRDefault="008538E4" w:rsidP="008538E4">
            <w:pPr>
              <w:widowControl w:val="0"/>
              <w:autoSpaceDE/>
              <w:autoSpaceDN/>
              <w:jc w:val="center"/>
              <w:rPr>
                <w:spacing w:val="3"/>
                <w:sz w:val="18"/>
                <w:szCs w:val="18"/>
              </w:rPr>
            </w:pPr>
            <w:r w:rsidRPr="0097659A">
              <w:rPr>
                <w:spacing w:val="3"/>
                <w:sz w:val="18"/>
                <w:szCs w:val="18"/>
              </w:rPr>
              <w:t>Uygunluk Beyanının 2. Bölümünde belirtilmesi gereken bilgiler</w:t>
            </w:r>
          </w:p>
        </w:tc>
        <w:tc>
          <w:tcPr>
            <w:tcW w:w="3268" w:type="dxa"/>
            <w:gridSpan w:val="2"/>
            <w:shd w:val="clear" w:color="auto" w:fill="auto"/>
            <w:vAlign w:val="center"/>
          </w:tcPr>
          <w:p w14:paraId="3A10E2D3" w14:textId="77777777" w:rsidR="008538E4" w:rsidRPr="0097659A" w:rsidRDefault="008538E4" w:rsidP="008538E4">
            <w:pPr>
              <w:widowControl w:val="0"/>
              <w:autoSpaceDE/>
              <w:autoSpaceDN/>
              <w:jc w:val="center"/>
              <w:rPr>
                <w:spacing w:val="3"/>
                <w:sz w:val="18"/>
                <w:szCs w:val="18"/>
              </w:rPr>
            </w:pPr>
            <w:r w:rsidRPr="0097659A">
              <w:rPr>
                <w:spacing w:val="3"/>
                <w:sz w:val="18"/>
                <w:szCs w:val="18"/>
              </w:rPr>
              <w:t xml:space="preserve">III’üncü ekin </w:t>
            </w:r>
            <w:r w:rsidR="002A4D46" w:rsidRPr="0097659A">
              <w:rPr>
                <w:spacing w:val="3"/>
                <w:sz w:val="18"/>
                <w:szCs w:val="18"/>
              </w:rPr>
              <w:t>“1. Açıklayıcı Eki”</w:t>
            </w:r>
            <w:r w:rsidRPr="0097659A">
              <w:rPr>
                <w:spacing w:val="3"/>
                <w:sz w:val="18"/>
                <w:szCs w:val="18"/>
              </w:rPr>
              <w:t>ndeki Tablo 1 uyarınca zorunlu işaretlemede belirtilecek olan destekleyici bilgiler</w:t>
            </w:r>
          </w:p>
        </w:tc>
      </w:tr>
      <w:tr w:rsidR="00062639" w:rsidRPr="0097659A" w14:paraId="1231F97D" w14:textId="77777777" w:rsidTr="00153DD8">
        <w:trPr>
          <w:trHeight w:hRule="exact" w:val="1037"/>
        </w:trPr>
        <w:tc>
          <w:tcPr>
            <w:tcW w:w="1229" w:type="dxa"/>
            <w:vMerge/>
            <w:shd w:val="clear" w:color="auto" w:fill="auto"/>
            <w:vAlign w:val="center"/>
          </w:tcPr>
          <w:p w14:paraId="40695AFD" w14:textId="77777777" w:rsidR="008538E4" w:rsidRPr="0097659A" w:rsidRDefault="008538E4" w:rsidP="008538E4">
            <w:pPr>
              <w:jc w:val="center"/>
              <w:rPr>
                <w:sz w:val="18"/>
                <w:szCs w:val="18"/>
              </w:rPr>
            </w:pPr>
          </w:p>
        </w:tc>
        <w:tc>
          <w:tcPr>
            <w:tcW w:w="3091" w:type="dxa"/>
            <w:shd w:val="clear" w:color="auto" w:fill="auto"/>
            <w:vAlign w:val="center"/>
          </w:tcPr>
          <w:p w14:paraId="24D473BA" w14:textId="77777777" w:rsidR="008538E4" w:rsidRPr="0097659A" w:rsidRDefault="008538E4" w:rsidP="008538E4">
            <w:pPr>
              <w:widowControl w:val="0"/>
              <w:autoSpaceDE/>
              <w:autoSpaceDN/>
              <w:jc w:val="center"/>
              <w:rPr>
                <w:spacing w:val="3"/>
                <w:sz w:val="18"/>
                <w:szCs w:val="18"/>
              </w:rPr>
            </w:pPr>
            <w:r w:rsidRPr="0097659A">
              <w:rPr>
                <w:spacing w:val="3"/>
                <w:sz w:val="18"/>
                <w:szCs w:val="18"/>
              </w:rPr>
              <w:t>Madde 1 için gereken metin (sütun 2)</w:t>
            </w:r>
          </w:p>
        </w:tc>
        <w:tc>
          <w:tcPr>
            <w:tcW w:w="1728" w:type="dxa"/>
            <w:shd w:val="clear" w:color="auto" w:fill="auto"/>
            <w:vAlign w:val="center"/>
          </w:tcPr>
          <w:p w14:paraId="05687BEB" w14:textId="77777777" w:rsidR="008538E4" w:rsidRPr="0097659A" w:rsidRDefault="008538E4" w:rsidP="008538E4">
            <w:pPr>
              <w:widowControl w:val="0"/>
              <w:autoSpaceDE/>
              <w:autoSpaceDN/>
              <w:jc w:val="center"/>
              <w:rPr>
                <w:spacing w:val="3"/>
                <w:sz w:val="18"/>
                <w:szCs w:val="18"/>
              </w:rPr>
            </w:pPr>
            <w:r w:rsidRPr="0097659A">
              <w:rPr>
                <w:spacing w:val="3"/>
                <w:sz w:val="18"/>
                <w:szCs w:val="18"/>
              </w:rPr>
              <w:t>Madde 2 için gereken ilave bilgiler (sütun 3)</w:t>
            </w:r>
          </w:p>
        </w:tc>
        <w:tc>
          <w:tcPr>
            <w:tcW w:w="1214" w:type="dxa"/>
            <w:shd w:val="clear" w:color="auto" w:fill="auto"/>
            <w:vAlign w:val="center"/>
          </w:tcPr>
          <w:p w14:paraId="14669594" w14:textId="77777777" w:rsidR="008538E4" w:rsidRPr="0097659A" w:rsidRDefault="008538E4" w:rsidP="008538E4">
            <w:pPr>
              <w:widowControl w:val="0"/>
              <w:autoSpaceDE/>
              <w:autoSpaceDN/>
              <w:ind w:right="12"/>
              <w:jc w:val="center"/>
              <w:rPr>
                <w:spacing w:val="3"/>
                <w:sz w:val="18"/>
                <w:szCs w:val="18"/>
              </w:rPr>
            </w:pPr>
            <w:r w:rsidRPr="0097659A">
              <w:rPr>
                <w:spacing w:val="3"/>
                <w:sz w:val="18"/>
                <w:szCs w:val="18"/>
                <w:shd w:val="clear" w:color="auto" w:fill="FFFFFF"/>
              </w:rPr>
              <w:t xml:space="preserve"> Muafiyet kodu (EM) veya geçiş kodu (TR) (sütun 4)</w:t>
            </w:r>
          </w:p>
        </w:tc>
        <w:tc>
          <w:tcPr>
            <w:tcW w:w="2054" w:type="dxa"/>
            <w:shd w:val="clear" w:color="auto" w:fill="auto"/>
            <w:vAlign w:val="center"/>
          </w:tcPr>
          <w:p w14:paraId="3E8512E0" w14:textId="77777777" w:rsidR="008538E4" w:rsidRPr="0097659A" w:rsidRDefault="008538E4" w:rsidP="008538E4">
            <w:pPr>
              <w:widowControl w:val="0"/>
              <w:autoSpaceDE/>
              <w:autoSpaceDN/>
              <w:jc w:val="center"/>
              <w:rPr>
                <w:spacing w:val="3"/>
                <w:sz w:val="18"/>
                <w:szCs w:val="18"/>
              </w:rPr>
            </w:pPr>
            <w:r w:rsidRPr="0097659A">
              <w:rPr>
                <w:spacing w:val="3"/>
                <w:sz w:val="18"/>
                <w:szCs w:val="18"/>
              </w:rPr>
              <w:t>Destekleyici bilgi metni (sütun 5)</w:t>
            </w:r>
          </w:p>
        </w:tc>
      </w:tr>
      <w:tr w:rsidR="00062639" w:rsidRPr="0097659A" w14:paraId="63B5A467" w14:textId="77777777" w:rsidTr="00D823DD">
        <w:trPr>
          <w:trHeight w:hRule="exact" w:val="3506"/>
        </w:trPr>
        <w:tc>
          <w:tcPr>
            <w:tcW w:w="1229" w:type="dxa"/>
            <w:shd w:val="clear" w:color="auto" w:fill="auto"/>
            <w:vAlign w:val="center"/>
          </w:tcPr>
          <w:p w14:paraId="223CE948" w14:textId="77777777" w:rsidR="008538E4" w:rsidRPr="0097659A" w:rsidRDefault="008538E4" w:rsidP="008538E4">
            <w:pPr>
              <w:jc w:val="left"/>
              <w:rPr>
                <w:sz w:val="18"/>
                <w:szCs w:val="18"/>
              </w:rPr>
            </w:pPr>
            <w:r w:rsidRPr="0097659A">
              <w:rPr>
                <w:spacing w:val="3"/>
                <w:sz w:val="17"/>
                <w:szCs w:val="17"/>
              </w:rPr>
              <w:t>59 uncu maddesinin onuncu fıkrası</w:t>
            </w:r>
          </w:p>
        </w:tc>
        <w:tc>
          <w:tcPr>
            <w:tcW w:w="3091" w:type="dxa"/>
            <w:shd w:val="clear" w:color="auto" w:fill="auto"/>
            <w:vAlign w:val="center"/>
          </w:tcPr>
          <w:p w14:paraId="15CE43D4" w14:textId="61E2B89F" w:rsidR="008538E4" w:rsidRPr="0097659A" w:rsidRDefault="008538E4" w:rsidP="008538E4">
            <w:pPr>
              <w:widowControl w:val="0"/>
              <w:autoSpaceDE/>
              <w:autoSpaceDN/>
              <w:spacing w:after="60"/>
              <w:rPr>
                <w:spacing w:val="3"/>
                <w:sz w:val="17"/>
                <w:szCs w:val="17"/>
              </w:rPr>
            </w:pPr>
            <w:r w:rsidRPr="0097659A">
              <w:rPr>
                <w:spacing w:val="3"/>
                <w:sz w:val="17"/>
                <w:szCs w:val="17"/>
              </w:rPr>
              <w:t xml:space="preserve">Yedek motorun ve orijinal motorun, 2016/1628/AB Yönetmeliğin 59 uncu maddesinin onuncu fıkrası uyarınca 31 Aralık 2016 tarihinde </w:t>
            </w:r>
            <w:r w:rsidR="00357EAF" w:rsidRPr="0097659A">
              <w:rPr>
                <w:spacing w:val="3"/>
                <w:sz w:val="17"/>
                <w:szCs w:val="17"/>
              </w:rPr>
              <w:t>AB</w:t>
            </w:r>
            <w:r w:rsidRPr="0097659A">
              <w:rPr>
                <w:spacing w:val="3"/>
                <w:sz w:val="17"/>
                <w:szCs w:val="17"/>
              </w:rPr>
              <w:t xml:space="preserve"> tip onayına tabi olmayan bir motor kategorisine veya güç aralığına mensup olduğu, referans gücü 19 kW'dan az olmayan veya NRG'ye eşdeğer bir kategoriye mensup olan, NRS kategorisi için yedek motor.</w:t>
            </w:r>
          </w:p>
          <w:p w14:paraId="250CD93C" w14:textId="77777777" w:rsidR="008538E4" w:rsidRPr="0097659A" w:rsidRDefault="008538E4" w:rsidP="008538E4">
            <w:pPr>
              <w:widowControl w:val="0"/>
              <w:autoSpaceDE/>
              <w:autoSpaceDN/>
              <w:spacing w:before="60"/>
              <w:rPr>
                <w:spacing w:val="3"/>
                <w:sz w:val="18"/>
                <w:szCs w:val="18"/>
              </w:rPr>
            </w:pPr>
            <w:r w:rsidRPr="0097659A">
              <w:rPr>
                <w:spacing w:val="3"/>
                <w:sz w:val="17"/>
                <w:szCs w:val="17"/>
              </w:rPr>
              <w:t xml:space="preserve">Bu motor sadece en az 19 kW referans güce sahip NRS kategorisinden veya </w:t>
            </w:r>
            <w:r w:rsidR="002C6603" w:rsidRPr="0097659A">
              <w:rPr>
                <w:spacing w:val="3"/>
                <w:sz w:val="17"/>
                <w:szCs w:val="17"/>
              </w:rPr>
              <w:t xml:space="preserve">97/68/AT </w:t>
            </w:r>
            <w:r w:rsidR="009F7CFA" w:rsidRPr="0097659A">
              <w:rPr>
                <w:spacing w:val="3"/>
                <w:sz w:val="17"/>
                <w:szCs w:val="17"/>
              </w:rPr>
              <w:t>Yönetmeliğine</w:t>
            </w:r>
            <w:r w:rsidR="002C6603" w:rsidRPr="0097659A">
              <w:rPr>
                <w:spacing w:val="3"/>
                <w:sz w:val="17"/>
                <w:szCs w:val="17"/>
              </w:rPr>
              <w:t xml:space="preserve"> uygun olarak</w:t>
            </w:r>
            <w:r w:rsidRPr="0097659A">
              <w:rPr>
                <w:spacing w:val="3"/>
                <w:sz w:val="17"/>
                <w:szCs w:val="17"/>
              </w:rPr>
              <w:t xml:space="preserve"> tip onayı olmayan NRG kategorisinden bir motorun yerini almak üzere piyasaya sürülür.</w:t>
            </w:r>
          </w:p>
        </w:tc>
        <w:tc>
          <w:tcPr>
            <w:tcW w:w="1728" w:type="dxa"/>
            <w:shd w:val="clear" w:color="auto" w:fill="auto"/>
            <w:vAlign w:val="center"/>
          </w:tcPr>
          <w:p w14:paraId="78F695A1" w14:textId="77777777" w:rsidR="008538E4" w:rsidRPr="0097659A" w:rsidRDefault="008538E4" w:rsidP="008538E4">
            <w:pPr>
              <w:rPr>
                <w:sz w:val="18"/>
                <w:szCs w:val="18"/>
              </w:rPr>
            </w:pPr>
          </w:p>
        </w:tc>
        <w:tc>
          <w:tcPr>
            <w:tcW w:w="1214" w:type="dxa"/>
            <w:shd w:val="clear" w:color="auto" w:fill="auto"/>
            <w:vAlign w:val="center"/>
          </w:tcPr>
          <w:p w14:paraId="26D74297" w14:textId="77777777" w:rsidR="008538E4" w:rsidRPr="0097659A" w:rsidRDefault="008538E4" w:rsidP="008538E4">
            <w:pPr>
              <w:ind w:right="180"/>
              <w:rPr>
                <w:sz w:val="18"/>
                <w:szCs w:val="18"/>
              </w:rPr>
            </w:pPr>
            <w:r w:rsidRPr="0097659A">
              <w:rPr>
                <w:bCs/>
                <w:spacing w:val="3"/>
                <w:sz w:val="18"/>
                <w:szCs w:val="18"/>
              </w:rPr>
              <w:t>TR-RES</w:t>
            </w:r>
          </w:p>
        </w:tc>
        <w:tc>
          <w:tcPr>
            <w:tcW w:w="2054" w:type="dxa"/>
            <w:shd w:val="clear" w:color="auto" w:fill="auto"/>
            <w:vAlign w:val="center"/>
          </w:tcPr>
          <w:p w14:paraId="2B22737F" w14:textId="77777777" w:rsidR="008538E4" w:rsidRPr="0097659A" w:rsidRDefault="008538E4" w:rsidP="008538E4">
            <w:pPr>
              <w:widowControl w:val="0"/>
              <w:autoSpaceDE/>
              <w:autoSpaceDN/>
              <w:ind w:left="60"/>
              <w:jc w:val="center"/>
              <w:rPr>
                <w:spacing w:val="3"/>
                <w:sz w:val="18"/>
                <w:szCs w:val="18"/>
              </w:rPr>
            </w:pPr>
            <w:r w:rsidRPr="0097659A">
              <w:rPr>
                <w:spacing w:val="3"/>
                <w:sz w:val="18"/>
                <w:szCs w:val="18"/>
              </w:rPr>
              <w:t>YEDEK MOTOR</w:t>
            </w:r>
          </w:p>
        </w:tc>
      </w:tr>
      <w:tr w:rsidR="008538E4" w:rsidRPr="0097659A" w14:paraId="27450F5B" w14:textId="77777777" w:rsidTr="00153DD8">
        <w:trPr>
          <w:trHeight w:hRule="exact" w:val="5966"/>
        </w:trPr>
        <w:tc>
          <w:tcPr>
            <w:tcW w:w="1229" w:type="dxa"/>
            <w:shd w:val="clear" w:color="auto" w:fill="auto"/>
            <w:vAlign w:val="center"/>
          </w:tcPr>
          <w:p w14:paraId="4A70F861" w14:textId="77777777" w:rsidR="008538E4" w:rsidRPr="0097659A" w:rsidRDefault="008538E4" w:rsidP="008538E4">
            <w:pPr>
              <w:jc w:val="left"/>
              <w:rPr>
                <w:sz w:val="18"/>
                <w:szCs w:val="18"/>
              </w:rPr>
            </w:pPr>
            <w:r w:rsidRPr="0097659A">
              <w:rPr>
                <w:spacing w:val="3"/>
                <w:sz w:val="17"/>
                <w:szCs w:val="17"/>
              </w:rPr>
              <w:t>59 uncu maddesinin onbirinci fıkrası</w:t>
            </w:r>
          </w:p>
        </w:tc>
        <w:tc>
          <w:tcPr>
            <w:tcW w:w="3091" w:type="dxa"/>
            <w:shd w:val="clear" w:color="auto" w:fill="auto"/>
            <w:vAlign w:val="center"/>
          </w:tcPr>
          <w:p w14:paraId="6AF58FD5" w14:textId="30963C8F" w:rsidR="008538E4" w:rsidRPr="0097659A" w:rsidRDefault="008538E4" w:rsidP="008538E4">
            <w:pPr>
              <w:widowControl w:val="0"/>
              <w:autoSpaceDE/>
              <w:autoSpaceDN/>
              <w:spacing w:after="60"/>
              <w:rPr>
                <w:spacing w:val="3"/>
                <w:sz w:val="18"/>
                <w:szCs w:val="18"/>
              </w:rPr>
            </w:pPr>
            <w:r w:rsidRPr="0097659A">
              <w:rPr>
                <w:spacing w:val="3"/>
                <w:sz w:val="18"/>
                <w:szCs w:val="18"/>
              </w:rPr>
              <w:t>Yedek motorun ve orijinal motorun, 2016/1628/AB Yönetmeliği</w:t>
            </w:r>
            <w:r w:rsidR="00357EAF" w:rsidRPr="0097659A">
              <w:rPr>
                <w:spacing w:val="3"/>
                <w:sz w:val="18"/>
                <w:szCs w:val="18"/>
              </w:rPr>
              <w:t>nin</w:t>
            </w:r>
            <w:r w:rsidRPr="0097659A">
              <w:rPr>
                <w:spacing w:val="3"/>
                <w:sz w:val="18"/>
                <w:szCs w:val="18"/>
              </w:rPr>
              <w:t xml:space="preserve"> 59 uncu maddesinin onbirinci fıkrası uyarınca 31 Aralık 2016 tarihinde </w:t>
            </w:r>
            <w:r w:rsidR="00357EAF" w:rsidRPr="0097659A">
              <w:rPr>
                <w:spacing w:val="3"/>
                <w:sz w:val="18"/>
                <w:szCs w:val="18"/>
              </w:rPr>
              <w:t>AB</w:t>
            </w:r>
            <w:r w:rsidRPr="0097659A">
              <w:rPr>
                <w:spacing w:val="3"/>
                <w:sz w:val="18"/>
                <w:szCs w:val="18"/>
              </w:rPr>
              <w:t xml:space="preserve"> tip onayına tabi olmayan bir motor kategorisine veya güç aralığına mensup olduğu, en az 19 kW ve en çok 560 kW referans güce sahip NRE kategorisi için veya NRE'ye eşdeğer bir kategoriye mensup ve 560 kW'dan büyük bir referans güce sahip yedek motor.</w:t>
            </w:r>
          </w:p>
          <w:p w14:paraId="699BBC1D" w14:textId="77777777" w:rsidR="008538E4" w:rsidRPr="0097659A" w:rsidRDefault="008538E4" w:rsidP="008538E4">
            <w:pPr>
              <w:widowControl w:val="0"/>
              <w:autoSpaceDE/>
              <w:autoSpaceDN/>
              <w:spacing w:before="60" w:after="60"/>
              <w:rPr>
                <w:spacing w:val="3"/>
                <w:sz w:val="18"/>
                <w:szCs w:val="18"/>
              </w:rPr>
            </w:pPr>
            <w:r w:rsidRPr="0097659A">
              <w:rPr>
                <w:spacing w:val="3"/>
                <w:sz w:val="18"/>
                <w:szCs w:val="18"/>
              </w:rPr>
              <w:t xml:space="preserve">Bu motor sadece en az 19 kW ve en çok 560 kW referans güce sahip, NRE kategorisinden bir motorun yerini almak üzere piyasaya sürülür veya </w:t>
            </w:r>
            <w:r w:rsidR="002C6603" w:rsidRPr="0097659A">
              <w:rPr>
                <w:spacing w:val="3"/>
                <w:sz w:val="18"/>
                <w:szCs w:val="18"/>
              </w:rPr>
              <w:t xml:space="preserve">97/68/AT </w:t>
            </w:r>
            <w:r w:rsidR="009F7CFA" w:rsidRPr="0097659A">
              <w:rPr>
                <w:spacing w:val="3"/>
                <w:sz w:val="18"/>
                <w:szCs w:val="18"/>
              </w:rPr>
              <w:t>Yönetmeliğine</w:t>
            </w:r>
            <w:r w:rsidR="002C6603" w:rsidRPr="0097659A">
              <w:rPr>
                <w:spacing w:val="3"/>
                <w:sz w:val="18"/>
                <w:szCs w:val="18"/>
              </w:rPr>
              <w:t xml:space="preserve"> uygun olarak</w:t>
            </w:r>
            <w:r w:rsidRPr="0097659A">
              <w:rPr>
                <w:spacing w:val="3"/>
                <w:sz w:val="18"/>
                <w:szCs w:val="18"/>
              </w:rPr>
              <w:t xml:space="preserve"> tip onayı olmayan, 560 kW'dan daha büyük bir referans güce sahip, NRE kategorisinden bir motorun yerini almak üzere piyasaya sürülür.</w:t>
            </w:r>
          </w:p>
          <w:p w14:paraId="168C875E" w14:textId="77777777" w:rsidR="008538E4" w:rsidRPr="0097659A" w:rsidRDefault="008538E4" w:rsidP="008538E4">
            <w:pPr>
              <w:widowControl w:val="0"/>
              <w:autoSpaceDE/>
              <w:autoSpaceDN/>
              <w:spacing w:before="60"/>
              <w:rPr>
                <w:spacing w:val="3"/>
                <w:sz w:val="18"/>
                <w:szCs w:val="18"/>
              </w:rPr>
            </w:pPr>
            <w:r w:rsidRPr="0097659A">
              <w:rPr>
                <w:spacing w:val="3"/>
                <w:sz w:val="18"/>
                <w:szCs w:val="18"/>
              </w:rPr>
              <w:t xml:space="preserve">Bu motor (*), bu motorların piyasaya sürülmesinden en çok 20 yıl önce süresi dolan ve en az değiştirilecek motorun ilk piyasaya sürüldüğü zaman sağlaması gereken emisyon sınırları kadar sıkı bir emisyon </w:t>
            </w:r>
            <w:r w:rsidR="00336279" w:rsidRPr="0097659A">
              <w:rPr>
                <w:spacing w:val="3"/>
                <w:sz w:val="18"/>
                <w:szCs w:val="18"/>
              </w:rPr>
              <w:t xml:space="preserve">fazına </w:t>
            </w:r>
            <w:r w:rsidRPr="0097659A">
              <w:rPr>
                <w:spacing w:val="3"/>
                <w:sz w:val="18"/>
                <w:szCs w:val="18"/>
              </w:rPr>
              <w:t>uymalıdır.</w:t>
            </w:r>
          </w:p>
        </w:tc>
        <w:tc>
          <w:tcPr>
            <w:tcW w:w="1728" w:type="dxa"/>
            <w:shd w:val="clear" w:color="auto" w:fill="auto"/>
            <w:vAlign w:val="center"/>
          </w:tcPr>
          <w:p w14:paraId="2831EB08" w14:textId="77777777" w:rsidR="008538E4" w:rsidRPr="0097659A" w:rsidRDefault="008538E4" w:rsidP="00BD237A">
            <w:pPr>
              <w:widowControl w:val="0"/>
              <w:autoSpaceDE/>
              <w:autoSpaceDN/>
              <w:rPr>
                <w:spacing w:val="3"/>
                <w:sz w:val="18"/>
                <w:szCs w:val="18"/>
              </w:rPr>
            </w:pPr>
            <w:r w:rsidRPr="0097659A">
              <w:rPr>
                <w:spacing w:val="3"/>
                <w:sz w:val="18"/>
                <w:szCs w:val="18"/>
              </w:rPr>
              <w:t xml:space="preserve">Varsa, </w:t>
            </w:r>
            <w:r w:rsidR="002C6603" w:rsidRPr="0097659A">
              <w:rPr>
                <w:spacing w:val="3"/>
                <w:sz w:val="18"/>
                <w:szCs w:val="18"/>
              </w:rPr>
              <w:t xml:space="preserve">97/68/AT </w:t>
            </w:r>
            <w:r w:rsidR="009F7CFA" w:rsidRPr="0097659A">
              <w:rPr>
                <w:spacing w:val="3"/>
                <w:sz w:val="18"/>
                <w:szCs w:val="18"/>
              </w:rPr>
              <w:t>Yönetmeliğine</w:t>
            </w:r>
            <w:r w:rsidR="002C6603" w:rsidRPr="0097659A">
              <w:rPr>
                <w:spacing w:val="3"/>
                <w:sz w:val="18"/>
                <w:szCs w:val="18"/>
              </w:rPr>
              <w:t xml:space="preserve"> uygun olarak</w:t>
            </w:r>
            <w:r w:rsidRPr="0097659A">
              <w:rPr>
                <w:spacing w:val="3"/>
                <w:sz w:val="18"/>
                <w:szCs w:val="18"/>
              </w:rPr>
              <w:t xml:space="preserve"> tip onayı onay numarası ve verildiği tarih</w:t>
            </w:r>
          </w:p>
        </w:tc>
        <w:tc>
          <w:tcPr>
            <w:tcW w:w="1214" w:type="dxa"/>
            <w:shd w:val="clear" w:color="auto" w:fill="auto"/>
            <w:vAlign w:val="center"/>
          </w:tcPr>
          <w:p w14:paraId="1E124921" w14:textId="77777777" w:rsidR="008538E4" w:rsidRPr="0097659A" w:rsidRDefault="008538E4" w:rsidP="008538E4">
            <w:pPr>
              <w:ind w:right="180"/>
              <w:rPr>
                <w:sz w:val="18"/>
                <w:szCs w:val="18"/>
              </w:rPr>
            </w:pPr>
            <w:r w:rsidRPr="0097659A">
              <w:rPr>
                <w:bCs/>
                <w:spacing w:val="3"/>
                <w:sz w:val="18"/>
                <w:szCs w:val="18"/>
              </w:rPr>
              <w:t>TR-REE</w:t>
            </w:r>
          </w:p>
        </w:tc>
        <w:tc>
          <w:tcPr>
            <w:tcW w:w="2054" w:type="dxa"/>
            <w:shd w:val="clear" w:color="auto" w:fill="auto"/>
            <w:vAlign w:val="center"/>
          </w:tcPr>
          <w:p w14:paraId="3E8C4BCF" w14:textId="77777777" w:rsidR="008538E4" w:rsidRPr="0097659A" w:rsidRDefault="008538E4" w:rsidP="008538E4">
            <w:pPr>
              <w:widowControl w:val="0"/>
              <w:autoSpaceDE/>
              <w:autoSpaceDN/>
              <w:ind w:left="60"/>
              <w:jc w:val="center"/>
              <w:rPr>
                <w:spacing w:val="3"/>
                <w:sz w:val="18"/>
                <w:szCs w:val="18"/>
              </w:rPr>
            </w:pPr>
            <w:r w:rsidRPr="0097659A">
              <w:rPr>
                <w:spacing w:val="3"/>
                <w:sz w:val="18"/>
                <w:szCs w:val="18"/>
              </w:rPr>
              <w:t>YEDEK MOTOR</w:t>
            </w:r>
          </w:p>
        </w:tc>
      </w:tr>
    </w:tbl>
    <w:p w14:paraId="1F6AD0A8" w14:textId="77777777" w:rsidR="008538E4" w:rsidRPr="0097659A" w:rsidRDefault="008538E4" w:rsidP="00592AA5">
      <w:pPr>
        <w:pStyle w:val="Tabloyazs20"/>
        <w:shd w:val="clear" w:color="auto" w:fill="auto"/>
        <w:spacing w:line="240" w:lineRule="auto"/>
        <w:ind w:left="1134" w:hanging="1134"/>
        <w:rPr>
          <w:rStyle w:val="Tabloyazs20ptbolukbraklyor"/>
          <w:color w:val="auto"/>
          <w:sz w:val="24"/>
          <w:szCs w:val="24"/>
          <w:vertAlign w:val="superscript"/>
        </w:rPr>
      </w:pPr>
    </w:p>
    <w:p w14:paraId="5FD37227" w14:textId="392F03F2" w:rsidR="00DA36A6" w:rsidRPr="0097659A" w:rsidRDefault="00DA36A6" w:rsidP="00BA0B9B">
      <w:pPr>
        <w:pStyle w:val="Tabloyazs20"/>
        <w:shd w:val="clear" w:color="auto" w:fill="auto"/>
        <w:spacing w:line="240" w:lineRule="auto"/>
        <w:ind w:firstLine="0"/>
        <w:rPr>
          <w:sz w:val="20"/>
          <w:szCs w:val="20"/>
        </w:rPr>
      </w:pPr>
      <w:r w:rsidRPr="0097659A">
        <w:rPr>
          <w:rStyle w:val="Tabloyazs20ptbolukbraklyor"/>
          <w:color w:val="auto"/>
          <w:sz w:val="24"/>
          <w:szCs w:val="24"/>
          <w:vertAlign w:val="superscript"/>
        </w:rPr>
        <w:t>(*)</w:t>
      </w:r>
      <w:r w:rsidR="00BA0B9B" w:rsidRPr="0097659A">
        <w:rPr>
          <w:rStyle w:val="Tabloyazs20ptbolukbraklyor"/>
          <w:color w:val="auto"/>
          <w:sz w:val="24"/>
          <w:szCs w:val="24"/>
        </w:rPr>
        <w:t xml:space="preserve"> </w:t>
      </w:r>
      <w:r w:rsidRPr="0097659A">
        <w:rPr>
          <w:sz w:val="20"/>
          <w:szCs w:val="20"/>
        </w:rPr>
        <w:t>Sadece NRE kategorisindeki motorları 19 kW'dan az ve 560 kW'dan büyük olmayan referans motorları için geçerlidir. Sadece en az 19 kW ve en çok 560 kW referans güce sahip NRE kategorisinden yedek motorlar için geçerlidir.</w:t>
      </w:r>
    </w:p>
    <w:p w14:paraId="4DCF3A0D" w14:textId="344E63DD" w:rsidR="00DA36A6" w:rsidRPr="0097659A" w:rsidRDefault="00DA36A6" w:rsidP="00BA0B9B">
      <w:pPr>
        <w:pStyle w:val="Tabloyazs20"/>
        <w:shd w:val="clear" w:color="auto" w:fill="auto"/>
        <w:tabs>
          <w:tab w:val="center" w:pos="8952"/>
        </w:tabs>
        <w:spacing w:line="240" w:lineRule="auto"/>
        <w:ind w:firstLine="0"/>
        <w:rPr>
          <w:sz w:val="20"/>
          <w:szCs w:val="20"/>
        </w:rPr>
      </w:pPr>
      <w:r w:rsidRPr="0097659A">
        <w:rPr>
          <w:rStyle w:val="Tabloyazs20ptbolukbraklyor"/>
          <w:color w:val="auto"/>
          <w:sz w:val="20"/>
          <w:szCs w:val="20"/>
          <w:vertAlign w:val="superscript"/>
        </w:rPr>
        <w:t>(1</w:t>
      </w:r>
      <w:r w:rsidRPr="0097659A">
        <w:rPr>
          <w:rStyle w:val="Tabloyazs20ptbolukbraklyor"/>
          <w:color w:val="auto"/>
          <w:sz w:val="24"/>
          <w:szCs w:val="24"/>
          <w:vertAlign w:val="superscript"/>
        </w:rPr>
        <w:t>)</w:t>
      </w:r>
      <w:r w:rsidR="00BA0B9B" w:rsidRPr="0097659A">
        <w:rPr>
          <w:rStyle w:val="Tabloyazs20ptbolukbraklyor"/>
          <w:color w:val="auto"/>
          <w:sz w:val="24"/>
          <w:szCs w:val="24"/>
          <w:vertAlign w:val="superscript"/>
        </w:rPr>
        <w:t xml:space="preserve"> </w:t>
      </w:r>
      <w:r w:rsidR="00916CA6" w:rsidRPr="0097659A">
        <w:rPr>
          <w:rStyle w:val="Tabloyazs20ptbolukbraklyor"/>
          <w:color w:val="auto"/>
          <w:sz w:val="24"/>
          <w:szCs w:val="24"/>
          <w:vertAlign w:val="superscript"/>
        </w:rPr>
        <w:t xml:space="preserve">Muhtemel Patlayıcı Ortamda Kullanılan Teçhizat </w:t>
      </w:r>
      <w:r w:rsidR="00916CA6" w:rsidRPr="0097659A">
        <w:rPr>
          <w:sz w:val="24"/>
          <w:szCs w:val="24"/>
        </w:rPr>
        <w:t>ve</w:t>
      </w:r>
      <w:r w:rsidR="00916CA6" w:rsidRPr="0097659A">
        <w:rPr>
          <w:sz w:val="20"/>
          <w:szCs w:val="20"/>
        </w:rPr>
        <w:t xml:space="preserve"> Koruyucu Sistemler İle İlgili </w:t>
      </w:r>
      <w:r w:rsidRPr="0097659A">
        <w:rPr>
          <w:sz w:val="20"/>
          <w:szCs w:val="20"/>
        </w:rPr>
        <w:t xml:space="preserve">Potansiyel olarak patlayıcı ortamlarda kullanılması amaçlanan cihazlar ve koruyucu sistemler ile ilgili 2014/34/AB  </w:t>
      </w:r>
      <w:r w:rsidR="00C93798" w:rsidRPr="0097659A">
        <w:rPr>
          <w:sz w:val="20"/>
          <w:szCs w:val="20"/>
        </w:rPr>
        <w:t>Yönetmelik (30</w:t>
      </w:r>
      <w:r w:rsidR="00916CA6" w:rsidRPr="0097659A">
        <w:rPr>
          <w:sz w:val="20"/>
          <w:szCs w:val="20"/>
        </w:rPr>
        <w:t>/6/</w:t>
      </w:r>
      <w:r w:rsidR="00C93798" w:rsidRPr="0097659A">
        <w:rPr>
          <w:sz w:val="20"/>
          <w:szCs w:val="20"/>
        </w:rPr>
        <w:t xml:space="preserve"> 2016 tarihli ve 29758 sayılı Resm</w:t>
      </w:r>
      <w:r w:rsidR="00916CA6" w:rsidRPr="0097659A">
        <w:rPr>
          <w:sz w:val="20"/>
          <w:szCs w:val="20"/>
        </w:rPr>
        <w:t>î</w:t>
      </w:r>
      <w:r w:rsidR="00C93798" w:rsidRPr="0097659A">
        <w:rPr>
          <w:sz w:val="20"/>
          <w:szCs w:val="20"/>
        </w:rPr>
        <w:t xml:space="preserve"> Gazete</w:t>
      </w:r>
      <w:r w:rsidR="00916CA6" w:rsidRPr="0097659A">
        <w:rPr>
          <w:sz w:val="20"/>
          <w:szCs w:val="20"/>
        </w:rPr>
        <w:t>’</w:t>
      </w:r>
      <w:r w:rsidR="00C93798" w:rsidRPr="0097659A">
        <w:rPr>
          <w:sz w:val="20"/>
          <w:szCs w:val="20"/>
        </w:rPr>
        <w:t>de yay</w:t>
      </w:r>
      <w:r w:rsidR="00916CA6" w:rsidRPr="0097659A">
        <w:rPr>
          <w:sz w:val="20"/>
          <w:szCs w:val="20"/>
        </w:rPr>
        <w:t>ı</w:t>
      </w:r>
      <w:r w:rsidR="00C93798" w:rsidRPr="0097659A">
        <w:rPr>
          <w:sz w:val="20"/>
          <w:szCs w:val="20"/>
        </w:rPr>
        <w:t>mlanan).</w:t>
      </w:r>
    </w:p>
    <w:p w14:paraId="21F2F68A" w14:textId="18C7AC5D" w:rsidR="00DA36A6" w:rsidRPr="0097659A" w:rsidRDefault="00DA36A6" w:rsidP="00BA0B9B">
      <w:pPr>
        <w:pStyle w:val="Tabloyazs20"/>
        <w:shd w:val="clear" w:color="auto" w:fill="auto"/>
        <w:tabs>
          <w:tab w:val="center" w:pos="8736"/>
          <w:tab w:val="right" w:pos="9254"/>
        </w:tabs>
        <w:spacing w:line="240" w:lineRule="auto"/>
        <w:ind w:firstLine="0"/>
        <w:rPr>
          <w:sz w:val="20"/>
          <w:szCs w:val="20"/>
        </w:rPr>
      </w:pPr>
      <w:r w:rsidRPr="0097659A">
        <w:rPr>
          <w:rStyle w:val="Tabloyazs20ptbolukbraklyor"/>
          <w:color w:val="auto"/>
          <w:sz w:val="20"/>
          <w:szCs w:val="20"/>
          <w:vertAlign w:val="superscript"/>
        </w:rPr>
        <w:t>(2)</w:t>
      </w:r>
      <w:r w:rsidR="00BA0B9B" w:rsidRPr="0097659A">
        <w:rPr>
          <w:rStyle w:val="Tabloyazs20ptbolukbraklyor"/>
          <w:color w:val="auto"/>
          <w:sz w:val="20"/>
          <w:szCs w:val="20"/>
          <w:vertAlign w:val="superscript"/>
        </w:rPr>
        <w:t xml:space="preserve"> </w:t>
      </w:r>
      <w:r w:rsidRPr="0097659A">
        <w:rPr>
          <w:sz w:val="20"/>
          <w:szCs w:val="20"/>
        </w:rPr>
        <w:t>1</w:t>
      </w:r>
      <w:r w:rsidR="00C93798" w:rsidRPr="0097659A">
        <w:rPr>
          <w:sz w:val="20"/>
          <w:szCs w:val="20"/>
        </w:rPr>
        <w:t>6 Temmuz 2015 tarihli ve 29418 sayılı Resm</w:t>
      </w:r>
      <w:r w:rsidR="00D74DB0" w:rsidRPr="0097659A">
        <w:rPr>
          <w:sz w:val="20"/>
          <w:szCs w:val="20"/>
        </w:rPr>
        <w:t>î</w:t>
      </w:r>
      <w:r w:rsidR="00C93798" w:rsidRPr="0097659A">
        <w:rPr>
          <w:sz w:val="20"/>
          <w:szCs w:val="20"/>
        </w:rPr>
        <w:t xml:space="preserve"> Gazete</w:t>
      </w:r>
      <w:r w:rsidR="00D74DB0" w:rsidRPr="0097659A">
        <w:rPr>
          <w:sz w:val="20"/>
          <w:szCs w:val="20"/>
        </w:rPr>
        <w:t>’</w:t>
      </w:r>
      <w:r w:rsidR="00C93798" w:rsidRPr="0097659A">
        <w:rPr>
          <w:sz w:val="20"/>
          <w:szCs w:val="20"/>
        </w:rPr>
        <w:t>de yayımlanan</w:t>
      </w:r>
      <w:r w:rsidRPr="0097659A">
        <w:rPr>
          <w:sz w:val="20"/>
          <w:szCs w:val="20"/>
        </w:rPr>
        <w:t xml:space="preserve"> 2008/57/AT  </w:t>
      </w:r>
      <w:r w:rsidR="00C93798" w:rsidRPr="0097659A">
        <w:rPr>
          <w:sz w:val="20"/>
          <w:szCs w:val="20"/>
        </w:rPr>
        <w:t>Yönetmeli</w:t>
      </w:r>
      <w:r w:rsidR="00E1617D" w:rsidRPr="0097659A">
        <w:rPr>
          <w:sz w:val="20"/>
          <w:szCs w:val="20"/>
        </w:rPr>
        <w:t>ği</w:t>
      </w:r>
      <w:r w:rsidR="00C93798" w:rsidRPr="0097659A">
        <w:rPr>
          <w:sz w:val="20"/>
          <w:szCs w:val="20"/>
        </w:rPr>
        <w:t>.</w:t>
      </w:r>
    </w:p>
    <w:p w14:paraId="7F27F903" w14:textId="77777777" w:rsidR="003329B6" w:rsidRPr="0097659A" w:rsidRDefault="003329B6" w:rsidP="00592AA5">
      <w:pPr>
        <w:adjustRightInd w:val="0"/>
        <w:ind w:left="1134" w:hanging="1134"/>
        <w:jc w:val="left"/>
        <w:rPr>
          <w:lang w:val="en-US"/>
        </w:rPr>
      </w:pPr>
    </w:p>
    <w:p w14:paraId="0149F8F4" w14:textId="0E7AF49D" w:rsidR="00DA36A6" w:rsidRPr="0097659A" w:rsidRDefault="00BA0B9B" w:rsidP="00BA0B9B">
      <w:pPr>
        <w:pStyle w:val="Balk1"/>
        <w:rPr>
          <w:i/>
        </w:rPr>
      </w:pPr>
      <w:r w:rsidRPr="0097659A">
        <w:rPr>
          <w:lang w:val="en-US"/>
        </w:rPr>
        <w:br w:type="page"/>
      </w:r>
      <w:bookmarkStart w:id="2" w:name="bookmark44"/>
      <w:r w:rsidR="00DA36A6" w:rsidRPr="0097659A">
        <w:lastRenderedPageBreak/>
        <w:t xml:space="preserve">EK </w:t>
      </w:r>
      <w:r w:rsidR="00DA36A6" w:rsidRPr="0097659A">
        <w:rPr>
          <w:rStyle w:val="Balk350ptbolukbraklyor"/>
          <w:i w:val="0"/>
          <w:iCs w:val="0"/>
          <w:color w:val="auto"/>
          <w:sz w:val="24"/>
          <w:szCs w:val="24"/>
          <w:lang w:val="tr-TR"/>
        </w:rPr>
        <w:t>III</w:t>
      </w:r>
      <w:bookmarkEnd w:id="2"/>
    </w:p>
    <w:p w14:paraId="1DCC7F8C" w14:textId="77777777" w:rsidR="00BA0B9B" w:rsidRPr="0097659A" w:rsidRDefault="00BA0B9B" w:rsidP="00BA0B9B">
      <w:pPr>
        <w:spacing w:after="120"/>
        <w:rPr>
          <w:b/>
          <w:bCs/>
        </w:rPr>
      </w:pPr>
    </w:p>
    <w:p w14:paraId="0DE0554D" w14:textId="7D0E046B" w:rsidR="00DA36A6" w:rsidRPr="0097659A" w:rsidRDefault="00DA36A6" w:rsidP="00BA0B9B">
      <w:pPr>
        <w:spacing w:after="120"/>
        <w:rPr>
          <w:b/>
          <w:bCs/>
        </w:rPr>
      </w:pPr>
      <w:r w:rsidRPr="0097659A">
        <w:rPr>
          <w:b/>
          <w:bCs/>
        </w:rPr>
        <w:t>Motorların işaretlenmesine ilişkin şablonlar</w:t>
      </w:r>
    </w:p>
    <w:p w14:paraId="723533D6" w14:textId="77777777" w:rsidR="00DA36A6" w:rsidRPr="0097659A" w:rsidRDefault="008538E4" w:rsidP="00592AA5">
      <w:pPr>
        <w:pStyle w:val="Balk420"/>
        <w:numPr>
          <w:ilvl w:val="0"/>
          <w:numId w:val="14"/>
        </w:numPr>
        <w:shd w:val="clear" w:color="auto" w:fill="auto"/>
        <w:tabs>
          <w:tab w:val="left" w:pos="465"/>
        </w:tabs>
        <w:spacing w:after="118" w:line="240" w:lineRule="auto"/>
        <w:ind w:left="1134" w:hanging="1134"/>
        <w:jc w:val="both"/>
        <w:rPr>
          <w:b/>
          <w:sz w:val="24"/>
          <w:szCs w:val="24"/>
        </w:rPr>
      </w:pPr>
      <w:r w:rsidRPr="0097659A">
        <w:rPr>
          <w:b/>
          <w:sz w:val="24"/>
          <w:szCs w:val="24"/>
        </w:rPr>
        <w:t xml:space="preserve">           </w:t>
      </w:r>
      <w:r w:rsidR="00DA36A6" w:rsidRPr="0097659A">
        <w:rPr>
          <w:b/>
          <w:sz w:val="24"/>
          <w:szCs w:val="24"/>
        </w:rPr>
        <w:t>Genel şartlar</w:t>
      </w:r>
    </w:p>
    <w:p w14:paraId="7E128785" w14:textId="77777777" w:rsidR="00DA36A6" w:rsidRPr="0097659A" w:rsidRDefault="008538E4" w:rsidP="00592AA5">
      <w:pPr>
        <w:widowControl w:val="0"/>
        <w:numPr>
          <w:ilvl w:val="1"/>
          <w:numId w:val="14"/>
        </w:numPr>
        <w:tabs>
          <w:tab w:val="left" w:pos="465"/>
        </w:tabs>
        <w:autoSpaceDE/>
        <w:autoSpaceDN/>
        <w:spacing w:after="480"/>
        <w:ind w:left="1134" w:right="20" w:hanging="1134"/>
      </w:pPr>
      <w:r w:rsidRPr="0097659A">
        <w:t xml:space="preserve">           </w:t>
      </w:r>
      <w:r w:rsidR="00DA36A6" w:rsidRPr="0097659A">
        <w:t>Zorunlu ve geçici işaretlerde yer alan tüm metinler, ISO 8859 serisi (</w:t>
      </w:r>
      <w:r w:rsidRPr="0097659A">
        <w:t>Bilişim-</w:t>
      </w:r>
      <w:r w:rsidR="00DA36A6" w:rsidRPr="0097659A">
        <w:t xml:space="preserve"> 8 bit tek bayt kodlu grafik karakter kümeleri) karakterleri ile (Bulgarca için Kiril karakterler ile, Yunanca için Yunanca karakterler ile) ve Arapça rakamlar ile sunulmalıdır.</w:t>
      </w:r>
    </w:p>
    <w:p w14:paraId="27E5FBC5" w14:textId="77777777" w:rsidR="00DA36A6" w:rsidRPr="0097659A" w:rsidRDefault="008538E4" w:rsidP="00592AA5">
      <w:pPr>
        <w:widowControl w:val="0"/>
        <w:numPr>
          <w:ilvl w:val="1"/>
          <w:numId w:val="14"/>
        </w:numPr>
        <w:tabs>
          <w:tab w:val="left" w:pos="465"/>
        </w:tabs>
        <w:autoSpaceDE/>
        <w:autoSpaceDN/>
        <w:spacing w:after="480"/>
        <w:ind w:left="1134" w:right="20" w:hanging="1134"/>
      </w:pPr>
      <w:r w:rsidRPr="0097659A">
        <w:t xml:space="preserve">            </w:t>
      </w:r>
      <w:r w:rsidR="00DA36A6" w:rsidRPr="0097659A">
        <w:t>İmalatçı, her motora, motor üretim hattından ayrılmadan önce Bölüm A'da belirtilen zorunlu işaretleri basmalıdır.</w:t>
      </w:r>
    </w:p>
    <w:p w14:paraId="3CF8712F" w14:textId="77777777" w:rsidR="00DA36A6" w:rsidRPr="0097659A" w:rsidRDefault="008538E4" w:rsidP="00592AA5">
      <w:pPr>
        <w:widowControl w:val="0"/>
        <w:numPr>
          <w:ilvl w:val="2"/>
          <w:numId w:val="14"/>
        </w:numPr>
        <w:tabs>
          <w:tab w:val="left" w:pos="465"/>
        </w:tabs>
        <w:autoSpaceDE/>
        <w:autoSpaceDN/>
        <w:spacing w:after="360"/>
        <w:ind w:left="1134" w:hanging="1134"/>
      </w:pPr>
      <w:r w:rsidRPr="0097659A">
        <w:t xml:space="preserve">       </w:t>
      </w:r>
      <w:r w:rsidR="00DA36A6" w:rsidRPr="0097659A">
        <w:t>1.2 bendine bakılmaksızın, zorunlu temel bilgiler ve varsa bu motor için gerekli olan destekleyici bilgiler piyasaya sürülmeden önce değiştiğinde, imalatçılar bir motorun zorunlu işaretlerini üretim hattından ayrıldıktan sonra değiştirmelidir.</w:t>
      </w:r>
    </w:p>
    <w:p w14:paraId="221AEFE4" w14:textId="77777777" w:rsidR="00DA36A6" w:rsidRPr="0097659A" w:rsidRDefault="00DA36A6" w:rsidP="00062639">
      <w:pPr>
        <w:spacing w:after="155"/>
        <w:ind w:left="1134" w:right="260"/>
      </w:pPr>
      <w:bookmarkStart w:id="3" w:name="bookmark47"/>
      <w:r w:rsidRPr="0097659A">
        <w:rPr>
          <w:spacing w:val="-3"/>
        </w:rPr>
        <w:t xml:space="preserve">BÖLÜM </w:t>
      </w:r>
      <w:r w:rsidRPr="0097659A">
        <w:rPr>
          <w:rStyle w:val="Balk350ptbolukbraklyor"/>
          <w:i w:val="0"/>
          <w:iCs w:val="0"/>
          <w:color w:val="auto"/>
          <w:sz w:val="24"/>
          <w:szCs w:val="24"/>
          <w:lang w:val="tr-TR"/>
        </w:rPr>
        <w:t>A</w:t>
      </w:r>
      <w:r w:rsidRPr="0097659A">
        <w:rPr>
          <w:rStyle w:val="Balk350ptbolukbraklyor"/>
          <w:iCs w:val="0"/>
          <w:color w:val="auto"/>
          <w:sz w:val="24"/>
          <w:szCs w:val="24"/>
          <w:lang w:val="tr-TR"/>
        </w:rPr>
        <w:t xml:space="preserve"> — </w:t>
      </w:r>
      <w:bookmarkEnd w:id="3"/>
      <w:r w:rsidRPr="0097659A">
        <w:rPr>
          <w:spacing w:val="-3"/>
        </w:rPr>
        <w:t>ZORUNLU İŞARETLER</w:t>
      </w:r>
    </w:p>
    <w:p w14:paraId="7E71D32B" w14:textId="77777777" w:rsidR="00DA36A6" w:rsidRPr="0097659A" w:rsidRDefault="008538E4" w:rsidP="00592AA5">
      <w:pPr>
        <w:pStyle w:val="Balk420"/>
        <w:numPr>
          <w:ilvl w:val="0"/>
          <w:numId w:val="15"/>
        </w:numPr>
        <w:shd w:val="clear" w:color="auto" w:fill="auto"/>
        <w:tabs>
          <w:tab w:val="left" w:pos="465"/>
          <w:tab w:val="left" w:pos="3277"/>
        </w:tabs>
        <w:spacing w:after="118" w:line="240" w:lineRule="auto"/>
        <w:ind w:left="1134" w:hanging="1134"/>
        <w:jc w:val="both"/>
        <w:rPr>
          <w:b/>
          <w:sz w:val="24"/>
          <w:szCs w:val="24"/>
        </w:rPr>
      </w:pPr>
      <w:r w:rsidRPr="0097659A">
        <w:rPr>
          <w:b/>
          <w:sz w:val="24"/>
          <w:szCs w:val="24"/>
        </w:rPr>
        <w:t xml:space="preserve">           </w:t>
      </w:r>
      <w:r w:rsidR="00DA36A6" w:rsidRPr="0097659A">
        <w:rPr>
          <w:b/>
          <w:sz w:val="24"/>
          <w:szCs w:val="24"/>
        </w:rPr>
        <w:t>Zorunlu temel bilgiler ve destekleyici bilgiler</w:t>
      </w:r>
    </w:p>
    <w:p w14:paraId="6FBF148D" w14:textId="3F2C2ABA" w:rsidR="00DA36A6" w:rsidRPr="0097659A" w:rsidRDefault="008538E4" w:rsidP="00592AA5">
      <w:pPr>
        <w:spacing w:after="446"/>
        <w:ind w:left="1134" w:right="20" w:hanging="1134"/>
      </w:pPr>
      <w:r w:rsidRPr="0097659A">
        <w:t xml:space="preserve">                  </w:t>
      </w:r>
      <w:r w:rsidR="00DA36A6" w:rsidRPr="0097659A">
        <w:t>Zorunlu işaretler üzerindeki ilgili bilgiler en azından 1. Açıklayıcı Ekte Tablo 1'de belirtilen bilgileri içermelidir. "X" karakteri, zorunlu temel bilgileri ve varsa 2016/1628/</w:t>
      </w:r>
      <w:r w:rsidR="005A2B0A" w:rsidRPr="0097659A">
        <w:t>AB Yönetmeliğin</w:t>
      </w:r>
      <w:r w:rsidR="00357EAF" w:rsidRPr="0097659A">
        <w:t>in</w:t>
      </w:r>
      <w:r w:rsidR="005A2B0A" w:rsidRPr="0097659A">
        <w:t xml:space="preserve"> </w:t>
      </w:r>
      <w:r w:rsidRPr="0097659A">
        <w:t>33</w:t>
      </w:r>
      <w:r w:rsidR="00916CA6" w:rsidRPr="0097659A">
        <w:t xml:space="preserve"> </w:t>
      </w:r>
      <w:r w:rsidRPr="0097659A">
        <w:t>üncü</w:t>
      </w:r>
      <w:r w:rsidR="00DA36A6" w:rsidRPr="0097659A">
        <w:t xml:space="preserve"> maddesinde belirtilen motorların işaretlenmesi için gereken destekleyici bilgileri gösterir.</w:t>
      </w:r>
    </w:p>
    <w:p w14:paraId="10844FD9" w14:textId="77777777" w:rsidR="00DA36A6" w:rsidRPr="0097659A" w:rsidRDefault="008538E4" w:rsidP="00592AA5">
      <w:pPr>
        <w:pStyle w:val="Balk420"/>
        <w:numPr>
          <w:ilvl w:val="0"/>
          <w:numId w:val="15"/>
        </w:numPr>
        <w:shd w:val="clear" w:color="auto" w:fill="auto"/>
        <w:tabs>
          <w:tab w:val="left" w:pos="465"/>
        </w:tabs>
        <w:spacing w:after="60" w:line="240" w:lineRule="auto"/>
        <w:ind w:left="1134" w:hanging="1134"/>
        <w:jc w:val="both"/>
        <w:rPr>
          <w:b/>
          <w:sz w:val="24"/>
          <w:szCs w:val="24"/>
        </w:rPr>
      </w:pPr>
      <w:r w:rsidRPr="0097659A">
        <w:rPr>
          <w:b/>
          <w:sz w:val="24"/>
          <w:szCs w:val="24"/>
        </w:rPr>
        <w:t xml:space="preserve">            </w:t>
      </w:r>
      <w:r w:rsidR="00DA36A6" w:rsidRPr="0097659A">
        <w:rPr>
          <w:b/>
          <w:sz w:val="24"/>
          <w:szCs w:val="24"/>
        </w:rPr>
        <w:t>Zorunlu işaretlemenin yeri</w:t>
      </w:r>
    </w:p>
    <w:p w14:paraId="3EF7FD97" w14:textId="77777777" w:rsidR="00DA36A6" w:rsidRPr="0097659A" w:rsidRDefault="008538E4" w:rsidP="00592AA5">
      <w:pPr>
        <w:widowControl w:val="0"/>
        <w:numPr>
          <w:ilvl w:val="1"/>
          <w:numId w:val="15"/>
        </w:numPr>
        <w:tabs>
          <w:tab w:val="left" w:pos="465"/>
        </w:tabs>
        <w:autoSpaceDE/>
        <w:autoSpaceDN/>
        <w:spacing w:after="515"/>
        <w:ind w:left="1134" w:right="20" w:hanging="1134"/>
      </w:pPr>
      <w:r w:rsidRPr="0097659A">
        <w:t xml:space="preserve">            </w:t>
      </w:r>
      <w:r w:rsidR="00DA36A6" w:rsidRPr="0097659A">
        <w:t>Zorunlu işaretleme, motorun çalışması için gerekli tüm yardımcı cihazlar ile motor tamamlandıktan sonra kolayca görülebilecek şekilde yerleştirilmelidir.</w:t>
      </w:r>
    </w:p>
    <w:p w14:paraId="4AC867D1" w14:textId="1C6FEB3A" w:rsidR="00DA36A6" w:rsidRPr="0097659A" w:rsidRDefault="008538E4" w:rsidP="00592AA5">
      <w:pPr>
        <w:widowControl w:val="0"/>
        <w:numPr>
          <w:ilvl w:val="1"/>
          <w:numId w:val="15"/>
        </w:numPr>
        <w:tabs>
          <w:tab w:val="left" w:pos="465"/>
        </w:tabs>
        <w:autoSpaceDE/>
        <w:autoSpaceDN/>
        <w:spacing w:after="480"/>
        <w:ind w:left="1134" w:right="20" w:hanging="1134"/>
      </w:pPr>
      <w:r w:rsidRPr="0097659A">
        <w:t xml:space="preserve">            </w:t>
      </w:r>
      <w:r w:rsidR="00DA36A6" w:rsidRPr="0097659A">
        <w:t xml:space="preserve">Zorunlu işaretlemenin yeri </w:t>
      </w:r>
      <w:r w:rsidR="009B2763" w:rsidRPr="0097659A">
        <w:t xml:space="preserve">Iinci </w:t>
      </w:r>
      <w:r w:rsidR="00357EAF" w:rsidRPr="0097659A">
        <w:t>E</w:t>
      </w:r>
      <w:r w:rsidR="00DA36A6" w:rsidRPr="0097659A">
        <w:t>k</w:t>
      </w:r>
      <w:r w:rsidR="00D86014" w:rsidRPr="0097659A">
        <w:t>te</w:t>
      </w:r>
      <w:r w:rsidR="00DA36A6" w:rsidRPr="0097659A">
        <w:t xml:space="preserve"> belirtilen bilgi </w:t>
      </w:r>
      <w:r w:rsidR="009B2763" w:rsidRPr="0097659A">
        <w:t>d</w:t>
      </w:r>
      <w:r w:rsidR="00DA36A6" w:rsidRPr="0097659A">
        <w:t>okümanı içinde beyan edilmelidir.</w:t>
      </w:r>
    </w:p>
    <w:p w14:paraId="05438E3A" w14:textId="59EBAA40" w:rsidR="00DA36A6" w:rsidRPr="0097659A" w:rsidRDefault="008538E4" w:rsidP="00592AA5">
      <w:pPr>
        <w:widowControl w:val="0"/>
        <w:numPr>
          <w:ilvl w:val="1"/>
          <w:numId w:val="15"/>
        </w:numPr>
        <w:tabs>
          <w:tab w:val="left" w:pos="465"/>
        </w:tabs>
        <w:autoSpaceDE/>
        <w:autoSpaceDN/>
        <w:spacing w:after="480"/>
        <w:ind w:left="1134" w:right="20" w:hanging="1134"/>
      </w:pPr>
      <w:r w:rsidRPr="0097659A">
        <w:t xml:space="preserve">           </w:t>
      </w:r>
      <w:r w:rsidR="00DA36A6" w:rsidRPr="0097659A">
        <w:t>2016/1628/</w:t>
      </w:r>
      <w:r w:rsidR="005A2B0A" w:rsidRPr="0097659A">
        <w:t>AB Yönetmeliği</w:t>
      </w:r>
      <w:r w:rsidR="00357EAF" w:rsidRPr="0097659A">
        <w:t>nin</w:t>
      </w:r>
      <w:r w:rsidR="00DA36A6" w:rsidRPr="0097659A">
        <w:t xml:space="preserve"> 9</w:t>
      </w:r>
      <w:r w:rsidRPr="0097659A">
        <w:t xml:space="preserve"> </w:t>
      </w:r>
      <w:r w:rsidR="00BD237A" w:rsidRPr="0097659A">
        <w:t>ncu</w:t>
      </w:r>
      <w:r w:rsidR="00DA36A6" w:rsidRPr="0097659A">
        <w:t xml:space="preserve"> maddesinin altıncı fıkrası uyarınca istenmesi durumunda, motor karayolu dışında kullanılan hareketli makineye monte edildiğinde, motora veya karayolu dışında kullanılan hareketli makinelere kolayca görülebilen ve kolayca erişilebilen bir şekilde iliştirilecek olan yasal işaretlemenin bir sureti OEM'e sağlanmalıdır.</w:t>
      </w:r>
    </w:p>
    <w:p w14:paraId="0BB3FD9F" w14:textId="77777777" w:rsidR="00DA36A6" w:rsidRPr="0097659A" w:rsidRDefault="008538E4" w:rsidP="00592AA5">
      <w:pPr>
        <w:pStyle w:val="Balk420"/>
        <w:numPr>
          <w:ilvl w:val="0"/>
          <w:numId w:val="15"/>
        </w:numPr>
        <w:shd w:val="clear" w:color="auto" w:fill="auto"/>
        <w:tabs>
          <w:tab w:val="left" w:pos="465"/>
          <w:tab w:val="left" w:pos="2946"/>
        </w:tabs>
        <w:spacing w:after="118" w:line="240" w:lineRule="auto"/>
        <w:ind w:left="1134" w:hanging="1134"/>
        <w:jc w:val="both"/>
        <w:rPr>
          <w:b/>
          <w:sz w:val="24"/>
          <w:szCs w:val="24"/>
        </w:rPr>
      </w:pPr>
      <w:r w:rsidRPr="0097659A">
        <w:rPr>
          <w:rStyle w:val="Balk427pt0ptbolukbraklyor"/>
          <w:b/>
          <w:color w:val="auto"/>
          <w:sz w:val="24"/>
          <w:szCs w:val="24"/>
        </w:rPr>
        <w:t xml:space="preserve">          </w:t>
      </w:r>
      <w:r w:rsidR="00DA36A6" w:rsidRPr="0097659A">
        <w:rPr>
          <w:rStyle w:val="Balk427pt0ptbolukbraklyor"/>
          <w:b/>
          <w:color w:val="auto"/>
          <w:sz w:val="24"/>
          <w:szCs w:val="24"/>
        </w:rPr>
        <w:t xml:space="preserve">Zorunlu işaretlemenin </w:t>
      </w:r>
      <w:r w:rsidR="005A2B0A" w:rsidRPr="0097659A">
        <w:rPr>
          <w:rStyle w:val="Balk427pt0ptbolukbraklyor"/>
          <w:b/>
          <w:color w:val="auto"/>
          <w:sz w:val="24"/>
          <w:szCs w:val="24"/>
        </w:rPr>
        <w:t>yapılma yöntemi</w:t>
      </w:r>
    </w:p>
    <w:p w14:paraId="1315793B" w14:textId="77777777" w:rsidR="00DA36A6" w:rsidRPr="0097659A" w:rsidRDefault="008538E4" w:rsidP="00592AA5">
      <w:pPr>
        <w:widowControl w:val="0"/>
        <w:numPr>
          <w:ilvl w:val="1"/>
          <w:numId w:val="15"/>
        </w:numPr>
        <w:tabs>
          <w:tab w:val="left" w:pos="465"/>
        </w:tabs>
        <w:autoSpaceDE/>
        <w:autoSpaceDN/>
        <w:spacing w:after="480"/>
        <w:ind w:left="1134" w:right="20" w:hanging="1134"/>
      </w:pPr>
      <w:r w:rsidRPr="0097659A">
        <w:t xml:space="preserve">           </w:t>
      </w:r>
      <w:r w:rsidR="00DA36A6" w:rsidRPr="0097659A">
        <w:t>Zorunlu işaretleme, normal motor çalışması için gerekli olan ve normal olarak motorun kullanım ömrü boyunca değiştirilmesi gerekmeyen bir motor parçasına iliştirilmelidir.</w:t>
      </w:r>
    </w:p>
    <w:p w14:paraId="39D89650" w14:textId="77777777" w:rsidR="00DA36A6" w:rsidRPr="0097659A" w:rsidRDefault="008538E4" w:rsidP="00592AA5">
      <w:pPr>
        <w:widowControl w:val="0"/>
        <w:numPr>
          <w:ilvl w:val="1"/>
          <w:numId w:val="15"/>
        </w:numPr>
        <w:tabs>
          <w:tab w:val="left" w:pos="465"/>
          <w:tab w:val="right" w:pos="5353"/>
          <w:tab w:val="right" w:pos="5623"/>
        </w:tabs>
        <w:autoSpaceDE/>
        <w:autoSpaceDN/>
        <w:spacing w:after="480"/>
        <w:ind w:left="1134" w:hanging="1134"/>
      </w:pPr>
      <w:r w:rsidRPr="0097659A">
        <w:t xml:space="preserve">            </w:t>
      </w:r>
      <w:r w:rsidR="00DA36A6" w:rsidRPr="0097659A">
        <w:t>Motorun emisyon dayanıklılık dönemi boyunca dayanıklı kalacak ve açıkça okunaklı ve silinemez bir şekilde iliştirilmelidir</w:t>
      </w:r>
      <w:r w:rsidR="00DA36A6" w:rsidRPr="0097659A">
        <w:rPr>
          <w:rStyle w:val="Gvdemetni3Kaln0ptbolukbraklyor"/>
          <w:rFonts w:eastAsia="Garamond"/>
          <w:color w:val="auto"/>
          <w:sz w:val="24"/>
          <w:szCs w:val="24"/>
          <w:lang w:val="tr-TR"/>
        </w:rPr>
        <w:t>.</w:t>
      </w:r>
    </w:p>
    <w:p w14:paraId="450B58A6" w14:textId="77777777" w:rsidR="00DA36A6" w:rsidRPr="0097659A" w:rsidRDefault="008538E4" w:rsidP="00592AA5">
      <w:pPr>
        <w:widowControl w:val="0"/>
        <w:numPr>
          <w:ilvl w:val="1"/>
          <w:numId w:val="15"/>
        </w:numPr>
        <w:tabs>
          <w:tab w:val="left" w:pos="465"/>
          <w:tab w:val="right" w:pos="5353"/>
          <w:tab w:val="right" w:pos="5623"/>
        </w:tabs>
        <w:autoSpaceDE/>
        <w:autoSpaceDN/>
        <w:ind w:left="1134" w:hanging="1134"/>
      </w:pPr>
      <w:r w:rsidRPr="0097659A">
        <w:lastRenderedPageBreak/>
        <w:t xml:space="preserve">            </w:t>
      </w:r>
      <w:r w:rsidR="00DA36A6" w:rsidRPr="0097659A">
        <w:t>Eğer etiketler veya plakalar kullanılırsa, bunlar imha edilmeden veya tahrif edilmeden çıkarılamayacak şekilde tutturulmalıdır.</w:t>
      </w:r>
    </w:p>
    <w:p w14:paraId="5F54AD1F" w14:textId="77777777" w:rsidR="00DA36A6" w:rsidRPr="0097659A" w:rsidRDefault="00DA36A6" w:rsidP="00592AA5">
      <w:pPr>
        <w:widowControl w:val="0"/>
        <w:tabs>
          <w:tab w:val="left" w:pos="465"/>
          <w:tab w:val="right" w:pos="5353"/>
          <w:tab w:val="right" w:pos="5623"/>
        </w:tabs>
        <w:autoSpaceDE/>
        <w:autoSpaceDN/>
        <w:ind w:left="1134" w:hanging="1134"/>
        <w:rPr>
          <w:sz w:val="18"/>
          <w:szCs w:val="18"/>
        </w:rPr>
      </w:pPr>
    </w:p>
    <w:p w14:paraId="4E826FC7" w14:textId="77777777" w:rsidR="00DA36A6" w:rsidRPr="0097659A" w:rsidRDefault="00DA36A6" w:rsidP="00062639">
      <w:pPr>
        <w:adjustRightInd w:val="0"/>
        <w:ind w:left="1134"/>
        <w:rPr>
          <w:bCs/>
          <w:iCs/>
        </w:rPr>
      </w:pPr>
      <w:r w:rsidRPr="0097659A">
        <w:rPr>
          <w:bCs/>
          <w:iCs/>
        </w:rPr>
        <w:t>BÖLÜM B — GEÇİCİ İŞARETLER</w:t>
      </w:r>
    </w:p>
    <w:p w14:paraId="7D07063F" w14:textId="77777777" w:rsidR="00DA36A6" w:rsidRPr="0097659A" w:rsidRDefault="00DA36A6" w:rsidP="00592AA5">
      <w:pPr>
        <w:adjustRightInd w:val="0"/>
        <w:ind w:left="1134" w:hanging="1134"/>
        <w:jc w:val="left"/>
        <w:rPr>
          <w:b/>
          <w:bCs/>
          <w:iCs/>
        </w:rPr>
      </w:pPr>
      <w:r w:rsidRPr="0097659A">
        <w:rPr>
          <w:bCs/>
          <w:iCs/>
        </w:rPr>
        <w:t>1.</w:t>
      </w:r>
      <w:r w:rsidRPr="0097659A">
        <w:rPr>
          <w:b/>
          <w:bCs/>
          <w:iCs/>
        </w:rPr>
        <w:tab/>
        <w:t>Zorunlu temel bilgiler</w:t>
      </w:r>
    </w:p>
    <w:p w14:paraId="1187A0BE" w14:textId="0C9FD8C1" w:rsidR="00DA36A6" w:rsidRPr="0097659A" w:rsidRDefault="008538E4" w:rsidP="00592AA5">
      <w:pPr>
        <w:adjustRightInd w:val="0"/>
        <w:ind w:left="1134" w:hanging="1134"/>
        <w:jc w:val="left"/>
        <w:rPr>
          <w:bCs/>
          <w:iCs/>
        </w:rPr>
      </w:pPr>
      <w:r w:rsidRPr="0097659A">
        <w:rPr>
          <w:bCs/>
          <w:iCs/>
        </w:rPr>
        <w:t xml:space="preserve">                  </w:t>
      </w:r>
      <w:r w:rsidR="00DA36A6" w:rsidRPr="0097659A">
        <w:rPr>
          <w:bCs/>
          <w:iCs/>
        </w:rPr>
        <w:t>2016/1628/AB Yönetmeliğin</w:t>
      </w:r>
      <w:r w:rsidR="00357EAF" w:rsidRPr="0097659A">
        <w:rPr>
          <w:bCs/>
          <w:iCs/>
        </w:rPr>
        <w:t>in</w:t>
      </w:r>
      <w:r w:rsidR="00DA36A6" w:rsidRPr="0097659A">
        <w:rPr>
          <w:bCs/>
          <w:iCs/>
        </w:rPr>
        <w:t xml:space="preserve"> 34</w:t>
      </w:r>
      <w:r w:rsidRPr="0097659A">
        <w:rPr>
          <w:bCs/>
          <w:iCs/>
        </w:rPr>
        <w:t xml:space="preserve"> </w:t>
      </w:r>
      <w:r w:rsidR="00DA36A6" w:rsidRPr="0097659A">
        <w:rPr>
          <w:bCs/>
          <w:iCs/>
        </w:rPr>
        <w:t xml:space="preserve">üncü maddesinin birinci ve ikinci fıkralarında belirtilen geçici işaret, motor piyasaya sürülmeden önce iliştirilmeli ve en azından aşağıdaki bilgileri </w:t>
      </w:r>
      <w:r w:rsidR="005A7813" w:rsidRPr="0097659A">
        <w:rPr>
          <w:bCs/>
          <w:iCs/>
        </w:rPr>
        <w:t>içermelidir</w:t>
      </w:r>
      <w:r w:rsidR="00916CA6" w:rsidRPr="0097659A">
        <w:rPr>
          <w:bCs/>
          <w:iCs/>
        </w:rPr>
        <w:t>.</w:t>
      </w:r>
    </w:p>
    <w:p w14:paraId="1B2E4442" w14:textId="5778F9A5" w:rsidR="00DA36A6" w:rsidRPr="0097659A" w:rsidRDefault="00DA36A6" w:rsidP="00592AA5">
      <w:pPr>
        <w:adjustRightInd w:val="0"/>
        <w:ind w:left="1134" w:hanging="1134"/>
        <w:jc w:val="left"/>
        <w:rPr>
          <w:bCs/>
          <w:iCs/>
        </w:rPr>
      </w:pPr>
      <w:r w:rsidRPr="0097659A">
        <w:rPr>
          <w:bCs/>
          <w:iCs/>
        </w:rPr>
        <w:t>1.1.</w:t>
      </w:r>
      <w:r w:rsidRPr="0097659A">
        <w:rPr>
          <w:bCs/>
          <w:iCs/>
        </w:rPr>
        <w:tab/>
        <w:t xml:space="preserve">Egzoz </w:t>
      </w:r>
      <w:r w:rsidR="008538E4" w:rsidRPr="0097659A">
        <w:rPr>
          <w:bCs/>
          <w:iCs/>
        </w:rPr>
        <w:t>arıtma sisteminden</w:t>
      </w:r>
      <w:r w:rsidRPr="0097659A">
        <w:rPr>
          <w:bCs/>
          <w:iCs/>
        </w:rPr>
        <w:t xml:space="preserve"> ayrı olarak teslim edilen motorlar için "Ayrı Sevkıyat Madde 34(</w:t>
      </w:r>
      <w:r w:rsidR="005A7813" w:rsidRPr="0097659A">
        <w:rPr>
          <w:bCs/>
          <w:iCs/>
        </w:rPr>
        <w:t>3) *</w:t>
      </w:r>
      <w:r w:rsidRPr="0097659A">
        <w:rPr>
          <w:bCs/>
          <w:iCs/>
        </w:rPr>
        <w:t>2016/1628" ibaresi.</w:t>
      </w:r>
    </w:p>
    <w:p w14:paraId="58FD6A66" w14:textId="503A34EA" w:rsidR="00DA36A6" w:rsidRPr="0097659A" w:rsidRDefault="00DA36A6" w:rsidP="00592AA5">
      <w:pPr>
        <w:adjustRightInd w:val="0"/>
        <w:ind w:left="1134" w:hanging="1134"/>
        <w:jc w:val="left"/>
        <w:rPr>
          <w:bCs/>
          <w:iCs/>
        </w:rPr>
      </w:pPr>
      <w:r w:rsidRPr="0097659A">
        <w:rPr>
          <w:bCs/>
          <w:iCs/>
        </w:rPr>
        <w:t>1.2.</w:t>
      </w:r>
      <w:r w:rsidRPr="0097659A">
        <w:rPr>
          <w:bCs/>
          <w:iCs/>
        </w:rPr>
        <w:tab/>
        <w:t xml:space="preserve">Henüz onaylı tipe uygun olmayan ve söz konusu motorun imalatçısına teslim edilen motorlar </w:t>
      </w:r>
      <w:r w:rsidR="005A7813" w:rsidRPr="0097659A">
        <w:rPr>
          <w:bCs/>
          <w:iCs/>
        </w:rPr>
        <w:t>için:</w:t>
      </w:r>
    </w:p>
    <w:p w14:paraId="0CE79D68" w14:textId="6B4B1EEE" w:rsidR="00DA36A6" w:rsidRPr="0097659A" w:rsidRDefault="00DA36A6" w:rsidP="00754D10">
      <w:pPr>
        <w:tabs>
          <w:tab w:val="left" w:pos="851"/>
          <w:tab w:val="left" w:pos="1560"/>
        </w:tabs>
        <w:adjustRightInd w:val="0"/>
        <w:ind w:left="1701" w:hanging="567"/>
        <w:jc w:val="left"/>
        <w:rPr>
          <w:bCs/>
          <w:iCs/>
        </w:rPr>
      </w:pPr>
      <w:r w:rsidRPr="0097659A">
        <w:rPr>
          <w:bCs/>
          <w:iCs/>
        </w:rPr>
        <w:t>(a)</w:t>
      </w:r>
      <w:r w:rsidRPr="0097659A">
        <w:rPr>
          <w:bCs/>
          <w:iCs/>
        </w:rPr>
        <w:tab/>
      </w:r>
      <w:r w:rsidR="00E05E00" w:rsidRPr="0097659A">
        <w:rPr>
          <w:bCs/>
          <w:iCs/>
        </w:rPr>
        <w:t>İ</w:t>
      </w:r>
      <w:r w:rsidRPr="0097659A">
        <w:rPr>
          <w:bCs/>
          <w:iCs/>
        </w:rPr>
        <w:t xml:space="preserve">malatçının adı veya ticari </w:t>
      </w:r>
      <w:r w:rsidR="005A7813" w:rsidRPr="0097659A">
        <w:rPr>
          <w:bCs/>
          <w:iCs/>
        </w:rPr>
        <w:t>markası</w:t>
      </w:r>
      <w:r w:rsidR="00916CA6" w:rsidRPr="0097659A">
        <w:rPr>
          <w:bCs/>
          <w:iCs/>
        </w:rPr>
        <w:t>.</w:t>
      </w:r>
    </w:p>
    <w:p w14:paraId="2C8E43CC" w14:textId="3BEE80DB" w:rsidR="00DA36A6" w:rsidRPr="0097659A" w:rsidRDefault="00DA36A6" w:rsidP="00754D10">
      <w:pPr>
        <w:tabs>
          <w:tab w:val="left" w:pos="851"/>
          <w:tab w:val="left" w:pos="993"/>
          <w:tab w:val="left" w:pos="1560"/>
        </w:tabs>
        <w:adjustRightInd w:val="0"/>
        <w:ind w:left="1701" w:hanging="567"/>
        <w:jc w:val="left"/>
        <w:rPr>
          <w:bCs/>
          <w:iCs/>
        </w:rPr>
      </w:pPr>
      <w:r w:rsidRPr="0097659A">
        <w:rPr>
          <w:bCs/>
          <w:iCs/>
        </w:rPr>
        <w:t>(b)</w:t>
      </w:r>
      <w:r w:rsidRPr="0097659A">
        <w:rPr>
          <w:bCs/>
          <w:iCs/>
        </w:rPr>
        <w:tab/>
      </w:r>
      <w:r w:rsidR="00E05E00" w:rsidRPr="0097659A">
        <w:rPr>
          <w:bCs/>
          <w:iCs/>
        </w:rPr>
        <w:t>U</w:t>
      </w:r>
      <w:r w:rsidRPr="0097659A">
        <w:rPr>
          <w:bCs/>
          <w:iCs/>
        </w:rPr>
        <w:t xml:space="preserve">ygun olmayan motorun parça kimlik </w:t>
      </w:r>
      <w:r w:rsidR="005A7813" w:rsidRPr="0097659A">
        <w:rPr>
          <w:bCs/>
          <w:iCs/>
        </w:rPr>
        <w:t>numarası</w:t>
      </w:r>
      <w:r w:rsidRPr="0097659A">
        <w:rPr>
          <w:bCs/>
          <w:iCs/>
        </w:rPr>
        <w:t xml:space="preserve"> ve</w:t>
      </w:r>
    </w:p>
    <w:p w14:paraId="68CBB89B" w14:textId="5F12C423" w:rsidR="00DA36A6" w:rsidRPr="0097659A" w:rsidRDefault="00DA36A6" w:rsidP="00754D10">
      <w:pPr>
        <w:tabs>
          <w:tab w:val="left" w:pos="993"/>
          <w:tab w:val="left" w:pos="1560"/>
        </w:tabs>
        <w:adjustRightInd w:val="0"/>
        <w:ind w:left="1701" w:hanging="567"/>
        <w:jc w:val="left"/>
        <w:rPr>
          <w:bCs/>
          <w:iCs/>
        </w:rPr>
      </w:pPr>
      <w:r w:rsidRPr="0097659A">
        <w:rPr>
          <w:bCs/>
          <w:iCs/>
        </w:rPr>
        <w:t>(c)</w:t>
      </w:r>
      <w:r w:rsidRPr="0097659A">
        <w:rPr>
          <w:bCs/>
          <w:iCs/>
        </w:rPr>
        <w:tab/>
        <w:t>"Uygun-Değil Madde 34</w:t>
      </w:r>
      <w:r w:rsidR="00916CA6" w:rsidRPr="0097659A">
        <w:rPr>
          <w:bCs/>
          <w:iCs/>
        </w:rPr>
        <w:t xml:space="preserve"> </w:t>
      </w:r>
      <w:r w:rsidRPr="0097659A">
        <w:rPr>
          <w:bCs/>
          <w:iCs/>
        </w:rPr>
        <w:t>üncü maddesinin ikinci fıkrası 2016/1628 ibaresi.</w:t>
      </w:r>
    </w:p>
    <w:p w14:paraId="6A7607CB" w14:textId="69917C89" w:rsidR="00DA36A6" w:rsidRPr="0097659A" w:rsidRDefault="00DA36A6" w:rsidP="00592AA5">
      <w:pPr>
        <w:adjustRightInd w:val="0"/>
        <w:ind w:left="1134" w:hanging="1134"/>
        <w:jc w:val="left"/>
        <w:rPr>
          <w:bCs/>
          <w:iCs/>
        </w:rPr>
      </w:pPr>
      <w:r w:rsidRPr="0097659A">
        <w:rPr>
          <w:bCs/>
          <w:iCs/>
        </w:rPr>
        <w:t>2.</w:t>
      </w:r>
      <w:r w:rsidRPr="0097659A">
        <w:rPr>
          <w:bCs/>
          <w:iCs/>
        </w:rPr>
        <w:tab/>
        <w:t>Geçici işaretlemenin yapılma yöntemi</w:t>
      </w:r>
      <w:r w:rsidR="00916CA6" w:rsidRPr="0097659A">
        <w:rPr>
          <w:bCs/>
          <w:iCs/>
        </w:rPr>
        <w:t>.</w:t>
      </w:r>
    </w:p>
    <w:p w14:paraId="242F5928" w14:textId="77777777" w:rsidR="00DB5464" w:rsidRPr="0097659A" w:rsidRDefault="00754D10" w:rsidP="00592AA5">
      <w:pPr>
        <w:adjustRightInd w:val="0"/>
        <w:ind w:left="1134" w:hanging="1134"/>
        <w:jc w:val="left"/>
        <w:rPr>
          <w:bCs/>
          <w:iCs/>
        </w:rPr>
      </w:pPr>
      <w:r w:rsidRPr="0097659A">
        <w:rPr>
          <w:bCs/>
          <w:iCs/>
        </w:rPr>
        <w:t xml:space="preserve">                   </w:t>
      </w:r>
      <w:r w:rsidR="00DA36A6" w:rsidRPr="0097659A">
        <w:rPr>
          <w:bCs/>
          <w:iCs/>
        </w:rPr>
        <w:t>Geçici işaretleme, motor, onaylı tipe uygun olana kadar çıkarılabilir bir etiket veya sağlam ayrı bir etiket (örneğin tel ile tutturulmuş, lamine bir plaka) ile motora iliştirilmiş olarak kalmalıdır.</w:t>
      </w:r>
    </w:p>
    <w:p w14:paraId="7E4D9090" w14:textId="77777777" w:rsidR="00BA0B9B" w:rsidRPr="0097659A" w:rsidRDefault="00BA0B9B" w:rsidP="00592AA5">
      <w:pPr>
        <w:adjustRightInd w:val="0"/>
        <w:ind w:left="1134" w:hanging="1134"/>
        <w:jc w:val="left"/>
        <w:rPr>
          <w:bCs/>
          <w:iCs/>
        </w:rPr>
      </w:pPr>
    </w:p>
    <w:p w14:paraId="78F515A4" w14:textId="77777777" w:rsidR="00BA0B9B" w:rsidRPr="0097659A" w:rsidRDefault="00BA0B9B" w:rsidP="00592AA5">
      <w:pPr>
        <w:adjustRightInd w:val="0"/>
        <w:ind w:left="1134" w:hanging="1134"/>
        <w:jc w:val="left"/>
        <w:rPr>
          <w:bCs/>
          <w:iCs/>
        </w:rPr>
      </w:pPr>
    </w:p>
    <w:p w14:paraId="5D9BA65D" w14:textId="20A88D53" w:rsidR="00E05E00" w:rsidRPr="0097659A" w:rsidRDefault="00BA0B9B" w:rsidP="00BA0B9B">
      <w:pPr>
        <w:pStyle w:val="Balk2"/>
      </w:pPr>
      <w:r w:rsidRPr="0097659A">
        <w:rPr>
          <w:iCs/>
        </w:rPr>
        <w:br w:type="page"/>
      </w:r>
      <w:r w:rsidR="00E05E00" w:rsidRPr="0097659A">
        <w:lastRenderedPageBreak/>
        <w:t>1. Açıklayıcı Ek</w:t>
      </w:r>
    </w:p>
    <w:p w14:paraId="03EE0F17" w14:textId="77777777" w:rsidR="00A00271" w:rsidRPr="0097659A" w:rsidRDefault="00A00271" w:rsidP="00592AA5">
      <w:pPr>
        <w:ind w:left="1134" w:hanging="1134"/>
        <w:jc w:val="center"/>
        <w:rPr>
          <w:b/>
          <w:bCs/>
        </w:rPr>
      </w:pPr>
    </w:p>
    <w:p w14:paraId="374A232A" w14:textId="298F9258" w:rsidR="00E05E00" w:rsidRPr="0097659A" w:rsidRDefault="00E05E00" w:rsidP="00592AA5">
      <w:pPr>
        <w:ind w:left="1134" w:hanging="1134"/>
        <w:jc w:val="center"/>
        <w:rPr>
          <w:bCs/>
        </w:rPr>
      </w:pPr>
      <w:r w:rsidRPr="0097659A">
        <w:rPr>
          <w:b/>
          <w:bCs/>
        </w:rPr>
        <w:t>Tablo 1</w:t>
      </w:r>
    </w:p>
    <w:p w14:paraId="3233D2E2" w14:textId="77777777" w:rsidR="00DB5464" w:rsidRPr="0097659A" w:rsidRDefault="00E05E00" w:rsidP="00592AA5">
      <w:pPr>
        <w:ind w:left="1134" w:hanging="1134"/>
        <w:jc w:val="center"/>
        <w:rPr>
          <w:b/>
        </w:rPr>
      </w:pPr>
      <w:r w:rsidRPr="0097659A">
        <w:rPr>
          <w:b/>
          <w:bCs/>
        </w:rPr>
        <w:t>Zorunlu temel bilgiler ve varsa motorların zorunlu işareti içindeki destekleyici bilgiler</w:t>
      </w:r>
    </w:p>
    <w:p w14:paraId="092DECAA" w14:textId="11535588" w:rsidR="00DB5464" w:rsidRPr="0097659A" w:rsidRDefault="00DB5464" w:rsidP="00592AA5">
      <w:pPr>
        <w:adjustRightInd w:val="0"/>
        <w:ind w:left="1134" w:hanging="1134"/>
        <w:jc w:val="left"/>
        <w:rPr>
          <w:lang w:val="en-US"/>
        </w:rPr>
      </w:pPr>
    </w:p>
    <w:tbl>
      <w:tblPr>
        <w:tblW w:w="96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995"/>
        <w:gridCol w:w="992"/>
        <w:gridCol w:w="992"/>
        <w:gridCol w:w="567"/>
        <w:gridCol w:w="567"/>
        <w:gridCol w:w="567"/>
        <w:gridCol w:w="426"/>
        <w:gridCol w:w="425"/>
        <w:gridCol w:w="425"/>
        <w:gridCol w:w="567"/>
        <w:gridCol w:w="567"/>
        <w:gridCol w:w="425"/>
        <w:gridCol w:w="567"/>
        <w:gridCol w:w="567"/>
      </w:tblGrid>
      <w:tr w:rsidR="00062639" w:rsidRPr="0097659A" w14:paraId="1BFADA65" w14:textId="77777777" w:rsidTr="00107A05">
        <w:trPr>
          <w:trHeight w:hRule="exact" w:val="520"/>
        </w:trPr>
        <w:tc>
          <w:tcPr>
            <w:tcW w:w="1995" w:type="dxa"/>
            <w:vMerge w:val="restart"/>
            <w:shd w:val="clear" w:color="auto" w:fill="auto"/>
            <w:vAlign w:val="center"/>
          </w:tcPr>
          <w:p w14:paraId="0FB694EB" w14:textId="77777777" w:rsidR="00107A05" w:rsidRPr="0097659A" w:rsidRDefault="00107A05" w:rsidP="000A2407">
            <w:pPr>
              <w:pStyle w:val="Gvdemetni0"/>
              <w:shd w:val="clear" w:color="auto" w:fill="auto"/>
              <w:spacing w:line="240" w:lineRule="auto"/>
              <w:ind w:firstLine="0"/>
              <w:rPr>
                <w:sz w:val="16"/>
                <w:szCs w:val="16"/>
              </w:rPr>
            </w:pPr>
            <w:r w:rsidRPr="0097659A">
              <w:rPr>
                <w:sz w:val="16"/>
                <w:szCs w:val="16"/>
              </w:rPr>
              <w:t>Zorunlu temel bilgiler ve uygunsa destekleyici bilgiler</w:t>
            </w:r>
          </w:p>
        </w:tc>
        <w:tc>
          <w:tcPr>
            <w:tcW w:w="992" w:type="dxa"/>
            <w:vMerge w:val="restart"/>
            <w:shd w:val="clear" w:color="auto" w:fill="auto"/>
            <w:vAlign w:val="center"/>
          </w:tcPr>
          <w:p w14:paraId="6A7BAD92" w14:textId="77777777" w:rsidR="00107A05" w:rsidRPr="0097659A" w:rsidRDefault="00107A05" w:rsidP="000A2407">
            <w:pPr>
              <w:pStyle w:val="Gvdemetni0"/>
              <w:shd w:val="clear" w:color="auto" w:fill="auto"/>
              <w:spacing w:line="240" w:lineRule="auto"/>
              <w:ind w:right="64" w:firstLine="0"/>
              <w:rPr>
                <w:sz w:val="16"/>
                <w:szCs w:val="16"/>
              </w:rPr>
            </w:pPr>
            <w:r w:rsidRPr="0097659A">
              <w:rPr>
                <w:sz w:val="16"/>
                <w:szCs w:val="16"/>
              </w:rPr>
              <w:t>2016/1628/AB Yönetmeliğine uygun olarak AB tip onaylı V. faz motorlar (</w:t>
            </w:r>
            <w:r w:rsidRPr="0097659A">
              <w:rPr>
                <w:sz w:val="16"/>
                <w:szCs w:val="16"/>
                <w:vertAlign w:val="superscript"/>
              </w:rPr>
              <w:t>1</w:t>
            </w:r>
            <w:r w:rsidRPr="0097659A">
              <w:rPr>
                <w:sz w:val="16"/>
                <w:szCs w:val="16"/>
              </w:rPr>
              <w:t>)</w:t>
            </w:r>
          </w:p>
        </w:tc>
        <w:tc>
          <w:tcPr>
            <w:tcW w:w="992" w:type="dxa"/>
            <w:vMerge w:val="restart"/>
            <w:shd w:val="clear" w:color="auto" w:fill="auto"/>
            <w:vAlign w:val="center"/>
          </w:tcPr>
          <w:p w14:paraId="25BEAEB4" w14:textId="6DFB4CA0" w:rsidR="00107A05" w:rsidRPr="0097659A" w:rsidRDefault="00107A05">
            <w:pPr>
              <w:pStyle w:val="Gvdemetni0"/>
              <w:shd w:val="clear" w:color="auto" w:fill="auto"/>
              <w:spacing w:line="240" w:lineRule="auto"/>
              <w:ind w:hanging="11"/>
              <w:rPr>
                <w:sz w:val="16"/>
                <w:szCs w:val="16"/>
              </w:rPr>
            </w:pPr>
            <w:r w:rsidRPr="0097659A">
              <w:rPr>
                <w:sz w:val="16"/>
                <w:szCs w:val="16"/>
              </w:rPr>
              <w:t>2016/1628/AB Yönetmeliğin 36</w:t>
            </w:r>
            <w:r w:rsidR="001E3406" w:rsidRPr="0097659A">
              <w:rPr>
                <w:sz w:val="16"/>
                <w:szCs w:val="16"/>
              </w:rPr>
              <w:t xml:space="preserve"> ncı</w:t>
            </w:r>
            <w:r w:rsidRPr="0097659A">
              <w:rPr>
                <w:sz w:val="16"/>
                <w:szCs w:val="16"/>
              </w:rPr>
              <w:t xml:space="preserve"> maddesine uygun olarak geçici olarak AB tip onaylı V. Faz motorlar (</w:t>
            </w:r>
            <w:r w:rsidRPr="0097659A">
              <w:rPr>
                <w:sz w:val="16"/>
                <w:szCs w:val="16"/>
                <w:vertAlign w:val="superscript"/>
              </w:rPr>
              <w:t>1</w:t>
            </w:r>
            <w:r w:rsidRPr="0097659A">
              <w:rPr>
                <w:sz w:val="16"/>
                <w:szCs w:val="16"/>
              </w:rPr>
              <w:t>)</w:t>
            </w:r>
          </w:p>
        </w:tc>
        <w:tc>
          <w:tcPr>
            <w:tcW w:w="5670" w:type="dxa"/>
            <w:gridSpan w:val="11"/>
            <w:shd w:val="clear" w:color="auto" w:fill="auto"/>
            <w:vAlign w:val="center"/>
          </w:tcPr>
          <w:p w14:paraId="1F41021D" w14:textId="5CB79521" w:rsidR="00107A05" w:rsidRPr="0097659A" w:rsidRDefault="00107A05">
            <w:pPr>
              <w:pStyle w:val="Gvdemetni0"/>
              <w:shd w:val="clear" w:color="auto" w:fill="auto"/>
              <w:spacing w:line="240" w:lineRule="auto"/>
              <w:ind w:left="1134" w:hanging="1134"/>
              <w:rPr>
                <w:sz w:val="16"/>
                <w:szCs w:val="16"/>
              </w:rPr>
            </w:pPr>
            <w:r w:rsidRPr="0097659A">
              <w:rPr>
                <w:sz w:val="16"/>
                <w:szCs w:val="16"/>
              </w:rPr>
              <w:t>2016/1628/AB Yönetmeliğin 33</w:t>
            </w:r>
            <w:r w:rsidR="001E3406" w:rsidRPr="0097659A">
              <w:rPr>
                <w:sz w:val="16"/>
                <w:szCs w:val="16"/>
              </w:rPr>
              <w:t xml:space="preserve"> </w:t>
            </w:r>
            <w:r w:rsidRPr="0097659A">
              <w:rPr>
                <w:sz w:val="16"/>
                <w:szCs w:val="16"/>
              </w:rPr>
              <w:t>üncü maddesinin ikinci fıkrasında belirtilen muafiyet veya geçiş hükmünü kullanan motorlar</w:t>
            </w:r>
          </w:p>
        </w:tc>
      </w:tr>
      <w:tr w:rsidR="00062639" w:rsidRPr="0097659A" w14:paraId="19E341E6" w14:textId="77777777" w:rsidTr="00107A05">
        <w:trPr>
          <w:trHeight w:hRule="exact" w:val="511"/>
        </w:trPr>
        <w:tc>
          <w:tcPr>
            <w:tcW w:w="1995" w:type="dxa"/>
            <w:vMerge/>
            <w:shd w:val="clear" w:color="auto" w:fill="auto"/>
            <w:vAlign w:val="center"/>
          </w:tcPr>
          <w:p w14:paraId="01990F97" w14:textId="77777777" w:rsidR="00107A05" w:rsidRPr="0097659A" w:rsidRDefault="00107A05" w:rsidP="000A2407">
            <w:pPr>
              <w:ind w:right="132"/>
              <w:jc w:val="center"/>
              <w:rPr>
                <w:sz w:val="16"/>
                <w:szCs w:val="16"/>
              </w:rPr>
            </w:pPr>
          </w:p>
        </w:tc>
        <w:tc>
          <w:tcPr>
            <w:tcW w:w="992" w:type="dxa"/>
            <w:vMerge/>
            <w:shd w:val="clear" w:color="auto" w:fill="auto"/>
            <w:vAlign w:val="center"/>
          </w:tcPr>
          <w:p w14:paraId="67F7BE7D" w14:textId="77777777" w:rsidR="00107A05" w:rsidRPr="0097659A" w:rsidRDefault="00107A05" w:rsidP="000A2407">
            <w:pPr>
              <w:ind w:left="1134" w:hanging="1134"/>
              <w:jc w:val="center"/>
              <w:rPr>
                <w:sz w:val="16"/>
                <w:szCs w:val="16"/>
              </w:rPr>
            </w:pPr>
          </w:p>
        </w:tc>
        <w:tc>
          <w:tcPr>
            <w:tcW w:w="992" w:type="dxa"/>
            <w:vMerge/>
            <w:shd w:val="clear" w:color="auto" w:fill="auto"/>
            <w:vAlign w:val="center"/>
          </w:tcPr>
          <w:p w14:paraId="2653A8D0" w14:textId="77777777" w:rsidR="00107A05" w:rsidRPr="0097659A" w:rsidRDefault="00107A05" w:rsidP="000A2407">
            <w:pPr>
              <w:ind w:left="1134" w:hanging="1134"/>
              <w:jc w:val="center"/>
              <w:rPr>
                <w:sz w:val="16"/>
                <w:szCs w:val="16"/>
              </w:rPr>
            </w:pPr>
          </w:p>
        </w:tc>
        <w:tc>
          <w:tcPr>
            <w:tcW w:w="3544" w:type="dxa"/>
            <w:gridSpan w:val="7"/>
            <w:shd w:val="clear" w:color="auto" w:fill="auto"/>
            <w:vAlign w:val="center"/>
          </w:tcPr>
          <w:p w14:paraId="72800BFA" w14:textId="77777777" w:rsidR="00107A05" w:rsidRPr="0097659A" w:rsidRDefault="00107A05" w:rsidP="000A2407">
            <w:pPr>
              <w:pStyle w:val="Gvdemetni0"/>
              <w:shd w:val="clear" w:color="auto" w:fill="auto"/>
              <w:spacing w:line="240" w:lineRule="auto"/>
              <w:ind w:left="1134" w:hanging="1134"/>
              <w:rPr>
                <w:sz w:val="16"/>
                <w:szCs w:val="16"/>
              </w:rPr>
            </w:pPr>
            <w:r w:rsidRPr="0097659A">
              <w:rPr>
                <w:sz w:val="16"/>
                <w:szCs w:val="16"/>
              </w:rPr>
              <w:t>2016/1628/AB Yönetmeliği 35 inci maddesinin paragraf sayısı</w:t>
            </w:r>
          </w:p>
        </w:tc>
        <w:tc>
          <w:tcPr>
            <w:tcW w:w="2126" w:type="dxa"/>
            <w:gridSpan w:val="4"/>
            <w:shd w:val="clear" w:color="auto" w:fill="auto"/>
            <w:vAlign w:val="center"/>
          </w:tcPr>
          <w:p w14:paraId="35585C8C" w14:textId="77777777" w:rsidR="00107A05" w:rsidRPr="0097659A" w:rsidRDefault="00107A05" w:rsidP="000A2407">
            <w:pPr>
              <w:pStyle w:val="Gvdemetni0"/>
              <w:shd w:val="clear" w:color="auto" w:fill="auto"/>
              <w:spacing w:line="160" w:lineRule="exact"/>
              <w:ind w:left="56" w:firstLine="0"/>
              <w:rPr>
                <w:sz w:val="16"/>
                <w:szCs w:val="16"/>
              </w:rPr>
            </w:pPr>
            <w:r w:rsidRPr="0097659A">
              <w:rPr>
                <w:sz w:val="16"/>
                <w:szCs w:val="16"/>
              </w:rPr>
              <w:t>2016/1628/AB Yönetmeliği 59 uncu maddesinin paragraf sayısı</w:t>
            </w:r>
          </w:p>
        </w:tc>
      </w:tr>
      <w:tr w:rsidR="00062639" w:rsidRPr="0097659A" w14:paraId="5F7D717A" w14:textId="77777777" w:rsidTr="00107A05">
        <w:trPr>
          <w:trHeight w:hRule="exact" w:val="833"/>
        </w:trPr>
        <w:tc>
          <w:tcPr>
            <w:tcW w:w="1995" w:type="dxa"/>
            <w:vMerge/>
            <w:shd w:val="clear" w:color="auto" w:fill="auto"/>
          </w:tcPr>
          <w:p w14:paraId="3E63E2A1" w14:textId="77777777" w:rsidR="00107A05" w:rsidRPr="0097659A" w:rsidRDefault="00107A05" w:rsidP="000A2407">
            <w:pPr>
              <w:ind w:right="132"/>
              <w:rPr>
                <w:sz w:val="16"/>
                <w:szCs w:val="16"/>
              </w:rPr>
            </w:pPr>
          </w:p>
        </w:tc>
        <w:tc>
          <w:tcPr>
            <w:tcW w:w="992" w:type="dxa"/>
            <w:vMerge/>
            <w:shd w:val="clear" w:color="auto" w:fill="auto"/>
          </w:tcPr>
          <w:p w14:paraId="18FA1EAC" w14:textId="77777777" w:rsidR="00107A05" w:rsidRPr="0097659A" w:rsidRDefault="00107A05" w:rsidP="000A2407">
            <w:pPr>
              <w:ind w:left="1134" w:hanging="1134"/>
              <w:rPr>
                <w:sz w:val="16"/>
                <w:szCs w:val="16"/>
              </w:rPr>
            </w:pPr>
          </w:p>
        </w:tc>
        <w:tc>
          <w:tcPr>
            <w:tcW w:w="992" w:type="dxa"/>
            <w:vMerge/>
            <w:shd w:val="clear" w:color="auto" w:fill="auto"/>
          </w:tcPr>
          <w:p w14:paraId="4E775A57" w14:textId="77777777" w:rsidR="00107A05" w:rsidRPr="0097659A" w:rsidRDefault="00107A05" w:rsidP="000A2407">
            <w:pPr>
              <w:ind w:left="1134" w:hanging="1134"/>
              <w:rPr>
                <w:sz w:val="16"/>
                <w:szCs w:val="16"/>
              </w:rPr>
            </w:pPr>
          </w:p>
        </w:tc>
        <w:tc>
          <w:tcPr>
            <w:tcW w:w="567" w:type="dxa"/>
            <w:shd w:val="clear" w:color="auto" w:fill="auto"/>
            <w:vAlign w:val="center"/>
          </w:tcPr>
          <w:p w14:paraId="53D19BBD" w14:textId="77777777" w:rsidR="00107A05" w:rsidRPr="0097659A" w:rsidRDefault="00107A05" w:rsidP="00107A05">
            <w:pPr>
              <w:ind w:left="1134" w:hanging="1134"/>
              <w:jc w:val="center"/>
              <w:rPr>
                <w:sz w:val="16"/>
                <w:szCs w:val="16"/>
              </w:rPr>
            </w:pPr>
            <w:r w:rsidRPr="0097659A">
              <w:rPr>
                <w:rStyle w:val="Gvdemetni77ptKalnDeil0ptbolukbraklyor"/>
                <w:color w:val="auto"/>
                <w:sz w:val="16"/>
                <w:szCs w:val="16"/>
                <w:lang w:val="tr-TR"/>
              </w:rPr>
              <w:t>1</w:t>
            </w:r>
          </w:p>
        </w:tc>
        <w:tc>
          <w:tcPr>
            <w:tcW w:w="567" w:type="dxa"/>
            <w:shd w:val="clear" w:color="auto" w:fill="auto"/>
            <w:vAlign w:val="center"/>
          </w:tcPr>
          <w:p w14:paraId="2B507D39" w14:textId="77777777" w:rsidR="00107A05" w:rsidRPr="0097659A" w:rsidRDefault="00107A05" w:rsidP="00107A05">
            <w:pPr>
              <w:ind w:left="1134" w:hanging="1134"/>
              <w:jc w:val="center"/>
              <w:rPr>
                <w:sz w:val="16"/>
                <w:szCs w:val="16"/>
              </w:rPr>
            </w:pPr>
            <w:r w:rsidRPr="0097659A">
              <w:rPr>
                <w:rStyle w:val="Gvdemetni765ptKalnDeil0ptbolukbraklyor"/>
                <w:color w:val="auto"/>
                <w:sz w:val="16"/>
                <w:szCs w:val="16"/>
                <w:lang w:val="tr-TR"/>
              </w:rPr>
              <w:t>2</w:t>
            </w:r>
          </w:p>
        </w:tc>
        <w:tc>
          <w:tcPr>
            <w:tcW w:w="567" w:type="dxa"/>
            <w:shd w:val="clear" w:color="auto" w:fill="auto"/>
            <w:vAlign w:val="center"/>
          </w:tcPr>
          <w:p w14:paraId="49E0CC32" w14:textId="77777777" w:rsidR="00107A05" w:rsidRPr="0097659A" w:rsidRDefault="00107A05" w:rsidP="00107A05">
            <w:pPr>
              <w:ind w:left="1134" w:hanging="1134"/>
              <w:jc w:val="center"/>
              <w:rPr>
                <w:sz w:val="16"/>
                <w:szCs w:val="16"/>
              </w:rPr>
            </w:pPr>
            <w:r w:rsidRPr="0097659A">
              <w:rPr>
                <w:rStyle w:val="Gvdemetni765ptKalnDeil0ptbolukbraklyor"/>
                <w:color w:val="auto"/>
                <w:sz w:val="16"/>
                <w:szCs w:val="16"/>
                <w:lang w:val="tr-TR"/>
              </w:rPr>
              <w:t>4</w:t>
            </w:r>
          </w:p>
        </w:tc>
        <w:tc>
          <w:tcPr>
            <w:tcW w:w="426" w:type="dxa"/>
            <w:shd w:val="clear" w:color="auto" w:fill="auto"/>
            <w:vAlign w:val="center"/>
          </w:tcPr>
          <w:p w14:paraId="500687DC" w14:textId="77777777" w:rsidR="00107A05" w:rsidRPr="0097659A" w:rsidRDefault="00107A05" w:rsidP="00107A05">
            <w:pPr>
              <w:ind w:left="1134" w:hanging="1134"/>
              <w:jc w:val="center"/>
              <w:rPr>
                <w:sz w:val="16"/>
                <w:szCs w:val="16"/>
              </w:rPr>
            </w:pPr>
            <w:r w:rsidRPr="0097659A">
              <w:rPr>
                <w:rStyle w:val="Gvdemetni765ptKalnDeil0ptbolukbraklyor"/>
                <w:color w:val="auto"/>
                <w:sz w:val="16"/>
                <w:szCs w:val="16"/>
                <w:lang w:val="tr-TR"/>
              </w:rPr>
              <w:t>5</w:t>
            </w:r>
          </w:p>
        </w:tc>
        <w:tc>
          <w:tcPr>
            <w:tcW w:w="425" w:type="dxa"/>
            <w:shd w:val="clear" w:color="auto" w:fill="auto"/>
            <w:vAlign w:val="center"/>
          </w:tcPr>
          <w:p w14:paraId="2596D9C4" w14:textId="77777777" w:rsidR="00107A05" w:rsidRPr="0097659A" w:rsidRDefault="00107A05" w:rsidP="00107A05">
            <w:pPr>
              <w:ind w:left="1134" w:hanging="1134"/>
              <w:jc w:val="center"/>
              <w:rPr>
                <w:sz w:val="16"/>
                <w:szCs w:val="16"/>
              </w:rPr>
            </w:pPr>
            <w:r w:rsidRPr="0097659A">
              <w:rPr>
                <w:rStyle w:val="Gvdemetni7AngsanaUPC95ptKalnDeil0ptbolukbraklyor"/>
                <w:color w:val="auto"/>
                <w:sz w:val="16"/>
                <w:szCs w:val="16"/>
              </w:rPr>
              <w:t>6</w:t>
            </w:r>
          </w:p>
        </w:tc>
        <w:tc>
          <w:tcPr>
            <w:tcW w:w="425" w:type="dxa"/>
            <w:shd w:val="clear" w:color="auto" w:fill="auto"/>
            <w:vAlign w:val="center"/>
          </w:tcPr>
          <w:p w14:paraId="272CFBB0" w14:textId="77777777" w:rsidR="00107A05" w:rsidRPr="0097659A" w:rsidRDefault="00107A05" w:rsidP="00107A05">
            <w:pPr>
              <w:ind w:left="1134" w:hanging="1134"/>
              <w:jc w:val="center"/>
              <w:rPr>
                <w:sz w:val="16"/>
                <w:szCs w:val="16"/>
              </w:rPr>
            </w:pPr>
            <w:r w:rsidRPr="0097659A">
              <w:rPr>
                <w:rStyle w:val="Gvdemetni765ptKalnDeil0ptbolukbraklyor"/>
                <w:color w:val="auto"/>
                <w:sz w:val="16"/>
                <w:szCs w:val="16"/>
                <w:lang w:val="tr-TR"/>
              </w:rPr>
              <w:t>7</w:t>
            </w:r>
          </w:p>
        </w:tc>
        <w:tc>
          <w:tcPr>
            <w:tcW w:w="567" w:type="dxa"/>
            <w:shd w:val="clear" w:color="auto" w:fill="auto"/>
            <w:vAlign w:val="center"/>
          </w:tcPr>
          <w:p w14:paraId="03C04D5B" w14:textId="77777777" w:rsidR="00107A05" w:rsidRPr="0097659A" w:rsidRDefault="00107A05" w:rsidP="00107A05">
            <w:pPr>
              <w:ind w:left="1134" w:hanging="1134"/>
              <w:jc w:val="center"/>
              <w:rPr>
                <w:sz w:val="16"/>
                <w:szCs w:val="16"/>
              </w:rPr>
            </w:pPr>
            <w:r w:rsidRPr="0097659A">
              <w:rPr>
                <w:rStyle w:val="Gvdemetni7Sylfaen55ptKalnDeil0ptbolukbraklyor"/>
                <w:color w:val="auto"/>
                <w:sz w:val="16"/>
                <w:szCs w:val="16"/>
              </w:rPr>
              <w:t>8</w:t>
            </w:r>
          </w:p>
        </w:tc>
        <w:tc>
          <w:tcPr>
            <w:tcW w:w="567" w:type="dxa"/>
            <w:shd w:val="clear" w:color="auto" w:fill="auto"/>
            <w:vAlign w:val="center"/>
          </w:tcPr>
          <w:p w14:paraId="03645B4D" w14:textId="08DCD2A7" w:rsidR="00107A05" w:rsidRPr="0097659A" w:rsidRDefault="00107A05" w:rsidP="00107A05">
            <w:pPr>
              <w:ind w:left="1134" w:hanging="1134"/>
              <w:jc w:val="center"/>
              <w:rPr>
                <w:sz w:val="16"/>
                <w:szCs w:val="16"/>
              </w:rPr>
            </w:pPr>
            <w:r w:rsidRPr="0097659A">
              <w:rPr>
                <w:rStyle w:val="Gvdemetni7Sylfaen85ptKalnDeil0ptbolukbraklyor"/>
                <w:color w:val="auto"/>
                <w:sz w:val="16"/>
                <w:szCs w:val="16"/>
                <w:lang w:val="tr-TR"/>
              </w:rPr>
              <w:t xml:space="preserve">5 </w:t>
            </w:r>
            <w:r w:rsidRPr="0097659A">
              <w:rPr>
                <w:rStyle w:val="Gvdemetni7Sylfaen85ptKalnDeil0ptbolukbraklyor"/>
                <w:color w:val="auto"/>
                <w:sz w:val="16"/>
                <w:szCs w:val="16"/>
                <w:vertAlign w:val="superscript"/>
                <w:lang w:val="tr-TR"/>
              </w:rPr>
              <w:t>(1)</w:t>
            </w:r>
          </w:p>
        </w:tc>
        <w:tc>
          <w:tcPr>
            <w:tcW w:w="425" w:type="dxa"/>
            <w:shd w:val="clear" w:color="auto" w:fill="auto"/>
            <w:vAlign w:val="center"/>
          </w:tcPr>
          <w:p w14:paraId="3C0F5823" w14:textId="77777777" w:rsidR="00107A05" w:rsidRPr="0097659A" w:rsidRDefault="00107A05" w:rsidP="00107A05">
            <w:pPr>
              <w:ind w:left="1134" w:right="200" w:hanging="1134"/>
              <w:jc w:val="center"/>
              <w:rPr>
                <w:sz w:val="16"/>
                <w:szCs w:val="16"/>
              </w:rPr>
            </w:pPr>
            <w:r w:rsidRPr="0097659A">
              <w:rPr>
                <w:rStyle w:val="Gvdemetni7Sylfaen6ptKalnDeil0ptbolukbraklyor"/>
                <w:color w:val="auto"/>
                <w:sz w:val="16"/>
                <w:szCs w:val="16"/>
                <w:lang w:val="tr-TR"/>
              </w:rPr>
              <w:t>10</w:t>
            </w:r>
          </w:p>
        </w:tc>
        <w:tc>
          <w:tcPr>
            <w:tcW w:w="567" w:type="dxa"/>
            <w:shd w:val="clear" w:color="auto" w:fill="auto"/>
            <w:vAlign w:val="center"/>
          </w:tcPr>
          <w:p w14:paraId="33B51547" w14:textId="77777777" w:rsidR="00107A05" w:rsidRPr="0097659A" w:rsidRDefault="00107A05" w:rsidP="00107A05">
            <w:pPr>
              <w:ind w:left="1134" w:hanging="1134"/>
              <w:jc w:val="center"/>
              <w:rPr>
                <w:sz w:val="16"/>
                <w:szCs w:val="16"/>
              </w:rPr>
            </w:pPr>
            <w:r w:rsidRPr="0097659A">
              <w:rPr>
                <w:rStyle w:val="Gvdemetni765ptKalnDeil0ptbolukbraklyor"/>
                <w:color w:val="auto"/>
                <w:sz w:val="16"/>
                <w:szCs w:val="16"/>
                <w:lang w:val="tr-TR"/>
              </w:rPr>
              <w:t>11(a)</w:t>
            </w:r>
          </w:p>
        </w:tc>
        <w:tc>
          <w:tcPr>
            <w:tcW w:w="567" w:type="dxa"/>
            <w:shd w:val="clear" w:color="auto" w:fill="auto"/>
            <w:vAlign w:val="center"/>
          </w:tcPr>
          <w:p w14:paraId="44FE011C" w14:textId="77777777" w:rsidR="00107A05" w:rsidRPr="0097659A" w:rsidRDefault="00107A05" w:rsidP="00107A05">
            <w:pPr>
              <w:ind w:left="1134" w:hanging="1134"/>
              <w:jc w:val="center"/>
              <w:rPr>
                <w:sz w:val="16"/>
                <w:szCs w:val="16"/>
              </w:rPr>
            </w:pPr>
            <w:r w:rsidRPr="0097659A">
              <w:rPr>
                <w:rStyle w:val="Gvdemetni765ptKalnDeil0ptbolukbraklyor"/>
                <w:color w:val="auto"/>
                <w:sz w:val="16"/>
                <w:szCs w:val="16"/>
                <w:lang w:val="tr-TR"/>
              </w:rPr>
              <w:t>11(b)</w:t>
            </w:r>
          </w:p>
        </w:tc>
      </w:tr>
      <w:tr w:rsidR="00062639" w:rsidRPr="0097659A" w14:paraId="5F73C929" w14:textId="77777777" w:rsidTr="00107A05">
        <w:trPr>
          <w:trHeight w:hRule="exact" w:val="960"/>
        </w:trPr>
        <w:tc>
          <w:tcPr>
            <w:tcW w:w="1995" w:type="dxa"/>
            <w:shd w:val="clear" w:color="auto" w:fill="auto"/>
            <w:vAlign w:val="center"/>
          </w:tcPr>
          <w:p w14:paraId="6A773B25" w14:textId="77777777" w:rsidR="00107A05" w:rsidRPr="0097659A" w:rsidRDefault="00107A05" w:rsidP="000A2407">
            <w:pPr>
              <w:pStyle w:val="Gvdemetni0"/>
              <w:shd w:val="clear" w:color="auto" w:fill="auto"/>
              <w:spacing w:line="240" w:lineRule="auto"/>
              <w:ind w:firstLine="0"/>
              <w:jc w:val="both"/>
              <w:rPr>
                <w:sz w:val="16"/>
                <w:szCs w:val="16"/>
              </w:rPr>
            </w:pPr>
            <w:r w:rsidRPr="0097659A">
              <w:rPr>
                <w:sz w:val="16"/>
                <w:szCs w:val="16"/>
              </w:rPr>
              <w:t>İmalatçının adı, tescilli ticari ismi veya tescilli ticari markası</w:t>
            </w:r>
          </w:p>
        </w:tc>
        <w:tc>
          <w:tcPr>
            <w:tcW w:w="992" w:type="dxa"/>
            <w:shd w:val="clear" w:color="auto" w:fill="auto"/>
          </w:tcPr>
          <w:p w14:paraId="7B24F4DF" w14:textId="77777777" w:rsidR="00107A05" w:rsidRPr="0097659A" w:rsidRDefault="00107A05" w:rsidP="000A2407">
            <w:pPr>
              <w:ind w:left="1134" w:hanging="1134"/>
              <w:rPr>
                <w:sz w:val="16"/>
                <w:szCs w:val="16"/>
              </w:rPr>
            </w:pPr>
            <w:r w:rsidRPr="0097659A">
              <w:rPr>
                <w:rStyle w:val="Gvdemetni77ptKalnDeil0ptbolukbraklyor"/>
                <w:color w:val="auto"/>
                <w:sz w:val="16"/>
                <w:szCs w:val="16"/>
                <w:lang w:val="tr-TR"/>
              </w:rPr>
              <w:t>X</w:t>
            </w:r>
          </w:p>
        </w:tc>
        <w:tc>
          <w:tcPr>
            <w:tcW w:w="992" w:type="dxa"/>
            <w:shd w:val="clear" w:color="auto" w:fill="auto"/>
          </w:tcPr>
          <w:p w14:paraId="53D30792" w14:textId="77777777" w:rsidR="00107A05" w:rsidRPr="0097659A" w:rsidRDefault="00107A05" w:rsidP="000A2407">
            <w:pPr>
              <w:ind w:left="1134" w:hanging="1134"/>
              <w:rPr>
                <w:sz w:val="16"/>
                <w:szCs w:val="16"/>
              </w:rPr>
            </w:pPr>
            <w:r w:rsidRPr="0097659A">
              <w:rPr>
                <w:rStyle w:val="Gvdemetni77ptKalnDeil0ptbolukbraklyor"/>
                <w:color w:val="auto"/>
                <w:sz w:val="16"/>
                <w:szCs w:val="16"/>
                <w:lang w:val="tr-TR"/>
              </w:rPr>
              <w:t>X</w:t>
            </w:r>
          </w:p>
        </w:tc>
        <w:tc>
          <w:tcPr>
            <w:tcW w:w="567" w:type="dxa"/>
            <w:shd w:val="clear" w:color="auto" w:fill="auto"/>
            <w:vAlign w:val="center"/>
          </w:tcPr>
          <w:p w14:paraId="61D64FEB" w14:textId="77777777" w:rsidR="00107A05" w:rsidRPr="0097659A" w:rsidRDefault="00107A05" w:rsidP="00107A05">
            <w:pPr>
              <w:ind w:left="1134" w:hanging="1134"/>
              <w:jc w:val="center"/>
              <w:rPr>
                <w:sz w:val="16"/>
                <w:szCs w:val="16"/>
              </w:rPr>
            </w:pPr>
            <w:r w:rsidRPr="0097659A">
              <w:rPr>
                <w:rStyle w:val="Gvdemetni77ptKalnDeil0ptbolukbraklyor"/>
                <w:color w:val="auto"/>
                <w:sz w:val="16"/>
                <w:szCs w:val="16"/>
                <w:lang w:val="tr-TR"/>
              </w:rPr>
              <w:t>X</w:t>
            </w:r>
          </w:p>
        </w:tc>
        <w:tc>
          <w:tcPr>
            <w:tcW w:w="567" w:type="dxa"/>
            <w:shd w:val="clear" w:color="auto" w:fill="auto"/>
            <w:vAlign w:val="center"/>
          </w:tcPr>
          <w:p w14:paraId="75C4C914" w14:textId="77777777" w:rsidR="00107A05" w:rsidRPr="0097659A" w:rsidRDefault="00107A05" w:rsidP="00107A05">
            <w:pPr>
              <w:ind w:left="1134" w:hanging="1134"/>
              <w:jc w:val="center"/>
              <w:rPr>
                <w:sz w:val="16"/>
                <w:szCs w:val="16"/>
              </w:rPr>
            </w:pPr>
            <w:r w:rsidRPr="0097659A">
              <w:rPr>
                <w:rStyle w:val="Gvdemetni77ptKalnDeil0ptbolukbraklyor"/>
                <w:color w:val="auto"/>
                <w:sz w:val="16"/>
                <w:szCs w:val="16"/>
                <w:lang w:val="tr-TR"/>
              </w:rPr>
              <w:t>X</w:t>
            </w:r>
          </w:p>
        </w:tc>
        <w:tc>
          <w:tcPr>
            <w:tcW w:w="567" w:type="dxa"/>
            <w:shd w:val="clear" w:color="auto" w:fill="auto"/>
            <w:vAlign w:val="center"/>
          </w:tcPr>
          <w:p w14:paraId="1962F4E3" w14:textId="77777777" w:rsidR="00107A05" w:rsidRPr="0097659A" w:rsidRDefault="00107A05" w:rsidP="00107A05">
            <w:pPr>
              <w:ind w:left="1134" w:hanging="1134"/>
              <w:jc w:val="center"/>
              <w:rPr>
                <w:sz w:val="16"/>
                <w:szCs w:val="16"/>
              </w:rPr>
            </w:pPr>
            <w:r w:rsidRPr="0097659A">
              <w:rPr>
                <w:rStyle w:val="Gvdemetni77ptKalnDeil0ptbolukbraklyor"/>
                <w:color w:val="auto"/>
                <w:sz w:val="16"/>
                <w:szCs w:val="16"/>
                <w:lang w:val="tr-TR"/>
              </w:rPr>
              <w:t>X</w:t>
            </w:r>
          </w:p>
        </w:tc>
        <w:tc>
          <w:tcPr>
            <w:tcW w:w="426" w:type="dxa"/>
            <w:shd w:val="clear" w:color="auto" w:fill="auto"/>
            <w:vAlign w:val="center"/>
          </w:tcPr>
          <w:p w14:paraId="04595C3F" w14:textId="77777777" w:rsidR="00107A05" w:rsidRPr="0097659A" w:rsidRDefault="00107A05" w:rsidP="00107A05">
            <w:pPr>
              <w:ind w:left="1134" w:hanging="1134"/>
              <w:jc w:val="center"/>
              <w:rPr>
                <w:sz w:val="16"/>
                <w:szCs w:val="16"/>
              </w:rPr>
            </w:pPr>
            <w:r w:rsidRPr="0097659A">
              <w:rPr>
                <w:rStyle w:val="Gvdemetni77ptKalnDeil0ptbolukbraklyor"/>
                <w:color w:val="auto"/>
                <w:sz w:val="16"/>
                <w:szCs w:val="16"/>
                <w:lang w:val="tr-TR"/>
              </w:rPr>
              <w:t>X</w:t>
            </w:r>
          </w:p>
        </w:tc>
        <w:tc>
          <w:tcPr>
            <w:tcW w:w="425" w:type="dxa"/>
            <w:shd w:val="clear" w:color="auto" w:fill="auto"/>
            <w:vAlign w:val="center"/>
          </w:tcPr>
          <w:p w14:paraId="73347DB4" w14:textId="77777777" w:rsidR="00107A05" w:rsidRPr="0097659A" w:rsidRDefault="00107A05" w:rsidP="00107A05">
            <w:pPr>
              <w:ind w:left="1134" w:hanging="1134"/>
              <w:jc w:val="center"/>
              <w:rPr>
                <w:sz w:val="16"/>
                <w:szCs w:val="16"/>
              </w:rPr>
            </w:pPr>
            <w:r w:rsidRPr="0097659A">
              <w:rPr>
                <w:rStyle w:val="Gvdemetni77ptKalnDeil0ptbolukbraklyor"/>
                <w:color w:val="auto"/>
                <w:sz w:val="16"/>
                <w:szCs w:val="16"/>
                <w:lang w:val="tr-TR"/>
              </w:rPr>
              <w:t>X</w:t>
            </w:r>
          </w:p>
        </w:tc>
        <w:tc>
          <w:tcPr>
            <w:tcW w:w="425" w:type="dxa"/>
            <w:shd w:val="clear" w:color="auto" w:fill="auto"/>
            <w:vAlign w:val="center"/>
          </w:tcPr>
          <w:p w14:paraId="3FC751A9" w14:textId="77777777" w:rsidR="00107A05" w:rsidRPr="0097659A" w:rsidRDefault="00107A05" w:rsidP="00107A05">
            <w:pPr>
              <w:ind w:left="1134" w:hanging="1134"/>
              <w:jc w:val="center"/>
              <w:rPr>
                <w:sz w:val="16"/>
                <w:szCs w:val="16"/>
              </w:rPr>
            </w:pPr>
            <w:r w:rsidRPr="0097659A">
              <w:rPr>
                <w:rStyle w:val="Gvdemetni77ptKalnDeil0ptbolukbraklyor"/>
                <w:color w:val="auto"/>
                <w:sz w:val="16"/>
                <w:szCs w:val="16"/>
                <w:lang w:val="tr-TR"/>
              </w:rPr>
              <w:t>X</w:t>
            </w:r>
          </w:p>
        </w:tc>
        <w:tc>
          <w:tcPr>
            <w:tcW w:w="567" w:type="dxa"/>
            <w:shd w:val="clear" w:color="auto" w:fill="auto"/>
            <w:vAlign w:val="center"/>
          </w:tcPr>
          <w:p w14:paraId="5C949031" w14:textId="77777777" w:rsidR="00107A05" w:rsidRPr="0097659A" w:rsidRDefault="00107A05" w:rsidP="00107A05">
            <w:pPr>
              <w:ind w:left="1134" w:hanging="1134"/>
              <w:jc w:val="center"/>
              <w:rPr>
                <w:sz w:val="16"/>
                <w:szCs w:val="16"/>
              </w:rPr>
            </w:pPr>
          </w:p>
        </w:tc>
        <w:tc>
          <w:tcPr>
            <w:tcW w:w="567" w:type="dxa"/>
            <w:shd w:val="clear" w:color="auto" w:fill="auto"/>
            <w:vAlign w:val="center"/>
          </w:tcPr>
          <w:p w14:paraId="4A6C92CC" w14:textId="77777777" w:rsidR="00107A05" w:rsidRPr="0097659A" w:rsidRDefault="00107A05" w:rsidP="00107A05">
            <w:pPr>
              <w:ind w:left="1134" w:hanging="1134"/>
              <w:jc w:val="center"/>
              <w:rPr>
                <w:sz w:val="16"/>
                <w:szCs w:val="16"/>
              </w:rPr>
            </w:pPr>
          </w:p>
        </w:tc>
        <w:tc>
          <w:tcPr>
            <w:tcW w:w="425" w:type="dxa"/>
            <w:shd w:val="clear" w:color="auto" w:fill="auto"/>
            <w:vAlign w:val="center"/>
          </w:tcPr>
          <w:p w14:paraId="424884A2" w14:textId="77777777" w:rsidR="00107A05" w:rsidRPr="0097659A" w:rsidRDefault="00107A05" w:rsidP="00107A05">
            <w:pPr>
              <w:ind w:left="1134" w:hanging="1134"/>
              <w:jc w:val="center"/>
              <w:rPr>
                <w:sz w:val="16"/>
                <w:szCs w:val="16"/>
              </w:rPr>
            </w:pPr>
            <w:r w:rsidRPr="0097659A">
              <w:rPr>
                <w:rStyle w:val="Gvdemetni77ptKalnDeil0ptbolukbraklyor"/>
                <w:color w:val="auto"/>
                <w:sz w:val="16"/>
                <w:szCs w:val="16"/>
                <w:lang w:val="tr-TR"/>
              </w:rPr>
              <w:t>X</w:t>
            </w:r>
          </w:p>
        </w:tc>
        <w:tc>
          <w:tcPr>
            <w:tcW w:w="567" w:type="dxa"/>
            <w:shd w:val="clear" w:color="auto" w:fill="auto"/>
            <w:vAlign w:val="center"/>
          </w:tcPr>
          <w:p w14:paraId="73152399" w14:textId="77777777" w:rsidR="00107A05" w:rsidRPr="0097659A" w:rsidRDefault="00107A05" w:rsidP="00107A05">
            <w:pPr>
              <w:ind w:left="1134" w:hanging="1134"/>
              <w:jc w:val="center"/>
              <w:rPr>
                <w:sz w:val="16"/>
                <w:szCs w:val="16"/>
              </w:rPr>
            </w:pPr>
            <w:r w:rsidRPr="0097659A">
              <w:rPr>
                <w:rStyle w:val="Gvdemetni77ptKalnDeil0ptbolukbraklyor"/>
                <w:color w:val="auto"/>
                <w:sz w:val="16"/>
                <w:szCs w:val="16"/>
                <w:lang w:val="tr-TR"/>
              </w:rPr>
              <w:t>X</w:t>
            </w:r>
          </w:p>
        </w:tc>
        <w:tc>
          <w:tcPr>
            <w:tcW w:w="567" w:type="dxa"/>
            <w:shd w:val="clear" w:color="auto" w:fill="auto"/>
            <w:vAlign w:val="center"/>
          </w:tcPr>
          <w:p w14:paraId="0D03A23D" w14:textId="77777777" w:rsidR="00107A05" w:rsidRPr="0097659A" w:rsidRDefault="00107A05" w:rsidP="00107A05">
            <w:pPr>
              <w:ind w:left="1134" w:hanging="1134"/>
              <w:jc w:val="center"/>
              <w:rPr>
                <w:sz w:val="16"/>
                <w:szCs w:val="16"/>
              </w:rPr>
            </w:pPr>
            <w:r w:rsidRPr="0097659A">
              <w:rPr>
                <w:rStyle w:val="Gvdemetni77ptKalnDeil0ptbolukbraklyor"/>
                <w:color w:val="auto"/>
                <w:sz w:val="16"/>
                <w:szCs w:val="16"/>
                <w:lang w:val="tr-TR"/>
              </w:rPr>
              <w:t>X</w:t>
            </w:r>
          </w:p>
        </w:tc>
      </w:tr>
      <w:tr w:rsidR="00062639" w:rsidRPr="0097659A" w14:paraId="6EC0E26D" w14:textId="77777777" w:rsidTr="00107A05">
        <w:trPr>
          <w:trHeight w:hRule="exact" w:val="1528"/>
        </w:trPr>
        <w:tc>
          <w:tcPr>
            <w:tcW w:w="1995" w:type="dxa"/>
            <w:shd w:val="clear" w:color="auto" w:fill="auto"/>
            <w:vAlign w:val="center"/>
          </w:tcPr>
          <w:p w14:paraId="77F92346" w14:textId="77777777" w:rsidR="00107A05" w:rsidRPr="0097659A" w:rsidRDefault="00107A05" w:rsidP="000A2407">
            <w:pPr>
              <w:pStyle w:val="Gvdemetni0"/>
              <w:shd w:val="clear" w:color="auto" w:fill="auto"/>
              <w:spacing w:line="240" w:lineRule="auto"/>
              <w:ind w:firstLine="0"/>
              <w:jc w:val="both"/>
              <w:rPr>
                <w:sz w:val="16"/>
                <w:szCs w:val="16"/>
              </w:rPr>
            </w:pPr>
            <w:r w:rsidRPr="0097659A">
              <w:rPr>
                <w:sz w:val="16"/>
                <w:szCs w:val="16"/>
              </w:rPr>
              <w:t>Motor tipi tanımı veya bir motor ailesi içindeki bir motor tip durumunda ya FT ya da motor ailesi tanımı</w:t>
            </w:r>
          </w:p>
        </w:tc>
        <w:tc>
          <w:tcPr>
            <w:tcW w:w="992" w:type="dxa"/>
            <w:shd w:val="clear" w:color="auto" w:fill="auto"/>
          </w:tcPr>
          <w:p w14:paraId="2BCB3E86" w14:textId="77777777" w:rsidR="00107A05" w:rsidRPr="0097659A" w:rsidRDefault="00107A05" w:rsidP="000A2407">
            <w:pPr>
              <w:ind w:left="1134" w:hanging="1134"/>
              <w:rPr>
                <w:sz w:val="16"/>
                <w:szCs w:val="16"/>
              </w:rPr>
            </w:pPr>
            <w:r w:rsidRPr="0097659A">
              <w:rPr>
                <w:rStyle w:val="Gvdemetni77ptKalnDeil0ptbolukbraklyor"/>
                <w:color w:val="auto"/>
                <w:sz w:val="16"/>
                <w:szCs w:val="16"/>
                <w:lang w:val="tr-TR"/>
              </w:rPr>
              <w:t>X</w:t>
            </w:r>
          </w:p>
        </w:tc>
        <w:tc>
          <w:tcPr>
            <w:tcW w:w="992" w:type="dxa"/>
            <w:shd w:val="clear" w:color="auto" w:fill="auto"/>
          </w:tcPr>
          <w:p w14:paraId="2F2A6B87" w14:textId="77777777" w:rsidR="00107A05" w:rsidRPr="0097659A" w:rsidRDefault="00107A05" w:rsidP="000A2407">
            <w:pPr>
              <w:ind w:left="1134" w:hanging="1134"/>
              <w:rPr>
                <w:sz w:val="16"/>
                <w:szCs w:val="16"/>
              </w:rPr>
            </w:pPr>
            <w:r w:rsidRPr="0097659A">
              <w:rPr>
                <w:rStyle w:val="Gvdemetni77ptKalnDeil0ptbolukbraklyor"/>
                <w:color w:val="auto"/>
                <w:sz w:val="16"/>
                <w:szCs w:val="16"/>
                <w:lang w:val="tr-TR"/>
              </w:rPr>
              <w:t>X</w:t>
            </w:r>
          </w:p>
        </w:tc>
        <w:tc>
          <w:tcPr>
            <w:tcW w:w="567" w:type="dxa"/>
            <w:shd w:val="clear" w:color="auto" w:fill="auto"/>
            <w:vAlign w:val="center"/>
          </w:tcPr>
          <w:p w14:paraId="096BF383" w14:textId="77777777" w:rsidR="00107A05" w:rsidRPr="0097659A" w:rsidRDefault="00107A05" w:rsidP="00107A05">
            <w:pPr>
              <w:ind w:left="1134" w:hanging="1134"/>
              <w:jc w:val="center"/>
              <w:rPr>
                <w:sz w:val="16"/>
                <w:szCs w:val="16"/>
              </w:rPr>
            </w:pPr>
          </w:p>
        </w:tc>
        <w:tc>
          <w:tcPr>
            <w:tcW w:w="567" w:type="dxa"/>
            <w:shd w:val="clear" w:color="auto" w:fill="auto"/>
            <w:vAlign w:val="center"/>
          </w:tcPr>
          <w:p w14:paraId="0D69976C" w14:textId="77777777" w:rsidR="00107A05" w:rsidRPr="0097659A" w:rsidRDefault="00107A05" w:rsidP="00107A05">
            <w:pPr>
              <w:ind w:left="1134" w:hanging="1134"/>
              <w:jc w:val="center"/>
              <w:rPr>
                <w:sz w:val="16"/>
                <w:szCs w:val="16"/>
              </w:rPr>
            </w:pPr>
          </w:p>
        </w:tc>
        <w:tc>
          <w:tcPr>
            <w:tcW w:w="567" w:type="dxa"/>
            <w:shd w:val="clear" w:color="auto" w:fill="auto"/>
            <w:vAlign w:val="center"/>
          </w:tcPr>
          <w:p w14:paraId="26E2D1DE" w14:textId="77777777" w:rsidR="00107A05" w:rsidRPr="0097659A" w:rsidRDefault="00107A05" w:rsidP="00107A05">
            <w:pPr>
              <w:ind w:left="1134" w:hanging="1134"/>
              <w:jc w:val="center"/>
              <w:rPr>
                <w:sz w:val="16"/>
                <w:szCs w:val="16"/>
              </w:rPr>
            </w:pPr>
          </w:p>
        </w:tc>
        <w:tc>
          <w:tcPr>
            <w:tcW w:w="426" w:type="dxa"/>
            <w:shd w:val="clear" w:color="auto" w:fill="auto"/>
            <w:vAlign w:val="center"/>
          </w:tcPr>
          <w:p w14:paraId="6699FE00" w14:textId="77777777" w:rsidR="00107A05" w:rsidRPr="0097659A" w:rsidRDefault="00107A05" w:rsidP="00107A05">
            <w:pPr>
              <w:ind w:left="1134" w:hanging="1134"/>
              <w:jc w:val="center"/>
              <w:rPr>
                <w:sz w:val="16"/>
                <w:szCs w:val="16"/>
              </w:rPr>
            </w:pPr>
            <w:r w:rsidRPr="0097659A">
              <w:rPr>
                <w:rStyle w:val="Gvdemetni77ptKalnDeil0ptbolukbraklyor"/>
                <w:color w:val="auto"/>
                <w:sz w:val="16"/>
                <w:szCs w:val="16"/>
                <w:lang w:val="tr-TR"/>
              </w:rPr>
              <w:t>X</w:t>
            </w:r>
          </w:p>
        </w:tc>
        <w:tc>
          <w:tcPr>
            <w:tcW w:w="425" w:type="dxa"/>
            <w:shd w:val="clear" w:color="auto" w:fill="auto"/>
            <w:vAlign w:val="center"/>
          </w:tcPr>
          <w:p w14:paraId="3CB2235C" w14:textId="77777777" w:rsidR="00107A05" w:rsidRPr="0097659A" w:rsidRDefault="00107A05" w:rsidP="00107A05">
            <w:pPr>
              <w:ind w:left="1134" w:hanging="1134"/>
              <w:jc w:val="center"/>
              <w:rPr>
                <w:sz w:val="16"/>
                <w:szCs w:val="16"/>
              </w:rPr>
            </w:pPr>
            <w:r w:rsidRPr="0097659A">
              <w:rPr>
                <w:rStyle w:val="Gvdemetni77ptKalnDeil0ptbolukbraklyor"/>
                <w:color w:val="auto"/>
                <w:sz w:val="16"/>
                <w:szCs w:val="16"/>
                <w:lang w:val="tr-TR"/>
              </w:rPr>
              <w:t>X</w:t>
            </w:r>
          </w:p>
        </w:tc>
        <w:tc>
          <w:tcPr>
            <w:tcW w:w="425" w:type="dxa"/>
            <w:shd w:val="clear" w:color="auto" w:fill="auto"/>
            <w:vAlign w:val="center"/>
          </w:tcPr>
          <w:p w14:paraId="190366B4" w14:textId="77777777" w:rsidR="00107A05" w:rsidRPr="0097659A" w:rsidRDefault="00107A05" w:rsidP="00107A05">
            <w:pPr>
              <w:ind w:left="1134" w:hanging="1134"/>
              <w:jc w:val="center"/>
              <w:rPr>
                <w:sz w:val="16"/>
                <w:szCs w:val="16"/>
              </w:rPr>
            </w:pPr>
            <w:r w:rsidRPr="0097659A">
              <w:rPr>
                <w:rStyle w:val="Gvdemetni77ptKalnDeil0ptbolukbraklyor"/>
                <w:color w:val="auto"/>
                <w:sz w:val="16"/>
                <w:szCs w:val="16"/>
                <w:lang w:val="tr-TR"/>
              </w:rPr>
              <w:t>X</w:t>
            </w:r>
          </w:p>
        </w:tc>
        <w:tc>
          <w:tcPr>
            <w:tcW w:w="567" w:type="dxa"/>
            <w:shd w:val="clear" w:color="auto" w:fill="auto"/>
            <w:vAlign w:val="center"/>
          </w:tcPr>
          <w:p w14:paraId="3287B88B" w14:textId="77777777" w:rsidR="00107A05" w:rsidRPr="0097659A" w:rsidRDefault="00107A05" w:rsidP="00107A05">
            <w:pPr>
              <w:ind w:left="1134" w:hanging="1134"/>
              <w:jc w:val="center"/>
              <w:rPr>
                <w:sz w:val="16"/>
                <w:szCs w:val="16"/>
              </w:rPr>
            </w:pPr>
          </w:p>
        </w:tc>
        <w:tc>
          <w:tcPr>
            <w:tcW w:w="567" w:type="dxa"/>
            <w:shd w:val="clear" w:color="auto" w:fill="auto"/>
            <w:vAlign w:val="center"/>
          </w:tcPr>
          <w:p w14:paraId="1BBF8C55" w14:textId="77777777" w:rsidR="00107A05" w:rsidRPr="0097659A" w:rsidRDefault="00107A05" w:rsidP="00107A05">
            <w:pPr>
              <w:ind w:left="1134" w:hanging="1134"/>
              <w:jc w:val="center"/>
              <w:rPr>
                <w:sz w:val="16"/>
                <w:szCs w:val="16"/>
              </w:rPr>
            </w:pPr>
          </w:p>
        </w:tc>
        <w:tc>
          <w:tcPr>
            <w:tcW w:w="425" w:type="dxa"/>
            <w:shd w:val="clear" w:color="auto" w:fill="auto"/>
            <w:vAlign w:val="center"/>
          </w:tcPr>
          <w:p w14:paraId="1E775892" w14:textId="77777777" w:rsidR="00107A05" w:rsidRPr="0097659A" w:rsidRDefault="00107A05" w:rsidP="00107A05">
            <w:pPr>
              <w:ind w:left="1134" w:hanging="1134"/>
              <w:jc w:val="center"/>
              <w:rPr>
                <w:sz w:val="16"/>
                <w:szCs w:val="16"/>
              </w:rPr>
            </w:pPr>
            <w:r w:rsidRPr="0097659A">
              <w:rPr>
                <w:rStyle w:val="Gvdemetni77ptKalnDeil0ptbolukbraklyor"/>
                <w:color w:val="auto"/>
                <w:sz w:val="16"/>
                <w:szCs w:val="16"/>
                <w:lang w:val="tr-TR"/>
              </w:rPr>
              <w:t>X</w:t>
            </w:r>
          </w:p>
        </w:tc>
        <w:tc>
          <w:tcPr>
            <w:tcW w:w="567" w:type="dxa"/>
            <w:shd w:val="clear" w:color="auto" w:fill="auto"/>
            <w:vAlign w:val="center"/>
          </w:tcPr>
          <w:p w14:paraId="638D9BA6" w14:textId="77777777" w:rsidR="00107A05" w:rsidRPr="0097659A" w:rsidRDefault="00107A05" w:rsidP="00107A05">
            <w:pPr>
              <w:ind w:left="1134" w:hanging="1134"/>
              <w:jc w:val="center"/>
              <w:rPr>
                <w:sz w:val="16"/>
                <w:szCs w:val="16"/>
              </w:rPr>
            </w:pPr>
            <w:r w:rsidRPr="0097659A">
              <w:rPr>
                <w:rStyle w:val="Gvdemetni77ptKalnDeil0ptbolukbraklyor"/>
                <w:color w:val="auto"/>
                <w:sz w:val="16"/>
                <w:szCs w:val="16"/>
                <w:lang w:val="tr-TR"/>
              </w:rPr>
              <w:t>X</w:t>
            </w:r>
          </w:p>
        </w:tc>
        <w:tc>
          <w:tcPr>
            <w:tcW w:w="567" w:type="dxa"/>
            <w:shd w:val="clear" w:color="auto" w:fill="auto"/>
            <w:vAlign w:val="center"/>
          </w:tcPr>
          <w:p w14:paraId="4A991B80" w14:textId="77777777" w:rsidR="00107A05" w:rsidRPr="0097659A" w:rsidRDefault="00107A05" w:rsidP="00107A05">
            <w:pPr>
              <w:ind w:left="1134" w:hanging="1134"/>
              <w:jc w:val="center"/>
              <w:rPr>
                <w:sz w:val="16"/>
                <w:szCs w:val="16"/>
              </w:rPr>
            </w:pPr>
            <w:r w:rsidRPr="0097659A">
              <w:rPr>
                <w:rStyle w:val="Gvdemetni77ptKalnDeil0ptbolukbraklyor"/>
                <w:color w:val="auto"/>
                <w:sz w:val="16"/>
                <w:szCs w:val="16"/>
                <w:lang w:val="tr-TR"/>
              </w:rPr>
              <w:t>X</w:t>
            </w:r>
          </w:p>
        </w:tc>
      </w:tr>
      <w:tr w:rsidR="00062639" w:rsidRPr="0097659A" w14:paraId="1F7241C6" w14:textId="77777777" w:rsidTr="00107A05">
        <w:trPr>
          <w:trHeight w:hRule="exact" w:val="1154"/>
        </w:trPr>
        <w:tc>
          <w:tcPr>
            <w:tcW w:w="1995" w:type="dxa"/>
            <w:shd w:val="clear" w:color="auto" w:fill="auto"/>
            <w:vAlign w:val="center"/>
          </w:tcPr>
          <w:p w14:paraId="78BB6322" w14:textId="77777777" w:rsidR="00107A05" w:rsidRPr="0097659A" w:rsidRDefault="00107A05" w:rsidP="000A2407">
            <w:pPr>
              <w:pStyle w:val="Gvdemetni0"/>
              <w:shd w:val="clear" w:color="auto" w:fill="auto"/>
              <w:spacing w:line="240" w:lineRule="auto"/>
              <w:ind w:firstLine="0"/>
              <w:jc w:val="both"/>
              <w:rPr>
                <w:sz w:val="16"/>
                <w:szCs w:val="16"/>
              </w:rPr>
            </w:pPr>
            <w:r w:rsidRPr="0097659A">
              <w:rPr>
                <w:sz w:val="16"/>
                <w:szCs w:val="16"/>
              </w:rPr>
              <w:t>Belli bir motora tartışmasız bir şekilde tahsis edilmiş benzersiz motor kimlik numarası</w:t>
            </w:r>
          </w:p>
        </w:tc>
        <w:tc>
          <w:tcPr>
            <w:tcW w:w="992" w:type="dxa"/>
            <w:shd w:val="clear" w:color="auto" w:fill="auto"/>
          </w:tcPr>
          <w:p w14:paraId="47D71326" w14:textId="77777777" w:rsidR="00107A05" w:rsidRPr="0097659A" w:rsidRDefault="00107A05" w:rsidP="000A2407">
            <w:pPr>
              <w:ind w:left="1134" w:hanging="1134"/>
              <w:rPr>
                <w:sz w:val="16"/>
                <w:szCs w:val="16"/>
              </w:rPr>
            </w:pPr>
            <w:r w:rsidRPr="0097659A">
              <w:rPr>
                <w:rStyle w:val="Gvdemetni77ptKalnDeil0ptbolukbraklyor"/>
                <w:color w:val="auto"/>
                <w:sz w:val="16"/>
                <w:szCs w:val="16"/>
                <w:lang w:val="tr-TR"/>
              </w:rPr>
              <w:t>X</w:t>
            </w:r>
          </w:p>
        </w:tc>
        <w:tc>
          <w:tcPr>
            <w:tcW w:w="992" w:type="dxa"/>
            <w:shd w:val="clear" w:color="auto" w:fill="auto"/>
          </w:tcPr>
          <w:p w14:paraId="21068621" w14:textId="77777777" w:rsidR="00107A05" w:rsidRPr="0097659A" w:rsidRDefault="00107A05" w:rsidP="000A2407">
            <w:pPr>
              <w:ind w:left="1134" w:hanging="1134"/>
              <w:rPr>
                <w:sz w:val="16"/>
                <w:szCs w:val="16"/>
              </w:rPr>
            </w:pPr>
            <w:r w:rsidRPr="0097659A">
              <w:rPr>
                <w:rStyle w:val="Gvdemetni77ptKalnDeil0ptbolukbraklyor"/>
                <w:color w:val="auto"/>
                <w:sz w:val="16"/>
                <w:szCs w:val="16"/>
                <w:lang w:val="tr-TR"/>
              </w:rPr>
              <w:t>X</w:t>
            </w:r>
          </w:p>
        </w:tc>
        <w:tc>
          <w:tcPr>
            <w:tcW w:w="567" w:type="dxa"/>
            <w:shd w:val="clear" w:color="auto" w:fill="auto"/>
            <w:vAlign w:val="center"/>
          </w:tcPr>
          <w:p w14:paraId="125453FE" w14:textId="77777777" w:rsidR="00107A05" w:rsidRPr="0097659A" w:rsidRDefault="00107A05" w:rsidP="00107A05">
            <w:pPr>
              <w:ind w:left="1134" w:hanging="1134"/>
              <w:jc w:val="center"/>
              <w:rPr>
                <w:sz w:val="16"/>
                <w:szCs w:val="16"/>
              </w:rPr>
            </w:pPr>
          </w:p>
        </w:tc>
        <w:tc>
          <w:tcPr>
            <w:tcW w:w="567" w:type="dxa"/>
            <w:shd w:val="clear" w:color="auto" w:fill="auto"/>
            <w:vAlign w:val="center"/>
          </w:tcPr>
          <w:p w14:paraId="4826ECFF" w14:textId="77777777" w:rsidR="00107A05" w:rsidRPr="0097659A" w:rsidRDefault="00107A05" w:rsidP="00107A05">
            <w:pPr>
              <w:ind w:left="1134" w:hanging="1134"/>
              <w:jc w:val="center"/>
              <w:rPr>
                <w:sz w:val="16"/>
                <w:szCs w:val="16"/>
              </w:rPr>
            </w:pPr>
          </w:p>
        </w:tc>
        <w:tc>
          <w:tcPr>
            <w:tcW w:w="567" w:type="dxa"/>
            <w:shd w:val="clear" w:color="auto" w:fill="auto"/>
            <w:vAlign w:val="center"/>
          </w:tcPr>
          <w:p w14:paraId="185ED58B" w14:textId="77777777" w:rsidR="00107A05" w:rsidRPr="0097659A" w:rsidRDefault="00107A05" w:rsidP="00107A05">
            <w:pPr>
              <w:ind w:left="1134" w:hanging="1134"/>
              <w:jc w:val="center"/>
              <w:rPr>
                <w:sz w:val="16"/>
                <w:szCs w:val="16"/>
              </w:rPr>
            </w:pPr>
            <w:r w:rsidRPr="0097659A">
              <w:rPr>
                <w:rStyle w:val="Gvdemetni77ptKalnDeil0ptbolukbraklyor"/>
                <w:color w:val="auto"/>
                <w:sz w:val="16"/>
                <w:szCs w:val="16"/>
                <w:lang w:val="tr-TR"/>
              </w:rPr>
              <w:t>X</w:t>
            </w:r>
          </w:p>
        </w:tc>
        <w:tc>
          <w:tcPr>
            <w:tcW w:w="426" w:type="dxa"/>
            <w:shd w:val="clear" w:color="auto" w:fill="auto"/>
            <w:vAlign w:val="center"/>
          </w:tcPr>
          <w:p w14:paraId="09330659" w14:textId="77777777" w:rsidR="00107A05" w:rsidRPr="0097659A" w:rsidRDefault="00107A05" w:rsidP="00107A05">
            <w:pPr>
              <w:ind w:left="1134" w:hanging="1134"/>
              <w:jc w:val="center"/>
              <w:rPr>
                <w:sz w:val="16"/>
                <w:szCs w:val="16"/>
              </w:rPr>
            </w:pPr>
            <w:r w:rsidRPr="0097659A">
              <w:rPr>
                <w:rStyle w:val="Gvdemetni77ptKalnDeil0ptbolukbraklyor"/>
                <w:color w:val="auto"/>
                <w:sz w:val="16"/>
                <w:szCs w:val="16"/>
                <w:lang w:val="tr-TR"/>
              </w:rPr>
              <w:t>X</w:t>
            </w:r>
          </w:p>
        </w:tc>
        <w:tc>
          <w:tcPr>
            <w:tcW w:w="425" w:type="dxa"/>
            <w:shd w:val="clear" w:color="auto" w:fill="auto"/>
            <w:vAlign w:val="center"/>
          </w:tcPr>
          <w:p w14:paraId="05873770" w14:textId="77777777" w:rsidR="00107A05" w:rsidRPr="0097659A" w:rsidRDefault="00107A05" w:rsidP="00107A05">
            <w:pPr>
              <w:ind w:left="1134" w:hanging="1134"/>
              <w:jc w:val="center"/>
              <w:rPr>
                <w:sz w:val="16"/>
                <w:szCs w:val="16"/>
              </w:rPr>
            </w:pPr>
            <w:r w:rsidRPr="0097659A">
              <w:rPr>
                <w:rStyle w:val="Gvdemetni77ptKalnDeil0ptbolukbraklyor"/>
                <w:color w:val="auto"/>
                <w:sz w:val="16"/>
                <w:szCs w:val="16"/>
                <w:lang w:val="tr-TR"/>
              </w:rPr>
              <w:t>X</w:t>
            </w:r>
          </w:p>
        </w:tc>
        <w:tc>
          <w:tcPr>
            <w:tcW w:w="425" w:type="dxa"/>
            <w:shd w:val="clear" w:color="auto" w:fill="auto"/>
            <w:vAlign w:val="center"/>
          </w:tcPr>
          <w:p w14:paraId="2F667285" w14:textId="77777777" w:rsidR="00107A05" w:rsidRPr="0097659A" w:rsidRDefault="00107A05" w:rsidP="00107A05">
            <w:pPr>
              <w:ind w:left="1134" w:hanging="1134"/>
              <w:jc w:val="center"/>
              <w:rPr>
                <w:sz w:val="16"/>
                <w:szCs w:val="16"/>
              </w:rPr>
            </w:pPr>
            <w:r w:rsidRPr="0097659A">
              <w:rPr>
                <w:rStyle w:val="Gvdemetni77ptKalnDeil0ptbolukbraklyor"/>
                <w:color w:val="auto"/>
                <w:sz w:val="16"/>
                <w:szCs w:val="16"/>
                <w:lang w:val="tr-TR"/>
              </w:rPr>
              <w:t>X</w:t>
            </w:r>
          </w:p>
        </w:tc>
        <w:tc>
          <w:tcPr>
            <w:tcW w:w="567" w:type="dxa"/>
            <w:shd w:val="clear" w:color="auto" w:fill="auto"/>
            <w:vAlign w:val="center"/>
          </w:tcPr>
          <w:p w14:paraId="08441FF4" w14:textId="77777777" w:rsidR="00107A05" w:rsidRPr="0097659A" w:rsidRDefault="00107A05" w:rsidP="00107A05">
            <w:pPr>
              <w:ind w:left="1134" w:hanging="1134"/>
              <w:jc w:val="center"/>
              <w:rPr>
                <w:sz w:val="16"/>
                <w:szCs w:val="16"/>
              </w:rPr>
            </w:pPr>
          </w:p>
        </w:tc>
        <w:tc>
          <w:tcPr>
            <w:tcW w:w="567" w:type="dxa"/>
            <w:shd w:val="clear" w:color="auto" w:fill="auto"/>
            <w:vAlign w:val="center"/>
          </w:tcPr>
          <w:p w14:paraId="388A79A1" w14:textId="77777777" w:rsidR="00107A05" w:rsidRPr="0097659A" w:rsidRDefault="00107A05" w:rsidP="00107A05">
            <w:pPr>
              <w:ind w:left="1134" w:hanging="1134"/>
              <w:jc w:val="center"/>
              <w:rPr>
                <w:sz w:val="16"/>
                <w:szCs w:val="16"/>
              </w:rPr>
            </w:pPr>
          </w:p>
        </w:tc>
        <w:tc>
          <w:tcPr>
            <w:tcW w:w="425" w:type="dxa"/>
            <w:shd w:val="clear" w:color="auto" w:fill="auto"/>
            <w:vAlign w:val="center"/>
          </w:tcPr>
          <w:p w14:paraId="3368F2DA" w14:textId="77777777" w:rsidR="00107A05" w:rsidRPr="0097659A" w:rsidRDefault="00107A05" w:rsidP="00107A05">
            <w:pPr>
              <w:ind w:left="1134" w:hanging="1134"/>
              <w:jc w:val="center"/>
              <w:rPr>
                <w:sz w:val="16"/>
                <w:szCs w:val="16"/>
              </w:rPr>
            </w:pPr>
            <w:r w:rsidRPr="0097659A">
              <w:rPr>
                <w:rStyle w:val="Gvdemetni77ptKalnDeil0ptbolukbraklyor"/>
                <w:color w:val="auto"/>
                <w:sz w:val="16"/>
                <w:szCs w:val="16"/>
                <w:lang w:val="tr-TR"/>
              </w:rPr>
              <w:t>X</w:t>
            </w:r>
          </w:p>
        </w:tc>
        <w:tc>
          <w:tcPr>
            <w:tcW w:w="567" w:type="dxa"/>
            <w:shd w:val="clear" w:color="auto" w:fill="auto"/>
            <w:vAlign w:val="center"/>
          </w:tcPr>
          <w:p w14:paraId="5C39551C" w14:textId="77777777" w:rsidR="00107A05" w:rsidRPr="0097659A" w:rsidRDefault="00107A05" w:rsidP="00107A05">
            <w:pPr>
              <w:ind w:left="1134" w:hanging="1134"/>
              <w:jc w:val="center"/>
              <w:rPr>
                <w:sz w:val="16"/>
                <w:szCs w:val="16"/>
              </w:rPr>
            </w:pPr>
            <w:r w:rsidRPr="0097659A">
              <w:rPr>
                <w:rStyle w:val="Gvdemetni77ptKalnDeil0ptbolukbraklyor"/>
                <w:color w:val="auto"/>
                <w:sz w:val="16"/>
                <w:szCs w:val="16"/>
                <w:lang w:val="tr-TR"/>
              </w:rPr>
              <w:t>X</w:t>
            </w:r>
          </w:p>
        </w:tc>
        <w:tc>
          <w:tcPr>
            <w:tcW w:w="567" w:type="dxa"/>
            <w:shd w:val="clear" w:color="auto" w:fill="auto"/>
            <w:vAlign w:val="center"/>
          </w:tcPr>
          <w:p w14:paraId="1E82EAB1" w14:textId="77777777" w:rsidR="00107A05" w:rsidRPr="0097659A" w:rsidRDefault="00107A05" w:rsidP="00107A05">
            <w:pPr>
              <w:ind w:left="1134" w:hanging="1134"/>
              <w:jc w:val="center"/>
              <w:rPr>
                <w:sz w:val="16"/>
                <w:szCs w:val="16"/>
              </w:rPr>
            </w:pPr>
            <w:r w:rsidRPr="0097659A">
              <w:rPr>
                <w:rStyle w:val="Gvdemetni77ptKalnDeil0ptbolukbraklyor"/>
                <w:color w:val="auto"/>
                <w:sz w:val="16"/>
                <w:szCs w:val="16"/>
                <w:lang w:val="tr-TR"/>
              </w:rPr>
              <w:t>X</w:t>
            </w:r>
          </w:p>
        </w:tc>
      </w:tr>
      <w:tr w:rsidR="00062639" w:rsidRPr="0097659A" w14:paraId="3840E85F" w14:textId="77777777" w:rsidTr="00107A05">
        <w:trPr>
          <w:trHeight w:hRule="exact" w:val="1528"/>
        </w:trPr>
        <w:tc>
          <w:tcPr>
            <w:tcW w:w="1995" w:type="dxa"/>
            <w:shd w:val="clear" w:color="auto" w:fill="auto"/>
            <w:vAlign w:val="center"/>
          </w:tcPr>
          <w:p w14:paraId="7D52089E" w14:textId="09E0E856" w:rsidR="00107A05" w:rsidRPr="0097659A" w:rsidRDefault="00107A05" w:rsidP="000A2407">
            <w:pPr>
              <w:pStyle w:val="Gvdemetni0"/>
              <w:shd w:val="clear" w:color="auto" w:fill="auto"/>
              <w:spacing w:line="240" w:lineRule="auto"/>
              <w:ind w:firstLine="0"/>
              <w:jc w:val="both"/>
              <w:rPr>
                <w:sz w:val="16"/>
                <w:szCs w:val="16"/>
              </w:rPr>
            </w:pPr>
            <w:r w:rsidRPr="0097659A">
              <w:rPr>
                <w:sz w:val="16"/>
                <w:szCs w:val="16"/>
              </w:rPr>
              <w:t>V’i</w:t>
            </w:r>
            <w:r w:rsidR="001E3406" w:rsidRPr="0097659A">
              <w:rPr>
                <w:sz w:val="16"/>
                <w:szCs w:val="16"/>
              </w:rPr>
              <w:t>n</w:t>
            </w:r>
            <w:r w:rsidRPr="0097659A">
              <w:rPr>
                <w:sz w:val="16"/>
                <w:szCs w:val="16"/>
              </w:rPr>
              <w:t>ci ekte açıklanan AB tip onayı numarası veya alternatif olarak 2. Açıklayıcı Ekte belirtilen AB tip onayı numarasının işareti</w:t>
            </w:r>
          </w:p>
        </w:tc>
        <w:tc>
          <w:tcPr>
            <w:tcW w:w="992" w:type="dxa"/>
            <w:shd w:val="clear" w:color="auto" w:fill="auto"/>
          </w:tcPr>
          <w:p w14:paraId="4F217E5F" w14:textId="77777777" w:rsidR="00107A05" w:rsidRPr="0097659A" w:rsidRDefault="00107A05" w:rsidP="000A2407">
            <w:pPr>
              <w:ind w:left="1134" w:hanging="1134"/>
              <w:rPr>
                <w:sz w:val="16"/>
                <w:szCs w:val="16"/>
              </w:rPr>
            </w:pPr>
            <w:r w:rsidRPr="0097659A">
              <w:rPr>
                <w:rStyle w:val="Gvdemetni77ptKalnDeil0ptbolukbraklyor"/>
                <w:color w:val="auto"/>
                <w:sz w:val="16"/>
                <w:szCs w:val="16"/>
                <w:lang w:val="tr-TR"/>
              </w:rPr>
              <w:t>X</w:t>
            </w:r>
          </w:p>
        </w:tc>
        <w:tc>
          <w:tcPr>
            <w:tcW w:w="992" w:type="dxa"/>
            <w:shd w:val="clear" w:color="auto" w:fill="auto"/>
          </w:tcPr>
          <w:p w14:paraId="52F9EEC8" w14:textId="77777777" w:rsidR="00107A05" w:rsidRPr="0097659A" w:rsidRDefault="00107A05" w:rsidP="000A2407">
            <w:pPr>
              <w:ind w:left="1134" w:hanging="1134"/>
              <w:rPr>
                <w:sz w:val="16"/>
                <w:szCs w:val="16"/>
              </w:rPr>
            </w:pPr>
            <w:r w:rsidRPr="0097659A">
              <w:rPr>
                <w:rStyle w:val="Gvdemetni77ptKalnDeil0ptbolukbraklyor"/>
                <w:color w:val="auto"/>
                <w:sz w:val="16"/>
                <w:szCs w:val="16"/>
                <w:lang w:val="tr-TR"/>
              </w:rPr>
              <w:t>X</w:t>
            </w:r>
          </w:p>
        </w:tc>
        <w:tc>
          <w:tcPr>
            <w:tcW w:w="567" w:type="dxa"/>
            <w:shd w:val="clear" w:color="auto" w:fill="auto"/>
            <w:vAlign w:val="center"/>
          </w:tcPr>
          <w:p w14:paraId="594A5A8D" w14:textId="77777777" w:rsidR="00107A05" w:rsidRPr="0097659A" w:rsidRDefault="00107A05" w:rsidP="00107A05">
            <w:pPr>
              <w:ind w:left="1134" w:hanging="1134"/>
              <w:jc w:val="center"/>
              <w:rPr>
                <w:sz w:val="16"/>
                <w:szCs w:val="16"/>
              </w:rPr>
            </w:pPr>
          </w:p>
        </w:tc>
        <w:tc>
          <w:tcPr>
            <w:tcW w:w="567" w:type="dxa"/>
            <w:shd w:val="clear" w:color="auto" w:fill="auto"/>
            <w:vAlign w:val="center"/>
          </w:tcPr>
          <w:p w14:paraId="1480C2A5" w14:textId="77777777" w:rsidR="00107A05" w:rsidRPr="0097659A" w:rsidRDefault="00107A05" w:rsidP="00107A05">
            <w:pPr>
              <w:ind w:left="1134" w:hanging="1134"/>
              <w:jc w:val="center"/>
              <w:rPr>
                <w:sz w:val="16"/>
                <w:szCs w:val="16"/>
              </w:rPr>
            </w:pPr>
          </w:p>
        </w:tc>
        <w:tc>
          <w:tcPr>
            <w:tcW w:w="567" w:type="dxa"/>
            <w:shd w:val="clear" w:color="auto" w:fill="auto"/>
            <w:vAlign w:val="center"/>
          </w:tcPr>
          <w:p w14:paraId="2AB7EB3D" w14:textId="77777777" w:rsidR="00107A05" w:rsidRPr="0097659A" w:rsidRDefault="00107A05" w:rsidP="00107A05">
            <w:pPr>
              <w:ind w:left="1134" w:hanging="1134"/>
              <w:jc w:val="center"/>
              <w:rPr>
                <w:sz w:val="16"/>
                <w:szCs w:val="16"/>
              </w:rPr>
            </w:pPr>
          </w:p>
        </w:tc>
        <w:tc>
          <w:tcPr>
            <w:tcW w:w="426" w:type="dxa"/>
            <w:shd w:val="clear" w:color="auto" w:fill="auto"/>
            <w:vAlign w:val="center"/>
          </w:tcPr>
          <w:p w14:paraId="6CC85EF2" w14:textId="77777777" w:rsidR="00107A05" w:rsidRPr="0097659A" w:rsidRDefault="00107A05" w:rsidP="00107A05">
            <w:pPr>
              <w:ind w:left="1134" w:hanging="1134"/>
              <w:jc w:val="center"/>
              <w:rPr>
                <w:sz w:val="16"/>
                <w:szCs w:val="16"/>
              </w:rPr>
            </w:pPr>
            <w:r w:rsidRPr="0097659A">
              <w:rPr>
                <w:rStyle w:val="Gvdemetni77ptKalnDeil0ptbolukbraklyor"/>
                <w:color w:val="auto"/>
                <w:sz w:val="16"/>
                <w:szCs w:val="16"/>
                <w:lang w:val="tr-TR"/>
              </w:rPr>
              <w:t>X</w:t>
            </w:r>
          </w:p>
        </w:tc>
        <w:tc>
          <w:tcPr>
            <w:tcW w:w="425" w:type="dxa"/>
            <w:shd w:val="clear" w:color="auto" w:fill="auto"/>
            <w:vAlign w:val="center"/>
          </w:tcPr>
          <w:p w14:paraId="5DEF574F" w14:textId="77777777" w:rsidR="00107A05" w:rsidRPr="0097659A" w:rsidRDefault="00107A05" w:rsidP="00107A05">
            <w:pPr>
              <w:ind w:left="1134" w:hanging="1134"/>
              <w:jc w:val="center"/>
              <w:rPr>
                <w:sz w:val="16"/>
                <w:szCs w:val="16"/>
              </w:rPr>
            </w:pPr>
            <w:r w:rsidRPr="0097659A">
              <w:rPr>
                <w:rStyle w:val="Gvdemetni77ptKalnDeil0ptbolukbraklyor"/>
                <w:color w:val="auto"/>
                <w:sz w:val="16"/>
                <w:szCs w:val="16"/>
                <w:lang w:val="tr-TR"/>
              </w:rPr>
              <w:t>X</w:t>
            </w:r>
          </w:p>
        </w:tc>
        <w:tc>
          <w:tcPr>
            <w:tcW w:w="425" w:type="dxa"/>
            <w:shd w:val="clear" w:color="auto" w:fill="auto"/>
            <w:vAlign w:val="center"/>
          </w:tcPr>
          <w:p w14:paraId="41F55308" w14:textId="77777777" w:rsidR="00107A05" w:rsidRPr="0097659A" w:rsidRDefault="00107A05" w:rsidP="00107A05">
            <w:pPr>
              <w:ind w:left="1134" w:hanging="1134"/>
              <w:jc w:val="center"/>
              <w:rPr>
                <w:sz w:val="16"/>
                <w:szCs w:val="16"/>
              </w:rPr>
            </w:pPr>
          </w:p>
        </w:tc>
        <w:tc>
          <w:tcPr>
            <w:tcW w:w="567" w:type="dxa"/>
            <w:shd w:val="clear" w:color="auto" w:fill="auto"/>
            <w:vAlign w:val="center"/>
          </w:tcPr>
          <w:p w14:paraId="7B7F31DE" w14:textId="77777777" w:rsidR="00107A05" w:rsidRPr="0097659A" w:rsidRDefault="00107A05" w:rsidP="00107A05">
            <w:pPr>
              <w:ind w:left="1134" w:hanging="1134"/>
              <w:jc w:val="center"/>
              <w:rPr>
                <w:sz w:val="16"/>
                <w:szCs w:val="16"/>
              </w:rPr>
            </w:pPr>
          </w:p>
        </w:tc>
        <w:tc>
          <w:tcPr>
            <w:tcW w:w="567" w:type="dxa"/>
            <w:shd w:val="clear" w:color="auto" w:fill="auto"/>
            <w:vAlign w:val="center"/>
          </w:tcPr>
          <w:p w14:paraId="59A91B4A" w14:textId="77777777" w:rsidR="00107A05" w:rsidRPr="0097659A" w:rsidRDefault="00107A05" w:rsidP="00107A05">
            <w:pPr>
              <w:ind w:left="1134" w:hanging="1134"/>
              <w:jc w:val="center"/>
              <w:rPr>
                <w:sz w:val="16"/>
                <w:szCs w:val="16"/>
              </w:rPr>
            </w:pPr>
          </w:p>
        </w:tc>
        <w:tc>
          <w:tcPr>
            <w:tcW w:w="425" w:type="dxa"/>
            <w:shd w:val="clear" w:color="auto" w:fill="auto"/>
            <w:vAlign w:val="center"/>
          </w:tcPr>
          <w:p w14:paraId="4788D9A6" w14:textId="77777777" w:rsidR="00107A05" w:rsidRPr="0097659A" w:rsidRDefault="00107A05" w:rsidP="00107A05">
            <w:pPr>
              <w:ind w:left="1134" w:hanging="1134"/>
              <w:jc w:val="center"/>
              <w:rPr>
                <w:sz w:val="16"/>
                <w:szCs w:val="16"/>
              </w:rPr>
            </w:pPr>
          </w:p>
        </w:tc>
        <w:tc>
          <w:tcPr>
            <w:tcW w:w="567" w:type="dxa"/>
            <w:shd w:val="clear" w:color="auto" w:fill="auto"/>
            <w:vAlign w:val="center"/>
          </w:tcPr>
          <w:p w14:paraId="68128121" w14:textId="77777777" w:rsidR="00107A05" w:rsidRPr="0097659A" w:rsidRDefault="00107A05" w:rsidP="00107A05">
            <w:pPr>
              <w:ind w:left="1134" w:hanging="1134"/>
              <w:jc w:val="center"/>
              <w:rPr>
                <w:sz w:val="16"/>
                <w:szCs w:val="16"/>
              </w:rPr>
            </w:pPr>
          </w:p>
        </w:tc>
        <w:tc>
          <w:tcPr>
            <w:tcW w:w="567" w:type="dxa"/>
            <w:shd w:val="clear" w:color="auto" w:fill="auto"/>
            <w:vAlign w:val="center"/>
          </w:tcPr>
          <w:p w14:paraId="28F0C84D" w14:textId="77777777" w:rsidR="00107A05" w:rsidRPr="0097659A" w:rsidRDefault="00107A05" w:rsidP="00107A05">
            <w:pPr>
              <w:ind w:left="1134" w:hanging="1134"/>
              <w:jc w:val="center"/>
              <w:rPr>
                <w:sz w:val="16"/>
                <w:szCs w:val="16"/>
              </w:rPr>
            </w:pPr>
          </w:p>
        </w:tc>
      </w:tr>
      <w:tr w:rsidR="00062639" w:rsidRPr="0097659A" w14:paraId="4FB837EB" w14:textId="77777777" w:rsidTr="00107A05">
        <w:trPr>
          <w:trHeight w:hRule="exact" w:val="581"/>
        </w:trPr>
        <w:tc>
          <w:tcPr>
            <w:tcW w:w="1995" w:type="dxa"/>
            <w:shd w:val="clear" w:color="auto" w:fill="auto"/>
            <w:vAlign w:val="center"/>
          </w:tcPr>
          <w:p w14:paraId="2D1F5968" w14:textId="77777777" w:rsidR="00107A05" w:rsidRPr="0097659A" w:rsidRDefault="00107A05" w:rsidP="000A2407">
            <w:pPr>
              <w:pStyle w:val="Gvdemetni0"/>
              <w:shd w:val="clear" w:color="auto" w:fill="auto"/>
              <w:spacing w:line="240" w:lineRule="auto"/>
              <w:ind w:firstLine="0"/>
              <w:jc w:val="both"/>
              <w:rPr>
                <w:sz w:val="16"/>
                <w:szCs w:val="16"/>
              </w:rPr>
            </w:pPr>
            <w:r w:rsidRPr="0097659A">
              <w:rPr>
                <w:sz w:val="16"/>
                <w:szCs w:val="16"/>
              </w:rPr>
              <w:t>Motor üretim tarihi (</w:t>
            </w:r>
            <w:r w:rsidRPr="0097659A">
              <w:rPr>
                <w:sz w:val="16"/>
                <w:szCs w:val="16"/>
                <w:vertAlign w:val="superscript"/>
              </w:rPr>
              <w:t>2</w:t>
            </w:r>
            <w:r w:rsidRPr="0097659A">
              <w:rPr>
                <w:sz w:val="16"/>
                <w:szCs w:val="16"/>
              </w:rPr>
              <w:t>)</w:t>
            </w:r>
          </w:p>
        </w:tc>
        <w:tc>
          <w:tcPr>
            <w:tcW w:w="992" w:type="dxa"/>
            <w:shd w:val="clear" w:color="auto" w:fill="auto"/>
          </w:tcPr>
          <w:p w14:paraId="26B5BCE8" w14:textId="77777777" w:rsidR="00107A05" w:rsidRPr="0097659A" w:rsidRDefault="00107A05" w:rsidP="000A2407">
            <w:pPr>
              <w:ind w:left="1134" w:hanging="1134"/>
              <w:rPr>
                <w:sz w:val="16"/>
                <w:szCs w:val="16"/>
              </w:rPr>
            </w:pPr>
            <w:r w:rsidRPr="0097659A">
              <w:rPr>
                <w:rStyle w:val="Gvdemetni77ptKalnDeil0ptbolukbraklyor"/>
                <w:color w:val="auto"/>
                <w:sz w:val="16"/>
                <w:szCs w:val="16"/>
                <w:lang w:val="tr-TR"/>
              </w:rPr>
              <w:t>X</w:t>
            </w:r>
          </w:p>
        </w:tc>
        <w:tc>
          <w:tcPr>
            <w:tcW w:w="992" w:type="dxa"/>
            <w:shd w:val="clear" w:color="auto" w:fill="auto"/>
          </w:tcPr>
          <w:p w14:paraId="251CC6C2" w14:textId="77777777" w:rsidR="00107A05" w:rsidRPr="0097659A" w:rsidRDefault="00107A05" w:rsidP="000A2407">
            <w:pPr>
              <w:ind w:left="1134" w:hanging="1134"/>
              <w:rPr>
                <w:sz w:val="16"/>
                <w:szCs w:val="16"/>
              </w:rPr>
            </w:pPr>
            <w:r w:rsidRPr="0097659A">
              <w:rPr>
                <w:rStyle w:val="Gvdemetni77ptKalnDeil0ptbolukbraklyor"/>
                <w:color w:val="auto"/>
                <w:sz w:val="16"/>
                <w:szCs w:val="16"/>
                <w:lang w:val="tr-TR"/>
              </w:rPr>
              <w:t>X</w:t>
            </w:r>
          </w:p>
        </w:tc>
        <w:tc>
          <w:tcPr>
            <w:tcW w:w="567" w:type="dxa"/>
            <w:shd w:val="clear" w:color="auto" w:fill="auto"/>
            <w:vAlign w:val="center"/>
          </w:tcPr>
          <w:p w14:paraId="5C01B5F9" w14:textId="77777777" w:rsidR="00107A05" w:rsidRPr="0097659A" w:rsidRDefault="00107A05" w:rsidP="00107A05">
            <w:pPr>
              <w:ind w:left="1134" w:hanging="1134"/>
              <w:jc w:val="center"/>
              <w:rPr>
                <w:sz w:val="16"/>
                <w:szCs w:val="16"/>
              </w:rPr>
            </w:pPr>
          </w:p>
        </w:tc>
        <w:tc>
          <w:tcPr>
            <w:tcW w:w="567" w:type="dxa"/>
            <w:shd w:val="clear" w:color="auto" w:fill="auto"/>
            <w:vAlign w:val="center"/>
          </w:tcPr>
          <w:p w14:paraId="48AF05D2" w14:textId="77777777" w:rsidR="00107A05" w:rsidRPr="0097659A" w:rsidRDefault="00107A05" w:rsidP="00107A05">
            <w:pPr>
              <w:ind w:left="1134" w:hanging="1134"/>
              <w:jc w:val="center"/>
              <w:rPr>
                <w:sz w:val="16"/>
                <w:szCs w:val="16"/>
              </w:rPr>
            </w:pPr>
          </w:p>
        </w:tc>
        <w:tc>
          <w:tcPr>
            <w:tcW w:w="567" w:type="dxa"/>
            <w:shd w:val="clear" w:color="auto" w:fill="auto"/>
            <w:vAlign w:val="center"/>
          </w:tcPr>
          <w:p w14:paraId="7D7F267F" w14:textId="77777777" w:rsidR="00107A05" w:rsidRPr="0097659A" w:rsidRDefault="00107A05" w:rsidP="00107A05">
            <w:pPr>
              <w:ind w:left="1134" w:hanging="1134"/>
              <w:jc w:val="center"/>
              <w:rPr>
                <w:sz w:val="16"/>
                <w:szCs w:val="16"/>
              </w:rPr>
            </w:pPr>
            <w:r w:rsidRPr="0097659A">
              <w:rPr>
                <w:rStyle w:val="Gvdemetni77ptKalnDeil0ptbolukbraklyor"/>
                <w:color w:val="auto"/>
                <w:sz w:val="16"/>
                <w:szCs w:val="16"/>
                <w:lang w:val="tr-TR"/>
              </w:rPr>
              <w:t>X</w:t>
            </w:r>
          </w:p>
        </w:tc>
        <w:tc>
          <w:tcPr>
            <w:tcW w:w="426" w:type="dxa"/>
            <w:shd w:val="clear" w:color="auto" w:fill="auto"/>
            <w:vAlign w:val="center"/>
          </w:tcPr>
          <w:p w14:paraId="11F4D4D8" w14:textId="77777777" w:rsidR="00107A05" w:rsidRPr="0097659A" w:rsidRDefault="00107A05" w:rsidP="00107A05">
            <w:pPr>
              <w:ind w:left="1134" w:hanging="1134"/>
              <w:jc w:val="center"/>
              <w:rPr>
                <w:sz w:val="16"/>
                <w:szCs w:val="16"/>
              </w:rPr>
            </w:pPr>
            <w:r w:rsidRPr="0097659A">
              <w:rPr>
                <w:rStyle w:val="Gvdemetni77ptKalnDeil0ptbolukbraklyor"/>
                <w:color w:val="auto"/>
                <w:sz w:val="16"/>
                <w:szCs w:val="16"/>
                <w:lang w:val="tr-TR"/>
              </w:rPr>
              <w:t>X</w:t>
            </w:r>
          </w:p>
        </w:tc>
        <w:tc>
          <w:tcPr>
            <w:tcW w:w="425" w:type="dxa"/>
            <w:shd w:val="clear" w:color="auto" w:fill="auto"/>
            <w:vAlign w:val="center"/>
          </w:tcPr>
          <w:p w14:paraId="78961BF0" w14:textId="77777777" w:rsidR="00107A05" w:rsidRPr="0097659A" w:rsidRDefault="00107A05" w:rsidP="00107A05">
            <w:pPr>
              <w:ind w:left="1134" w:hanging="1134"/>
              <w:jc w:val="center"/>
              <w:rPr>
                <w:sz w:val="16"/>
                <w:szCs w:val="16"/>
              </w:rPr>
            </w:pPr>
            <w:r w:rsidRPr="0097659A">
              <w:rPr>
                <w:rStyle w:val="Gvdemetni77ptKalnDeil0ptbolukbraklyor"/>
                <w:color w:val="auto"/>
                <w:sz w:val="16"/>
                <w:szCs w:val="16"/>
                <w:lang w:val="tr-TR"/>
              </w:rPr>
              <w:t>X</w:t>
            </w:r>
          </w:p>
        </w:tc>
        <w:tc>
          <w:tcPr>
            <w:tcW w:w="425" w:type="dxa"/>
            <w:shd w:val="clear" w:color="auto" w:fill="auto"/>
            <w:vAlign w:val="center"/>
          </w:tcPr>
          <w:p w14:paraId="31BAAC3E" w14:textId="77777777" w:rsidR="00107A05" w:rsidRPr="0097659A" w:rsidRDefault="00107A05" w:rsidP="00107A05">
            <w:pPr>
              <w:ind w:left="1134" w:hanging="1134"/>
              <w:jc w:val="center"/>
              <w:rPr>
                <w:sz w:val="16"/>
                <w:szCs w:val="16"/>
              </w:rPr>
            </w:pPr>
          </w:p>
        </w:tc>
        <w:tc>
          <w:tcPr>
            <w:tcW w:w="567" w:type="dxa"/>
            <w:shd w:val="clear" w:color="auto" w:fill="auto"/>
            <w:vAlign w:val="center"/>
          </w:tcPr>
          <w:p w14:paraId="616E8948" w14:textId="77777777" w:rsidR="00107A05" w:rsidRPr="0097659A" w:rsidRDefault="00107A05" w:rsidP="00107A05">
            <w:pPr>
              <w:ind w:left="1134" w:hanging="1134"/>
              <w:jc w:val="center"/>
              <w:rPr>
                <w:sz w:val="16"/>
                <w:szCs w:val="16"/>
              </w:rPr>
            </w:pPr>
            <w:r w:rsidRPr="0097659A">
              <w:rPr>
                <w:rStyle w:val="Gvdemetni77ptKalnDeil0ptbolukbraklyor"/>
                <w:color w:val="auto"/>
                <w:sz w:val="16"/>
                <w:szCs w:val="16"/>
                <w:lang w:val="tr-TR"/>
              </w:rPr>
              <w:t>X</w:t>
            </w:r>
          </w:p>
        </w:tc>
        <w:tc>
          <w:tcPr>
            <w:tcW w:w="567" w:type="dxa"/>
            <w:shd w:val="clear" w:color="auto" w:fill="auto"/>
            <w:vAlign w:val="center"/>
          </w:tcPr>
          <w:p w14:paraId="6895894A" w14:textId="77777777" w:rsidR="00107A05" w:rsidRPr="0097659A" w:rsidRDefault="00107A05" w:rsidP="00107A05">
            <w:pPr>
              <w:ind w:left="1134" w:hanging="1134"/>
              <w:jc w:val="center"/>
              <w:rPr>
                <w:sz w:val="16"/>
                <w:szCs w:val="16"/>
              </w:rPr>
            </w:pPr>
            <w:r w:rsidRPr="0097659A">
              <w:rPr>
                <w:rStyle w:val="Gvdemetni77ptKalnDeil0ptbolukbraklyor"/>
                <w:color w:val="auto"/>
                <w:sz w:val="16"/>
                <w:szCs w:val="16"/>
                <w:lang w:val="tr-TR"/>
              </w:rPr>
              <w:t>X</w:t>
            </w:r>
          </w:p>
        </w:tc>
        <w:tc>
          <w:tcPr>
            <w:tcW w:w="425" w:type="dxa"/>
            <w:shd w:val="clear" w:color="auto" w:fill="auto"/>
            <w:vAlign w:val="center"/>
          </w:tcPr>
          <w:p w14:paraId="4BC0B892" w14:textId="77777777" w:rsidR="00107A05" w:rsidRPr="0097659A" w:rsidRDefault="00107A05" w:rsidP="00107A05">
            <w:pPr>
              <w:ind w:left="1134" w:hanging="1134"/>
              <w:jc w:val="center"/>
              <w:rPr>
                <w:sz w:val="16"/>
                <w:szCs w:val="16"/>
              </w:rPr>
            </w:pPr>
          </w:p>
        </w:tc>
        <w:tc>
          <w:tcPr>
            <w:tcW w:w="567" w:type="dxa"/>
            <w:shd w:val="clear" w:color="auto" w:fill="auto"/>
            <w:vAlign w:val="center"/>
          </w:tcPr>
          <w:p w14:paraId="3B7586F7" w14:textId="77777777" w:rsidR="00107A05" w:rsidRPr="0097659A" w:rsidRDefault="00107A05" w:rsidP="00107A05">
            <w:pPr>
              <w:ind w:left="1134" w:hanging="1134"/>
              <w:jc w:val="center"/>
              <w:rPr>
                <w:sz w:val="16"/>
                <w:szCs w:val="16"/>
              </w:rPr>
            </w:pPr>
          </w:p>
        </w:tc>
        <w:tc>
          <w:tcPr>
            <w:tcW w:w="567" w:type="dxa"/>
            <w:shd w:val="clear" w:color="auto" w:fill="auto"/>
            <w:vAlign w:val="center"/>
          </w:tcPr>
          <w:p w14:paraId="26C787FA" w14:textId="77777777" w:rsidR="00107A05" w:rsidRPr="0097659A" w:rsidRDefault="00107A05" w:rsidP="00107A05">
            <w:pPr>
              <w:ind w:left="1134" w:hanging="1134"/>
              <w:jc w:val="center"/>
              <w:rPr>
                <w:sz w:val="16"/>
                <w:szCs w:val="16"/>
              </w:rPr>
            </w:pPr>
          </w:p>
        </w:tc>
      </w:tr>
      <w:tr w:rsidR="00062639" w:rsidRPr="0097659A" w14:paraId="0A0B5CF2" w14:textId="77777777" w:rsidTr="00107A05">
        <w:trPr>
          <w:trHeight w:hRule="exact" w:val="1717"/>
        </w:trPr>
        <w:tc>
          <w:tcPr>
            <w:tcW w:w="1995" w:type="dxa"/>
            <w:shd w:val="clear" w:color="auto" w:fill="auto"/>
            <w:vAlign w:val="center"/>
          </w:tcPr>
          <w:p w14:paraId="694611C1" w14:textId="44948822" w:rsidR="00107A05" w:rsidRPr="0097659A" w:rsidRDefault="00107A05" w:rsidP="000A2407">
            <w:pPr>
              <w:pStyle w:val="Gvdemetni0"/>
              <w:shd w:val="clear" w:color="auto" w:fill="auto"/>
              <w:spacing w:line="240" w:lineRule="auto"/>
              <w:ind w:firstLine="0"/>
              <w:jc w:val="both"/>
              <w:rPr>
                <w:sz w:val="16"/>
                <w:szCs w:val="16"/>
              </w:rPr>
            </w:pPr>
            <w:r w:rsidRPr="0097659A">
              <w:rPr>
                <w:sz w:val="16"/>
                <w:szCs w:val="16"/>
              </w:rPr>
              <w:t xml:space="preserve">Küçük harfle "e", ardından V’inci ekin 2.1 bendinde belirtilen saha testi programının bildirildiği </w:t>
            </w:r>
            <w:r w:rsidR="00357EAF" w:rsidRPr="0097659A">
              <w:rPr>
                <w:sz w:val="16"/>
                <w:szCs w:val="16"/>
              </w:rPr>
              <w:t>ü</w:t>
            </w:r>
            <w:r w:rsidRPr="0097659A">
              <w:rPr>
                <w:sz w:val="16"/>
                <w:szCs w:val="16"/>
              </w:rPr>
              <w:t xml:space="preserve">ye </w:t>
            </w:r>
            <w:r w:rsidR="00357EAF" w:rsidRPr="0097659A">
              <w:rPr>
                <w:sz w:val="16"/>
                <w:szCs w:val="16"/>
              </w:rPr>
              <w:t>d</w:t>
            </w:r>
            <w:r w:rsidRPr="0097659A">
              <w:rPr>
                <w:sz w:val="16"/>
                <w:szCs w:val="16"/>
              </w:rPr>
              <w:t>evletin ayırt edici sayısı</w:t>
            </w:r>
          </w:p>
        </w:tc>
        <w:tc>
          <w:tcPr>
            <w:tcW w:w="992" w:type="dxa"/>
            <w:shd w:val="clear" w:color="auto" w:fill="auto"/>
          </w:tcPr>
          <w:p w14:paraId="4023FBB8" w14:textId="77777777" w:rsidR="00107A05" w:rsidRPr="0097659A" w:rsidRDefault="00107A05" w:rsidP="000A2407">
            <w:pPr>
              <w:ind w:left="1134" w:hanging="1134"/>
              <w:rPr>
                <w:sz w:val="16"/>
                <w:szCs w:val="16"/>
              </w:rPr>
            </w:pPr>
          </w:p>
        </w:tc>
        <w:tc>
          <w:tcPr>
            <w:tcW w:w="992" w:type="dxa"/>
            <w:shd w:val="clear" w:color="auto" w:fill="auto"/>
          </w:tcPr>
          <w:p w14:paraId="3F7C9D2F" w14:textId="77777777" w:rsidR="00107A05" w:rsidRPr="0097659A" w:rsidRDefault="00107A05" w:rsidP="000A2407">
            <w:pPr>
              <w:ind w:left="1134" w:hanging="1134"/>
              <w:rPr>
                <w:sz w:val="16"/>
                <w:szCs w:val="16"/>
              </w:rPr>
            </w:pPr>
          </w:p>
        </w:tc>
        <w:tc>
          <w:tcPr>
            <w:tcW w:w="567" w:type="dxa"/>
            <w:shd w:val="clear" w:color="auto" w:fill="auto"/>
            <w:vAlign w:val="center"/>
          </w:tcPr>
          <w:p w14:paraId="2AA6D7A9" w14:textId="77777777" w:rsidR="00107A05" w:rsidRPr="0097659A" w:rsidRDefault="00107A05" w:rsidP="00107A05">
            <w:pPr>
              <w:ind w:left="1134" w:hanging="1134"/>
              <w:jc w:val="center"/>
              <w:rPr>
                <w:sz w:val="16"/>
                <w:szCs w:val="16"/>
              </w:rPr>
            </w:pPr>
          </w:p>
        </w:tc>
        <w:tc>
          <w:tcPr>
            <w:tcW w:w="567" w:type="dxa"/>
            <w:shd w:val="clear" w:color="auto" w:fill="auto"/>
            <w:vAlign w:val="center"/>
          </w:tcPr>
          <w:p w14:paraId="5DAC4217" w14:textId="77777777" w:rsidR="00107A05" w:rsidRPr="0097659A" w:rsidRDefault="00107A05" w:rsidP="00107A05">
            <w:pPr>
              <w:ind w:left="1134" w:hanging="1134"/>
              <w:jc w:val="center"/>
              <w:rPr>
                <w:sz w:val="16"/>
                <w:szCs w:val="16"/>
              </w:rPr>
            </w:pPr>
          </w:p>
        </w:tc>
        <w:tc>
          <w:tcPr>
            <w:tcW w:w="567" w:type="dxa"/>
            <w:shd w:val="clear" w:color="auto" w:fill="auto"/>
            <w:vAlign w:val="center"/>
          </w:tcPr>
          <w:p w14:paraId="34704213" w14:textId="77777777" w:rsidR="00107A05" w:rsidRPr="0097659A" w:rsidRDefault="00107A05" w:rsidP="00107A05">
            <w:pPr>
              <w:ind w:left="1134" w:hanging="1134"/>
              <w:jc w:val="center"/>
              <w:rPr>
                <w:sz w:val="16"/>
                <w:szCs w:val="16"/>
              </w:rPr>
            </w:pPr>
            <w:r w:rsidRPr="0097659A">
              <w:rPr>
                <w:rStyle w:val="Gvdemetni77ptKalnDeil0ptbolukbraklyor"/>
                <w:color w:val="auto"/>
                <w:sz w:val="16"/>
                <w:szCs w:val="16"/>
                <w:lang w:val="tr-TR"/>
              </w:rPr>
              <w:t>X</w:t>
            </w:r>
          </w:p>
        </w:tc>
        <w:tc>
          <w:tcPr>
            <w:tcW w:w="426" w:type="dxa"/>
            <w:shd w:val="clear" w:color="auto" w:fill="auto"/>
            <w:vAlign w:val="center"/>
          </w:tcPr>
          <w:p w14:paraId="51A3A4F3" w14:textId="77777777" w:rsidR="00107A05" w:rsidRPr="0097659A" w:rsidRDefault="00107A05" w:rsidP="00107A05">
            <w:pPr>
              <w:ind w:left="1134" w:hanging="1134"/>
              <w:jc w:val="center"/>
              <w:rPr>
                <w:sz w:val="16"/>
                <w:szCs w:val="16"/>
              </w:rPr>
            </w:pPr>
          </w:p>
        </w:tc>
        <w:tc>
          <w:tcPr>
            <w:tcW w:w="425" w:type="dxa"/>
            <w:shd w:val="clear" w:color="auto" w:fill="auto"/>
            <w:vAlign w:val="center"/>
          </w:tcPr>
          <w:p w14:paraId="0DFBD426" w14:textId="77777777" w:rsidR="00107A05" w:rsidRPr="0097659A" w:rsidRDefault="00107A05" w:rsidP="00107A05">
            <w:pPr>
              <w:ind w:left="1134" w:hanging="1134"/>
              <w:jc w:val="center"/>
              <w:rPr>
                <w:sz w:val="16"/>
                <w:szCs w:val="16"/>
              </w:rPr>
            </w:pPr>
          </w:p>
        </w:tc>
        <w:tc>
          <w:tcPr>
            <w:tcW w:w="425" w:type="dxa"/>
            <w:shd w:val="clear" w:color="auto" w:fill="auto"/>
            <w:vAlign w:val="center"/>
          </w:tcPr>
          <w:p w14:paraId="11066F6E" w14:textId="77777777" w:rsidR="00107A05" w:rsidRPr="0097659A" w:rsidRDefault="00107A05" w:rsidP="00107A05">
            <w:pPr>
              <w:ind w:left="1134" w:hanging="1134"/>
              <w:jc w:val="center"/>
              <w:rPr>
                <w:sz w:val="16"/>
                <w:szCs w:val="16"/>
              </w:rPr>
            </w:pPr>
          </w:p>
        </w:tc>
        <w:tc>
          <w:tcPr>
            <w:tcW w:w="567" w:type="dxa"/>
            <w:shd w:val="clear" w:color="auto" w:fill="auto"/>
            <w:vAlign w:val="center"/>
          </w:tcPr>
          <w:p w14:paraId="3EED7639" w14:textId="77777777" w:rsidR="00107A05" w:rsidRPr="0097659A" w:rsidRDefault="00107A05" w:rsidP="00107A05">
            <w:pPr>
              <w:ind w:left="1134" w:hanging="1134"/>
              <w:jc w:val="center"/>
              <w:rPr>
                <w:sz w:val="16"/>
                <w:szCs w:val="16"/>
              </w:rPr>
            </w:pPr>
          </w:p>
        </w:tc>
        <w:tc>
          <w:tcPr>
            <w:tcW w:w="567" w:type="dxa"/>
            <w:shd w:val="clear" w:color="auto" w:fill="auto"/>
            <w:vAlign w:val="center"/>
          </w:tcPr>
          <w:p w14:paraId="36DD4971" w14:textId="77777777" w:rsidR="00107A05" w:rsidRPr="0097659A" w:rsidRDefault="00107A05" w:rsidP="00107A05">
            <w:pPr>
              <w:ind w:left="1134" w:hanging="1134"/>
              <w:jc w:val="center"/>
              <w:rPr>
                <w:sz w:val="16"/>
                <w:szCs w:val="16"/>
              </w:rPr>
            </w:pPr>
          </w:p>
        </w:tc>
        <w:tc>
          <w:tcPr>
            <w:tcW w:w="425" w:type="dxa"/>
            <w:shd w:val="clear" w:color="auto" w:fill="auto"/>
            <w:vAlign w:val="center"/>
          </w:tcPr>
          <w:p w14:paraId="62573AA2" w14:textId="77777777" w:rsidR="00107A05" w:rsidRPr="0097659A" w:rsidRDefault="00107A05" w:rsidP="00107A05">
            <w:pPr>
              <w:ind w:left="1134" w:hanging="1134"/>
              <w:jc w:val="center"/>
              <w:rPr>
                <w:sz w:val="16"/>
                <w:szCs w:val="16"/>
              </w:rPr>
            </w:pPr>
          </w:p>
        </w:tc>
        <w:tc>
          <w:tcPr>
            <w:tcW w:w="567" w:type="dxa"/>
            <w:shd w:val="clear" w:color="auto" w:fill="auto"/>
            <w:vAlign w:val="center"/>
          </w:tcPr>
          <w:p w14:paraId="477136BD" w14:textId="77777777" w:rsidR="00107A05" w:rsidRPr="0097659A" w:rsidRDefault="00107A05" w:rsidP="00107A05">
            <w:pPr>
              <w:ind w:left="1134" w:hanging="1134"/>
              <w:jc w:val="center"/>
              <w:rPr>
                <w:sz w:val="16"/>
                <w:szCs w:val="16"/>
              </w:rPr>
            </w:pPr>
          </w:p>
        </w:tc>
        <w:tc>
          <w:tcPr>
            <w:tcW w:w="567" w:type="dxa"/>
            <w:shd w:val="clear" w:color="auto" w:fill="auto"/>
            <w:vAlign w:val="center"/>
          </w:tcPr>
          <w:p w14:paraId="5D4DBAFD" w14:textId="77777777" w:rsidR="00107A05" w:rsidRPr="0097659A" w:rsidRDefault="00107A05" w:rsidP="00107A05">
            <w:pPr>
              <w:ind w:left="1134" w:hanging="1134"/>
              <w:jc w:val="center"/>
              <w:rPr>
                <w:sz w:val="16"/>
                <w:szCs w:val="16"/>
              </w:rPr>
            </w:pPr>
          </w:p>
        </w:tc>
      </w:tr>
      <w:tr w:rsidR="00062639" w:rsidRPr="0097659A" w14:paraId="0732F985" w14:textId="77777777" w:rsidTr="00107A05">
        <w:trPr>
          <w:trHeight w:hRule="exact" w:val="960"/>
        </w:trPr>
        <w:tc>
          <w:tcPr>
            <w:tcW w:w="1995" w:type="dxa"/>
            <w:shd w:val="clear" w:color="auto" w:fill="auto"/>
            <w:vAlign w:val="center"/>
          </w:tcPr>
          <w:p w14:paraId="70F96C01" w14:textId="77777777" w:rsidR="00107A05" w:rsidRPr="0097659A" w:rsidRDefault="00107A05" w:rsidP="000A2407">
            <w:pPr>
              <w:pStyle w:val="Gvdemetni0"/>
              <w:shd w:val="clear" w:color="auto" w:fill="auto"/>
              <w:spacing w:line="240" w:lineRule="auto"/>
              <w:ind w:firstLine="0"/>
              <w:jc w:val="both"/>
              <w:rPr>
                <w:sz w:val="16"/>
                <w:szCs w:val="16"/>
              </w:rPr>
            </w:pPr>
            <w:r w:rsidRPr="0097659A">
              <w:rPr>
                <w:sz w:val="16"/>
                <w:szCs w:val="16"/>
              </w:rPr>
              <w:t>5 Ekim 2016 tarihinde geçerli mevzuat uyarınca işaretler</w:t>
            </w:r>
          </w:p>
        </w:tc>
        <w:tc>
          <w:tcPr>
            <w:tcW w:w="992" w:type="dxa"/>
            <w:shd w:val="clear" w:color="auto" w:fill="auto"/>
          </w:tcPr>
          <w:p w14:paraId="2BB15621" w14:textId="77777777" w:rsidR="00107A05" w:rsidRPr="0097659A" w:rsidRDefault="00107A05" w:rsidP="000A2407">
            <w:pPr>
              <w:ind w:left="1134" w:hanging="1134"/>
              <w:rPr>
                <w:sz w:val="16"/>
                <w:szCs w:val="16"/>
              </w:rPr>
            </w:pPr>
          </w:p>
        </w:tc>
        <w:tc>
          <w:tcPr>
            <w:tcW w:w="992" w:type="dxa"/>
            <w:shd w:val="clear" w:color="auto" w:fill="auto"/>
          </w:tcPr>
          <w:p w14:paraId="4D41FBE4" w14:textId="77777777" w:rsidR="00107A05" w:rsidRPr="0097659A" w:rsidRDefault="00107A05" w:rsidP="000A2407">
            <w:pPr>
              <w:ind w:left="1134" w:hanging="1134"/>
              <w:rPr>
                <w:sz w:val="16"/>
                <w:szCs w:val="16"/>
              </w:rPr>
            </w:pPr>
          </w:p>
        </w:tc>
        <w:tc>
          <w:tcPr>
            <w:tcW w:w="567" w:type="dxa"/>
            <w:shd w:val="clear" w:color="auto" w:fill="auto"/>
            <w:vAlign w:val="center"/>
          </w:tcPr>
          <w:p w14:paraId="776933BD" w14:textId="77777777" w:rsidR="00107A05" w:rsidRPr="0097659A" w:rsidRDefault="00107A05" w:rsidP="00107A05">
            <w:pPr>
              <w:ind w:left="1134" w:hanging="1134"/>
              <w:jc w:val="center"/>
              <w:rPr>
                <w:sz w:val="16"/>
                <w:szCs w:val="16"/>
              </w:rPr>
            </w:pPr>
          </w:p>
        </w:tc>
        <w:tc>
          <w:tcPr>
            <w:tcW w:w="567" w:type="dxa"/>
            <w:shd w:val="clear" w:color="auto" w:fill="auto"/>
            <w:vAlign w:val="center"/>
          </w:tcPr>
          <w:p w14:paraId="19F2D8AB" w14:textId="77777777" w:rsidR="00107A05" w:rsidRPr="0097659A" w:rsidRDefault="00107A05" w:rsidP="00107A05">
            <w:pPr>
              <w:ind w:left="1134" w:hanging="1134"/>
              <w:jc w:val="center"/>
              <w:rPr>
                <w:sz w:val="16"/>
                <w:szCs w:val="16"/>
              </w:rPr>
            </w:pPr>
          </w:p>
        </w:tc>
        <w:tc>
          <w:tcPr>
            <w:tcW w:w="567" w:type="dxa"/>
            <w:shd w:val="clear" w:color="auto" w:fill="auto"/>
            <w:vAlign w:val="center"/>
          </w:tcPr>
          <w:p w14:paraId="146EC71B" w14:textId="77777777" w:rsidR="00107A05" w:rsidRPr="0097659A" w:rsidRDefault="00107A05" w:rsidP="00107A05">
            <w:pPr>
              <w:ind w:left="1134" w:hanging="1134"/>
              <w:jc w:val="center"/>
              <w:rPr>
                <w:sz w:val="16"/>
                <w:szCs w:val="16"/>
              </w:rPr>
            </w:pPr>
          </w:p>
        </w:tc>
        <w:tc>
          <w:tcPr>
            <w:tcW w:w="426" w:type="dxa"/>
            <w:shd w:val="clear" w:color="auto" w:fill="auto"/>
            <w:vAlign w:val="center"/>
          </w:tcPr>
          <w:p w14:paraId="78D90603" w14:textId="77777777" w:rsidR="00107A05" w:rsidRPr="0097659A" w:rsidRDefault="00107A05" w:rsidP="00107A05">
            <w:pPr>
              <w:ind w:left="1134" w:hanging="1134"/>
              <w:jc w:val="center"/>
              <w:rPr>
                <w:sz w:val="16"/>
                <w:szCs w:val="16"/>
              </w:rPr>
            </w:pPr>
          </w:p>
        </w:tc>
        <w:tc>
          <w:tcPr>
            <w:tcW w:w="425" w:type="dxa"/>
            <w:shd w:val="clear" w:color="auto" w:fill="auto"/>
            <w:vAlign w:val="center"/>
          </w:tcPr>
          <w:p w14:paraId="38C88B90" w14:textId="77777777" w:rsidR="00107A05" w:rsidRPr="0097659A" w:rsidRDefault="00107A05" w:rsidP="00107A05">
            <w:pPr>
              <w:ind w:left="1134" w:hanging="1134"/>
              <w:jc w:val="center"/>
              <w:rPr>
                <w:sz w:val="16"/>
                <w:szCs w:val="16"/>
              </w:rPr>
            </w:pPr>
          </w:p>
        </w:tc>
        <w:tc>
          <w:tcPr>
            <w:tcW w:w="425" w:type="dxa"/>
            <w:shd w:val="clear" w:color="auto" w:fill="auto"/>
            <w:vAlign w:val="center"/>
          </w:tcPr>
          <w:p w14:paraId="009EF180" w14:textId="77777777" w:rsidR="00107A05" w:rsidRPr="0097659A" w:rsidRDefault="00107A05" w:rsidP="00107A05">
            <w:pPr>
              <w:ind w:left="1134" w:hanging="1134"/>
              <w:jc w:val="center"/>
              <w:rPr>
                <w:sz w:val="16"/>
                <w:szCs w:val="16"/>
              </w:rPr>
            </w:pPr>
          </w:p>
        </w:tc>
        <w:tc>
          <w:tcPr>
            <w:tcW w:w="567" w:type="dxa"/>
            <w:shd w:val="clear" w:color="auto" w:fill="auto"/>
            <w:vAlign w:val="center"/>
          </w:tcPr>
          <w:p w14:paraId="6CA37B56" w14:textId="77777777" w:rsidR="00107A05" w:rsidRPr="0097659A" w:rsidRDefault="00107A05" w:rsidP="00107A05">
            <w:pPr>
              <w:ind w:left="1134" w:hanging="1134"/>
              <w:jc w:val="center"/>
              <w:rPr>
                <w:sz w:val="16"/>
                <w:szCs w:val="16"/>
              </w:rPr>
            </w:pPr>
            <w:r w:rsidRPr="0097659A">
              <w:rPr>
                <w:rStyle w:val="Gvdemetni77ptKalnDeil0ptbolukbraklyor"/>
                <w:color w:val="auto"/>
                <w:sz w:val="16"/>
                <w:szCs w:val="16"/>
                <w:lang w:val="tr-TR"/>
              </w:rPr>
              <w:t>X</w:t>
            </w:r>
          </w:p>
        </w:tc>
        <w:tc>
          <w:tcPr>
            <w:tcW w:w="567" w:type="dxa"/>
            <w:shd w:val="clear" w:color="auto" w:fill="auto"/>
            <w:vAlign w:val="center"/>
          </w:tcPr>
          <w:p w14:paraId="56BF8927" w14:textId="77777777" w:rsidR="00107A05" w:rsidRPr="0097659A" w:rsidRDefault="00107A05" w:rsidP="00107A05">
            <w:pPr>
              <w:ind w:left="1134" w:hanging="1134"/>
              <w:jc w:val="center"/>
              <w:rPr>
                <w:sz w:val="16"/>
                <w:szCs w:val="16"/>
              </w:rPr>
            </w:pPr>
            <w:r w:rsidRPr="0097659A">
              <w:rPr>
                <w:rStyle w:val="Gvdemetni77ptKalnDeil0ptbolukbraklyor"/>
                <w:color w:val="auto"/>
                <w:sz w:val="16"/>
                <w:szCs w:val="16"/>
                <w:lang w:val="tr-TR"/>
              </w:rPr>
              <w:t>X</w:t>
            </w:r>
          </w:p>
        </w:tc>
        <w:tc>
          <w:tcPr>
            <w:tcW w:w="425" w:type="dxa"/>
            <w:shd w:val="clear" w:color="auto" w:fill="auto"/>
            <w:vAlign w:val="center"/>
          </w:tcPr>
          <w:p w14:paraId="0CFD8CBD" w14:textId="77777777" w:rsidR="00107A05" w:rsidRPr="0097659A" w:rsidRDefault="00107A05" w:rsidP="00107A05">
            <w:pPr>
              <w:ind w:left="1134" w:hanging="1134"/>
              <w:jc w:val="center"/>
              <w:rPr>
                <w:sz w:val="16"/>
                <w:szCs w:val="16"/>
              </w:rPr>
            </w:pPr>
          </w:p>
        </w:tc>
        <w:tc>
          <w:tcPr>
            <w:tcW w:w="567" w:type="dxa"/>
            <w:shd w:val="clear" w:color="auto" w:fill="auto"/>
            <w:vAlign w:val="center"/>
          </w:tcPr>
          <w:p w14:paraId="760CF3E4" w14:textId="77777777" w:rsidR="00107A05" w:rsidRPr="0097659A" w:rsidRDefault="00107A05" w:rsidP="00107A05">
            <w:pPr>
              <w:ind w:left="1134" w:hanging="1134"/>
              <w:jc w:val="center"/>
              <w:rPr>
                <w:sz w:val="16"/>
                <w:szCs w:val="16"/>
              </w:rPr>
            </w:pPr>
          </w:p>
        </w:tc>
        <w:tc>
          <w:tcPr>
            <w:tcW w:w="567" w:type="dxa"/>
            <w:shd w:val="clear" w:color="auto" w:fill="auto"/>
            <w:vAlign w:val="center"/>
          </w:tcPr>
          <w:p w14:paraId="69F56BBC" w14:textId="77777777" w:rsidR="00107A05" w:rsidRPr="0097659A" w:rsidRDefault="00107A05" w:rsidP="00107A05">
            <w:pPr>
              <w:ind w:left="1134" w:hanging="1134"/>
              <w:jc w:val="center"/>
              <w:rPr>
                <w:sz w:val="16"/>
                <w:szCs w:val="16"/>
              </w:rPr>
            </w:pPr>
          </w:p>
        </w:tc>
      </w:tr>
      <w:tr w:rsidR="00062639" w:rsidRPr="0097659A" w14:paraId="0CABB163" w14:textId="77777777" w:rsidTr="00107A05">
        <w:trPr>
          <w:trHeight w:hRule="exact" w:val="960"/>
        </w:trPr>
        <w:tc>
          <w:tcPr>
            <w:tcW w:w="1995" w:type="dxa"/>
            <w:shd w:val="clear" w:color="auto" w:fill="auto"/>
            <w:vAlign w:val="center"/>
          </w:tcPr>
          <w:p w14:paraId="499B1E36" w14:textId="69740C3C" w:rsidR="00107A05" w:rsidRPr="0097659A" w:rsidRDefault="00107A05" w:rsidP="000A2407">
            <w:pPr>
              <w:pStyle w:val="Gvdemetni0"/>
              <w:shd w:val="clear" w:color="auto" w:fill="auto"/>
              <w:spacing w:line="240" w:lineRule="auto"/>
              <w:ind w:firstLine="0"/>
              <w:jc w:val="both"/>
              <w:rPr>
                <w:sz w:val="16"/>
                <w:szCs w:val="16"/>
              </w:rPr>
            </w:pPr>
            <w:r w:rsidRPr="0097659A">
              <w:rPr>
                <w:sz w:val="16"/>
                <w:szCs w:val="16"/>
              </w:rPr>
              <w:t>97/68/AT Yönetmeliğine uygun olarak düzenlenen A</w:t>
            </w:r>
            <w:r w:rsidR="00357EAF" w:rsidRPr="0097659A">
              <w:rPr>
                <w:sz w:val="16"/>
                <w:szCs w:val="16"/>
              </w:rPr>
              <w:t>T</w:t>
            </w:r>
            <w:r w:rsidRPr="0097659A">
              <w:rPr>
                <w:sz w:val="16"/>
                <w:szCs w:val="16"/>
              </w:rPr>
              <w:t xml:space="preserve"> tip onayı numarası (</w:t>
            </w:r>
            <w:r w:rsidRPr="0097659A">
              <w:rPr>
                <w:sz w:val="16"/>
                <w:szCs w:val="16"/>
                <w:vertAlign w:val="superscript"/>
              </w:rPr>
              <w:t>3</w:t>
            </w:r>
            <w:r w:rsidRPr="0097659A">
              <w:rPr>
                <w:sz w:val="16"/>
                <w:szCs w:val="16"/>
              </w:rPr>
              <w:t>)</w:t>
            </w:r>
          </w:p>
        </w:tc>
        <w:tc>
          <w:tcPr>
            <w:tcW w:w="992" w:type="dxa"/>
            <w:shd w:val="clear" w:color="auto" w:fill="auto"/>
          </w:tcPr>
          <w:p w14:paraId="5EE2CE9D" w14:textId="77777777" w:rsidR="00107A05" w:rsidRPr="0097659A" w:rsidRDefault="00107A05" w:rsidP="000A2407">
            <w:pPr>
              <w:ind w:left="1134" w:hanging="1134"/>
              <w:rPr>
                <w:sz w:val="16"/>
                <w:szCs w:val="16"/>
              </w:rPr>
            </w:pPr>
          </w:p>
        </w:tc>
        <w:tc>
          <w:tcPr>
            <w:tcW w:w="992" w:type="dxa"/>
            <w:shd w:val="clear" w:color="auto" w:fill="auto"/>
          </w:tcPr>
          <w:p w14:paraId="3E1D4470" w14:textId="77777777" w:rsidR="00107A05" w:rsidRPr="0097659A" w:rsidRDefault="00107A05" w:rsidP="000A2407">
            <w:pPr>
              <w:ind w:left="1134" w:hanging="1134"/>
              <w:rPr>
                <w:sz w:val="16"/>
                <w:szCs w:val="16"/>
              </w:rPr>
            </w:pPr>
          </w:p>
        </w:tc>
        <w:tc>
          <w:tcPr>
            <w:tcW w:w="567" w:type="dxa"/>
            <w:shd w:val="clear" w:color="auto" w:fill="auto"/>
            <w:vAlign w:val="center"/>
          </w:tcPr>
          <w:p w14:paraId="03D749A5" w14:textId="77777777" w:rsidR="00107A05" w:rsidRPr="0097659A" w:rsidRDefault="00107A05" w:rsidP="00107A05">
            <w:pPr>
              <w:ind w:left="1134" w:hanging="1134"/>
              <w:jc w:val="center"/>
              <w:rPr>
                <w:sz w:val="16"/>
                <w:szCs w:val="16"/>
              </w:rPr>
            </w:pPr>
          </w:p>
        </w:tc>
        <w:tc>
          <w:tcPr>
            <w:tcW w:w="567" w:type="dxa"/>
            <w:shd w:val="clear" w:color="auto" w:fill="auto"/>
            <w:vAlign w:val="center"/>
          </w:tcPr>
          <w:p w14:paraId="7530E0F5" w14:textId="77777777" w:rsidR="00107A05" w:rsidRPr="0097659A" w:rsidRDefault="00107A05" w:rsidP="00107A05">
            <w:pPr>
              <w:ind w:left="1134" w:hanging="1134"/>
              <w:jc w:val="center"/>
              <w:rPr>
                <w:sz w:val="16"/>
                <w:szCs w:val="16"/>
              </w:rPr>
            </w:pPr>
          </w:p>
        </w:tc>
        <w:tc>
          <w:tcPr>
            <w:tcW w:w="567" w:type="dxa"/>
            <w:shd w:val="clear" w:color="auto" w:fill="auto"/>
            <w:vAlign w:val="center"/>
          </w:tcPr>
          <w:p w14:paraId="6F3302AC" w14:textId="77777777" w:rsidR="00107A05" w:rsidRPr="0097659A" w:rsidRDefault="00107A05" w:rsidP="00107A05">
            <w:pPr>
              <w:ind w:left="1134" w:hanging="1134"/>
              <w:jc w:val="center"/>
              <w:rPr>
                <w:sz w:val="16"/>
                <w:szCs w:val="16"/>
              </w:rPr>
            </w:pPr>
          </w:p>
        </w:tc>
        <w:tc>
          <w:tcPr>
            <w:tcW w:w="426" w:type="dxa"/>
            <w:shd w:val="clear" w:color="auto" w:fill="auto"/>
            <w:vAlign w:val="center"/>
          </w:tcPr>
          <w:p w14:paraId="12FA8170" w14:textId="77777777" w:rsidR="00107A05" w:rsidRPr="0097659A" w:rsidRDefault="00107A05" w:rsidP="00107A05">
            <w:pPr>
              <w:ind w:left="1134" w:hanging="1134"/>
              <w:jc w:val="center"/>
              <w:rPr>
                <w:sz w:val="16"/>
                <w:szCs w:val="16"/>
              </w:rPr>
            </w:pPr>
          </w:p>
        </w:tc>
        <w:tc>
          <w:tcPr>
            <w:tcW w:w="425" w:type="dxa"/>
            <w:shd w:val="clear" w:color="auto" w:fill="auto"/>
            <w:vAlign w:val="center"/>
          </w:tcPr>
          <w:p w14:paraId="2F447064" w14:textId="77777777" w:rsidR="00107A05" w:rsidRPr="0097659A" w:rsidRDefault="00107A05" w:rsidP="00107A05">
            <w:pPr>
              <w:ind w:left="1134" w:hanging="1134"/>
              <w:jc w:val="center"/>
              <w:rPr>
                <w:sz w:val="16"/>
                <w:szCs w:val="16"/>
              </w:rPr>
            </w:pPr>
          </w:p>
        </w:tc>
        <w:tc>
          <w:tcPr>
            <w:tcW w:w="425" w:type="dxa"/>
            <w:shd w:val="clear" w:color="auto" w:fill="auto"/>
            <w:vAlign w:val="center"/>
          </w:tcPr>
          <w:p w14:paraId="6F9889D6" w14:textId="77777777" w:rsidR="00107A05" w:rsidRPr="0097659A" w:rsidRDefault="00107A05" w:rsidP="00107A05">
            <w:pPr>
              <w:ind w:left="1134" w:hanging="1134"/>
              <w:jc w:val="center"/>
              <w:rPr>
                <w:sz w:val="16"/>
                <w:szCs w:val="16"/>
              </w:rPr>
            </w:pPr>
            <w:r w:rsidRPr="0097659A">
              <w:rPr>
                <w:rStyle w:val="Gvdemetni77ptKalnDeil0ptbolukbraklyor"/>
                <w:color w:val="auto"/>
                <w:sz w:val="16"/>
                <w:szCs w:val="16"/>
                <w:lang w:val="tr-TR"/>
              </w:rPr>
              <w:t>X</w:t>
            </w:r>
          </w:p>
        </w:tc>
        <w:tc>
          <w:tcPr>
            <w:tcW w:w="567" w:type="dxa"/>
            <w:shd w:val="clear" w:color="auto" w:fill="auto"/>
            <w:vAlign w:val="center"/>
          </w:tcPr>
          <w:p w14:paraId="49ECCAF5" w14:textId="77777777" w:rsidR="00107A05" w:rsidRPr="0097659A" w:rsidRDefault="00107A05" w:rsidP="00107A05">
            <w:pPr>
              <w:ind w:left="1134" w:hanging="1134"/>
              <w:jc w:val="center"/>
              <w:rPr>
                <w:sz w:val="16"/>
                <w:szCs w:val="16"/>
              </w:rPr>
            </w:pPr>
          </w:p>
        </w:tc>
        <w:tc>
          <w:tcPr>
            <w:tcW w:w="567" w:type="dxa"/>
            <w:shd w:val="clear" w:color="auto" w:fill="auto"/>
            <w:vAlign w:val="center"/>
          </w:tcPr>
          <w:p w14:paraId="1C32E85B" w14:textId="77777777" w:rsidR="00107A05" w:rsidRPr="0097659A" w:rsidRDefault="00107A05" w:rsidP="00107A05">
            <w:pPr>
              <w:ind w:left="1134" w:hanging="1134"/>
              <w:jc w:val="center"/>
              <w:rPr>
                <w:sz w:val="16"/>
                <w:szCs w:val="16"/>
              </w:rPr>
            </w:pPr>
          </w:p>
        </w:tc>
        <w:tc>
          <w:tcPr>
            <w:tcW w:w="425" w:type="dxa"/>
            <w:shd w:val="clear" w:color="auto" w:fill="auto"/>
            <w:vAlign w:val="center"/>
          </w:tcPr>
          <w:p w14:paraId="6808AC3E" w14:textId="77777777" w:rsidR="00107A05" w:rsidRPr="0097659A" w:rsidRDefault="00107A05" w:rsidP="00107A05">
            <w:pPr>
              <w:ind w:left="1134" w:hanging="1134"/>
              <w:jc w:val="center"/>
              <w:rPr>
                <w:sz w:val="16"/>
                <w:szCs w:val="16"/>
              </w:rPr>
            </w:pPr>
          </w:p>
        </w:tc>
        <w:tc>
          <w:tcPr>
            <w:tcW w:w="567" w:type="dxa"/>
            <w:shd w:val="clear" w:color="auto" w:fill="auto"/>
            <w:vAlign w:val="center"/>
          </w:tcPr>
          <w:p w14:paraId="2FC4C7C7" w14:textId="77777777" w:rsidR="00107A05" w:rsidRPr="0097659A" w:rsidRDefault="00107A05" w:rsidP="00107A05">
            <w:pPr>
              <w:ind w:left="1134" w:hanging="1134"/>
              <w:jc w:val="center"/>
              <w:rPr>
                <w:sz w:val="16"/>
                <w:szCs w:val="16"/>
              </w:rPr>
            </w:pPr>
            <w:r w:rsidRPr="0097659A">
              <w:rPr>
                <w:rStyle w:val="Gvdemetni77ptKalnDeil0ptbolukbraklyor"/>
                <w:color w:val="auto"/>
                <w:sz w:val="16"/>
                <w:szCs w:val="16"/>
                <w:lang w:val="tr-TR"/>
              </w:rPr>
              <w:t>X</w:t>
            </w:r>
          </w:p>
        </w:tc>
        <w:tc>
          <w:tcPr>
            <w:tcW w:w="567" w:type="dxa"/>
            <w:shd w:val="clear" w:color="auto" w:fill="auto"/>
            <w:vAlign w:val="center"/>
          </w:tcPr>
          <w:p w14:paraId="2B30DD6F" w14:textId="77777777" w:rsidR="00107A05" w:rsidRPr="0097659A" w:rsidRDefault="00107A05" w:rsidP="00107A05">
            <w:pPr>
              <w:ind w:left="1134" w:hanging="1134"/>
              <w:jc w:val="center"/>
              <w:rPr>
                <w:sz w:val="16"/>
                <w:szCs w:val="16"/>
              </w:rPr>
            </w:pPr>
          </w:p>
        </w:tc>
      </w:tr>
      <w:tr w:rsidR="00062639" w:rsidRPr="0097659A" w14:paraId="74EEA67D" w14:textId="77777777" w:rsidTr="00107A05">
        <w:trPr>
          <w:trHeight w:hRule="exact" w:val="1348"/>
        </w:trPr>
        <w:tc>
          <w:tcPr>
            <w:tcW w:w="1995" w:type="dxa"/>
            <w:shd w:val="clear" w:color="auto" w:fill="auto"/>
            <w:vAlign w:val="center"/>
          </w:tcPr>
          <w:p w14:paraId="31C0D013" w14:textId="7F869C45" w:rsidR="00107A05" w:rsidRPr="0097659A" w:rsidRDefault="00107A05" w:rsidP="000A2407">
            <w:pPr>
              <w:pStyle w:val="Gvdemetni0"/>
              <w:shd w:val="clear" w:color="auto" w:fill="auto"/>
              <w:spacing w:line="240" w:lineRule="auto"/>
              <w:ind w:firstLine="0"/>
              <w:jc w:val="both"/>
              <w:rPr>
                <w:sz w:val="16"/>
                <w:szCs w:val="16"/>
              </w:rPr>
            </w:pPr>
            <w:r w:rsidRPr="0097659A">
              <w:rPr>
                <w:sz w:val="16"/>
                <w:szCs w:val="16"/>
              </w:rPr>
              <w:t xml:space="preserve"> II’inci </w:t>
            </w:r>
            <w:r w:rsidR="00357EAF" w:rsidRPr="0097659A">
              <w:rPr>
                <w:sz w:val="16"/>
                <w:szCs w:val="16"/>
              </w:rPr>
              <w:t>E</w:t>
            </w:r>
            <w:r w:rsidRPr="0097659A">
              <w:rPr>
                <w:sz w:val="16"/>
                <w:szCs w:val="16"/>
              </w:rPr>
              <w:t>kin 2. Açıklayıcı Ekindeki Tablo 1'in 4. sütunundan geçerli muafiyet kodu (EM) veya geçiş kodu (TR)</w:t>
            </w:r>
          </w:p>
        </w:tc>
        <w:tc>
          <w:tcPr>
            <w:tcW w:w="992" w:type="dxa"/>
            <w:shd w:val="clear" w:color="auto" w:fill="auto"/>
          </w:tcPr>
          <w:p w14:paraId="4CFB29B7" w14:textId="77777777" w:rsidR="00107A05" w:rsidRPr="0097659A" w:rsidRDefault="00107A05" w:rsidP="000A2407">
            <w:pPr>
              <w:ind w:left="1134" w:hanging="1134"/>
              <w:rPr>
                <w:sz w:val="16"/>
                <w:szCs w:val="16"/>
              </w:rPr>
            </w:pPr>
          </w:p>
        </w:tc>
        <w:tc>
          <w:tcPr>
            <w:tcW w:w="992" w:type="dxa"/>
            <w:shd w:val="clear" w:color="auto" w:fill="auto"/>
          </w:tcPr>
          <w:p w14:paraId="5A7C2FE4" w14:textId="77777777" w:rsidR="00107A05" w:rsidRPr="0097659A" w:rsidRDefault="00107A05" w:rsidP="000A2407">
            <w:pPr>
              <w:ind w:left="1134" w:hanging="1134"/>
              <w:rPr>
                <w:sz w:val="16"/>
                <w:szCs w:val="16"/>
              </w:rPr>
            </w:pPr>
            <w:r w:rsidRPr="0097659A">
              <w:rPr>
                <w:rStyle w:val="Gvdemetni77ptKalnDeil0ptbolukbraklyor"/>
                <w:color w:val="auto"/>
                <w:sz w:val="16"/>
                <w:szCs w:val="16"/>
                <w:lang w:val="tr-TR"/>
              </w:rPr>
              <w:t>X</w:t>
            </w:r>
          </w:p>
        </w:tc>
        <w:tc>
          <w:tcPr>
            <w:tcW w:w="567" w:type="dxa"/>
            <w:shd w:val="clear" w:color="auto" w:fill="auto"/>
            <w:vAlign w:val="center"/>
          </w:tcPr>
          <w:p w14:paraId="69461292" w14:textId="77777777" w:rsidR="00107A05" w:rsidRPr="0097659A" w:rsidRDefault="00107A05" w:rsidP="00107A05">
            <w:pPr>
              <w:ind w:left="1134" w:hanging="1134"/>
              <w:jc w:val="center"/>
              <w:rPr>
                <w:sz w:val="16"/>
                <w:szCs w:val="16"/>
              </w:rPr>
            </w:pPr>
            <w:r w:rsidRPr="0097659A">
              <w:rPr>
                <w:rStyle w:val="Gvdemetni77ptKalnDeil0ptbolukbraklyor"/>
                <w:color w:val="auto"/>
                <w:sz w:val="16"/>
                <w:szCs w:val="16"/>
                <w:lang w:val="tr-TR"/>
              </w:rPr>
              <w:t>X</w:t>
            </w:r>
          </w:p>
        </w:tc>
        <w:tc>
          <w:tcPr>
            <w:tcW w:w="567" w:type="dxa"/>
            <w:shd w:val="clear" w:color="auto" w:fill="auto"/>
            <w:vAlign w:val="center"/>
          </w:tcPr>
          <w:p w14:paraId="40435596" w14:textId="77777777" w:rsidR="00107A05" w:rsidRPr="0097659A" w:rsidRDefault="00107A05" w:rsidP="00107A05">
            <w:pPr>
              <w:ind w:left="1134" w:hanging="1134"/>
              <w:jc w:val="center"/>
              <w:rPr>
                <w:sz w:val="16"/>
                <w:szCs w:val="16"/>
              </w:rPr>
            </w:pPr>
            <w:r w:rsidRPr="0097659A">
              <w:rPr>
                <w:rStyle w:val="Gvdemetni77ptKalnDeil0ptbolukbraklyor"/>
                <w:color w:val="auto"/>
                <w:sz w:val="16"/>
                <w:szCs w:val="16"/>
                <w:lang w:val="tr-TR"/>
              </w:rPr>
              <w:t>X</w:t>
            </w:r>
          </w:p>
        </w:tc>
        <w:tc>
          <w:tcPr>
            <w:tcW w:w="567" w:type="dxa"/>
            <w:shd w:val="clear" w:color="auto" w:fill="auto"/>
            <w:vAlign w:val="center"/>
          </w:tcPr>
          <w:p w14:paraId="72374091" w14:textId="77777777" w:rsidR="00107A05" w:rsidRPr="0097659A" w:rsidRDefault="00107A05" w:rsidP="00107A05">
            <w:pPr>
              <w:ind w:left="1134" w:hanging="1134"/>
              <w:jc w:val="center"/>
              <w:rPr>
                <w:sz w:val="16"/>
                <w:szCs w:val="16"/>
              </w:rPr>
            </w:pPr>
            <w:r w:rsidRPr="0097659A">
              <w:rPr>
                <w:rStyle w:val="Gvdemetni77ptKalnDeil0ptbolukbraklyor"/>
                <w:color w:val="auto"/>
                <w:sz w:val="16"/>
                <w:szCs w:val="16"/>
                <w:lang w:val="tr-TR"/>
              </w:rPr>
              <w:t>X</w:t>
            </w:r>
          </w:p>
        </w:tc>
        <w:tc>
          <w:tcPr>
            <w:tcW w:w="426" w:type="dxa"/>
            <w:shd w:val="clear" w:color="auto" w:fill="auto"/>
            <w:vAlign w:val="center"/>
          </w:tcPr>
          <w:p w14:paraId="4CB4FC27" w14:textId="77777777" w:rsidR="00107A05" w:rsidRPr="0097659A" w:rsidRDefault="00107A05" w:rsidP="00107A05">
            <w:pPr>
              <w:ind w:left="1134" w:hanging="1134"/>
              <w:jc w:val="center"/>
              <w:rPr>
                <w:sz w:val="16"/>
                <w:szCs w:val="16"/>
              </w:rPr>
            </w:pPr>
            <w:r w:rsidRPr="0097659A">
              <w:rPr>
                <w:rStyle w:val="Gvdemetni77ptKalnDeil0ptbolukbraklyor"/>
                <w:color w:val="auto"/>
                <w:sz w:val="16"/>
                <w:szCs w:val="16"/>
                <w:lang w:val="tr-TR"/>
              </w:rPr>
              <w:t>X</w:t>
            </w:r>
          </w:p>
        </w:tc>
        <w:tc>
          <w:tcPr>
            <w:tcW w:w="425" w:type="dxa"/>
            <w:shd w:val="clear" w:color="auto" w:fill="auto"/>
            <w:vAlign w:val="center"/>
          </w:tcPr>
          <w:p w14:paraId="563A3936" w14:textId="77777777" w:rsidR="00107A05" w:rsidRPr="0097659A" w:rsidRDefault="00107A05" w:rsidP="00107A05">
            <w:pPr>
              <w:ind w:left="1134" w:hanging="1134"/>
              <w:jc w:val="center"/>
              <w:rPr>
                <w:sz w:val="16"/>
                <w:szCs w:val="16"/>
              </w:rPr>
            </w:pPr>
            <w:r w:rsidRPr="0097659A">
              <w:rPr>
                <w:rStyle w:val="Gvdemetni77ptKalnDeil0ptbolukbraklyor"/>
                <w:color w:val="auto"/>
                <w:sz w:val="16"/>
                <w:szCs w:val="16"/>
                <w:lang w:val="tr-TR"/>
              </w:rPr>
              <w:t>X</w:t>
            </w:r>
          </w:p>
        </w:tc>
        <w:tc>
          <w:tcPr>
            <w:tcW w:w="425" w:type="dxa"/>
            <w:shd w:val="clear" w:color="auto" w:fill="auto"/>
            <w:vAlign w:val="center"/>
          </w:tcPr>
          <w:p w14:paraId="12B1ACAE" w14:textId="77777777" w:rsidR="00107A05" w:rsidRPr="0097659A" w:rsidRDefault="00107A05" w:rsidP="00107A05">
            <w:pPr>
              <w:ind w:left="1134" w:hanging="1134"/>
              <w:jc w:val="center"/>
              <w:rPr>
                <w:sz w:val="16"/>
                <w:szCs w:val="16"/>
              </w:rPr>
            </w:pPr>
            <w:r w:rsidRPr="0097659A">
              <w:rPr>
                <w:rStyle w:val="Gvdemetni77ptKalnDeil0ptbolukbraklyor"/>
                <w:color w:val="auto"/>
                <w:sz w:val="16"/>
                <w:szCs w:val="16"/>
                <w:lang w:val="tr-TR"/>
              </w:rPr>
              <w:t>X</w:t>
            </w:r>
          </w:p>
        </w:tc>
        <w:tc>
          <w:tcPr>
            <w:tcW w:w="567" w:type="dxa"/>
            <w:shd w:val="clear" w:color="auto" w:fill="auto"/>
            <w:vAlign w:val="center"/>
          </w:tcPr>
          <w:p w14:paraId="453A3D71" w14:textId="77777777" w:rsidR="00107A05" w:rsidRPr="0097659A" w:rsidRDefault="00107A05" w:rsidP="00107A05">
            <w:pPr>
              <w:ind w:left="1134" w:hanging="1134"/>
              <w:jc w:val="center"/>
              <w:rPr>
                <w:sz w:val="16"/>
                <w:szCs w:val="16"/>
              </w:rPr>
            </w:pPr>
            <w:r w:rsidRPr="0097659A">
              <w:rPr>
                <w:rStyle w:val="Gvdemetni77ptKalnDeil0ptbolukbraklyor"/>
                <w:color w:val="auto"/>
                <w:sz w:val="16"/>
                <w:szCs w:val="16"/>
                <w:lang w:val="tr-TR"/>
              </w:rPr>
              <w:t>X</w:t>
            </w:r>
          </w:p>
        </w:tc>
        <w:tc>
          <w:tcPr>
            <w:tcW w:w="567" w:type="dxa"/>
            <w:shd w:val="clear" w:color="auto" w:fill="auto"/>
            <w:vAlign w:val="center"/>
          </w:tcPr>
          <w:p w14:paraId="6653F4A9" w14:textId="77777777" w:rsidR="00107A05" w:rsidRPr="0097659A" w:rsidRDefault="00107A05" w:rsidP="00107A05">
            <w:pPr>
              <w:ind w:left="1134" w:hanging="1134"/>
              <w:jc w:val="center"/>
              <w:rPr>
                <w:sz w:val="16"/>
                <w:szCs w:val="16"/>
              </w:rPr>
            </w:pPr>
          </w:p>
        </w:tc>
        <w:tc>
          <w:tcPr>
            <w:tcW w:w="425" w:type="dxa"/>
            <w:shd w:val="clear" w:color="auto" w:fill="auto"/>
            <w:vAlign w:val="center"/>
          </w:tcPr>
          <w:p w14:paraId="3DDDE4B7" w14:textId="77777777" w:rsidR="00107A05" w:rsidRPr="0097659A" w:rsidRDefault="00107A05" w:rsidP="00107A05">
            <w:pPr>
              <w:ind w:left="1134" w:hanging="1134"/>
              <w:jc w:val="center"/>
              <w:rPr>
                <w:sz w:val="16"/>
                <w:szCs w:val="16"/>
              </w:rPr>
            </w:pPr>
            <w:r w:rsidRPr="0097659A">
              <w:rPr>
                <w:rStyle w:val="Gvdemetni77ptKalnDeil0ptbolukbraklyor"/>
                <w:color w:val="auto"/>
                <w:sz w:val="16"/>
                <w:szCs w:val="16"/>
                <w:lang w:val="tr-TR"/>
              </w:rPr>
              <w:t>X</w:t>
            </w:r>
          </w:p>
        </w:tc>
        <w:tc>
          <w:tcPr>
            <w:tcW w:w="567" w:type="dxa"/>
            <w:shd w:val="clear" w:color="auto" w:fill="auto"/>
            <w:vAlign w:val="center"/>
          </w:tcPr>
          <w:p w14:paraId="049C1AD9" w14:textId="77777777" w:rsidR="00107A05" w:rsidRPr="0097659A" w:rsidRDefault="00107A05" w:rsidP="00107A05">
            <w:pPr>
              <w:ind w:left="1134" w:hanging="1134"/>
              <w:jc w:val="center"/>
              <w:rPr>
                <w:sz w:val="16"/>
                <w:szCs w:val="16"/>
              </w:rPr>
            </w:pPr>
            <w:r w:rsidRPr="0097659A">
              <w:rPr>
                <w:rStyle w:val="Gvdemetni77ptKalnDeil0ptbolukbraklyor"/>
                <w:color w:val="auto"/>
                <w:sz w:val="16"/>
                <w:szCs w:val="16"/>
                <w:lang w:val="tr-TR"/>
              </w:rPr>
              <w:t>X</w:t>
            </w:r>
          </w:p>
        </w:tc>
        <w:tc>
          <w:tcPr>
            <w:tcW w:w="567" w:type="dxa"/>
            <w:shd w:val="clear" w:color="auto" w:fill="auto"/>
            <w:vAlign w:val="center"/>
          </w:tcPr>
          <w:p w14:paraId="73BEAC8E" w14:textId="77777777" w:rsidR="00107A05" w:rsidRPr="0097659A" w:rsidRDefault="00107A05" w:rsidP="00107A05">
            <w:pPr>
              <w:ind w:left="1134" w:hanging="1134"/>
              <w:jc w:val="center"/>
              <w:rPr>
                <w:sz w:val="16"/>
                <w:szCs w:val="16"/>
              </w:rPr>
            </w:pPr>
            <w:r w:rsidRPr="0097659A">
              <w:rPr>
                <w:rStyle w:val="Gvdemetni77ptKalnDeil0ptbolukbraklyor"/>
                <w:color w:val="auto"/>
                <w:sz w:val="16"/>
                <w:szCs w:val="16"/>
                <w:lang w:val="tr-TR"/>
              </w:rPr>
              <w:t>X</w:t>
            </w:r>
          </w:p>
        </w:tc>
      </w:tr>
      <w:tr w:rsidR="00107A05" w:rsidRPr="0097659A" w14:paraId="062AC182" w14:textId="77777777" w:rsidTr="00107A05">
        <w:trPr>
          <w:trHeight w:hRule="exact" w:val="1274"/>
        </w:trPr>
        <w:tc>
          <w:tcPr>
            <w:tcW w:w="1995" w:type="dxa"/>
            <w:shd w:val="clear" w:color="auto" w:fill="auto"/>
            <w:vAlign w:val="center"/>
          </w:tcPr>
          <w:p w14:paraId="7716700F" w14:textId="751DBE34" w:rsidR="00107A05" w:rsidRPr="0097659A" w:rsidRDefault="00107A05" w:rsidP="00107A05">
            <w:pPr>
              <w:ind w:right="177"/>
              <w:jc w:val="left"/>
              <w:rPr>
                <w:b/>
                <w:sz w:val="18"/>
                <w:szCs w:val="18"/>
              </w:rPr>
            </w:pPr>
            <w:r w:rsidRPr="0097659A">
              <w:rPr>
                <w:sz w:val="18"/>
                <w:szCs w:val="18"/>
              </w:rPr>
              <w:lastRenderedPageBreak/>
              <w:t xml:space="preserve">II’inci </w:t>
            </w:r>
            <w:r w:rsidR="00357EAF" w:rsidRPr="0097659A">
              <w:rPr>
                <w:sz w:val="18"/>
                <w:szCs w:val="18"/>
              </w:rPr>
              <w:t>E</w:t>
            </w:r>
            <w:r w:rsidRPr="0097659A">
              <w:rPr>
                <w:sz w:val="18"/>
                <w:szCs w:val="18"/>
              </w:rPr>
              <w:t>kin 2. Açıklayıcı Ekindeki Tablo 1'in 5. sütunundan destekleyici bilgiler için geçerli metin</w:t>
            </w:r>
          </w:p>
        </w:tc>
        <w:tc>
          <w:tcPr>
            <w:tcW w:w="992" w:type="dxa"/>
            <w:shd w:val="clear" w:color="auto" w:fill="auto"/>
          </w:tcPr>
          <w:p w14:paraId="32D5EB75" w14:textId="77777777" w:rsidR="00107A05" w:rsidRPr="0097659A" w:rsidRDefault="00107A05" w:rsidP="00107A05">
            <w:pPr>
              <w:ind w:left="1134" w:hanging="1134"/>
              <w:rPr>
                <w:sz w:val="18"/>
                <w:szCs w:val="18"/>
              </w:rPr>
            </w:pPr>
          </w:p>
        </w:tc>
        <w:tc>
          <w:tcPr>
            <w:tcW w:w="992" w:type="dxa"/>
            <w:shd w:val="clear" w:color="auto" w:fill="auto"/>
          </w:tcPr>
          <w:p w14:paraId="53B6B2A8" w14:textId="77777777" w:rsidR="00107A05" w:rsidRPr="0097659A" w:rsidRDefault="00107A05" w:rsidP="00107A05">
            <w:pPr>
              <w:ind w:left="1134" w:hanging="1134"/>
              <w:rPr>
                <w:sz w:val="18"/>
                <w:szCs w:val="18"/>
              </w:rPr>
            </w:pPr>
            <w:r w:rsidRPr="0097659A">
              <w:rPr>
                <w:rStyle w:val="Gvdemetni77ptKalnDeil0ptbolukbraklyor"/>
                <w:color w:val="auto"/>
                <w:sz w:val="18"/>
                <w:szCs w:val="18"/>
                <w:lang w:val="tr-TR"/>
              </w:rPr>
              <w:t>X</w:t>
            </w:r>
          </w:p>
        </w:tc>
        <w:tc>
          <w:tcPr>
            <w:tcW w:w="567" w:type="dxa"/>
            <w:shd w:val="clear" w:color="auto" w:fill="auto"/>
            <w:vAlign w:val="center"/>
          </w:tcPr>
          <w:p w14:paraId="22F0B7FE" w14:textId="77777777" w:rsidR="00107A05" w:rsidRPr="0097659A" w:rsidRDefault="00107A05" w:rsidP="00107A05">
            <w:pPr>
              <w:ind w:left="1134" w:hanging="1134"/>
              <w:jc w:val="center"/>
              <w:rPr>
                <w:sz w:val="18"/>
                <w:szCs w:val="18"/>
              </w:rPr>
            </w:pPr>
            <w:r w:rsidRPr="0097659A">
              <w:rPr>
                <w:rStyle w:val="Gvdemetni77ptKalnDeil0ptbolukbraklyor"/>
                <w:color w:val="auto"/>
                <w:sz w:val="18"/>
                <w:szCs w:val="18"/>
                <w:lang w:val="tr-TR"/>
              </w:rPr>
              <w:t>X</w:t>
            </w:r>
          </w:p>
        </w:tc>
        <w:tc>
          <w:tcPr>
            <w:tcW w:w="567" w:type="dxa"/>
            <w:shd w:val="clear" w:color="auto" w:fill="auto"/>
            <w:vAlign w:val="center"/>
          </w:tcPr>
          <w:p w14:paraId="7594A65F" w14:textId="77777777" w:rsidR="00107A05" w:rsidRPr="0097659A" w:rsidRDefault="00107A05" w:rsidP="00107A05">
            <w:pPr>
              <w:ind w:left="1134" w:hanging="1134"/>
              <w:jc w:val="center"/>
              <w:rPr>
                <w:sz w:val="18"/>
                <w:szCs w:val="18"/>
              </w:rPr>
            </w:pPr>
            <w:r w:rsidRPr="0097659A">
              <w:rPr>
                <w:rStyle w:val="Gvdemetni77ptKalnDeil0ptbolukbraklyor"/>
                <w:color w:val="auto"/>
                <w:sz w:val="18"/>
                <w:szCs w:val="18"/>
                <w:lang w:val="tr-TR"/>
              </w:rPr>
              <w:t>X</w:t>
            </w:r>
          </w:p>
        </w:tc>
        <w:tc>
          <w:tcPr>
            <w:tcW w:w="567" w:type="dxa"/>
            <w:shd w:val="clear" w:color="auto" w:fill="auto"/>
            <w:vAlign w:val="center"/>
          </w:tcPr>
          <w:p w14:paraId="07CF4067" w14:textId="6A85D18D" w:rsidR="00107A05" w:rsidRPr="0097659A" w:rsidRDefault="00107A05" w:rsidP="00107A05">
            <w:pPr>
              <w:ind w:left="1134" w:hanging="1134"/>
              <w:jc w:val="center"/>
              <w:rPr>
                <w:sz w:val="18"/>
                <w:szCs w:val="18"/>
              </w:rPr>
            </w:pPr>
            <w:r w:rsidRPr="0097659A">
              <w:rPr>
                <w:sz w:val="18"/>
                <w:szCs w:val="18"/>
              </w:rPr>
              <w:t>X</w:t>
            </w:r>
          </w:p>
        </w:tc>
        <w:tc>
          <w:tcPr>
            <w:tcW w:w="426" w:type="dxa"/>
            <w:shd w:val="clear" w:color="auto" w:fill="auto"/>
            <w:vAlign w:val="center"/>
          </w:tcPr>
          <w:p w14:paraId="34E65A94" w14:textId="77777777" w:rsidR="00107A05" w:rsidRPr="0097659A" w:rsidRDefault="00107A05" w:rsidP="00107A05">
            <w:pPr>
              <w:ind w:left="1134" w:hanging="1134"/>
              <w:jc w:val="center"/>
              <w:rPr>
                <w:sz w:val="18"/>
                <w:szCs w:val="18"/>
              </w:rPr>
            </w:pPr>
            <w:r w:rsidRPr="0097659A">
              <w:rPr>
                <w:rStyle w:val="Gvdemetni77ptKalnDeil0ptbolukbraklyor"/>
                <w:color w:val="auto"/>
                <w:sz w:val="18"/>
                <w:szCs w:val="18"/>
                <w:lang w:val="tr-TR"/>
              </w:rPr>
              <w:t>X</w:t>
            </w:r>
          </w:p>
        </w:tc>
        <w:tc>
          <w:tcPr>
            <w:tcW w:w="425" w:type="dxa"/>
            <w:shd w:val="clear" w:color="auto" w:fill="auto"/>
            <w:vAlign w:val="center"/>
          </w:tcPr>
          <w:p w14:paraId="042DAB39" w14:textId="77777777" w:rsidR="00107A05" w:rsidRPr="0097659A" w:rsidRDefault="00107A05" w:rsidP="00107A05">
            <w:pPr>
              <w:ind w:left="1134" w:hanging="1134"/>
              <w:jc w:val="center"/>
              <w:rPr>
                <w:sz w:val="18"/>
                <w:szCs w:val="18"/>
              </w:rPr>
            </w:pPr>
            <w:r w:rsidRPr="0097659A">
              <w:rPr>
                <w:rStyle w:val="Gvdemetni77ptKalnDeil0ptbolukbraklyor"/>
                <w:color w:val="auto"/>
                <w:sz w:val="18"/>
                <w:szCs w:val="18"/>
                <w:lang w:val="tr-TR"/>
              </w:rPr>
              <w:t>X</w:t>
            </w:r>
          </w:p>
        </w:tc>
        <w:tc>
          <w:tcPr>
            <w:tcW w:w="425" w:type="dxa"/>
            <w:shd w:val="clear" w:color="auto" w:fill="auto"/>
            <w:vAlign w:val="center"/>
          </w:tcPr>
          <w:p w14:paraId="670E59CF" w14:textId="77777777" w:rsidR="00107A05" w:rsidRPr="0097659A" w:rsidRDefault="00107A05" w:rsidP="00107A05">
            <w:pPr>
              <w:ind w:left="1134" w:hanging="1134"/>
              <w:jc w:val="center"/>
              <w:rPr>
                <w:sz w:val="18"/>
                <w:szCs w:val="18"/>
              </w:rPr>
            </w:pPr>
            <w:r w:rsidRPr="0097659A">
              <w:rPr>
                <w:rStyle w:val="Gvdemetni77ptKalnDeil0ptbolukbraklyor"/>
                <w:color w:val="auto"/>
                <w:sz w:val="18"/>
                <w:szCs w:val="18"/>
                <w:lang w:val="tr-TR"/>
              </w:rPr>
              <w:t>X</w:t>
            </w:r>
          </w:p>
        </w:tc>
        <w:tc>
          <w:tcPr>
            <w:tcW w:w="567" w:type="dxa"/>
            <w:shd w:val="clear" w:color="auto" w:fill="auto"/>
            <w:vAlign w:val="center"/>
          </w:tcPr>
          <w:p w14:paraId="2C984B91" w14:textId="77777777" w:rsidR="00107A05" w:rsidRPr="0097659A" w:rsidRDefault="00107A05" w:rsidP="00107A05">
            <w:pPr>
              <w:ind w:left="1134" w:hanging="1134"/>
              <w:jc w:val="center"/>
              <w:rPr>
                <w:sz w:val="18"/>
                <w:szCs w:val="18"/>
              </w:rPr>
            </w:pPr>
            <w:r w:rsidRPr="0097659A">
              <w:rPr>
                <w:rStyle w:val="Gvdemetni77ptKalnDeil0ptbolukbraklyor"/>
                <w:color w:val="auto"/>
                <w:sz w:val="18"/>
                <w:szCs w:val="18"/>
                <w:lang w:val="tr-TR"/>
              </w:rPr>
              <w:t>X</w:t>
            </w:r>
          </w:p>
        </w:tc>
        <w:tc>
          <w:tcPr>
            <w:tcW w:w="567" w:type="dxa"/>
            <w:shd w:val="clear" w:color="auto" w:fill="auto"/>
            <w:vAlign w:val="center"/>
          </w:tcPr>
          <w:p w14:paraId="7F94AC64" w14:textId="1A8A124F" w:rsidR="00107A05" w:rsidRPr="0097659A" w:rsidRDefault="00107A05" w:rsidP="00107A05">
            <w:pPr>
              <w:ind w:left="1134" w:hanging="1134"/>
              <w:jc w:val="center"/>
              <w:rPr>
                <w:sz w:val="18"/>
                <w:szCs w:val="18"/>
              </w:rPr>
            </w:pPr>
          </w:p>
        </w:tc>
        <w:tc>
          <w:tcPr>
            <w:tcW w:w="425" w:type="dxa"/>
            <w:shd w:val="clear" w:color="auto" w:fill="auto"/>
            <w:vAlign w:val="center"/>
          </w:tcPr>
          <w:p w14:paraId="05A66F78" w14:textId="77777777" w:rsidR="00107A05" w:rsidRPr="0097659A" w:rsidRDefault="00107A05" w:rsidP="00107A05">
            <w:pPr>
              <w:ind w:left="1134" w:hanging="1134"/>
              <w:jc w:val="center"/>
              <w:rPr>
                <w:sz w:val="18"/>
                <w:szCs w:val="18"/>
              </w:rPr>
            </w:pPr>
            <w:r w:rsidRPr="0097659A">
              <w:rPr>
                <w:rStyle w:val="Gvdemetni77ptKalnDeil0ptbolukbraklyor"/>
                <w:color w:val="auto"/>
                <w:sz w:val="18"/>
                <w:szCs w:val="18"/>
                <w:lang w:val="tr-TR"/>
              </w:rPr>
              <w:t>X</w:t>
            </w:r>
          </w:p>
        </w:tc>
        <w:tc>
          <w:tcPr>
            <w:tcW w:w="567" w:type="dxa"/>
            <w:shd w:val="clear" w:color="auto" w:fill="auto"/>
            <w:vAlign w:val="center"/>
          </w:tcPr>
          <w:p w14:paraId="5D0EFAE0" w14:textId="77777777" w:rsidR="00107A05" w:rsidRPr="0097659A" w:rsidRDefault="00107A05" w:rsidP="00107A05">
            <w:pPr>
              <w:ind w:left="1134" w:hanging="1134"/>
              <w:jc w:val="center"/>
              <w:rPr>
                <w:sz w:val="18"/>
                <w:szCs w:val="18"/>
              </w:rPr>
            </w:pPr>
            <w:r w:rsidRPr="0097659A">
              <w:rPr>
                <w:rStyle w:val="Gvdemetni77ptKalnDeil0ptbolukbraklyor"/>
                <w:color w:val="auto"/>
                <w:sz w:val="18"/>
                <w:szCs w:val="18"/>
                <w:lang w:val="tr-TR"/>
              </w:rPr>
              <w:t>X</w:t>
            </w:r>
          </w:p>
        </w:tc>
        <w:tc>
          <w:tcPr>
            <w:tcW w:w="567" w:type="dxa"/>
            <w:shd w:val="clear" w:color="auto" w:fill="auto"/>
            <w:vAlign w:val="center"/>
          </w:tcPr>
          <w:p w14:paraId="22BB4AA1" w14:textId="77777777" w:rsidR="00107A05" w:rsidRPr="0097659A" w:rsidRDefault="00107A05" w:rsidP="00107A05">
            <w:pPr>
              <w:ind w:left="1134" w:hanging="1134"/>
              <w:jc w:val="center"/>
              <w:rPr>
                <w:sz w:val="18"/>
                <w:szCs w:val="18"/>
              </w:rPr>
            </w:pPr>
            <w:r w:rsidRPr="0097659A">
              <w:rPr>
                <w:rStyle w:val="Gvdemetni77ptKalnDeil0ptbolukbraklyor"/>
                <w:color w:val="auto"/>
                <w:sz w:val="18"/>
                <w:szCs w:val="18"/>
                <w:lang w:val="tr-TR"/>
              </w:rPr>
              <w:t>X</w:t>
            </w:r>
          </w:p>
        </w:tc>
      </w:tr>
    </w:tbl>
    <w:p w14:paraId="225979F9" w14:textId="77777777" w:rsidR="00E05E00" w:rsidRPr="0097659A" w:rsidRDefault="00E05E00" w:rsidP="00107A05">
      <w:pPr>
        <w:pStyle w:val="Annexetitreacte"/>
        <w:ind w:left="1134" w:hanging="1134"/>
        <w:jc w:val="both"/>
      </w:pPr>
    </w:p>
    <w:p w14:paraId="5DA900A6" w14:textId="0ABB22DA" w:rsidR="00E05E00" w:rsidRPr="0097659A" w:rsidRDefault="00E05E00" w:rsidP="00A00271">
      <w:pPr>
        <w:rPr>
          <w:sz w:val="20"/>
          <w:szCs w:val="20"/>
        </w:rPr>
      </w:pPr>
      <w:r w:rsidRPr="0097659A">
        <w:rPr>
          <w:rStyle w:val="Dipnot20"/>
          <w:color w:val="auto"/>
          <w:sz w:val="24"/>
          <w:szCs w:val="24"/>
          <w:vertAlign w:val="superscript"/>
          <w:lang w:val="tr-TR"/>
        </w:rPr>
        <w:t>(1)</w:t>
      </w:r>
      <w:r w:rsidR="00A00271" w:rsidRPr="0097659A">
        <w:rPr>
          <w:rStyle w:val="Dipnot20"/>
          <w:color w:val="auto"/>
          <w:sz w:val="24"/>
          <w:szCs w:val="24"/>
          <w:lang w:val="tr-TR"/>
        </w:rPr>
        <w:t xml:space="preserve"> </w:t>
      </w:r>
      <w:r w:rsidRPr="0097659A">
        <w:rPr>
          <w:sz w:val="20"/>
          <w:szCs w:val="20"/>
        </w:rPr>
        <w:t>2016/1628/AB Yönetmeliğin</w:t>
      </w:r>
      <w:r w:rsidR="00A00271" w:rsidRPr="0097659A">
        <w:rPr>
          <w:sz w:val="20"/>
          <w:szCs w:val="20"/>
        </w:rPr>
        <w:t>in</w:t>
      </w:r>
      <w:r w:rsidRPr="0097659A">
        <w:rPr>
          <w:sz w:val="20"/>
          <w:szCs w:val="20"/>
        </w:rPr>
        <w:t xml:space="preserve"> </w:t>
      </w:r>
      <w:r w:rsidR="003937BF" w:rsidRPr="0097659A">
        <w:rPr>
          <w:sz w:val="20"/>
          <w:szCs w:val="20"/>
        </w:rPr>
        <w:t>3</w:t>
      </w:r>
      <w:r w:rsidR="005A2B0A" w:rsidRPr="0097659A">
        <w:rPr>
          <w:sz w:val="20"/>
          <w:szCs w:val="20"/>
        </w:rPr>
        <w:t>5 inci</w:t>
      </w:r>
      <w:r w:rsidR="003937BF" w:rsidRPr="0097659A">
        <w:rPr>
          <w:sz w:val="20"/>
          <w:szCs w:val="20"/>
        </w:rPr>
        <w:t xml:space="preserve"> maddesinin</w:t>
      </w:r>
      <w:r w:rsidRPr="0097659A">
        <w:rPr>
          <w:sz w:val="20"/>
          <w:szCs w:val="20"/>
        </w:rPr>
        <w:t xml:space="preserve"> üçüncü paragrafı ile muaf tutulan motorlar dahil.</w:t>
      </w:r>
    </w:p>
    <w:p w14:paraId="378ACD2D" w14:textId="2AF660A4" w:rsidR="00E05E00" w:rsidRPr="0097659A" w:rsidRDefault="00E05E00" w:rsidP="00A00271">
      <w:pPr>
        <w:tabs>
          <w:tab w:val="left" w:pos="306"/>
        </w:tabs>
        <w:rPr>
          <w:sz w:val="20"/>
          <w:szCs w:val="20"/>
        </w:rPr>
      </w:pPr>
      <w:r w:rsidRPr="0097659A">
        <w:rPr>
          <w:rStyle w:val="Dipnot20"/>
          <w:color w:val="auto"/>
          <w:sz w:val="20"/>
          <w:szCs w:val="20"/>
          <w:vertAlign w:val="superscript"/>
          <w:lang w:val="tr-TR"/>
        </w:rPr>
        <w:t>(2)</w:t>
      </w:r>
      <w:r w:rsidR="00754D10" w:rsidRPr="0097659A">
        <w:rPr>
          <w:rStyle w:val="Dipnot20"/>
          <w:color w:val="auto"/>
          <w:sz w:val="20"/>
          <w:szCs w:val="20"/>
          <w:lang w:val="tr-TR"/>
        </w:rPr>
        <w:t xml:space="preserve"> </w:t>
      </w:r>
      <w:r w:rsidRPr="0097659A">
        <w:rPr>
          <w:sz w:val="20"/>
          <w:szCs w:val="20"/>
        </w:rPr>
        <w:t>Alternatif olarak, NRS-v-2b ve NRS-v-3 alt kategorileri hariç olmak üzere NRSh ve NRS motor kategorileri için ve motor ve karayolu dışında kullanılan hareketli makinelerin tamamen entegre olduğu ve ayrı bileşenler olarak tanımlanamadığı durumlarda, karayolu dışında kullanılan hareketli makine üretim tarihini belirtin</w:t>
      </w:r>
      <w:r w:rsidRPr="0097659A">
        <w:rPr>
          <w:rStyle w:val="Dipnot20"/>
          <w:color w:val="auto"/>
          <w:sz w:val="20"/>
          <w:szCs w:val="20"/>
          <w:lang w:val="tr-TR"/>
        </w:rPr>
        <w:t>.</w:t>
      </w:r>
    </w:p>
    <w:p w14:paraId="62EE0E43" w14:textId="070C79A4" w:rsidR="00E05E00" w:rsidRPr="0097659A" w:rsidRDefault="00E05E00" w:rsidP="00A00271">
      <w:pPr>
        <w:rPr>
          <w:sz w:val="20"/>
          <w:szCs w:val="20"/>
        </w:rPr>
      </w:pPr>
      <w:r w:rsidRPr="0097659A">
        <w:rPr>
          <w:rStyle w:val="Dipnot20"/>
          <w:color w:val="auto"/>
          <w:sz w:val="20"/>
          <w:szCs w:val="20"/>
          <w:vertAlign w:val="superscript"/>
          <w:lang w:val="tr-TR"/>
        </w:rPr>
        <w:t>(3)</w:t>
      </w:r>
      <w:r w:rsidR="00A00271" w:rsidRPr="0097659A">
        <w:rPr>
          <w:rStyle w:val="Dipnot20"/>
          <w:color w:val="auto"/>
          <w:sz w:val="20"/>
          <w:szCs w:val="20"/>
          <w:vertAlign w:val="superscript"/>
          <w:lang w:val="tr-TR"/>
        </w:rPr>
        <w:t xml:space="preserve"> </w:t>
      </w:r>
      <w:r w:rsidRPr="0097659A">
        <w:rPr>
          <w:sz w:val="20"/>
          <w:szCs w:val="20"/>
        </w:rPr>
        <w:t xml:space="preserve">Alternatif olarak, </w:t>
      </w:r>
      <w:r w:rsidR="001F2E12" w:rsidRPr="0097659A">
        <w:rPr>
          <w:sz w:val="20"/>
          <w:szCs w:val="20"/>
        </w:rPr>
        <w:t>97/68/AT Yönetmeliğin</w:t>
      </w:r>
      <w:r w:rsidR="00A00271" w:rsidRPr="0097659A">
        <w:rPr>
          <w:sz w:val="20"/>
          <w:szCs w:val="20"/>
        </w:rPr>
        <w:t>in</w:t>
      </w:r>
      <w:r w:rsidR="00FE4D23" w:rsidRPr="0097659A">
        <w:rPr>
          <w:sz w:val="20"/>
          <w:szCs w:val="20"/>
        </w:rPr>
        <w:t xml:space="preserve"> </w:t>
      </w:r>
      <w:r w:rsidR="0038445D" w:rsidRPr="0097659A">
        <w:rPr>
          <w:sz w:val="20"/>
          <w:szCs w:val="20"/>
        </w:rPr>
        <w:t>Ek</w:t>
      </w:r>
      <w:r w:rsidR="00D74DB0" w:rsidRPr="0097659A">
        <w:rPr>
          <w:sz w:val="20"/>
          <w:szCs w:val="20"/>
        </w:rPr>
        <w:t xml:space="preserve"> </w:t>
      </w:r>
      <w:r w:rsidR="00FE4D23" w:rsidRPr="0097659A">
        <w:rPr>
          <w:sz w:val="20"/>
          <w:szCs w:val="20"/>
        </w:rPr>
        <w:t>-</w:t>
      </w:r>
      <w:r w:rsidR="00D74DB0" w:rsidRPr="0097659A">
        <w:rPr>
          <w:sz w:val="20"/>
          <w:szCs w:val="20"/>
        </w:rPr>
        <w:t>XII’ sinde</w:t>
      </w:r>
      <w:r w:rsidRPr="0097659A">
        <w:rPr>
          <w:sz w:val="20"/>
          <w:szCs w:val="20"/>
        </w:rPr>
        <w:t xml:space="preserve"> belirtilen muadil AT tip onayının AT tip onayı numarasını belirtin</w:t>
      </w:r>
      <w:r w:rsidRPr="0097659A">
        <w:rPr>
          <w:rStyle w:val="Dipnot20"/>
          <w:color w:val="auto"/>
          <w:sz w:val="20"/>
          <w:szCs w:val="20"/>
          <w:lang w:val="tr-TR"/>
        </w:rPr>
        <w:t>.</w:t>
      </w:r>
    </w:p>
    <w:p w14:paraId="3B8659D3" w14:textId="77777777" w:rsidR="00E05E00" w:rsidRPr="0097659A" w:rsidRDefault="00E05E00" w:rsidP="00A00271">
      <w:pPr>
        <w:pStyle w:val="Annexetitreacte"/>
        <w:ind w:left="1134" w:hanging="1134"/>
        <w:jc w:val="both"/>
      </w:pPr>
    </w:p>
    <w:p w14:paraId="6FB778DA" w14:textId="2F23BE10" w:rsidR="00E05E00" w:rsidRPr="0097659A" w:rsidRDefault="00A00271" w:rsidP="00D06A1F">
      <w:pPr>
        <w:jc w:val="center"/>
        <w:rPr>
          <w:b/>
        </w:rPr>
      </w:pPr>
      <w:r w:rsidRPr="0097659A">
        <w:rPr>
          <w:u w:val="single"/>
        </w:rPr>
        <w:br w:type="page"/>
      </w:r>
      <w:r w:rsidR="00E05E00" w:rsidRPr="0097659A">
        <w:rPr>
          <w:b/>
        </w:rPr>
        <w:lastRenderedPageBreak/>
        <w:t>2. Açıklayıcı Ek</w:t>
      </w:r>
    </w:p>
    <w:p w14:paraId="093F4103" w14:textId="77777777" w:rsidR="00A00271" w:rsidRPr="0097659A" w:rsidRDefault="00A00271" w:rsidP="00592AA5">
      <w:pPr>
        <w:pStyle w:val="Point0"/>
        <w:ind w:left="1134" w:hanging="1134"/>
        <w:jc w:val="center"/>
        <w:rPr>
          <w:b/>
          <w:bCs/>
        </w:rPr>
      </w:pPr>
    </w:p>
    <w:p w14:paraId="6CA42BB8" w14:textId="2BF26269" w:rsidR="00E05E00" w:rsidRPr="0097659A" w:rsidRDefault="00E05E00" w:rsidP="00D06A1F">
      <w:pPr>
        <w:pStyle w:val="Point0"/>
        <w:ind w:left="1134" w:hanging="1134"/>
        <w:jc w:val="center"/>
        <w:rPr>
          <w:b/>
          <w:bCs/>
        </w:rPr>
      </w:pPr>
      <w:r w:rsidRPr="0097659A">
        <w:rPr>
          <w:b/>
          <w:bCs/>
        </w:rPr>
        <w:t>AB tip onayı numarasına ait işaret</w:t>
      </w:r>
    </w:p>
    <w:p w14:paraId="0CB626B2" w14:textId="77777777" w:rsidR="00A00271" w:rsidRPr="0097659A" w:rsidRDefault="00A00271" w:rsidP="00592AA5">
      <w:pPr>
        <w:pStyle w:val="Point0"/>
        <w:ind w:left="1134" w:hanging="1134"/>
        <w:jc w:val="center"/>
        <w:rPr>
          <w:b/>
          <w:bCs/>
        </w:rPr>
      </w:pPr>
    </w:p>
    <w:p w14:paraId="712E1AAA" w14:textId="493916ED" w:rsidR="00E05E00" w:rsidRPr="0097659A" w:rsidRDefault="00E05E00" w:rsidP="00592AA5">
      <w:pPr>
        <w:pStyle w:val="Point0"/>
        <w:ind w:left="1134" w:hanging="1134"/>
        <w:rPr>
          <w:bCs/>
        </w:rPr>
      </w:pPr>
      <w:r w:rsidRPr="0097659A">
        <w:rPr>
          <w:bCs/>
        </w:rPr>
        <w:t>1.</w:t>
      </w:r>
      <w:r w:rsidRPr="0097659A">
        <w:rPr>
          <w:bCs/>
        </w:rPr>
        <w:tab/>
        <w:t xml:space="preserve">Zorunlu işaretlemede AB tip onayı numarası yerine AB tip onayı numarasına ait işaret </w:t>
      </w:r>
      <w:r w:rsidR="005A7813" w:rsidRPr="0097659A">
        <w:rPr>
          <w:bCs/>
        </w:rPr>
        <w:t>kullanılabilir;</w:t>
      </w:r>
      <w:r w:rsidRPr="0097659A">
        <w:rPr>
          <w:bCs/>
        </w:rPr>
        <w:t xml:space="preserve"> bu işaret şunlardan </w:t>
      </w:r>
      <w:r w:rsidR="005A7813" w:rsidRPr="0097659A">
        <w:rPr>
          <w:bCs/>
        </w:rPr>
        <w:t>oluşur:</w:t>
      </w:r>
    </w:p>
    <w:p w14:paraId="10C1F076" w14:textId="58CC7F69" w:rsidR="00E05E00" w:rsidRPr="0097659A" w:rsidRDefault="00E05E00" w:rsidP="00592AA5">
      <w:pPr>
        <w:pStyle w:val="Point0"/>
        <w:ind w:left="1134" w:hanging="1134"/>
        <w:rPr>
          <w:bCs/>
        </w:rPr>
      </w:pPr>
      <w:r w:rsidRPr="0097659A">
        <w:rPr>
          <w:bCs/>
        </w:rPr>
        <w:t>1.1.</w:t>
      </w:r>
      <w:r w:rsidRPr="0097659A">
        <w:rPr>
          <w:bCs/>
        </w:rPr>
        <w:tab/>
        <w:t xml:space="preserve">Küçük harfle "e"yi çevreleyen bir dikdörtgen, ardından </w:t>
      </w:r>
      <w:r w:rsidR="00282E84" w:rsidRPr="0097659A">
        <w:rPr>
          <w:bCs/>
        </w:rPr>
        <w:t xml:space="preserve"> </w:t>
      </w:r>
      <w:r w:rsidR="00357EAF" w:rsidRPr="0097659A">
        <w:rPr>
          <w:bCs/>
        </w:rPr>
        <w:t>E</w:t>
      </w:r>
      <w:r w:rsidRPr="0097659A">
        <w:rPr>
          <w:bCs/>
        </w:rPr>
        <w:t>k</w:t>
      </w:r>
      <w:r w:rsidR="00FE4D23" w:rsidRPr="0097659A">
        <w:rPr>
          <w:bCs/>
        </w:rPr>
        <w:t>-V in</w:t>
      </w:r>
      <w:r w:rsidRPr="0097659A">
        <w:rPr>
          <w:bCs/>
        </w:rPr>
        <w:t xml:space="preserve"> 2.1 bendinde belirtilen AB tip onayı veren </w:t>
      </w:r>
      <w:r w:rsidR="005741C3" w:rsidRPr="0097659A">
        <w:rPr>
          <w:bCs/>
        </w:rPr>
        <w:t>ü</w:t>
      </w:r>
      <w:r w:rsidRPr="0097659A">
        <w:rPr>
          <w:bCs/>
        </w:rPr>
        <w:t xml:space="preserve">ye </w:t>
      </w:r>
      <w:r w:rsidR="005741C3" w:rsidRPr="0097659A">
        <w:rPr>
          <w:bCs/>
        </w:rPr>
        <w:t>d</w:t>
      </w:r>
      <w:r w:rsidRPr="0097659A">
        <w:rPr>
          <w:bCs/>
        </w:rPr>
        <w:t xml:space="preserve">evletin ayırt edici </w:t>
      </w:r>
      <w:r w:rsidR="005A7813" w:rsidRPr="0097659A">
        <w:rPr>
          <w:bCs/>
        </w:rPr>
        <w:t>numarası;</w:t>
      </w:r>
    </w:p>
    <w:p w14:paraId="7B32865A" w14:textId="485D15E9" w:rsidR="00E05E00" w:rsidRPr="0097659A" w:rsidRDefault="00E05E00" w:rsidP="00592AA5">
      <w:pPr>
        <w:pStyle w:val="Point0"/>
        <w:ind w:left="1134" w:hanging="1134"/>
        <w:rPr>
          <w:bCs/>
        </w:rPr>
      </w:pPr>
      <w:r w:rsidRPr="0097659A">
        <w:rPr>
          <w:bCs/>
        </w:rPr>
        <w:t>1.2.</w:t>
      </w:r>
      <w:r w:rsidRPr="0097659A">
        <w:rPr>
          <w:bCs/>
        </w:rPr>
        <w:tab/>
        <w:t xml:space="preserve">Dikdörtgenin </w:t>
      </w:r>
      <w:r w:rsidR="005A7813" w:rsidRPr="0097659A">
        <w:rPr>
          <w:bCs/>
        </w:rPr>
        <w:t>yakınında:</w:t>
      </w:r>
    </w:p>
    <w:p w14:paraId="5C592055" w14:textId="15336942" w:rsidR="00E05E00" w:rsidRPr="0097659A" w:rsidRDefault="00E05E00" w:rsidP="00754D10">
      <w:pPr>
        <w:pStyle w:val="Point0"/>
        <w:ind w:left="1701" w:hanging="567"/>
        <w:rPr>
          <w:bCs/>
        </w:rPr>
      </w:pPr>
      <w:r w:rsidRPr="0097659A">
        <w:rPr>
          <w:bCs/>
        </w:rPr>
        <w:t>(a)</w:t>
      </w:r>
      <w:r w:rsidRPr="0097659A">
        <w:rPr>
          <w:bCs/>
        </w:rPr>
        <w:tab/>
      </w:r>
      <w:r w:rsidR="00FE4D23" w:rsidRPr="0097659A">
        <w:rPr>
          <w:bCs/>
        </w:rPr>
        <w:t>Ek-V in</w:t>
      </w:r>
      <w:r w:rsidR="00282E84" w:rsidRPr="0097659A">
        <w:rPr>
          <w:bCs/>
        </w:rPr>
        <w:t xml:space="preserve"> </w:t>
      </w:r>
      <w:r w:rsidR="002A4D46" w:rsidRPr="0097659A">
        <w:rPr>
          <w:bCs/>
        </w:rPr>
        <w:t>1. Açıklayıcı Eki</w:t>
      </w:r>
      <w:r w:rsidRPr="0097659A">
        <w:rPr>
          <w:bCs/>
        </w:rPr>
        <w:t xml:space="preserve">nde Tablo 1'deki 4. sütundan geçerli Motor Kategorisi Kimlik Kodu, ardından eğik çizgi ("/") ve </w:t>
      </w:r>
      <w:r w:rsidR="00282E84" w:rsidRPr="0097659A">
        <w:rPr>
          <w:bCs/>
        </w:rPr>
        <w:t xml:space="preserve"> </w:t>
      </w:r>
      <w:r w:rsidR="005741C3" w:rsidRPr="0097659A">
        <w:rPr>
          <w:bCs/>
        </w:rPr>
        <w:t>E</w:t>
      </w:r>
      <w:r w:rsidRPr="0097659A">
        <w:rPr>
          <w:bCs/>
        </w:rPr>
        <w:t>k</w:t>
      </w:r>
      <w:r w:rsidR="00FE4D23" w:rsidRPr="0097659A">
        <w:rPr>
          <w:bCs/>
        </w:rPr>
        <w:t>-V in</w:t>
      </w:r>
      <w:r w:rsidRPr="0097659A">
        <w:rPr>
          <w:bCs/>
        </w:rPr>
        <w:t xml:space="preserve"> </w:t>
      </w:r>
      <w:r w:rsidR="002A4D46" w:rsidRPr="0097659A">
        <w:rPr>
          <w:bCs/>
        </w:rPr>
        <w:t>1. Açıklayıcı Eki</w:t>
      </w:r>
      <w:r w:rsidRPr="0097659A">
        <w:rPr>
          <w:bCs/>
        </w:rPr>
        <w:t>nde Tablo 2'deki 3. sütundan geçerli Yakıt İkmal Tipi Kodu;</w:t>
      </w:r>
    </w:p>
    <w:p w14:paraId="623A3D9C" w14:textId="4A7220B1" w:rsidR="00E05E00" w:rsidRPr="0097659A" w:rsidRDefault="00E05E00" w:rsidP="00754D10">
      <w:pPr>
        <w:pStyle w:val="Point0"/>
        <w:tabs>
          <w:tab w:val="left" w:pos="1276"/>
        </w:tabs>
        <w:ind w:left="1701" w:hanging="567"/>
        <w:rPr>
          <w:bCs/>
        </w:rPr>
      </w:pPr>
      <w:r w:rsidRPr="0097659A">
        <w:rPr>
          <w:bCs/>
        </w:rPr>
        <w:t>(b)</w:t>
      </w:r>
      <w:r w:rsidRPr="0097659A">
        <w:rPr>
          <w:bCs/>
        </w:rPr>
        <w:tab/>
        <w:t xml:space="preserve">2016/1628/AB Yönetmelik hükümlerine uyumu temsil eden “V” karakteri, ardından bir tire ("-") ve </w:t>
      </w:r>
      <w:r w:rsidR="00282E84" w:rsidRPr="0097659A">
        <w:rPr>
          <w:bCs/>
        </w:rPr>
        <w:t xml:space="preserve">V’inci </w:t>
      </w:r>
      <w:r w:rsidR="005741C3" w:rsidRPr="0097659A">
        <w:rPr>
          <w:bCs/>
        </w:rPr>
        <w:t>E</w:t>
      </w:r>
      <w:r w:rsidR="00282E84" w:rsidRPr="0097659A">
        <w:rPr>
          <w:bCs/>
        </w:rPr>
        <w:t xml:space="preserve">kin </w:t>
      </w:r>
      <w:r w:rsidRPr="0097659A">
        <w:rPr>
          <w:bCs/>
        </w:rPr>
        <w:t>2.4 bendinde belirtilen AB tip onayına ait sıra numarası.</w:t>
      </w:r>
    </w:p>
    <w:p w14:paraId="6F5A769D" w14:textId="77777777" w:rsidR="00E05E00" w:rsidRPr="0097659A" w:rsidRDefault="00E05E00" w:rsidP="00592AA5">
      <w:pPr>
        <w:pStyle w:val="Point0"/>
        <w:ind w:left="1134" w:hanging="1134"/>
        <w:rPr>
          <w:bCs/>
        </w:rPr>
      </w:pPr>
      <w:r w:rsidRPr="0097659A">
        <w:rPr>
          <w:bCs/>
        </w:rPr>
        <w:t>2.</w:t>
      </w:r>
      <w:r w:rsidRPr="0097659A">
        <w:rPr>
          <w:bCs/>
        </w:rPr>
        <w:tab/>
        <w:t>Çeşitli yerleşim düzenlerinde gösterilen, açıklama amacıyla kurgusal ardışık sayılara sahip AB tip onayı numarasına ait işaretin yerleşim düzenine ilişkin örnekler :</w:t>
      </w:r>
    </w:p>
    <w:p w14:paraId="7C856948" w14:textId="77777777" w:rsidR="00E05E00" w:rsidRPr="0097659A" w:rsidRDefault="00E05E00" w:rsidP="00592AA5">
      <w:pPr>
        <w:pStyle w:val="Point0"/>
        <w:ind w:left="1134" w:hanging="1134"/>
        <w:rPr>
          <w:bCs/>
        </w:rPr>
      </w:pPr>
      <w:r w:rsidRPr="0097659A">
        <w:rPr>
          <w:bCs/>
        </w:rPr>
        <w:t>2.1.</w:t>
      </w:r>
      <w:r w:rsidRPr="0097659A">
        <w:rPr>
          <w:bCs/>
        </w:rPr>
        <w:tab/>
        <w:t>Örnek 1</w:t>
      </w:r>
    </w:p>
    <w:p w14:paraId="2524DFED" w14:textId="77777777" w:rsidR="00DB5464" w:rsidRPr="0097659A" w:rsidRDefault="00E05E00" w:rsidP="00754D10">
      <w:pPr>
        <w:pStyle w:val="Point0"/>
        <w:ind w:left="1134" w:firstLine="0"/>
      </w:pPr>
      <w:r w:rsidRPr="0097659A">
        <w:rPr>
          <w:bCs/>
        </w:rPr>
        <w:t xml:space="preserve">AB tip onayı numarası </w:t>
      </w:r>
      <w:r w:rsidR="00754D10" w:rsidRPr="0097659A">
        <w:rPr>
          <w:bCs/>
        </w:rPr>
        <w:t>işareti :</w:t>
      </w:r>
      <w:r w:rsidR="00460309" w:rsidRPr="0097659A">
        <w:tab/>
        <w:t>e4*2016/1628*2017/RRRSHB3/P * 0078 * 03</w:t>
      </w:r>
    </w:p>
    <w:p w14:paraId="12AF48D0" w14:textId="2AA18D7E" w:rsidR="00DB5464" w:rsidRPr="0097659A" w:rsidRDefault="00307485" w:rsidP="00754D10">
      <w:pPr>
        <w:ind w:left="1134" w:hanging="1134"/>
        <w:jc w:val="center"/>
      </w:pPr>
      <w:r w:rsidRPr="0097659A">
        <w:rPr>
          <w:noProof/>
        </w:rPr>
        <w:drawing>
          <wp:inline distT="0" distB="0" distL="0" distR="0" wp14:anchorId="04B4517F" wp14:editId="4B0C1C2B">
            <wp:extent cx="4848225" cy="1466850"/>
            <wp:effectExtent l="0" t="0" r="9525"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48225" cy="1466850"/>
                    </a:xfrm>
                    <a:prstGeom prst="rect">
                      <a:avLst/>
                    </a:prstGeom>
                    <a:noFill/>
                    <a:ln>
                      <a:noFill/>
                    </a:ln>
                  </pic:spPr>
                </pic:pic>
              </a:graphicData>
            </a:graphic>
          </wp:inline>
        </w:drawing>
      </w:r>
    </w:p>
    <w:p w14:paraId="69891280" w14:textId="77777777" w:rsidR="00E05E00" w:rsidRPr="0097659A" w:rsidRDefault="00754D10" w:rsidP="00592AA5">
      <w:pPr>
        <w:pStyle w:val="Point0"/>
        <w:ind w:left="1134" w:hanging="1134"/>
      </w:pPr>
      <w:bookmarkStart w:id="4" w:name="_Hlk66904162"/>
      <w:r w:rsidRPr="0097659A">
        <w:t xml:space="preserve">                     </w:t>
      </w:r>
      <w:r w:rsidR="001C5BD7" w:rsidRPr="0097659A">
        <w:t>Yerleşim düzeni 1              Yerleşim düzeni 2         Yerleşim düzeni 3</w:t>
      </w:r>
    </w:p>
    <w:bookmarkEnd w:id="4"/>
    <w:p w14:paraId="4A97A884" w14:textId="77777777" w:rsidR="00DB5464" w:rsidRPr="0097659A" w:rsidRDefault="00460309" w:rsidP="00592AA5">
      <w:pPr>
        <w:pStyle w:val="Point0"/>
        <w:ind w:left="1134" w:hanging="1134"/>
      </w:pPr>
      <w:r w:rsidRPr="0097659A">
        <w:t>2.2.</w:t>
      </w:r>
      <w:r w:rsidRPr="0097659A">
        <w:tab/>
      </w:r>
      <w:r w:rsidRPr="0097659A">
        <w:rPr>
          <w:iCs/>
        </w:rPr>
        <w:t>Örnek 2</w:t>
      </w:r>
    </w:p>
    <w:p w14:paraId="3728BEFF" w14:textId="368CB8C4" w:rsidR="00DB5464" w:rsidRPr="0097659A" w:rsidRDefault="00460309" w:rsidP="00592AA5">
      <w:pPr>
        <w:pStyle w:val="Point0"/>
        <w:ind w:left="1134" w:hanging="1134"/>
      </w:pPr>
      <w:r w:rsidRPr="0097659A">
        <w:tab/>
        <w:t xml:space="preserve">AB tipinin işareti-onay </w:t>
      </w:r>
      <w:r w:rsidR="005A7813" w:rsidRPr="0097659A">
        <w:t>numarası:</w:t>
      </w:r>
      <w:r w:rsidR="00E05E00" w:rsidRPr="0097659A">
        <w:t xml:space="preserve"> </w:t>
      </w:r>
    </w:p>
    <w:p w14:paraId="31341DD2" w14:textId="77777777" w:rsidR="007171E0" w:rsidRPr="0097659A" w:rsidRDefault="00460309" w:rsidP="00592AA5">
      <w:pPr>
        <w:pStyle w:val="Point0"/>
        <w:ind w:left="1134" w:hanging="1134"/>
      </w:pPr>
      <w:r w:rsidRPr="0097659A">
        <w:tab/>
        <w:t>e2*2016/1628*2017/RRREC3/1A7 * 0003*00</w:t>
      </w:r>
    </w:p>
    <w:p w14:paraId="3768CB52" w14:textId="77777777" w:rsidR="007171E0" w:rsidRPr="0097659A" w:rsidRDefault="007171E0" w:rsidP="00592AA5">
      <w:pPr>
        <w:pStyle w:val="Point0"/>
        <w:ind w:left="1134" w:hanging="1134"/>
      </w:pPr>
    </w:p>
    <w:p w14:paraId="4A4CCDF3" w14:textId="46D76ED3" w:rsidR="00E05E00" w:rsidRPr="0097659A" w:rsidRDefault="00307485" w:rsidP="00592AA5">
      <w:pPr>
        <w:pStyle w:val="Point0"/>
        <w:ind w:left="1134" w:hanging="1134"/>
      </w:pPr>
      <w:r w:rsidRPr="0097659A">
        <w:rPr>
          <w:noProof/>
        </w:rPr>
        <w:drawing>
          <wp:anchor distT="0" distB="0" distL="114300" distR="114300" simplePos="0" relativeHeight="251657216" behindDoc="0" locked="0" layoutInCell="1" allowOverlap="1" wp14:anchorId="14A73700" wp14:editId="0CE84CD0">
            <wp:simplePos x="0" y="0"/>
            <wp:positionH relativeFrom="column">
              <wp:posOffset>1152525</wp:posOffset>
            </wp:positionH>
            <wp:positionV relativeFrom="paragraph">
              <wp:posOffset>8038465</wp:posOffset>
            </wp:positionV>
            <wp:extent cx="6131560" cy="1463040"/>
            <wp:effectExtent l="0" t="0" r="2540" b="3810"/>
            <wp:wrapNone/>
            <wp:docPr id="5"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31560" cy="1463040"/>
                    </a:xfrm>
                    <a:prstGeom prst="rect">
                      <a:avLst/>
                    </a:prstGeom>
                    <a:noFill/>
                  </pic:spPr>
                </pic:pic>
              </a:graphicData>
            </a:graphic>
            <wp14:sizeRelH relativeFrom="page">
              <wp14:pctWidth>0</wp14:pctWidth>
            </wp14:sizeRelH>
            <wp14:sizeRelV relativeFrom="page">
              <wp14:pctHeight>0</wp14:pctHeight>
            </wp14:sizeRelV>
          </wp:anchor>
        </w:drawing>
      </w:r>
    </w:p>
    <w:p w14:paraId="7F85AFDA" w14:textId="3A0BE66D" w:rsidR="00E05E00" w:rsidRPr="0097659A" w:rsidRDefault="00307485" w:rsidP="00754D10">
      <w:pPr>
        <w:pStyle w:val="Point0"/>
        <w:ind w:left="1134" w:hanging="1134"/>
        <w:jc w:val="center"/>
      </w:pPr>
      <w:r w:rsidRPr="0097659A">
        <w:rPr>
          <w:noProof/>
        </w:rPr>
        <w:drawing>
          <wp:inline distT="0" distB="0" distL="0" distR="0" wp14:anchorId="6DF5C7E0" wp14:editId="13763CEC">
            <wp:extent cx="4210050" cy="1009650"/>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210050" cy="1009650"/>
                    </a:xfrm>
                    <a:prstGeom prst="rect">
                      <a:avLst/>
                    </a:prstGeom>
                    <a:noFill/>
                    <a:ln>
                      <a:noFill/>
                    </a:ln>
                  </pic:spPr>
                </pic:pic>
              </a:graphicData>
            </a:graphic>
          </wp:inline>
        </w:drawing>
      </w:r>
    </w:p>
    <w:p w14:paraId="46B83076" w14:textId="77777777" w:rsidR="00E05E00" w:rsidRPr="0097659A" w:rsidRDefault="001C5BD7" w:rsidP="00592AA5">
      <w:pPr>
        <w:pStyle w:val="Point0"/>
        <w:ind w:left="1134" w:hanging="1134"/>
      </w:pPr>
      <w:r w:rsidRPr="0097659A">
        <w:t xml:space="preserve">    </w:t>
      </w:r>
      <w:bookmarkStart w:id="5" w:name="_Hlk66904238"/>
      <w:r w:rsidR="00754D10" w:rsidRPr="0097659A">
        <w:t xml:space="preserve">                  </w:t>
      </w:r>
      <w:r w:rsidRPr="0097659A">
        <w:t>Yerleşim düzeni 1              Yerleşim düzeni 2         Yerleşim düzeni 3</w:t>
      </w:r>
    </w:p>
    <w:bookmarkEnd w:id="5"/>
    <w:p w14:paraId="2327F8DC" w14:textId="77777777" w:rsidR="00DB5464" w:rsidRPr="0097659A" w:rsidRDefault="00460309" w:rsidP="00592AA5">
      <w:pPr>
        <w:pStyle w:val="Point0"/>
        <w:ind w:left="1134" w:hanging="1134"/>
      </w:pPr>
      <w:r w:rsidRPr="0097659A">
        <w:t>2.3.</w:t>
      </w:r>
      <w:r w:rsidRPr="0097659A">
        <w:tab/>
      </w:r>
      <w:r w:rsidRPr="0097659A">
        <w:rPr>
          <w:i/>
          <w:iCs/>
        </w:rPr>
        <w:t>Örnek 3</w:t>
      </w:r>
    </w:p>
    <w:p w14:paraId="4F82C92B" w14:textId="3CB155DE" w:rsidR="00DB5464" w:rsidRPr="0097659A" w:rsidRDefault="00460309" w:rsidP="00592AA5">
      <w:pPr>
        <w:pStyle w:val="Point0"/>
        <w:ind w:left="1134" w:hanging="1134"/>
      </w:pPr>
      <w:r w:rsidRPr="0097659A">
        <w:tab/>
        <w:t xml:space="preserve">AB tipinin işareti-onay </w:t>
      </w:r>
      <w:r w:rsidR="005A7813" w:rsidRPr="0097659A">
        <w:t>numarası:</w:t>
      </w:r>
    </w:p>
    <w:p w14:paraId="676C47C4" w14:textId="77777777" w:rsidR="00DB5464" w:rsidRPr="0097659A" w:rsidRDefault="00460309" w:rsidP="00592AA5">
      <w:pPr>
        <w:pStyle w:val="Point0"/>
        <w:ind w:left="1134" w:hanging="1134"/>
      </w:pPr>
      <w:r w:rsidRPr="0097659A">
        <w:tab/>
        <w:t>e12*2016/1628*2017/RRRLV1S/D * 0331 * 02</w:t>
      </w:r>
    </w:p>
    <w:p w14:paraId="400A1F8B" w14:textId="55342EAD" w:rsidR="001C5BD7" w:rsidRPr="0097659A" w:rsidRDefault="00307485" w:rsidP="00754D10">
      <w:pPr>
        <w:pStyle w:val="Point0"/>
        <w:ind w:left="1134" w:hanging="1134"/>
        <w:jc w:val="center"/>
      </w:pPr>
      <w:r w:rsidRPr="0097659A">
        <w:rPr>
          <w:noProof/>
        </w:rPr>
        <w:drawing>
          <wp:inline distT="0" distB="0" distL="0" distR="0" wp14:anchorId="0901C428" wp14:editId="695AA336">
            <wp:extent cx="5305425" cy="1190625"/>
            <wp:effectExtent l="0" t="0" r="9525" b="9525"/>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05425" cy="1190625"/>
                    </a:xfrm>
                    <a:prstGeom prst="rect">
                      <a:avLst/>
                    </a:prstGeom>
                    <a:noFill/>
                    <a:ln>
                      <a:noFill/>
                    </a:ln>
                  </pic:spPr>
                </pic:pic>
              </a:graphicData>
            </a:graphic>
          </wp:inline>
        </w:drawing>
      </w:r>
    </w:p>
    <w:p w14:paraId="5F68DC34" w14:textId="77777777" w:rsidR="001C5BD7" w:rsidRPr="0097659A" w:rsidRDefault="001C5BD7" w:rsidP="00592AA5">
      <w:pPr>
        <w:pStyle w:val="Point0"/>
        <w:ind w:left="1134" w:hanging="1134"/>
      </w:pPr>
    </w:p>
    <w:p w14:paraId="54D4A662" w14:textId="6F192657" w:rsidR="00DB5464" w:rsidRPr="0097659A" w:rsidRDefault="001C5BD7" w:rsidP="00592AA5">
      <w:pPr>
        <w:ind w:left="1134" w:hanging="1134"/>
      </w:pPr>
      <w:r w:rsidRPr="0097659A">
        <w:lastRenderedPageBreak/>
        <w:t xml:space="preserve">              Yerleşim düzeni 1              Yerleşim düzeni 2             Yerleşim düzeni 3</w:t>
      </w:r>
    </w:p>
    <w:p w14:paraId="7F96C919" w14:textId="44C609CE" w:rsidR="001C5BD7" w:rsidRPr="0097659A" w:rsidRDefault="00A00271" w:rsidP="00A00271">
      <w:pPr>
        <w:pStyle w:val="Balk1"/>
      </w:pPr>
      <w:r w:rsidRPr="0097659A">
        <w:br w:type="page"/>
      </w:r>
      <w:r w:rsidR="001C5BD7" w:rsidRPr="0097659A">
        <w:lastRenderedPageBreak/>
        <w:t>EK IV</w:t>
      </w:r>
    </w:p>
    <w:p w14:paraId="30BF2B6C" w14:textId="77777777" w:rsidR="00A00271" w:rsidRPr="0097659A" w:rsidRDefault="00A00271" w:rsidP="00A00271">
      <w:pPr>
        <w:ind w:left="1134" w:hanging="1134"/>
        <w:rPr>
          <w:b/>
          <w:bCs/>
        </w:rPr>
      </w:pPr>
    </w:p>
    <w:p w14:paraId="56ADB200" w14:textId="68BE7796" w:rsidR="001C5BD7" w:rsidRPr="0097659A" w:rsidRDefault="001C5BD7" w:rsidP="00A00271">
      <w:pPr>
        <w:ind w:left="1134" w:hanging="1134"/>
        <w:rPr>
          <w:b/>
          <w:bCs/>
        </w:rPr>
      </w:pPr>
      <w:r w:rsidRPr="0097659A">
        <w:rPr>
          <w:b/>
          <w:bCs/>
        </w:rPr>
        <w:t>AB tip onayı sertifikası şablonları</w:t>
      </w:r>
    </w:p>
    <w:p w14:paraId="6DFEA369" w14:textId="77777777" w:rsidR="00A00271" w:rsidRPr="0097659A" w:rsidRDefault="00A00271" w:rsidP="00A00271">
      <w:pPr>
        <w:ind w:left="1134" w:hanging="1134"/>
        <w:rPr>
          <w:b/>
          <w:bCs/>
        </w:rPr>
      </w:pPr>
    </w:p>
    <w:p w14:paraId="609295D2" w14:textId="77777777" w:rsidR="001C5BD7" w:rsidRPr="0097659A" w:rsidRDefault="001C5BD7" w:rsidP="00592AA5">
      <w:pPr>
        <w:ind w:left="1134" w:hanging="1134"/>
        <w:jc w:val="center"/>
        <w:rPr>
          <w:b/>
          <w:bCs/>
        </w:rPr>
      </w:pPr>
      <w:r w:rsidRPr="0097659A">
        <w:rPr>
          <w:b/>
          <w:bCs/>
        </w:rPr>
        <w:t>AB TİP ONAYI SERTİFİKASI</w:t>
      </w:r>
    </w:p>
    <w:p w14:paraId="728A81BD" w14:textId="5CCFDEE4" w:rsidR="001C5BD7" w:rsidRPr="0097659A" w:rsidRDefault="001C5BD7" w:rsidP="00592AA5">
      <w:pPr>
        <w:ind w:left="1134" w:hanging="1134"/>
        <w:jc w:val="center"/>
        <w:rPr>
          <w:b/>
          <w:bCs/>
        </w:rPr>
      </w:pPr>
      <w:r w:rsidRPr="0097659A">
        <w:rPr>
          <w:b/>
          <w:bCs/>
        </w:rPr>
        <w:t>2016/1628/AB YÖNETMELİK UYARINCA KARAYOLU DIŞINDA KULLANILAN HAREKETLİ MAKİNELERE İLİŞKİN BİR MOTOR TİPİ VEYA BİR MOTOR AİLESİ İÇİN AB TİP ONAYI SERTİFİKASI</w:t>
      </w:r>
    </w:p>
    <w:p w14:paraId="2DA6B276" w14:textId="77777777" w:rsidR="00A00271" w:rsidRPr="0097659A" w:rsidRDefault="00A00271" w:rsidP="00592AA5">
      <w:pPr>
        <w:ind w:left="1134" w:hanging="1134"/>
        <w:jc w:val="center"/>
        <w:rPr>
          <w:b/>
          <w:bCs/>
        </w:rPr>
      </w:pPr>
    </w:p>
    <w:p w14:paraId="46A01171" w14:textId="36370BBE" w:rsidR="001C5BD7" w:rsidRPr="0097659A" w:rsidRDefault="00307485" w:rsidP="007171E0">
      <w:pPr>
        <w:ind w:left="1134" w:hanging="1134"/>
        <w:jc w:val="right"/>
      </w:pPr>
      <w:r w:rsidRPr="0097659A">
        <w:rPr>
          <w:noProof/>
        </w:rPr>
        <w:drawing>
          <wp:anchor distT="0" distB="0" distL="114300" distR="114300" simplePos="0" relativeHeight="251658240" behindDoc="0" locked="0" layoutInCell="1" allowOverlap="1" wp14:anchorId="23CED5AD" wp14:editId="3BAEA685">
            <wp:simplePos x="0" y="0"/>
            <wp:positionH relativeFrom="column">
              <wp:posOffset>2682875</wp:posOffset>
            </wp:positionH>
            <wp:positionV relativeFrom="paragraph">
              <wp:posOffset>177165</wp:posOffset>
            </wp:positionV>
            <wp:extent cx="232410" cy="852805"/>
            <wp:effectExtent l="0" t="0" r="0" b="4445"/>
            <wp:wrapNone/>
            <wp:docPr id="11"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2410" cy="852805"/>
                    </a:xfrm>
                    <a:prstGeom prst="rect">
                      <a:avLst/>
                    </a:prstGeom>
                    <a:noFill/>
                  </pic:spPr>
                </pic:pic>
              </a:graphicData>
            </a:graphic>
            <wp14:sizeRelH relativeFrom="page">
              <wp14:pctWidth>0</wp14:pctWidth>
            </wp14:sizeRelH>
            <wp14:sizeRelV relativeFrom="page">
              <wp14:pctHeight>0</wp14:pctHeight>
            </wp14:sizeRelV>
          </wp:anchor>
        </w:drawing>
      </w:r>
      <w:r w:rsidR="001C5BD7" w:rsidRPr="0097659A">
        <w:rPr>
          <w:bCs/>
        </w:rPr>
        <w:t>Onay kuruluşunun tanımlaması</w:t>
      </w:r>
    </w:p>
    <w:p w14:paraId="05C9F78B" w14:textId="27E82531" w:rsidR="005906F0" w:rsidRPr="0097659A" w:rsidRDefault="005906F0" w:rsidP="00592AA5">
      <w:pPr>
        <w:ind w:left="1134" w:hanging="1134"/>
      </w:pPr>
      <w:r w:rsidRPr="0097659A">
        <w:t>Aşağıdakiler ile ilgili iletişim:</w:t>
      </w:r>
    </w:p>
    <w:p w14:paraId="302A3AA8" w14:textId="77777777" w:rsidR="005906F0" w:rsidRPr="0097659A" w:rsidRDefault="005906F0" w:rsidP="00754D10">
      <w:r w:rsidRPr="0097659A">
        <w:t>—</w:t>
      </w:r>
      <w:r w:rsidRPr="0097659A">
        <w:tab/>
        <w:t xml:space="preserve">AB tip onayı </w:t>
      </w:r>
      <w:r w:rsidRPr="0097659A">
        <w:rPr>
          <w:vertAlign w:val="superscript"/>
        </w:rPr>
        <w:t>(1)</w:t>
      </w:r>
    </w:p>
    <w:p w14:paraId="5F190A7C" w14:textId="77777777" w:rsidR="005906F0" w:rsidRPr="0097659A" w:rsidRDefault="005906F0" w:rsidP="00754D10">
      <w:pPr>
        <w:tabs>
          <w:tab w:val="left" w:pos="720"/>
          <w:tab w:val="left" w:pos="1440"/>
          <w:tab w:val="left" w:pos="2160"/>
          <w:tab w:val="left" w:pos="2880"/>
          <w:tab w:val="left" w:pos="3924"/>
          <w:tab w:val="left" w:pos="5436"/>
        </w:tabs>
        <w:rPr>
          <w:b/>
        </w:rPr>
      </w:pPr>
      <w:r w:rsidRPr="0097659A">
        <w:t>—</w:t>
      </w:r>
      <w:r w:rsidRPr="0097659A">
        <w:tab/>
        <w:t xml:space="preserve">AB tip onayının uzatılması </w:t>
      </w:r>
      <w:r w:rsidRPr="0097659A">
        <w:rPr>
          <w:vertAlign w:val="superscript"/>
        </w:rPr>
        <w:t>(1)</w:t>
      </w:r>
      <w:r w:rsidRPr="0097659A">
        <w:tab/>
      </w:r>
      <w:r w:rsidRPr="0097659A">
        <w:tab/>
      </w:r>
      <w:r w:rsidRPr="0097659A">
        <w:rPr>
          <w:b/>
        </w:rPr>
        <w:t xml:space="preserve">bir motor tipinin / motor ailesinin </w:t>
      </w:r>
    </w:p>
    <w:p w14:paraId="5EB40D83" w14:textId="77777777" w:rsidR="005906F0" w:rsidRPr="0097659A" w:rsidRDefault="005906F0" w:rsidP="00754D10">
      <w:pPr>
        <w:rPr>
          <w:vertAlign w:val="superscript"/>
        </w:rPr>
      </w:pPr>
      <w:r w:rsidRPr="0097659A">
        <w:t>—</w:t>
      </w:r>
      <w:r w:rsidRPr="0097659A">
        <w:tab/>
        <w:t xml:space="preserve">AB tip onayının reddedilmesi </w:t>
      </w:r>
      <w:r w:rsidRPr="0097659A">
        <w:rPr>
          <w:vertAlign w:val="superscript"/>
        </w:rPr>
        <w:t>(1)</w:t>
      </w:r>
    </w:p>
    <w:p w14:paraId="3C774BF5" w14:textId="77777777" w:rsidR="001C5BD7" w:rsidRPr="0097659A" w:rsidRDefault="005906F0" w:rsidP="00754D10">
      <w:pPr>
        <w:rPr>
          <w:vertAlign w:val="superscript"/>
        </w:rPr>
      </w:pPr>
      <w:r w:rsidRPr="0097659A">
        <w:t>—</w:t>
      </w:r>
      <w:r w:rsidRPr="0097659A">
        <w:tab/>
        <w:t xml:space="preserve">AB tip onayının geri çekilmesi </w:t>
      </w:r>
      <w:r w:rsidRPr="0097659A">
        <w:rPr>
          <w:vertAlign w:val="superscript"/>
        </w:rPr>
        <w:t>(1)</w:t>
      </w:r>
    </w:p>
    <w:p w14:paraId="47A9C906" w14:textId="02634945" w:rsidR="005906F0" w:rsidRPr="0097659A" w:rsidRDefault="005906F0" w:rsidP="00754D10">
      <w:pPr>
        <w:ind w:left="-142"/>
      </w:pPr>
      <w:r w:rsidRPr="0097659A">
        <w:t xml:space="preserve">son olarak ... / ... 2016/1628/AB  </w:t>
      </w:r>
      <w:r w:rsidR="002C6603" w:rsidRPr="0097659A">
        <w:t xml:space="preserve"> </w:t>
      </w:r>
      <w:r w:rsidR="009F7CFA" w:rsidRPr="0097659A">
        <w:t>Yönetmeliğine</w:t>
      </w:r>
      <w:r w:rsidR="002C6603" w:rsidRPr="0097659A">
        <w:t xml:space="preserve"> uygun olarak</w:t>
      </w:r>
      <w:r w:rsidRPr="0097659A">
        <w:t xml:space="preserve"> gaz ve partikül kirletici emisyonu ile ilgili olarak</w:t>
      </w:r>
    </w:p>
    <w:p w14:paraId="5791CEE8" w14:textId="7059BA94" w:rsidR="005906F0" w:rsidRPr="0097659A" w:rsidRDefault="005906F0" w:rsidP="00592AA5">
      <w:pPr>
        <w:ind w:left="1134" w:hanging="1134"/>
      </w:pPr>
      <w:r w:rsidRPr="0097659A">
        <w:t xml:space="preserve">AB tip onayı numarası </w:t>
      </w:r>
      <w:r w:rsidRPr="0097659A">
        <w:rPr>
          <w:vertAlign w:val="superscript"/>
        </w:rPr>
        <w:t>(3)</w:t>
      </w:r>
      <w:r w:rsidRPr="0097659A">
        <w:t>:</w:t>
      </w:r>
      <w:r w:rsidR="00C639AE" w:rsidRPr="0097659A">
        <w:t>.</w:t>
      </w:r>
      <w:r w:rsidRPr="0097659A">
        <w:tab/>
      </w:r>
    </w:p>
    <w:p w14:paraId="0FBB916C" w14:textId="3D57A30C" w:rsidR="005906F0" w:rsidRPr="0097659A" w:rsidRDefault="005906F0" w:rsidP="00592AA5">
      <w:pPr>
        <w:ind w:left="1134" w:hanging="1134"/>
      </w:pPr>
      <w:r w:rsidRPr="0097659A">
        <w:t xml:space="preserve">Uzatma/reddetme/geri çekme nedeni </w:t>
      </w:r>
      <w:r w:rsidRPr="0097659A">
        <w:rPr>
          <w:vertAlign w:val="superscript"/>
        </w:rPr>
        <w:t>(1)</w:t>
      </w:r>
      <w:r w:rsidR="00C639AE" w:rsidRPr="0097659A">
        <w:t>.</w:t>
      </w:r>
      <w:r w:rsidRPr="0097659A">
        <w:tab/>
      </w:r>
    </w:p>
    <w:p w14:paraId="7CE0A0E2" w14:textId="77777777" w:rsidR="00A00271" w:rsidRPr="0097659A" w:rsidRDefault="00A00271" w:rsidP="00592AA5">
      <w:pPr>
        <w:ind w:left="1134" w:hanging="1134"/>
      </w:pPr>
    </w:p>
    <w:p w14:paraId="29C6885E" w14:textId="005FF903" w:rsidR="005906F0" w:rsidRPr="0097659A" w:rsidRDefault="005906F0" w:rsidP="00592AA5">
      <w:pPr>
        <w:ind w:left="1134" w:hanging="1134"/>
      </w:pPr>
      <w:r w:rsidRPr="0097659A">
        <w:t>BÖLÜM I</w:t>
      </w:r>
    </w:p>
    <w:p w14:paraId="406A5777" w14:textId="6616D0C2" w:rsidR="005906F0" w:rsidRPr="0097659A" w:rsidRDefault="005906F0" w:rsidP="00592AA5">
      <w:pPr>
        <w:ind w:left="1134" w:hanging="1134"/>
      </w:pPr>
      <w:r w:rsidRPr="0097659A">
        <w:t>1.1.</w:t>
      </w:r>
      <w:r w:rsidRPr="0097659A">
        <w:tab/>
        <w:t>Marka (imalatçının ticari adı)</w:t>
      </w:r>
      <w:r w:rsidR="00C639AE" w:rsidRPr="0097659A">
        <w:t>.</w:t>
      </w:r>
      <w:r w:rsidRPr="0097659A">
        <w:t xml:space="preserve"> </w:t>
      </w:r>
      <w:r w:rsidRPr="0097659A">
        <w:tab/>
      </w:r>
    </w:p>
    <w:p w14:paraId="4AAA377D" w14:textId="145394AC" w:rsidR="005906F0" w:rsidRPr="0097659A" w:rsidRDefault="005906F0" w:rsidP="00592AA5">
      <w:pPr>
        <w:ind w:left="1134" w:hanging="1134"/>
      </w:pPr>
      <w:r w:rsidRPr="0097659A">
        <w:t>1.2.</w:t>
      </w:r>
      <w:r w:rsidRPr="0097659A">
        <w:tab/>
        <w:t>Ticari adları (varsa)</w:t>
      </w:r>
      <w:r w:rsidR="00C639AE" w:rsidRPr="0097659A">
        <w:t>.</w:t>
      </w:r>
      <w:r w:rsidRPr="0097659A">
        <w:tab/>
      </w:r>
    </w:p>
    <w:p w14:paraId="7F1F8648" w14:textId="657B3711" w:rsidR="005906F0" w:rsidRPr="0097659A" w:rsidRDefault="005906F0" w:rsidP="00592AA5">
      <w:pPr>
        <w:ind w:left="1134" w:hanging="1134"/>
      </w:pPr>
      <w:r w:rsidRPr="0097659A">
        <w:t>1.3.</w:t>
      </w:r>
      <w:r w:rsidRPr="0097659A">
        <w:tab/>
        <w:t>İmalatçının şirket adı ve adresi</w:t>
      </w:r>
      <w:r w:rsidR="00C639AE" w:rsidRPr="0097659A">
        <w:t>.</w:t>
      </w:r>
      <w:r w:rsidRPr="0097659A">
        <w:t xml:space="preserve"> </w:t>
      </w:r>
      <w:r w:rsidRPr="0097659A">
        <w:tab/>
      </w:r>
    </w:p>
    <w:p w14:paraId="776F6A1E" w14:textId="42FC63F0" w:rsidR="005906F0" w:rsidRPr="0097659A" w:rsidRDefault="005906F0" w:rsidP="00592AA5">
      <w:pPr>
        <w:ind w:left="1134" w:hanging="1134"/>
      </w:pPr>
      <w:r w:rsidRPr="0097659A">
        <w:t>1.4.</w:t>
      </w:r>
      <w:r w:rsidRPr="0097659A">
        <w:tab/>
        <w:t>İmalatçının (varsa) yetkili temsilcisinin adı ve adresi</w:t>
      </w:r>
      <w:r w:rsidR="00C639AE" w:rsidRPr="0097659A">
        <w:t>.</w:t>
      </w:r>
      <w:r w:rsidRPr="0097659A">
        <w:t xml:space="preserve"> </w:t>
      </w:r>
      <w:r w:rsidRPr="0097659A">
        <w:tab/>
      </w:r>
    </w:p>
    <w:p w14:paraId="08470BBF" w14:textId="6792C314" w:rsidR="005906F0" w:rsidRPr="0097659A" w:rsidRDefault="005906F0" w:rsidP="00592AA5">
      <w:pPr>
        <w:ind w:left="1134" w:hanging="1134"/>
      </w:pPr>
      <w:r w:rsidRPr="0097659A">
        <w:t>1.5.</w:t>
      </w:r>
      <w:r w:rsidRPr="0097659A">
        <w:tab/>
        <w:t>Montaj/imalat tesislerinin adları ve adresleri</w:t>
      </w:r>
      <w:r w:rsidR="00C639AE" w:rsidRPr="0097659A">
        <w:t>.</w:t>
      </w:r>
      <w:r w:rsidRPr="0097659A">
        <w:t xml:space="preserve"> </w:t>
      </w:r>
      <w:r w:rsidRPr="0097659A">
        <w:tab/>
      </w:r>
    </w:p>
    <w:p w14:paraId="289A41D4" w14:textId="0452CEC1" w:rsidR="005906F0" w:rsidRPr="0097659A" w:rsidRDefault="005906F0" w:rsidP="00592AA5">
      <w:pPr>
        <w:ind w:left="1134" w:hanging="1134"/>
      </w:pPr>
      <w:r w:rsidRPr="0097659A">
        <w:t>1.6.</w:t>
      </w:r>
      <w:r w:rsidRPr="0097659A">
        <w:tab/>
        <w:t xml:space="preserve">Motor tipi tanımı/motor ailesi tanımı/FT </w:t>
      </w:r>
      <w:r w:rsidRPr="0097659A">
        <w:rPr>
          <w:vertAlign w:val="superscript"/>
        </w:rPr>
        <w:t>(1)</w:t>
      </w:r>
      <w:r w:rsidR="00C639AE" w:rsidRPr="0097659A">
        <w:t>.</w:t>
      </w:r>
      <w:r w:rsidRPr="0097659A">
        <w:t xml:space="preserve"> </w:t>
      </w:r>
      <w:r w:rsidRPr="0097659A">
        <w:tab/>
      </w:r>
    </w:p>
    <w:p w14:paraId="40DC38A2" w14:textId="77D27895" w:rsidR="005906F0" w:rsidRPr="0097659A" w:rsidRDefault="005906F0" w:rsidP="00592AA5">
      <w:pPr>
        <w:ind w:left="1134" w:hanging="1134"/>
      </w:pPr>
      <w:r w:rsidRPr="0097659A">
        <w:t>1.7.</w:t>
      </w:r>
      <w:r w:rsidRPr="0097659A">
        <w:tab/>
        <w:t xml:space="preserve">Motor tipi/motor ailesi kategorisi ve alt kategorisi </w:t>
      </w:r>
      <w:r w:rsidRPr="0097659A">
        <w:rPr>
          <w:vertAlign w:val="superscript"/>
        </w:rPr>
        <w:t>(1) (4)</w:t>
      </w:r>
      <w:r w:rsidR="00C639AE" w:rsidRPr="0097659A">
        <w:t>.</w:t>
      </w:r>
      <w:r w:rsidRPr="0097659A">
        <w:t xml:space="preserve"> </w:t>
      </w:r>
      <w:r w:rsidRPr="0097659A">
        <w:tab/>
      </w:r>
    </w:p>
    <w:p w14:paraId="5B7577CA" w14:textId="5C37B4DB" w:rsidR="005906F0" w:rsidRPr="0097659A" w:rsidRDefault="005906F0" w:rsidP="00592AA5">
      <w:pPr>
        <w:ind w:left="1134" w:hanging="1134"/>
      </w:pPr>
      <w:r w:rsidRPr="0097659A">
        <w:t>1.8.</w:t>
      </w:r>
      <w:r w:rsidRPr="0097659A">
        <w:tab/>
        <w:t xml:space="preserve">Emisyon dayanıklılık dönemi kategorisi: Yok/Kategori 1/Kategori 2/Kategori 3 </w:t>
      </w:r>
      <w:r w:rsidRPr="0097659A">
        <w:rPr>
          <w:vertAlign w:val="superscript"/>
        </w:rPr>
        <w:t>(1)</w:t>
      </w:r>
      <w:r w:rsidR="00C639AE" w:rsidRPr="0097659A">
        <w:rPr>
          <w:vertAlign w:val="superscript"/>
        </w:rPr>
        <w:t>.</w:t>
      </w:r>
    </w:p>
    <w:p w14:paraId="44817186" w14:textId="60222EB7" w:rsidR="005906F0" w:rsidRPr="0097659A" w:rsidRDefault="005906F0" w:rsidP="00592AA5">
      <w:pPr>
        <w:ind w:left="1134" w:hanging="1134"/>
      </w:pPr>
      <w:r w:rsidRPr="0097659A">
        <w:t>1.9.</w:t>
      </w:r>
      <w:r w:rsidRPr="0097659A">
        <w:tab/>
        <w:t xml:space="preserve">Emisyon </w:t>
      </w:r>
      <w:r w:rsidR="00336279" w:rsidRPr="0097659A">
        <w:t>fazı</w:t>
      </w:r>
      <w:r w:rsidRPr="0097659A">
        <w:t>: V/ SPE</w:t>
      </w:r>
      <w:r w:rsidR="00C639AE" w:rsidRPr="0097659A">
        <w:t>.</w:t>
      </w:r>
    </w:p>
    <w:p w14:paraId="34ED0629" w14:textId="1A6717AC" w:rsidR="005906F0" w:rsidRPr="0097659A" w:rsidRDefault="005906F0" w:rsidP="00592AA5">
      <w:pPr>
        <w:ind w:left="1134" w:hanging="1134"/>
      </w:pPr>
      <w:r w:rsidRPr="0097659A">
        <w:t>1.10.</w:t>
      </w:r>
      <w:r w:rsidRPr="0097659A">
        <w:tab/>
        <w:t xml:space="preserve">Kar püskürtücülere yönelik motor </w:t>
      </w:r>
      <w:r w:rsidRPr="0097659A">
        <w:rPr>
          <w:vertAlign w:val="superscript"/>
        </w:rPr>
        <w:t>(5)</w:t>
      </w:r>
      <w:r w:rsidRPr="0097659A">
        <w:t>: Evet/Hayır</w:t>
      </w:r>
      <w:r w:rsidR="00C639AE" w:rsidRPr="0097659A">
        <w:t>.</w:t>
      </w:r>
      <w:r w:rsidRPr="0097659A">
        <w:t xml:space="preserve"> </w:t>
      </w:r>
      <w:r w:rsidRPr="0097659A">
        <w:rPr>
          <w:vertAlign w:val="superscript"/>
        </w:rPr>
        <w:t>(1)</w:t>
      </w:r>
    </w:p>
    <w:p w14:paraId="45AC5C5B" w14:textId="77777777" w:rsidR="00A00271" w:rsidRPr="0097659A" w:rsidRDefault="00A00271" w:rsidP="00592AA5">
      <w:pPr>
        <w:ind w:left="1134" w:hanging="1134"/>
      </w:pPr>
    </w:p>
    <w:p w14:paraId="04121CA1" w14:textId="016CCACA" w:rsidR="005906F0" w:rsidRPr="0097659A" w:rsidRDefault="005906F0" w:rsidP="00592AA5">
      <w:pPr>
        <w:ind w:left="1134" w:hanging="1134"/>
      </w:pPr>
      <w:r w:rsidRPr="0097659A">
        <w:t>BÖLÜM II</w:t>
      </w:r>
    </w:p>
    <w:p w14:paraId="45E0F5C6" w14:textId="6068EE5A" w:rsidR="005906F0" w:rsidRPr="0097659A" w:rsidRDefault="005906F0" w:rsidP="00592AA5">
      <w:pPr>
        <w:ind w:left="1134" w:hanging="1134"/>
      </w:pPr>
      <w:r w:rsidRPr="0097659A">
        <w:t>1.</w:t>
      </w:r>
      <w:r w:rsidRPr="0097659A">
        <w:tab/>
        <w:t>Testleri yapmaktan sorumlu teknik servis</w:t>
      </w:r>
      <w:r w:rsidR="00C639AE" w:rsidRPr="0097659A">
        <w:t>.</w:t>
      </w:r>
      <w:r w:rsidRPr="0097659A">
        <w:tab/>
      </w:r>
    </w:p>
    <w:p w14:paraId="624189FD" w14:textId="348CE736" w:rsidR="005906F0" w:rsidRPr="0097659A" w:rsidRDefault="005906F0" w:rsidP="00592AA5">
      <w:pPr>
        <w:ind w:left="1134" w:hanging="1134"/>
      </w:pPr>
      <w:r w:rsidRPr="0097659A">
        <w:t>2.</w:t>
      </w:r>
      <w:r w:rsidRPr="0097659A">
        <w:tab/>
        <w:t>Test raporlarının tarihleri</w:t>
      </w:r>
      <w:r w:rsidR="00C639AE" w:rsidRPr="0097659A">
        <w:t>.</w:t>
      </w:r>
      <w:r w:rsidRPr="0097659A">
        <w:t xml:space="preserve"> </w:t>
      </w:r>
      <w:r w:rsidRPr="0097659A">
        <w:tab/>
      </w:r>
    </w:p>
    <w:p w14:paraId="07579FAE" w14:textId="1C8EC767" w:rsidR="001C5BD7" w:rsidRPr="0097659A" w:rsidRDefault="005906F0" w:rsidP="00592AA5">
      <w:pPr>
        <w:ind w:left="1134" w:hanging="1134"/>
      </w:pPr>
      <w:r w:rsidRPr="0097659A">
        <w:t>3.</w:t>
      </w:r>
      <w:r w:rsidRPr="0097659A">
        <w:tab/>
        <w:t>Test raporlarının sayıları</w:t>
      </w:r>
      <w:r w:rsidR="00C639AE" w:rsidRPr="0097659A">
        <w:t>.</w:t>
      </w:r>
      <w:r w:rsidRPr="0097659A">
        <w:tab/>
      </w:r>
    </w:p>
    <w:p w14:paraId="79530827" w14:textId="77777777" w:rsidR="00A00271" w:rsidRPr="0097659A" w:rsidRDefault="00A00271" w:rsidP="00A00271">
      <w:pPr>
        <w:ind w:left="1134" w:hanging="1134"/>
      </w:pPr>
    </w:p>
    <w:p w14:paraId="50EF3E2B" w14:textId="57F8A807" w:rsidR="005906F0" w:rsidRPr="0097659A" w:rsidRDefault="005906F0" w:rsidP="00A00271">
      <w:pPr>
        <w:ind w:left="1134" w:hanging="1134"/>
      </w:pPr>
      <w:r w:rsidRPr="0097659A">
        <w:t>BÖLÜM III</w:t>
      </w:r>
    </w:p>
    <w:p w14:paraId="0530C567" w14:textId="77777777" w:rsidR="005906F0" w:rsidRPr="0097659A" w:rsidRDefault="00754D10" w:rsidP="00592AA5">
      <w:pPr>
        <w:ind w:left="1134" w:hanging="1134"/>
      </w:pPr>
      <w:r w:rsidRPr="0097659A">
        <w:t xml:space="preserve">                   </w:t>
      </w:r>
      <w:r w:rsidR="005906F0" w:rsidRPr="0097659A">
        <w:t xml:space="preserve">İmza sahibi, yukarıda belirtilen motor tipine/motor ailesine </w:t>
      </w:r>
      <w:r w:rsidR="005906F0" w:rsidRPr="0097659A">
        <w:rPr>
          <w:vertAlign w:val="superscript"/>
        </w:rPr>
        <w:t>(1)</w:t>
      </w:r>
      <w:r w:rsidR="005906F0" w:rsidRPr="0097659A">
        <w:t xml:space="preserve"> ait ekli bilgi dokümanı içindeki imalatçı açıklamasının doğruluğunu onaylar, bunun için onay kuruluşu tarafından seçilen bir veya birkaç temsili numune prototip olarak sunulmuştur ve ekli test sonuçları söz konusu motor tipi/motor ailesi için geçerlidir </w:t>
      </w:r>
      <w:r w:rsidR="005906F0" w:rsidRPr="0097659A">
        <w:rPr>
          <w:vertAlign w:val="superscript"/>
        </w:rPr>
        <w:t>(1)</w:t>
      </w:r>
      <w:r w:rsidR="005906F0" w:rsidRPr="0097659A">
        <w:t>.</w:t>
      </w:r>
    </w:p>
    <w:p w14:paraId="3B11A25C" w14:textId="73C2CA75" w:rsidR="005906F0" w:rsidRPr="0097659A" w:rsidRDefault="005906F0" w:rsidP="00592AA5">
      <w:pPr>
        <w:ind w:left="1134" w:hanging="1134"/>
      </w:pPr>
      <w:r w:rsidRPr="0097659A">
        <w:t>1.</w:t>
      </w:r>
      <w:r w:rsidRPr="0097659A">
        <w:tab/>
        <w:t xml:space="preserve">Motor tipi/motor ailesi </w:t>
      </w:r>
      <w:r w:rsidRPr="0097659A">
        <w:rPr>
          <w:vertAlign w:val="superscript"/>
        </w:rPr>
        <w:t>(1)</w:t>
      </w:r>
      <w:r w:rsidRPr="0097659A">
        <w:t>, 2016/1628/AB</w:t>
      </w:r>
      <w:r w:rsidR="00EB4AC9" w:rsidRPr="0097659A">
        <w:t xml:space="preserve"> </w:t>
      </w:r>
      <w:r w:rsidRPr="0097659A">
        <w:t>Yönetmeli</w:t>
      </w:r>
      <w:r w:rsidR="00EB4AC9" w:rsidRPr="0097659A">
        <w:t>ğinde</w:t>
      </w:r>
      <w:r w:rsidRPr="0097659A">
        <w:t xml:space="preserve"> belirtilen şartları sağlar/sağlamaz </w:t>
      </w:r>
      <w:r w:rsidRPr="0097659A">
        <w:rPr>
          <w:vertAlign w:val="superscript"/>
        </w:rPr>
        <w:t>(1)</w:t>
      </w:r>
      <w:r w:rsidRPr="0097659A">
        <w:t>.</w:t>
      </w:r>
    </w:p>
    <w:p w14:paraId="2E8E8820" w14:textId="12DDE8E9" w:rsidR="005906F0" w:rsidRPr="0097659A" w:rsidRDefault="005906F0" w:rsidP="00592AA5">
      <w:pPr>
        <w:ind w:left="1134" w:hanging="1134"/>
      </w:pPr>
      <w:r w:rsidRPr="0097659A">
        <w:t>2.</w:t>
      </w:r>
      <w:r w:rsidRPr="0097659A">
        <w:tab/>
        <w:t>Onay verildi/uzatıldı/reddedildi/geri çekildi</w:t>
      </w:r>
      <w:r w:rsidR="00C639AE" w:rsidRPr="0097659A">
        <w:t>.</w:t>
      </w:r>
      <w:r w:rsidRPr="0097659A">
        <w:rPr>
          <w:vertAlign w:val="superscript"/>
        </w:rPr>
        <w:t>(1)</w:t>
      </w:r>
    </w:p>
    <w:p w14:paraId="2D091243" w14:textId="663CF69A" w:rsidR="005906F0" w:rsidRPr="0097659A" w:rsidRDefault="005906F0" w:rsidP="00592AA5">
      <w:pPr>
        <w:ind w:left="1134" w:hanging="1134"/>
      </w:pPr>
      <w:r w:rsidRPr="0097659A">
        <w:t>3.</w:t>
      </w:r>
      <w:r w:rsidRPr="0097659A">
        <w:tab/>
        <w:t>Onay, 2016/1628/AB Yönetmeliğin</w:t>
      </w:r>
      <w:r w:rsidR="00AD7BFA" w:rsidRPr="0097659A">
        <w:t>in</w:t>
      </w:r>
      <w:r w:rsidRPr="0097659A">
        <w:t xml:space="preserve"> </w:t>
      </w:r>
      <w:r w:rsidR="002C6603" w:rsidRPr="0097659A">
        <w:t>36</w:t>
      </w:r>
      <w:r w:rsidR="00EB4AC9" w:rsidRPr="0097659A">
        <w:t xml:space="preserve"> </w:t>
      </w:r>
      <w:r w:rsidR="002C6603" w:rsidRPr="0097659A">
        <w:t>ncı</w:t>
      </w:r>
      <w:r w:rsidRPr="0097659A">
        <w:t xml:space="preserve"> </w:t>
      </w:r>
      <w:r w:rsidR="002C6603" w:rsidRPr="0097659A">
        <w:t xml:space="preserve">maddesine uygun olarak </w:t>
      </w:r>
      <w:r w:rsidRPr="0097659A">
        <w:t>verilir ve dolayısıyla onayın geçerliliği gg/aa/yyyy (3) tarihi ile sınırlıdır.</w:t>
      </w:r>
    </w:p>
    <w:p w14:paraId="500E57A0" w14:textId="77777777" w:rsidR="005906F0" w:rsidRPr="0097659A" w:rsidRDefault="005906F0" w:rsidP="00592AA5">
      <w:pPr>
        <w:ind w:left="1134" w:hanging="1134"/>
      </w:pPr>
      <w:r w:rsidRPr="0097659A">
        <w:t>4.</w:t>
      </w:r>
      <w:r w:rsidRPr="0097659A">
        <w:tab/>
        <w:t xml:space="preserve">Geçerlilik kısıtlamaları </w:t>
      </w:r>
      <w:r w:rsidRPr="0097659A">
        <w:rPr>
          <w:vertAlign w:val="superscript"/>
        </w:rPr>
        <w:t>(3) (6)</w:t>
      </w:r>
      <w:r w:rsidRPr="0097659A">
        <w:t xml:space="preserve">: </w:t>
      </w:r>
      <w:r w:rsidRPr="0097659A">
        <w:tab/>
      </w:r>
    </w:p>
    <w:p w14:paraId="5144734F" w14:textId="77777777" w:rsidR="005906F0" w:rsidRPr="0097659A" w:rsidRDefault="005906F0" w:rsidP="00592AA5">
      <w:pPr>
        <w:ind w:left="1134" w:hanging="1134"/>
      </w:pPr>
      <w:r w:rsidRPr="0097659A">
        <w:t>5.</w:t>
      </w:r>
      <w:r w:rsidRPr="0097659A">
        <w:tab/>
        <w:t xml:space="preserve">Uygulanan muafiyetler </w:t>
      </w:r>
      <w:r w:rsidRPr="0097659A">
        <w:rPr>
          <w:vertAlign w:val="superscript"/>
        </w:rPr>
        <w:t>(3) (6)</w:t>
      </w:r>
      <w:r w:rsidRPr="0097659A">
        <w:t xml:space="preserve">: </w:t>
      </w:r>
      <w:r w:rsidRPr="0097659A">
        <w:tab/>
      </w:r>
    </w:p>
    <w:p w14:paraId="4A0883E7" w14:textId="77777777" w:rsidR="005906F0" w:rsidRPr="0097659A" w:rsidRDefault="005906F0" w:rsidP="00754D10">
      <w:pPr>
        <w:ind w:left="1134"/>
      </w:pPr>
      <w:r w:rsidRPr="0097659A">
        <w:t xml:space="preserve">Yer: </w:t>
      </w:r>
      <w:r w:rsidRPr="0097659A">
        <w:tab/>
      </w:r>
    </w:p>
    <w:p w14:paraId="43B90577" w14:textId="77777777" w:rsidR="005906F0" w:rsidRPr="0097659A" w:rsidRDefault="005906F0" w:rsidP="00754D10">
      <w:pPr>
        <w:ind w:left="1134"/>
      </w:pPr>
      <w:r w:rsidRPr="0097659A">
        <w:t xml:space="preserve">Tarih: </w:t>
      </w:r>
      <w:r w:rsidRPr="0097659A">
        <w:tab/>
      </w:r>
    </w:p>
    <w:p w14:paraId="2C138A30" w14:textId="77777777" w:rsidR="005906F0" w:rsidRPr="0097659A" w:rsidRDefault="005906F0" w:rsidP="00754D10">
      <w:pPr>
        <w:ind w:left="1134"/>
      </w:pPr>
      <w:r w:rsidRPr="0097659A">
        <w:lastRenderedPageBreak/>
        <w:t xml:space="preserve">İsim ve imza (veya doğrulama verileri de dahil olmak üzere elektronik imzanın" görsel temsili): </w:t>
      </w:r>
      <w:r w:rsidRPr="0097659A">
        <w:tab/>
      </w:r>
    </w:p>
    <w:p w14:paraId="04A912C1" w14:textId="77777777" w:rsidR="005906F0" w:rsidRPr="0097659A" w:rsidRDefault="005906F0" w:rsidP="00754D10">
      <w:pPr>
        <w:ind w:left="1134"/>
      </w:pPr>
      <w:r w:rsidRPr="0097659A">
        <w:t>Ekler:</w:t>
      </w:r>
    </w:p>
    <w:p w14:paraId="65413C3F" w14:textId="51D5058B" w:rsidR="005906F0" w:rsidRPr="0097659A" w:rsidRDefault="005906F0" w:rsidP="00754D10">
      <w:pPr>
        <w:ind w:left="1134"/>
      </w:pPr>
      <w:r w:rsidRPr="0097659A">
        <w:t>Bilgi paketi</w:t>
      </w:r>
      <w:r w:rsidR="00C639AE" w:rsidRPr="0097659A">
        <w:t>.</w:t>
      </w:r>
    </w:p>
    <w:p w14:paraId="12B11754" w14:textId="74427D3C" w:rsidR="005906F0" w:rsidRPr="0097659A" w:rsidRDefault="005906F0" w:rsidP="00754D10">
      <w:pPr>
        <w:ind w:left="1134"/>
      </w:pPr>
      <w:r w:rsidRPr="0097659A">
        <w:t>Test raporları</w:t>
      </w:r>
      <w:r w:rsidR="00C639AE" w:rsidRPr="0097659A">
        <w:t>.</w:t>
      </w:r>
    </w:p>
    <w:p w14:paraId="2ED8AE35" w14:textId="5583709C" w:rsidR="005906F0" w:rsidRPr="0097659A" w:rsidRDefault="005906F0" w:rsidP="00754D10">
      <w:pPr>
        <w:ind w:left="1134"/>
      </w:pPr>
      <w:r w:rsidRPr="0097659A">
        <w:t>Yerine göre, uygunluk beyanını imzalamaya yetkili kişilerin adı ve imza örnekleri</w:t>
      </w:r>
      <w:r w:rsidR="00C639AE" w:rsidRPr="0097659A">
        <w:t>.</w:t>
      </w:r>
      <w:r w:rsidRPr="0097659A">
        <w:t xml:space="preserve"> ve şirketteki pozisyonlarına ilişkin bir beyan</w:t>
      </w:r>
      <w:r w:rsidR="00C639AE" w:rsidRPr="0097659A">
        <w:t>.</w:t>
      </w:r>
    </w:p>
    <w:p w14:paraId="49A0060A" w14:textId="2E83E258" w:rsidR="005906F0" w:rsidRPr="0097659A" w:rsidRDefault="005906F0" w:rsidP="00754D10">
      <w:pPr>
        <w:ind w:left="1134"/>
      </w:pPr>
      <w:r w:rsidRPr="0097659A">
        <w:t>Yerine göre, uygunluk beyanının doldurulmuş bir örneği</w:t>
      </w:r>
      <w:r w:rsidR="00C639AE" w:rsidRPr="0097659A">
        <w:t>.</w:t>
      </w:r>
    </w:p>
    <w:p w14:paraId="1B147EDC" w14:textId="77777777" w:rsidR="005906F0" w:rsidRPr="0097659A" w:rsidRDefault="005906F0" w:rsidP="00592AA5">
      <w:pPr>
        <w:ind w:left="1134" w:hanging="1134"/>
      </w:pPr>
      <w:r w:rsidRPr="0097659A">
        <w:t>Not:</w:t>
      </w:r>
    </w:p>
    <w:p w14:paraId="7C536D7F" w14:textId="4BCD687B" w:rsidR="001C5BD7" w:rsidRPr="0097659A" w:rsidRDefault="005906F0" w:rsidP="00754D10">
      <w:pPr>
        <w:ind w:left="1134"/>
      </w:pPr>
      <w:r w:rsidRPr="0097659A">
        <w:t>Bu örnek, bir motorun A tip onayı için 2016/1628/AB Yönetmeliğin</w:t>
      </w:r>
      <w:r w:rsidR="00AD7BFA" w:rsidRPr="0097659A">
        <w:t>in</w:t>
      </w:r>
      <w:r w:rsidRPr="0097659A">
        <w:t xml:space="preserve"> 36</w:t>
      </w:r>
      <w:r w:rsidR="00EB4AC9" w:rsidRPr="0097659A">
        <w:t xml:space="preserve"> </w:t>
      </w:r>
      <w:r w:rsidRPr="0097659A">
        <w:t xml:space="preserve">ncı maddesinin dördüncü fıkrası uyarınca yeni teknolojiler veya yeni kavramlar için bir muafiyet olarak kullanılıyorsa, sertifikanın başlığı “GEÇİCİ AB TİP ONAYI SERTİFİKASI SADECE ... </w:t>
      </w:r>
      <w:r w:rsidRPr="0097659A">
        <w:rPr>
          <w:vertAlign w:val="superscript"/>
        </w:rPr>
        <w:t>(7)</w:t>
      </w:r>
      <w:r w:rsidRPr="0097659A">
        <w:t xml:space="preserve"> TOPRAKLARINDA GEÇERLİDİR".</w:t>
      </w:r>
    </w:p>
    <w:p w14:paraId="279CAE74" w14:textId="77777777" w:rsidR="001C5BD7" w:rsidRPr="0097659A" w:rsidRDefault="001C5BD7" w:rsidP="00592AA5">
      <w:pPr>
        <w:ind w:left="1134" w:hanging="1134"/>
      </w:pPr>
    </w:p>
    <w:p w14:paraId="40DD61CC" w14:textId="77777777" w:rsidR="001C5BD7" w:rsidRPr="0097659A" w:rsidRDefault="001C5BD7" w:rsidP="00592AA5">
      <w:pPr>
        <w:ind w:left="1134" w:hanging="1134"/>
        <w:rPr>
          <w:sz w:val="18"/>
          <w:szCs w:val="18"/>
        </w:rPr>
      </w:pPr>
    </w:p>
    <w:p w14:paraId="5B24A1E9" w14:textId="691B86E6" w:rsidR="004C27F1" w:rsidRPr="0097659A" w:rsidRDefault="00A00271" w:rsidP="00592AA5">
      <w:pPr>
        <w:ind w:left="1134" w:hanging="1134"/>
        <w:jc w:val="center"/>
        <w:rPr>
          <w:b/>
        </w:rPr>
      </w:pPr>
      <w:r w:rsidRPr="0097659A">
        <w:rPr>
          <w:sz w:val="18"/>
          <w:szCs w:val="18"/>
        </w:rPr>
        <w:br w:type="page"/>
      </w:r>
      <w:r w:rsidR="004C27F1" w:rsidRPr="0097659A">
        <w:rPr>
          <w:b/>
        </w:rPr>
        <w:lastRenderedPageBreak/>
        <w:t>Zeyilname</w:t>
      </w:r>
    </w:p>
    <w:p w14:paraId="60131AD1" w14:textId="77777777" w:rsidR="00A00271" w:rsidRPr="0097659A" w:rsidRDefault="00A00271" w:rsidP="00592AA5">
      <w:pPr>
        <w:ind w:left="1134" w:hanging="1134"/>
        <w:jc w:val="center"/>
        <w:rPr>
          <w:b/>
        </w:rPr>
      </w:pPr>
    </w:p>
    <w:p w14:paraId="27645A96" w14:textId="77777777" w:rsidR="004C27F1" w:rsidRPr="0097659A" w:rsidRDefault="004C27F1" w:rsidP="00592AA5">
      <w:pPr>
        <w:ind w:left="1134" w:hanging="1134"/>
      </w:pPr>
      <w:r w:rsidRPr="0097659A">
        <w:t xml:space="preserve">AB tip onayı numarası: </w:t>
      </w:r>
      <w:r w:rsidRPr="0097659A">
        <w:tab/>
      </w:r>
    </w:p>
    <w:p w14:paraId="4FF3F865" w14:textId="77777777" w:rsidR="004C27F1" w:rsidRPr="0097659A" w:rsidRDefault="007171E0" w:rsidP="007171E0">
      <w:pPr>
        <w:ind w:left="1134" w:hanging="1134"/>
        <w:jc w:val="center"/>
        <w:rPr>
          <w:vertAlign w:val="superscript"/>
        </w:rPr>
      </w:pPr>
      <w:r w:rsidRPr="0097659A">
        <w:t xml:space="preserve">       </w:t>
      </w:r>
      <w:r w:rsidR="004C27F1" w:rsidRPr="0097659A">
        <w:t xml:space="preserve">KISIM A — MOTOR TİPİNİN/MOTOR AİLESİNİN ÖZELLİKLERİ </w:t>
      </w:r>
      <w:r w:rsidR="004C27F1" w:rsidRPr="0097659A">
        <w:rPr>
          <w:vertAlign w:val="superscript"/>
        </w:rPr>
        <w:t>(1)</w:t>
      </w:r>
    </w:p>
    <w:p w14:paraId="5D8D149B" w14:textId="77777777" w:rsidR="004C27F1" w:rsidRPr="0097659A" w:rsidRDefault="004C27F1" w:rsidP="00592AA5">
      <w:pPr>
        <w:ind w:left="1134" w:hanging="1134"/>
        <w:rPr>
          <w:vertAlign w:val="superscript"/>
        </w:rPr>
      </w:pPr>
      <w:r w:rsidRPr="0097659A">
        <w:t>2.</w:t>
      </w:r>
      <w:r w:rsidRPr="0097659A">
        <w:tab/>
        <w:t xml:space="preserve">Motor tipinin/motor ailesinin ortak tasarım parametreleri </w:t>
      </w:r>
      <w:r w:rsidRPr="0097659A">
        <w:rPr>
          <w:vertAlign w:val="superscript"/>
        </w:rPr>
        <w:t>(1)</w:t>
      </w:r>
    </w:p>
    <w:p w14:paraId="085C56F4" w14:textId="77777777" w:rsidR="004C27F1" w:rsidRPr="0097659A" w:rsidRDefault="004C27F1" w:rsidP="00592AA5">
      <w:pPr>
        <w:ind w:left="1134" w:hanging="1134"/>
      </w:pPr>
      <w:r w:rsidRPr="0097659A">
        <w:t>2.1.</w:t>
      </w:r>
      <w:r w:rsidRPr="0097659A">
        <w:tab/>
        <w:t xml:space="preserve">Yanma </w:t>
      </w:r>
      <w:r w:rsidR="00F41B30" w:rsidRPr="0097659A">
        <w:t>Çevrimi:</w:t>
      </w:r>
      <w:r w:rsidRPr="0097659A">
        <w:t xml:space="preserve"> dört zamanlı </w:t>
      </w:r>
      <w:r w:rsidR="00E24556" w:rsidRPr="0097659A">
        <w:t>çevrim</w:t>
      </w:r>
      <w:r w:rsidRPr="0097659A">
        <w:t xml:space="preserve">/iki zamanlı </w:t>
      </w:r>
      <w:r w:rsidR="00E24556" w:rsidRPr="0097659A">
        <w:t>çevrim</w:t>
      </w:r>
      <w:r w:rsidRPr="0097659A">
        <w:t>/döner/diğer: …………………………….. (</w:t>
      </w:r>
      <w:r w:rsidR="007171E0" w:rsidRPr="0097659A">
        <w:t>Açıklayınız</w:t>
      </w:r>
      <w:r w:rsidRPr="0097659A">
        <w:t xml:space="preserve">) </w:t>
      </w:r>
      <w:r w:rsidRPr="0097659A">
        <w:rPr>
          <w:vertAlign w:val="superscript"/>
        </w:rPr>
        <w:t>(1)</w:t>
      </w:r>
    </w:p>
    <w:p w14:paraId="59807D8B" w14:textId="57736D11" w:rsidR="004C27F1" w:rsidRPr="0097659A" w:rsidRDefault="004C27F1" w:rsidP="00592AA5">
      <w:pPr>
        <w:ind w:left="1134" w:hanging="1134"/>
        <w:rPr>
          <w:vertAlign w:val="superscript"/>
        </w:rPr>
      </w:pPr>
      <w:r w:rsidRPr="0097659A">
        <w:t>2.2.</w:t>
      </w:r>
      <w:r w:rsidRPr="0097659A">
        <w:tab/>
        <w:t>Ateşleme Tipi: Sıkıştırma ateşlemeli/kıvılcım ateşlemeli</w:t>
      </w:r>
      <w:r w:rsidR="00EB4AC9" w:rsidRPr="0097659A">
        <w:t>.</w:t>
      </w:r>
      <w:r w:rsidRPr="0097659A">
        <w:t xml:space="preserve"> </w:t>
      </w:r>
      <w:r w:rsidRPr="0097659A">
        <w:rPr>
          <w:vertAlign w:val="superscript"/>
        </w:rPr>
        <w:t>(1)</w:t>
      </w:r>
    </w:p>
    <w:p w14:paraId="315D3276" w14:textId="70DCA057" w:rsidR="004C27F1" w:rsidRPr="0097659A" w:rsidRDefault="004C27F1" w:rsidP="00592AA5">
      <w:pPr>
        <w:ind w:left="1134" w:hanging="1134"/>
      </w:pPr>
      <w:r w:rsidRPr="0097659A">
        <w:t>2.3.1.</w:t>
      </w:r>
      <w:r w:rsidRPr="0097659A">
        <w:tab/>
        <w:t>Silindirlerin motor bloğu içerisindeki pozisyonları: V/hizalı/radyal/diğer (açıklayınız)</w:t>
      </w:r>
      <w:r w:rsidR="00EB4AC9" w:rsidRPr="0097659A">
        <w:t>.</w:t>
      </w:r>
      <w:r w:rsidRPr="0097659A">
        <w:t xml:space="preserve"> </w:t>
      </w:r>
      <w:r w:rsidRPr="0097659A">
        <w:rPr>
          <w:vertAlign w:val="superscript"/>
        </w:rPr>
        <w:t>(1)</w:t>
      </w:r>
    </w:p>
    <w:p w14:paraId="5F65A119" w14:textId="022C198B" w:rsidR="004C27F1" w:rsidRPr="0097659A" w:rsidRDefault="004C27F1" w:rsidP="00592AA5">
      <w:pPr>
        <w:ind w:left="1134" w:hanging="1134"/>
        <w:rPr>
          <w:vertAlign w:val="superscript"/>
        </w:rPr>
      </w:pPr>
      <w:r w:rsidRPr="0097659A">
        <w:t>2.6</w:t>
      </w:r>
      <w:r w:rsidRPr="0097659A">
        <w:tab/>
        <w:t>Ana soğutma maddesi: Hava/Su/Yağ</w:t>
      </w:r>
      <w:r w:rsidR="00EB4AC9" w:rsidRPr="0097659A">
        <w:t>.</w:t>
      </w:r>
      <w:r w:rsidRPr="0097659A">
        <w:t xml:space="preserve"> </w:t>
      </w:r>
      <w:r w:rsidRPr="0097659A">
        <w:rPr>
          <w:vertAlign w:val="superscript"/>
        </w:rPr>
        <w:t>(1)</w:t>
      </w:r>
    </w:p>
    <w:p w14:paraId="58E219D1" w14:textId="30175576" w:rsidR="004C27F1" w:rsidRPr="0097659A" w:rsidRDefault="004C27F1" w:rsidP="00592AA5">
      <w:pPr>
        <w:ind w:left="1134" w:hanging="1134"/>
      </w:pPr>
      <w:r w:rsidRPr="0097659A">
        <w:t>2.7.</w:t>
      </w:r>
      <w:r w:rsidRPr="0097659A">
        <w:tab/>
        <w:t>Hava emme yöntemi: doğal emişli/basınçlı şarj/ara soğutucu ile basınçlı şarj</w:t>
      </w:r>
      <w:r w:rsidR="00EB4AC9" w:rsidRPr="0097659A">
        <w:t>.</w:t>
      </w:r>
      <w:r w:rsidRPr="0097659A">
        <w:t xml:space="preserve"> </w:t>
      </w:r>
      <w:r w:rsidRPr="0097659A">
        <w:rPr>
          <w:vertAlign w:val="superscript"/>
        </w:rPr>
        <w:t>(1)</w:t>
      </w:r>
    </w:p>
    <w:p w14:paraId="750549AE" w14:textId="222E1E29" w:rsidR="004C27F1" w:rsidRPr="0097659A" w:rsidRDefault="004C27F1" w:rsidP="00592AA5">
      <w:pPr>
        <w:ind w:left="1134" w:hanging="1134"/>
        <w:rPr>
          <w:vertAlign w:val="superscript"/>
        </w:rPr>
      </w:pPr>
      <w:r w:rsidRPr="0097659A">
        <w:t>2.8.1.</w:t>
      </w:r>
      <w:r w:rsidRPr="0097659A">
        <w:tab/>
        <w:t xml:space="preserve">Yakıt Tipleri: Dizel (karayolu dışı </w:t>
      </w:r>
      <w:r w:rsidR="007171E0" w:rsidRPr="0097659A">
        <w:t>dizel yakıtı) /</w:t>
      </w:r>
      <w:r w:rsidRPr="0097659A">
        <w:t>Tahsisli sıkıştırma ateşlemeli motorlar için etanol (ED</w:t>
      </w:r>
      <w:r w:rsidR="007171E0" w:rsidRPr="0097659A">
        <w:t>95) /</w:t>
      </w:r>
      <w:r w:rsidRPr="0097659A">
        <w:t>Benzin (E</w:t>
      </w:r>
      <w:r w:rsidR="007171E0" w:rsidRPr="0097659A">
        <w:t>10) /</w:t>
      </w:r>
      <w:r w:rsidRPr="0097659A">
        <w:t>Etanol (E</w:t>
      </w:r>
      <w:r w:rsidR="007171E0" w:rsidRPr="0097659A">
        <w:t>85) / (</w:t>
      </w:r>
      <w:r w:rsidRPr="0097659A">
        <w:t>Doğal gaz/</w:t>
      </w:r>
      <w:r w:rsidR="007171E0" w:rsidRPr="0097659A">
        <w:t>Biyometan) /</w:t>
      </w:r>
      <w:r w:rsidRPr="0097659A">
        <w:t>Sıvı Petrol Gazı (LPG)</w:t>
      </w:r>
      <w:r w:rsidR="00EB4AC9" w:rsidRPr="0097659A">
        <w:t>.</w:t>
      </w:r>
      <w:r w:rsidRPr="0097659A">
        <w:rPr>
          <w:vertAlign w:val="superscript"/>
        </w:rPr>
        <w:t>(1)</w:t>
      </w:r>
    </w:p>
    <w:p w14:paraId="66E8817C" w14:textId="5E47DED0" w:rsidR="004C27F1" w:rsidRPr="0097659A" w:rsidRDefault="004C27F1" w:rsidP="00592AA5">
      <w:pPr>
        <w:ind w:left="1134" w:hanging="1134"/>
      </w:pPr>
      <w:r w:rsidRPr="0097659A">
        <w:t>2.8.1.1.</w:t>
      </w:r>
      <w:r w:rsidRPr="0097659A">
        <w:tab/>
        <w:t xml:space="preserve">Alt Yakıt tipi (sadece Doğalgaz/Biyometan): Evrensel </w:t>
      </w:r>
      <w:r w:rsidR="007171E0" w:rsidRPr="0097659A">
        <w:t>yakıt-</w:t>
      </w:r>
      <w:r w:rsidRPr="0097659A">
        <w:t xml:space="preserve"> yüksek kalorili yakıt (H-gaz) ve düşük kalorili yakıt (L-</w:t>
      </w:r>
      <w:r w:rsidR="007171E0" w:rsidRPr="0097659A">
        <w:t>gaz) /</w:t>
      </w:r>
      <w:r w:rsidRPr="0097659A">
        <w:t xml:space="preserve">Sınırlı </w:t>
      </w:r>
      <w:r w:rsidR="007171E0" w:rsidRPr="0097659A">
        <w:t>yakıt-</w:t>
      </w:r>
      <w:r w:rsidRPr="0097659A">
        <w:t xml:space="preserve"> yüksek kalorili yakıt (H-</w:t>
      </w:r>
      <w:r w:rsidR="007171E0" w:rsidRPr="0097659A">
        <w:t>gaz) /</w:t>
      </w:r>
      <w:r w:rsidRPr="0097659A">
        <w:t xml:space="preserve">Sınırlı </w:t>
      </w:r>
      <w:r w:rsidR="007171E0" w:rsidRPr="0097659A">
        <w:t>yakıt-</w:t>
      </w:r>
      <w:r w:rsidRPr="0097659A">
        <w:t xml:space="preserve"> düşük kalorili yakıt (L-</w:t>
      </w:r>
      <w:r w:rsidR="007171E0" w:rsidRPr="0097659A">
        <w:t>gaz) /</w:t>
      </w:r>
      <w:r w:rsidRPr="0097659A">
        <w:t>Yakıta özgü (LNG)</w:t>
      </w:r>
    </w:p>
    <w:p w14:paraId="00BC53D5" w14:textId="0A3665E3" w:rsidR="004C27F1" w:rsidRPr="0097659A" w:rsidRDefault="004C27F1" w:rsidP="00592AA5">
      <w:pPr>
        <w:ind w:left="1134" w:hanging="1134"/>
        <w:rPr>
          <w:vertAlign w:val="superscript"/>
        </w:rPr>
      </w:pPr>
      <w:r w:rsidRPr="0097659A">
        <w:t>2.8.2.</w:t>
      </w:r>
      <w:r w:rsidRPr="0097659A">
        <w:tab/>
        <w:t xml:space="preserve">Yakıt ikmal düzenlemesi: Sadece sıvı yakıt/Sadece gaz yakıt/İki yakıt tip 1A/İki yakıt tip 1B/İki yakıt tip 2A/İki yakıt tip 2B/İki yakıt tip 3B </w:t>
      </w:r>
      <w:r w:rsidR="00EB4AC9" w:rsidRPr="0097659A">
        <w:t>.</w:t>
      </w:r>
      <w:r w:rsidRPr="0097659A">
        <w:rPr>
          <w:vertAlign w:val="superscript"/>
        </w:rPr>
        <w:t>(1)</w:t>
      </w:r>
    </w:p>
    <w:p w14:paraId="53E8C76D" w14:textId="063BBC30" w:rsidR="004C27F1" w:rsidRPr="0097659A" w:rsidRDefault="004C27F1" w:rsidP="00592AA5">
      <w:pPr>
        <w:ind w:left="1134" w:hanging="1134"/>
      </w:pPr>
      <w:r w:rsidRPr="0097659A">
        <w:t>2.8.3.</w:t>
      </w:r>
      <w:r w:rsidRPr="0097659A">
        <w:tab/>
        <w:t>İmalatçı tarafından, 2017/654/AB Tebliğin</w:t>
      </w:r>
      <w:r w:rsidR="0038445D" w:rsidRPr="0097659A">
        <w:t>in</w:t>
      </w:r>
      <w:r w:rsidRPr="0097659A">
        <w:t xml:space="preserve"> </w:t>
      </w:r>
      <w:r w:rsidR="007171E0" w:rsidRPr="0097659A">
        <w:t xml:space="preserve">I’inci </w:t>
      </w:r>
      <w:r w:rsidR="0038445D" w:rsidRPr="0097659A">
        <w:t>E</w:t>
      </w:r>
      <w:r w:rsidR="007171E0" w:rsidRPr="0097659A">
        <w:t>kinin</w:t>
      </w:r>
      <w:r w:rsidRPr="0097659A">
        <w:t xml:space="preserve"> 1. bendi uyarınca belirtilen, motor tarafından kullanılmaya uygun ek yakıtların listesi (tanınmış standart veya şartnameye atıfta bulunun)</w:t>
      </w:r>
      <w:r w:rsidR="00EB4AC9" w:rsidRPr="0097659A">
        <w:t>.</w:t>
      </w:r>
      <w:r w:rsidRPr="0097659A">
        <w:tab/>
      </w:r>
    </w:p>
    <w:p w14:paraId="24379185" w14:textId="759C148F" w:rsidR="004C27F1" w:rsidRPr="0097659A" w:rsidRDefault="004C27F1" w:rsidP="00592AA5">
      <w:pPr>
        <w:ind w:left="1134" w:hanging="1134"/>
        <w:rPr>
          <w:vertAlign w:val="superscript"/>
        </w:rPr>
      </w:pPr>
      <w:r w:rsidRPr="0097659A">
        <w:t>2.8.4.</w:t>
      </w:r>
      <w:r w:rsidRPr="0097659A">
        <w:tab/>
        <w:t>Yakıta yağlayıcı madde eklenmiş: Evet/Hayır</w:t>
      </w:r>
      <w:r w:rsidR="00EB4AC9" w:rsidRPr="0097659A">
        <w:t>.</w:t>
      </w:r>
      <w:r w:rsidRPr="0097659A">
        <w:t xml:space="preserve"> </w:t>
      </w:r>
      <w:r w:rsidRPr="0097659A">
        <w:rPr>
          <w:vertAlign w:val="superscript"/>
        </w:rPr>
        <w:t>(1)</w:t>
      </w:r>
    </w:p>
    <w:p w14:paraId="02D64FFF" w14:textId="7FCDB9CA" w:rsidR="004C27F1" w:rsidRPr="0097659A" w:rsidRDefault="004C27F1" w:rsidP="00592AA5">
      <w:pPr>
        <w:ind w:left="1134" w:hanging="1134"/>
      </w:pPr>
      <w:r w:rsidRPr="0097659A">
        <w:t>2.8.5.</w:t>
      </w:r>
      <w:r w:rsidRPr="0097659A">
        <w:tab/>
        <w:t>Yakıt besleme tipi: Pompa (yüksek basınç) hattı ve enjektör/sıralı pompa veya dağıtıcı pompa/Birim enjektör/Ortak rampalı/</w:t>
      </w:r>
      <w:r w:rsidR="007171E0" w:rsidRPr="0097659A">
        <w:t>Karbüratör) /</w:t>
      </w:r>
      <w:r w:rsidRPr="0097659A">
        <w:t>port enjektör/doğrudan enjektör/Karıştırma birimi/diğer (belirtiniz)</w:t>
      </w:r>
      <w:r w:rsidR="00EB4AC9" w:rsidRPr="0097659A">
        <w:t>.</w:t>
      </w:r>
      <w:r w:rsidRPr="0097659A">
        <w:t xml:space="preserve"> (1)</w:t>
      </w:r>
    </w:p>
    <w:p w14:paraId="72C79159" w14:textId="125D86BA" w:rsidR="004C27F1" w:rsidRPr="0097659A" w:rsidRDefault="004C27F1" w:rsidP="00592AA5">
      <w:pPr>
        <w:ind w:left="1134" w:hanging="1134"/>
        <w:rPr>
          <w:vertAlign w:val="superscript"/>
        </w:rPr>
      </w:pPr>
      <w:r w:rsidRPr="0097659A">
        <w:t>2.9.</w:t>
      </w:r>
      <w:r w:rsidRPr="0097659A">
        <w:tab/>
        <w:t>Motor yönetim sistemleri: mekanik/elektronik kontrol stratejisi</w:t>
      </w:r>
      <w:r w:rsidR="00EB4AC9" w:rsidRPr="0097659A">
        <w:t>.</w:t>
      </w:r>
      <w:r w:rsidRPr="0097659A">
        <w:t xml:space="preserve"> </w:t>
      </w:r>
      <w:r w:rsidRPr="0097659A">
        <w:rPr>
          <w:vertAlign w:val="superscript"/>
        </w:rPr>
        <w:t>(1)</w:t>
      </w:r>
    </w:p>
    <w:p w14:paraId="6D1FE783" w14:textId="2906494A" w:rsidR="004C27F1" w:rsidRPr="0097659A" w:rsidRDefault="004C27F1" w:rsidP="00592AA5">
      <w:pPr>
        <w:ind w:left="1134" w:hanging="1134"/>
        <w:rPr>
          <w:vertAlign w:val="superscript"/>
        </w:rPr>
      </w:pPr>
      <w:r w:rsidRPr="0097659A">
        <w:t>2.10.</w:t>
      </w:r>
      <w:r w:rsidRPr="0097659A">
        <w:tab/>
        <w:t>Çeşitli cihazlar: Evet/Hayır</w:t>
      </w:r>
      <w:r w:rsidR="00EB4AC9" w:rsidRPr="0097659A">
        <w:t>.</w:t>
      </w:r>
      <w:r w:rsidRPr="0097659A">
        <w:t xml:space="preserve"> </w:t>
      </w:r>
      <w:r w:rsidRPr="0097659A">
        <w:rPr>
          <w:vertAlign w:val="superscript"/>
        </w:rPr>
        <w:t>(1)</w:t>
      </w:r>
    </w:p>
    <w:p w14:paraId="7C0177CF" w14:textId="71366CCD" w:rsidR="004C27F1" w:rsidRPr="0097659A" w:rsidRDefault="004C27F1" w:rsidP="00592AA5">
      <w:pPr>
        <w:ind w:left="1134" w:hanging="1134"/>
        <w:rPr>
          <w:vertAlign w:val="superscript"/>
        </w:rPr>
      </w:pPr>
      <w:r w:rsidRPr="0097659A">
        <w:t>2.10.1.</w:t>
      </w:r>
      <w:r w:rsidRPr="0097659A">
        <w:tab/>
        <w:t>Egzoz gazı devridaimi (EGR): Evet/Hayır</w:t>
      </w:r>
      <w:r w:rsidR="00EB4AC9" w:rsidRPr="0097659A">
        <w:t>.</w:t>
      </w:r>
      <w:r w:rsidRPr="0097659A">
        <w:t xml:space="preserve"> </w:t>
      </w:r>
      <w:r w:rsidRPr="0097659A">
        <w:rPr>
          <w:vertAlign w:val="superscript"/>
        </w:rPr>
        <w:t>(1)</w:t>
      </w:r>
    </w:p>
    <w:p w14:paraId="5F5E3DB4" w14:textId="4FF8FB45" w:rsidR="004C27F1" w:rsidRPr="0097659A" w:rsidRDefault="004C27F1" w:rsidP="00592AA5">
      <w:pPr>
        <w:ind w:left="1134" w:hanging="1134"/>
        <w:rPr>
          <w:vertAlign w:val="superscript"/>
        </w:rPr>
      </w:pPr>
      <w:r w:rsidRPr="0097659A">
        <w:t>2.10.2.</w:t>
      </w:r>
      <w:r w:rsidRPr="0097659A">
        <w:tab/>
        <w:t>Su püskürtme: Evet/Hayır</w:t>
      </w:r>
      <w:r w:rsidR="00EB4AC9" w:rsidRPr="0097659A">
        <w:t>.</w:t>
      </w:r>
      <w:r w:rsidRPr="0097659A">
        <w:t xml:space="preserve"> </w:t>
      </w:r>
      <w:r w:rsidRPr="0097659A">
        <w:rPr>
          <w:vertAlign w:val="superscript"/>
        </w:rPr>
        <w:t>(1)</w:t>
      </w:r>
    </w:p>
    <w:p w14:paraId="3D7205D2" w14:textId="1DCC5737" w:rsidR="004C27F1" w:rsidRPr="0097659A" w:rsidRDefault="004C27F1" w:rsidP="00592AA5">
      <w:pPr>
        <w:ind w:left="1134" w:hanging="1134"/>
        <w:rPr>
          <w:vertAlign w:val="superscript"/>
        </w:rPr>
      </w:pPr>
      <w:r w:rsidRPr="0097659A">
        <w:t>2.10.3.</w:t>
      </w:r>
      <w:r w:rsidRPr="0097659A">
        <w:tab/>
        <w:t>Hava püskürtme: Evet/Hayır</w:t>
      </w:r>
      <w:r w:rsidR="00EB4AC9" w:rsidRPr="0097659A">
        <w:t>.</w:t>
      </w:r>
      <w:r w:rsidRPr="0097659A">
        <w:t xml:space="preserve"> </w:t>
      </w:r>
      <w:r w:rsidRPr="0097659A">
        <w:rPr>
          <w:vertAlign w:val="superscript"/>
        </w:rPr>
        <w:t>(1)</w:t>
      </w:r>
    </w:p>
    <w:p w14:paraId="5A56248D" w14:textId="3CAF431F" w:rsidR="004C27F1" w:rsidRPr="0097659A" w:rsidRDefault="004C27F1" w:rsidP="00592AA5">
      <w:pPr>
        <w:ind w:left="1134" w:hanging="1134"/>
      </w:pPr>
      <w:r w:rsidRPr="0097659A">
        <w:t>2.10.4.</w:t>
      </w:r>
      <w:r w:rsidRPr="0097659A">
        <w:tab/>
        <w:t>Diğerleri (belirtin)</w:t>
      </w:r>
      <w:r w:rsidR="00EB4AC9" w:rsidRPr="0097659A">
        <w:t>.</w:t>
      </w:r>
      <w:r w:rsidRPr="0097659A">
        <w:t xml:space="preserve"> </w:t>
      </w:r>
      <w:r w:rsidRPr="0097659A">
        <w:tab/>
      </w:r>
    </w:p>
    <w:p w14:paraId="35C51834" w14:textId="3C4A26B7" w:rsidR="004C27F1" w:rsidRPr="0097659A" w:rsidRDefault="004C27F1" w:rsidP="00592AA5">
      <w:pPr>
        <w:ind w:left="1134" w:hanging="1134"/>
      </w:pPr>
      <w:r w:rsidRPr="0097659A">
        <w:t>2.11.</w:t>
      </w:r>
      <w:r w:rsidRPr="0097659A">
        <w:tab/>
        <w:t xml:space="preserve">Egzoz </w:t>
      </w:r>
      <w:r w:rsidR="007171E0" w:rsidRPr="0097659A">
        <w:t>arıtma sistemi</w:t>
      </w:r>
      <w:r w:rsidRPr="0097659A">
        <w:t>: Evet/Hayır</w:t>
      </w:r>
      <w:r w:rsidR="00EB4AC9" w:rsidRPr="0097659A">
        <w:t>.</w:t>
      </w:r>
      <w:r w:rsidRPr="0097659A">
        <w:t xml:space="preserve"> </w:t>
      </w:r>
      <w:r w:rsidRPr="0097659A">
        <w:rPr>
          <w:vertAlign w:val="superscript"/>
        </w:rPr>
        <w:t>(1)</w:t>
      </w:r>
    </w:p>
    <w:p w14:paraId="653E5AB4" w14:textId="03BC039D" w:rsidR="004C27F1" w:rsidRPr="0097659A" w:rsidRDefault="004C27F1" w:rsidP="00592AA5">
      <w:pPr>
        <w:ind w:left="1134" w:hanging="1134"/>
        <w:rPr>
          <w:vertAlign w:val="superscript"/>
        </w:rPr>
      </w:pPr>
      <w:r w:rsidRPr="0097659A">
        <w:t>2.11.1.</w:t>
      </w:r>
      <w:r w:rsidRPr="0097659A">
        <w:tab/>
        <w:t>Oksidasyon katalizörü: Evet/Hayır</w:t>
      </w:r>
      <w:r w:rsidR="00EB4AC9" w:rsidRPr="0097659A">
        <w:t>.</w:t>
      </w:r>
      <w:r w:rsidRPr="0097659A">
        <w:t xml:space="preserve"> </w:t>
      </w:r>
      <w:r w:rsidRPr="0097659A">
        <w:rPr>
          <w:vertAlign w:val="superscript"/>
        </w:rPr>
        <w:t>(1)</w:t>
      </w:r>
    </w:p>
    <w:p w14:paraId="242AA719" w14:textId="5EE35C4D" w:rsidR="001C5BD7" w:rsidRPr="0097659A" w:rsidRDefault="004C27F1" w:rsidP="00592AA5">
      <w:pPr>
        <w:ind w:left="1134" w:hanging="1134"/>
        <w:rPr>
          <w:vertAlign w:val="superscript"/>
        </w:rPr>
      </w:pPr>
      <w:r w:rsidRPr="0097659A">
        <w:t>2.11.2.</w:t>
      </w:r>
      <w:r w:rsidRPr="0097659A">
        <w:tab/>
        <w:t>Seçici NO</w:t>
      </w:r>
      <w:r w:rsidRPr="0097659A">
        <w:rPr>
          <w:vertAlign w:val="subscript"/>
        </w:rPr>
        <w:t>x</w:t>
      </w:r>
      <w:r w:rsidRPr="0097659A">
        <w:t xml:space="preserve"> indirgemeli DeNOx sistemi (indirgeyici ajan eklenmesi): Evet/Hayır</w:t>
      </w:r>
      <w:r w:rsidR="00EB4AC9" w:rsidRPr="0097659A">
        <w:t>.</w:t>
      </w:r>
      <w:r w:rsidRPr="0097659A">
        <w:t xml:space="preserve"> </w:t>
      </w:r>
      <w:r w:rsidRPr="0097659A">
        <w:rPr>
          <w:vertAlign w:val="superscript"/>
        </w:rPr>
        <w:t>(1)</w:t>
      </w:r>
    </w:p>
    <w:p w14:paraId="13593FA7" w14:textId="5358CDA3" w:rsidR="004C27F1" w:rsidRPr="0097659A" w:rsidRDefault="004C27F1" w:rsidP="00592AA5">
      <w:pPr>
        <w:ind w:left="1134" w:hanging="1134"/>
        <w:rPr>
          <w:vertAlign w:val="superscript"/>
        </w:rPr>
      </w:pPr>
      <w:r w:rsidRPr="0097659A">
        <w:t>2.11.3.</w:t>
      </w:r>
      <w:r w:rsidRPr="0097659A">
        <w:tab/>
        <w:t>Diğer DeNO</w:t>
      </w:r>
      <w:r w:rsidRPr="0097659A">
        <w:rPr>
          <w:vertAlign w:val="subscript"/>
        </w:rPr>
        <w:t>x</w:t>
      </w:r>
      <w:r w:rsidRPr="0097659A">
        <w:t xml:space="preserve"> sistemleri: Evet/Hayır</w:t>
      </w:r>
      <w:r w:rsidR="00EB4AC9" w:rsidRPr="0097659A">
        <w:t>.</w:t>
      </w:r>
      <w:r w:rsidRPr="0097659A">
        <w:t xml:space="preserve"> </w:t>
      </w:r>
      <w:r w:rsidRPr="0097659A">
        <w:rPr>
          <w:vertAlign w:val="superscript"/>
        </w:rPr>
        <w:t>(1)</w:t>
      </w:r>
    </w:p>
    <w:p w14:paraId="61EBADC7" w14:textId="10D5D3FD" w:rsidR="004C27F1" w:rsidRPr="0097659A" w:rsidRDefault="004C27F1" w:rsidP="00592AA5">
      <w:pPr>
        <w:ind w:left="1134" w:hanging="1134"/>
        <w:rPr>
          <w:vertAlign w:val="superscript"/>
        </w:rPr>
      </w:pPr>
      <w:r w:rsidRPr="0097659A">
        <w:t>2.11.4.</w:t>
      </w:r>
      <w:r w:rsidRPr="0097659A">
        <w:tab/>
        <w:t>Oksidasyon ve NO</w:t>
      </w:r>
      <w:r w:rsidRPr="0097659A">
        <w:rPr>
          <w:vertAlign w:val="subscript"/>
        </w:rPr>
        <w:t>x</w:t>
      </w:r>
      <w:r w:rsidRPr="0097659A">
        <w:t xml:space="preserve"> indirgemeyi birleştiren üç yollu katalizör: Evet/Hayır</w:t>
      </w:r>
      <w:r w:rsidR="00EB4AC9" w:rsidRPr="0097659A">
        <w:t>.</w:t>
      </w:r>
      <w:r w:rsidRPr="0097659A">
        <w:t xml:space="preserve"> </w:t>
      </w:r>
      <w:r w:rsidRPr="0097659A">
        <w:rPr>
          <w:vertAlign w:val="superscript"/>
        </w:rPr>
        <w:t>(1)</w:t>
      </w:r>
    </w:p>
    <w:p w14:paraId="29768968" w14:textId="7632485B" w:rsidR="004C27F1" w:rsidRPr="0097659A" w:rsidRDefault="004C27F1" w:rsidP="00592AA5">
      <w:pPr>
        <w:ind w:left="1134" w:hanging="1134"/>
        <w:rPr>
          <w:vertAlign w:val="superscript"/>
        </w:rPr>
      </w:pPr>
      <w:r w:rsidRPr="0097659A">
        <w:t>2.11.5.</w:t>
      </w:r>
      <w:r w:rsidRPr="0097659A">
        <w:tab/>
        <w:t xml:space="preserve">Pasif rejenerasyonlu partikül </w:t>
      </w:r>
      <w:r w:rsidR="007171E0" w:rsidRPr="0097659A">
        <w:t>arıtma sistemi</w:t>
      </w:r>
      <w:r w:rsidRPr="0097659A">
        <w:t>: Evet/Hayır</w:t>
      </w:r>
      <w:r w:rsidR="00EB4AC9" w:rsidRPr="0097659A">
        <w:t>.</w:t>
      </w:r>
      <w:r w:rsidRPr="0097659A">
        <w:t xml:space="preserve"> </w:t>
      </w:r>
      <w:r w:rsidRPr="0097659A">
        <w:rPr>
          <w:vertAlign w:val="superscript"/>
        </w:rPr>
        <w:t>(1)</w:t>
      </w:r>
    </w:p>
    <w:p w14:paraId="438213A7" w14:textId="020EB4C9" w:rsidR="004C27F1" w:rsidRPr="0097659A" w:rsidRDefault="004C27F1" w:rsidP="00592AA5">
      <w:pPr>
        <w:ind w:left="1134" w:hanging="1134"/>
        <w:rPr>
          <w:vertAlign w:val="superscript"/>
        </w:rPr>
      </w:pPr>
      <w:r w:rsidRPr="0097659A">
        <w:t>2.11.6.</w:t>
      </w:r>
      <w:r w:rsidRPr="0097659A">
        <w:tab/>
        <w:t xml:space="preserve">Aktif rejenerasyonlu partikül </w:t>
      </w:r>
      <w:r w:rsidR="007171E0" w:rsidRPr="0097659A">
        <w:t>arıtma sistemi</w:t>
      </w:r>
      <w:r w:rsidRPr="0097659A">
        <w:t>: Evet/Hayır</w:t>
      </w:r>
      <w:r w:rsidR="00EB4AC9" w:rsidRPr="0097659A">
        <w:t>.</w:t>
      </w:r>
      <w:r w:rsidRPr="0097659A">
        <w:t xml:space="preserve"> </w:t>
      </w:r>
      <w:r w:rsidRPr="0097659A">
        <w:rPr>
          <w:vertAlign w:val="superscript"/>
        </w:rPr>
        <w:t>(1)</w:t>
      </w:r>
    </w:p>
    <w:p w14:paraId="7038C256" w14:textId="093A41E3" w:rsidR="004C27F1" w:rsidRPr="0097659A" w:rsidRDefault="004C27F1" w:rsidP="00592AA5">
      <w:pPr>
        <w:ind w:left="1134" w:hanging="1134"/>
        <w:rPr>
          <w:vertAlign w:val="superscript"/>
        </w:rPr>
      </w:pPr>
      <w:r w:rsidRPr="0097659A">
        <w:t>2.11.7.</w:t>
      </w:r>
      <w:r w:rsidRPr="0097659A">
        <w:tab/>
        <w:t xml:space="preserve">Diğer partikül </w:t>
      </w:r>
      <w:r w:rsidR="007171E0" w:rsidRPr="0097659A">
        <w:t>arıtma sistemleri</w:t>
      </w:r>
      <w:r w:rsidRPr="0097659A">
        <w:t>: Evet/Hayır</w:t>
      </w:r>
      <w:r w:rsidR="00EB4AC9" w:rsidRPr="0097659A">
        <w:t>.</w:t>
      </w:r>
      <w:r w:rsidRPr="0097659A">
        <w:t xml:space="preserve"> </w:t>
      </w:r>
      <w:r w:rsidRPr="0097659A">
        <w:rPr>
          <w:vertAlign w:val="superscript"/>
        </w:rPr>
        <w:t>(1)</w:t>
      </w:r>
    </w:p>
    <w:p w14:paraId="4C8440D2" w14:textId="2AAED341" w:rsidR="004C27F1" w:rsidRPr="0097659A" w:rsidRDefault="004C27F1" w:rsidP="00592AA5">
      <w:pPr>
        <w:ind w:left="1134" w:hanging="1134"/>
      </w:pPr>
      <w:r w:rsidRPr="0097659A">
        <w:t>2.11.8.</w:t>
      </w:r>
      <w:r w:rsidRPr="0097659A">
        <w:tab/>
        <w:t xml:space="preserve">Diğer </w:t>
      </w:r>
      <w:r w:rsidR="007171E0" w:rsidRPr="0097659A">
        <w:t>arıtma cihazları</w:t>
      </w:r>
      <w:r w:rsidRPr="0097659A">
        <w:t xml:space="preserve"> (belirtiniz)</w:t>
      </w:r>
      <w:r w:rsidR="00EB4AC9" w:rsidRPr="0097659A">
        <w:t>.</w:t>
      </w:r>
      <w:r w:rsidRPr="0097659A">
        <w:t xml:space="preserve"> </w:t>
      </w:r>
    </w:p>
    <w:p w14:paraId="08B7A191" w14:textId="0FEB3A09" w:rsidR="004C27F1" w:rsidRPr="0097659A" w:rsidRDefault="004C27F1" w:rsidP="00592AA5">
      <w:pPr>
        <w:ind w:left="1134" w:hanging="1134"/>
      </w:pPr>
      <w:r w:rsidRPr="0097659A">
        <w:t>2.11.9.</w:t>
      </w:r>
      <w:r w:rsidRPr="0097659A">
        <w:tab/>
        <w:t>Emisyonlar üzerinde güçlü etkisi olan diğer cihazlar veya özellikler (belirtiniz)</w:t>
      </w:r>
      <w:r w:rsidR="00EB4AC9" w:rsidRPr="0097659A">
        <w:t>.</w:t>
      </w:r>
      <w:r w:rsidRPr="0097659A">
        <w:t xml:space="preserve"> </w:t>
      </w:r>
    </w:p>
    <w:p w14:paraId="07BDF306" w14:textId="148F235C" w:rsidR="001C5BD7" w:rsidRPr="0097659A" w:rsidRDefault="004C27F1" w:rsidP="00592AA5">
      <w:pPr>
        <w:ind w:left="1134" w:hanging="1134"/>
      </w:pPr>
      <w:r w:rsidRPr="0097659A">
        <w:t>3.</w:t>
      </w:r>
      <w:r w:rsidRPr="0097659A">
        <w:tab/>
        <w:t>Motor ti̇pleri̇ne ai̇t önemli̇ karakteri̇sti̇k özelli̇kler</w:t>
      </w:r>
    </w:p>
    <w:p w14:paraId="1D20DB43" w14:textId="77777777" w:rsidR="001C5BD7" w:rsidRPr="0097659A" w:rsidRDefault="001C5BD7" w:rsidP="00592AA5">
      <w:pPr>
        <w:ind w:left="1134" w:hanging="1134"/>
      </w:pPr>
    </w:p>
    <w:p w14:paraId="34565049" w14:textId="77777777" w:rsidR="004C27F1" w:rsidRPr="0097659A" w:rsidRDefault="004C27F1" w:rsidP="00592AA5">
      <w:pPr>
        <w:ind w:left="1134" w:hanging="1134"/>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061"/>
        <w:gridCol w:w="2726"/>
        <w:gridCol w:w="1325"/>
        <w:gridCol w:w="854"/>
        <w:gridCol w:w="850"/>
        <w:gridCol w:w="883"/>
      </w:tblGrid>
      <w:tr w:rsidR="00062639" w:rsidRPr="0097659A" w14:paraId="58D54EC6" w14:textId="77777777" w:rsidTr="00A00271">
        <w:trPr>
          <w:trHeight w:hRule="exact" w:val="872"/>
        </w:trPr>
        <w:tc>
          <w:tcPr>
            <w:tcW w:w="1061" w:type="dxa"/>
            <w:shd w:val="clear" w:color="auto" w:fill="auto"/>
            <w:vAlign w:val="center"/>
          </w:tcPr>
          <w:p w14:paraId="77347F45" w14:textId="77777777" w:rsidR="004C27F1" w:rsidRPr="0097659A" w:rsidRDefault="004C27F1" w:rsidP="00A00271">
            <w:pPr>
              <w:pStyle w:val="Gvdemetni0"/>
              <w:shd w:val="clear" w:color="auto" w:fill="auto"/>
              <w:spacing w:line="240" w:lineRule="auto"/>
              <w:ind w:left="1134" w:hanging="1134"/>
              <w:rPr>
                <w:sz w:val="18"/>
                <w:szCs w:val="18"/>
              </w:rPr>
            </w:pPr>
            <w:r w:rsidRPr="0097659A">
              <w:rPr>
                <w:sz w:val="18"/>
                <w:szCs w:val="18"/>
              </w:rPr>
              <w:t>Madde Numarası</w:t>
            </w:r>
          </w:p>
        </w:tc>
        <w:tc>
          <w:tcPr>
            <w:tcW w:w="2726" w:type="dxa"/>
            <w:shd w:val="clear" w:color="auto" w:fill="auto"/>
            <w:vAlign w:val="center"/>
          </w:tcPr>
          <w:p w14:paraId="34036DAF" w14:textId="77777777" w:rsidR="004C27F1" w:rsidRPr="0097659A" w:rsidRDefault="004C27F1" w:rsidP="00592AA5">
            <w:pPr>
              <w:pStyle w:val="Gvdemetni0"/>
              <w:shd w:val="clear" w:color="auto" w:fill="auto"/>
              <w:spacing w:line="240" w:lineRule="auto"/>
              <w:ind w:left="1134" w:hanging="1134"/>
              <w:rPr>
                <w:sz w:val="18"/>
                <w:szCs w:val="18"/>
              </w:rPr>
            </w:pPr>
            <w:r w:rsidRPr="0097659A">
              <w:rPr>
                <w:sz w:val="18"/>
                <w:szCs w:val="18"/>
              </w:rPr>
              <w:t>Madde Açıklaması</w:t>
            </w:r>
          </w:p>
        </w:tc>
        <w:tc>
          <w:tcPr>
            <w:tcW w:w="1325" w:type="dxa"/>
            <w:shd w:val="clear" w:color="auto" w:fill="auto"/>
            <w:vAlign w:val="center"/>
          </w:tcPr>
          <w:p w14:paraId="0293908B" w14:textId="77777777" w:rsidR="004C27F1" w:rsidRPr="0097659A" w:rsidRDefault="004C27F1" w:rsidP="007171E0">
            <w:pPr>
              <w:pStyle w:val="Gvdemetni0"/>
              <w:shd w:val="clear" w:color="auto" w:fill="auto"/>
              <w:spacing w:line="240" w:lineRule="auto"/>
              <w:ind w:firstLine="0"/>
              <w:rPr>
                <w:sz w:val="18"/>
                <w:szCs w:val="18"/>
              </w:rPr>
            </w:pPr>
            <w:r w:rsidRPr="0097659A">
              <w:rPr>
                <w:sz w:val="18"/>
                <w:szCs w:val="18"/>
              </w:rPr>
              <w:t>Ana Motor / Motor tipi</w:t>
            </w:r>
          </w:p>
        </w:tc>
        <w:tc>
          <w:tcPr>
            <w:tcW w:w="2587" w:type="dxa"/>
            <w:gridSpan w:val="3"/>
            <w:shd w:val="clear" w:color="auto" w:fill="auto"/>
            <w:vAlign w:val="center"/>
          </w:tcPr>
          <w:p w14:paraId="721CE049" w14:textId="77777777" w:rsidR="004C27F1" w:rsidRPr="0097659A" w:rsidRDefault="004C27F1" w:rsidP="00592AA5">
            <w:pPr>
              <w:pStyle w:val="Gvdemetni0"/>
              <w:shd w:val="clear" w:color="auto" w:fill="auto"/>
              <w:spacing w:line="240" w:lineRule="auto"/>
              <w:ind w:left="1134" w:hanging="1134"/>
              <w:rPr>
                <w:sz w:val="18"/>
                <w:szCs w:val="18"/>
              </w:rPr>
            </w:pPr>
            <w:r w:rsidRPr="0097659A">
              <w:rPr>
                <w:sz w:val="18"/>
                <w:szCs w:val="18"/>
              </w:rPr>
              <w:t>Aile içindeki motor tipleri (varsa)</w:t>
            </w:r>
          </w:p>
        </w:tc>
      </w:tr>
      <w:tr w:rsidR="00062639" w:rsidRPr="0097659A" w14:paraId="6F23C2FF" w14:textId="77777777" w:rsidTr="003937BF">
        <w:trPr>
          <w:trHeight w:hRule="exact" w:val="562"/>
        </w:trPr>
        <w:tc>
          <w:tcPr>
            <w:tcW w:w="1061" w:type="dxa"/>
            <w:shd w:val="clear" w:color="auto" w:fill="auto"/>
            <w:vAlign w:val="center"/>
          </w:tcPr>
          <w:p w14:paraId="0A3BF53F" w14:textId="77777777" w:rsidR="004C27F1" w:rsidRPr="0097659A" w:rsidRDefault="004C27F1" w:rsidP="00592AA5">
            <w:pPr>
              <w:ind w:left="1134" w:hanging="1134"/>
              <w:jc w:val="left"/>
              <w:rPr>
                <w:b/>
                <w:sz w:val="18"/>
                <w:szCs w:val="18"/>
              </w:rPr>
            </w:pPr>
            <w:r w:rsidRPr="0097659A">
              <w:rPr>
                <w:rStyle w:val="Gvdemetni77ptKalnDeil0ptbolukbraklyor"/>
                <w:b w:val="0"/>
                <w:color w:val="auto"/>
                <w:sz w:val="18"/>
                <w:szCs w:val="18"/>
                <w:lang w:val="tr-TR"/>
              </w:rPr>
              <w:t>3.1.1.</w:t>
            </w:r>
          </w:p>
        </w:tc>
        <w:tc>
          <w:tcPr>
            <w:tcW w:w="2726" w:type="dxa"/>
            <w:shd w:val="clear" w:color="auto" w:fill="auto"/>
            <w:vAlign w:val="center"/>
          </w:tcPr>
          <w:p w14:paraId="393C3A45" w14:textId="77777777" w:rsidR="004C27F1" w:rsidRPr="0097659A" w:rsidRDefault="004C27F1" w:rsidP="00592AA5">
            <w:pPr>
              <w:pStyle w:val="Gvdemetni0"/>
              <w:shd w:val="clear" w:color="auto" w:fill="auto"/>
              <w:spacing w:line="240" w:lineRule="auto"/>
              <w:ind w:left="1134" w:right="81" w:hanging="1134"/>
              <w:jc w:val="both"/>
              <w:rPr>
                <w:sz w:val="18"/>
                <w:szCs w:val="18"/>
              </w:rPr>
            </w:pPr>
            <w:r w:rsidRPr="0097659A">
              <w:rPr>
                <w:sz w:val="18"/>
                <w:szCs w:val="18"/>
              </w:rPr>
              <w:t>Motor Tipi Tanımı</w:t>
            </w:r>
          </w:p>
        </w:tc>
        <w:tc>
          <w:tcPr>
            <w:tcW w:w="1325" w:type="dxa"/>
            <w:shd w:val="clear" w:color="auto" w:fill="auto"/>
          </w:tcPr>
          <w:p w14:paraId="56942E60" w14:textId="77777777" w:rsidR="004C27F1" w:rsidRPr="0097659A" w:rsidRDefault="004C27F1" w:rsidP="00592AA5">
            <w:pPr>
              <w:ind w:left="1134" w:hanging="1134"/>
              <w:rPr>
                <w:sz w:val="18"/>
                <w:szCs w:val="18"/>
              </w:rPr>
            </w:pPr>
          </w:p>
        </w:tc>
        <w:tc>
          <w:tcPr>
            <w:tcW w:w="854" w:type="dxa"/>
            <w:shd w:val="clear" w:color="auto" w:fill="auto"/>
          </w:tcPr>
          <w:p w14:paraId="0DC3F364" w14:textId="77777777" w:rsidR="004C27F1" w:rsidRPr="0097659A" w:rsidRDefault="004C27F1" w:rsidP="00592AA5">
            <w:pPr>
              <w:ind w:left="1134" w:hanging="1134"/>
              <w:rPr>
                <w:sz w:val="18"/>
                <w:szCs w:val="18"/>
              </w:rPr>
            </w:pPr>
          </w:p>
        </w:tc>
        <w:tc>
          <w:tcPr>
            <w:tcW w:w="850" w:type="dxa"/>
            <w:shd w:val="clear" w:color="auto" w:fill="auto"/>
          </w:tcPr>
          <w:p w14:paraId="315D06FD" w14:textId="77777777" w:rsidR="004C27F1" w:rsidRPr="0097659A" w:rsidRDefault="004C27F1" w:rsidP="00592AA5">
            <w:pPr>
              <w:ind w:left="1134" w:hanging="1134"/>
              <w:rPr>
                <w:sz w:val="18"/>
                <w:szCs w:val="18"/>
              </w:rPr>
            </w:pPr>
          </w:p>
        </w:tc>
        <w:tc>
          <w:tcPr>
            <w:tcW w:w="883" w:type="dxa"/>
            <w:shd w:val="clear" w:color="auto" w:fill="auto"/>
          </w:tcPr>
          <w:p w14:paraId="58E1F292" w14:textId="77777777" w:rsidR="004C27F1" w:rsidRPr="0097659A" w:rsidRDefault="004C27F1" w:rsidP="00592AA5">
            <w:pPr>
              <w:ind w:left="1134" w:hanging="1134"/>
              <w:rPr>
                <w:sz w:val="18"/>
                <w:szCs w:val="18"/>
              </w:rPr>
            </w:pPr>
          </w:p>
        </w:tc>
      </w:tr>
      <w:tr w:rsidR="00062639" w:rsidRPr="0097659A" w14:paraId="44BAB83F" w14:textId="77777777" w:rsidTr="003937BF">
        <w:trPr>
          <w:trHeight w:hRule="exact" w:val="754"/>
        </w:trPr>
        <w:tc>
          <w:tcPr>
            <w:tcW w:w="1061" w:type="dxa"/>
            <w:shd w:val="clear" w:color="auto" w:fill="auto"/>
            <w:vAlign w:val="center"/>
          </w:tcPr>
          <w:p w14:paraId="49FCA96C" w14:textId="77777777" w:rsidR="004C27F1" w:rsidRPr="0097659A" w:rsidRDefault="004C27F1" w:rsidP="00592AA5">
            <w:pPr>
              <w:ind w:left="1134" w:hanging="1134"/>
              <w:jc w:val="left"/>
              <w:rPr>
                <w:b/>
                <w:sz w:val="18"/>
                <w:szCs w:val="18"/>
              </w:rPr>
            </w:pPr>
            <w:r w:rsidRPr="0097659A">
              <w:rPr>
                <w:rStyle w:val="Gvdemetni77ptKalnDeil0ptbolukbraklyor"/>
                <w:b w:val="0"/>
                <w:color w:val="auto"/>
                <w:sz w:val="18"/>
                <w:szCs w:val="18"/>
                <w:lang w:val="tr-TR"/>
              </w:rPr>
              <w:lastRenderedPageBreak/>
              <w:t>3.1.2.</w:t>
            </w:r>
          </w:p>
        </w:tc>
        <w:tc>
          <w:tcPr>
            <w:tcW w:w="2726" w:type="dxa"/>
            <w:shd w:val="clear" w:color="auto" w:fill="auto"/>
            <w:vAlign w:val="center"/>
          </w:tcPr>
          <w:p w14:paraId="7CFC6694" w14:textId="77777777" w:rsidR="004C27F1" w:rsidRPr="0097659A" w:rsidRDefault="004C27F1" w:rsidP="007171E0">
            <w:pPr>
              <w:pStyle w:val="Gvdemetni0"/>
              <w:shd w:val="clear" w:color="auto" w:fill="auto"/>
              <w:spacing w:line="240" w:lineRule="auto"/>
              <w:ind w:left="78" w:right="81" w:firstLine="78"/>
              <w:jc w:val="both"/>
              <w:rPr>
                <w:sz w:val="18"/>
                <w:szCs w:val="18"/>
              </w:rPr>
            </w:pPr>
            <w:r w:rsidRPr="0097659A">
              <w:rPr>
                <w:sz w:val="18"/>
                <w:szCs w:val="18"/>
              </w:rPr>
              <w:t xml:space="preserve">Motor işaretinde motor tipi tanımı gösterilmiş: Evet/Hayır </w:t>
            </w:r>
            <w:r w:rsidRPr="0097659A">
              <w:rPr>
                <w:sz w:val="18"/>
                <w:szCs w:val="18"/>
                <w:vertAlign w:val="superscript"/>
              </w:rPr>
              <w:t>(1)</w:t>
            </w:r>
          </w:p>
        </w:tc>
        <w:tc>
          <w:tcPr>
            <w:tcW w:w="1325" w:type="dxa"/>
            <w:shd w:val="clear" w:color="auto" w:fill="auto"/>
          </w:tcPr>
          <w:p w14:paraId="79F82D81" w14:textId="77777777" w:rsidR="004C27F1" w:rsidRPr="0097659A" w:rsidRDefault="004C27F1" w:rsidP="00592AA5">
            <w:pPr>
              <w:ind w:left="1134" w:hanging="1134"/>
              <w:rPr>
                <w:sz w:val="18"/>
                <w:szCs w:val="18"/>
              </w:rPr>
            </w:pPr>
          </w:p>
        </w:tc>
        <w:tc>
          <w:tcPr>
            <w:tcW w:w="854" w:type="dxa"/>
            <w:shd w:val="clear" w:color="auto" w:fill="auto"/>
          </w:tcPr>
          <w:p w14:paraId="40F6A3E0" w14:textId="77777777" w:rsidR="004C27F1" w:rsidRPr="0097659A" w:rsidRDefault="004C27F1" w:rsidP="00592AA5">
            <w:pPr>
              <w:ind w:left="1134" w:hanging="1134"/>
              <w:rPr>
                <w:sz w:val="18"/>
                <w:szCs w:val="18"/>
              </w:rPr>
            </w:pPr>
          </w:p>
        </w:tc>
        <w:tc>
          <w:tcPr>
            <w:tcW w:w="850" w:type="dxa"/>
            <w:shd w:val="clear" w:color="auto" w:fill="auto"/>
          </w:tcPr>
          <w:p w14:paraId="50F9A583" w14:textId="77777777" w:rsidR="004C27F1" w:rsidRPr="0097659A" w:rsidRDefault="004C27F1" w:rsidP="00592AA5">
            <w:pPr>
              <w:ind w:left="1134" w:hanging="1134"/>
              <w:rPr>
                <w:sz w:val="18"/>
                <w:szCs w:val="18"/>
              </w:rPr>
            </w:pPr>
          </w:p>
        </w:tc>
        <w:tc>
          <w:tcPr>
            <w:tcW w:w="883" w:type="dxa"/>
            <w:shd w:val="clear" w:color="auto" w:fill="auto"/>
          </w:tcPr>
          <w:p w14:paraId="144F63F7" w14:textId="77777777" w:rsidR="004C27F1" w:rsidRPr="0097659A" w:rsidRDefault="004C27F1" w:rsidP="00592AA5">
            <w:pPr>
              <w:ind w:left="1134" w:hanging="1134"/>
              <w:rPr>
                <w:sz w:val="18"/>
                <w:szCs w:val="18"/>
              </w:rPr>
            </w:pPr>
          </w:p>
        </w:tc>
      </w:tr>
      <w:tr w:rsidR="00062639" w:rsidRPr="0097659A" w14:paraId="7AB75672" w14:textId="77777777" w:rsidTr="003937BF">
        <w:trPr>
          <w:trHeight w:hRule="exact" w:val="749"/>
        </w:trPr>
        <w:tc>
          <w:tcPr>
            <w:tcW w:w="1061" w:type="dxa"/>
            <w:shd w:val="clear" w:color="auto" w:fill="auto"/>
            <w:vAlign w:val="center"/>
          </w:tcPr>
          <w:p w14:paraId="4A3B2799" w14:textId="77777777" w:rsidR="004C27F1" w:rsidRPr="0097659A" w:rsidRDefault="004C27F1" w:rsidP="00592AA5">
            <w:pPr>
              <w:ind w:left="1134" w:hanging="1134"/>
              <w:jc w:val="left"/>
              <w:rPr>
                <w:b/>
                <w:sz w:val="18"/>
                <w:szCs w:val="18"/>
              </w:rPr>
            </w:pPr>
            <w:r w:rsidRPr="0097659A">
              <w:rPr>
                <w:rStyle w:val="Gvdemetni77ptKalnDeil0ptbolukbraklyor"/>
                <w:b w:val="0"/>
                <w:color w:val="auto"/>
                <w:sz w:val="18"/>
                <w:szCs w:val="18"/>
                <w:lang w:val="tr-TR"/>
              </w:rPr>
              <w:t>3.1.3.</w:t>
            </w:r>
          </w:p>
        </w:tc>
        <w:tc>
          <w:tcPr>
            <w:tcW w:w="2726" w:type="dxa"/>
            <w:shd w:val="clear" w:color="auto" w:fill="auto"/>
            <w:vAlign w:val="center"/>
          </w:tcPr>
          <w:p w14:paraId="5A6AE2D6" w14:textId="4E1E2171" w:rsidR="004C27F1" w:rsidRPr="0097659A" w:rsidRDefault="004C27F1" w:rsidP="007171E0">
            <w:pPr>
              <w:pStyle w:val="Gvdemetni0"/>
              <w:shd w:val="clear" w:color="auto" w:fill="auto"/>
              <w:spacing w:line="240" w:lineRule="auto"/>
              <w:ind w:left="78" w:right="81" w:firstLine="78"/>
              <w:jc w:val="both"/>
              <w:rPr>
                <w:sz w:val="18"/>
                <w:szCs w:val="18"/>
              </w:rPr>
            </w:pPr>
            <w:r w:rsidRPr="0097659A">
              <w:rPr>
                <w:sz w:val="18"/>
                <w:szCs w:val="18"/>
              </w:rPr>
              <w:t>İmalatçının</w:t>
            </w:r>
            <w:r w:rsidR="00EB4AC9" w:rsidRPr="0097659A">
              <w:rPr>
                <w:sz w:val="18"/>
                <w:szCs w:val="18"/>
              </w:rPr>
              <w:t xml:space="preserve"> </w:t>
            </w:r>
            <w:r w:rsidRPr="0097659A">
              <w:rPr>
                <w:sz w:val="18"/>
                <w:szCs w:val="18"/>
              </w:rPr>
              <w:t>zorunlu işaretlemesinin yeri:</w:t>
            </w:r>
          </w:p>
        </w:tc>
        <w:tc>
          <w:tcPr>
            <w:tcW w:w="1325" w:type="dxa"/>
            <w:shd w:val="clear" w:color="auto" w:fill="auto"/>
          </w:tcPr>
          <w:p w14:paraId="518D05CE" w14:textId="77777777" w:rsidR="004C27F1" w:rsidRPr="0097659A" w:rsidRDefault="004C27F1" w:rsidP="00592AA5">
            <w:pPr>
              <w:ind w:left="1134" w:hanging="1134"/>
              <w:rPr>
                <w:sz w:val="18"/>
                <w:szCs w:val="18"/>
              </w:rPr>
            </w:pPr>
          </w:p>
        </w:tc>
        <w:tc>
          <w:tcPr>
            <w:tcW w:w="854" w:type="dxa"/>
            <w:shd w:val="clear" w:color="auto" w:fill="auto"/>
          </w:tcPr>
          <w:p w14:paraId="2A24966A" w14:textId="77777777" w:rsidR="004C27F1" w:rsidRPr="0097659A" w:rsidRDefault="004C27F1" w:rsidP="00592AA5">
            <w:pPr>
              <w:ind w:left="1134" w:hanging="1134"/>
              <w:rPr>
                <w:sz w:val="18"/>
                <w:szCs w:val="18"/>
              </w:rPr>
            </w:pPr>
          </w:p>
        </w:tc>
        <w:tc>
          <w:tcPr>
            <w:tcW w:w="850" w:type="dxa"/>
            <w:shd w:val="clear" w:color="auto" w:fill="auto"/>
          </w:tcPr>
          <w:p w14:paraId="58AB2D88" w14:textId="77777777" w:rsidR="004C27F1" w:rsidRPr="0097659A" w:rsidRDefault="004C27F1" w:rsidP="00592AA5">
            <w:pPr>
              <w:ind w:left="1134" w:hanging="1134"/>
              <w:rPr>
                <w:sz w:val="18"/>
                <w:szCs w:val="18"/>
              </w:rPr>
            </w:pPr>
          </w:p>
        </w:tc>
        <w:tc>
          <w:tcPr>
            <w:tcW w:w="883" w:type="dxa"/>
            <w:shd w:val="clear" w:color="auto" w:fill="auto"/>
          </w:tcPr>
          <w:p w14:paraId="39FEB01F" w14:textId="77777777" w:rsidR="004C27F1" w:rsidRPr="0097659A" w:rsidRDefault="004C27F1" w:rsidP="00592AA5">
            <w:pPr>
              <w:ind w:left="1134" w:hanging="1134"/>
              <w:rPr>
                <w:sz w:val="18"/>
                <w:szCs w:val="18"/>
              </w:rPr>
            </w:pPr>
          </w:p>
        </w:tc>
      </w:tr>
      <w:tr w:rsidR="00062639" w:rsidRPr="0097659A" w14:paraId="0E8657BF" w14:textId="77777777" w:rsidTr="003937BF">
        <w:trPr>
          <w:trHeight w:hRule="exact" w:val="562"/>
        </w:trPr>
        <w:tc>
          <w:tcPr>
            <w:tcW w:w="1061" w:type="dxa"/>
            <w:shd w:val="clear" w:color="auto" w:fill="auto"/>
            <w:vAlign w:val="center"/>
          </w:tcPr>
          <w:p w14:paraId="667C54AA" w14:textId="77777777" w:rsidR="004C27F1" w:rsidRPr="0097659A" w:rsidRDefault="004C27F1" w:rsidP="00592AA5">
            <w:pPr>
              <w:ind w:left="1134" w:hanging="1134"/>
              <w:jc w:val="left"/>
              <w:rPr>
                <w:b/>
                <w:sz w:val="18"/>
                <w:szCs w:val="18"/>
              </w:rPr>
            </w:pPr>
            <w:r w:rsidRPr="0097659A">
              <w:rPr>
                <w:rStyle w:val="Gvdemetni77ptKalnDeil0ptbolukbraklyor"/>
                <w:b w:val="0"/>
                <w:color w:val="auto"/>
                <w:sz w:val="18"/>
                <w:szCs w:val="18"/>
                <w:lang w:val="tr-TR"/>
              </w:rPr>
              <w:t>3.2.1.</w:t>
            </w:r>
          </w:p>
        </w:tc>
        <w:tc>
          <w:tcPr>
            <w:tcW w:w="2726" w:type="dxa"/>
            <w:shd w:val="clear" w:color="auto" w:fill="auto"/>
            <w:vAlign w:val="center"/>
          </w:tcPr>
          <w:p w14:paraId="4AC8E456" w14:textId="77777777" w:rsidR="004C27F1" w:rsidRPr="0097659A" w:rsidRDefault="004C27F1" w:rsidP="007171E0">
            <w:pPr>
              <w:pStyle w:val="Gvdemetni0"/>
              <w:shd w:val="clear" w:color="auto" w:fill="auto"/>
              <w:spacing w:line="240" w:lineRule="auto"/>
              <w:ind w:left="78" w:right="81" w:firstLine="78"/>
              <w:jc w:val="both"/>
              <w:rPr>
                <w:sz w:val="18"/>
                <w:szCs w:val="18"/>
              </w:rPr>
            </w:pPr>
            <w:r w:rsidRPr="0097659A">
              <w:rPr>
                <w:sz w:val="18"/>
                <w:szCs w:val="18"/>
              </w:rPr>
              <w:t>Beyan edilen nominal devir (rpm):</w:t>
            </w:r>
          </w:p>
        </w:tc>
        <w:tc>
          <w:tcPr>
            <w:tcW w:w="1325" w:type="dxa"/>
            <w:shd w:val="clear" w:color="auto" w:fill="auto"/>
          </w:tcPr>
          <w:p w14:paraId="17EC8445" w14:textId="77777777" w:rsidR="004C27F1" w:rsidRPr="0097659A" w:rsidRDefault="004C27F1" w:rsidP="00592AA5">
            <w:pPr>
              <w:ind w:left="1134" w:hanging="1134"/>
              <w:rPr>
                <w:sz w:val="18"/>
                <w:szCs w:val="18"/>
              </w:rPr>
            </w:pPr>
          </w:p>
        </w:tc>
        <w:tc>
          <w:tcPr>
            <w:tcW w:w="854" w:type="dxa"/>
            <w:shd w:val="clear" w:color="auto" w:fill="auto"/>
          </w:tcPr>
          <w:p w14:paraId="679B1A6A" w14:textId="77777777" w:rsidR="004C27F1" w:rsidRPr="0097659A" w:rsidRDefault="004C27F1" w:rsidP="00592AA5">
            <w:pPr>
              <w:ind w:left="1134" w:hanging="1134"/>
              <w:rPr>
                <w:sz w:val="18"/>
                <w:szCs w:val="18"/>
              </w:rPr>
            </w:pPr>
          </w:p>
        </w:tc>
        <w:tc>
          <w:tcPr>
            <w:tcW w:w="850" w:type="dxa"/>
            <w:shd w:val="clear" w:color="auto" w:fill="auto"/>
          </w:tcPr>
          <w:p w14:paraId="44513C0F" w14:textId="77777777" w:rsidR="004C27F1" w:rsidRPr="0097659A" w:rsidRDefault="004C27F1" w:rsidP="00592AA5">
            <w:pPr>
              <w:ind w:left="1134" w:hanging="1134"/>
              <w:rPr>
                <w:sz w:val="18"/>
                <w:szCs w:val="18"/>
              </w:rPr>
            </w:pPr>
          </w:p>
        </w:tc>
        <w:tc>
          <w:tcPr>
            <w:tcW w:w="883" w:type="dxa"/>
            <w:shd w:val="clear" w:color="auto" w:fill="auto"/>
          </w:tcPr>
          <w:p w14:paraId="7B79E655" w14:textId="77777777" w:rsidR="004C27F1" w:rsidRPr="0097659A" w:rsidRDefault="004C27F1" w:rsidP="00592AA5">
            <w:pPr>
              <w:ind w:left="1134" w:hanging="1134"/>
              <w:rPr>
                <w:sz w:val="18"/>
                <w:szCs w:val="18"/>
              </w:rPr>
            </w:pPr>
          </w:p>
        </w:tc>
      </w:tr>
      <w:tr w:rsidR="00062639" w:rsidRPr="0097659A" w14:paraId="70F8F921" w14:textId="77777777" w:rsidTr="003937BF">
        <w:trPr>
          <w:trHeight w:hRule="exact" w:val="562"/>
        </w:trPr>
        <w:tc>
          <w:tcPr>
            <w:tcW w:w="1061" w:type="dxa"/>
            <w:shd w:val="clear" w:color="auto" w:fill="auto"/>
            <w:vAlign w:val="center"/>
          </w:tcPr>
          <w:p w14:paraId="52E10072" w14:textId="77777777" w:rsidR="004C27F1" w:rsidRPr="0097659A" w:rsidRDefault="004C27F1" w:rsidP="00592AA5">
            <w:pPr>
              <w:ind w:left="1134" w:hanging="1134"/>
              <w:jc w:val="left"/>
              <w:rPr>
                <w:b/>
                <w:sz w:val="18"/>
                <w:szCs w:val="18"/>
              </w:rPr>
            </w:pPr>
            <w:r w:rsidRPr="0097659A">
              <w:rPr>
                <w:rStyle w:val="Gvdemetni77ptKalnDeil0ptbolukbraklyor"/>
                <w:b w:val="0"/>
                <w:color w:val="auto"/>
                <w:sz w:val="18"/>
                <w:szCs w:val="18"/>
                <w:lang w:val="tr-TR"/>
              </w:rPr>
              <w:t>3.2.1.2.</w:t>
            </w:r>
          </w:p>
        </w:tc>
        <w:tc>
          <w:tcPr>
            <w:tcW w:w="2726" w:type="dxa"/>
            <w:shd w:val="clear" w:color="auto" w:fill="auto"/>
            <w:vAlign w:val="center"/>
          </w:tcPr>
          <w:p w14:paraId="1CDAE8E3" w14:textId="77777777" w:rsidR="004C27F1" w:rsidRPr="0097659A" w:rsidRDefault="004C27F1" w:rsidP="007171E0">
            <w:pPr>
              <w:pStyle w:val="Gvdemetni0"/>
              <w:shd w:val="clear" w:color="auto" w:fill="auto"/>
              <w:spacing w:line="240" w:lineRule="auto"/>
              <w:ind w:left="78" w:right="81" w:firstLine="78"/>
              <w:jc w:val="both"/>
              <w:rPr>
                <w:sz w:val="18"/>
                <w:szCs w:val="18"/>
              </w:rPr>
            </w:pPr>
            <w:r w:rsidRPr="0097659A">
              <w:rPr>
                <w:sz w:val="18"/>
                <w:szCs w:val="18"/>
              </w:rPr>
              <w:t>Beyan edilen nominal net güç (kW):</w:t>
            </w:r>
          </w:p>
        </w:tc>
        <w:tc>
          <w:tcPr>
            <w:tcW w:w="1325" w:type="dxa"/>
            <w:shd w:val="clear" w:color="auto" w:fill="auto"/>
          </w:tcPr>
          <w:p w14:paraId="15250D48" w14:textId="77777777" w:rsidR="004C27F1" w:rsidRPr="0097659A" w:rsidRDefault="004C27F1" w:rsidP="00592AA5">
            <w:pPr>
              <w:ind w:left="1134" w:hanging="1134"/>
              <w:rPr>
                <w:sz w:val="18"/>
                <w:szCs w:val="18"/>
              </w:rPr>
            </w:pPr>
          </w:p>
        </w:tc>
        <w:tc>
          <w:tcPr>
            <w:tcW w:w="854" w:type="dxa"/>
            <w:shd w:val="clear" w:color="auto" w:fill="auto"/>
          </w:tcPr>
          <w:p w14:paraId="497B3B34" w14:textId="77777777" w:rsidR="004C27F1" w:rsidRPr="0097659A" w:rsidRDefault="004C27F1" w:rsidP="00592AA5">
            <w:pPr>
              <w:ind w:left="1134" w:hanging="1134"/>
              <w:rPr>
                <w:sz w:val="18"/>
                <w:szCs w:val="18"/>
              </w:rPr>
            </w:pPr>
          </w:p>
        </w:tc>
        <w:tc>
          <w:tcPr>
            <w:tcW w:w="850" w:type="dxa"/>
            <w:shd w:val="clear" w:color="auto" w:fill="auto"/>
          </w:tcPr>
          <w:p w14:paraId="179B0EA3" w14:textId="77777777" w:rsidR="004C27F1" w:rsidRPr="0097659A" w:rsidRDefault="004C27F1" w:rsidP="00592AA5">
            <w:pPr>
              <w:ind w:left="1134" w:hanging="1134"/>
              <w:rPr>
                <w:sz w:val="18"/>
                <w:szCs w:val="18"/>
              </w:rPr>
            </w:pPr>
          </w:p>
        </w:tc>
        <w:tc>
          <w:tcPr>
            <w:tcW w:w="883" w:type="dxa"/>
            <w:shd w:val="clear" w:color="auto" w:fill="auto"/>
          </w:tcPr>
          <w:p w14:paraId="328D4767" w14:textId="77777777" w:rsidR="004C27F1" w:rsidRPr="0097659A" w:rsidRDefault="004C27F1" w:rsidP="00592AA5">
            <w:pPr>
              <w:ind w:left="1134" w:hanging="1134"/>
              <w:rPr>
                <w:sz w:val="18"/>
                <w:szCs w:val="18"/>
              </w:rPr>
            </w:pPr>
          </w:p>
        </w:tc>
      </w:tr>
      <w:tr w:rsidR="00062639" w:rsidRPr="0097659A" w14:paraId="0A74AEA9" w14:textId="77777777" w:rsidTr="003937BF">
        <w:trPr>
          <w:trHeight w:hRule="exact" w:val="557"/>
        </w:trPr>
        <w:tc>
          <w:tcPr>
            <w:tcW w:w="1061" w:type="dxa"/>
            <w:shd w:val="clear" w:color="auto" w:fill="auto"/>
            <w:vAlign w:val="center"/>
          </w:tcPr>
          <w:p w14:paraId="1A7A6878" w14:textId="77777777" w:rsidR="004C27F1" w:rsidRPr="0097659A" w:rsidRDefault="004C27F1" w:rsidP="00592AA5">
            <w:pPr>
              <w:ind w:left="1134" w:hanging="1134"/>
              <w:jc w:val="left"/>
              <w:rPr>
                <w:b/>
                <w:sz w:val="18"/>
                <w:szCs w:val="18"/>
              </w:rPr>
            </w:pPr>
            <w:r w:rsidRPr="0097659A">
              <w:rPr>
                <w:rStyle w:val="Gvdemetni77ptKalnDeil0ptbolukbraklyor"/>
                <w:b w:val="0"/>
                <w:color w:val="auto"/>
                <w:sz w:val="18"/>
                <w:szCs w:val="18"/>
                <w:lang w:val="tr-TR"/>
              </w:rPr>
              <w:t>3.2.2.</w:t>
            </w:r>
          </w:p>
        </w:tc>
        <w:tc>
          <w:tcPr>
            <w:tcW w:w="2726" w:type="dxa"/>
            <w:shd w:val="clear" w:color="auto" w:fill="auto"/>
            <w:vAlign w:val="center"/>
          </w:tcPr>
          <w:p w14:paraId="65067246" w14:textId="77777777" w:rsidR="004C27F1" w:rsidRPr="0097659A" w:rsidRDefault="004C27F1" w:rsidP="00592AA5">
            <w:pPr>
              <w:pStyle w:val="Gvdemetni0"/>
              <w:shd w:val="clear" w:color="auto" w:fill="auto"/>
              <w:spacing w:line="240" w:lineRule="auto"/>
              <w:ind w:left="1134" w:right="81" w:hanging="1134"/>
              <w:jc w:val="both"/>
              <w:rPr>
                <w:sz w:val="18"/>
                <w:szCs w:val="18"/>
              </w:rPr>
            </w:pPr>
            <w:r w:rsidRPr="0097659A">
              <w:rPr>
                <w:sz w:val="18"/>
                <w:szCs w:val="18"/>
              </w:rPr>
              <w:t>Azami güç devri (rpm):</w:t>
            </w:r>
          </w:p>
        </w:tc>
        <w:tc>
          <w:tcPr>
            <w:tcW w:w="1325" w:type="dxa"/>
            <w:shd w:val="clear" w:color="auto" w:fill="auto"/>
          </w:tcPr>
          <w:p w14:paraId="435AC77D" w14:textId="77777777" w:rsidR="004C27F1" w:rsidRPr="0097659A" w:rsidRDefault="004C27F1" w:rsidP="00592AA5">
            <w:pPr>
              <w:ind w:left="1134" w:hanging="1134"/>
              <w:rPr>
                <w:sz w:val="18"/>
                <w:szCs w:val="18"/>
              </w:rPr>
            </w:pPr>
          </w:p>
        </w:tc>
        <w:tc>
          <w:tcPr>
            <w:tcW w:w="854" w:type="dxa"/>
            <w:shd w:val="clear" w:color="auto" w:fill="auto"/>
          </w:tcPr>
          <w:p w14:paraId="0CA3DB02" w14:textId="77777777" w:rsidR="004C27F1" w:rsidRPr="0097659A" w:rsidRDefault="004C27F1" w:rsidP="00592AA5">
            <w:pPr>
              <w:ind w:left="1134" w:hanging="1134"/>
              <w:rPr>
                <w:sz w:val="18"/>
                <w:szCs w:val="18"/>
              </w:rPr>
            </w:pPr>
          </w:p>
        </w:tc>
        <w:tc>
          <w:tcPr>
            <w:tcW w:w="850" w:type="dxa"/>
            <w:shd w:val="clear" w:color="auto" w:fill="auto"/>
          </w:tcPr>
          <w:p w14:paraId="051591FB" w14:textId="77777777" w:rsidR="004C27F1" w:rsidRPr="0097659A" w:rsidRDefault="004C27F1" w:rsidP="00592AA5">
            <w:pPr>
              <w:ind w:left="1134" w:hanging="1134"/>
              <w:rPr>
                <w:sz w:val="18"/>
                <w:szCs w:val="18"/>
              </w:rPr>
            </w:pPr>
          </w:p>
        </w:tc>
        <w:tc>
          <w:tcPr>
            <w:tcW w:w="883" w:type="dxa"/>
            <w:shd w:val="clear" w:color="auto" w:fill="auto"/>
          </w:tcPr>
          <w:p w14:paraId="278DEAC7" w14:textId="77777777" w:rsidR="004C27F1" w:rsidRPr="0097659A" w:rsidRDefault="004C27F1" w:rsidP="00592AA5">
            <w:pPr>
              <w:ind w:left="1134" w:hanging="1134"/>
              <w:rPr>
                <w:sz w:val="18"/>
                <w:szCs w:val="18"/>
              </w:rPr>
            </w:pPr>
          </w:p>
        </w:tc>
      </w:tr>
      <w:tr w:rsidR="00062639" w:rsidRPr="0097659A" w14:paraId="47ACAEA8" w14:textId="77777777" w:rsidTr="003937BF">
        <w:trPr>
          <w:trHeight w:hRule="exact" w:val="562"/>
        </w:trPr>
        <w:tc>
          <w:tcPr>
            <w:tcW w:w="1061" w:type="dxa"/>
            <w:shd w:val="clear" w:color="auto" w:fill="auto"/>
            <w:vAlign w:val="center"/>
          </w:tcPr>
          <w:p w14:paraId="395D3F1E" w14:textId="77777777" w:rsidR="004C27F1" w:rsidRPr="0097659A" w:rsidRDefault="004C27F1" w:rsidP="00592AA5">
            <w:pPr>
              <w:ind w:left="1134" w:hanging="1134"/>
              <w:jc w:val="left"/>
              <w:rPr>
                <w:b/>
                <w:sz w:val="18"/>
                <w:szCs w:val="18"/>
              </w:rPr>
            </w:pPr>
            <w:r w:rsidRPr="0097659A">
              <w:rPr>
                <w:rStyle w:val="Gvdemetni77ptKalnDeil0ptbolukbraklyor"/>
                <w:b w:val="0"/>
                <w:color w:val="auto"/>
                <w:sz w:val="18"/>
                <w:szCs w:val="18"/>
                <w:lang w:val="tr-TR"/>
              </w:rPr>
              <w:t>3.2.2.2.</w:t>
            </w:r>
          </w:p>
        </w:tc>
        <w:tc>
          <w:tcPr>
            <w:tcW w:w="2726" w:type="dxa"/>
            <w:shd w:val="clear" w:color="auto" w:fill="auto"/>
            <w:vAlign w:val="center"/>
          </w:tcPr>
          <w:p w14:paraId="494B44CE" w14:textId="77777777" w:rsidR="004C27F1" w:rsidRPr="0097659A" w:rsidRDefault="004C27F1" w:rsidP="00592AA5">
            <w:pPr>
              <w:pStyle w:val="Gvdemetni0"/>
              <w:shd w:val="clear" w:color="auto" w:fill="auto"/>
              <w:spacing w:line="240" w:lineRule="auto"/>
              <w:ind w:left="1134" w:right="81" w:hanging="1134"/>
              <w:jc w:val="both"/>
              <w:rPr>
                <w:sz w:val="18"/>
                <w:szCs w:val="18"/>
              </w:rPr>
            </w:pPr>
            <w:r w:rsidRPr="0097659A">
              <w:rPr>
                <w:sz w:val="18"/>
                <w:szCs w:val="18"/>
              </w:rPr>
              <w:t>Azami net güç (kW):</w:t>
            </w:r>
          </w:p>
        </w:tc>
        <w:tc>
          <w:tcPr>
            <w:tcW w:w="1325" w:type="dxa"/>
            <w:shd w:val="clear" w:color="auto" w:fill="auto"/>
          </w:tcPr>
          <w:p w14:paraId="679B63AE" w14:textId="77777777" w:rsidR="004C27F1" w:rsidRPr="0097659A" w:rsidRDefault="004C27F1" w:rsidP="00592AA5">
            <w:pPr>
              <w:ind w:left="1134" w:hanging="1134"/>
              <w:rPr>
                <w:sz w:val="18"/>
                <w:szCs w:val="18"/>
              </w:rPr>
            </w:pPr>
          </w:p>
        </w:tc>
        <w:tc>
          <w:tcPr>
            <w:tcW w:w="854" w:type="dxa"/>
            <w:shd w:val="clear" w:color="auto" w:fill="auto"/>
          </w:tcPr>
          <w:p w14:paraId="4F4C0A0A" w14:textId="77777777" w:rsidR="004C27F1" w:rsidRPr="0097659A" w:rsidRDefault="004C27F1" w:rsidP="00592AA5">
            <w:pPr>
              <w:ind w:left="1134" w:hanging="1134"/>
              <w:rPr>
                <w:sz w:val="18"/>
                <w:szCs w:val="18"/>
              </w:rPr>
            </w:pPr>
          </w:p>
        </w:tc>
        <w:tc>
          <w:tcPr>
            <w:tcW w:w="850" w:type="dxa"/>
            <w:shd w:val="clear" w:color="auto" w:fill="auto"/>
          </w:tcPr>
          <w:p w14:paraId="3329F6D4" w14:textId="77777777" w:rsidR="004C27F1" w:rsidRPr="0097659A" w:rsidRDefault="004C27F1" w:rsidP="00592AA5">
            <w:pPr>
              <w:ind w:left="1134" w:hanging="1134"/>
              <w:rPr>
                <w:sz w:val="18"/>
                <w:szCs w:val="18"/>
              </w:rPr>
            </w:pPr>
          </w:p>
        </w:tc>
        <w:tc>
          <w:tcPr>
            <w:tcW w:w="883" w:type="dxa"/>
            <w:shd w:val="clear" w:color="auto" w:fill="auto"/>
          </w:tcPr>
          <w:p w14:paraId="6BEEEAA5" w14:textId="77777777" w:rsidR="004C27F1" w:rsidRPr="0097659A" w:rsidRDefault="004C27F1" w:rsidP="00592AA5">
            <w:pPr>
              <w:ind w:left="1134" w:hanging="1134"/>
              <w:rPr>
                <w:sz w:val="18"/>
                <w:szCs w:val="18"/>
              </w:rPr>
            </w:pPr>
          </w:p>
        </w:tc>
      </w:tr>
      <w:tr w:rsidR="00062639" w:rsidRPr="0097659A" w14:paraId="3CBA3196" w14:textId="77777777" w:rsidTr="003937BF">
        <w:trPr>
          <w:trHeight w:hRule="exact" w:val="754"/>
        </w:trPr>
        <w:tc>
          <w:tcPr>
            <w:tcW w:w="1061" w:type="dxa"/>
            <w:shd w:val="clear" w:color="auto" w:fill="auto"/>
            <w:vAlign w:val="center"/>
          </w:tcPr>
          <w:p w14:paraId="46B54077" w14:textId="77777777" w:rsidR="004C27F1" w:rsidRPr="0097659A" w:rsidRDefault="004C27F1" w:rsidP="00592AA5">
            <w:pPr>
              <w:ind w:left="1134" w:hanging="1134"/>
              <w:jc w:val="left"/>
              <w:rPr>
                <w:b/>
                <w:sz w:val="18"/>
                <w:szCs w:val="18"/>
              </w:rPr>
            </w:pPr>
            <w:r w:rsidRPr="0097659A">
              <w:rPr>
                <w:rStyle w:val="Gvdemetni77ptKalnDeil0ptbolukbraklyor"/>
                <w:b w:val="0"/>
                <w:color w:val="auto"/>
                <w:sz w:val="18"/>
                <w:szCs w:val="18"/>
                <w:lang w:val="tr-TR"/>
              </w:rPr>
              <w:t>3.2.3.</w:t>
            </w:r>
          </w:p>
        </w:tc>
        <w:tc>
          <w:tcPr>
            <w:tcW w:w="2726" w:type="dxa"/>
            <w:shd w:val="clear" w:color="auto" w:fill="auto"/>
            <w:vAlign w:val="center"/>
          </w:tcPr>
          <w:p w14:paraId="3277027A" w14:textId="77777777" w:rsidR="004C27F1" w:rsidRPr="0097659A" w:rsidRDefault="004C27F1" w:rsidP="00562486">
            <w:pPr>
              <w:pStyle w:val="Gvdemetni0"/>
              <w:shd w:val="clear" w:color="auto" w:fill="auto"/>
              <w:spacing w:line="240" w:lineRule="auto"/>
              <w:ind w:left="74" w:right="81" w:firstLine="0"/>
              <w:jc w:val="both"/>
              <w:rPr>
                <w:sz w:val="18"/>
                <w:szCs w:val="18"/>
              </w:rPr>
            </w:pPr>
            <w:r w:rsidRPr="0097659A">
              <w:rPr>
                <w:sz w:val="18"/>
                <w:szCs w:val="18"/>
              </w:rPr>
              <w:t>Beyan edilen azami tork devri (rpm):</w:t>
            </w:r>
          </w:p>
        </w:tc>
        <w:tc>
          <w:tcPr>
            <w:tcW w:w="1325" w:type="dxa"/>
            <w:shd w:val="clear" w:color="auto" w:fill="auto"/>
          </w:tcPr>
          <w:p w14:paraId="1AA6D5B8" w14:textId="77777777" w:rsidR="004C27F1" w:rsidRPr="0097659A" w:rsidRDefault="004C27F1" w:rsidP="00592AA5">
            <w:pPr>
              <w:ind w:left="1134" w:hanging="1134"/>
              <w:rPr>
                <w:sz w:val="18"/>
                <w:szCs w:val="18"/>
              </w:rPr>
            </w:pPr>
          </w:p>
        </w:tc>
        <w:tc>
          <w:tcPr>
            <w:tcW w:w="854" w:type="dxa"/>
            <w:shd w:val="clear" w:color="auto" w:fill="auto"/>
          </w:tcPr>
          <w:p w14:paraId="0D61ADB1" w14:textId="77777777" w:rsidR="004C27F1" w:rsidRPr="0097659A" w:rsidRDefault="004C27F1" w:rsidP="00592AA5">
            <w:pPr>
              <w:ind w:left="1134" w:hanging="1134"/>
              <w:rPr>
                <w:sz w:val="18"/>
                <w:szCs w:val="18"/>
              </w:rPr>
            </w:pPr>
          </w:p>
        </w:tc>
        <w:tc>
          <w:tcPr>
            <w:tcW w:w="850" w:type="dxa"/>
            <w:shd w:val="clear" w:color="auto" w:fill="auto"/>
          </w:tcPr>
          <w:p w14:paraId="77511B77" w14:textId="77777777" w:rsidR="004C27F1" w:rsidRPr="0097659A" w:rsidRDefault="004C27F1" w:rsidP="00592AA5">
            <w:pPr>
              <w:ind w:left="1134" w:hanging="1134"/>
              <w:rPr>
                <w:sz w:val="18"/>
                <w:szCs w:val="18"/>
              </w:rPr>
            </w:pPr>
          </w:p>
        </w:tc>
        <w:tc>
          <w:tcPr>
            <w:tcW w:w="883" w:type="dxa"/>
            <w:shd w:val="clear" w:color="auto" w:fill="auto"/>
          </w:tcPr>
          <w:p w14:paraId="7D979EF6" w14:textId="77777777" w:rsidR="004C27F1" w:rsidRPr="0097659A" w:rsidRDefault="004C27F1" w:rsidP="00592AA5">
            <w:pPr>
              <w:ind w:left="1134" w:hanging="1134"/>
              <w:rPr>
                <w:sz w:val="18"/>
                <w:szCs w:val="18"/>
              </w:rPr>
            </w:pPr>
          </w:p>
        </w:tc>
      </w:tr>
      <w:tr w:rsidR="00062639" w:rsidRPr="0097659A" w14:paraId="177468FF" w14:textId="77777777" w:rsidTr="003937BF">
        <w:trPr>
          <w:trHeight w:hRule="exact" w:val="557"/>
        </w:trPr>
        <w:tc>
          <w:tcPr>
            <w:tcW w:w="1061" w:type="dxa"/>
            <w:shd w:val="clear" w:color="auto" w:fill="auto"/>
            <w:vAlign w:val="center"/>
          </w:tcPr>
          <w:p w14:paraId="4E0D28D3" w14:textId="77777777" w:rsidR="004C27F1" w:rsidRPr="0097659A" w:rsidRDefault="004C27F1" w:rsidP="00592AA5">
            <w:pPr>
              <w:ind w:left="1134" w:hanging="1134"/>
              <w:jc w:val="left"/>
              <w:rPr>
                <w:b/>
                <w:sz w:val="18"/>
                <w:szCs w:val="18"/>
              </w:rPr>
            </w:pPr>
            <w:r w:rsidRPr="0097659A">
              <w:rPr>
                <w:rStyle w:val="Gvdemetni77ptKalnDeil0ptbolukbraklyor"/>
                <w:b w:val="0"/>
                <w:color w:val="auto"/>
                <w:sz w:val="18"/>
                <w:szCs w:val="18"/>
                <w:lang w:val="tr-TR"/>
              </w:rPr>
              <w:t>3.2.3.2.</w:t>
            </w:r>
          </w:p>
        </w:tc>
        <w:tc>
          <w:tcPr>
            <w:tcW w:w="2726" w:type="dxa"/>
            <w:shd w:val="clear" w:color="auto" w:fill="auto"/>
            <w:vAlign w:val="center"/>
          </w:tcPr>
          <w:p w14:paraId="69E3FE9E" w14:textId="77777777" w:rsidR="004C27F1" w:rsidRPr="0097659A" w:rsidRDefault="004C27F1" w:rsidP="00592AA5">
            <w:pPr>
              <w:pStyle w:val="Gvdemetni0"/>
              <w:shd w:val="clear" w:color="auto" w:fill="auto"/>
              <w:spacing w:line="240" w:lineRule="auto"/>
              <w:ind w:left="1134" w:right="81" w:hanging="1134"/>
              <w:jc w:val="both"/>
              <w:rPr>
                <w:sz w:val="18"/>
                <w:szCs w:val="18"/>
              </w:rPr>
            </w:pPr>
            <w:r w:rsidRPr="0097659A">
              <w:rPr>
                <w:sz w:val="18"/>
                <w:szCs w:val="18"/>
              </w:rPr>
              <w:t>Beyan edilen azami tork (Nm):</w:t>
            </w:r>
          </w:p>
        </w:tc>
        <w:tc>
          <w:tcPr>
            <w:tcW w:w="1325" w:type="dxa"/>
            <w:shd w:val="clear" w:color="auto" w:fill="auto"/>
          </w:tcPr>
          <w:p w14:paraId="6AABD6AD" w14:textId="77777777" w:rsidR="004C27F1" w:rsidRPr="0097659A" w:rsidRDefault="004C27F1" w:rsidP="00592AA5">
            <w:pPr>
              <w:ind w:left="1134" w:hanging="1134"/>
              <w:rPr>
                <w:sz w:val="18"/>
                <w:szCs w:val="18"/>
              </w:rPr>
            </w:pPr>
          </w:p>
        </w:tc>
        <w:tc>
          <w:tcPr>
            <w:tcW w:w="854" w:type="dxa"/>
            <w:shd w:val="clear" w:color="auto" w:fill="auto"/>
          </w:tcPr>
          <w:p w14:paraId="5D579E89" w14:textId="77777777" w:rsidR="004C27F1" w:rsidRPr="0097659A" w:rsidRDefault="004C27F1" w:rsidP="00592AA5">
            <w:pPr>
              <w:ind w:left="1134" w:hanging="1134"/>
              <w:rPr>
                <w:sz w:val="18"/>
                <w:szCs w:val="18"/>
              </w:rPr>
            </w:pPr>
          </w:p>
        </w:tc>
        <w:tc>
          <w:tcPr>
            <w:tcW w:w="850" w:type="dxa"/>
            <w:shd w:val="clear" w:color="auto" w:fill="auto"/>
          </w:tcPr>
          <w:p w14:paraId="0569D8FF" w14:textId="77777777" w:rsidR="004C27F1" w:rsidRPr="0097659A" w:rsidRDefault="004C27F1" w:rsidP="00592AA5">
            <w:pPr>
              <w:ind w:left="1134" w:hanging="1134"/>
              <w:rPr>
                <w:sz w:val="18"/>
                <w:szCs w:val="18"/>
              </w:rPr>
            </w:pPr>
          </w:p>
        </w:tc>
        <w:tc>
          <w:tcPr>
            <w:tcW w:w="883" w:type="dxa"/>
            <w:shd w:val="clear" w:color="auto" w:fill="auto"/>
          </w:tcPr>
          <w:p w14:paraId="48B65F57" w14:textId="77777777" w:rsidR="004C27F1" w:rsidRPr="0097659A" w:rsidRDefault="004C27F1" w:rsidP="00592AA5">
            <w:pPr>
              <w:ind w:left="1134" w:hanging="1134"/>
              <w:rPr>
                <w:sz w:val="18"/>
                <w:szCs w:val="18"/>
              </w:rPr>
            </w:pPr>
          </w:p>
        </w:tc>
      </w:tr>
      <w:tr w:rsidR="00062639" w:rsidRPr="0097659A" w14:paraId="1A0DC471" w14:textId="77777777" w:rsidTr="003937BF">
        <w:trPr>
          <w:trHeight w:hRule="exact" w:val="562"/>
        </w:trPr>
        <w:tc>
          <w:tcPr>
            <w:tcW w:w="1061" w:type="dxa"/>
            <w:shd w:val="clear" w:color="auto" w:fill="auto"/>
            <w:vAlign w:val="center"/>
          </w:tcPr>
          <w:p w14:paraId="67ECB0B0" w14:textId="77777777" w:rsidR="004C27F1" w:rsidRPr="0097659A" w:rsidRDefault="004C27F1" w:rsidP="00592AA5">
            <w:pPr>
              <w:ind w:left="1134" w:hanging="1134"/>
              <w:jc w:val="left"/>
              <w:rPr>
                <w:b/>
                <w:sz w:val="18"/>
                <w:szCs w:val="18"/>
              </w:rPr>
            </w:pPr>
            <w:r w:rsidRPr="0097659A">
              <w:rPr>
                <w:rStyle w:val="Gvdemetni77ptKalnDeil0ptbolukbraklyor"/>
                <w:b w:val="0"/>
                <w:color w:val="auto"/>
                <w:sz w:val="18"/>
                <w:szCs w:val="18"/>
                <w:lang w:val="tr-TR"/>
              </w:rPr>
              <w:t>3.6.3.</w:t>
            </w:r>
          </w:p>
        </w:tc>
        <w:tc>
          <w:tcPr>
            <w:tcW w:w="2726" w:type="dxa"/>
            <w:shd w:val="clear" w:color="auto" w:fill="auto"/>
            <w:vAlign w:val="center"/>
          </w:tcPr>
          <w:p w14:paraId="7E4336A9" w14:textId="77777777" w:rsidR="004C27F1" w:rsidRPr="0097659A" w:rsidRDefault="004C27F1" w:rsidP="00592AA5">
            <w:pPr>
              <w:pStyle w:val="Gvdemetni0"/>
              <w:shd w:val="clear" w:color="auto" w:fill="auto"/>
              <w:spacing w:line="240" w:lineRule="auto"/>
              <w:ind w:left="1134" w:right="81" w:hanging="1134"/>
              <w:jc w:val="both"/>
              <w:rPr>
                <w:sz w:val="18"/>
                <w:szCs w:val="18"/>
              </w:rPr>
            </w:pPr>
            <w:r w:rsidRPr="0097659A">
              <w:rPr>
                <w:sz w:val="18"/>
                <w:szCs w:val="18"/>
              </w:rPr>
              <w:t>Silindir sayısı:</w:t>
            </w:r>
          </w:p>
        </w:tc>
        <w:tc>
          <w:tcPr>
            <w:tcW w:w="1325" w:type="dxa"/>
            <w:shd w:val="clear" w:color="auto" w:fill="auto"/>
          </w:tcPr>
          <w:p w14:paraId="7394F2B8" w14:textId="77777777" w:rsidR="004C27F1" w:rsidRPr="0097659A" w:rsidRDefault="004C27F1" w:rsidP="00592AA5">
            <w:pPr>
              <w:ind w:left="1134" w:hanging="1134"/>
              <w:rPr>
                <w:sz w:val="18"/>
                <w:szCs w:val="18"/>
              </w:rPr>
            </w:pPr>
          </w:p>
        </w:tc>
        <w:tc>
          <w:tcPr>
            <w:tcW w:w="854" w:type="dxa"/>
            <w:shd w:val="clear" w:color="auto" w:fill="auto"/>
          </w:tcPr>
          <w:p w14:paraId="34306A77" w14:textId="77777777" w:rsidR="004C27F1" w:rsidRPr="0097659A" w:rsidRDefault="004C27F1" w:rsidP="00592AA5">
            <w:pPr>
              <w:ind w:left="1134" w:hanging="1134"/>
              <w:rPr>
                <w:sz w:val="18"/>
                <w:szCs w:val="18"/>
              </w:rPr>
            </w:pPr>
          </w:p>
        </w:tc>
        <w:tc>
          <w:tcPr>
            <w:tcW w:w="850" w:type="dxa"/>
            <w:shd w:val="clear" w:color="auto" w:fill="auto"/>
          </w:tcPr>
          <w:p w14:paraId="4071272E" w14:textId="77777777" w:rsidR="004C27F1" w:rsidRPr="0097659A" w:rsidRDefault="004C27F1" w:rsidP="00592AA5">
            <w:pPr>
              <w:ind w:left="1134" w:hanging="1134"/>
              <w:rPr>
                <w:sz w:val="18"/>
                <w:szCs w:val="18"/>
              </w:rPr>
            </w:pPr>
          </w:p>
        </w:tc>
        <w:tc>
          <w:tcPr>
            <w:tcW w:w="883" w:type="dxa"/>
            <w:shd w:val="clear" w:color="auto" w:fill="auto"/>
          </w:tcPr>
          <w:p w14:paraId="4FF8E248" w14:textId="77777777" w:rsidR="004C27F1" w:rsidRPr="0097659A" w:rsidRDefault="004C27F1" w:rsidP="00592AA5">
            <w:pPr>
              <w:ind w:left="1134" w:hanging="1134"/>
              <w:rPr>
                <w:sz w:val="18"/>
                <w:szCs w:val="18"/>
              </w:rPr>
            </w:pPr>
          </w:p>
        </w:tc>
      </w:tr>
      <w:tr w:rsidR="00062639" w:rsidRPr="0097659A" w14:paraId="48768BB6" w14:textId="77777777" w:rsidTr="003937BF">
        <w:trPr>
          <w:trHeight w:hRule="exact" w:val="797"/>
        </w:trPr>
        <w:tc>
          <w:tcPr>
            <w:tcW w:w="1061" w:type="dxa"/>
            <w:shd w:val="clear" w:color="auto" w:fill="auto"/>
            <w:vAlign w:val="center"/>
          </w:tcPr>
          <w:p w14:paraId="1D35E630" w14:textId="77777777" w:rsidR="004C27F1" w:rsidRPr="0097659A" w:rsidRDefault="004C27F1" w:rsidP="00592AA5">
            <w:pPr>
              <w:ind w:left="1134" w:hanging="1134"/>
              <w:jc w:val="left"/>
              <w:rPr>
                <w:b/>
                <w:sz w:val="18"/>
                <w:szCs w:val="18"/>
              </w:rPr>
            </w:pPr>
            <w:r w:rsidRPr="0097659A">
              <w:rPr>
                <w:rStyle w:val="Gvdemetni77ptKalnDeil0ptbolukbraklyor"/>
                <w:b w:val="0"/>
                <w:color w:val="auto"/>
                <w:sz w:val="18"/>
                <w:szCs w:val="18"/>
                <w:lang w:val="tr-TR"/>
              </w:rPr>
              <w:t>3.6.4.</w:t>
            </w:r>
          </w:p>
        </w:tc>
        <w:tc>
          <w:tcPr>
            <w:tcW w:w="2726" w:type="dxa"/>
            <w:shd w:val="clear" w:color="auto" w:fill="auto"/>
            <w:vAlign w:val="center"/>
          </w:tcPr>
          <w:p w14:paraId="37CC8FB0" w14:textId="77777777" w:rsidR="004C27F1" w:rsidRPr="0097659A" w:rsidRDefault="004C27F1" w:rsidP="007171E0">
            <w:pPr>
              <w:pStyle w:val="Gvdemetni0"/>
              <w:shd w:val="clear" w:color="auto" w:fill="auto"/>
              <w:spacing w:line="240" w:lineRule="auto"/>
              <w:ind w:left="78" w:right="81" w:firstLine="78"/>
              <w:jc w:val="both"/>
              <w:rPr>
                <w:sz w:val="18"/>
                <w:szCs w:val="18"/>
              </w:rPr>
            </w:pPr>
            <w:r w:rsidRPr="0097659A">
              <w:rPr>
                <w:sz w:val="18"/>
                <w:szCs w:val="18"/>
              </w:rPr>
              <w:t>Motor toplam süpürme hac</w:t>
            </w:r>
            <w:r w:rsidRPr="0097659A">
              <w:rPr>
                <w:sz w:val="18"/>
                <w:szCs w:val="18"/>
                <w:shd w:val="clear" w:color="auto" w:fill="FFFFFF"/>
              </w:rPr>
              <w:t>mi (cm</w:t>
            </w:r>
            <w:r w:rsidRPr="0097659A">
              <w:rPr>
                <w:sz w:val="18"/>
                <w:szCs w:val="18"/>
                <w:shd w:val="clear" w:color="auto" w:fill="FFFFFF"/>
                <w:vertAlign w:val="superscript"/>
              </w:rPr>
              <w:t>3</w:t>
            </w:r>
            <w:r w:rsidRPr="0097659A">
              <w:rPr>
                <w:sz w:val="18"/>
                <w:szCs w:val="18"/>
              </w:rPr>
              <w:t>):</w:t>
            </w:r>
          </w:p>
        </w:tc>
        <w:tc>
          <w:tcPr>
            <w:tcW w:w="1325" w:type="dxa"/>
            <w:shd w:val="clear" w:color="auto" w:fill="auto"/>
          </w:tcPr>
          <w:p w14:paraId="3DB11B05" w14:textId="77777777" w:rsidR="004C27F1" w:rsidRPr="0097659A" w:rsidRDefault="004C27F1" w:rsidP="00592AA5">
            <w:pPr>
              <w:ind w:left="1134" w:hanging="1134"/>
              <w:rPr>
                <w:sz w:val="18"/>
                <w:szCs w:val="18"/>
              </w:rPr>
            </w:pPr>
          </w:p>
        </w:tc>
        <w:tc>
          <w:tcPr>
            <w:tcW w:w="854" w:type="dxa"/>
            <w:shd w:val="clear" w:color="auto" w:fill="auto"/>
          </w:tcPr>
          <w:p w14:paraId="4E665E9D" w14:textId="77777777" w:rsidR="004C27F1" w:rsidRPr="0097659A" w:rsidRDefault="004C27F1" w:rsidP="00592AA5">
            <w:pPr>
              <w:ind w:left="1134" w:hanging="1134"/>
              <w:rPr>
                <w:sz w:val="18"/>
                <w:szCs w:val="18"/>
              </w:rPr>
            </w:pPr>
          </w:p>
        </w:tc>
        <w:tc>
          <w:tcPr>
            <w:tcW w:w="850" w:type="dxa"/>
            <w:shd w:val="clear" w:color="auto" w:fill="auto"/>
          </w:tcPr>
          <w:p w14:paraId="48489808" w14:textId="77777777" w:rsidR="004C27F1" w:rsidRPr="0097659A" w:rsidRDefault="004C27F1" w:rsidP="00592AA5">
            <w:pPr>
              <w:ind w:left="1134" w:hanging="1134"/>
              <w:rPr>
                <w:sz w:val="18"/>
                <w:szCs w:val="18"/>
              </w:rPr>
            </w:pPr>
          </w:p>
        </w:tc>
        <w:tc>
          <w:tcPr>
            <w:tcW w:w="883" w:type="dxa"/>
            <w:shd w:val="clear" w:color="auto" w:fill="auto"/>
          </w:tcPr>
          <w:p w14:paraId="23FD536F" w14:textId="77777777" w:rsidR="004C27F1" w:rsidRPr="0097659A" w:rsidRDefault="004C27F1" w:rsidP="00592AA5">
            <w:pPr>
              <w:ind w:left="1134" w:hanging="1134"/>
              <w:rPr>
                <w:sz w:val="18"/>
                <w:szCs w:val="18"/>
              </w:rPr>
            </w:pPr>
          </w:p>
        </w:tc>
      </w:tr>
      <w:tr w:rsidR="00062639" w:rsidRPr="0097659A" w14:paraId="70DB18EB" w14:textId="77777777" w:rsidTr="003937BF">
        <w:trPr>
          <w:trHeight w:hRule="exact" w:val="754"/>
        </w:trPr>
        <w:tc>
          <w:tcPr>
            <w:tcW w:w="1061" w:type="dxa"/>
            <w:shd w:val="clear" w:color="auto" w:fill="auto"/>
            <w:vAlign w:val="center"/>
          </w:tcPr>
          <w:p w14:paraId="06DA9C6A" w14:textId="77777777" w:rsidR="004C27F1" w:rsidRPr="0097659A" w:rsidRDefault="004C27F1" w:rsidP="00592AA5">
            <w:pPr>
              <w:ind w:left="1134" w:hanging="1134"/>
              <w:jc w:val="left"/>
              <w:rPr>
                <w:b/>
                <w:sz w:val="18"/>
                <w:szCs w:val="18"/>
              </w:rPr>
            </w:pPr>
            <w:r w:rsidRPr="0097659A">
              <w:rPr>
                <w:rStyle w:val="Gvdemetni77ptKalnDeil0ptbolukbraklyor"/>
                <w:b w:val="0"/>
                <w:color w:val="auto"/>
                <w:sz w:val="18"/>
                <w:szCs w:val="18"/>
                <w:lang w:val="tr-TR"/>
              </w:rPr>
              <w:t>3.8.5.</w:t>
            </w:r>
          </w:p>
        </w:tc>
        <w:tc>
          <w:tcPr>
            <w:tcW w:w="2726" w:type="dxa"/>
            <w:shd w:val="clear" w:color="auto" w:fill="auto"/>
            <w:vAlign w:val="center"/>
          </w:tcPr>
          <w:p w14:paraId="0BAF3314" w14:textId="77777777" w:rsidR="004C27F1" w:rsidRPr="0097659A" w:rsidRDefault="004C27F1" w:rsidP="007171E0">
            <w:pPr>
              <w:pStyle w:val="Gvdemetni0"/>
              <w:shd w:val="clear" w:color="auto" w:fill="auto"/>
              <w:spacing w:line="240" w:lineRule="auto"/>
              <w:ind w:left="78" w:right="81" w:firstLine="78"/>
              <w:jc w:val="both"/>
              <w:rPr>
                <w:sz w:val="18"/>
                <w:szCs w:val="18"/>
              </w:rPr>
            </w:pPr>
            <w:r w:rsidRPr="0097659A">
              <w:rPr>
                <w:sz w:val="18"/>
                <w:szCs w:val="18"/>
              </w:rPr>
              <w:t xml:space="preserve">Karter gazlarını geri dönüştürme cihazı: Evet/Hayır </w:t>
            </w:r>
            <w:r w:rsidRPr="0097659A">
              <w:rPr>
                <w:sz w:val="18"/>
                <w:szCs w:val="18"/>
                <w:vertAlign w:val="superscript"/>
              </w:rPr>
              <w:t>(1)</w:t>
            </w:r>
          </w:p>
        </w:tc>
        <w:tc>
          <w:tcPr>
            <w:tcW w:w="1325" w:type="dxa"/>
            <w:shd w:val="clear" w:color="auto" w:fill="auto"/>
          </w:tcPr>
          <w:p w14:paraId="5B472BF4" w14:textId="77777777" w:rsidR="004C27F1" w:rsidRPr="0097659A" w:rsidRDefault="004C27F1" w:rsidP="00592AA5">
            <w:pPr>
              <w:ind w:left="1134" w:hanging="1134"/>
              <w:rPr>
                <w:sz w:val="18"/>
                <w:szCs w:val="18"/>
              </w:rPr>
            </w:pPr>
          </w:p>
        </w:tc>
        <w:tc>
          <w:tcPr>
            <w:tcW w:w="854" w:type="dxa"/>
            <w:shd w:val="clear" w:color="auto" w:fill="auto"/>
          </w:tcPr>
          <w:p w14:paraId="546E177E" w14:textId="77777777" w:rsidR="004C27F1" w:rsidRPr="0097659A" w:rsidRDefault="004C27F1" w:rsidP="00592AA5">
            <w:pPr>
              <w:ind w:left="1134" w:hanging="1134"/>
              <w:rPr>
                <w:sz w:val="18"/>
                <w:szCs w:val="18"/>
              </w:rPr>
            </w:pPr>
          </w:p>
        </w:tc>
        <w:tc>
          <w:tcPr>
            <w:tcW w:w="850" w:type="dxa"/>
            <w:shd w:val="clear" w:color="auto" w:fill="auto"/>
          </w:tcPr>
          <w:p w14:paraId="1E880D2D" w14:textId="77777777" w:rsidR="004C27F1" w:rsidRPr="0097659A" w:rsidRDefault="004C27F1" w:rsidP="00592AA5">
            <w:pPr>
              <w:ind w:left="1134" w:hanging="1134"/>
              <w:rPr>
                <w:sz w:val="18"/>
                <w:szCs w:val="18"/>
              </w:rPr>
            </w:pPr>
          </w:p>
        </w:tc>
        <w:tc>
          <w:tcPr>
            <w:tcW w:w="883" w:type="dxa"/>
            <w:shd w:val="clear" w:color="auto" w:fill="auto"/>
          </w:tcPr>
          <w:p w14:paraId="646E2700" w14:textId="77777777" w:rsidR="004C27F1" w:rsidRPr="0097659A" w:rsidRDefault="004C27F1" w:rsidP="00592AA5">
            <w:pPr>
              <w:ind w:left="1134" w:hanging="1134"/>
              <w:rPr>
                <w:sz w:val="18"/>
                <w:szCs w:val="18"/>
              </w:rPr>
            </w:pPr>
          </w:p>
        </w:tc>
      </w:tr>
      <w:tr w:rsidR="00062639" w:rsidRPr="0097659A" w14:paraId="321B7940" w14:textId="77777777" w:rsidTr="003937BF">
        <w:trPr>
          <w:trHeight w:hRule="exact" w:val="557"/>
        </w:trPr>
        <w:tc>
          <w:tcPr>
            <w:tcW w:w="1061" w:type="dxa"/>
            <w:shd w:val="clear" w:color="auto" w:fill="auto"/>
            <w:vAlign w:val="center"/>
          </w:tcPr>
          <w:p w14:paraId="2057DB1F" w14:textId="77777777" w:rsidR="004C27F1" w:rsidRPr="0097659A" w:rsidRDefault="004C27F1" w:rsidP="00592AA5">
            <w:pPr>
              <w:ind w:left="1134" w:hanging="1134"/>
              <w:jc w:val="left"/>
              <w:rPr>
                <w:b/>
                <w:sz w:val="18"/>
                <w:szCs w:val="18"/>
              </w:rPr>
            </w:pPr>
            <w:r w:rsidRPr="0097659A">
              <w:rPr>
                <w:rStyle w:val="Gvdemetni77ptKalnDeil0ptbolukbraklyor"/>
                <w:b w:val="0"/>
                <w:color w:val="auto"/>
                <w:sz w:val="18"/>
                <w:szCs w:val="18"/>
                <w:lang w:val="tr-TR"/>
              </w:rPr>
              <w:t>3.11.3.12.</w:t>
            </w:r>
          </w:p>
        </w:tc>
        <w:tc>
          <w:tcPr>
            <w:tcW w:w="2726" w:type="dxa"/>
            <w:shd w:val="clear" w:color="auto" w:fill="auto"/>
            <w:vAlign w:val="center"/>
          </w:tcPr>
          <w:p w14:paraId="657DEF87" w14:textId="77777777" w:rsidR="004C27F1" w:rsidRPr="0097659A" w:rsidRDefault="004C27F1" w:rsidP="007171E0">
            <w:pPr>
              <w:pStyle w:val="Gvdemetni0"/>
              <w:shd w:val="clear" w:color="auto" w:fill="auto"/>
              <w:spacing w:line="240" w:lineRule="auto"/>
              <w:ind w:left="78" w:right="81" w:firstLine="78"/>
              <w:jc w:val="both"/>
              <w:rPr>
                <w:sz w:val="18"/>
                <w:szCs w:val="18"/>
              </w:rPr>
            </w:pPr>
            <w:r w:rsidRPr="0097659A">
              <w:rPr>
                <w:sz w:val="18"/>
                <w:szCs w:val="18"/>
              </w:rPr>
              <w:t xml:space="preserve">Sarf edilebilir ayıraç: Evet/Hayır </w:t>
            </w:r>
            <w:r w:rsidRPr="0097659A">
              <w:rPr>
                <w:sz w:val="18"/>
                <w:szCs w:val="18"/>
                <w:vertAlign w:val="superscript"/>
              </w:rPr>
              <w:t>(1)</w:t>
            </w:r>
          </w:p>
        </w:tc>
        <w:tc>
          <w:tcPr>
            <w:tcW w:w="1325" w:type="dxa"/>
            <w:shd w:val="clear" w:color="auto" w:fill="auto"/>
          </w:tcPr>
          <w:p w14:paraId="2B5B01E2" w14:textId="77777777" w:rsidR="004C27F1" w:rsidRPr="0097659A" w:rsidRDefault="004C27F1" w:rsidP="00592AA5">
            <w:pPr>
              <w:ind w:left="1134" w:hanging="1134"/>
              <w:rPr>
                <w:sz w:val="18"/>
                <w:szCs w:val="18"/>
              </w:rPr>
            </w:pPr>
          </w:p>
        </w:tc>
        <w:tc>
          <w:tcPr>
            <w:tcW w:w="854" w:type="dxa"/>
            <w:shd w:val="clear" w:color="auto" w:fill="auto"/>
          </w:tcPr>
          <w:p w14:paraId="5D640DE5" w14:textId="77777777" w:rsidR="004C27F1" w:rsidRPr="0097659A" w:rsidRDefault="004C27F1" w:rsidP="00592AA5">
            <w:pPr>
              <w:ind w:left="1134" w:hanging="1134"/>
              <w:rPr>
                <w:sz w:val="18"/>
                <w:szCs w:val="18"/>
              </w:rPr>
            </w:pPr>
          </w:p>
        </w:tc>
        <w:tc>
          <w:tcPr>
            <w:tcW w:w="850" w:type="dxa"/>
            <w:shd w:val="clear" w:color="auto" w:fill="auto"/>
          </w:tcPr>
          <w:p w14:paraId="6275FF61" w14:textId="77777777" w:rsidR="004C27F1" w:rsidRPr="0097659A" w:rsidRDefault="004C27F1" w:rsidP="00592AA5">
            <w:pPr>
              <w:ind w:left="1134" w:hanging="1134"/>
              <w:rPr>
                <w:sz w:val="18"/>
                <w:szCs w:val="18"/>
              </w:rPr>
            </w:pPr>
          </w:p>
        </w:tc>
        <w:tc>
          <w:tcPr>
            <w:tcW w:w="883" w:type="dxa"/>
            <w:shd w:val="clear" w:color="auto" w:fill="auto"/>
          </w:tcPr>
          <w:p w14:paraId="63D3095F" w14:textId="77777777" w:rsidR="004C27F1" w:rsidRPr="0097659A" w:rsidRDefault="004C27F1" w:rsidP="00592AA5">
            <w:pPr>
              <w:ind w:left="1134" w:hanging="1134"/>
              <w:rPr>
                <w:sz w:val="18"/>
                <w:szCs w:val="18"/>
              </w:rPr>
            </w:pPr>
          </w:p>
        </w:tc>
      </w:tr>
      <w:tr w:rsidR="00062639" w:rsidRPr="0097659A" w14:paraId="7BCDF61B" w14:textId="77777777" w:rsidTr="003937BF">
        <w:trPr>
          <w:trHeight w:hRule="exact" w:val="754"/>
        </w:trPr>
        <w:tc>
          <w:tcPr>
            <w:tcW w:w="1061" w:type="dxa"/>
            <w:shd w:val="clear" w:color="auto" w:fill="auto"/>
            <w:vAlign w:val="center"/>
          </w:tcPr>
          <w:p w14:paraId="630749C4" w14:textId="77777777" w:rsidR="004C27F1" w:rsidRPr="0097659A" w:rsidRDefault="004C27F1" w:rsidP="00592AA5">
            <w:pPr>
              <w:ind w:left="1134" w:hanging="1134"/>
              <w:jc w:val="left"/>
              <w:rPr>
                <w:b/>
                <w:sz w:val="18"/>
                <w:szCs w:val="18"/>
              </w:rPr>
            </w:pPr>
            <w:r w:rsidRPr="0097659A">
              <w:rPr>
                <w:rStyle w:val="Gvdemetni77ptKalnDeil0ptbolukbraklyor"/>
                <w:b w:val="0"/>
                <w:color w:val="auto"/>
                <w:sz w:val="18"/>
                <w:szCs w:val="18"/>
                <w:lang w:val="tr-TR"/>
              </w:rPr>
              <w:t>3.11.3.12.1.</w:t>
            </w:r>
          </w:p>
        </w:tc>
        <w:tc>
          <w:tcPr>
            <w:tcW w:w="2726" w:type="dxa"/>
            <w:shd w:val="clear" w:color="auto" w:fill="auto"/>
            <w:vAlign w:val="center"/>
          </w:tcPr>
          <w:p w14:paraId="29A5C2EA" w14:textId="77777777" w:rsidR="004C27F1" w:rsidRPr="0097659A" w:rsidRDefault="004C27F1" w:rsidP="007171E0">
            <w:pPr>
              <w:pStyle w:val="Gvdemetni0"/>
              <w:shd w:val="clear" w:color="auto" w:fill="auto"/>
              <w:spacing w:line="240" w:lineRule="auto"/>
              <w:ind w:left="78" w:right="81" w:firstLine="78"/>
              <w:jc w:val="both"/>
              <w:rPr>
                <w:sz w:val="18"/>
                <w:szCs w:val="18"/>
              </w:rPr>
            </w:pPr>
            <w:r w:rsidRPr="0097659A">
              <w:rPr>
                <w:sz w:val="18"/>
                <w:szCs w:val="18"/>
              </w:rPr>
              <w:t>Katalitik etki için gereken ayıraç tipi ve konsantrasyonu:</w:t>
            </w:r>
          </w:p>
        </w:tc>
        <w:tc>
          <w:tcPr>
            <w:tcW w:w="1325" w:type="dxa"/>
            <w:shd w:val="clear" w:color="auto" w:fill="auto"/>
          </w:tcPr>
          <w:p w14:paraId="57335543" w14:textId="77777777" w:rsidR="004C27F1" w:rsidRPr="0097659A" w:rsidRDefault="004C27F1" w:rsidP="00592AA5">
            <w:pPr>
              <w:ind w:left="1134" w:hanging="1134"/>
              <w:rPr>
                <w:sz w:val="18"/>
                <w:szCs w:val="18"/>
              </w:rPr>
            </w:pPr>
          </w:p>
        </w:tc>
        <w:tc>
          <w:tcPr>
            <w:tcW w:w="854" w:type="dxa"/>
            <w:shd w:val="clear" w:color="auto" w:fill="auto"/>
          </w:tcPr>
          <w:p w14:paraId="675AC567" w14:textId="77777777" w:rsidR="004C27F1" w:rsidRPr="0097659A" w:rsidRDefault="004C27F1" w:rsidP="00592AA5">
            <w:pPr>
              <w:ind w:left="1134" w:hanging="1134"/>
              <w:rPr>
                <w:sz w:val="18"/>
                <w:szCs w:val="18"/>
              </w:rPr>
            </w:pPr>
          </w:p>
        </w:tc>
        <w:tc>
          <w:tcPr>
            <w:tcW w:w="850" w:type="dxa"/>
            <w:shd w:val="clear" w:color="auto" w:fill="auto"/>
          </w:tcPr>
          <w:p w14:paraId="2053E6FF" w14:textId="77777777" w:rsidR="004C27F1" w:rsidRPr="0097659A" w:rsidRDefault="004C27F1" w:rsidP="00592AA5">
            <w:pPr>
              <w:ind w:left="1134" w:hanging="1134"/>
              <w:rPr>
                <w:sz w:val="18"/>
                <w:szCs w:val="18"/>
              </w:rPr>
            </w:pPr>
          </w:p>
        </w:tc>
        <w:tc>
          <w:tcPr>
            <w:tcW w:w="883" w:type="dxa"/>
            <w:shd w:val="clear" w:color="auto" w:fill="auto"/>
          </w:tcPr>
          <w:p w14:paraId="4DD191AA" w14:textId="77777777" w:rsidR="004C27F1" w:rsidRPr="0097659A" w:rsidRDefault="004C27F1" w:rsidP="00592AA5">
            <w:pPr>
              <w:ind w:left="1134" w:hanging="1134"/>
              <w:rPr>
                <w:sz w:val="18"/>
                <w:szCs w:val="18"/>
              </w:rPr>
            </w:pPr>
          </w:p>
        </w:tc>
      </w:tr>
      <w:tr w:rsidR="00062639" w:rsidRPr="0097659A" w14:paraId="65BF659C" w14:textId="77777777" w:rsidTr="003937BF">
        <w:trPr>
          <w:trHeight w:hRule="exact" w:val="562"/>
        </w:trPr>
        <w:tc>
          <w:tcPr>
            <w:tcW w:w="1061" w:type="dxa"/>
            <w:shd w:val="clear" w:color="auto" w:fill="auto"/>
            <w:vAlign w:val="center"/>
          </w:tcPr>
          <w:p w14:paraId="2767515D" w14:textId="77777777" w:rsidR="004C27F1" w:rsidRPr="0097659A" w:rsidRDefault="004C27F1" w:rsidP="00592AA5">
            <w:pPr>
              <w:ind w:left="1134" w:hanging="1134"/>
              <w:jc w:val="left"/>
              <w:rPr>
                <w:b/>
                <w:sz w:val="18"/>
                <w:szCs w:val="18"/>
              </w:rPr>
            </w:pPr>
            <w:r w:rsidRPr="0097659A">
              <w:rPr>
                <w:rStyle w:val="Gvdemetni77ptKalnDeil0ptbolukbraklyor"/>
                <w:b w:val="0"/>
                <w:color w:val="auto"/>
                <w:sz w:val="18"/>
                <w:szCs w:val="18"/>
                <w:lang w:val="tr-TR"/>
              </w:rPr>
              <w:t>3.11.3.13.</w:t>
            </w:r>
          </w:p>
        </w:tc>
        <w:tc>
          <w:tcPr>
            <w:tcW w:w="2726" w:type="dxa"/>
            <w:shd w:val="clear" w:color="auto" w:fill="auto"/>
            <w:vAlign w:val="center"/>
          </w:tcPr>
          <w:p w14:paraId="41A91176" w14:textId="77777777" w:rsidR="004C27F1" w:rsidRPr="0097659A" w:rsidRDefault="004C27F1" w:rsidP="00592AA5">
            <w:pPr>
              <w:pStyle w:val="Gvdemetni0"/>
              <w:shd w:val="clear" w:color="auto" w:fill="auto"/>
              <w:spacing w:line="240" w:lineRule="auto"/>
              <w:ind w:left="1134" w:right="81" w:hanging="1134"/>
              <w:jc w:val="both"/>
              <w:rPr>
                <w:sz w:val="18"/>
                <w:szCs w:val="18"/>
              </w:rPr>
            </w:pPr>
            <w:r w:rsidRPr="0097659A">
              <w:rPr>
                <w:sz w:val="18"/>
                <w:szCs w:val="18"/>
              </w:rPr>
              <w:t>NO</w:t>
            </w:r>
            <w:r w:rsidRPr="0097659A">
              <w:rPr>
                <w:sz w:val="18"/>
                <w:szCs w:val="18"/>
                <w:vertAlign w:val="subscript"/>
              </w:rPr>
              <w:t>x</w:t>
            </w:r>
            <w:r w:rsidRPr="0097659A">
              <w:rPr>
                <w:sz w:val="18"/>
                <w:szCs w:val="18"/>
              </w:rPr>
              <w:t xml:space="preserve"> sensörleri: Evet/Hayır </w:t>
            </w:r>
            <w:r w:rsidRPr="0097659A">
              <w:rPr>
                <w:sz w:val="18"/>
                <w:szCs w:val="18"/>
                <w:vertAlign w:val="superscript"/>
              </w:rPr>
              <w:t>(1)</w:t>
            </w:r>
          </w:p>
        </w:tc>
        <w:tc>
          <w:tcPr>
            <w:tcW w:w="1325" w:type="dxa"/>
            <w:shd w:val="clear" w:color="auto" w:fill="auto"/>
          </w:tcPr>
          <w:p w14:paraId="0E0FA9F2" w14:textId="77777777" w:rsidR="004C27F1" w:rsidRPr="0097659A" w:rsidRDefault="004C27F1" w:rsidP="00592AA5">
            <w:pPr>
              <w:ind w:left="1134" w:hanging="1134"/>
              <w:rPr>
                <w:sz w:val="18"/>
                <w:szCs w:val="18"/>
              </w:rPr>
            </w:pPr>
          </w:p>
        </w:tc>
        <w:tc>
          <w:tcPr>
            <w:tcW w:w="854" w:type="dxa"/>
            <w:shd w:val="clear" w:color="auto" w:fill="auto"/>
          </w:tcPr>
          <w:p w14:paraId="09F766BC" w14:textId="77777777" w:rsidR="004C27F1" w:rsidRPr="0097659A" w:rsidRDefault="004C27F1" w:rsidP="00592AA5">
            <w:pPr>
              <w:ind w:left="1134" w:hanging="1134"/>
              <w:rPr>
                <w:sz w:val="18"/>
                <w:szCs w:val="18"/>
              </w:rPr>
            </w:pPr>
          </w:p>
        </w:tc>
        <w:tc>
          <w:tcPr>
            <w:tcW w:w="850" w:type="dxa"/>
            <w:shd w:val="clear" w:color="auto" w:fill="auto"/>
          </w:tcPr>
          <w:p w14:paraId="732CE826" w14:textId="77777777" w:rsidR="004C27F1" w:rsidRPr="0097659A" w:rsidRDefault="004C27F1" w:rsidP="00592AA5">
            <w:pPr>
              <w:ind w:left="1134" w:hanging="1134"/>
              <w:rPr>
                <w:sz w:val="18"/>
                <w:szCs w:val="18"/>
              </w:rPr>
            </w:pPr>
          </w:p>
        </w:tc>
        <w:tc>
          <w:tcPr>
            <w:tcW w:w="883" w:type="dxa"/>
            <w:shd w:val="clear" w:color="auto" w:fill="auto"/>
          </w:tcPr>
          <w:p w14:paraId="1CD3004E" w14:textId="77777777" w:rsidR="004C27F1" w:rsidRPr="0097659A" w:rsidRDefault="004C27F1" w:rsidP="00592AA5">
            <w:pPr>
              <w:ind w:left="1134" w:hanging="1134"/>
              <w:rPr>
                <w:sz w:val="18"/>
                <w:szCs w:val="18"/>
              </w:rPr>
            </w:pPr>
          </w:p>
        </w:tc>
      </w:tr>
      <w:tr w:rsidR="00062639" w:rsidRPr="0097659A" w14:paraId="0A899B25" w14:textId="77777777" w:rsidTr="003937BF">
        <w:trPr>
          <w:trHeight w:hRule="exact" w:val="566"/>
        </w:trPr>
        <w:tc>
          <w:tcPr>
            <w:tcW w:w="1061" w:type="dxa"/>
            <w:shd w:val="clear" w:color="auto" w:fill="auto"/>
            <w:vAlign w:val="center"/>
          </w:tcPr>
          <w:p w14:paraId="7AA9F121" w14:textId="77777777" w:rsidR="004C27F1" w:rsidRPr="0097659A" w:rsidRDefault="004C27F1" w:rsidP="00592AA5">
            <w:pPr>
              <w:ind w:left="1134" w:hanging="1134"/>
              <w:jc w:val="left"/>
              <w:rPr>
                <w:b/>
                <w:sz w:val="18"/>
                <w:szCs w:val="18"/>
              </w:rPr>
            </w:pPr>
            <w:r w:rsidRPr="0097659A">
              <w:rPr>
                <w:rStyle w:val="Gvdemetni77ptKalnDeil0ptbolukbraklyor"/>
                <w:b w:val="0"/>
                <w:color w:val="auto"/>
                <w:sz w:val="18"/>
                <w:szCs w:val="18"/>
                <w:lang w:val="tr-TR"/>
              </w:rPr>
              <w:t>3.11.3.14.</w:t>
            </w:r>
          </w:p>
        </w:tc>
        <w:tc>
          <w:tcPr>
            <w:tcW w:w="2726" w:type="dxa"/>
            <w:shd w:val="clear" w:color="auto" w:fill="auto"/>
            <w:vAlign w:val="center"/>
          </w:tcPr>
          <w:p w14:paraId="6494688F" w14:textId="77777777" w:rsidR="004C27F1" w:rsidRPr="0097659A" w:rsidRDefault="004C27F1" w:rsidP="00592AA5">
            <w:pPr>
              <w:pStyle w:val="Gvdemetni0"/>
              <w:shd w:val="clear" w:color="auto" w:fill="auto"/>
              <w:spacing w:line="240" w:lineRule="auto"/>
              <w:ind w:left="1134" w:right="81" w:hanging="1134"/>
              <w:jc w:val="both"/>
              <w:rPr>
                <w:sz w:val="18"/>
                <w:szCs w:val="18"/>
              </w:rPr>
            </w:pPr>
            <w:r w:rsidRPr="0097659A">
              <w:rPr>
                <w:sz w:val="18"/>
                <w:szCs w:val="18"/>
              </w:rPr>
              <w:t xml:space="preserve">Oksijen sensörü: Evet/Hayır </w:t>
            </w:r>
            <w:r w:rsidRPr="0097659A">
              <w:rPr>
                <w:sz w:val="18"/>
                <w:szCs w:val="18"/>
                <w:vertAlign w:val="superscript"/>
              </w:rPr>
              <w:t>(1)</w:t>
            </w:r>
          </w:p>
        </w:tc>
        <w:tc>
          <w:tcPr>
            <w:tcW w:w="1325" w:type="dxa"/>
            <w:shd w:val="clear" w:color="auto" w:fill="auto"/>
          </w:tcPr>
          <w:p w14:paraId="2C7C339B" w14:textId="77777777" w:rsidR="004C27F1" w:rsidRPr="0097659A" w:rsidRDefault="004C27F1" w:rsidP="00592AA5">
            <w:pPr>
              <w:ind w:left="1134" w:hanging="1134"/>
              <w:rPr>
                <w:sz w:val="18"/>
                <w:szCs w:val="18"/>
              </w:rPr>
            </w:pPr>
          </w:p>
        </w:tc>
        <w:tc>
          <w:tcPr>
            <w:tcW w:w="854" w:type="dxa"/>
            <w:shd w:val="clear" w:color="auto" w:fill="auto"/>
          </w:tcPr>
          <w:p w14:paraId="33D48C3D" w14:textId="77777777" w:rsidR="004C27F1" w:rsidRPr="0097659A" w:rsidRDefault="004C27F1" w:rsidP="00592AA5">
            <w:pPr>
              <w:ind w:left="1134" w:hanging="1134"/>
              <w:rPr>
                <w:sz w:val="18"/>
                <w:szCs w:val="18"/>
              </w:rPr>
            </w:pPr>
          </w:p>
        </w:tc>
        <w:tc>
          <w:tcPr>
            <w:tcW w:w="850" w:type="dxa"/>
            <w:shd w:val="clear" w:color="auto" w:fill="auto"/>
          </w:tcPr>
          <w:p w14:paraId="7C14CC36" w14:textId="77777777" w:rsidR="004C27F1" w:rsidRPr="0097659A" w:rsidRDefault="004C27F1" w:rsidP="00592AA5">
            <w:pPr>
              <w:ind w:left="1134" w:hanging="1134"/>
              <w:rPr>
                <w:sz w:val="18"/>
                <w:szCs w:val="18"/>
              </w:rPr>
            </w:pPr>
          </w:p>
        </w:tc>
        <w:tc>
          <w:tcPr>
            <w:tcW w:w="883" w:type="dxa"/>
            <w:shd w:val="clear" w:color="auto" w:fill="auto"/>
          </w:tcPr>
          <w:p w14:paraId="44EB1B78" w14:textId="77777777" w:rsidR="004C27F1" w:rsidRPr="0097659A" w:rsidRDefault="004C27F1" w:rsidP="00592AA5">
            <w:pPr>
              <w:ind w:left="1134" w:hanging="1134"/>
              <w:rPr>
                <w:sz w:val="18"/>
                <w:szCs w:val="18"/>
              </w:rPr>
            </w:pPr>
          </w:p>
        </w:tc>
      </w:tr>
      <w:tr w:rsidR="004C27F1" w:rsidRPr="0097659A" w14:paraId="53E1290C" w14:textId="77777777" w:rsidTr="003937BF">
        <w:trPr>
          <w:trHeight w:hRule="exact" w:val="566"/>
        </w:trPr>
        <w:tc>
          <w:tcPr>
            <w:tcW w:w="1061" w:type="dxa"/>
            <w:shd w:val="clear" w:color="auto" w:fill="auto"/>
            <w:vAlign w:val="center"/>
          </w:tcPr>
          <w:p w14:paraId="5C119808" w14:textId="77777777" w:rsidR="004C27F1" w:rsidRPr="0097659A" w:rsidRDefault="004C27F1" w:rsidP="00592AA5">
            <w:pPr>
              <w:ind w:left="1134" w:hanging="1134"/>
              <w:jc w:val="left"/>
              <w:rPr>
                <w:b/>
                <w:sz w:val="18"/>
                <w:szCs w:val="18"/>
              </w:rPr>
            </w:pPr>
            <w:r w:rsidRPr="0097659A">
              <w:rPr>
                <w:rStyle w:val="Gvdemetni77ptKalnDeil0ptbolukbraklyor"/>
                <w:b w:val="0"/>
                <w:color w:val="auto"/>
                <w:sz w:val="18"/>
                <w:szCs w:val="18"/>
                <w:lang w:val="tr-TR"/>
              </w:rPr>
              <w:t>3.11.4.7.</w:t>
            </w:r>
          </w:p>
        </w:tc>
        <w:tc>
          <w:tcPr>
            <w:tcW w:w="2726" w:type="dxa"/>
            <w:shd w:val="clear" w:color="auto" w:fill="auto"/>
            <w:vAlign w:val="center"/>
          </w:tcPr>
          <w:p w14:paraId="2A025096" w14:textId="77777777" w:rsidR="004C27F1" w:rsidRPr="0097659A" w:rsidRDefault="004C27F1" w:rsidP="00562486">
            <w:pPr>
              <w:ind w:left="74"/>
              <w:rPr>
                <w:b/>
                <w:sz w:val="18"/>
                <w:szCs w:val="18"/>
              </w:rPr>
            </w:pPr>
            <w:r w:rsidRPr="0097659A">
              <w:rPr>
                <w:rStyle w:val="Gvdemetni77ptKalnDeil0ptbolukbraklyor"/>
                <w:b w:val="0"/>
                <w:color w:val="auto"/>
                <w:sz w:val="18"/>
                <w:szCs w:val="18"/>
                <w:lang w:val="tr-TR"/>
              </w:rPr>
              <w:t xml:space="preserve">Yakıt esaslı katalizör (FBC): Evet/Hayır </w:t>
            </w:r>
            <w:r w:rsidRPr="0097659A">
              <w:rPr>
                <w:rStyle w:val="Gvdemetni77ptKalnDeil0ptbolukbraklyor"/>
                <w:b w:val="0"/>
                <w:color w:val="auto"/>
                <w:sz w:val="18"/>
                <w:szCs w:val="18"/>
                <w:vertAlign w:val="superscript"/>
                <w:lang w:val="tr-TR"/>
              </w:rPr>
              <w:t>(1)</w:t>
            </w:r>
          </w:p>
        </w:tc>
        <w:tc>
          <w:tcPr>
            <w:tcW w:w="1325" w:type="dxa"/>
            <w:shd w:val="clear" w:color="auto" w:fill="auto"/>
          </w:tcPr>
          <w:p w14:paraId="35DA50A0" w14:textId="77777777" w:rsidR="004C27F1" w:rsidRPr="0097659A" w:rsidRDefault="004C27F1" w:rsidP="00592AA5">
            <w:pPr>
              <w:ind w:left="1134" w:hanging="1134"/>
              <w:rPr>
                <w:sz w:val="18"/>
                <w:szCs w:val="18"/>
              </w:rPr>
            </w:pPr>
          </w:p>
        </w:tc>
        <w:tc>
          <w:tcPr>
            <w:tcW w:w="854" w:type="dxa"/>
            <w:shd w:val="clear" w:color="auto" w:fill="auto"/>
          </w:tcPr>
          <w:p w14:paraId="1353E491" w14:textId="77777777" w:rsidR="004C27F1" w:rsidRPr="0097659A" w:rsidRDefault="004C27F1" w:rsidP="00592AA5">
            <w:pPr>
              <w:ind w:left="1134" w:hanging="1134"/>
              <w:rPr>
                <w:sz w:val="18"/>
                <w:szCs w:val="18"/>
              </w:rPr>
            </w:pPr>
          </w:p>
        </w:tc>
        <w:tc>
          <w:tcPr>
            <w:tcW w:w="850" w:type="dxa"/>
            <w:shd w:val="clear" w:color="auto" w:fill="auto"/>
          </w:tcPr>
          <w:p w14:paraId="14744B5F" w14:textId="77777777" w:rsidR="004C27F1" w:rsidRPr="0097659A" w:rsidRDefault="004C27F1" w:rsidP="00592AA5">
            <w:pPr>
              <w:ind w:left="1134" w:hanging="1134"/>
              <w:rPr>
                <w:sz w:val="18"/>
                <w:szCs w:val="18"/>
              </w:rPr>
            </w:pPr>
          </w:p>
        </w:tc>
        <w:tc>
          <w:tcPr>
            <w:tcW w:w="883" w:type="dxa"/>
            <w:shd w:val="clear" w:color="auto" w:fill="auto"/>
          </w:tcPr>
          <w:p w14:paraId="4C7C33EF" w14:textId="77777777" w:rsidR="004C27F1" w:rsidRPr="0097659A" w:rsidRDefault="004C27F1" w:rsidP="00592AA5">
            <w:pPr>
              <w:ind w:left="1134" w:hanging="1134"/>
              <w:rPr>
                <w:sz w:val="18"/>
                <w:szCs w:val="18"/>
              </w:rPr>
            </w:pPr>
          </w:p>
        </w:tc>
      </w:tr>
    </w:tbl>
    <w:p w14:paraId="7FF0874C" w14:textId="77777777" w:rsidR="001C5BD7" w:rsidRPr="0097659A" w:rsidRDefault="001C5BD7" w:rsidP="00A00271"/>
    <w:p w14:paraId="49837BED" w14:textId="74F5D266" w:rsidR="001C5BD7" w:rsidRPr="0097659A" w:rsidRDefault="004C27F1" w:rsidP="00A00271">
      <w:pPr>
        <w:rPr>
          <w:i/>
        </w:rPr>
      </w:pPr>
      <w:r w:rsidRPr="0097659A">
        <w:t xml:space="preserve">Motorun karayolu dışında kullanılan hareketli makinalara montajında uyulması gereken belli koşullar </w:t>
      </w:r>
    </w:p>
    <w:p w14:paraId="5435FCC0" w14:textId="77777777" w:rsidR="004C27F1" w:rsidRPr="0097659A" w:rsidRDefault="004C27F1" w:rsidP="00562486">
      <w:pPr>
        <w:pStyle w:val="Text4"/>
        <w:ind w:left="0"/>
      </w:pPr>
    </w:p>
    <w:tbl>
      <w:tblPr>
        <w:tblW w:w="76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061"/>
        <w:gridCol w:w="2726"/>
        <w:gridCol w:w="1325"/>
        <w:gridCol w:w="854"/>
        <w:gridCol w:w="850"/>
        <w:gridCol w:w="883"/>
      </w:tblGrid>
      <w:tr w:rsidR="00062639" w:rsidRPr="0097659A" w14:paraId="032365B5" w14:textId="77777777" w:rsidTr="003937BF">
        <w:trPr>
          <w:trHeight w:hRule="exact" w:val="1277"/>
        </w:trPr>
        <w:tc>
          <w:tcPr>
            <w:tcW w:w="1061" w:type="dxa"/>
            <w:shd w:val="clear" w:color="auto" w:fill="auto"/>
            <w:vAlign w:val="center"/>
          </w:tcPr>
          <w:p w14:paraId="362E40CB" w14:textId="77777777" w:rsidR="004C27F1" w:rsidRPr="0097659A" w:rsidRDefault="004C27F1" w:rsidP="00592AA5">
            <w:pPr>
              <w:ind w:left="1134" w:hanging="1134"/>
              <w:rPr>
                <w:b/>
                <w:sz w:val="18"/>
                <w:szCs w:val="18"/>
              </w:rPr>
            </w:pPr>
            <w:r w:rsidRPr="0097659A">
              <w:rPr>
                <w:rStyle w:val="Gvdemetni77ptKalnDeil0ptbolukbraklyor"/>
                <w:b w:val="0"/>
                <w:color w:val="auto"/>
                <w:sz w:val="18"/>
                <w:szCs w:val="18"/>
                <w:lang w:val="tr-TR"/>
              </w:rPr>
              <w:t>3.8.1.1.</w:t>
            </w:r>
          </w:p>
        </w:tc>
        <w:tc>
          <w:tcPr>
            <w:tcW w:w="2726" w:type="dxa"/>
            <w:vAlign w:val="center"/>
          </w:tcPr>
          <w:p w14:paraId="27788CEE" w14:textId="77777777" w:rsidR="004C27F1" w:rsidRPr="0097659A" w:rsidRDefault="004C27F1" w:rsidP="007171E0">
            <w:pPr>
              <w:pStyle w:val="Gvdemetni0"/>
              <w:shd w:val="clear" w:color="auto" w:fill="auto"/>
              <w:spacing w:line="240" w:lineRule="auto"/>
              <w:ind w:left="78" w:right="81" w:hanging="63"/>
              <w:jc w:val="both"/>
              <w:rPr>
                <w:sz w:val="18"/>
                <w:szCs w:val="18"/>
              </w:rPr>
            </w:pPr>
            <w:r w:rsidRPr="0097659A">
              <w:rPr>
                <w:sz w:val="18"/>
                <w:szCs w:val="18"/>
              </w:rPr>
              <w:t xml:space="preserve">Temiz hava süçgeci ile </w:t>
            </w:r>
            <w:r w:rsidR="00562486" w:rsidRPr="0097659A">
              <w:rPr>
                <w:sz w:val="18"/>
                <w:szCs w:val="18"/>
              </w:rPr>
              <w:t>%100</w:t>
            </w:r>
            <w:r w:rsidRPr="0097659A">
              <w:rPr>
                <w:sz w:val="18"/>
                <w:szCs w:val="18"/>
              </w:rPr>
              <w:t xml:space="preserve"> motor devri ve </w:t>
            </w:r>
            <w:r w:rsidR="00562486" w:rsidRPr="0097659A">
              <w:rPr>
                <w:sz w:val="18"/>
                <w:szCs w:val="18"/>
              </w:rPr>
              <w:t>%100</w:t>
            </w:r>
            <w:r w:rsidRPr="0097659A">
              <w:rPr>
                <w:sz w:val="18"/>
                <w:szCs w:val="18"/>
              </w:rPr>
              <w:t xml:space="preserve"> yükte izin verilebilir azami emme düşük basıncı (kPa) 3.8.3.2.</w:t>
            </w:r>
          </w:p>
        </w:tc>
        <w:tc>
          <w:tcPr>
            <w:tcW w:w="1325" w:type="dxa"/>
            <w:shd w:val="clear" w:color="auto" w:fill="auto"/>
          </w:tcPr>
          <w:p w14:paraId="56C3507D" w14:textId="77777777" w:rsidR="004C27F1" w:rsidRPr="0097659A" w:rsidRDefault="004C27F1" w:rsidP="00592AA5">
            <w:pPr>
              <w:ind w:left="1134" w:hanging="1134"/>
              <w:rPr>
                <w:sz w:val="18"/>
                <w:szCs w:val="18"/>
              </w:rPr>
            </w:pPr>
          </w:p>
        </w:tc>
        <w:tc>
          <w:tcPr>
            <w:tcW w:w="854" w:type="dxa"/>
            <w:shd w:val="clear" w:color="auto" w:fill="auto"/>
          </w:tcPr>
          <w:p w14:paraId="1DF3B6EF" w14:textId="77777777" w:rsidR="004C27F1" w:rsidRPr="0097659A" w:rsidRDefault="004C27F1" w:rsidP="00592AA5">
            <w:pPr>
              <w:ind w:left="1134" w:hanging="1134"/>
              <w:rPr>
                <w:sz w:val="18"/>
                <w:szCs w:val="18"/>
              </w:rPr>
            </w:pPr>
          </w:p>
        </w:tc>
        <w:tc>
          <w:tcPr>
            <w:tcW w:w="850" w:type="dxa"/>
            <w:shd w:val="clear" w:color="auto" w:fill="auto"/>
          </w:tcPr>
          <w:p w14:paraId="29BDBB67" w14:textId="77777777" w:rsidR="004C27F1" w:rsidRPr="0097659A" w:rsidRDefault="004C27F1" w:rsidP="00592AA5">
            <w:pPr>
              <w:ind w:left="1134" w:hanging="1134"/>
              <w:rPr>
                <w:sz w:val="18"/>
                <w:szCs w:val="18"/>
              </w:rPr>
            </w:pPr>
          </w:p>
        </w:tc>
        <w:tc>
          <w:tcPr>
            <w:tcW w:w="883" w:type="dxa"/>
            <w:shd w:val="clear" w:color="auto" w:fill="auto"/>
          </w:tcPr>
          <w:p w14:paraId="6ECB2A51" w14:textId="77777777" w:rsidR="004C27F1" w:rsidRPr="0097659A" w:rsidRDefault="004C27F1" w:rsidP="00592AA5">
            <w:pPr>
              <w:ind w:left="1134" w:hanging="1134"/>
              <w:rPr>
                <w:sz w:val="18"/>
                <w:szCs w:val="18"/>
              </w:rPr>
            </w:pPr>
          </w:p>
        </w:tc>
      </w:tr>
      <w:tr w:rsidR="00062639" w:rsidRPr="0097659A" w14:paraId="643F9094" w14:textId="77777777" w:rsidTr="003937BF">
        <w:trPr>
          <w:trHeight w:hRule="exact" w:val="1080"/>
        </w:trPr>
        <w:tc>
          <w:tcPr>
            <w:tcW w:w="1061" w:type="dxa"/>
            <w:shd w:val="clear" w:color="auto" w:fill="auto"/>
            <w:vAlign w:val="center"/>
          </w:tcPr>
          <w:p w14:paraId="00018309" w14:textId="77777777" w:rsidR="004C27F1" w:rsidRPr="0097659A" w:rsidRDefault="004C27F1" w:rsidP="00592AA5">
            <w:pPr>
              <w:ind w:left="1134" w:hanging="1134"/>
              <w:rPr>
                <w:b/>
                <w:sz w:val="18"/>
                <w:szCs w:val="18"/>
              </w:rPr>
            </w:pPr>
            <w:r w:rsidRPr="0097659A">
              <w:rPr>
                <w:rStyle w:val="Gvdemetni77ptKalnDeil0ptbolukbraklyor"/>
                <w:b w:val="0"/>
                <w:color w:val="auto"/>
                <w:sz w:val="18"/>
                <w:szCs w:val="18"/>
                <w:lang w:val="tr-TR"/>
              </w:rPr>
              <w:t>3.8.3.2.</w:t>
            </w:r>
          </w:p>
        </w:tc>
        <w:tc>
          <w:tcPr>
            <w:tcW w:w="2726" w:type="dxa"/>
            <w:vAlign w:val="center"/>
          </w:tcPr>
          <w:p w14:paraId="550C9F2D" w14:textId="77777777" w:rsidR="004C27F1" w:rsidRPr="0097659A" w:rsidRDefault="00562486" w:rsidP="007171E0">
            <w:pPr>
              <w:pStyle w:val="Gvdemetni0"/>
              <w:shd w:val="clear" w:color="auto" w:fill="auto"/>
              <w:spacing w:line="240" w:lineRule="auto"/>
              <w:ind w:left="78" w:right="81" w:hanging="63"/>
              <w:jc w:val="both"/>
              <w:rPr>
                <w:sz w:val="18"/>
                <w:szCs w:val="18"/>
              </w:rPr>
            </w:pPr>
            <w:r w:rsidRPr="0097659A">
              <w:rPr>
                <w:sz w:val="18"/>
                <w:szCs w:val="18"/>
              </w:rPr>
              <w:t>%100</w:t>
            </w:r>
            <w:r w:rsidR="004C27F1" w:rsidRPr="0097659A">
              <w:rPr>
                <w:sz w:val="18"/>
                <w:szCs w:val="18"/>
              </w:rPr>
              <w:t xml:space="preserve"> devir ve </w:t>
            </w:r>
            <w:r w:rsidRPr="0097659A">
              <w:rPr>
                <w:sz w:val="18"/>
                <w:szCs w:val="18"/>
              </w:rPr>
              <w:t>%100</w:t>
            </w:r>
            <w:r w:rsidR="004C27F1" w:rsidRPr="0097659A">
              <w:rPr>
                <w:sz w:val="18"/>
                <w:szCs w:val="18"/>
              </w:rPr>
              <w:t xml:space="preserve"> yükte azami ara soğutucu çıkış sıcaklığı (C derece)</w:t>
            </w:r>
          </w:p>
        </w:tc>
        <w:tc>
          <w:tcPr>
            <w:tcW w:w="1325" w:type="dxa"/>
            <w:shd w:val="clear" w:color="auto" w:fill="auto"/>
          </w:tcPr>
          <w:p w14:paraId="604366F1" w14:textId="77777777" w:rsidR="004C27F1" w:rsidRPr="0097659A" w:rsidRDefault="004C27F1" w:rsidP="00592AA5">
            <w:pPr>
              <w:ind w:left="1134" w:hanging="1134"/>
              <w:rPr>
                <w:sz w:val="18"/>
                <w:szCs w:val="18"/>
              </w:rPr>
            </w:pPr>
          </w:p>
        </w:tc>
        <w:tc>
          <w:tcPr>
            <w:tcW w:w="854" w:type="dxa"/>
            <w:shd w:val="clear" w:color="auto" w:fill="auto"/>
          </w:tcPr>
          <w:p w14:paraId="14D126A9" w14:textId="77777777" w:rsidR="004C27F1" w:rsidRPr="0097659A" w:rsidRDefault="004C27F1" w:rsidP="00592AA5">
            <w:pPr>
              <w:ind w:left="1134" w:hanging="1134"/>
              <w:rPr>
                <w:sz w:val="18"/>
                <w:szCs w:val="18"/>
              </w:rPr>
            </w:pPr>
          </w:p>
        </w:tc>
        <w:tc>
          <w:tcPr>
            <w:tcW w:w="850" w:type="dxa"/>
            <w:shd w:val="clear" w:color="auto" w:fill="auto"/>
          </w:tcPr>
          <w:p w14:paraId="36C4E595" w14:textId="77777777" w:rsidR="004C27F1" w:rsidRPr="0097659A" w:rsidRDefault="004C27F1" w:rsidP="00592AA5">
            <w:pPr>
              <w:ind w:left="1134" w:hanging="1134"/>
              <w:rPr>
                <w:sz w:val="18"/>
                <w:szCs w:val="18"/>
              </w:rPr>
            </w:pPr>
          </w:p>
        </w:tc>
        <w:tc>
          <w:tcPr>
            <w:tcW w:w="883" w:type="dxa"/>
            <w:shd w:val="clear" w:color="auto" w:fill="auto"/>
          </w:tcPr>
          <w:p w14:paraId="3AA843D8" w14:textId="77777777" w:rsidR="004C27F1" w:rsidRPr="0097659A" w:rsidRDefault="004C27F1" w:rsidP="00592AA5">
            <w:pPr>
              <w:ind w:left="1134" w:hanging="1134"/>
              <w:rPr>
                <w:sz w:val="18"/>
                <w:szCs w:val="18"/>
              </w:rPr>
            </w:pPr>
          </w:p>
        </w:tc>
      </w:tr>
      <w:tr w:rsidR="00062639" w:rsidRPr="0097659A" w14:paraId="64BC2E0B" w14:textId="77777777" w:rsidTr="003937BF">
        <w:trPr>
          <w:trHeight w:hRule="exact" w:val="1272"/>
        </w:trPr>
        <w:tc>
          <w:tcPr>
            <w:tcW w:w="1061" w:type="dxa"/>
            <w:shd w:val="clear" w:color="auto" w:fill="auto"/>
            <w:vAlign w:val="center"/>
          </w:tcPr>
          <w:p w14:paraId="759A792B" w14:textId="77777777" w:rsidR="004C27F1" w:rsidRPr="0097659A" w:rsidRDefault="004C27F1" w:rsidP="00592AA5">
            <w:pPr>
              <w:ind w:left="1134" w:hanging="1134"/>
              <w:rPr>
                <w:b/>
                <w:sz w:val="18"/>
                <w:szCs w:val="18"/>
              </w:rPr>
            </w:pPr>
            <w:r w:rsidRPr="0097659A">
              <w:rPr>
                <w:rStyle w:val="Gvdemetni77ptKalnDeil0ptbolukbraklyor"/>
                <w:b w:val="0"/>
                <w:color w:val="auto"/>
                <w:sz w:val="18"/>
                <w:szCs w:val="18"/>
                <w:lang w:val="tr-TR"/>
              </w:rPr>
              <w:lastRenderedPageBreak/>
              <w:t>3.8.3.3.</w:t>
            </w:r>
          </w:p>
        </w:tc>
        <w:tc>
          <w:tcPr>
            <w:tcW w:w="2726" w:type="dxa"/>
            <w:vAlign w:val="center"/>
          </w:tcPr>
          <w:p w14:paraId="42276D0B" w14:textId="77777777" w:rsidR="004C27F1" w:rsidRPr="0097659A" w:rsidRDefault="00562486" w:rsidP="007171E0">
            <w:pPr>
              <w:pStyle w:val="Gvdemetni0"/>
              <w:shd w:val="clear" w:color="auto" w:fill="auto"/>
              <w:spacing w:line="240" w:lineRule="auto"/>
              <w:ind w:left="78" w:right="81" w:hanging="63"/>
              <w:jc w:val="both"/>
              <w:rPr>
                <w:sz w:val="18"/>
                <w:szCs w:val="18"/>
              </w:rPr>
            </w:pPr>
            <w:r w:rsidRPr="0097659A">
              <w:rPr>
                <w:sz w:val="18"/>
                <w:szCs w:val="18"/>
              </w:rPr>
              <w:t>%100</w:t>
            </w:r>
            <w:r w:rsidR="004C27F1" w:rsidRPr="0097659A">
              <w:rPr>
                <w:sz w:val="18"/>
                <w:szCs w:val="18"/>
              </w:rPr>
              <w:t xml:space="preserve"> motor devri ve </w:t>
            </w:r>
            <w:r w:rsidRPr="0097659A">
              <w:rPr>
                <w:sz w:val="18"/>
                <w:szCs w:val="18"/>
              </w:rPr>
              <w:t>%100</w:t>
            </w:r>
            <w:r w:rsidR="004C27F1" w:rsidRPr="0097659A">
              <w:rPr>
                <w:sz w:val="18"/>
                <w:szCs w:val="18"/>
              </w:rPr>
              <w:t xml:space="preserve"> yükte ara soğutucu boyunca izin verilebilir azami basınç düşüşü (kPa) (varsa):</w:t>
            </w:r>
          </w:p>
        </w:tc>
        <w:tc>
          <w:tcPr>
            <w:tcW w:w="1325" w:type="dxa"/>
            <w:shd w:val="clear" w:color="auto" w:fill="auto"/>
          </w:tcPr>
          <w:p w14:paraId="7D8F13BD" w14:textId="77777777" w:rsidR="004C27F1" w:rsidRPr="0097659A" w:rsidRDefault="004C27F1" w:rsidP="00592AA5">
            <w:pPr>
              <w:ind w:left="1134" w:hanging="1134"/>
              <w:rPr>
                <w:sz w:val="18"/>
                <w:szCs w:val="18"/>
              </w:rPr>
            </w:pPr>
          </w:p>
        </w:tc>
        <w:tc>
          <w:tcPr>
            <w:tcW w:w="854" w:type="dxa"/>
            <w:shd w:val="clear" w:color="auto" w:fill="auto"/>
          </w:tcPr>
          <w:p w14:paraId="74F52435" w14:textId="77777777" w:rsidR="004C27F1" w:rsidRPr="0097659A" w:rsidRDefault="004C27F1" w:rsidP="00592AA5">
            <w:pPr>
              <w:ind w:left="1134" w:hanging="1134"/>
              <w:rPr>
                <w:sz w:val="18"/>
                <w:szCs w:val="18"/>
              </w:rPr>
            </w:pPr>
          </w:p>
        </w:tc>
        <w:tc>
          <w:tcPr>
            <w:tcW w:w="850" w:type="dxa"/>
            <w:shd w:val="clear" w:color="auto" w:fill="auto"/>
          </w:tcPr>
          <w:p w14:paraId="7B7AEA7B" w14:textId="77777777" w:rsidR="004C27F1" w:rsidRPr="0097659A" w:rsidRDefault="004C27F1" w:rsidP="00592AA5">
            <w:pPr>
              <w:ind w:left="1134" w:hanging="1134"/>
              <w:rPr>
                <w:sz w:val="18"/>
                <w:szCs w:val="18"/>
              </w:rPr>
            </w:pPr>
          </w:p>
        </w:tc>
        <w:tc>
          <w:tcPr>
            <w:tcW w:w="883" w:type="dxa"/>
            <w:shd w:val="clear" w:color="auto" w:fill="auto"/>
          </w:tcPr>
          <w:p w14:paraId="358259CF" w14:textId="77777777" w:rsidR="004C27F1" w:rsidRPr="0097659A" w:rsidRDefault="004C27F1" w:rsidP="00592AA5">
            <w:pPr>
              <w:ind w:left="1134" w:hanging="1134"/>
              <w:rPr>
                <w:sz w:val="18"/>
                <w:szCs w:val="18"/>
              </w:rPr>
            </w:pPr>
          </w:p>
        </w:tc>
      </w:tr>
      <w:tr w:rsidR="00062639" w:rsidRPr="0097659A" w14:paraId="5B8F3E1E" w14:textId="77777777" w:rsidTr="003937BF">
        <w:trPr>
          <w:trHeight w:hRule="exact" w:val="1075"/>
        </w:trPr>
        <w:tc>
          <w:tcPr>
            <w:tcW w:w="1061" w:type="dxa"/>
            <w:shd w:val="clear" w:color="auto" w:fill="auto"/>
            <w:vAlign w:val="center"/>
          </w:tcPr>
          <w:p w14:paraId="223F3FA7" w14:textId="77777777" w:rsidR="004C27F1" w:rsidRPr="0097659A" w:rsidRDefault="004C27F1" w:rsidP="00592AA5">
            <w:pPr>
              <w:ind w:left="1134" w:hanging="1134"/>
              <w:rPr>
                <w:b/>
                <w:sz w:val="18"/>
                <w:szCs w:val="18"/>
              </w:rPr>
            </w:pPr>
            <w:r w:rsidRPr="0097659A">
              <w:rPr>
                <w:rStyle w:val="Gvdemetni77ptKalnDeil0ptbolukbraklyor"/>
                <w:b w:val="0"/>
                <w:color w:val="auto"/>
                <w:sz w:val="18"/>
                <w:szCs w:val="18"/>
                <w:lang w:val="tr-TR"/>
              </w:rPr>
              <w:t>3.9.3.</w:t>
            </w:r>
          </w:p>
        </w:tc>
        <w:tc>
          <w:tcPr>
            <w:tcW w:w="2726" w:type="dxa"/>
            <w:vAlign w:val="center"/>
          </w:tcPr>
          <w:p w14:paraId="6F79B378" w14:textId="77777777" w:rsidR="004C27F1" w:rsidRPr="0097659A" w:rsidRDefault="00562486" w:rsidP="007171E0">
            <w:pPr>
              <w:pStyle w:val="Gvdemetni0"/>
              <w:shd w:val="clear" w:color="auto" w:fill="auto"/>
              <w:spacing w:line="240" w:lineRule="auto"/>
              <w:ind w:left="78" w:right="81" w:hanging="63"/>
              <w:jc w:val="both"/>
              <w:rPr>
                <w:sz w:val="18"/>
                <w:szCs w:val="18"/>
              </w:rPr>
            </w:pPr>
            <w:r w:rsidRPr="0097659A">
              <w:rPr>
                <w:sz w:val="18"/>
                <w:szCs w:val="18"/>
              </w:rPr>
              <w:t>%100</w:t>
            </w:r>
            <w:r w:rsidR="004C27F1" w:rsidRPr="0097659A">
              <w:rPr>
                <w:sz w:val="18"/>
                <w:szCs w:val="18"/>
              </w:rPr>
              <w:t xml:space="preserve"> motor devri ve </w:t>
            </w:r>
            <w:r w:rsidRPr="0097659A">
              <w:rPr>
                <w:sz w:val="18"/>
                <w:szCs w:val="18"/>
              </w:rPr>
              <w:t>%100</w:t>
            </w:r>
            <w:r w:rsidR="004C27F1" w:rsidRPr="0097659A">
              <w:rPr>
                <w:sz w:val="18"/>
                <w:szCs w:val="18"/>
              </w:rPr>
              <w:t xml:space="preserve"> yükte izin verilebilir azami egzoz gazı geri tepme basıncı (kPa):</w:t>
            </w:r>
          </w:p>
        </w:tc>
        <w:tc>
          <w:tcPr>
            <w:tcW w:w="1325" w:type="dxa"/>
            <w:shd w:val="clear" w:color="auto" w:fill="auto"/>
          </w:tcPr>
          <w:p w14:paraId="2AE6FF93" w14:textId="77777777" w:rsidR="004C27F1" w:rsidRPr="0097659A" w:rsidRDefault="004C27F1" w:rsidP="00592AA5">
            <w:pPr>
              <w:ind w:left="1134" w:hanging="1134"/>
              <w:rPr>
                <w:sz w:val="18"/>
                <w:szCs w:val="18"/>
              </w:rPr>
            </w:pPr>
          </w:p>
        </w:tc>
        <w:tc>
          <w:tcPr>
            <w:tcW w:w="854" w:type="dxa"/>
            <w:shd w:val="clear" w:color="auto" w:fill="auto"/>
          </w:tcPr>
          <w:p w14:paraId="7AE78357" w14:textId="77777777" w:rsidR="004C27F1" w:rsidRPr="0097659A" w:rsidRDefault="004C27F1" w:rsidP="00592AA5">
            <w:pPr>
              <w:ind w:left="1134" w:hanging="1134"/>
              <w:rPr>
                <w:sz w:val="18"/>
                <w:szCs w:val="18"/>
              </w:rPr>
            </w:pPr>
          </w:p>
        </w:tc>
        <w:tc>
          <w:tcPr>
            <w:tcW w:w="850" w:type="dxa"/>
            <w:shd w:val="clear" w:color="auto" w:fill="auto"/>
          </w:tcPr>
          <w:p w14:paraId="1EA691C0" w14:textId="77777777" w:rsidR="004C27F1" w:rsidRPr="0097659A" w:rsidRDefault="004C27F1" w:rsidP="00592AA5">
            <w:pPr>
              <w:ind w:left="1134" w:hanging="1134"/>
              <w:rPr>
                <w:sz w:val="18"/>
                <w:szCs w:val="18"/>
              </w:rPr>
            </w:pPr>
          </w:p>
        </w:tc>
        <w:tc>
          <w:tcPr>
            <w:tcW w:w="883" w:type="dxa"/>
            <w:shd w:val="clear" w:color="auto" w:fill="auto"/>
          </w:tcPr>
          <w:p w14:paraId="77323103" w14:textId="77777777" w:rsidR="004C27F1" w:rsidRPr="0097659A" w:rsidRDefault="004C27F1" w:rsidP="00592AA5">
            <w:pPr>
              <w:ind w:left="1134" w:hanging="1134"/>
              <w:rPr>
                <w:sz w:val="18"/>
                <w:szCs w:val="18"/>
              </w:rPr>
            </w:pPr>
          </w:p>
        </w:tc>
      </w:tr>
      <w:tr w:rsidR="00062639" w:rsidRPr="0097659A" w14:paraId="32B6E0C3" w14:textId="77777777" w:rsidTr="003937BF">
        <w:trPr>
          <w:trHeight w:hRule="exact" w:val="696"/>
        </w:trPr>
        <w:tc>
          <w:tcPr>
            <w:tcW w:w="1061" w:type="dxa"/>
            <w:shd w:val="clear" w:color="auto" w:fill="auto"/>
            <w:vAlign w:val="center"/>
          </w:tcPr>
          <w:p w14:paraId="214EF2D2" w14:textId="77777777" w:rsidR="004C27F1" w:rsidRPr="0097659A" w:rsidRDefault="004C27F1" w:rsidP="00592AA5">
            <w:pPr>
              <w:ind w:left="1134" w:hanging="1134"/>
              <w:rPr>
                <w:b/>
                <w:sz w:val="18"/>
                <w:szCs w:val="18"/>
              </w:rPr>
            </w:pPr>
            <w:r w:rsidRPr="0097659A">
              <w:rPr>
                <w:rStyle w:val="Gvdemetni77ptKalnDeil0ptbolukbraklyor"/>
                <w:b w:val="0"/>
                <w:color w:val="auto"/>
                <w:sz w:val="18"/>
                <w:szCs w:val="18"/>
                <w:lang w:val="tr-TR"/>
              </w:rPr>
              <w:t>3.9.3.1.</w:t>
            </w:r>
          </w:p>
        </w:tc>
        <w:tc>
          <w:tcPr>
            <w:tcW w:w="2726" w:type="dxa"/>
            <w:vAlign w:val="center"/>
          </w:tcPr>
          <w:p w14:paraId="6CC627AC" w14:textId="524C4EA5" w:rsidR="004C27F1" w:rsidRPr="0097659A" w:rsidRDefault="004C27F1" w:rsidP="00592AA5">
            <w:pPr>
              <w:pStyle w:val="Gvdemetni0"/>
              <w:shd w:val="clear" w:color="auto" w:fill="auto"/>
              <w:spacing w:line="240" w:lineRule="auto"/>
              <w:ind w:left="1134" w:right="81" w:hanging="1134"/>
              <w:jc w:val="both"/>
              <w:rPr>
                <w:sz w:val="18"/>
                <w:szCs w:val="18"/>
              </w:rPr>
            </w:pPr>
            <w:r w:rsidRPr="0097659A">
              <w:rPr>
                <w:sz w:val="18"/>
                <w:szCs w:val="18"/>
              </w:rPr>
              <w:t>Ölçüm yeri:</w:t>
            </w:r>
          </w:p>
        </w:tc>
        <w:tc>
          <w:tcPr>
            <w:tcW w:w="1325" w:type="dxa"/>
            <w:shd w:val="clear" w:color="auto" w:fill="auto"/>
          </w:tcPr>
          <w:p w14:paraId="08ECD2F8" w14:textId="77777777" w:rsidR="004C27F1" w:rsidRPr="0097659A" w:rsidRDefault="004C27F1" w:rsidP="00592AA5">
            <w:pPr>
              <w:ind w:left="1134" w:hanging="1134"/>
              <w:rPr>
                <w:sz w:val="18"/>
                <w:szCs w:val="18"/>
              </w:rPr>
            </w:pPr>
          </w:p>
        </w:tc>
        <w:tc>
          <w:tcPr>
            <w:tcW w:w="854" w:type="dxa"/>
            <w:shd w:val="clear" w:color="auto" w:fill="auto"/>
          </w:tcPr>
          <w:p w14:paraId="006633B6" w14:textId="77777777" w:rsidR="004C27F1" w:rsidRPr="0097659A" w:rsidRDefault="004C27F1" w:rsidP="00592AA5">
            <w:pPr>
              <w:ind w:left="1134" w:hanging="1134"/>
              <w:rPr>
                <w:sz w:val="18"/>
                <w:szCs w:val="18"/>
              </w:rPr>
            </w:pPr>
          </w:p>
        </w:tc>
        <w:tc>
          <w:tcPr>
            <w:tcW w:w="850" w:type="dxa"/>
            <w:shd w:val="clear" w:color="auto" w:fill="auto"/>
          </w:tcPr>
          <w:p w14:paraId="6BDA88C2" w14:textId="77777777" w:rsidR="004C27F1" w:rsidRPr="0097659A" w:rsidRDefault="004C27F1" w:rsidP="00592AA5">
            <w:pPr>
              <w:ind w:left="1134" w:hanging="1134"/>
              <w:rPr>
                <w:sz w:val="18"/>
                <w:szCs w:val="18"/>
              </w:rPr>
            </w:pPr>
          </w:p>
        </w:tc>
        <w:tc>
          <w:tcPr>
            <w:tcW w:w="883" w:type="dxa"/>
            <w:shd w:val="clear" w:color="auto" w:fill="auto"/>
          </w:tcPr>
          <w:p w14:paraId="39BD6ACC" w14:textId="77777777" w:rsidR="004C27F1" w:rsidRPr="0097659A" w:rsidRDefault="004C27F1" w:rsidP="00592AA5">
            <w:pPr>
              <w:ind w:left="1134" w:hanging="1134"/>
              <w:rPr>
                <w:sz w:val="18"/>
                <w:szCs w:val="18"/>
              </w:rPr>
            </w:pPr>
          </w:p>
        </w:tc>
      </w:tr>
      <w:tr w:rsidR="00062639" w:rsidRPr="0097659A" w14:paraId="2E5F36C4" w14:textId="77777777" w:rsidTr="003937BF">
        <w:trPr>
          <w:trHeight w:hRule="exact" w:val="1272"/>
        </w:trPr>
        <w:tc>
          <w:tcPr>
            <w:tcW w:w="1061" w:type="dxa"/>
            <w:shd w:val="clear" w:color="auto" w:fill="auto"/>
            <w:vAlign w:val="center"/>
          </w:tcPr>
          <w:p w14:paraId="2CD96BB6" w14:textId="77777777" w:rsidR="004C27F1" w:rsidRPr="0097659A" w:rsidRDefault="004C27F1" w:rsidP="00592AA5">
            <w:pPr>
              <w:ind w:left="1134" w:hanging="1134"/>
              <w:rPr>
                <w:b/>
                <w:sz w:val="18"/>
                <w:szCs w:val="18"/>
              </w:rPr>
            </w:pPr>
            <w:r w:rsidRPr="0097659A">
              <w:rPr>
                <w:rStyle w:val="Gvdemetni77ptKalnDeil0ptbolukbraklyor"/>
                <w:b w:val="0"/>
                <w:color w:val="auto"/>
                <w:sz w:val="18"/>
                <w:szCs w:val="18"/>
                <w:lang w:val="tr-TR"/>
              </w:rPr>
              <w:t>3.11.1.2</w:t>
            </w:r>
          </w:p>
        </w:tc>
        <w:tc>
          <w:tcPr>
            <w:tcW w:w="2726" w:type="dxa"/>
            <w:vAlign w:val="center"/>
          </w:tcPr>
          <w:p w14:paraId="2C05FAE9" w14:textId="77777777" w:rsidR="004C27F1" w:rsidRPr="0097659A" w:rsidRDefault="004C27F1" w:rsidP="007171E0">
            <w:pPr>
              <w:pStyle w:val="Gvdemetni0"/>
              <w:shd w:val="clear" w:color="auto" w:fill="auto"/>
              <w:spacing w:line="240" w:lineRule="auto"/>
              <w:ind w:left="78" w:right="81" w:firstLine="0"/>
              <w:jc w:val="both"/>
              <w:rPr>
                <w:sz w:val="18"/>
                <w:szCs w:val="18"/>
              </w:rPr>
            </w:pPr>
            <w:r w:rsidRPr="0097659A">
              <w:rPr>
                <w:sz w:val="18"/>
                <w:szCs w:val="18"/>
              </w:rPr>
              <w:t xml:space="preserve">Belirtilirse, egzoz sistemi veya türbin çıkışından ilk </w:t>
            </w:r>
            <w:r w:rsidR="007171E0" w:rsidRPr="0097659A">
              <w:rPr>
                <w:sz w:val="18"/>
                <w:szCs w:val="18"/>
              </w:rPr>
              <w:t>arıtma sistemine</w:t>
            </w:r>
            <w:r w:rsidRPr="0097659A">
              <w:rPr>
                <w:sz w:val="18"/>
                <w:szCs w:val="18"/>
              </w:rPr>
              <w:t xml:space="preserve"> azami sıcaklık düşüşü (C derece):</w:t>
            </w:r>
          </w:p>
        </w:tc>
        <w:tc>
          <w:tcPr>
            <w:tcW w:w="1325" w:type="dxa"/>
            <w:shd w:val="clear" w:color="auto" w:fill="auto"/>
          </w:tcPr>
          <w:p w14:paraId="7C7795A8" w14:textId="77777777" w:rsidR="004C27F1" w:rsidRPr="0097659A" w:rsidRDefault="004C27F1" w:rsidP="00592AA5">
            <w:pPr>
              <w:ind w:left="1134" w:hanging="1134"/>
              <w:rPr>
                <w:sz w:val="18"/>
                <w:szCs w:val="18"/>
              </w:rPr>
            </w:pPr>
          </w:p>
        </w:tc>
        <w:tc>
          <w:tcPr>
            <w:tcW w:w="854" w:type="dxa"/>
            <w:shd w:val="clear" w:color="auto" w:fill="auto"/>
          </w:tcPr>
          <w:p w14:paraId="12B54625" w14:textId="77777777" w:rsidR="004C27F1" w:rsidRPr="0097659A" w:rsidRDefault="004C27F1" w:rsidP="00592AA5">
            <w:pPr>
              <w:ind w:left="1134" w:hanging="1134"/>
              <w:rPr>
                <w:sz w:val="18"/>
                <w:szCs w:val="18"/>
              </w:rPr>
            </w:pPr>
          </w:p>
        </w:tc>
        <w:tc>
          <w:tcPr>
            <w:tcW w:w="850" w:type="dxa"/>
            <w:shd w:val="clear" w:color="auto" w:fill="auto"/>
          </w:tcPr>
          <w:p w14:paraId="4F50B383" w14:textId="77777777" w:rsidR="004C27F1" w:rsidRPr="0097659A" w:rsidRDefault="004C27F1" w:rsidP="00592AA5">
            <w:pPr>
              <w:ind w:left="1134" w:hanging="1134"/>
              <w:rPr>
                <w:sz w:val="18"/>
                <w:szCs w:val="18"/>
              </w:rPr>
            </w:pPr>
          </w:p>
        </w:tc>
        <w:tc>
          <w:tcPr>
            <w:tcW w:w="883" w:type="dxa"/>
            <w:shd w:val="clear" w:color="auto" w:fill="auto"/>
          </w:tcPr>
          <w:p w14:paraId="660379A9" w14:textId="77777777" w:rsidR="004C27F1" w:rsidRPr="0097659A" w:rsidRDefault="004C27F1" w:rsidP="00592AA5">
            <w:pPr>
              <w:ind w:left="1134" w:hanging="1134"/>
              <w:rPr>
                <w:sz w:val="18"/>
                <w:szCs w:val="18"/>
              </w:rPr>
            </w:pPr>
          </w:p>
        </w:tc>
      </w:tr>
      <w:tr w:rsidR="004C27F1" w:rsidRPr="0097659A" w14:paraId="14159543" w14:textId="77777777" w:rsidTr="003937BF">
        <w:trPr>
          <w:trHeight w:hRule="exact" w:val="701"/>
        </w:trPr>
        <w:tc>
          <w:tcPr>
            <w:tcW w:w="1061" w:type="dxa"/>
            <w:shd w:val="clear" w:color="auto" w:fill="auto"/>
            <w:vAlign w:val="center"/>
          </w:tcPr>
          <w:p w14:paraId="15C4C609" w14:textId="77777777" w:rsidR="004C27F1" w:rsidRPr="0097659A" w:rsidRDefault="004C27F1" w:rsidP="00592AA5">
            <w:pPr>
              <w:ind w:left="1134" w:hanging="1134"/>
              <w:rPr>
                <w:b/>
                <w:sz w:val="18"/>
                <w:szCs w:val="18"/>
              </w:rPr>
            </w:pPr>
            <w:r w:rsidRPr="0097659A">
              <w:rPr>
                <w:rStyle w:val="Gvdemetni77ptKalnDeil0ptbolukbraklyor"/>
                <w:b w:val="0"/>
                <w:color w:val="auto"/>
                <w:sz w:val="18"/>
                <w:szCs w:val="18"/>
                <w:lang w:val="tr-TR"/>
              </w:rPr>
              <w:t>3.11.1.2.1.</w:t>
            </w:r>
          </w:p>
        </w:tc>
        <w:tc>
          <w:tcPr>
            <w:tcW w:w="2726" w:type="dxa"/>
            <w:vAlign w:val="center"/>
          </w:tcPr>
          <w:p w14:paraId="38EE1007" w14:textId="77777777" w:rsidR="004C27F1" w:rsidRPr="0097659A" w:rsidRDefault="004C27F1" w:rsidP="00592AA5">
            <w:pPr>
              <w:pStyle w:val="Gvdemetni0"/>
              <w:shd w:val="clear" w:color="auto" w:fill="auto"/>
              <w:spacing w:line="240" w:lineRule="auto"/>
              <w:ind w:left="1134" w:right="81" w:hanging="1134"/>
              <w:jc w:val="both"/>
              <w:rPr>
                <w:sz w:val="18"/>
                <w:szCs w:val="18"/>
              </w:rPr>
            </w:pPr>
            <w:r w:rsidRPr="0097659A">
              <w:rPr>
                <w:sz w:val="18"/>
                <w:szCs w:val="18"/>
              </w:rPr>
              <w:t>Ölçüm için test koşulları:</w:t>
            </w:r>
          </w:p>
        </w:tc>
        <w:tc>
          <w:tcPr>
            <w:tcW w:w="1325" w:type="dxa"/>
            <w:shd w:val="clear" w:color="auto" w:fill="auto"/>
          </w:tcPr>
          <w:p w14:paraId="1FE99E55" w14:textId="77777777" w:rsidR="004C27F1" w:rsidRPr="0097659A" w:rsidRDefault="004C27F1" w:rsidP="00592AA5">
            <w:pPr>
              <w:ind w:left="1134" w:hanging="1134"/>
              <w:rPr>
                <w:sz w:val="18"/>
                <w:szCs w:val="18"/>
              </w:rPr>
            </w:pPr>
          </w:p>
        </w:tc>
        <w:tc>
          <w:tcPr>
            <w:tcW w:w="854" w:type="dxa"/>
            <w:shd w:val="clear" w:color="auto" w:fill="auto"/>
          </w:tcPr>
          <w:p w14:paraId="606BE8C9" w14:textId="77777777" w:rsidR="004C27F1" w:rsidRPr="0097659A" w:rsidRDefault="004C27F1" w:rsidP="00592AA5">
            <w:pPr>
              <w:ind w:left="1134" w:hanging="1134"/>
              <w:rPr>
                <w:sz w:val="18"/>
                <w:szCs w:val="18"/>
              </w:rPr>
            </w:pPr>
          </w:p>
        </w:tc>
        <w:tc>
          <w:tcPr>
            <w:tcW w:w="850" w:type="dxa"/>
            <w:shd w:val="clear" w:color="auto" w:fill="auto"/>
          </w:tcPr>
          <w:p w14:paraId="26CE52EB" w14:textId="77777777" w:rsidR="004C27F1" w:rsidRPr="0097659A" w:rsidRDefault="004C27F1" w:rsidP="00592AA5">
            <w:pPr>
              <w:ind w:left="1134" w:hanging="1134"/>
              <w:rPr>
                <w:sz w:val="18"/>
                <w:szCs w:val="18"/>
              </w:rPr>
            </w:pPr>
          </w:p>
        </w:tc>
        <w:tc>
          <w:tcPr>
            <w:tcW w:w="883" w:type="dxa"/>
            <w:shd w:val="clear" w:color="auto" w:fill="auto"/>
          </w:tcPr>
          <w:p w14:paraId="544FCA6D" w14:textId="77777777" w:rsidR="004C27F1" w:rsidRPr="0097659A" w:rsidRDefault="004C27F1" w:rsidP="00592AA5">
            <w:pPr>
              <w:ind w:left="1134" w:hanging="1134"/>
              <w:rPr>
                <w:sz w:val="18"/>
                <w:szCs w:val="18"/>
              </w:rPr>
            </w:pPr>
          </w:p>
        </w:tc>
      </w:tr>
    </w:tbl>
    <w:p w14:paraId="1B0BE0C4" w14:textId="77777777" w:rsidR="003937BF" w:rsidRPr="0097659A" w:rsidRDefault="003937BF" w:rsidP="00592AA5">
      <w:pPr>
        <w:pStyle w:val="Text4"/>
        <w:ind w:left="1134" w:hanging="1134"/>
      </w:pPr>
    </w:p>
    <w:p w14:paraId="31BA863D" w14:textId="4703829E" w:rsidR="004C27F1" w:rsidRPr="0097659A" w:rsidRDefault="004C27F1" w:rsidP="00A00271">
      <w:pPr>
        <w:pStyle w:val="Text4"/>
        <w:ind w:left="0"/>
        <w:rPr>
          <w:b/>
          <w:bCs/>
        </w:rPr>
      </w:pPr>
      <w:r w:rsidRPr="0097659A">
        <w:rPr>
          <w:b/>
          <w:bCs/>
        </w:rPr>
        <w:t>KISIM B — TEST SONUÇLARI</w:t>
      </w:r>
    </w:p>
    <w:p w14:paraId="6CB6B10D" w14:textId="77777777" w:rsidR="00A00271" w:rsidRPr="0097659A" w:rsidRDefault="00A00271" w:rsidP="00A00271">
      <w:pPr>
        <w:pStyle w:val="Text4"/>
        <w:ind w:left="0"/>
      </w:pPr>
    </w:p>
    <w:p w14:paraId="5BBC8D21" w14:textId="5BC57DA9" w:rsidR="004C27F1" w:rsidRPr="0097659A" w:rsidRDefault="004C27F1" w:rsidP="00592AA5">
      <w:pPr>
        <w:pStyle w:val="Text4"/>
        <w:ind w:left="1134" w:hanging="1134"/>
        <w:rPr>
          <w:vertAlign w:val="superscript"/>
        </w:rPr>
      </w:pPr>
      <w:r w:rsidRPr="0097659A">
        <w:t>3.8.</w:t>
      </w:r>
      <w:r w:rsidRPr="0097659A">
        <w:tab/>
        <w:t>İmalatçı ECU tork sinyalini hizmet içi izleme için kullanmayı amaçlıyor Evet/Hayır</w:t>
      </w:r>
      <w:r w:rsidR="00C639AE" w:rsidRPr="0097659A">
        <w:t>.</w:t>
      </w:r>
      <w:r w:rsidRPr="0097659A">
        <w:t xml:space="preserve"> </w:t>
      </w:r>
      <w:r w:rsidRPr="0097659A">
        <w:rPr>
          <w:vertAlign w:val="superscript"/>
        </w:rPr>
        <w:t>(1)</w:t>
      </w:r>
    </w:p>
    <w:p w14:paraId="6B7F02F4" w14:textId="77777777" w:rsidR="004C27F1" w:rsidRPr="0097659A" w:rsidRDefault="004C27F1" w:rsidP="00592AA5">
      <w:pPr>
        <w:pStyle w:val="Text4"/>
        <w:ind w:left="1134" w:hanging="1134"/>
        <w:rPr>
          <w:vertAlign w:val="superscript"/>
        </w:rPr>
      </w:pPr>
      <w:r w:rsidRPr="0097659A">
        <w:t>3.8.1.</w:t>
      </w:r>
      <w:r w:rsidRPr="0097659A">
        <w:tab/>
        <w:t xml:space="preserve">Dinamometre torku, 0,93x ECU torkuna eşit veya daha büyük : Evet/Hayır </w:t>
      </w:r>
      <w:r w:rsidRPr="0097659A">
        <w:rPr>
          <w:vertAlign w:val="superscript"/>
        </w:rPr>
        <w:t>(1)</w:t>
      </w:r>
    </w:p>
    <w:p w14:paraId="02A12DED" w14:textId="159597E8" w:rsidR="004C27F1" w:rsidRPr="0097659A" w:rsidRDefault="004C27F1" w:rsidP="00592AA5">
      <w:pPr>
        <w:pStyle w:val="Text4"/>
        <w:ind w:left="1134" w:hanging="1134"/>
      </w:pPr>
      <w:r w:rsidRPr="0097659A">
        <w:t>3.8.2.</w:t>
      </w:r>
      <w:r w:rsidRPr="0097659A">
        <w:tab/>
        <w:t xml:space="preserve">Dinamometre torkunun, 0,93 x ECU torkundan az olması durumunda ECU torku düzeltme faktörü </w:t>
      </w:r>
    </w:p>
    <w:p w14:paraId="7C6B8422" w14:textId="77777777" w:rsidR="004C27F1" w:rsidRPr="0097659A" w:rsidRDefault="004C27F1" w:rsidP="00592AA5">
      <w:pPr>
        <w:pStyle w:val="Text4"/>
        <w:ind w:left="1134" w:hanging="1134"/>
      </w:pPr>
      <w:r w:rsidRPr="0097659A">
        <w:t>11.1</w:t>
      </w:r>
      <w:r w:rsidRPr="0097659A">
        <w:tab/>
      </w:r>
      <w:r w:rsidR="00E24556" w:rsidRPr="0097659A">
        <w:t>Çevrim</w:t>
      </w:r>
      <w:r w:rsidRPr="0097659A">
        <w:t xml:space="preserve"> emisyonu sonuçları</w:t>
      </w:r>
    </w:p>
    <w:p w14:paraId="43B8FE8B" w14:textId="77777777" w:rsidR="004C27F1" w:rsidRPr="0097659A" w:rsidRDefault="004C27F1" w:rsidP="00592AA5">
      <w:pPr>
        <w:adjustRightInd w:val="0"/>
        <w:ind w:left="1134" w:hanging="1134"/>
        <w:jc w:val="left"/>
        <w:rPr>
          <w:lang w:val="en-US"/>
        </w:rPr>
      </w:pPr>
    </w:p>
    <w:tbl>
      <w:tblPr>
        <w:tblW w:w="8466" w:type="dxa"/>
        <w:tblInd w:w="10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825"/>
        <w:gridCol w:w="651"/>
        <w:gridCol w:w="454"/>
        <w:gridCol w:w="708"/>
        <w:gridCol w:w="1276"/>
        <w:gridCol w:w="709"/>
        <w:gridCol w:w="709"/>
        <w:gridCol w:w="1134"/>
      </w:tblGrid>
      <w:tr w:rsidR="00062639" w:rsidRPr="0097659A" w14:paraId="4FBDE2D7" w14:textId="77777777" w:rsidTr="007171E0">
        <w:trPr>
          <w:trHeight w:hRule="exact" w:val="1030"/>
        </w:trPr>
        <w:tc>
          <w:tcPr>
            <w:tcW w:w="2825" w:type="dxa"/>
            <w:vAlign w:val="center"/>
          </w:tcPr>
          <w:p w14:paraId="2B0A0485" w14:textId="77777777" w:rsidR="004C27F1" w:rsidRPr="0097659A" w:rsidRDefault="004C27F1" w:rsidP="00592AA5">
            <w:pPr>
              <w:pStyle w:val="Gvdemetni0"/>
              <w:shd w:val="clear" w:color="auto" w:fill="auto"/>
              <w:spacing w:line="240" w:lineRule="auto"/>
              <w:ind w:left="1134" w:hanging="1134"/>
              <w:rPr>
                <w:sz w:val="24"/>
                <w:szCs w:val="24"/>
              </w:rPr>
            </w:pPr>
            <w:r w:rsidRPr="0097659A">
              <w:rPr>
                <w:sz w:val="24"/>
                <w:szCs w:val="24"/>
              </w:rPr>
              <w:t>Emisyonlar</w:t>
            </w:r>
          </w:p>
        </w:tc>
        <w:tc>
          <w:tcPr>
            <w:tcW w:w="651" w:type="dxa"/>
            <w:shd w:val="clear" w:color="auto" w:fill="auto"/>
            <w:vAlign w:val="center"/>
          </w:tcPr>
          <w:p w14:paraId="3A5C3CFB" w14:textId="77777777" w:rsidR="004C27F1" w:rsidRPr="0097659A" w:rsidRDefault="004C27F1" w:rsidP="00592AA5">
            <w:pPr>
              <w:ind w:left="1134" w:hanging="1134"/>
            </w:pPr>
            <w:r w:rsidRPr="0097659A">
              <w:rPr>
                <w:rStyle w:val="Gvdemetni765ptKalnDeil0ptbolukbraklyor"/>
                <w:color w:val="auto"/>
                <w:sz w:val="24"/>
                <w:szCs w:val="24"/>
                <w:lang w:val="tr-TR"/>
              </w:rPr>
              <w:t>CO (g/ kWh)</w:t>
            </w:r>
          </w:p>
        </w:tc>
        <w:tc>
          <w:tcPr>
            <w:tcW w:w="454" w:type="dxa"/>
            <w:shd w:val="clear" w:color="auto" w:fill="auto"/>
            <w:vAlign w:val="center"/>
          </w:tcPr>
          <w:p w14:paraId="7F9C3AC7" w14:textId="77777777" w:rsidR="004C27F1" w:rsidRPr="0097659A" w:rsidRDefault="004C27F1" w:rsidP="00592AA5">
            <w:pPr>
              <w:ind w:left="1134" w:hanging="1134"/>
            </w:pPr>
            <w:r w:rsidRPr="0097659A">
              <w:rPr>
                <w:rStyle w:val="Gvdemetni765ptKalnDeil0ptbolukbraklyor"/>
                <w:color w:val="auto"/>
                <w:sz w:val="24"/>
                <w:szCs w:val="24"/>
                <w:lang w:val="tr-TR"/>
              </w:rPr>
              <w:t>HC (g/ kWh)</w:t>
            </w:r>
          </w:p>
        </w:tc>
        <w:tc>
          <w:tcPr>
            <w:tcW w:w="708" w:type="dxa"/>
            <w:shd w:val="clear" w:color="auto" w:fill="auto"/>
            <w:vAlign w:val="center"/>
          </w:tcPr>
          <w:p w14:paraId="2787DD14" w14:textId="77777777" w:rsidR="004C27F1" w:rsidRPr="0097659A" w:rsidRDefault="004C27F1" w:rsidP="007171E0">
            <w:r w:rsidRPr="0097659A">
              <w:rPr>
                <w:rStyle w:val="Gvdemetni765ptKalnDeil0ptbolukbraklyor"/>
                <w:color w:val="auto"/>
                <w:sz w:val="24"/>
                <w:szCs w:val="24"/>
                <w:lang w:val="tr-TR"/>
              </w:rPr>
              <w:t>NOx(g/ kWh)</w:t>
            </w:r>
          </w:p>
        </w:tc>
        <w:tc>
          <w:tcPr>
            <w:tcW w:w="1276" w:type="dxa"/>
            <w:shd w:val="clear" w:color="auto" w:fill="auto"/>
            <w:vAlign w:val="center"/>
          </w:tcPr>
          <w:p w14:paraId="22391A9D" w14:textId="77777777" w:rsidR="004C27F1" w:rsidRPr="0097659A" w:rsidRDefault="004C27F1" w:rsidP="007171E0">
            <w:pPr>
              <w:ind w:left="273"/>
            </w:pPr>
            <w:r w:rsidRPr="0097659A">
              <w:rPr>
                <w:rStyle w:val="Gvdemetni765ptKalnDeil0ptbolukbraklyor"/>
                <w:color w:val="auto"/>
                <w:sz w:val="24"/>
                <w:szCs w:val="24"/>
                <w:lang w:val="tr-TR"/>
              </w:rPr>
              <w:t>HC+NO</w:t>
            </w:r>
            <w:r w:rsidRPr="0097659A">
              <w:rPr>
                <w:rStyle w:val="Gvdemetni765ptKalnDeil0ptbolukbraklyor"/>
                <w:color w:val="auto"/>
                <w:sz w:val="24"/>
                <w:szCs w:val="24"/>
                <w:vertAlign w:val="subscript"/>
                <w:lang w:val="tr-TR"/>
              </w:rPr>
              <w:t xml:space="preserve">x </w:t>
            </w:r>
            <w:r w:rsidRPr="0097659A">
              <w:rPr>
                <w:rStyle w:val="Gvdemetni765ptKalnDeil0ptbolukbraklyor"/>
                <w:color w:val="auto"/>
                <w:sz w:val="24"/>
                <w:szCs w:val="24"/>
                <w:lang w:val="tr-TR"/>
              </w:rPr>
              <w:t>(g/kWh)</w:t>
            </w:r>
          </w:p>
        </w:tc>
        <w:tc>
          <w:tcPr>
            <w:tcW w:w="709" w:type="dxa"/>
            <w:shd w:val="clear" w:color="auto" w:fill="auto"/>
            <w:vAlign w:val="center"/>
          </w:tcPr>
          <w:p w14:paraId="03BEC46B" w14:textId="77777777" w:rsidR="004C27F1" w:rsidRPr="0097659A" w:rsidRDefault="004C27F1" w:rsidP="007171E0">
            <w:pPr>
              <w:ind w:left="99"/>
            </w:pPr>
            <w:r w:rsidRPr="0097659A">
              <w:rPr>
                <w:rStyle w:val="Gvdemetni765ptKalnDeil0ptbolukbraklyor"/>
                <w:color w:val="auto"/>
                <w:sz w:val="24"/>
                <w:szCs w:val="24"/>
                <w:lang w:val="tr-TR"/>
              </w:rPr>
              <w:t>PM (g/ kWh)</w:t>
            </w:r>
          </w:p>
        </w:tc>
        <w:tc>
          <w:tcPr>
            <w:tcW w:w="709" w:type="dxa"/>
            <w:shd w:val="clear" w:color="auto" w:fill="auto"/>
            <w:vAlign w:val="center"/>
          </w:tcPr>
          <w:p w14:paraId="4881E602" w14:textId="77777777" w:rsidR="004C27F1" w:rsidRPr="0097659A" w:rsidRDefault="004C27F1" w:rsidP="007171E0">
            <w:pPr>
              <w:ind w:left="99"/>
            </w:pPr>
            <w:r w:rsidRPr="0097659A">
              <w:rPr>
                <w:rStyle w:val="Gvdemetni765ptKalnDeil0ptbolukbraklyor"/>
                <w:color w:val="auto"/>
                <w:sz w:val="24"/>
                <w:szCs w:val="24"/>
                <w:lang w:val="tr-TR"/>
              </w:rPr>
              <w:t>PN #/kWh</w:t>
            </w:r>
          </w:p>
        </w:tc>
        <w:tc>
          <w:tcPr>
            <w:tcW w:w="1134" w:type="dxa"/>
            <w:shd w:val="clear" w:color="auto" w:fill="auto"/>
            <w:vAlign w:val="center"/>
          </w:tcPr>
          <w:p w14:paraId="3A61A9DA" w14:textId="77777777" w:rsidR="004C27F1" w:rsidRPr="0097659A" w:rsidRDefault="004C27F1" w:rsidP="007171E0">
            <w:pPr>
              <w:ind w:left="129"/>
            </w:pPr>
            <w:r w:rsidRPr="0097659A">
              <w:rPr>
                <w:rStyle w:val="Gvdemetni765ptKalnDeil0ptbolukbraklyor"/>
                <w:color w:val="auto"/>
                <w:sz w:val="24"/>
                <w:szCs w:val="24"/>
                <w:lang w:val="tr-TR"/>
              </w:rPr>
              <w:t xml:space="preserve">Test </w:t>
            </w:r>
            <w:r w:rsidR="00E24556" w:rsidRPr="0097659A">
              <w:rPr>
                <w:rStyle w:val="Gvdemetni765ptKalnDeil0ptbolukbraklyor"/>
                <w:color w:val="auto"/>
                <w:sz w:val="24"/>
                <w:szCs w:val="24"/>
                <w:lang w:val="tr-TR"/>
              </w:rPr>
              <w:t xml:space="preserve">Çevrimi </w:t>
            </w:r>
            <w:r w:rsidRPr="0097659A">
              <w:rPr>
                <w:rStyle w:val="Gvdemetni765ptKalnDeil0ptbolukbraklyor"/>
                <w:color w:val="auto"/>
                <w:sz w:val="24"/>
                <w:szCs w:val="24"/>
                <w:lang w:val="tr-TR"/>
              </w:rPr>
              <w:t xml:space="preserve"> (</w:t>
            </w:r>
            <w:r w:rsidRPr="0097659A">
              <w:rPr>
                <w:rStyle w:val="Gvdemetni765ptKalnDeil0ptbolukbraklyor"/>
                <w:color w:val="auto"/>
                <w:sz w:val="24"/>
                <w:szCs w:val="24"/>
                <w:vertAlign w:val="superscript"/>
                <w:lang w:val="tr-TR"/>
              </w:rPr>
              <w:t>8</w:t>
            </w:r>
            <w:r w:rsidRPr="0097659A">
              <w:rPr>
                <w:rStyle w:val="Gvdemetni765ptKalnDeil0ptbolukbraklyor"/>
                <w:color w:val="auto"/>
                <w:sz w:val="24"/>
                <w:szCs w:val="24"/>
                <w:lang w:val="tr-TR"/>
              </w:rPr>
              <w:t>)</w:t>
            </w:r>
          </w:p>
        </w:tc>
      </w:tr>
      <w:tr w:rsidR="00062639" w:rsidRPr="0097659A" w14:paraId="0485456F" w14:textId="77777777" w:rsidTr="007171E0">
        <w:trPr>
          <w:trHeight w:hRule="exact" w:val="708"/>
        </w:trPr>
        <w:tc>
          <w:tcPr>
            <w:tcW w:w="2825" w:type="dxa"/>
            <w:vAlign w:val="center"/>
          </w:tcPr>
          <w:p w14:paraId="42B4395B" w14:textId="77777777" w:rsidR="004C27F1" w:rsidRPr="0097659A" w:rsidRDefault="004C27F1" w:rsidP="00592AA5">
            <w:pPr>
              <w:pStyle w:val="Gvdemetni0"/>
              <w:shd w:val="clear" w:color="auto" w:fill="auto"/>
              <w:spacing w:line="240" w:lineRule="auto"/>
              <w:ind w:left="1134" w:hanging="1134"/>
              <w:jc w:val="left"/>
              <w:rPr>
                <w:sz w:val="24"/>
                <w:szCs w:val="24"/>
              </w:rPr>
            </w:pPr>
            <w:r w:rsidRPr="0097659A">
              <w:rPr>
                <w:sz w:val="24"/>
                <w:szCs w:val="24"/>
              </w:rPr>
              <w:t>DF ile NRSC nihai sonucu.</w:t>
            </w:r>
          </w:p>
        </w:tc>
        <w:tc>
          <w:tcPr>
            <w:tcW w:w="651" w:type="dxa"/>
            <w:shd w:val="clear" w:color="auto" w:fill="auto"/>
          </w:tcPr>
          <w:p w14:paraId="17093D70" w14:textId="77777777" w:rsidR="004C27F1" w:rsidRPr="0097659A" w:rsidRDefault="004C27F1" w:rsidP="00592AA5">
            <w:pPr>
              <w:ind w:left="1134" w:hanging="1134"/>
            </w:pPr>
          </w:p>
        </w:tc>
        <w:tc>
          <w:tcPr>
            <w:tcW w:w="454" w:type="dxa"/>
            <w:shd w:val="clear" w:color="auto" w:fill="auto"/>
          </w:tcPr>
          <w:p w14:paraId="5886C24F" w14:textId="77777777" w:rsidR="004C27F1" w:rsidRPr="0097659A" w:rsidRDefault="004C27F1" w:rsidP="00592AA5">
            <w:pPr>
              <w:ind w:left="1134" w:hanging="1134"/>
            </w:pPr>
          </w:p>
        </w:tc>
        <w:tc>
          <w:tcPr>
            <w:tcW w:w="708" w:type="dxa"/>
            <w:shd w:val="clear" w:color="auto" w:fill="auto"/>
          </w:tcPr>
          <w:p w14:paraId="44D93B9F" w14:textId="77777777" w:rsidR="004C27F1" w:rsidRPr="0097659A" w:rsidRDefault="004C27F1" w:rsidP="00592AA5">
            <w:pPr>
              <w:ind w:left="1134" w:hanging="1134"/>
            </w:pPr>
          </w:p>
        </w:tc>
        <w:tc>
          <w:tcPr>
            <w:tcW w:w="1276" w:type="dxa"/>
            <w:shd w:val="clear" w:color="auto" w:fill="auto"/>
          </w:tcPr>
          <w:p w14:paraId="5CD12451" w14:textId="77777777" w:rsidR="004C27F1" w:rsidRPr="0097659A" w:rsidRDefault="004C27F1" w:rsidP="00592AA5">
            <w:pPr>
              <w:ind w:left="1134" w:hanging="1134"/>
            </w:pPr>
          </w:p>
        </w:tc>
        <w:tc>
          <w:tcPr>
            <w:tcW w:w="709" w:type="dxa"/>
            <w:shd w:val="clear" w:color="auto" w:fill="auto"/>
          </w:tcPr>
          <w:p w14:paraId="5E6B244C" w14:textId="77777777" w:rsidR="004C27F1" w:rsidRPr="0097659A" w:rsidRDefault="004C27F1" w:rsidP="00592AA5">
            <w:pPr>
              <w:ind w:left="1134" w:hanging="1134"/>
            </w:pPr>
          </w:p>
        </w:tc>
        <w:tc>
          <w:tcPr>
            <w:tcW w:w="709" w:type="dxa"/>
            <w:shd w:val="clear" w:color="auto" w:fill="auto"/>
          </w:tcPr>
          <w:p w14:paraId="4F5C4E87" w14:textId="77777777" w:rsidR="004C27F1" w:rsidRPr="0097659A" w:rsidRDefault="004C27F1" w:rsidP="00592AA5">
            <w:pPr>
              <w:ind w:left="1134" w:hanging="1134"/>
            </w:pPr>
          </w:p>
        </w:tc>
        <w:tc>
          <w:tcPr>
            <w:tcW w:w="1134" w:type="dxa"/>
            <w:shd w:val="clear" w:color="auto" w:fill="auto"/>
          </w:tcPr>
          <w:p w14:paraId="233D5F7F" w14:textId="77777777" w:rsidR="004C27F1" w:rsidRPr="0097659A" w:rsidRDefault="004C27F1" w:rsidP="00592AA5">
            <w:pPr>
              <w:ind w:left="1134" w:hanging="1134"/>
            </w:pPr>
          </w:p>
        </w:tc>
      </w:tr>
      <w:tr w:rsidR="00062639" w:rsidRPr="0097659A" w14:paraId="3CBDFEAF" w14:textId="77777777" w:rsidTr="007171E0">
        <w:trPr>
          <w:trHeight w:hRule="exact" w:val="903"/>
        </w:trPr>
        <w:tc>
          <w:tcPr>
            <w:tcW w:w="2825" w:type="dxa"/>
            <w:vAlign w:val="center"/>
          </w:tcPr>
          <w:p w14:paraId="07C572F1" w14:textId="77777777" w:rsidR="004C27F1" w:rsidRPr="0097659A" w:rsidRDefault="004C27F1" w:rsidP="00592AA5">
            <w:pPr>
              <w:pStyle w:val="Gvdemetni0"/>
              <w:shd w:val="clear" w:color="auto" w:fill="auto"/>
              <w:spacing w:line="240" w:lineRule="auto"/>
              <w:ind w:left="1134" w:hanging="1134"/>
              <w:jc w:val="left"/>
              <w:rPr>
                <w:sz w:val="24"/>
                <w:szCs w:val="24"/>
              </w:rPr>
            </w:pPr>
            <w:r w:rsidRPr="0097659A">
              <w:rPr>
                <w:sz w:val="24"/>
                <w:szCs w:val="24"/>
              </w:rPr>
              <w:t>DF ile NRTC Nihai test sonucu</w:t>
            </w:r>
          </w:p>
        </w:tc>
        <w:tc>
          <w:tcPr>
            <w:tcW w:w="651" w:type="dxa"/>
            <w:shd w:val="clear" w:color="auto" w:fill="auto"/>
          </w:tcPr>
          <w:p w14:paraId="3CD74332" w14:textId="77777777" w:rsidR="004C27F1" w:rsidRPr="0097659A" w:rsidRDefault="004C27F1" w:rsidP="00592AA5">
            <w:pPr>
              <w:ind w:left="1134" w:hanging="1134"/>
            </w:pPr>
          </w:p>
        </w:tc>
        <w:tc>
          <w:tcPr>
            <w:tcW w:w="454" w:type="dxa"/>
            <w:shd w:val="clear" w:color="auto" w:fill="auto"/>
          </w:tcPr>
          <w:p w14:paraId="29399F1F" w14:textId="77777777" w:rsidR="004C27F1" w:rsidRPr="0097659A" w:rsidRDefault="004C27F1" w:rsidP="00592AA5">
            <w:pPr>
              <w:ind w:left="1134" w:hanging="1134"/>
            </w:pPr>
          </w:p>
        </w:tc>
        <w:tc>
          <w:tcPr>
            <w:tcW w:w="708" w:type="dxa"/>
            <w:shd w:val="clear" w:color="auto" w:fill="auto"/>
          </w:tcPr>
          <w:p w14:paraId="229A2674" w14:textId="77777777" w:rsidR="004C27F1" w:rsidRPr="0097659A" w:rsidRDefault="004C27F1" w:rsidP="00592AA5">
            <w:pPr>
              <w:ind w:left="1134" w:hanging="1134"/>
            </w:pPr>
          </w:p>
          <w:p w14:paraId="0EC200D7" w14:textId="77777777" w:rsidR="004C27F1" w:rsidRPr="0097659A" w:rsidRDefault="004C27F1" w:rsidP="00592AA5">
            <w:pPr>
              <w:ind w:left="1134" w:hanging="1134"/>
            </w:pPr>
          </w:p>
          <w:p w14:paraId="43A703A2" w14:textId="77777777" w:rsidR="004C27F1" w:rsidRPr="0097659A" w:rsidRDefault="004C27F1" w:rsidP="00592AA5">
            <w:pPr>
              <w:ind w:left="1134" w:hanging="1134"/>
            </w:pPr>
          </w:p>
          <w:p w14:paraId="79433B49" w14:textId="77777777" w:rsidR="004C27F1" w:rsidRPr="0097659A" w:rsidRDefault="004C27F1" w:rsidP="00592AA5">
            <w:pPr>
              <w:ind w:left="1134" w:hanging="1134"/>
            </w:pPr>
          </w:p>
          <w:p w14:paraId="23464CC4" w14:textId="77777777" w:rsidR="004C27F1" w:rsidRPr="0097659A" w:rsidRDefault="004C27F1" w:rsidP="00592AA5">
            <w:pPr>
              <w:ind w:left="1134" w:hanging="1134"/>
            </w:pPr>
          </w:p>
        </w:tc>
        <w:tc>
          <w:tcPr>
            <w:tcW w:w="1276" w:type="dxa"/>
            <w:shd w:val="clear" w:color="auto" w:fill="auto"/>
          </w:tcPr>
          <w:p w14:paraId="5AFBCEBF" w14:textId="77777777" w:rsidR="004C27F1" w:rsidRPr="0097659A" w:rsidRDefault="004C27F1" w:rsidP="00592AA5">
            <w:pPr>
              <w:ind w:left="1134" w:hanging="1134"/>
            </w:pPr>
          </w:p>
        </w:tc>
        <w:tc>
          <w:tcPr>
            <w:tcW w:w="709" w:type="dxa"/>
            <w:shd w:val="clear" w:color="auto" w:fill="auto"/>
          </w:tcPr>
          <w:p w14:paraId="09376389" w14:textId="77777777" w:rsidR="004C27F1" w:rsidRPr="0097659A" w:rsidRDefault="004C27F1" w:rsidP="00592AA5">
            <w:pPr>
              <w:ind w:left="1134" w:hanging="1134"/>
            </w:pPr>
          </w:p>
        </w:tc>
        <w:tc>
          <w:tcPr>
            <w:tcW w:w="709" w:type="dxa"/>
            <w:shd w:val="clear" w:color="auto" w:fill="auto"/>
          </w:tcPr>
          <w:p w14:paraId="2CF232B2" w14:textId="77777777" w:rsidR="004C27F1" w:rsidRPr="0097659A" w:rsidRDefault="004C27F1" w:rsidP="00592AA5">
            <w:pPr>
              <w:ind w:left="1134" w:hanging="1134"/>
            </w:pPr>
          </w:p>
        </w:tc>
        <w:tc>
          <w:tcPr>
            <w:tcW w:w="1134" w:type="dxa"/>
            <w:shd w:val="clear" w:color="auto" w:fill="auto"/>
          </w:tcPr>
          <w:p w14:paraId="628FABC8" w14:textId="77777777" w:rsidR="004C27F1" w:rsidRPr="0097659A" w:rsidRDefault="004C27F1" w:rsidP="00592AA5">
            <w:pPr>
              <w:ind w:left="1134" w:hanging="1134"/>
            </w:pPr>
          </w:p>
        </w:tc>
      </w:tr>
    </w:tbl>
    <w:p w14:paraId="5FE0500C" w14:textId="77777777" w:rsidR="004C27F1" w:rsidRPr="0097659A" w:rsidRDefault="004C27F1" w:rsidP="00592AA5">
      <w:pPr>
        <w:adjustRightInd w:val="0"/>
        <w:ind w:left="1134" w:hanging="1134"/>
        <w:jc w:val="left"/>
        <w:rPr>
          <w:lang w:val="en-US"/>
        </w:rPr>
        <w:sectPr w:rsidR="004C27F1" w:rsidRPr="0097659A">
          <w:pgSz w:w="11906" w:h="16838"/>
          <w:pgMar w:top="1134" w:right="1418" w:bottom="1134" w:left="1418" w:header="709" w:footer="709" w:gutter="0"/>
          <w:pgNumType w:start="0"/>
          <w:cols w:space="709"/>
        </w:sectPr>
      </w:pPr>
    </w:p>
    <w:p w14:paraId="3B6BB959" w14:textId="26F154B5" w:rsidR="004C27F1" w:rsidRPr="0097659A" w:rsidRDefault="004C27F1" w:rsidP="00592AA5">
      <w:pPr>
        <w:pStyle w:val="Annexetitreacte"/>
        <w:ind w:left="1134" w:hanging="1134"/>
        <w:jc w:val="left"/>
        <w:rPr>
          <w:b w:val="0"/>
          <w:u w:val="none"/>
        </w:rPr>
      </w:pPr>
      <w:r w:rsidRPr="0097659A">
        <w:rPr>
          <w:b w:val="0"/>
          <w:u w:val="none"/>
        </w:rPr>
        <w:lastRenderedPageBreak/>
        <w:t>11.2</w:t>
      </w:r>
      <w:r w:rsidRPr="0097659A">
        <w:rPr>
          <w:b w:val="0"/>
          <w:u w:val="none"/>
        </w:rPr>
        <w:tab/>
        <w:t>CO</w:t>
      </w:r>
      <w:r w:rsidRPr="0097659A">
        <w:rPr>
          <w:b w:val="0"/>
          <w:u w:val="none"/>
          <w:vertAlign w:val="subscript"/>
        </w:rPr>
        <w:t>2</w:t>
      </w:r>
      <w:r w:rsidRPr="0097659A">
        <w:rPr>
          <w:b w:val="0"/>
          <w:u w:val="none"/>
        </w:rPr>
        <w:t xml:space="preserve"> </w:t>
      </w:r>
      <w:r w:rsidR="005A7813" w:rsidRPr="0097659A">
        <w:rPr>
          <w:b w:val="0"/>
          <w:u w:val="none"/>
        </w:rPr>
        <w:t>sonucu</w:t>
      </w:r>
      <w:r w:rsidR="00C639AE" w:rsidRPr="0097659A">
        <w:rPr>
          <w:b w:val="0"/>
          <w:u w:val="none"/>
        </w:rPr>
        <w:t>.</w:t>
      </w:r>
    </w:p>
    <w:p w14:paraId="2EB24EC5" w14:textId="1C0AE787" w:rsidR="004C27F1" w:rsidRPr="0097659A" w:rsidRDefault="004C27F1" w:rsidP="00592AA5">
      <w:pPr>
        <w:pStyle w:val="Annexetitreacte"/>
        <w:ind w:left="1134" w:hanging="1134"/>
        <w:jc w:val="left"/>
        <w:rPr>
          <w:b w:val="0"/>
          <w:u w:val="none"/>
        </w:rPr>
      </w:pPr>
      <w:r w:rsidRPr="0097659A">
        <w:rPr>
          <w:b w:val="0"/>
          <w:u w:val="none"/>
        </w:rPr>
        <w:t>11.3.</w:t>
      </w:r>
      <w:r w:rsidRPr="0097659A">
        <w:rPr>
          <w:b w:val="0"/>
          <w:u w:val="none"/>
        </w:rPr>
        <w:tab/>
        <w:t>Hizmet içi izleme referans değerleri</w:t>
      </w:r>
      <w:r w:rsidR="00C639AE" w:rsidRPr="0097659A">
        <w:rPr>
          <w:b w:val="0"/>
          <w:u w:val="none"/>
        </w:rPr>
        <w:t>.</w:t>
      </w:r>
      <w:r w:rsidRPr="0097659A">
        <w:rPr>
          <w:b w:val="0"/>
          <w:u w:val="none"/>
        </w:rPr>
        <w:t xml:space="preserve"> </w:t>
      </w:r>
      <w:r w:rsidRPr="0097659A">
        <w:rPr>
          <w:b w:val="0"/>
          <w:u w:val="none"/>
          <w:vertAlign w:val="superscript"/>
        </w:rPr>
        <w:t>(9)</w:t>
      </w:r>
    </w:p>
    <w:p w14:paraId="0984A154" w14:textId="134B6ACA" w:rsidR="004C27F1" w:rsidRPr="0097659A" w:rsidRDefault="004C27F1" w:rsidP="00592AA5">
      <w:pPr>
        <w:pStyle w:val="Annexetitreacte"/>
        <w:ind w:left="1134" w:hanging="1134"/>
        <w:jc w:val="left"/>
        <w:rPr>
          <w:b w:val="0"/>
          <w:u w:val="none"/>
        </w:rPr>
      </w:pPr>
      <w:r w:rsidRPr="0097659A">
        <w:rPr>
          <w:b w:val="0"/>
          <w:u w:val="none"/>
        </w:rPr>
        <w:t>11.3.1.</w:t>
      </w:r>
      <w:r w:rsidRPr="0097659A">
        <w:rPr>
          <w:b w:val="0"/>
          <w:u w:val="none"/>
        </w:rPr>
        <w:tab/>
        <w:t>Referans çalışma (kWh)</w:t>
      </w:r>
      <w:r w:rsidR="00C639AE" w:rsidRPr="0097659A">
        <w:rPr>
          <w:b w:val="0"/>
          <w:u w:val="none"/>
        </w:rPr>
        <w:t>.</w:t>
      </w:r>
      <w:r w:rsidRPr="0097659A">
        <w:rPr>
          <w:b w:val="0"/>
          <w:u w:val="none"/>
        </w:rPr>
        <w:t xml:space="preserve"> </w:t>
      </w:r>
      <w:r w:rsidRPr="0097659A">
        <w:rPr>
          <w:b w:val="0"/>
          <w:u w:val="none"/>
        </w:rPr>
        <w:tab/>
      </w:r>
    </w:p>
    <w:p w14:paraId="402DCB1D" w14:textId="4F4C825A" w:rsidR="004C27F1" w:rsidRPr="0097659A" w:rsidRDefault="004C27F1" w:rsidP="00592AA5">
      <w:pPr>
        <w:pStyle w:val="Annexetitreacte"/>
        <w:ind w:left="1134" w:hanging="1134"/>
        <w:jc w:val="left"/>
        <w:rPr>
          <w:b w:val="0"/>
          <w:u w:val="none"/>
        </w:rPr>
      </w:pPr>
      <w:r w:rsidRPr="0097659A">
        <w:rPr>
          <w:b w:val="0"/>
          <w:u w:val="none"/>
        </w:rPr>
        <w:t>11.3.2.</w:t>
      </w:r>
      <w:r w:rsidRPr="0097659A">
        <w:rPr>
          <w:b w:val="0"/>
          <w:u w:val="none"/>
        </w:rPr>
        <w:tab/>
        <w:t>Referans CO</w:t>
      </w:r>
      <w:r w:rsidRPr="0097659A">
        <w:rPr>
          <w:b w:val="0"/>
          <w:u w:val="none"/>
          <w:vertAlign w:val="subscript"/>
        </w:rPr>
        <w:t>2</w:t>
      </w:r>
      <w:r w:rsidRPr="0097659A">
        <w:rPr>
          <w:b w:val="0"/>
          <w:u w:val="none"/>
        </w:rPr>
        <w:t xml:space="preserve"> kütlesi (g</w:t>
      </w:r>
      <w:r w:rsidR="00265DB6" w:rsidRPr="0097659A">
        <w:rPr>
          <w:b w:val="0"/>
          <w:u w:val="none"/>
        </w:rPr>
        <w:t>)</w:t>
      </w:r>
      <w:r w:rsidR="00C639AE" w:rsidRPr="0097659A">
        <w:rPr>
          <w:b w:val="0"/>
          <w:u w:val="none"/>
        </w:rPr>
        <w:t>.</w:t>
      </w:r>
      <w:r w:rsidRPr="0097659A">
        <w:rPr>
          <w:b w:val="0"/>
          <w:u w:val="none"/>
        </w:rPr>
        <w:t xml:space="preserve"> </w:t>
      </w:r>
      <w:r w:rsidRPr="0097659A">
        <w:rPr>
          <w:b w:val="0"/>
          <w:u w:val="none"/>
        </w:rPr>
        <w:tab/>
      </w:r>
    </w:p>
    <w:p w14:paraId="37D5E8D5" w14:textId="23874135" w:rsidR="004C27F1" w:rsidRPr="0097659A" w:rsidRDefault="004D617C" w:rsidP="00265DB6">
      <w:pPr>
        <w:pStyle w:val="Annexetitreacte"/>
        <w:ind w:left="1134"/>
        <w:jc w:val="left"/>
        <w:rPr>
          <w:b w:val="0"/>
          <w:u w:val="none"/>
        </w:rPr>
      </w:pPr>
      <w:r w:rsidRPr="0097659A">
        <w:rPr>
          <w:b w:val="0"/>
          <w:u w:val="none"/>
        </w:rPr>
        <w:t xml:space="preserve"> </w:t>
      </w:r>
      <w:r w:rsidR="00C639AE" w:rsidRPr="0097659A">
        <w:rPr>
          <w:b w:val="0"/>
          <w:u w:val="none"/>
        </w:rPr>
        <w:t>E</w:t>
      </w:r>
      <w:r w:rsidR="00D74DB0" w:rsidRPr="0097659A">
        <w:rPr>
          <w:b w:val="0"/>
          <w:u w:val="none"/>
        </w:rPr>
        <w:t>k-IV</w:t>
      </w:r>
      <w:r w:rsidR="004C27F1" w:rsidRPr="0097659A">
        <w:rPr>
          <w:b w:val="0"/>
          <w:u w:val="none"/>
        </w:rPr>
        <w:t xml:space="preserve"> için açıklayıcı </w:t>
      </w:r>
      <w:r w:rsidR="005A7813" w:rsidRPr="0097659A">
        <w:rPr>
          <w:b w:val="0"/>
          <w:u w:val="none"/>
        </w:rPr>
        <w:t>notlar:</w:t>
      </w:r>
    </w:p>
    <w:p w14:paraId="2452104B" w14:textId="598FC772" w:rsidR="004C27F1" w:rsidRPr="0097659A" w:rsidRDefault="004C27F1" w:rsidP="00265DB6">
      <w:pPr>
        <w:pStyle w:val="Annexetitreacte"/>
        <w:ind w:left="1134"/>
        <w:jc w:val="left"/>
        <w:rPr>
          <w:b w:val="0"/>
          <w:u w:val="none"/>
        </w:rPr>
      </w:pPr>
      <w:r w:rsidRPr="0097659A">
        <w:rPr>
          <w:b w:val="0"/>
          <w:u w:val="none"/>
        </w:rPr>
        <w:t>(Dipnot işaretleri, dipnotlar ve açıklayıcı notlar AB tip pnayı sertifikasında belirtilmemelidir)</w:t>
      </w:r>
      <w:r w:rsidR="00EB4AC9" w:rsidRPr="0097659A">
        <w:rPr>
          <w:b w:val="0"/>
          <w:u w:val="none"/>
        </w:rPr>
        <w:t>.</w:t>
      </w:r>
    </w:p>
    <w:p w14:paraId="7B47C9B6" w14:textId="77777777" w:rsidR="004C27F1" w:rsidRPr="0097659A" w:rsidRDefault="004C27F1" w:rsidP="00265DB6">
      <w:pPr>
        <w:pStyle w:val="Annexetitreacte"/>
        <w:ind w:left="1701" w:hanging="567"/>
        <w:jc w:val="both"/>
        <w:rPr>
          <w:b w:val="0"/>
          <w:u w:val="none"/>
        </w:rPr>
      </w:pPr>
      <w:r w:rsidRPr="0097659A">
        <w:rPr>
          <w:b w:val="0"/>
          <w:u w:val="none"/>
          <w:vertAlign w:val="superscript"/>
        </w:rPr>
        <w:t>(1)</w:t>
      </w:r>
      <w:r w:rsidRPr="0097659A">
        <w:rPr>
          <w:b w:val="0"/>
          <w:u w:val="none"/>
        </w:rPr>
        <w:tab/>
        <w:t>Kullanılmayan seçenekleri silin veya yalnızca kullanılan seçenekleri gösterin.</w:t>
      </w:r>
    </w:p>
    <w:p w14:paraId="0C123B5D" w14:textId="2C229D91" w:rsidR="004C27F1" w:rsidRPr="0097659A" w:rsidRDefault="004C27F1" w:rsidP="00265DB6">
      <w:pPr>
        <w:pStyle w:val="Annexetitreacte"/>
        <w:ind w:left="1701" w:hanging="567"/>
        <w:jc w:val="both"/>
        <w:rPr>
          <w:b w:val="0"/>
          <w:u w:val="none"/>
        </w:rPr>
      </w:pPr>
      <w:r w:rsidRPr="0097659A">
        <w:rPr>
          <w:b w:val="0"/>
          <w:u w:val="none"/>
          <w:vertAlign w:val="superscript"/>
        </w:rPr>
        <w:t>(2)</w:t>
      </w:r>
      <w:r w:rsidRPr="0097659A">
        <w:rPr>
          <w:b w:val="0"/>
          <w:u w:val="none"/>
        </w:rPr>
        <w:tab/>
        <w:t>AB tip onayı için yapılan değişikliğe göre, sadece 2016/1628/AB Yönetmeliğin</w:t>
      </w:r>
      <w:r w:rsidR="00A00271" w:rsidRPr="0097659A">
        <w:rPr>
          <w:b w:val="0"/>
          <w:u w:val="none"/>
        </w:rPr>
        <w:t>in</w:t>
      </w:r>
      <w:r w:rsidRPr="0097659A">
        <w:rPr>
          <w:b w:val="0"/>
          <w:u w:val="none"/>
        </w:rPr>
        <w:t xml:space="preserve"> bir veya daha fazla maddesinde bir değişiklik yapılması durumunda yapılan en son değişikliği belirtin.</w:t>
      </w:r>
    </w:p>
    <w:p w14:paraId="327C1629" w14:textId="77777777" w:rsidR="004C27F1" w:rsidRPr="0097659A" w:rsidRDefault="004C27F1" w:rsidP="00265DB6">
      <w:pPr>
        <w:pStyle w:val="Annexetitreacte"/>
        <w:ind w:left="1701" w:hanging="567"/>
        <w:jc w:val="both"/>
        <w:rPr>
          <w:b w:val="0"/>
          <w:u w:val="none"/>
        </w:rPr>
      </w:pPr>
      <w:r w:rsidRPr="0097659A">
        <w:rPr>
          <w:b w:val="0"/>
          <w:u w:val="none"/>
          <w:vertAlign w:val="superscript"/>
        </w:rPr>
        <w:t>(3)</w:t>
      </w:r>
      <w:r w:rsidRPr="0097659A">
        <w:rPr>
          <w:b w:val="0"/>
          <w:u w:val="none"/>
        </w:rPr>
        <w:tab/>
        <w:t>Geçerli olmadığında bu maddeyi silin.</w:t>
      </w:r>
    </w:p>
    <w:p w14:paraId="5D6ADF49" w14:textId="00B0665E" w:rsidR="004C27F1" w:rsidRPr="0097659A" w:rsidRDefault="004C27F1" w:rsidP="00265DB6">
      <w:pPr>
        <w:pStyle w:val="Annexetitreacte"/>
        <w:ind w:left="1701" w:hanging="567"/>
        <w:jc w:val="both"/>
        <w:rPr>
          <w:b w:val="0"/>
          <w:u w:val="none"/>
        </w:rPr>
      </w:pPr>
      <w:r w:rsidRPr="0097659A">
        <w:rPr>
          <w:b w:val="0"/>
          <w:u w:val="none"/>
          <w:vertAlign w:val="superscript"/>
        </w:rPr>
        <w:t>(4)</w:t>
      </w:r>
      <w:r w:rsidRPr="0097659A">
        <w:rPr>
          <w:b w:val="0"/>
          <w:u w:val="none"/>
        </w:rPr>
        <w:tab/>
      </w:r>
      <w:r w:rsidR="00265DB6" w:rsidRPr="0097659A">
        <w:rPr>
          <w:b w:val="0"/>
          <w:u w:val="none"/>
        </w:rPr>
        <w:t>I’inci ekin</w:t>
      </w:r>
      <w:r w:rsidRPr="0097659A">
        <w:rPr>
          <w:b w:val="0"/>
          <w:u w:val="none"/>
        </w:rPr>
        <w:t xml:space="preserve"> </w:t>
      </w:r>
      <w:r w:rsidR="002A4D46" w:rsidRPr="0097659A">
        <w:rPr>
          <w:b w:val="0"/>
          <w:u w:val="none"/>
        </w:rPr>
        <w:t>3. Açıklayıcı Eki</w:t>
      </w:r>
      <w:r w:rsidRPr="0097659A">
        <w:rPr>
          <w:b w:val="0"/>
          <w:u w:val="none"/>
        </w:rPr>
        <w:t xml:space="preserve">nin A Kısmında belirtilen bilgi dokümanının 1.7 </w:t>
      </w:r>
      <w:r w:rsidR="002C6603" w:rsidRPr="0097659A">
        <w:rPr>
          <w:b w:val="0"/>
          <w:u w:val="none"/>
        </w:rPr>
        <w:t xml:space="preserve">maddesine uygun olarak </w:t>
      </w:r>
      <w:r w:rsidRPr="0097659A">
        <w:rPr>
          <w:b w:val="0"/>
          <w:u w:val="none"/>
        </w:rPr>
        <w:t>kategori ve alt kategori için geçerli seçeneği belirtin.</w:t>
      </w:r>
    </w:p>
    <w:p w14:paraId="6804DCCB" w14:textId="77777777" w:rsidR="004C27F1" w:rsidRPr="0097659A" w:rsidRDefault="004C27F1" w:rsidP="00265DB6">
      <w:pPr>
        <w:pStyle w:val="Annexetitreacte"/>
        <w:ind w:left="1701" w:hanging="567"/>
        <w:jc w:val="both"/>
        <w:rPr>
          <w:b w:val="0"/>
          <w:u w:val="none"/>
        </w:rPr>
      </w:pPr>
      <w:r w:rsidRPr="0097659A">
        <w:rPr>
          <w:b w:val="0"/>
          <w:u w:val="none"/>
          <w:vertAlign w:val="superscript"/>
        </w:rPr>
        <w:t>(5)</w:t>
      </w:r>
      <w:r w:rsidRPr="0097659A">
        <w:rPr>
          <w:b w:val="0"/>
          <w:u w:val="none"/>
        </w:rPr>
        <w:tab/>
        <w:t>Onayın sadece kar püskürtücülere yönelik motor tiplerinden oluşan bir NRS (&lt;19 kW) motor ailesi için olup olmadığını belirtin.</w:t>
      </w:r>
    </w:p>
    <w:p w14:paraId="1D973974" w14:textId="7BE346EA" w:rsidR="004C27F1" w:rsidRPr="0097659A" w:rsidRDefault="004C27F1" w:rsidP="00265DB6">
      <w:pPr>
        <w:pStyle w:val="Annexetitreacte"/>
        <w:ind w:left="1701" w:hanging="567"/>
        <w:jc w:val="both"/>
        <w:rPr>
          <w:b w:val="0"/>
          <w:u w:val="none"/>
        </w:rPr>
      </w:pPr>
      <w:r w:rsidRPr="0097659A">
        <w:rPr>
          <w:b w:val="0"/>
          <w:u w:val="none"/>
          <w:vertAlign w:val="superscript"/>
        </w:rPr>
        <w:t>(6)</w:t>
      </w:r>
      <w:r w:rsidRPr="0097659A">
        <w:rPr>
          <w:b w:val="0"/>
          <w:u w:val="none"/>
        </w:rPr>
        <w:tab/>
        <w:t>Sadece 2016/1628/AB Yönetmeliği</w:t>
      </w:r>
      <w:r w:rsidR="00EB4AC9" w:rsidRPr="0097659A">
        <w:rPr>
          <w:b w:val="0"/>
          <w:u w:val="none"/>
        </w:rPr>
        <w:t>nin</w:t>
      </w:r>
      <w:r w:rsidRPr="0097659A">
        <w:rPr>
          <w:b w:val="0"/>
          <w:u w:val="none"/>
        </w:rPr>
        <w:t xml:space="preserve"> 36</w:t>
      </w:r>
      <w:r w:rsidR="00265DB6" w:rsidRPr="0097659A">
        <w:rPr>
          <w:b w:val="0"/>
          <w:u w:val="none"/>
        </w:rPr>
        <w:t xml:space="preserve"> ncı </w:t>
      </w:r>
      <w:r w:rsidR="002C6603" w:rsidRPr="0097659A">
        <w:rPr>
          <w:b w:val="0"/>
          <w:u w:val="none"/>
        </w:rPr>
        <w:t xml:space="preserve">maddesine uygun olarak </w:t>
      </w:r>
      <w:r w:rsidRPr="0097659A">
        <w:rPr>
          <w:b w:val="0"/>
          <w:u w:val="none"/>
        </w:rPr>
        <w:t>yeni teknolojiler veya yeni kavramlar için bir muafiyet olarak bir motor tipinin veya bir motor ailesinin AB tip onayı için geçerlidir.</w:t>
      </w:r>
    </w:p>
    <w:p w14:paraId="4D83EB96" w14:textId="77777777" w:rsidR="004C27F1" w:rsidRPr="0097659A" w:rsidRDefault="004C27F1" w:rsidP="00265DB6">
      <w:pPr>
        <w:pStyle w:val="Annexetitreacte"/>
        <w:ind w:left="1701" w:hanging="567"/>
        <w:jc w:val="both"/>
        <w:rPr>
          <w:b w:val="0"/>
          <w:u w:val="none"/>
        </w:rPr>
      </w:pPr>
      <w:r w:rsidRPr="0097659A">
        <w:rPr>
          <w:b w:val="0"/>
          <w:u w:val="none"/>
          <w:vertAlign w:val="superscript"/>
        </w:rPr>
        <w:t>(7)</w:t>
      </w:r>
      <w:r w:rsidRPr="0097659A">
        <w:rPr>
          <w:b w:val="0"/>
          <w:u w:val="none"/>
        </w:rPr>
        <w:tab/>
      </w:r>
      <w:r w:rsidR="00562486" w:rsidRPr="0097659A">
        <w:rPr>
          <w:b w:val="0"/>
          <w:u w:val="none"/>
        </w:rPr>
        <w:t xml:space="preserve">İlgili </w:t>
      </w:r>
      <w:r w:rsidRPr="0097659A">
        <w:rPr>
          <w:b w:val="0"/>
          <w:u w:val="none"/>
        </w:rPr>
        <w:t>Devleti belirtin.</w:t>
      </w:r>
    </w:p>
    <w:p w14:paraId="58F1A82A" w14:textId="36DFBCC5" w:rsidR="004C27F1" w:rsidRPr="0097659A" w:rsidRDefault="004C27F1" w:rsidP="00265DB6">
      <w:pPr>
        <w:pStyle w:val="Annexetitreacte"/>
        <w:ind w:left="1701" w:hanging="567"/>
        <w:jc w:val="both"/>
        <w:rPr>
          <w:b w:val="0"/>
          <w:u w:val="none"/>
        </w:rPr>
      </w:pPr>
      <w:r w:rsidRPr="0097659A">
        <w:rPr>
          <w:b w:val="0"/>
          <w:u w:val="none"/>
          <w:vertAlign w:val="superscript"/>
        </w:rPr>
        <w:t>(8)</w:t>
      </w:r>
      <w:r w:rsidRPr="0097659A">
        <w:rPr>
          <w:b w:val="0"/>
          <w:u w:val="none"/>
        </w:rPr>
        <w:tab/>
        <w:t>2016/1628/AB Yönetmeliği</w:t>
      </w:r>
      <w:r w:rsidR="00A00271" w:rsidRPr="0097659A">
        <w:rPr>
          <w:b w:val="0"/>
          <w:u w:val="none"/>
        </w:rPr>
        <w:t>nin</w:t>
      </w:r>
      <w:r w:rsidRPr="0097659A">
        <w:rPr>
          <w:b w:val="0"/>
          <w:u w:val="none"/>
        </w:rPr>
        <w:t xml:space="preserve"> </w:t>
      </w:r>
      <w:r w:rsidR="00265DB6" w:rsidRPr="0097659A">
        <w:rPr>
          <w:b w:val="0"/>
          <w:u w:val="none"/>
        </w:rPr>
        <w:t xml:space="preserve"> </w:t>
      </w:r>
      <w:r w:rsidR="0038445D" w:rsidRPr="0097659A">
        <w:rPr>
          <w:b w:val="0"/>
          <w:u w:val="none"/>
        </w:rPr>
        <w:t>Ek</w:t>
      </w:r>
      <w:r w:rsidR="002911FB" w:rsidRPr="0097659A">
        <w:rPr>
          <w:b w:val="0"/>
          <w:u w:val="none"/>
        </w:rPr>
        <w:t>-IV ünde</w:t>
      </w:r>
      <w:r w:rsidRPr="0097659A">
        <w:rPr>
          <w:b w:val="0"/>
          <w:u w:val="none"/>
        </w:rPr>
        <w:t xml:space="preserve"> belirtilen </w:t>
      </w:r>
      <w:r w:rsidR="00265DB6" w:rsidRPr="0097659A">
        <w:rPr>
          <w:b w:val="0"/>
          <w:u w:val="none"/>
        </w:rPr>
        <w:t>t</w:t>
      </w:r>
      <w:r w:rsidRPr="0097659A">
        <w:rPr>
          <w:b w:val="0"/>
          <w:u w:val="none"/>
        </w:rPr>
        <w:t xml:space="preserve">abloların beşinci sütunu uyarınca test </w:t>
      </w:r>
      <w:r w:rsidR="00E24556" w:rsidRPr="0097659A">
        <w:rPr>
          <w:b w:val="0"/>
          <w:u w:val="none"/>
        </w:rPr>
        <w:t>çevrimini</w:t>
      </w:r>
      <w:r w:rsidRPr="0097659A">
        <w:rPr>
          <w:b w:val="0"/>
          <w:u w:val="none"/>
        </w:rPr>
        <w:t xml:space="preserve"> belirtin.</w:t>
      </w:r>
    </w:p>
    <w:p w14:paraId="49CD48D2" w14:textId="77777777" w:rsidR="004C27F1" w:rsidRPr="0097659A" w:rsidRDefault="004C27F1" w:rsidP="00265DB6">
      <w:pPr>
        <w:pStyle w:val="Annexetitreacte"/>
        <w:ind w:left="1701" w:hanging="567"/>
        <w:jc w:val="both"/>
        <w:rPr>
          <w:b w:val="0"/>
          <w:u w:val="none"/>
        </w:rPr>
      </w:pPr>
      <w:r w:rsidRPr="0097659A">
        <w:rPr>
          <w:b w:val="0"/>
          <w:u w:val="none"/>
          <w:vertAlign w:val="superscript"/>
        </w:rPr>
        <w:t>(9)</w:t>
      </w:r>
      <w:r w:rsidRPr="0097659A">
        <w:rPr>
          <w:b w:val="0"/>
          <w:u w:val="none"/>
        </w:rPr>
        <w:tab/>
        <w:t>Sadece NRTC üzerinde test edilen NRE-v-5 ve NRE-v-6 alt kategorileri için geçerlidir.</w:t>
      </w:r>
    </w:p>
    <w:p w14:paraId="636F79E7" w14:textId="77777777" w:rsidR="004C27F1" w:rsidRPr="0097659A" w:rsidRDefault="004C27F1" w:rsidP="00265DB6">
      <w:pPr>
        <w:pStyle w:val="Annexetitreacte"/>
        <w:ind w:left="1134" w:hanging="1134"/>
        <w:jc w:val="both"/>
      </w:pPr>
    </w:p>
    <w:p w14:paraId="611665CE" w14:textId="7D3643DD" w:rsidR="00036532" w:rsidRPr="0097659A" w:rsidRDefault="00A00271" w:rsidP="00A00271">
      <w:pPr>
        <w:pStyle w:val="Balk1"/>
      </w:pPr>
      <w:r w:rsidRPr="0097659A">
        <w:rPr>
          <w:u w:val="single"/>
        </w:rPr>
        <w:br w:type="page"/>
      </w:r>
      <w:r w:rsidR="00036532" w:rsidRPr="0097659A">
        <w:lastRenderedPageBreak/>
        <w:t>EK V</w:t>
      </w:r>
    </w:p>
    <w:p w14:paraId="42E167C6" w14:textId="77777777" w:rsidR="00A00271" w:rsidRPr="0097659A" w:rsidRDefault="00A00271" w:rsidP="00592AA5">
      <w:pPr>
        <w:ind w:left="1134" w:hanging="1134"/>
        <w:jc w:val="center"/>
        <w:rPr>
          <w:b/>
          <w:bCs/>
        </w:rPr>
      </w:pPr>
    </w:p>
    <w:p w14:paraId="334C8600" w14:textId="5C56EFDE" w:rsidR="00036532" w:rsidRPr="0097659A" w:rsidRDefault="00036532" w:rsidP="00592AA5">
      <w:pPr>
        <w:ind w:left="1134" w:hanging="1134"/>
        <w:jc w:val="center"/>
        <w:rPr>
          <w:b/>
          <w:bCs/>
        </w:rPr>
      </w:pPr>
      <w:r w:rsidRPr="0097659A">
        <w:rPr>
          <w:b/>
          <w:bCs/>
        </w:rPr>
        <w:t>AB tip onayı sertifikasına dair numaralandırma sistemi</w:t>
      </w:r>
    </w:p>
    <w:p w14:paraId="0E3D08CB" w14:textId="77777777" w:rsidR="00A00271" w:rsidRPr="0097659A" w:rsidRDefault="00A00271" w:rsidP="00592AA5">
      <w:pPr>
        <w:ind w:left="1134" w:hanging="1134"/>
        <w:jc w:val="center"/>
        <w:rPr>
          <w:b/>
          <w:bCs/>
        </w:rPr>
      </w:pPr>
    </w:p>
    <w:p w14:paraId="19BD72A3" w14:textId="77777777" w:rsidR="00036532" w:rsidRPr="0097659A" w:rsidRDefault="00036532" w:rsidP="00592AA5">
      <w:pPr>
        <w:ind w:left="1134" w:hanging="1134"/>
        <w:rPr>
          <w:bCs/>
        </w:rPr>
      </w:pPr>
      <w:r w:rsidRPr="0097659A">
        <w:rPr>
          <w:bCs/>
        </w:rPr>
        <w:t>1.</w:t>
      </w:r>
      <w:r w:rsidRPr="0097659A">
        <w:rPr>
          <w:bCs/>
        </w:rPr>
        <w:tab/>
        <w:t>AB tip onayı sertifikaları bu Ekte belirtilen yöntem uyarınca numaralandırılmalıdır.</w:t>
      </w:r>
    </w:p>
    <w:p w14:paraId="13E39961" w14:textId="77777777" w:rsidR="00036532" w:rsidRPr="0097659A" w:rsidRDefault="00036532" w:rsidP="00592AA5">
      <w:pPr>
        <w:ind w:left="1134" w:hanging="1134"/>
        <w:rPr>
          <w:bCs/>
        </w:rPr>
      </w:pPr>
      <w:r w:rsidRPr="0097659A">
        <w:rPr>
          <w:bCs/>
        </w:rPr>
        <w:t>2.</w:t>
      </w:r>
      <w:r w:rsidRPr="0097659A">
        <w:rPr>
          <w:bCs/>
        </w:rPr>
        <w:tab/>
        <w:t>AB tip onayı sertifikası aşağıda ayrıntılı olarak açıklandığı gibi toplam beş bölümden oluşur. Her durumda, bölümler bir yıldız işareti ("*") ile ayrılmalıdır.</w:t>
      </w:r>
    </w:p>
    <w:p w14:paraId="1D7FE0A1" w14:textId="4059A902" w:rsidR="00DB5464" w:rsidRPr="0097659A" w:rsidRDefault="00036532" w:rsidP="00592AA5">
      <w:pPr>
        <w:ind w:left="1134" w:hanging="1134"/>
        <w:rPr>
          <w:bCs/>
        </w:rPr>
      </w:pPr>
      <w:r w:rsidRPr="0097659A">
        <w:rPr>
          <w:bCs/>
        </w:rPr>
        <w:t>2.1.</w:t>
      </w:r>
      <w:r w:rsidRPr="0097659A">
        <w:rPr>
          <w:bCs/>
        </w:rPr>
        <w:tab/>
        <w:t xml:space="preserve">Bölüm 1, AB tip onayını düzenleyen </w:t>
      </w:r>
      <w:r w:rsidR="00AD7BFA" w:rsidRPr="0097659A">
        <w:rPr>
          <w:bCs/>
        </w:rPr>
        <w:t>d</w:t>
      </w:r>
      <w:r w:rsidRPr="0097659A">
        <w:rPr>
          <w:bCs/>
        </w:rPr>
        <w:t xml:space="preserve">evleti </w:t>
      </w:r>
      <w:r w:rsidR="005A7813" w:rsidRPr="0097659A">
        <w:rPr>
          <w:bCs/>
        </w:rPr>
        <w:t>gösterir;</w:t>
      </w:r>
      <w:r w:rsidRPr="0097659A">
        <w:rPr>
          <w:bCs/>
        </w:rPr>
        <w:t xml:space="preserve"> küçük harfle "e" harfi ile başlar ve ardından tüm AB tip onayı numaraları için geçerli olan </w:t>
      </w:r>
      <w:r w:rsidR="005741C3" w:rsidRPr="0097659A">
        <w:rPr>
          <w:bCs/>
        </w:rPr>
        <w:t>ü</w:t>
      </w:r>
      <w:r w:rsidRPr="0097659A">
        <w:rPr>
          <w:bCs/>
        </w:rPr>
        <w:t xml:space="preserve">ye </w:t>
      </w:r>
      <w:r w:rsidR="005741C3" w:rsidRPr="0097659A">
        <w:rPr>
          <w:bCs/>
        </w:rPr>
        <w:t>d</w:t>
      </w:r>
      <w:r w:rsidRPr="0097659A">
        <w:rPr>
          <w:bCs/>
        </w:rPr>
        <w:t>evletin ayırt edici numarası gelir</w:t>
      </w:r>
      <w:r w:rsidR="00C639AE" w:rsidRPr="0097659A">
        <w:rPr>
          <w:bCs/>
        </w:rPr>
        <w:t>.</w:t>
      </w:r>
    </w:p>
    <w:p w14:paraId="4DD9316A" w14:textId="77777777" w:rsidR="00036532" w:rsidRPr="0097659A" w:rsidRDefault="00036532" w:rsidP="00592AA5">
      <w:pPr>
        <w:ind w:left="1134" w:hanging="1134"/>
      </w:pPr>
    </w:p>
    <w:tbl>
      <w:tblPr>
        <w:tblW w:w="0" w:type="auto"/>
        <w:tblInd w:w="2322" w:type="dxa"/>
        <w:tblLayout w:type="fixed"/>
        <w:tblLook w:val="0000" w:firstRow="0" w:lastRow="0" w:firstColumn="0" w:lastColumn="0" w:noHBand="0" w:noVBand="0"/>
      </w:tblPr>
      <w:tblGrid>
        <w:gridCol w:w="604"/>
        <w:gridCol w:w="2043"/>
        <w:gridCol w:w="650"/>
        <w:gridCol w:w="1346"/>
      </w:tblGrid>
      <w:tr w:rsidR="00062639" w:rsidRPr="0097659A" w14:paraId="5CE791DA" w14:textId="77777777">
        <w:tc>
          <w:tcPr>
            <w:tcW w:w="604" w:type="dxa"/>
            <w:tcBorders>
              <w:top w:val="single" w:sz="2" w:space="0" w:color="auto"/>
              <w:left w:val="single" w:sz="2" w:space="0" w:color="auto"/>
              <w:bottom w:val="single" w:sz="2" w:space="0" w:color="auto"/>
              <w:right w:val="single" w:sz="2" w:space="0" w:color="auto"/>
            </w:tcBorders>
          </w:tcPr>
          <w:p w14:paraId="2049A0CD" w14:textId="77777777" w:rsidR="00DB5464" w:rsidRPr="0097659A" w:rsidRDefault="00460309" w:rsidP="00592AA5">
            <w:pPr>
              <w:pStyle w:val="NormalLeft"/>
              <w:ind w:left="1134" w:hanging="1134"/>
            </w:pPr>
            <w:r w:rsidRPr="0097659A">
              <w:t>1</w:t>
            </w:r>
          </w:p>
        </w:tc>
        <w:tc>
          <w:tcPr>
            <w:tcW w:w="2043" w:type="dxa"/>
            <w:tcBorders>
              <w:top w:val="single" w:sz="2" w:space="0" w:color="auto"/>
              <w:left w:val="single" w:sz="2" w:space="0" w:color="auto"/>
              <w:bottom w:val="single" w:sz="2" w:space="0" w:color="auto"/>
              <w:right w:val="single" w:sz="2" w:space="0" w:color="auto"/>
            </w:tcBorders>
          </w:tcPr>
          <w:p w14:paraId="43AAA486" w14:textId="77777777" w:rsidR="00DB5464" w:rsidRPr="0097659A" w:rsidRDefault="00460309" w:rsidP="00592AA5">
            <w:pPr>
              <w:pStyle w:val="NormalLeft"/>
              <w:ind w:left="1134" w:hanging="1134"/>
            </w:pPr>
            <w:r w:rsidRPr="0097659A">
              <w:t>Almanya</w:t>
            </w:r>
          </w:p>
        </w:tc>
        <w:tc>
          <w:tcPr>
            <w:tcW w:w="650" w:type="dxa"/>
            <w:tcBorders>
              <w:top w:val="single" w:sz="2" w:space="0" w:color="auto"/>
              <w:left w:val="single" w:sz="2" w:space="0" w:color="auto"/>
              <w:bottom w:val="single" w:sz="2" w:space="0" w:color="auto"/>
              <w:right w:val="single" w:sz="2" w:space="0" w:color="auto"/>
            </w:tcBorders>
          </w:tcPr>
          <w:p w14:paraId="04769089" w14:textId="77777777" w:rsidR="00DB5464" w:rsidRPr="0097659A" w:rsidRDefault="00460309" w:rsidP="00592AA5">
            <w:pPr>
              <w:pStyle w:val="NormalLeft"/>
              <w:ind w:left="1134" w:hanging="1134"/>
            </w:pPr>
            <w:r w:rsidRPr="0097659A">
              <w:t>19</w:t>
            </w:r>
          </w:p>
        </w:tc>
        <w:tc>
          <w:tcPr>
            <w:tcW w:w="1346" w:type="dxa"/>
            <w:tcBorders>
              <w:top w:val="single" w:sz="2" w:space="0" w:color="auto"/>
              <w:left w:val="single" w:sz="2" w:space="0" w:color="auto"/>
              <w:bottom w:val="single" w:sz="2" w:space="0" w:color="auto"/>
              <w:right w:val="single" w:sz="2" w:space="0" w:color="auto"/>
            </w:tcBorders>
          </w:tcPr>
          <w:p w14:paraId="539381CE" w14:textId="77777777" w:rsidR="00DB5464" w:rsidRPr="0097659A" w:rsidRDefault="00460309" w:rsidP="00592AA5">
            <w:pPr>
              <w:pStyle w:val="NormalLeft"/>
              <w:ind w:left="1134" w:hanging="1134"/>
            </w:pPr>
            <w:r w:rsidRPr="0097659A">
              <w:t>Romanya</w:t>
            </w:r>
          </w:p>
        </w:tc>
      </w:tr>
      <w:tr w:rsidR="00062639" w:rsidRPr="0097659A" w14:paraId="2DE33DF0" w14:textId="77777777">
        <w:tc>
          <w:tcPr>
            <w:tcW w:w="604" w:type="dxa"/>
            <w:tcBorders>
              <w:top w:val="single" w:sz="2" w:space="0" w:color="auto"/>
              <w:left w:val="single" w:sz="2" w:space="0" w:color="auto"/>
              <w:bottom w:val="single" w:sz="2" w:space="0" w:color="auto"/>
              <w:right w:val="single" w:sz="2" w:space="0" w:color="auto"/>
            </w:tcBorders>
          </w:tcPr>
          <w:p w14:paraId="3AD3461E" w14:textId="77777777" w:rsidR="00DB5464" w:rsidRPr="0097659A" w:rsidRDefault="00460309" w:rsidP="00592AA5">
            <w:pPr>
              <w:pStyle w:val="NormalLeft"/>
              <w:ind w:left="1134" w:hanging="1134"/>
            </w:pPr>
            <w:r w:rsidRPr="0097659A">
              <w:t>2</w:t>
            </w:r>
          </w:p>
        </w:tc>
        <w:tc>
          <w:tcPr>
            <w:tcW w:w="2043" w:type="dxa"/>
            <w:tcBorders>
              <w:top w:val="single" w:sz="2" w:space="0" w:color="auto"/>
              <w:left w:val="single" w:sz="2" w:space="0" w:color="auto"/>
              <w:bottom w:val="single" w:sz="2" w:space="0" w:color="auto"/>
              <w:right w:val="single" w:sz="2" w:space="0" w:color="auto"/>
            </w:tcBorders>
          </w:tcPr>
          <w:p w14:paraId="5635B248" w14:textId="77777777" w:rsidR="00DB5464" w:rsidRPr="0097659A" w:rsidRDefault="00460309" w:rsidP="00592AA5">
            <w:pPr>
              <w:pStyle w:val="NormalLeft"/>
              <w:ind w:left="1134" w:hanging="1134"/>
            </w:pPr>
            <w:r w:rsidRPr="0097659A">
              <w:t>Fransa</w:t>
            </w:r>
          </w:p>
        </w:tc>
        <w:tc>
          <w:tcPr>
            <w:tcW w:w="650" w:type="dxa"/>
            <w:tcBorders>
              <w:top w:val="single" w:sz="2" w:space="0" w:color="auto"/>
              <w:left w:val="single" w:sz="2" w:space="0" w:color="auto"/>
              <w:bottom w:val="single" w:sz="2" w:space="0" w:color="auto"/>
              <w:right w:val="single" w:sz="2" w:space="0" w:color="auto"/>
            </w:tcBorders>
          </w:tcPr>
          <w:p w14:paraId="650555A3" w14:textId="77777777" w:rsidR="00DB5464" w:rsidRPr="0097659A" w:rsidRDefault="00460309" w:rsidP="00592AA5">
            <w:pPr>
              <w:pStyle w:val="NormalLeft"/>
              <w:ind w:left="1134" w:hanging="1134"/>
            </w:pPr>
            <w:r w:rsidRPr="0097659A">
              <w:t>20</w:t>
            </w:r>
          </w:p>
        </w:tc>
        <w:tc>
          <w:tcPr>
            <w:tcW w:w="1346" w:type="dxa"/>
            <w:tcBorders>
              <w:top w:val="single" w:sz="2" w:space="0" w:color="auto"/>
              <w:left w:val="single" w:sz="2" w:space="0" w:color="auto"/>
              <w:bottom w:val="single" w:sz="2" w:space="0" w:color="auto"/>
              <w:right w:val="single" w:sz="2" w:space="0" w:color="auto"/>
            </w:tcBorders>
          </w:tcPr>
          <w:p w14:paraId="18B3341F" w14:textId="77777777" w:rsidR="00DB5464" w:rsidRPr="0097659A" w:rsidRDefault="00460309" w:rsidP="00592AA5">
            <w:pPr>
              <w:pStyle w:val="NormalLeft"/>
              <w:ind w:left="1134" w:hanging="1134"/>
            </w:pPr>
            <w:r w:rsidRPr="0097659A">
              <w:t>Polonya</w:t>
            </w:r>
          </w:p>
        </w:tc>
      </w:tr>
      <w:tr w:rsidR="00062639" w:rsidRPr="0097659A" w14:paraId="08A246C5" w14:textId="77777777">
        <w:tc>
          <w:tcPr>
            <w:tcW w:w="604" w:type="dxa"/>
            <w:tcBorders>
              <w:top w:val="single" w:sz="2" w:space="0" w:color="auto"/>
              <w:left w:val="single" w:sz="2" w:space="0" w:color="auto"/>
              <w:bottom w:val="single" w:sz="2" w:space="0" w:color="auto"/>
              <w:right w:val="single" w:sz="2" w:space="0" w:color="auto"/>
            </w:tcBorders>
          </w:tcPr>
          <w:p w14:paraId="01CBEE44" w14:textId="77777777" w:rsidR="00DB5464" w:rsidRPr="0097659A" w:rsidRDefault="00460309" w:rsidP="00592AA5">
            <w:pPr>
              <w:pStyle w:val="NormalLeft"/>
              <w:ind w:left="1134" w:hanging="1134"/>
            </w:pPr>
            <w:r w:rsidRPr="0097659A">
              <w:t>3</w:t>
            </w:r>
          </w:p>
        </w:tc>
        <w:tc>
          <w:tcPr>
            <w:tcW w:w="2043" w:type="dxa"/>
            <w:tcBorders>
              <w:top w:val="single" w:sz="2" w:space="0" w:color="auto"/>
              <w:left w:val="single" w:sz="2" w:space="0" w:color="auto"/>
              <w:bottom w:val="single" w:sz="2" w:space="0" w:color="auto"/>
              <w:right w:val="single" w:sz="2" w:space="0" w:color="auto"/>
            </w:tcBorders>
          </w:tcPr>
          <w:p w14:paraId="07806486" w14:textId="77777777" w:rsidR="00DB5464" w:rsidRPr="0097659A" w:rsidRDefault="00460309" w:rsidP="00592AA5">
            <w:pPr>
              <w:pStyle w:val="NormalLeft"/>
              <w:ind w:left="1134" w:hanging="1134"/>
            </w:pPr>
            <w:r w:rsidRPr="0097659A">
              <w:t>İtalya</w:t>
            </w:r>
          </w:p>
        </w:tc>
        <w:tc>
          <w:tcPr>
            <w:tcW w:w="650" w:type="dxa"/>
            <w:tcBorders>
              <w:top w:val="single" w:sz="2" w:space="0" w:color="auto"/>
              <w:left w:val="single" w:sz="2" w:space="0" w:color="auto"/>
              <w:bottom w:val="single" w:sz="2" w:space="0" w:color="auto"/>
              <w:right w:val="single" w:sz="2" w:space="0" w:color="auto"/>
            </w:tcBorders>
          </w:tcPr>
          <w:p w14:paraId="639D1689" w14:textId="77777777" w:rsidR="00DB5464" w:rsidRPr="0097659A" w:rsidRDefault="00460309" w:rsidP="00592AA5">
            <w:pPr>
              <w:pStyle w:val="NormalLeft"/>
              <w:ind w:left="1134" w:hanging="1134"/>
            </w:pPr>
            <w:r w:rsidRPr="0097659A">
              <w:t>21</w:t>
            </w:r>
          </w:p>
        </w:tc>
        <w:tc>
          <w:tcPr>
            <w:tcW w:w="1346" w:type="dxa"/>
            <w:tcBorders>
              <w:top w:val="single" w:sz="2" w:space="0" w:color="auto"/>
              <w:left w:val="single" w:sz="2" w:space="0" w:color="auto"/>
              <w:bottom w:val="single" w:sz="2" w:space="0" w:color="auto"/>
              <w:right w:val="single" w:sz="2" w:space="0" w:color="auto"/>
            </w:tcBorders>
          </w:tcPr>
          <w:p w14:paraId="1C767CE6" w14:textId="77777777" w:rsidR="00DB5464" w:rsidRPr="0097659A" w:rsidRDefault="00460309" w:rsidP="00592AA5">
            <w:pPr>
              <w:pStyle w:val="NormalLeft"/>
              <w:ind w:left="1134" w:hanging="1134"/>
            </w:pPr>
            <w:r w:rsidRPr="0097659A">
              <w:t>Portekiz</w:t>
            </w:r>
          </w:p>
        </w:tc>
      </w:tr>
      <w:tr w:rsidR="00062639" w:rsidRPr="0097659A" w14:paraId="4F45A9C3" w14:textId="77777777">
        <w:tc>
          <w:tcPr>
            <w:tcW w:w="604" w:type="dxa"/>
            <w:tcBorders>
              <w:top w:val="single" w:sz="2" w:space="0" w:color="auto"/>
              <w:left w:val="single" w:sz="2" w:space="0" w:color="auto"/>
              <w:bottom w:val="single" w:sz="2" w:space="0" w:color="auto"/>
              <w:right w:val="single" w:sz="2" w:space="0" w:color="auto"/>
            </w:tcBorders>
          </w:tcPr>
          <w:p w14:paraId="5481A46B" w14:textId="77777777" w:rsidR="00DB5464" w:rsidRPr="0097659A" w:rsidRDefault="00460309" w:rsidP="00592AA5">
            <w:pPr>
              <w:pStyle w:val="NormalLeft"/>
              <w:ind w:left="1134" w:hanging="1134"/>
            </w:pPr>
            <w:r w:rsidRPr="0097659A">
              <w:t>4</w:t>
            </w:r>
          </w:p>
        </w:tc>
        <w:tc>
          <w:tcPr>
            <w:tcW w:w="2043" w:type="dxa"/>
            <w:tcBorders>
              <w:top w:val="single" w:sz="2" w:space="0" w:color="auto"/>
              <w:left w:val="single" w:sz="2" w:space="0" w:color="auto"/>
              <w:bottom w:val="single" w:sz="2" w:space="0" w:color="auto"/>
              <w:right w:val="single" w:sz="2" w:space="0" w:color="auto"/>
            </w:tcBorders>
          </w:tcPr>
          <w:p w14:paraId="0C8D8733" w14:textId="77777777" w:rsidR="00DB5464" w:rsidRPr="0097659A" w:rsidRDefault="00460309" w:rsidP="00592AA5">
            <w:pPr>
              <w:pStyle w:val="NormalLeft"/>
              <w:ind w:left="1134" w:hanging="1134"/>
            </w:pPr>
            <w:r w:rsidRPr="0097659A">
              <w:t>Hollanda</w:t>
            </w:r>
          </w:p>
        </w:tc>
        <w:tc>
          <w:tcPr>
            <w:tcW w:w="650" w:type="dxa"/>
            <w:tcBorders>
              <w:top w:val="single" w:sz="2" w:space="0" w:color="auto"/>
              <w:left w:val="single" w:sz="2" w:space="0" w:color="auto"/>
              <w:bottom w:val="single" w:sz="2" w:space="0" w:color="auto"/>
              <w:right w:val="single" w:sz="2" w:space="0" w:color="auto"/>
            </w:tcBorders>
          </w:tcPr>
          <w:p w14:paraId="2C885957" w14:textId="77777777" w:rsidR="00DB5464" w:rsidRPr="0097659A" w:rsidRDefault="00460309" w:rsidP="00592AA5">
            <w:pPr>
              <w:pStyle w:val="NormalLeft"/>
              <w:ind w:left="1134" w:hanging="1134"/>
            </w:pPr>
            <w:r w:rsidRPr="0097659A">
              <w:t>23</w:t>
            </w:r>
          </w:p>
        </w:tc>
        <w:tc>
          <w:tcPr>
            <w:tcW w:w="1346" w:type="dxa"/>
            <w:tcBorders>
              <w:top w:val="single" w:sz="2" w:space="0" w:color="auto"/>
              <w:left w:val="single" w:sz="2" w:space="0" w:color="auto"/>
              <w:bottom w:val="single" w:sz="2" w:space="0" w:color="auto"/>
              <w:right w:val="single" w:sz="2" w:space="0" w:color="auto"/>
            </w:tcBorders>
          </w:tcPr>
          <w:p w14:paraId="05D81FB9" w14:textId="77777777" w:rsidR="00DB5464" w:rsidRPr="0097659A" w:rsidRDefault="00460309" w:rsidP="00592AA5">
            <w:pPr>
              <w:pStyle w:val="NormalLeft"/>
              <w:ind w:left="1134" w:hanging="1134"/>
            </w:pPr>
            <w:r w:rsidRPr="0097659A">
              <w:t>Yunanistan</w:t>
            </w:r>
          </w:p>
        </w:tc>
      </w:tr>
      <w:tr w:rsidR="00062639" w:rsidRPr="0097659A" w14:paraId="6E4A5847" w14:textId="77777777">
        <w:tc>
          <w:tcPr>
            <w:tcW w:w="604" w:type="dxa"/>
            <w:tcBorders>
              <w:top w:val="single" w:sz="2" w:space="0" w:color="auto"/>
              <w:left w:val="single" w:sz="2" w:space="0" w:color="auto"/>
              <w:bottom w:val="single" w:sz="2" w:space="0" w:color="auto"/>
              <w:right w:val="single" w:sz="2" w:space="0" w:color="auto"/>
            </w:tcBorders>
          </w:tcPr>
          <w:p w14:paraId="3E8E8877" w14:textId="77777777" w:rsidR="00DB5464" w:rsidRPr="0097659A" w:rsidRDefault="00460309" w:rsidP="00592AA5">
            <w:pPr>
              <w:pStyle w:val="NormalLeft"/>
              <w:ind w:left="1134" w:hanging="1134"/>
            </w:pPr>
            <w:r w:rsidRPr="0097659A">
              <w:t>5</w:t>
            </w:r>
          </w:p>
        </w:tc>
        <w:tc>
          <w:tcPr>
            <w:tcW w:w="2043" w:type="dxa"/>
            <w:tcBorders>
              <w:top w:val="single" w:sz="2" w:space="0" w:color="auto"/>
              <w:left w:val="single" w:sz="2" w:space="0" w:color="auto"/>
              <w:bottom w:val="single" w:sz="2" w:space="0" w:color="auto"/>
              <w:right w:val="single" w:sz="2" w:space="0" w:color="auto"/>
            </w:tcBorders>
          </w:tcPr>
          <w:p w14:paraId="7D1602E9" w14:textId="77777777" w:rsidR="00DB5464" w:rsidRPr="0097659A" w:rsidRDefault="00460309" w:rsidP="00592AA5">
            <w:pPr>
              <w:pStyle w:val="NormalLeft"/>
              <w:ind w:left="1134" w:hanging="1134"/>
            </w:pPr>
            <w:r w:rsidRPr="0097659A">
              <w:t>İsveç</w:t>
            </w:r>
          </w:p>
        </w:tc>
        <w:tc>
          <w:tcPr>
            <w:tcW w:w="650" w:type="dxa"/>
            <w:tcBorders>
              <w:top w:val="single" w:sz="2" w:space="0" w:color="auto"/>
              <w:left w:val="single" w:sz="2" w:space="0" w:color="auto"/>
              <w:bottom w:val="single" w:sz="2" w:space="0" w:color="auto"/>
              <w:right w:val="single" w:sz="2" w:space="0" w:color="auto"/>
            </w:tcBorders>
          </w:tcPr>
          <w:p w14:paraId="507AA200" w14:textId="77777777" w:rsidR="00DB5464" w:rsidRPr="0097659A" w:rsidRDefault="00460309" w:rsidP="00592AA5">
            <w:pPr>
              <w:pStyle w:val="NormalLeft"/>
              <w:ind w:left="1134" w:hanging="1134"/>
            </w:pPr>
            <w:r w:rsidRPr="0097659A">
              <w:t>24</w:t>
            </w:r>
          </w:p>
        </w:tc>
        <w:tc>
          <w:tcPr>
            <w:tcW w:w="1346" w:type="dxa"/>
            <w:tcBorders>
              <w:top w:val="single" w:sz="2" w:space="0" w:color="auto"/>
              <w:left w:val="single" w:sz="2" w:space="0" w:color="auto"/>
              <w:bottom w:val="single" w:sz="2" w:space="0" w:color="auto"/>
              <w:right w:val="single" w:sz="2" w:space="0" w:color="auto"/>
            </w:tcBorders>
          </w:tcPr>
          <w:p w14:paraId="0BA5AF7F" w14:textId="77777777" w:rsidR="00DB5464" w:rsidRPr="0097659A" w:rsidRDefault="00460309" w:rsidP="00592AA5">
            <w:pPr>
              <w:pStyle w:val="NormalLeft"/>
              <w:ind w:left="1134" w:hanging="1134"/>
            </w:pPr>
            <w:r w:rsidRPr="0097659A">
              <w:t>İrlanda</w:t>
            </w:r>
          </w:p>
        </w:tc>
      </w:tr>
      <w:tr w:rsidR="00062639" w:rsidRPr="0097659A" w14:paraId="546C0F7C" w14:textId="77777777">
        <w:tc>
          <w:tcPr>
            <w:tcW w:w="604" w:type="dxa"/>
            <w:tcBorders>
              <w:top w:val="single" w:sz="2" w:space="0" w:color="auto"/>
              <w:left w:val="single" w:sz="2" w:space="0" w:color="auto"/>
              <w:bottom w:val="single" w:sz="2" w:space="0" w:color="auto"/>
              <w:right w:val="single" w:sz="2" w:space="0" w:color="auto"/>
            </w:tcBorders>
          </w:tcPr>
          <w:p w14:paraId="35297E06" w14:textId="77777777" w:rsidR="00DB5464" w:rsidRPr="0097659A" w:rsidRDefault="00460309" w:rsidP="00592AA5">
            <w:pPr>
              <w:pStyle w:val="NormalLeft"/>
              <w:ind w:left="1134" w:hanging="1134"/>
            </w:pPr>
            <w:r w:rsidRPr="0097659A">
              <w:t>6</w:t>
            </w:r>
          </w:p>
        </w:tc>
        <w:tc>
          <w:tcPr>
            <w:tcW w:w="2043" w:type="dxa"/>
            <w:tcBorders>
              <w:top w:val="single" w:sz="2" w:space="0" w:color="auto"/>
              <w:left w:val="single" w:sz="2" w:space="0" w:color="auto"/>
              <w:bottom w:val="single" w:sz="2" w:space="0" w:color="auto"/>
              <w:right w:val="single" w:sz="2" w:space="0" w:color="auto"/>
            </w:tcBorders>
          </w:tcPr>
          <w:p w14:paraId="13D48B1E" w14:textId="77777777" w:rsidR="00DB5464" w:rsidRPr="0097659A" w:rsidRDefault="00460309" w:rsidP="00592AA5">
            <w:pPr>
              <w:pStyle w:val="NormalLeft"/>
              <w:ind w:left="1134" w:hanging="1134"/>
            </w:pPr>
            <w:r w:rsidRPr="0097659A">
              <w:t>Belçika</w:t>
            </w:r>
          </w:p>
        </w:tc>
        <w:tc>
          <w:tcPr>
            <w:tcW w:w="650" w:type="dxa"/>
            <w:tcBorders>
              <w:top w:val="single" w:sz="2" w:space="0" w:color="auto"/>
              <w:left w:val="single" w:sz="2" w:space="0" w:color="auto"/>
              <w:bottom w:val="single" w:sz="2" w:space="0" w:color="auto"/>
              <w:right w:val="single" w:sz="2" w:space="0" w:color="auto"/>
            </w:tcBorders>
          </w:tcPr>
          <w:p w14:paraId="5BE9B6B1" w14:textId="77777777" w:rsidR="00DB5464" w:rsidRPr="0097659A" w:rsidRDefault="00460309" w:rsidP="00592AA5">
            <w:pPr>
              <w:pStyle w:val="NormalLeft"/>
              <w:ind w:left="1134" w:hanging="1134"/>
            </w:pPr>
            <w:r w:rsidRPr="0097659A">
              <w:t>25</w:t>
            </w:r>
          </w:p>
        </w:tc>
        <w:tc>
          <w:tcPr>
            <w:tcW w:w="1346" w:type="dxa"/>
            <w:tcBorders>
              <w:top w:val="single" w:sz="2" w:space="0" w:color="auto"/>
              <w:left w:val="single" w:sz="2" w:space="0" w:color="auto"/>
              <w:bottom w:val="single" w:sz="2" w:space="0" w:color="auto"/>
              <w:right w:val="single" w:sz="2" w:space="0" w:color="auto"/>
            </w:tcBorders>
          </w:tcPr>
          <w:p w14:paraId="3012985E" w14:textId="77777777" w:rsidR="00DB5464" w:rsidRPr="0097659A" w:rsidRDefault="00460309" w:rsidP="00592AA5">
            <w:pPr>
              <w:pStyle w:val="NormalLeft"/>
              <w:ind w:left="1134" w:hanging="1134"/>
            </w:pPr>
            <w:r w:rsidRPr="0097659A">
              <w:t>Hırvatistan</w:t>
            </w:r>
          </w:p>
        </w:tc>
      </w:tr>
      <w:tr w:rsidR="00062639" w:rsidRPr="0097659A" w14:paraId="63314FD2" w14:textId="77777777">
        <w:tc>
          <w:tcPr>
            <w:tcW w:w="604" w:type="dxa"/>
            <w:tcBorders>
              <w:top w:val="single" w:sz="2" w:space="0" w:color="auto"/>
              <w:left w:val="single" w:sz="2" w:space="0" w:color="auto"/>
              <w:bottom w:val="single" w:sz="2" w:space="0" w:color="auto"/>
              <w:right w:val="single" w:sz="2" w:space="0" w:color="auto"/>
            </w:tcBorders>
          </w:tcPr>
          <w:p w14:paraId="509AF0DF" w14:textId="77777777" w:rsidR="00DB5464" w:rsidRPr="0097659A" w:rsidRDefault="00460309" w:rsidP="00592AA5">
            <w:pPr>
              <w:pStyle w:val="NormalLeft"/>
              <w:ind w:left="1134" w:hanging="1134"/>
            </w:pPr>
            <w:r w:rsidRPr="0097659A">
              <w:t>7</w:t>
            </w:r>
          </w:p>
        </w:tc>
        <w:tc>
          <w:tcPr>
            <w:tcW w:w="2043" w:type="dxa"/>
            <w:tcBorders>
              <w:top w:val="single" w:sz="2" w:space="0" w:color="auto"/>
              <w:left w:val="single" w:sz="2" w:space="0" w:color="auto"/>
              <w:bottom w:val="single" w:sz="2" w:space="0" w:color="auto"/>
              <w:right w:val="single" w:sz="2" w:space="0" w:color="auto"/>
            </w:tcBorders>
          </w:tcPr>
          <w:p w14:paraId="63177945" w14:textId="77777777" w:rsidR="00DB5464" w:rsidRPr="0097659A" w:rsidRDefault="00460309" w:rsidP="00592AA5">
            <w:pPr>
              <w:pStyle w:val="NormalLeft"/>
              <w:ind w:left="1134" w:hanging="1134"/>
            </w:pPr>
            <w:r w:rsidRPr="0097659A">
              <w:t>Macaristan</w:t>
            </w:r>
          </w:p>
        </w:tc>
        <w:tc>
          <w:tcPr>
            <w:tcW w:w="650" w:type="dxa"/>
            <w:tcBorders>
              <w:top w:val="single" w:sz="2" w:space="0" w:color="auto"/>
              <w:left w:val="single" w:sz="2" w:space="0" w:color="auto"/>
              <w:bottom w:val="single" w:sz="2" w:space="0" w:color="auto"/>
              <w:right w:val="single" w:sz="2" w:space="0" w:color="auto"/>
            </w:tcBorders>
          </w:tcPr>
          <w:p w14:paraId="1694393D" w14:textId="77777777" w:rsidR="00DB5464" w:rsidRPr="0097659A" w:rsidRDefault="00460309" w:rsidP="00592AA5">
            <w:pPr>
              <w:pStyle w:val="NormalLeft"/>
              <w:ind w:left="1134" w:hanging="1134"/>
            </w:pPr>
            <w:r w:rsidRPr="0097659A">
              <w:t>26</w:t>
            </w:r>
          </w:p>
        </w:tc>
        <w:tc>
          <w:tcPr>
            <w:tcW w:w="1346" w:type="dxa"/>
            <w:tcBorders>
              <w:top w:val="single" w:sz="2" w:space="0" w:color="auto"/>
              <w:left w:val="single" w:sz="2" w:space="0" w:color="auto"/>
              <w:bottom w:val="single" w:sz="2" w:space="0" w:color="auto"/>
              <w:right w:val="single" w:sz="2" w:space="0" w:color="auto"/>
            </w:tcBorders>
          </w:tcPr>
          <w:p w14:paraId="4F64A596" w14:textId="77777777" w:rsidR="00DB5464" w:rsidRPr="0097659A" w:rsidRDefault="00460309" w:rsidP="00592AA5">
            <w:pPr>
              <w:pStyle w:val="NormalLeft"/>
              <w:ind w:left="1134" w:hanging="1134"/>
            </w:pPr>
            <w:r w:rsidRPr="0097659A">
              <w:t>Slovenya</w:t>
            </w:r>
          </w:p>
        </w:tc>
      </w:tr>
      <w:tr w:rsidR="00062639" w:rsidRPr="0097659A" w14:paraId="1BDC917E" w14:textId="77777777">
        <w:tc>
          <w:tcPr>
            <w:tcW w:w="604" w:type="dxa"/>
            <w:tcBorders>
              <w:top w:val="single" w:sz="2" w:space="0" w:color="auto"/>
              <w:left w:val="single" w:sz="2" w:space="0" w:color="auto"/>
              <w:bottom w:val="single" w:sz="2" w:space="0" w:color="auto"/>
              <w:right w:val="single" w:sz="2" w:space="0" w:color="auto"/>
            </w:tcBorders>
          </w:tcPr>
          <w:p w14:paraId="75D00D71" w14:textId="77777777" w:rsidR="00DB5464" w:rsidRPr="0097659A" w:rsidRDefault="00460309" w:rsidP="00592AA5">
            <w:pPr>
              <w:pStyle w:val="NormalLeft"/>
              <w:ind w:left="1134" w:hanging="1134"/>
            </w:pPr>
            <w:r w:rsidRPr="0097659A">
              <w:t>8</w:t>
            </w:r>
          </w:p>
        </w:tc>
        <w:tc>
          <w:tcPr>
            <w:tcW w:w="2043" w:type="dxa"/>
            <w:tcBorders>
              <w:top w:val="single" w:sz="2" w:space="0" w:color="auto"/>
              <w:left w:val="single" w:sz="2" w:space="0" w:color="auto"/>
              <w:bottom w:val="single" w:sz="2" w:space="0" w:color="auto"/>
              <w:right w:val="single" w:sz="2" w:space="0" w:color="auto"/>
            </w:tcBorders>
          </w:tcPr>
          <w:p w14:paraId="49A0A64E" w14:textId="77777777" w:rsidR="00DB5464" w:rsidRPr="0097659A" w:rsidRDefault="00460309" w:rsidP="00592AA5">
            <w:pPr>
              <w:pStyle w:val="NormalLeft"/>
              <w:ind w:left="1134" w:hanging="1134"/>
            </w:pPr>
            <w:r w:rsidRPr="0097659A">
              <w:t>Çek Cumhuriyeti</w:t>
            </w:r>
          </w:p>
        </w:tc>
        <w:tc>
          <w:tcPr>
            <w:tcW w:w="650" w:type="dxa"/>
            <w:tcBorders>
              <w:top w:val="single" w:sz="2" w:space="0" w:color="auto"/>
              <w:left w:val="single" w:sz="2" w:space="0" w:color="auto"/>
              <w:bottom w:val="single" w:sz="2" w:space="0" w:color="auto"/>
              <w:right w:val="single" w:sz="2" w:space="0" w:color="auto"/>
            </w:tcBorders>
          </w:tcPr>
          <w:p w14:paraId="3318DAB9" w14:textId="77777777" w:rsidR="00DB5464" w:rsidRPr="0097659A" w:rsidRDefault="00460309" w:rsidP="00592AA5">
            <w:pPr>
              <w:pStyle w:val="NormalLeft"/>
              <w:ind w:left="1134" w:hanging="1134"/>
            </w:pPr>
            <w:r w:rsidRPr="0097659A">
              <w:t>27</w:t>
            </w:r>
          </w:p>
        </w:tc>
        <w:tc>
          <w:tcPr>
            <w:tcW w:w="1346" w:type="dxa"/>
            <w:tcBorders>
              <w:top w:val="single" w:sz="2" w:space="0" w:color="auto"/>
              <w:left w:val="single" w:sz="2" w:space="0" w:color="auto"/>
              <w:bottom w:val="single" w:sz="2" w:space="0" w:color="auto"/>
              <w:right w:val="single" w:sz="2" w:space="0" w:color="auto"/>
            </w:tcBorders>
          </w:tcPr>
          <w:p w14:paraId="5B8BC39F" w14:textId="77777777" w:rsidR="00DB5464" w:rsidRPr="0097659A" w:rsidRDefault="00460309" w:rsidP="00592AA5">
            <w:pPr>
              <w:pStyle w:val="NormalLeft"/>
              <w:ind w:left="1134" w:hanging="1134"/>
            </w:pPr>
            <w:r w:rsidRPr="0097659A">
              <w:t>Slovakya</w:t>
            </w:r>
          </w:p>
        </w:tc>
      </w:tr>
      <w:tr w:rsidR="00062639" w:rsidRPr="0097659A" w14:paraId="678B2D5F" w14:textId="77777777">
        <w:tc>
          <w:tcPr>
            <w:tcW w:w="604" w:type="dxa"/>
            <w:tcBorders>
              <w:top w:val="single" w:sz="2" w:space="0" w:color="auto"/>
              <w:left w:val="single" w:sz="2" w:space="0" w:color="auto"/>
              <w:bottom w:val="single" w:sz="2" w:space="0" w:color="auto"/>
              <w:right w:val="single" w:sz="2" w:space="0" w:color="auto"/>
            </w:tcBorders>
          </w:tcPr>
          <w:p w14:paraId="77C6435F" w14:textId="77777777" w:rsidR="00DB5464" w:rsidRPr="0097659A" w:rsidRDefault="00460309" w:rsidP="00592AA5">
            <w:pPr>
              <w:pStyle w:val="NormalLeft"/>
              <w:ind w:left="1134" w:hanging="1134"/>
            </w:pPr>
            <w:r w:rsidRPr="0097659A">
              <w:t>9</w:t>
            </w:r>
          </w:p>
        </w:tc>
        <w:tc>
          <w:tcPr>
            <w:tcW w:w="2043" w:type="dxa"/>
            <w:tcBorders>
              <w:top w:val="single" w:sz="2" w:space="0" w:color="auto"/>
              <w:left w:val="single" w:sz="2" w:space="0" w:color="auto"/>
              <w:bottom w:val="single" w:sz="2" w:space="0" w:color="auto"/>
              <w:right w:val="single" w:sz="2" w:space="0" w:color="auto"/>
            </w:tcBorders>
          </w:tcPr>
          <w:p w14:paraId="0C1380FC" w14:textId="77777777" w:rsidR="00DB5464" w:rsidRPr="0097659A" w:rsidRDefault="00460309" w:rsidP="00592AA5">
            <w:pPr>
              <w:pStyle w:val="NormalLeft"/>
              <w:ind w:left="1134" w:hanging="1134"/>
            </w:pPr>
            <w:r w:rsidRPr="0097659A">
              <w:t>İspanya</w:t>
            </w:r>
          </w:p>
        </w:tc>
        <w:tc>
          <w:tcPr>
            <w:tcW w:w="650" w:type="dxa"/>
            <w:tcBorders>
              <w:top w:val="single" w:sz="2" w:space="0" w:color="auto"/>
              <w:left w:val="single" w:sz="2" w:space="0" w:color="auto"/>
              <w:bottom w:val="single" w:sz="2" w:space="0" w:color="auto"/>
              <w:right w:val="single" w:sz="2" w:space="0" w:color="auto"/>
            </w:tcBorders>
          </w:tcPr>
          <w:p w14:paraId="6348058F" w14:textId="77777777" w:rsidR="00DB5464" w:rsidRPr="0097659A" w:rsidRDefault="00460309" w:rsidP="00592AA5">
            <w:pPr>
              <w:pStyle w:val="NormalLeft"/>
              <w:ind w:left="1134" w:hanging="1134"/>
            </w:pPr>
            <w:r w:rsidRPr="0097659A">
              <w:t>29</w:t>
            </w:r>
          </w:p>
        </w:tc>
        <w:tc>
          <w:tcPr>
            <w:tcW w:w="1346" w:type="dxa"/>
            <w:tcBorders>
              <w:top w:val="single" w:sz="2" w:space="0" w:color="auto"/>
              <w:left w:val="single" w:sz="2" w:space="0" w:color="auto"/>
              <w:bottom w:val="single" w:sz="2" w:space="0" w:color="auto"/>
              <w:right w:val="single" w:sz="2" w:space="0" w:color="auto"/>
            </w:tcBorders>
          </w:tcPr>
          <w:p w14:paraId="5D0A19C3" w14:textId="77777777" w:rsidR="00DB5464" w:rsidRPr="0097659A" w:rsidRDefault="00460309" w:rsidP="00592AA5">
            <w:pPr>
              <w:pStyle w:val="NormalLeft"/>
              <w:ind w:left="1134" w:hanging="1134"/>
            </w:pPr>
            <w:r w:rsidRPr="0097659A">
              <w:t>Estonya</w:t>
            </w:r>
          </w:p>
        </w:tc>
      </w:tr>
      <w:tr w:rsidR="00062639" w:rsidRPr="0097659A" w14:paraId="0EF355FC" w14:textId="77777777">
        <w:tc>
          <w:tcPr>
            <w:tcW w:w="604" w:type="dxa"/>
            <w:tcBorders>
              <w:top w:val="single" w:sz="2" w:space="0" w:color="auto"/>
              <w:left w:val="single" w:sz="2" w:space="0" w:color="auto"/>
              <w:bottom w:val="single" w:sz="2" w:space="0" w:color="auto"/>
              <w:right w:val="single" w:sz="2" w:space="0" w:color="auto"/>
            </w:tcBorders>
          </w:tcPr>
          <w:p w14:paraId="6158860D" w14:textId="77777777" w:rsidR="00DB5464" w:rsidRPr="0097659A" w:rsidRDefault="00460309" w:rsidP="00592AA5">
            <w:pPr>
              <w:pStyle w:val="NormalLeft"/>
              <w:ind w:left="1134" w:hanging="1134"/>
            </w:pPr>
            <w:r w:rsidRPr="0097659A">
              <w:t>11</w:t>
            </w:r>
          </w:p>
        </w:tc>
        <w:tc>
          <w:tcPr>
            <w:tcW w:w="2043" w:type="dxa"/>
            <w:tcBorders>
              <w:top w:val="single" w:sz="2" w:space="0" w:color="auto"/>
              <w:left w:val="single" w:sz="2" w:space="0" w:color="auto"/>
              <w:bottom w:val="single" w:sz="2" w:space="0" w:color="auto"/>
              <w:right w:val="single" w:sz="2" w:space="0" w:color="auto"/>
            </w:tcBorders>
          </w:tcPr>
          <w:p w14:paraId="1C1B9A2F" w14:textId="77777777" w:rsidR="00DB5464" w:rsidRPr="0097659A" w:rsidRDefault="00460309" w:rsidP="00592AA5">
            <w:pPr>
              <w:pStyle w:val="NormalLeft"/>
              <w:ind w:left="1134" w:hanging="1134"/>
            </w:pPr>
            <w:r w:rsidRPr="0097659A">
              <w:t>Birleşik Krallık</w:t>
            </w:r>
          </w:p>
        </w:tc>
        <w:tc>
          <w:tcPr>
            <w:tcW w:w="650" w:type="dxa"/>
            <w:tcBorders>
              <w:top w:val="single" w:sz="2" w:space="0" w:color="auto"/>
              <w:left w:val="single" w:sz="2" w:space="0" w:color="auto"/>
              <w:bottom w:val="single" w:sz="2" w:space="0" w:color="auto"/>
              <w:right w:val="single" w:sz="2" w:space="0" w:color="auto"/>
            </w:tcBorders>
          </w:tcPr>
          <w:p w14:paraId="69F6C168" w14:textId="77777777" w:rsidR="00DB5464" w:rsidRPr="0097659A" w:rsidRDefault="00460309" w:rsidP="00592AA5">
            <w:pPr>
              <w:pStyle w:val="NormalLeft"/>
              <w:ind w:left="1134" w:hanging="1134"/>
            </w:pPr>
            <w:r w:rsidRPr="0097659A">
              <w:t>32</w:t>
            </w:r>
          </w:p>
        </w:tc>
        <w:tc>
          <w:tcPr>
            <w:tcW w:w="1346" w:type="dxa"/>
            <w:tcBorders>
              <w:top w:val="single" w:sz="2" w:space="0" w:color="auto"/>
              <w:left w:val="single" w:sz="2" w:space="0" w:color="auto"/>
              <w:bottom w:val="single" w:sz="2" w:space="0" w:color="auto"/>
              <w:right w:val="single" w:sz="2" w:space="0" w:color="auto"/>
            </w:tcBorders>
          </w:tcPr>
          <w:p w14:paraId="3A66A5CC" w14:textId="77777777" w:rsidR="00DB5464" w:rsidRPr="0097659A" w:rsidRDefault="00460309" w:rsidP="00592AA5">
            <w:pPr>
              <w:pStyle w:val="NormalLeft"/>
              <w:ind w:left="1134" w:hanging="1134"/>
            </w:pPr>
            <w:r w:rsidRPr="0097659A">
              <w:t>Letonya</w:t>
            </w:r>
          </w:p>
        </w:tc>
      </w:tr>
      <w:tr w:rsidR="00062639" w:rsidRPr="0097659A" w14:paraId="7FEF27AB" w14:textId="77777777">
        <w:tc>
          <w:tcPr>
            <w:tcW w:w="604" w:type="dxa"/>
            <w:tcBorders>
              <w:top w:val="single" w:sz="2" w:space="0" w:color="auto"/>
              <w:left w:val="single" w:sz="2" w:space="0" w:color="auto"/>
              <w:bottom w:val="single" w:sz="2" w:space="0" w:color="auto"/>
              <w:right w:val="single" w:sz="2" w:space="0" w:color="auto"/>
            </w:tcBorders>
          </w:tcPr>
          <w:p w14:paraId="283653FA" w14:textId="77777777" w:rsidR="00DB5464" w:rsidRPr="0097659A" w:rsidRDefault="00460309" w:rsidP="00592AA5">
            <w:pPr>
              <w:pStyle w:val="NormalLeft"/>
              <w:ind w:left="1134" w:hanging="1134"/>
            </w:pPr>
            <w:r w:rsidRPr="0097659A">
              <w:t>12</w:t>
            </w:r>
          </w:p>
        </w:tc>
        <w:tc>
          <w:tcPr>
            <w:tcW w:w="2043" w:type="dxa"/>
            <w:tcBorders>
              <w:top w:val="single" w:sz="2" w:space="0" w:color="auto"/>
              <w:left w:val="single" w:sz="2" w:space="0" w:color="auto"/>
              <w:bottom w:val="single" w:sz="2" w:space="0" w:color="auto"/>
              <w:right w:val="single" w:sz="2" w:space="0" w:color="auto"/>
            </w:tcBorders>
          </w:tcPr>
          <w:p w14:paraId="474076D6" w14:textId="77777777" w:rsidR="00DB5464" w:rsidRPr="0097659A" w:rsidRDefault="00460309" w:rsidP="00592AA5">
            <w:pPr>
              <w:pStyle w:val="NormalLeft"/>
              <w:ind w:left="1134" w:hanging="1134"/>
            </w:pPr>
            <w:r w:rsidRPr="0097659A">
              <w:t>Austria</w:t>
            </w:r>
          </w:p>
        </w:tc>
        <w:tc>
          <w:tcPr>
            <w:tcW w:w="650" w:type="dxa"/>
            <w:tcBorders>
              <w:top w:val="single" w:sz="2" w:space="0" w:color="auto"/>
              <w:left w:val="single" w:sz="2" w:space="0" w:color="auto"/>
              <w:bottom w:val="single" w:sz="2" w:space="0" w:color="auto"/>
              <w:right w:val="single" w:sz="2" w:space="0" w:color="auto"/>
            </w:tcBorders>
          </w:tcPr>
          <w:p w14:paraId="0F1BC17E" w14:textId="77777777" w:rsidR="00DB5464" w:rsidRPr="0097659A" w:rsidRDefault="00460309" w:rsidP="00592AA5">
            <w:pPr>
              <w:pStyle w:val="NormalLeft"/>
              <w:ind w:left="1134" w:hanging="1134"/>
            </w:pPr>
            <w:r w:rsidRPr="0097659A">
              <w:t>34</w:t>
            </w:r>
          </w:p>
        </w:tc>
        <w:tc>
          <w:tcPr>
            <w:tcW w:w="1346" w:type="dxa"/>
            <w:tcBorders>
              <w:top w:val="single" w:sz="2" w:space="0" w:color="auto"/>
              <w:left w:val="single" w:sz="2" w:space="0" w:color="auto"/>
              <w:bottom w:val="single" w:sz="2" w:space="0" w:color="auto"/>
              <w:right w:val="single" w:sz="2" w:space="0" w:color="auto"/>
            </w:tcBorders>
          </w:tcPr>
          <w:p w14:paraId="36DAB8C5" w14:textId="77777777" w:rsidR="00DB5464" w:rsidRPr="0097659A" w:rsidRDefault="00460309" w:rsidP="00592AA5">
            <w:pPr>
              <w:pStyle w:val="NormalLeft"/>
              <w:ind w:left="1134" w:hanging="1134"/>
            </w:pPr>
            <w:r w:rsidRPr="0097659A">
              <w:t>Bulgaristan</w:t>
            </w:r>
          </w:p>
        </w:tc>
      </w:tr>
      <w:tr w:rsidR="00062639" w:rsidRPr="0097659A" w14:paraId="274FBDEF" w14:textId="77777777">
        <w:tc>
          <w:tcPr>
            <w:tcW w:w="604" w:type="dxa"/>
            <w:tcBorders>
              <w:top w:val="single" w:sz="2" w:space="0" w:color="auto"/>
              <w:left w:val="single" w:sz="2" w:space="0" w:color="auto"/>
              <w:bottom w:val="single" w:sz="2" w:space="0" w:color="auto"/>
              <w:right w:val="single" w:sz="2" w:space="0" w:color="auto"/>
            </w:tcBorders>
          </w:tcPr>
          <w:p w14:paraId="14D1BD9D" w14:textId="77777777" w:rsidR="00DB5464" w:rsidRPr="0097659A" w:rsidRDefault="00460309" w:rsidP="00592AA5">
            <w:pPr>
              <w:pStyle w:val="NormalLeft"/>
              <w:ind w:left="1134" w:hanging="1134"/>
            </w:pPr>
            <w:r w:rsidRPr="0097659A">
              <w:t>13</w:t>
            </w:r>
          </w:p>
        </w:tc>
        <w:tc>
          <w:tcPr>
            <w:tcW w:w="2043" w:type="dxa"/>
            <w:tcBorders>
              <w:top w:val="single" w:sz="2" w:space="0" w:color="auto"/>
              <w:left w:val="single" w:sz="2" w:space="0" w:color="auto"/>
              <w:bottom w:val="single" w:sz="2" w:space="0" w:color="auto"/>
              <w:right w:val="single" w:sz="2" w:space="0" w:color="auto"/>
            </w:tcBorders>
          </w:tcPr>
          <w:p w14:paraId="4D63F87E" w14:textId="77777777" w:rsidR="00DB5464" w:rsidRPr="0097659A" w:rsidRDefault="00460309" w:rsidP="00592AA5">
            <w:pPr>
              <w:pStyle w:val="NormalLeft"/>
              <w:ind w:left="1134" w:hanging="1134"/>
            </w:pPr>
            <w:r w:rsidRPr="0097659A">
              <w:t>Lüksemburg</w:t>
            </w:r>
          </w:p>
        </w:tc>
        <w:tc>
          <w:tcPr>
            <w:tcW w:w="650" w:type="dxa"/>
            <w:tcBorders>
              <w:top w:val="single" w:sz="2" w:space="0" w:color="auto"/>
              <w:left w:val="single" w:sz="2" w:space="0" w:color="auto"/>
              <w:bottom w:val="single" w:sz="2" w:space="0" w:color="auto"/>
              <w:right w:val="single" w:sz="2" w:space="0" w:color="auto"/>
            </w:tcBorders>
          </w:tcPr>
          <w:p w14:paraId="0F40C60E" w14:textId="77777777" w:rsidR="00DB5464" w:rsidRPr="0097659A" w:rsidRDefault="00460309" w:rsidP="00592AA5">
            <w:pPr>
              <w:pStyle w:val="NormalLeft"/>
              <w:ind w:left="1134" w:hanging="1134"/>
            </w:pPr>
            <w:r w:rsidRPr="0097659A">
              <w:t>36</w:t>
            </w:r>
          </w:p>
        </w:tc>
        <w:tc>
          <w:tcPr>
            <w:tcW w:w="1346" w:type="dxa"/>
            <w:tcBorders>
              <w:top w:val="single" w:sz="2" w:space="0" w:color="auto"/>
              <w:left w:val="single" w:sz="2" w:space="0" w:color="auto"/>
              <w:bottom w:val="single" w:sz="2" w:space="0" w:color="auto"/>
              <w:right w:val="single" w:sz="2" w:space="0" w:color="auto"/>
            </w:tcBorders>
          </w:tcPr>
          <w:p w14:paraId="42FAB71D" w14:textId="77777777" w:rsidR="00DB5464" w:rsidRPr="0097659A" w:rsidRDefault="00460309" w:rsidP="00592AA5">
            <w:pPr>
              <w:pStyle w:val="NormalLeft"/>
              <w:ind w:left="1134" w:hanging="1134"/>
            </w:pPr>
            <w:r w:rsidRPr="0097659A">
              <w:t>Litvanya</w:t>
            </w:r>
          </w:p>
        </w:tc>
      </w:tr>
      <w:tr w:rsidR="00062639" w:rsidRPr="0097659A" w14:paraId="7CFC9912" w14:textId="77777777">
        <w:tc>
          <w:tcPr>
            <w:tcW w:w="604" w:type="dxa"/>
            <w:tcBorders>
              <w:top w:val="single" w:sz="2" w:space="0" w:color="auto"/>
              <w:left w:val="single" w:sz="2" w:space="0" w:color="auto"/>
              <w:bottom w:val="single" w:sz="2" w:space="0" w:color="auto"/>
              <w:right w:val="single" w:sz="2" w:space="0" w:color="auto"/>
            </w:tcBorders>
          </w:tcPr>
          <w:p w14:paraId="393650F7" w14:textId="77777777" w:rsidR="00036532" w:rsidRPr="0097659A" w:rsidRDefault="00036532" w:rsidP="00592AA5">
            <w:pPr>
              <w:pStyle w:val="NormalLeft"/>
              <w:ind w:left="1134" w:hanging="1134"/>
            </w:pPr>
          </w:p>
        </w:tc>
        <w:tc>
          <w:tcPr>
            <w:tcW w:w="2043" w:type="dxa"/>
            <w:tcBorders>
              <w:top w:val="single" w:sz="2" w:space="0" w:color="auto"/>
              <w:left w:val="single" w:sz="2" w:space="0" w:color="auto"/>
              <w:bottom w:val="single" w:sz="2" w:space="0" w:color="auto"/>
              <w:right w:val="single" w:sz="2" w:space="0" w:color="auto"/>
            </w:tcBorders>
          </w:tcPr>
          <w:p w14:paraId="73CCF715" w14:textId="77777777" w:rsidR="00036532" w:rsidRPr="0097659A" w:rsidRDefault="00036532" w:rsidP="00592AA5">
            <w:pPr>
              <w:pStyle w:val="NormalLeft"/>
              <w:ind w:left="1134" w:hanging="1134"/>
            </w:pPr>
          </w:p>
        </w:tc>
        <w:tc>
          <w:tcPr>
            <w:tcW w:w="650" w:type="dxa"/>
            <w:tcBorders>
              <w:top w:val="single" w:sz="2" w:space="0" w:color="auto"/>
              <w:left w:val="single" w:sz="2" w:space="0" w:color="auto"/>
              <w:bottom w:val="single" w:sz="2" w:space="0" w:color="auto"/>
              <w:right w:val="single" w:sz="2" w:space="0" w:color="auto"/>
            </w:tcBorders>
          </w:tcPr>
          <w:p w14:paraId="192FDB4A" w14:textId="77777777" w:rsidR="00036532" w:rsidRPr="0097659A" w:rsidRDefault="00036532" w:rsidP="00592AA5">
            <w:pPr>
              <w:pStyle w:val="NormalLeft"/>
              <w:ind w:left="1134" w:hanging="1134"/>
            </w:pPr>
            <w:r w:rsidRPr="0097659A">
              <w:t>37</w:t>
            </w:r>
          </w:p>
        </w:tc>
        <w:tc>
          <w:tcPr>
            <w:tcW w:w="1346" w:type="dxa"/>
            <w:tcBorders>
              <w:top w:val="single" w:sz="2" w:space="0" w:color="auto"/>
              <w:left w:val="single" w:sz="2" w:space="0" w:color="auto"/>
              <w:bottom w:val="single" w:sz="2" w:space="0" w:color="auto"/>
              <w:right w:val="single" w:sz="2" w:space="0" w:color="auto"/>
            </w:tcBorders>
          </w:tcPr>
          <w:p w14:paraId="5BFC66B2" w14:textId="77777777" w:rsidR="00036532" w:rsidRPr="0097659A" w:rsidRDefault="00036532" w:rsidP="00592AA5">
            <w:pPr>
              <w:pStyle w:val="NormalLeft"/>
              <w:ind w:left="1134" w:hanging="1134"/>
            </w:pPr>
            <w:r w:rsidRPr="0097659A">
              <w:t>Türkiye</w:t>
            </w:r>
          </w:p>
        </w:tc>
      </w:tr>
      <w:tr w:rsidR="00062639" w:rsidRPr="0097659A" w14:paraId="0651AA1E" w14:textId="77777777">
        <w:tc>
          <w:tcPr>
            <w:tcW w:w="604" w:type="dxa"/>
            <w:tcBorders>
              <w:top w:val="single" w:sz="2" w:space="0" w:color="auto"/>
              <w:left w:val="single" w:sz="2" w:space="0" w:color="auto"/>
              <w:bottom w:val="single" w:sz="2" w:space="0" w:color="auto"/>
              <w:right w:val="single" w:sz="2" w:space="0" w:color="auto"/>
            </w:tcBorders>
          </w:tcPr>
          <w:p w14:paraId="018942A6" w14:textId="77777777" w:rsidR="00DB5464" w:rsidRPr="0097659A" w:rsidRDefault="00460309" w:rsidP="00592AA5">
            <w:pPr>
              <w:pStyle w:val="NormalLeft"/>
              <w:ind w:left="1134" w:hanging="1134"/>
            </w:pPr>
            <w:r w:rsidRPr="0097659A">
              <w:t>17</w:t>
            </w:r>
          </w:p>
        </w:tc>
        <w:tc>
          <w:tcPr>
            <w:tcW w:w="2043" w:type="dxa"/>
            <w:tcBorders>
              <w:top w:val="single" w:sz="2" w:space="0" w:color="auto"/>
              <w:left w:val="single" w:sz="2" w:space="0" w:color="auto"/>
              <w:bottom w:val="single" w:sz="2" w:space="0" w:color="auto"/>
              <w:right w:val="single" w:sz="2" w:space="0" w:color="auto"/>
            </w:tcBorders>
          </w:tcPr>
          <w:p w14:paraId="09CE9E91" w14:textId="77777777" w:rsidR="00DB5464" w:rsidRPr="0097659A" w:rsidRDefault="00460309" w:rsidP="00592AA5">
            <w:pPr>
              <w:pStyle w:val="NormalLeft"/>
              <w:ind w:left="1134" w:hanging="1134"/>
            </w:pPr>
            <w:r w:rsidRPr="0097659A">
              <w:t>Finlandiya</w:t>
            </w:r>
          </w:p>
        </w:tc>
        <w:tc>
          <w:tcPr>
            <w:tcW w:w="650" w:type="dxa"/>
            <w:tcBorders>
              <w:top w:val="single" w:sz="2" w:space="0" w:color="auto"/>
              <w:left w:val="single" w:sz="2" w:space="0" w:color="auto"/>
              <w:bottom w:val="single" w:sz="2" w:space="0" w:color="auto"/>
              <w:right w:val="single" w:sz="2" w:space="0" w:color="auto"/>
            </w:tcBorders>
          </w:tcPr>
          <w:p w14:paraId="56A5E65C" w14:textId="77777777" w:rsidR="00DB5464" w:rsidRPr="0097659A" w:rsidRDefault="00460309" w:rsidP="00592AA5">
            <w:pPr>
              <w:pStyle w:val="NormalLeft"/>
              <w:ind w:left="1134" w:hanging="1134"/>
            </w:pPr>
            <w:r w:rsidRPr="0097659A">
              <w:t>49</w:t>
            </w:r>
          </w:p>
        </w:tc>
        <w:tc>
          <w:tcPr>
            <w:tcW w:w="1346" w:type="dxa"/>
            <w:tcBorders>
              <w:top w:val="single" w:sz="2" w:space="0" w:color="auto"/>
              <w:left w:val="single" w:sz="2" w:space="0" w:color="auto"/>
              <w:bottom w:val="single" w:sz="2" w:space="0" w:color="auto"/>
              <w:right w:val="single" w:sz="2" w:space="0" w:color="auto"/>
            </w:tcBorders>
          </w:tcPr>
          <w:p w14:paraId="358339EB" w14:textId="77777777" w:rsidR="00DB5464" w:rsidRPr="0097659A" w:rsidRDefault="00460309" w:rsidP="00592AA5">
            <w:pPr>
              <w:pStyle w:val="NormalLeft"/>
              <w:ind w:left="1134" w:hanging="1134"/>
            </w:pPr>
            <w:r w:rsidRPr="0097659A">
              <w:t>Kıbrıs</w:t>
            </w:r>
          </w:p>
        </w:tc>
      </w:tr>
      <w:tr w:rsidR="00DB5464" w:rsidRPr="0097659A" w14:paraId="25881B15" w14:textId="77777777">
        <w:tc>
          <w:tcPr>
            <w:tcW w:w="604" w:type="dxa"/>
            <w:tcBorders>
              <w:top w:val="single" w:sz="2" w:space="0" w:color="auto"/>
              <w:left w:val="single" w:sz="2" w:space="0" w:color="auto"/>
              <w:bottom w:val="single" w:sz="2" w:space="0" w:color="auto"/>
              <w:right w:val="single" w:sz="2" w:space="0" w:color="auto"/>
            </w:tcBorders>
          </w:tcPr>
          <w:p w14:paraId="05F7E7CA" w14:textId="77777777" w:rsidR="00DB5464" w:rsidRPr="0097659A" w:rsidRDefault="00460309" w:rsidP="00592AA5">
            <w:pPr>
              <w:pStyle w:val="NormalLeft"/>
              <w:ind w:left="1134" w:hanging="1134"/>
            </w:pPr>
            <w:r w:rsidRPr="0097659A">
              <w:t>18</w:t>
            </w:r>
          </w:p>
        </w:tc>
        <w:tc>
          <w:tcPr>
            <w:tcW w:w="2043" w:type="dxa"/>
            <w:tcBorders>
              <w:top w:val="single" w:sz="2" w:space="0" w:color="auto"/>
              <w:left w:val="single" w:sz="2" w:space="0" w:color="auto"/>
              <w:bottom w:val="single" w:sz="2" w:space="0" w:color="auto"/>
              <w:right w:val="single" w:sz="2" w:space="0" w:color="auto"/>
            </w:tcBorders>
          </w:tcPr>
          <w:p w14:paraId="1283EE47" w14:textId="77777777" w:rsidR="00DB5464" w:rsidRPr="0097659A" w:rsidRDefault="00460309" w:rsidP="00592AA5">
            <w:pPr>
              <w:pStyle w:val="NormalLeft"/>
              <w:ind w:left="1134" w:hanging="1134"/>
            </w:pPr>
            <w:r w:rsidRPr="0097659A">
              <w:t>Danimarka</w:t>
            </w:r>
          </w:p>
        </w:tc>
        <w:tc>
          <w:tcPr>
            <w:tcW w:w="650" w:type="dxa"/>
            <w:tcBorders>
              <w:top w:val="single" w:sz="2" w:space="0" w:color="auto"/>
              <w:left w:val="single" w:sz="2" w:space="0" w:color="auto"/>
              <w:bottom w:val="single" w:sz="2" w:space="0" w:color="auto"/>
              <w:right w:val="single" w:sz="2" w:space="0" w:color="auto"/>
            </w:tcBorders>
          </w:tcPr>
          <w:p w14:paraId="6A58CE9D" w14:textId="77777777" w:rsidR="00DB5464" w:rsidRPr="0097659A" w:rsidRDefault="00460309" w:rsidP="00592AA5">
            <w:pPr>
              <w:pStyle w:val="NormalLeft"/>
              <w:ind w:left="1134" w:hanging="1134"/>
            </w:pPr>
            <w:r w:rsidRPr="0097659A">
              <w:t>50</w:t>
            </w:r>
          </w:p>
        </w:tc>
        <w:tc>
          <w:tcPr>
            <w:tcW w:w="1346" w:type="dxa"/>
            <w:tcBorders>
              <w:top w:val="single" w:sz="2" w:space="0" w:color="auto"/>
              <w:left w:val="single" w:sz="2" w:space="0" w:color="auto"/>
              <w:bottom w:val="single" w:sz="2" w:space="0" w:color="auto"/>
              <w:right w:val="single" w:sz="2" w:space="0" w:color="auto"/>
            </w:tcBorders>
          </w:tcPr>
          <w:p w14:paraId="6BFB5F68" w14:textId="77777777" w:rsidR="00DB5464" w:rsidRPr="0097659A" w:rsidRDefault="00460309" w:rsidP="00592AA5">
            <w:pPr>
              <w:pStyle w:val="NormalLeft"/>
              <w:ind w:left="1134" w:hanging="1134"/>
            </w:pPr>
            <w:r w:rsidRPr="0097659A">
              <w:t>Malta</w:t>
            </w:r>
          </w:p>
        </w:tc>
      </w:tr>
    </w:tbl>
    <w:p w14:paraId="7183C9AB" w14:textId="77777777" w:rsidR="00DB5464" w:rsidRPr="0097659A" w:rsidRDefault="00DB5464" w:rsidP="00592AA5">
      <w:pPr>
        <w:ind w:left="1134" w:hanging="1134"/>
      </w:pPr>
    </w:p>
    <w:p w14:paraId="17ADC83E" w14:textId="77777777" w:rsidR="00036532" w:rsidRPr="0097659A" w:rsidRDefault="00036532" w:rsidP="00592AA5">
      <w:pPr>
        <w:ind w:left="1134" w:hanging="1134"/>
        <w:rPr>
          <w:bCs/>
        </w:rPr>
      </w:pPr>
    </w:p>
    <w:p w14:paraId="00E7B6B6" w14:textId="77777777" w:rsidR="00036532" w:rsidRPr="0097659A" w:rsidRDefault="00036532" w:rsidP="00A00271">
      <w:pPr>
        <w:ind w:left="1134" w:hanging="1134"/>
        <w:rPr>
          <w:bCs/>
        </w:rPr>
      </w:pPr>
      <w:r w:rsidRPr="0097659A">
        <w:rPr>
          <w:bCs/>
        </w:rPr>
        <w:t>2.2.</w:t>
      </w:r>
      <w:r w:rsidRPr="0097659A">
        <w:rPr>
          <w:bCs/>
        </w:rPr>
        <w:tab/>
        <w:t>Bölüm 2, 2016/1628 biçiminde 2016/1628/AB Yönetmeliği numarasını gösterir.</w:t>
      </w:r>
    </w:p>
    <w:p w14:paraId="545922D5" w14:textId="4AB58A97" w:rsidR="00036532" w:rsidRPr="0097659A" w:rsidRDefault="00036532" w:rsidP="00A00271">
      <w:pPr>
        <w:ind w:left="1134" w:hanging="1134"/>
        <w:rPr>
          <w:bCs/>
        </w:rPr>
      </w:pPr>
      <w:r w:rsidRPr="0097659A">
        <w:rPr>
          <w:bCs/>
        </w:rPr>
        <w:t>2.3.</w:t>
      </w:r>
      <w:r w:rsidRPr="0097659A">
        <w:rPr>
          <w:bCs/>
        </w:rPr>
        <w:tab/>
        <w:t xml:space="preserve">Bölüm 3, üç ayrı unsuru </w:t>
      </w:r>
      <w:r w:rsidR="00513943" w:rsidRPr="0097659A">
        <w:rPr>
          <w:bCs/>
        </w:rPr>
        <w:t>gösterir</w:t>
      </w:r>
      <w:r w:rsidR="0069631D" w:rsidRPr="0097659A">
        <w:rPr>
          <w:bCs/>
        </w:rPr>
        <w:t>.</w:t>
      </w:r>
    </w:p>
    <w:p w14:paraId="7A9A207D" w14:textId="3192AD08" w:rsidR="00036532" w:rsidRPr="0097659A" w:rsidRDefault="00036532" w:rsidP="00A00271">
      <w:pPr>
        <w:ind w:left="1134" w:hanging="1134"/>
        <w:rPr>
          <w:bCs/>
        </w:rPr>
      </w:pPr>
      <w:r w:rsidRPr="0097659A">
        <w:rPr>
          <w:bCs/>
        </w:rPr>
        <w:t>2.3.1.</w:t>
      </w:r>
      <w:r w:rsidRPr="0097659A">
        <w:rPr>
          <w:bCs/>
        </w:rPr>
        <w:tab/>
        <w:t xml:space="preserve">AB tip onayı için geçerli olan, son değiştiren mevzuat numarası. Değiştiren mevzuat yoksa, 2.2 bendinde atıfta bulunulan mevzuat </w:t>
      </w:r>
      <w:r w:rsidR="00513943" w:rsidRPr="0097659A">
        <w:rPr>
          <w:bCs/>
        </w:rPr>
        <w:t>tekrarlanır</w:t>
      </w:r>
      <w:r w:rsidR="0069631D" w:rsidRPr="0097659A">
        <w:rPr>
          <w:bCs/>
        </w:rPr>
        <w:t>.</w:t>
      </w:r>
    </w:p>
    <w:p w14:paraId="05DD6249" w14:textId="6304CE24" w:rsidR="00036532" w:rsidRPr="0097659A" w:rsidRDefault="00036532" w:rsidP="00A00271">
      <w:pPr>
        <w:ind w:left="1134" w:hanging="1134"/>
        <w:rPr>
          <w:bCs/>
        </w:rPr>
      </w:pPr>
      <w:r w:rsidRPr="0097659A">
        <w:rPr>
          <w:bCs/>
        </w:rPr>
        <w:t>2.3.2.</w:t>
      </w:r>
      <w:r w:rsidRPr="0097659A">
        <w:rPr>
          <w:bCs/>
        </w:rPr>
        <w:tab/>
        <w:t>Bu numarayı, 1. Açıklayıcı Ekte Tablo 1'deki 4. sütundan geçerli Motor Kategorisi Tanımlama Kodu izler</w:t>
      </w:r>
      <w:r w:rsidR="0069631D" w:rsidRPr="0097659A">
        <w:rPr>
          <w:bCs/>
        </w:rPr>
        <w:t>.</w:t>
      </w:r>
    </w:p>
    <w:p w14:paraId="19103C33" w14:textId="4A652ACC" w:rsidR="00036532" w:rsidRPr="0097659A" w:rsidRDefault="00036532" w:rsidP="00A00271">
      <w:pPr>
        <w:ind w:left="1134" w:hanging="1134"/>
        <w:rPr>
          <w:bCs/>
        </w:rPr>
      </w:pPr>
      <w:r w:rsidRPr="0097659A">
        <w:rPr>
          <w:bCs/>
        </w:rPr>
        <w:t>2.3.3.</w:t>
      </w:r>
      <w:r w:rsidRPr="0097659A">
        <w:rPr>
          <w:bCs/>
        </w:rPr>
        <w:tab/>
        <w:t>Onu da bir eğik çizgi ("/") ve 1. Açıklayıcı Ekte Tablo 2'deki 3. sütundan geçerli Yakıt Tipi Kodu takip eder</w:t>
      </w:r>
      <w:r w:rsidR="0069631D" w:rsidRPr="0097659A">
        <w:rPr>
          <w:bCs/>
        </w:rPr>
        <w:t>.</w:t>
      </w:r>
    </w:p>
    <w:p w14:paraId="1EE2346A" w14:textId="2627A748" w:rsidR="00036532" w:rsidRPr="0097659A" w:rsidRDefault="00036532" w:rsidP="00A00271">
      <w:pPr>
        <w:ind w:left="1134" w:hanging="1134"/>
        <w:rPr>
          <w:bCs/>
        </w:rPr>
      </w:pPr>
      <w:r w:rsidRPr="0097659A">
        <w:rPr>
          <w:bCs/>
        </w:rPr>
        <w:t>2.3.3.1.</w:t>
      </w:r>
      <w:r w:rsidRPr="0097659A">
        <w:rPr>
          <w:bCs/>
        </w:rPr>
        <w:tab/>
        <w:t>İki yakıtlı motorlar durumunda, gaz yakıtı belirtmek için Tablo 3'ün 2. sütunundan geçerli İki Yakıt Soneki eklenir</w:t>
      </w:r>
      <w:r w:rsidR="0069631D" w:rsidRPr="0097659A">
        <w:rPr>
          <w:bCs/>
        </w:rPr>
        <w:t>.</w:t>
      </w:r>
    </w:p>
    <w:p w14:paraId="67018FB6" w14:textId="5A494075" w:rsidR="00036532" w:rsidRPr="0097659A" w:rsidRDefault="00036532" w:rsidP="00A00271">
      <w:pPr>
        <w:ind w:left="1134" w:hanging="1134"/>
        <w:rPr>
          <w:bCs/>
        </w:rPr>
      </w:pPr>
      <w:r w:rsidRPr="0097659A">
        <w:rPr>
          <w:bCs/>
        </w:rPr>
        <w:t>2.4.</w:t>
      </w:r>
      <w:r w:rsidRPr="0097659A">
        <w:rPr>
          <w:bCs/>
        </w:rPr>
        <w:tab/>
        <w:t xml:space="preserve">Bölüm 4, AB tip onayı numarasını gösterir ve "0001"den başlayarak (yerine göre) sıfırlarla başlayan ve dört haneli bir sayı dizisinden </w:t>
      </w:r>
      <w:r w:rsidR="005A7813" w:rsidRPr="0097659A">
        <w:rPr>
          <w:bCs/>
        </w:rPr>
        <w:t>oluşur</w:t>
      </w:r>
      <w:r w:rsidR="0069631D" w:rsidRPr="0097659A">
        <w:rPr>
          <w:bCs/>
        </w:rPr>
        <w:t>.</w:t>
      </w:r>
    </w:p>
    <w:p w14:paraId="41F324B7" w14:textId="77777777" w:rsidR="00036532" w:rsidRPr="0097659A" w:rsidRDefault="00036532" w:rsidP="00A00271">
      <w:pPr>
        <w:ind w:left="1134" w:hanging="1134"/>
        <w:rPr>
          <w:bCs/>
        </w:rPr>
      </w:pPr>
      <w:r w:rsidRPr="0097659A">
        <w:rPr>
          <w:bCs/>
        </w:rPr>
        <w:t>2.5.</w:t>
      </w:r>
      <w:r w:rsidRPr="0097659A">
        <w:rPr>
          <w:bCs/>
        </w:rPr>
        <w:tab/>
        <w:t>Bölüm 5, AB tip onayının uzatılma sayısını gösterir ve "00"dan başlayarak (yerine göre) sıfırla başlayan ve iki haneli bir sayı dizisinden oluşur.</w:t>
      </w:r>
    </w:p>
    <w:p w14:paraId="27D45407" w14:textId="77777777" w:rsidR="00036532" w:rsidRPr="0097659A" w:rsidRDefault="00036532" w:rsidP="00A00271">
      <w:pPr>
        <w:ind w:left="1134" w:hanging="1134"/>
        <w:rPr>
          <w:bCs/>
        </w:rPr>
      </w:pPr>
      <w:r w:rsidRPr="0097659A">
        <w:rPr>
          <w:bCs/>
        </w:rPr>
        <w:t>2.6.</w:t>
      </w:r>
      <w:r w:rsidRPr="0097659A">
        <w:rPr>
          <w:bCs/>
        </w:rPr>
        <w:tab/>
        <w:t>Sadece motorun zorunlu işaretlemesinde kullanıldığı durumlarda, 2.5 bölümü atlanmalıdır.</w:t>
      </w:r>
    </w:p>
    <w:p w14:paraId="17A85854" w14:textId="78FDEB0C" w:rsidR="00036532" w:rsidRPr="0097659A" w:rsidRDefault="00036532" w:rsidP="00592AA5">
      <w:pPr>
        <w:ind w:left="1134" w:hanging="1134"/>
        <w:rPr>
          <w:bCs/>
        </w:rPr>
      </w:pPr>
      <w:r w:rsidRPr="0097659A">
        <w:rPr>
          <w:bCs/>
        </w:rPr>
        <w:t>3.</w:t>
      </w:r>
      <w:r w:rsidRPr="0097659A">
        <w:rPr>
          <w:bCs/>
        </w:rPr>
        <w:tab/>
        <w:t>Açıklama amacıyla kurgusal ardışık sayılara sahip AB tip onayı numaralarının yerleşim düzeni</w:t>
      </w:r>
      <w:r w:rsidR="0069631D" w:rsidRPr="0097659A">
        <w:rPr>
          <w:bCs/>
        </w:rPr>
        <w:t>.</w:t>
      </w:r>
    </w:p>
    <w:p w14:paraId="30514271" w14:textId="2ACBBEE3" w:rsidR="00036532" w:rsidRPr="0097659A" w:rsidRDefault="00036532" w:rsidP="00592AA5">
      <w:pPr>
        <w:ind w:left="1134" w:hanging="1134"/>
        <w:rPr>
          <w:bCs/>
        </w:rPr>
      </w:pPr>
      <w:r w:rsidRPr="0097659A">
        <w:rPr>
          <w:bCs/>
        </w:rPr>
        <w:t>3.1.</w:t>
      </w:r>
      <w:r w:rsidRPr="0097659A">
        <w:rPr>
          <w:bCs/>
        </w:rPr>
        <w:tab/>
        <w:t xml:space="preserve">Benzin yakıt ile çalışan bir NRSh-v-1b motorunun, Hollanda tarafından düzenlenen, üç kez uzatılan AB tip onayı numarası </w:t>
      </w:r>
      <w:r w:rsidR="005A7813" w:rsidRPr="0097659A">
        <w:rPr>
          <w:bCs/>
        </w:rPr>
        <w:t>örneği:</w:t>
      </w:r>
    </w:p>
    <w:p w14:paraId="386EBE2C" w14:textId="77777777" w:rsidR="00036532" w:rsidRPr="0097659A" w:rsidRDefault="00036532" w:rsidP="00265DB6">
      <w:pPr>
        <w:ind w:left="1134"/>
        <w:rPr>
          <w:bCs/>
        </w:rPr>
      </w:pPr>
      <w:r w:rsidRPr="0097659A">
        <w:rPr>
          <w:bCs/>
        </w:rPr>
        <w:t>e4*2016/1628*2017/RRRSHB3/P*0078*03</w:t>
      </w:r>
    </w:p>
    <w:p w14:paraId="0B825EA7" w14:textId="77777777" w:rsidR="00036532" w:rsidRPr="0097659A" w:rsidRDefault="00036532" w:rsidP="00265DB6">
      <w:pPr>
        <w:ind w:left="1134"/>
        <w:rPr>
          <w:bCs/>
        </w:rPr>
      </w:pPr>
      <w:r w:rsidRPr="0097659A">
        <w:rPr>
          <w:bCs/>
        </w:rPr>
        <w:t>e4 = Hollanda (bölüm 1)</w:t>
      </w:r>
    </w:p>
    <w:p w14:paraId="2375D6C8" w14:textId="46105C2A" w:rsidR="00036532" w:rsidRPr="0097659A" w:rsidRDefault="00036532" w:rsidP="00265DB6">
      <w:pPr>
        <w:ind w:left="1134"/>
        <w:rPr>
          <w:bCs/>
        </w:rPr>
      </w:pPr>
      <w:r w:rsidRPr="0097659A">
        <w:rPr>
          <w:bCs/>
        </w:rPr>
        <w:t xml:space="preserve">2016/1628 = </w:t>
      </w:r>
      <w:r w:rsidR="005A7813" w:rsidRPr="0097659A">
        <w:rPr>
          <w:bCs/>
        </w:rPr>
        <w:t>(2016</w:t>
      </w:r>
      <w:r w:rsidRPr="0097659A">
        <w:rPr>
          <w:bCs/>
        </w:rPr>
        <w:t>/1628/</w:t>
      </w:r>
      <w:r w:rsidR="005A7813" w:rsidRPr="0097659A">
        <w:rPr>
          <w:bCs/>
        </w:rPr>
        <w:t>AB Yönetmelik</w:t>
      </w:r>
      <w:r w:rsidRPr="0097659A">
        <w:rPr>
          <w:bCs/>
        </w:rPr>
        <w:t xml:space="preserve"> (</w:t>
      </w:r>
      <w:r w:rsidR="00CE213C" w:rsidRPr="0097659A">
        <w:rPr>
          <w:bCs/>
        </w:rPr>
        <w:t>B</w:t>
      </w:r>
      <w:r w:rsidRPr="0097659A">
        <w:rPr>
          <w:bCs/>
        </w:rPr>
        <w:t>ölüm 2)</w:t>
      </w:r>
    </w:p>
    <w:p w14:paraId="7ABD6D47" w14:textId="27C94A56" w:rsidR="00036532" w:rsidRPr="0097659A" w:rsidRDefault="00036532" w:rsidP="00265DB6">
      <w:pPr>
        <w:ind w:left="1134"/>
        <w:rPr>
          <w:bCs/>
        </w:rPr>
      </w:pPr>
      <w:r w:rsidRPr="0097659A">
        <w:rPr>
          <w:bCs/>
        </w:rPr>
        <w:lastRenderedPageBreak/>
        <w:t>2017/RRRSHB3/P = son değiştiren T</w:t>
      </w:r>
      <w:r w:rsidR="00CE213C" w:rsidRPr="0097659A">
        <w:rPr>
          <w:bCs/>
        </w:rPr>
        <w:t>ebliği</w:t>
      </w:r>
      <w:r w:rsidRPr="0097659A">
        <w:rPr>
          <w:bCs/>
        </w:rPr>
        <w:t xml:space="preserve"> gösteren (AB) 2017/</w:t>
      </w:r>
      <w:r w:rsidR="00513943" w:rsidRPr="0097659A">
        <w:rPr>
          <w:bCs/>
        </w:rPr>
        <w:t>RRR Tebliği</w:t>
      </w:r>
      <w:r w:rsidRPr="0097659A">
        <w:rPr>
          <w:bCs/>
        </w:rPr>
        <w:t xml:space="preserve"> ve 1. Açıklayıcı Ekte Tablo 1 ve 2'de belirtilen Kodlar uyarınca NRSh-v-1b kategorisine veya alt kategorisine mensup, EDP Kategorisi 3 olan, benzinle çalışan bir motor olduğunu göstermek için "SHB3/P" karakterleri (bölüm 3).</w:t>
      </w:r>
    </w:p>
    <w:p w14:paraId="50162697" w14:textId="402F2C76" w:rsidR="00036532" w:rsidRPr="0097659A" w:rsidRDefault="00036532" w:rsidP="00265DB6">
      <w:pPr>
        <w:ind w:left="1134"/>
        <w:rPr>
          <w:bCs/>
        </w:rPr>
      </w:pPr>
      <w:r w:rsidRPr="0097659A">
        <w:rPr>
          <w:bCs/>
        </w:rPr>
        <w:t>0078 = AB tip onayı sıra numarası (</w:t>
      </w:r>
      <w:r w:rsidR="00513943" w:rsidRPr="0097659A">
        <w:rPr>
          <w:bCs/>
        </w:rPr>
        <w:t>B</w:t>
      </w:r>
      <w:r w:rsidRPr="0097659A">
        <w:rPr>
          <w:bCs/>
        </w:rPr>
        <w:t>ölüm 4)</w:t>
      </w:r>
      <w:r w:rsidR="0069631D" w:rsidRPr="0097659A">
        <w:rPr>
          <w:bCs/>
        </w:rPr>
        <w:t>.</w:t>
      </w:r>
    </w:p>
    <w:p w14:paraId="7CD35AF9" w14:textId="6CC98381" w:rsidR="00036532" w:rsidRPr="0097659A" w:rsidRDefault="00036532" w:rsidP="00265DB6">
      <w:pPr>
        <w:ind w:left="1134"/>
        <w:rPr>
          <w:bCs/>
        </w:rPr>
      </w:pPr>
      <w:r w:rsidRPr="0097659A">
        <w:rPr>
          <w:bCs/>
        </w:rPr>
        <w:t>03 = uzatma numarası (</w:t>
      </w:r>
      <w:r w:rsidR="00513943" w:rsidRPr="0097659A">
        <w:rPr>
          <w:bCs/>
        </w:rPr>
        <w:t>B</w:t>
      </w:r>
      <w:r w:rsidRPr="0097659A">
        <w:rPr>
          <w:bCs/>
        </w:rPr>
        <w:t>ölüm 5)</w:t>
      </w:r>
      <w:r w:rsidR="0069631D" w:rsidRPr="0097659A">
        <w:rPr>
          <w:bCs/>
        </w:rPr>
        <w:t>.</w:t>
      </w:r>
    </w:p>
    <w:p w14:paraId="535606C8" w14:textId="473AB766" w:rsidR="00036532" w:rsidRPr="0097659A" w:rsidRDefault="00036532" w:rsidP="00265DB6">
      <w:pPr>
        <w:ind w:left="1134"/>
        <w:rPr>
          <w:bCs/>
        </w:rPr>
      </w:pPr>
      <w:r w:rsidRPr="0097659A">
        <w:rPr>
          <w:bCs/>
        </w:rPr>
        <w:t xml:space="preserve">Zorunlu işaretleme için kullanıldığında bu numara şöyle </w:t>
      </w:r>
      <w:r w:rsidR="005A7813" w:rsidRPr="0097659A">
        <w:rPr>
          <w:bCs/>
        </w:rPr>
        <w:t>görünecektir</w:t>
      </w:r>
      <w:r w:rsidR="00C639AE" w:rsidRPr="0097659A">
        <w:rPr>
          <w:bCs/>
        </w:rPr>
        <w:t>.</w:t>
      </w:r>
    </w:p>
    <w:p w14:paraId="264EF81B" w14:textId="09C6E780" w:rsidR="00036532" w:rsidRPr="0097659A" w:rsidRDefault="00036532" w:rsidP="00265DB6">
      <w:pPr>
        <w:ind w:left="1134"/>
        <w:rPr>
          <w:bCs/>
        </w:rPr>
      </w:pPr>
      <w:r w:rsidRPr="0097659A">
        <w:rPr>
          <w:bCs/>
        </w:rPr>
        <w:t>e4*2016/1628*2017/RRRSHB3/P*0078</w:t>
      </w:r>
      <w:r w:rsidR="0069631D" w:rsidRPr="0097659A">
        <w:rPr>
          <w:bCs/>
        </w:rPr>
        <w:t>.</w:t>
      </w:r>
    </w:p>
    <w:p w14:paraId="3E90E84B" w14:textId="329A974D" w:rsidR="00036532" w:rsidRPr="0097659A" w:rsidRDefault="00036532" w:rsidP="00592AA5">
      <w:pPr>
        <w:ind w:left="1134" w:hanging="1134"/>
        <w:rPr>
          <w:bCs/>
        </w:rPr>
      </w:pPr>
      <w:r w:rsidRPr="0097659A">
        <w:rPr>
          <w:bCs/>
        </w:rPr>
        <w:t>3.2.</w:t>
      </w:r>
      <w:r w:rsidRPr="0097659A">
        <w:rPr>
          <w:bCs/>
        </w:rPr>
        <w:tab/>
        <w:t>LN2 tipindeki gaz halinde yakıt üzerinde çalışan bir NRE-c-3 tip 1A çift yakıt motorunun AB tip onay numarası örneği (daha fazla farklılık göstermeyen bir X-kayması faktörü ile sonuçlanan spesifik bir sıvılaştırılmış doğal gaz / sıvılaştırılmış biyometan bileşimi Henüz uzatılmamış olan ve Eklenti Yönetmeliği  2017/654/AB</w:t>
      </w:r>
      <w:r w:rsidR="0038445D" w:rsidRPr="0097659A">
        <w:rPr>
          <w:bCs/>
        </w:rPr>
        <w:t xml:space="preserve"> Tebliğinin</w:t>
      </w:r>
      <w:r w:rsidRPr="0097659A">
        <w:rPr>
          <w:bCs/>
        </w:rPr>
        <w:t xml:space="preserve"> I’</w:t>
      </w:r>
      <w:r w:rsidR="00D86014" w:rsidRPr="0097659A">
        <w:rPr>
          <w:bCs/>
        </w:rPr>
        <w:t xml:space="preserve">inci </w:t>
      </w:r>
      <w:r w:rsidR="0038445D" w:rsidRPr="0097659A">
        <w:rPr>
          <w:bCs/>
        </w:rPr>
        <w:t>Ekinde</w:t>
      </w:r>
      <w:r w:rsidRPr="0097659A">
        <w:rPr>
          <w:bCs/>
        </w:rPr>
        <w:t xml:space="preserve"> belirtilen ve etan içeriği yüzde 1,5’i geçmeyen) G</w:t>
      </w:r>
      <w:r w:rsidRPr="0097659A">
        <w:rPr>
          <w:bCs/>
          <w:vertAlign w:val="subscript"/>
        </w:rPr>
        <w:t>20</w:t>
      </w:r>
      <w:r w:rsidRPr="0097659A">
        <w:rPr>
          <w:bCs/>
        </w:rPr>
        <w:t>’nin X-kayma faktörü Fransa tarafından: LN2 tipi gaz yakıtla çalışan NRE-c-3 tipi 1A çift yakıt motorunun AB tip onayı numarası örneği (henüz uzatılmamış, Fransa tarafından düzenlenmiş olan ve 2017/654/AB Tebliğin</w:t>
      </w:r>
      <w:r w:rsidR="0038445D" w:rsidRPr="0097659A">
        <w:rPr>
          <w:bCs/>
        </w:rPr>
        <w:t>in</w:t>
      </w:r>
      <w:r w:rsidRPr="0097659A">
        <w:rPr>
          <w:bCs/>
        </w:rPr>
        <w:t xml:space="preserve"> </w:t>
      </w:r>
      <w:r w:rsidR="00282E84" w:rsidRPr="0097659A">
        <w:rPr>
          <w:bCs/>
        </w:rPr>
        <w:t xml:space="preserve">I’inci  </w:t>
      </w:r>
      <w:r w:rsidR="0038445D" w:rsidRPr="0097659A">
        <w:rPr>
          <w:bCs/>
        </w:rPr>
        <w:t>Ekinde</w:t>
      </w:r>
      <w:r w:rsidRPr="0097659A">
        <w:rPr>
          <w:bCs/>
        </w:rPr>
        <w:t xml:space="preserve"> belirtilen G</w:t>
      </w:r>
      <w:r w:rsidRPr="0097659A">
        <w:rPr>
          <w:bCs/>
          <w:vertAlign w:val="subscript"/>
        </w:rPr>
        <w:t>20</w:t>
      </w:r>
      <w:r w:rsidRPr="0097659A">
        <w:rPr>
          <w:bCs/>
        </w:rPr>
        <w:t xml:space="preserve"> gazının λ-</w:t>
      </w:r>
      <w:r w:rsidR="00A83D51" w:rsidRPr="0097659A">
        <w:rPr>
          <w:bCs/>
        </w:rPr>
        <w:t>değiştirme</w:t>
      </w:r>
      <w:r w:rsidRPr="0097659A">
        <w:rPr>
          <w:bCs/>
        </w:rPr>
        <w:t xml:space="preserve"> faktöründen yüzde 3'ten daha fazla farklı olmayan bir λ-</w:t>
      </w:r>
      <w:r w:rsidR="00513943" w:rsidRPr="0097659A">
        <w:rPr>
          <w:bCs/>
        </w:rPr>
        <w:t>değiştirme</w:t>
      </w:r>
      <w:r w:rsidRPr="0097659A">
        <w:rPr>
          <w:bCs/>
        </w:rPr>
        <w:t xml:space="preserve"> faktörüne yol açan ve etan içeriği yüzde 1,5'i geçmeyen bir sıvılaştırılmış doğal gaz/sıvılaştırılmış biyometan bileşimi)</w:t>
      </w:r>
      <w:r w:rsidR="00C639AE" w:rsidRPr="0097659A">
        <w:rPr>
          <w:bCs/>
        </w:rPr>
        <w:t>.</w:t>
      </w:r>
    </w:p>
    <w:p w14:paraId="582C5FD5" w14:textId="77777777" w:rsidR="00036532" w:rsidRPr="0097659A" w:rsidRDefault="00036532" w:rsidP="00265DB6">
      <w:pPr>
        <w:ind w:left="1134"/>
        <w:rPr>
          <w:bCs/>
        </w:rPr>
      </w:pPr>
      <w:r w:rsidRPr="0097659A">
        <w:rPr>
          <w:bCs/>
        </w:rPr>
        <w:t>e2*2016/1628*2016/1628EC3/1A7*0003*00</w:t>
      </w:r>
    </w:p>
    <w:p w14:paraId="39655F5F" w14:textId="77777777" w:rsidR="00036532" w:rsidRPr="0097659A" w:rsidRDefault="00036532" w:rsidP="00265DB6">
      <w:pPr>
        <w:ind w:left="1134"/>
        <w:rPr>
          <w:bCs/>
        </w:rPr>
      </w:pPr>
      <w:r w:rsidRPr="0097659A">
        <w:rPr>
          <w:bCs/>
        </w:rPr>
        <w:t>e2 = Fransa (bölüm 1)</w:t>
      </w:r>
    </w:p>
    <w:p w14:paraId="0108960F" w14:textId="74ACA450" w:rsidR="00036532" w:rsidRPr="0097659A" w:rsidRDefault="00036532" w:rsidP="00265DB6">
      <w:pPr>
        <w:ind w:left="1134"/>
        <w:rPr>
          <w:bCs/>
        </w:rPr>
      </w:pPr>
      <w:r w:rsidRPr="0097659A">
        <w:rPr>
          <w:bCs/>
        </w:rPr>
        <w:t>2016/1628 = 2016/1628/AB Yönetmelik (</w:t>
      </w:r>
      <w:r w:rsidR="00513943" w:rsidRPr="0097659A">
        <w:rPr>
          <w:bCs/>
        </w:rPr>
        <w:t>B</w:t>
      </w:r>
      <w:r w:rsidRPr="0097659A">
        <w:rPr>
          <w:bCs/>
        </w:rPr>
        <w:t>ölüm 2)</w:t>
      </w:r>
    </w:p>
    <w:p w14:paraId="4171690F" w14:textId="74C1FEE8" w:rsidR="00036532" w:rsidRPr="0097659A" w:rsidRDefault="00036532" w:rsidP="00265DB6">
      <w:pPr>
        <w:ind w:left="1134"/>
        <w:rPr>
          <w:bCs/>
        </w:rPr>
      </w:pPr>
      <w:r w:rsidRPr="0097659A">
        <w:rPr>
          <w:bCs/>
        </w:rPr>
        <w:t xml:space="preserve">2016/1628EC3/1A7 = değiştirilmemiş olduğunu belirtmek için 2016/1628/AB Yönetmelik tekrarlar. "EC3" karakterleri bunun bir NRE-c-3 motor olduğunu gösterir. "1A" karakterleri, iki yakıtlı "tip 1A" bir motor olduğunu gösterir. 7 soneki, gaz yakıtın, </w:t>
      </w:r>
      <w:r w:rsidR="00513943" w:rsidRPr="0097659A">
        <w:rPr>
          <w:bCs/>
        </w:rPr>
        <w:t>I’inci</w:t>
      </w:r>
      <w:r w:rsidRPr="0097659A">
        <w:rPr>
          <w:bCs/>
        </w:rPr>
        <w:t xml:space="preserve"> Ekte sırasıyla Tablo 1 ila 3 içinde belirtilen Kodlar uyarınca (bölüm 3) "LN2" tipi (2017/654/AB Tebliğin</w:t>
      </w:r>
      <w:r w:rsidR="0038445D" w:rsidRPr="0097659A">
        <w:rPr>
          <w:bCs/>
        </w:rPr>
        <w:t>in</w:t>
      </w:r>
      <w:r w:rsidRPr="0097659A">
        <w:rPr>
          <w:bCs/>
        </w:rPr>
        <w:t xml:space="preserve"> </w:t>
      </w:r>
      <w:r w:rsidR="00A83D51" w:rsidRPr="0097659A">
        <w:rPr>
          <w:bCs/>
        </w:rPr>
        <w:t xml:space="preserve">I’inci </w:t>
      </w:r>
      <w:r w:rsidR="0038445D" w:rsidRPr="0097659A">
        <w:rPr>
          <w:bCs/>
        </w:rPr>
        <w:t>Ekinde</w:t>
      </w:r>
      <w:r w:rsidRPr="0097659A">
        <w:rPr>
          <w:bCs/>
        </w:rPr>
        <w:t xml:space="preserve"> belirtilen G</w:t>
      </w:r>
      <w:r w:rsidRPr="0097659A">
        <w:rPr>
          <w:bCs/>
          <w:vertAlign w:val="subscript"/>
        </w:rPr>
        <w:t>20</w:t>
      </w:r>
      <w:r w:rsidRPr="0097659A">
        <w:rPr>
          <w:bCs/>
        </w:rPr>
        <w:t xml:space="preserve"> gazının λ-</w:t>
      </w:r>
      <w:r w:rsidR="00513943" w:rsidRPr="0097659A">
        <w:rPr>
          <w:bCs/>
        </w:rPr>
        <w:t>değiştirme</w:t>
      </w:r>
      <w:r w:rsidRPr="0097659A">
        <w:rPr>
          <w:bCs/>
        </w:rPr>
        <w:t xml:space="preserve"> faktöründen yüzde 3'ten daha fazla farklı olmayan bir λ-</w:t>
      </w:r>
      <w:r w:rsidR="00513943" w:rsidRPr="0097659A">
        <w:rPr>
          <w:bCs/>
        </w:rPr>
        <w:t>değiştirme</w:t>
      </w:r>
      <w:r w:rsidRPr="0097659A">
        <w:rPr>
          <w:bCs/>
        </w:rPr>
        <w:t xml:space="preserve"> faktörüne yol açan ve etan içeriği yüzde 1,5'i geçmeyen bir sıvılaştırılmış doğal gaz/sıvılaştırılmış biyometan bileşimi) olduğunu gösterir.</w:t>
      </w:r>
    </w:p>
    <w:p w14:paraId="36D8335A" w14:textId="2E80FA95" w:rsidR="00036532" w:rsidRPr="0097659A" w:rsidRDefault="00036532" w:rsidP="00265DB6">
      <w:pPr>
        <w:ind w:left="1134"/>
        <w:rPr>
          <w:bCs/>
        </w:rPr>
      </w:pPr>
      <w:r w:rsidRPr="0097659A">
        <w:rPr>
          <w:bCs/>
        </w:rPr>
        <w:t>0003 = AB tip onayı sıra numarası (</w:t>
      </w:r>
      <w:r w:rsidR="00CE213C" w:rsidRPr="0097659A">
        <w:rPr>
          <w:bCs/>
        </w:rPr>
        <w:t>B</w:t>
      </w:r>
      <w:r w:rsidRPr="0097659A">
        <w:rPr>
          <w:bCs/>
        </w:rPr>
        <w:t>ölüm 4)</w:t>
      </w:r>
    </w:p>
    <w:p w14:paraId="1F36CCE7" w14:textId="72273722" w:rsidR="00036532" w:rsidRPr="0097659A" w:rsidRDefault="00036532" w:rsidP="00265DB6">
      <w:pPr>
        <w:ind w:left="1134"/>
        <w:rPr>
          <w:bCs/>
        </w:rPr>
      </w:pPr>
      <w:r w:rsidRPr="0097659A">
        <w:rPr>
          <w:bCs/>
        </w:rPr>
        <w:t>00 = uzatma numarası (</w:t>
      </w:r>
      <w:r w:rsidR="00CE213C" w:rsidRPr="0097659A">
        <w:rPr>
          <w:bCs/>
        </w:rPr>
        <w:t>B</w:t>
      </w:r>
      <w:r w:rsidRPr="0097659A">
        <w:rPr>
          <w:bCs/>
        </w:rPr>
        <w:t>ölüm 5)</w:t>
      </w:r>
    </w:p>
    <w:p w14:paraId="145F7F28" w14:textId="77777777" w:rsidR="00036532" w:rsidRPr="0097659A" w:rsidRDefault="00036532" w:rsidP="00265DB6">
      <w:pPr>
        <w:ind w:left="1134"/>
        <w:rPr>
          <w:bCs/>
        </w:rPr>
      </w:pPr>
      <w:r w:rsidRPr="0097659A">
        <w:rPr>
          <w:bCs/>
        </w:rPr>
        <w:t>Yasal işaretleme için kullanıldığında bu numara şöyle görünür :</w:t>
      </w:r>
    </w:p>
    <w:p w14:paraId="2E9DCEB7" w14:textId="2EABC1E3" w:rsidR="00036532" w:rsidRPr="0097659A" w:rsidRDefault="00036532" w:rsidP="00265DB6">
      <w:pPr>
        <w:ind w:left="1134"/>
        <w:rPr>
          <w:bCs/>
        </w:rPr>
      </w:pPr>
      <w:r w:rsidRPr="0097659A">
        <w:rPr>
          <w:bCs/>
        </w:rPr>
        <w:t>e2*2016/1628*2016/1628 EC3/1A7*0003</w:t>
      </w:r>
      <w:r w:rsidR="0069631D" w:rsidRPr="0097659A">
        <w:rPr>
          <w:bCs/>
        </w:rPr>
        <w:t>.</w:t>
      </w:r>
    </w:p>
    <w:p w14:paraId="77100A42" w14:textId="77777777" w:rsidR="00036532" w:rsidRPr="0097659A" w:rsidRDefault="00036532" w:rsidP="00592AA5">
      <w:pPr>
        <w:ind w:left="1134" w:hanging="1134"/>
        <w:rPr>
          <w:bCs/>
        </w:rPr>
      </w:pPr>
      <w:r w:rsidRPr="0097659A">
        <w:rPr>
          <w:bCs/>
        </w:rPr>
        <w:t>3.3.</w:t>
      </w:r>
      <w:r w:rsidRPr="0097659A">
        <w:rPr>
          <w:bCs/>
        </w:rPr>
        <w:tab/>
        <w:t xml:space="preserve">Avusturya tarafından düzenlenen ve 2 kez uzatılan, dizel yakıtla çalışan SPE emisyon sınırlarına göre bir RLL-v-1 motora ait AB tip onayı numarası örneği : </w:t>
      </w:r>
    </w:p>
    <w:p w14:paraId="3D6686A1" w14:textId="0E39F7A3" w:rsidR="00036532" w:rsidRPr="0097659A" w:rsidRDefault="00036532" w:rsidP="00265DB6">
      <w:pPr>
        <w:ind w:left="1134"/>
        <w:rPr>
          <w:bCs/>
        </w:rPr>
      </w:pPr>
      <w:r w:rsidRPr="0097659A">
        <w:rPr>
          <w:bCs/>
        </w:rPr>
        <w:t>e12*2016/1628*2017/RRRLV1S/D*0331*02</w:t>
      </w:r>
      <w:r w:rsidR="0069631D" w:rsidRPr="0097659A">
        <w:rPr>
          <w:bCs/>
        </w:rPr>
        <w:t>.</w:t>
      </w:r>
    </w:p>
    <w:p w14:paraId="2147A3AF" w14:textId="75725C3B" w:rsidR="00DB5464" w:rsidRPr="0097659A" w:rsidRDefault="00036532" w:rsidP="00265DB6">
      <w:pPr>
        <w:ind w:left="1134"/>
        <w:rPr>
          <w:lang w:val="en-US"/>
        </w:rPr>
      </w:pPr>
      <w:r w:rsidRPr="0097659A">
        <w:rPr>
          <w:bCs/>
        </w:rPr>
        <w:t>e12 = Avusturya (</w:t>
      </w:r>
      <w:r w:rsidR="00513943" w:rsidRPr="0097659A">
        <w:rPr>
          <w:bCs/>
        </w:rPr>
        <w:t>B</w:t>
      </w:r>
      <w:r w:rsidRPr="0097659A">
        <w:rPr>
          <w:bCs/>
        </w:rPr>
        <w:t>ölüm 1)</w:t>
      </w:r>
    </w:p>
    <w:p w14:paraId="545F3834" w14:textId="3BA77768" w:rsidR="00036532" w:rsidRPr="0097659A" w:rsidRDefault="00036532" w:rsidP="00265DB6">
      <w:pPr>
        <w:adjustRightInd w:val="0"/>
        <w:ind w:left="1134"/>
        <w:jc w:val="left"/>
        <w:rPr>
          <w:lang w:val="en-US"/>
        </w:rPr>
      </w:pPr>
      <w:r w:rsidRPr="0097659A">
        <w:rPr>
          <w:lang w:val="en-US"/>
        </w:rPr>
        <w:t>2016/1628 = 2016/1628/AB Yönetmelik (</w:t>
      </w:r>
      <w:r w:rsidR="00CE213C" w:rsidRPr="0097659A">
        <w:rPr>
          <w:lang w:val="en-US"/>
        </w:rPr>
        <w:t>B</w:t>
      </w:r>
      <w:r w:rsidRPr="0097659A">
        <w:rPr>
          <w:lang w:val="en-US"/>
        </w:rPr>
        <w:t>ölüm 2)</w:t>
      </w:r>
    </w:p>
    <w:p w14:paraId="63FC159B" w14:textId="6FAB373E" w:rsidR="00036532" w:rsidRPr="0097659A" w:rsidRDefault="00036532" w:rsidP="00265DB6">
      <w:pPr>
        <w:adjustRightInd w:val="0"/>
        <w:ind w:left="1134"/>
        <w:jc w:val="left"/>
        <w:rPr>
          <w:lang w:val="en-US"/>
        </w:rPr>
      </w:pPr>
      <w:r w:rsidRPr="0097659A">
        <w:rPr>
          <w:lang w:val="en-US"/>
        </w:rPr>
        <w:t>2017/RRRLV1S/D = (AB) 2017/RRR  T</w:t>
      </w:r>
      <w:r w:rsidR="00CE213C" w:rsidRPr="0097659A">
        <w:rPr>
          <w:lang w:val="en-US"/>
        </w:rPr>
        <w:t>ebliği</w:t>
      </w:r>
      <w:r w:rsidRPr="0097659A">
        <w:rPr>
          <w:lang w:val="en-US"/>
        </w:rPr>
        <w:t>, son değiştiren T</w:t>
      </w:r>
      <w:r w:rsidR="00CE213C" w:rsidRPr="0097659A">
        <w:rPr>
          <w:lang w:val="en-US"/>
        </w:rPr>
        <w:t xml:space="preserve">ebliği </w:t>
      </w:r>
      <w:r w:rsidRPr="0097659A">
        <w:rPr>
          <w:lang w:val="en-US"/>
        </w:rPr>
        <w:t>gösterir ve "LV1S/D" karakterleri, 1. Ekte sırasıyla Tablo 1 ve 2 içinde belirtilen kodlar (bölüm 3) uyarınca dizel yakıtla çalışmak üzere tip onayı yapılmış, SPE emisyon sınırlarını sağlayan bir lokomotif motoru olduğunu belirtir.</w:t>
      </w:r>
    </w:p>
    <w:p w14:paraId="58D5B8AB" w14:textId="60DDD758" w:rsidR="00036532" w:rsidRPr="0097659A" w:rsidRDefault="00036532" w:rsidP="00265DB6">
      <w:pPr>
        <w:adjustRightInd w:val="0"/>
        <w:ind w:left="1134"/>
        <w:jc w:val="left"/>
        <w:rPr>
          <w:lang w:val="en-US"/>
        </w:rPr>
      </w:pPr>
      <w:r w:rsidRPr="0097659A">
        <w:rPr>
          <w:lang w:val="en-US"/>
        </w:rPr>
        <w:t>0331 = AB tip onayı sıra numarası (</w:t>
      </w:r>
      <w:r w:rsidR="00513943" w:rsidRPr="0097659A">
        <w:rPr>
          <w:lang w:val="en-US"/>
        </w:rPr>
        <w:t>B</w:t>
      </w:r>
      <w:r w:rsidRPr="0097659A">
        <w:rPr>
          <w:lang w:val="en-US"/>
        </w:rPr>
        <w:t>ölüm 4)</w:t>
      </w:r>
      <w:r w:rsidR="0069631D" w:rsidRPr="0097659A">
        <w:rPr>
          <w:lang w:val="en-US"/>
        </w:rPr>
        <w:t>.</w:t>
      </w:r>
    </w:p>
    <w:p w14:paraId="1A1A5E67" w14:textId="399B2E79" w:rsidR="00036532" w:rsidRPr="0097659A" w:rsidRDefault="00036532" w:rsidP="00265DB6">
      <w:pPr>
        <w:adjustRightInd w:val="0"/>
        <w:ind w:left="1134"/>
        <w:jc w:val="left"/>
        <w:rPr>
          <w:lang w:val="en-US"/>
        </w:rPr>
      </w:pPr>
      <w:r w:rsidRPr="0097659A">
        <w:rPr>
          <w:lang w:val="en-US"/>
        </w:rPr>
        <w:t>02 = uzatma numarası (</w:t>
      </w:r>
      <w:r w:rsidR="00513943" w:rsidRPr="0097659A">
        <w:rPr>
          <w:lang w:val="en-US"/>
        </w:rPr>
        <w:t>B</w:t>
      </w:r>
      <w:r w:rsidRPr="0097659A">
        <w:rPr>
          <w:lang w:val="en-US"/>
        </w:rPr>
        <w:t>ölüm 5)</w:t>
      </w:r>
      <w:r w:rsidR="0069631D" w:rsidRPr="0097659A">
        <w:rPr>
          <w:lang w:val="en-US"/>
        </w:rPr>
        <w:t>.</w:t>
      </w:r>
    </w:p>
    <w:p w14:paraId="00A44693" w14:textId="77777777" w:rsidR="00036532" w:rsidRPr="0097659A" w:rsidRDefault="00036532" w:rsidP="00265DB6">
      <w:pPr>
        <w:adjustRightInd w:val="0"/>
        <w:ind w:left="1134"/>
        <w:jc w:val="left"/>
        <w:rPr>
          <w:lang w:val="en-US"/>
        </w:rPr>
      </w:pPr>
      <w:r w:rsidRPr="0097659A">
        <w:rPr>
          <w:lang w:val="en-US"/>
        </w:rPr>
        <w:t>Zorunlu işaretleme için kullanıldığında bu numara şöyle görünecektir:</w:t>
      </w:r>
    </w:p>
    <w:p w14:paraId="25797EF4" w14:textId="77777777" w:rsidR="00036532" w:rsidRPr="0097659A" w:rsidRDefault="00036532" w:rsidP="00265DB6">
      <w:pPr>
        <w:adjustRightInd w:val="0"/>
        <w:ind w:left="1134"/>
        <w:jc w:val="left"/>
        <w:rPr>
          <w:lang w:val="en-US"/>
        </w:rPr>
      </w:pPr>
      <w:r w:rsidRPr="0097659A">
        <w:rPr>
          <w:lang w:val="en-US"/>
        </w:rPr>
        <w:t>e12*2016/1628*2017/RRRLV1S/D*0331</w:t>
      </w:r>
    </w:p>
    <w:p w14:paraId="6D9585C4" w14:textId="77777777" w:rsidR="00A00271" w:rsidRPr="0097659A" w:rsidRDefault="00A00271" w:rsidP="00A00271">
      <w:pPr>
        <w:adjustRightInd w:val="0"/>
        <w:jc w:val="left"/>
        <w:rPr>
          <w:lang w:val="en-US"/>
        </w:rPr>
      </w:pPr>
    </w:p>
    <w:p w14:paraId="6879E242" w14:textId="77777777" w:rsidR="00A00271" w:rsidRPr="0097659A" w:rsidRDefault="00A00271" w:rsidP="00A00271">
      <w:pPr>
        <w:adjustRightInd w:val="0"/>
        <w:jc w:val="left"/>
        <w:rPr>
          <w:lang w:val="en-US"/>
        </w:rPr>
      </w:pPr>
    </w:p>
    <w:p w14:paraId="21F70711" w14:textId="772B3A83" w:rsidR="00036532" w:rsidRPr="0097659A" w:rsidRDefault="00A00271" w:rsidP="00D06A1F">
      <w:pPr>
        <w:jc w:val="center"/>
        <w:rPr>
          <w:b/>
          <w:smallCaps/>
        </w:rPr>
      </w:pPr>
      <w:r w:rsidRPr="0097659A">
        <w:rPr>
          <w:lang w:val="en-US"/>
        </w:rPr>
        <w:br w:type="page"/>
      </w:r>
      <w:r w:rsidR="00036532" w:rsidRPr="0097659A">
        <w:rPr>
          <w:b/>
        </w:rPr>
        <w:lastRenderedPageBreak/>
        <w:t>1. Açıklayıcı Ek</w:t>
      </w:r>
    </w:p>
    <w:p w14:paraId="06BC7D88" w14:textId="77777777" w:rsidR="00B61C97" w:rsidRPr="0097659A" w:rsidRDefault="00B61C97" w:rsidP="00D06A1F">
      <w:pPr>
        <w:jc w:val="center"/>
        <w:rPr>
          <w:b/>
          <w:bCs/>
        </w:rPr>
      </w:pPr>
    </w:p>
    <w:p w14:paraId="1CD6E541" w14:textId="5EFC0E46" w:rsidR="00DB5464" w:rsidRPr="0097659A" w:rsidRDefault="00036532" w:rsidP="00D06A1F">
      <w:pPr>
        <w:jc w:val="center"/>
        <w:rPr>
          <w:b/>
          <w:bCs/>
        </w:rPr>
      </w:pPr>
      <w:r w:rsidRPr="0097659A">
        <w:rPr>
          <w:b/>
          <w:bCs/>
        </w:rPr>
        <w:t>Tip onayı işareti için Motor Kategorisi Kimlik Kodu</w:t>
      </w:r>
    </w:p>
    <w:p w14:paraId="5E28D18E" w14:textId="77777777" w:rsidR="00B61C97" w:rsidRPr="0097659A" w:rsidRDefault="00B61C97" w:rsidP="00B61C97">
      <w:pPr>
        <w:jc w:val="left"/>
        <w:rPr>
          <w:b/>
          <w:bCs/>
          <w:smallCaps/>
        </w:rPr>
      </w:pPr>
    </w:p>
    <w:p w14:paraId="7B25AC6D" w14:textId="77777777" w:rsidR="00A95FD1" w:rsidRPr="0097659A" w:rsidRDefault="00A95FD1" w:rsidP="00A95FD1">
      <w:pPr>
        <w:pStyle w:val="Text1"/>
        <w:ind w:left="0"/>
        <w:jc w:val="center"/>
      </w:pPr>
      <w:r w:rsidRPr="0097659A">
        <w:t>Tablo 1</w:t>
      </w:r>
    </w:p>
    <w:p w14:paraId="6F54CC2E" w14:textId="77777777" w:rsidR="00A95FD1" w:rsidRPr="0097659A" w:rsidRDefault="00A95FD1" w:rsidP="00B61C97">
      <w:pPr>
        <w:jc w:val="center"/>
        <w:rPr>
          <w:b/>
          <w:bCs/>
          <w:smallCaps/>
        </w:rPr>
      </w:pPr>
      <w:r w:rsidRPr="0097659A">
        <w:rPr>
          <w:b/>
          <w:bCs/>
        </w:rPr>
        <w:t>Tip onayı işareti için Motor Kategorisi Kimlik Kodu</w:t>
      </w:r>
    </w:p>
    <w:p w14:paraId="2329E0D9" w14:textId="77777777" w:rsidR="00A95FD1" w:rsidRPr="0097659A" w:rsidRDefault="00A95FD1" w:rsidP="00A95FD1">
      <w:pPr>
        <w:pStyle w:val="Text1"/>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189"/>
        <w:gridCol w:w="2026"/>
        <w:gridCol w:w="2026"/>
        <w:gridCol w:w="2155"/>
      </w:tblGrid>
      <w:tr w:rsidR="00062639" w:rsidRPr="0097659A" w14:paraId="12AEC6AA" w14:textId="77777777" w:rsidTr="00A95FD1">
        <w:trPr>
          <w:trHeight w:hRule="exact" w:val="906"/>
        </w:trPr>
        <w:tc>
          <w:tcPr>
            <w:tcW w:w="2189" w:type="dxa"/>
            <w:shd w:val="clear" w:color="auto" w:fill="auto"/>
            <w:vAlign w:val="center"/>
          </w:tcPr>
          <w:p w14:paraId="18A39A1C" w14:textId="77777777" w:rsidR="000A6463" w:rsidRPr="0097659A" w:rsidRDefault="000A6463" w:rsidP="00265DB6">
            <w:pPr>
              <w:pStyle w:val="Gvdemetni0"/>
              <w:shd w:val="clear" w:color="auto" w:fill="auto"/>
              <w:spacing w:line="240" w:lineRule="auto"/>
              <w:ind w:left="1134" w:hanging="1134"/>
              <w:rPr>
                <w:sz w:val="24"/>
                <w:szCs w:val="24"/>
              </w:rPr>
            </w:pPr>
            <w:r w:rsidRPr="0097659A">
              <w:rPr>
                <w:sz w:val="24"/>
                <w:szCs w:val="24"/>
              </w:rPr>
              <w:t>Motor Kategorisi</w:t>
            </w:r>
          </w:p>
          <w:p w14:paraId="575BDD44" w14:textId="77777777" w:rsidR="000A6463" w:rsidRPr="0097659A" w:rsidRDefault="000A6463" w:rsidP="00265DB6">
            <w:pPr>
              <w:pStyle w:val="Gvdemetni0"/>
              <w:shd w:val="clear" w:color="auto" w:fill="auto"/>
              <w:spacing w:line="240" w:lineRule="auto"/>
              <w:ind w:left="1134" w:hanging="1134"/>
              <w:rPr>
                <w:sz w:val="24"/>
                <w:szCs w:val="24"/>
              </w:rPr>
            </w:pPr>
            <w:r w:rsidRPr="0097659A">
              <w:rPr>
                <w:sz w:val="24"/>
                <w:szCs w:val="24"/>
              </w:rPr>
              <w:t>(</w:t>
            </w:r>
            <w:r w:rsidR="00265DB6" w:rsidRPr="0097659A">
              <w:rPr>
                <w:sz w:val="24"/>
                <w:szCs w:val="24"/>
              </w:rPr>
              <w:t>Sütun</w:t>
            </w:r>
            <w:r w:rsidRPr="0097659A">
              <w:rPr>
                <w:sz w:val="24"/>
                <w:szCs w:val="24"/>
              </w:rPr>
              <w:t xml:space="preserve"> 1)</w:t>
            </w:r>
          </w:p>
        </w:tc>
        <w:tc>
          <w:tcPr>
            <w:tcW w:w="2026" w:type="dxa"/>
            <w:shd w:val="clear" w:color="auto" w:fill="auto"/>
            <w:vAlign w:val="center"/>
          </w:tcPr>
          <w:p w14:paraId="7A446346" w14:textId="77777777" w:rsidR="000A6463" w:rsidRPr="0097659A" w:rsidRDefault="000A6463" w:rsidP="00265DB6">
            <w:pPr>
              <w:pStyle w:val="Gvdemetni0"/>
              <w:shd w:val="clear" w:color="auto" w:fill="auto"/>
              <w:spacing w:line="240" w:lineRule="auto"/>
              <w:ind w:left="84" w:firstLine="62"/>
              <w:rPr>
                <w:sz w:val="24"/>
                <w:szCs w:val="24"/>
              </w:rPr>
            </w:pPr>
            <w:r w:rsidRPr="0097659A">
              <w:rPr>
                <w:sz w:val="24"/>
                <w:szCs w:val="24"/>
              </w:rPr>
              <w:t>Motor Alt Kategorisi</w:t>
            </w:r>
          </w:p>
          <w:p w14:paraId="2CA17203" w14:textId="77777777" w:rsidR="000A6463" w:rsidRPr="0097659A" w:rsidRDefault="000A6463" w:rsidP="00265DB6">
            <w:pPr>
              <w:pStyle w:val="Gvdemetni0"/>
              <w:shd w:val="clear" w:color="auto" w:fill="auto"/>
              <w:spacing w:line="240" w:lineRule="auto"/>
              <w:ind w:left="84" w:firstLine="62"/>
              <w:rPr>
                <w:sz w:val="24"/>
                <w:szCs w:val="24"/>
              </w:rPr>
            </w:pPr>
            <w:r w:rsidRPr="0097659A">
              <w:rPr>
                <w:sz w:val="24"/>
                <w:szCs w:val="24"/>
              </w:rPr>
              <w:t>(</w:t>
            </w:r>
            <w:r w:rsidR="00265DB6" w:rsidRPr="0097659A">
              <w:rPr>
                <w:sz w:val="24"/>
                <w:szCs w:val="24"/>
              </w:rPr>
              <w:t>Sütun</w:t>
            </w:r>
            <w:r w:rsidRPr="0097659A">
              <w:rPr>
                <w:sz w:val="24"/>
                <w:szCs w:val="24"/>
              </w:rPr>
              <w:t xml:space="preserve"> 2)</w:t>
            </w:r>
          </w:p>
        </w:tc>
        <w:tc>
          <w:tcPr>
            <w:tcW w:w="2026" w:type="dxa"/>
            <w:shd w:val="clear" w:color="auto" w:fill="auto"/>
            <w:vAlign w:val="center"/>
          </w:tcPr>
          <w:p w14:paraId="489FA10D" w14:textId="77777777" w:rsidR="000A6463" w:rsidRPr="0097659A" w:rsidRDefault="000A6463" w:rsidP="00265DB6">
            <w:pPr>
              <w:pStyle w:val="Gvdemetni0"/>
              <w:shd w:val="clear" w:color="auto" w:fill="auto"/>
              <w:spacing w:line="240" w:lineRule="auto"/>
              <w:ind w:left="1134" w:hanging="1134"/>
              <w:rPr>
                <w:sz w:val="24"/>
                <w:szCs w:val="24"/>
              </w:rPr>
            </w:pPr>
            <w:r w:rsidRPr="0097659A">
              <w:rPr>
                <w:sz w:val="24"/>
                <w:szCs w:val="24"/>
              </w:rPr>
              <w:t>EDP Kategorisi</w:t>
            </w:r>
          </w:p>
          <w:p w14:paraId="2EF23FE6" w14:textId="77777777" w:rsidR="000A6463" w:rsidRPr="0097659A" w:rsidRDefault="000A6463" w:rsidP="00265DB6">
            <w:pPr>
              <w:pStyle w:val="Gvdemetni0"/>
              <w:shd w:val="clear" w:color="auto" w:fill="auto"/>
              <w:spacing w:line="240" w:lineRule="auto"/>
              <w:ind w:left="1134" w:hanging="1134"/>
              <w:rPr>
                <w:sz w:val="24"/>
                <w:szCs w:val="24"/>
              </w:rPr>
            </w:pPr>
            <w:r w:rsidRPr="0097659A">
              <w:rPr>
                <w:sz w:val="24"/>
                <w:szCs w:val="24"/>
              </w:rPr>
              <w:t>(</w:t>
            </w:r>
            <w:r w:rsidR="00265DB6" w:rsidRPr="0097659A">
              <w:rPr>
                <w:sz w:val="24"/>
                <w:szCs w:val="24"/>
              </w:rPr>
              <w:t>Yerine</w:t>
            </w:r>
            <w:r w:rsidRPr="0097659A">
              <w:rPr>
                <w:sz w:val="24"/>
                <w:szCs w:val="24"/>
              </w:rPr>
              <w:t xml:space="preserve"> göre)</w:t>
            </w:r>
          </w:p>
          <w:p w14:paraId="1E8A1BAB" w14:textId="77777777" w:rsidR="000A6463" w:rsidRPr="0097659A" w:rsidRDefault="000A6463" w:rsidP="00265DB6">
            <w:pPr>
              <w:pStyle w:val="Gvdemetni0"/>
              <w:shd w:val="clear" w:color="auto" w:fill="auto"/>
              <w:spacing w:line="240" w:lineRule="auto"/>
              <w:ind w:left="1134" w:hanging="1134"/>
              <w:rPr>
                <w:sz w:val="24"/>
                <w:szCs w:val="24"/>
              </w:rPr>
            </w:pPr>
            <w:r w:rsidRPr="0097659A">
              <w:rPr>
                <w:sz w:val="24"/>
                <w:szCs w:val="24"/>
              </w:rPr>
              <w:t>(</w:t>
            </w:r>
            <w:r w:rsidR="00265DB6" w:rsidRPr="0097659A">
              <w:rPr>
                <w:sz w:val="24"/>
                <w:szCs w:val="24"/>
              </w:rPr>
              <w:t>Sütun</w:t>
            </w:r>
            <w:r w:rsidRPr="0097659A">
              <w:rPr>
                <w:sz w:val="24"/>
                <w:szCs w:val="24"/>
              </w:rPr>
              <w:t xml:space="preserve"> 3)</w:t>
            </w:r>
          </w:p>
        </w:tc>
        <w:tc>
          <w:tcPr>
            <w:tcW w:w="2155" w:type="dxa"/>
            <w:shd w:val="clear" w:color="auto" w:fill="auto"/>
            <w:vAlign w:val="center"/>
          </w:tcPr>
          <w:p w14:paraId="3354430B" w14:textId="77777777" w:rsidR="000A6463" w:rsidRPr="0097659A" w:rsidRDefault="000A6463" w:rsidP="00265DB6">
            <w:pPr>
              <w:pStyle w:val="Gvdemetni0"/>
              <w:shd w:val="clear" w:color="auto" w:fill="auto"/>
              <w:spacing w:line="240" w:lineRule="auto"/>
              <w:ind w:hanging="3"/>
              <w:rPr>
                <w:sz w:val="24"/>
                <w:szCs w:val="24"/>
              </w:rPr>
            </w:pPr>
            <w:r w:rsidRPr="0097659A">
              <w:rPr>
                <w:sz w:val="24"/>
                <w:szCs w:val="24"/>
              </w:rPr>
              <w:t>Motor Kategorisi Kimlik Kodu</w:t>
            </w:r>
          </w:p>
          <w:p w14:paraId="429CC142" w14:textId="77777777" w:rsidR="000A6463" w:rsidRPr="0097659A" w:rsidRDefault="000A6463" w:rsidP="00265DB6">
            <w:pPr>
              <w:pStyle w:val="Gvdemetni0"/>
              <w:shd w:val="clear" w:color="auto" w:fill="auto"/>
              <w:spacing w:line="240" w:lineRule="auto"/>
              <w:ind w:hanging="3"/>
              <w:rPr>
                <w:sz w:val="24"/>
                <w:szCs w:val="24"/>
              </w:rPr>
            </w:pPr>
            <w:r w:rsidRPr="0097659A">
              <w:rPr>
                <w:sz w:val="24"/>
                <w:szCs w:val="24"/>
              </w:rPr>
              <w:t>(</w:t>
            </w:r>
            <w:r w:rsidR="00265DB6" w:rsidRPr="0097659A">
              <w:rPr>
                <w:sz w:val="24"/>
                <w:szCs w:val="24"/>
              </w:rPr>
              <w:t>Sütun</w:t>
            </w:r>
            <w:r w:rsidRPr="0097659A">
              <w:rPr>
                <w:sz w:val="24"/>
                <w:szCs w:val="24"/>
              </w:rPr>
              <w:t xml:space="preserve"> 4)</w:t>
            </w:r>
          </w:p>
        </w:tc>
      </w:tr>
      <w:tr w:rsidR="00062639" w:rsidRPr="0097659A" w14:paraId="0F9C6363" w14:textId="77777777" w:rsidTr="0038445D">
        <w:trPr>
          <w:trHeight w:hRule="exact" w:val="870"/>
        </w:trPr>
        <w:tc>
          <w:tcPr>
            <w:tcW w:w="8396" w:type="dxa"/>
            <w:gridSpan w:val="4"/>
            <w:shd w:val="clear" w:color="auto" w:fill="auto"/>
            <w:vAlign w:val="center"/>
          </w:tcPr>
          <w:p w14:paraId="56081863" w14:textId="19C67872" w:rsidR="000A6463" w:rsidRPr="0097659A" w:rsidRDefault="000A6463" w:rsidP="00265DB6">
            <w:pPr>
              <w:ind w:left="1134" w:hanging="1134"/>
              <w:jc w:val="center"/>
              <w:rPr>
                <w:b/>
              </w:rPr>
            </w:pPr>
            <w:r w:rsidRPr="0097659A">
              <w:rPr>
                <w:rStyle w:val="Gvdemetni765ptKalnDeil0ptbolukbraklyor"/>
                <w:b w:val="0"/>
                <w:color w:val="auto"/>
                <w:sz w:val="24"/>
                <w:szCs w:val="24"/>
                <w:lang w:val="tr-TR"/>
              </w:rPr>
              <w:t>2016/1628/</w:t>
            </w:r>
            <w:r w:rsidR="00265DB6" w:rsidRPr="0097659A">
              <w:rPr>
                <w:rStyle w:val="Gvdemetni765ptKalnDeil0ptbolukbraklyor"/>
                <w:b w:val="0"/>
                <w:color w:val="auto"/>
                <w:sz w:val="24"/>
                <w:szCs w:val="24"/>
                <w:lang w:val="tr-TR"/>
              </w:rPr>
              <w:t>AB Yönetmeliğin</w:t>
            </w:r>
            <w:r w:rsidR="0038445D" w:rsidRPr="0097659A">
              <w:rPr>
                <w:rStyle w:val="Gvdemetni765ptKalnDeil0ptbolukbraklyor"/>
                <w:b w:val="0"/>
                <w:color w:val="auto"/>
                <w:sz w:val="24"/>
                <w:szCs w:val="24"/>
                <w:lang w:val="tr-TR"/>
              </w:rPr>
              <w:t>in</w:t>
            </w:r>
            <w:r w:rsidRPr="0097659A">
              <w:rPr>
                <w:rStyle w:val="Gvdemetni765ptKalnDeil0ptbolukbraklyor"/>
                <w:b w:val="0"/>
                <w:color w:val="auto"/>
                <w:sz w:val="24"/>
                <w:szCs w:val="24"/>
                <w:lang w:val="tr-TR"/>
              </w:rPr>
              <w:t xml:space="preserve"> </w:t>
            </w:r>
            <w:r w:rsidR="00265DB6" w:rsidRPr="0097659A">
              <w:rPr>
                <w:rStyle w:val="Gvdemetni765ptKalnDeil0ptbolukbraklyor"/>
                <w:b w:val="0"/>
                <w:color w:val="auto"/>
                <w:sz w:val="24"/>
                <w:szCs w:val="24"/>
                <w:lang w:val="tr-TR"/>
              </w:rPr>
              <w:t xml:space="preserve">II’inci </w:t>
            </w:r>
            <w:r w:rsidR="0038445D" w:rsidRPr="0097659A">
              <w:rPr>
                <w:rStyle w:val="Gvdemetni765ptKalnDeil0ptbolukbraklyor"/>
                <w:b w:val="0"/>
                <w:color w:val="auto"/>
                <w:sz w:val="24"/>
                <w:szCs w:val="24"/>
                <w:lang w:val="tr-TR"/>
              </w:rPr>
              <w:t>Ekinde</w:t>
            </w:r>
            <w:r w:rsidR="00265DB6" w:rsidRPr="0097659A">
              <w:rPr>
                <w:rStyle w:val="Gvdemetni765ptKalnDeil0ptbolukbraklyor"/>
                <w:b w:val="0"/>
                <w:color w:val="auto"/>
                <w:sz w:val="24"/>
                <w:szCs w:val="24"/>
                <w:lang w:val="tr-TR"/>
              </w:rPr>
              <w:t>ki</w:t>
            </w:r>
            <w:r w:rsidRPr="0097659A">
              <w:rPr>
                <w:rStyle w:val="Gvdemetni765ptKalnDeil0ptbolukbraklyor"/>
                <w:b w:val="0"/>
                <w:color w:val="auto"/>
                <w:sz w:val="24"/>
                <w:szCs w:val="24"/>
                <w:lang w:val="tr-TR"/>
              </w:rPr>
              <w:t xml:space="preserve"> egzoz emisyon limitlerine tabi motorlar</w:t>
            </w:r>
          </w:p>
        </w:tc>
      </w:tr>
      <w:tr w:rsidR="00062639" w:rsidRPr="0097659A" w14:paraId="3662BF05" w14:textId="77777777" w:rsidTr="00EF057F">
        <w:trPr>
          <w:trHeight w:hRule="exact" w:val="408"/>
        </w:trPr>
        <w:tc>
          <w:tcPr>
            <w:tcW w:w="2189" w:type="dxa"/>
            <w:vMerge w:val="restart"/>
            <w:shd w:val="clear" w:color="auto" w:fill="auto"/>
            <w:vAlign w:val="center"/>
          </w:tcPr>
          <w:p w14:paraId="7D9D8322" w14:textId="77777777" w:rsidR="000A6463" w:rsidRPr="0097659A" w:rsidRDefault="000A6463" w:rsidP="00265DB6">
            <w:pPr>
              <w:ind w:left="1134" w:hanging="1134"/>
              <w:jc w:val="center"/>
            </w:pPr>
            <w:r w:rsidRPr="0097659A">
              <w:rPr>
                <w:rStyle w:val="Gvdemetni77ptKalnDeil0ptbolukbraklyor"/>
                <w:b w:val="0"/>
                <w:color w:val="auto"/>
                <w:sz w:val="24"/>
                <w:szCs w:val="24"/>
                <w:lang w:val="tr-TR"/>
              </w:rPr>
              <w:t>NRE</w:t>
            </w:r>
          </w:p>
        </w:tc>
        <w:tc>
          <w:tcPr>
            <w:tcW w:w="2026" w:type="dxa"/>
            <w:shd w:val="clear" w:color="auto" w:fill="auto"/>
            <w:vAlign w:val="center"/>
          </w:tcPr>
          <w:p w14:paraId="1EBCBC12" w14:textId="77777777" w:rsidR="000A6463" w:rsidRPr="0097659A" w:rsidRDefault="000A6463" w:rsidP="00265DB6">
            <w:pPr>
              <w:ind w:left="1134" w:hanging="1134"/>
              <w:jc w:val="center"/>
            </w:pPr>
            <w:r w:rsidRPr="0097659A">
              <w:rPr>
                <w:rStyle w:val="Gvdemetni77ptKalnDeil0ptbolukbraklyor"/>
                <w:b w:val="0"/>
                <w:color w:val="auto"/>
                <w:sz w:val="24"/>
                <w:szCs w:val="24"/>
                <w:lang w:val="tr-TR"/>
              </w:rPr>
              <w:t>NRE-v-1</w:t>
            </w:r>
          </w:p>
        </w:tc>
        <w:tc>
          <w:tcPr>
            <w:tcW w:w="2026" w:type="dxa"/>
            <w:shd w:val="clear" w:color="auto" w:fill="auto"/>
            <w:vAlign w:val="center"/>
          </w:tcPr>
          <w:p w14:paraId="4987B6CF" w14:textId="77777777" w:rsidR="000A6463" w:rsidRPr="0097659A" w:rsidRDefault="000A6463" w:rsidP="00265DB6">
            <w:pPr>
              <w:ind w:left="1134" w:hanging="1134"/>
              <w:jc w:val="center"/>
            </w:pPr>
          </w:p>
        </w:tc>
        <w:tc>
          <w:tcPr>
            <w:tcW w:w="2155" w:type="dxa"/>
            <w:shd w:val="clear" w:color="auto" w:fill="auto"/>
            <w:vAlign w:val="center"/>
          </w:tcPr>
          <w:p w14:paraId="767D0CD8" w14:textId="77777777" w:rsidR="000A6463" w:rsidRPr="0097659A" w:rsidRDefault="000A6463" w:rsidP="00265DB6">
            <w:pPr>
              <w:ind w:left="1134" w:hanging="1134"/>
              <w:jc w:val="center"/>
            </w:pPr>
            <w:r w:rsidRPr="0097659A">
              <w:rPr>
                <w:rStyle w:val="Gvdemetni77ptKalnDeil0ptbolukbraklyor"/>
                <w:b w:val="0"/>
                <w:color w:val="auto"/>
                <w:sz w:val="24"/>
                <w:szCs w:val="24"/>
                <w:lang w:val="tr-TR"/>
              </w:rPr>
              <w:t>EV1</w:t>
            </w:r>
          </w:p>
        </w:tc>
      </w:tr>
      <w:tr w:rsidR="00062639" w:rsidRPr="0097659A" w14:paraId="328D162F" w14:textId="77777777" w:rsidTr="00EF057F">
        <w:trPr>
          <w:trHeight w:hRule="exact" w:val="408"/>
        </w:trPr>
        <w:tc>
          <w:tcPr>
            <w:tcW w:w="2189" w:type="dxa"/>
            <w:vMerge/>
            <w:shd w:val="clear" w:color="auto" w:fill="auto"/>
            <w:vAlign w:val="center"/>
          </w:tcPr>
          <w:p w14:paraId="0546E2BC" w14:textId="77777777" w:rsidR="000A6463" w:rsidRPr="0097659A" w:rsidRDefault="000A6463" w:rsidP="00265DB6">
            <w:pPr>
              <w:ind w:left="1134" w:hanging="1134"/>
              <w:jc w:val="center"/>
            </w:pPr>
          </w:p>
        </w:tc>
        <w:tc>
          <w:tcPr>
            <w:tcW w:w="2026" w:type="dxa"/>
            <w:shd w:val="clear" w:color="auto" w:fill="auto"/>
            <w:vAlign w:val="center"/>
          </w:tcPr>
          <w:p w14:paraId="0B74F774" w14:textId="77777777" w:rsidR="000A6463" w:rsidRPr="0097659A" w:rsidRDefault="000A6463" w:rsidP="00265DB6">
            <w:pPr>
              <w:ind w:left="1134" w:hanging="1134"/>
              <w:jc w:val="center"/>
            </w:pPr>
            <w:r w:rsidRPr="0097659A">
              <w:rPr>
                <w:rStyle w:val="Gvdemetni77ptKalnDeil0ptbolukbraklyor"/>
                <w:b w:val="0"/>
                <w:color w:val="auto"/>
                <w:sz w:val="24"/>
                <w:szCs w:val="24"/>
                <w:lang w:val="tr-TR"/>
              </w:rPr>
              <w:t>NRE-v-2</w:t>
            </w:r>
          </w:p>
        </w:tc>
        <w:tc>
          <w:tcPr>
            <w:tcW w:w="2026" w:type="dxa"/>
            <w:shd w:val="clear" w:color="auto" w:fill="auto"/>
            <w:vAlign w:val="center"/>
          </w:tcPr>
          <w:p w14:paraId="2145D69D" w14:textId="77777777" w:rsidR="000A6463" w:rsidRPr="0097659A" w:rsidRDefault="000A6463" w:rsidP="00265DB6">
            <w:pPr>
              <w:ind w:left="1134" w:hanging="1134"/>
              <w:jc w:val="center"/>
            </w:pPr>
          </w:p>
        </w:tc>
        <w:tc>
          <w:tcPr>
            <w:tcW w:w="2155" w:type="dxa"/>
            <w:shd w:val="clear" w:color="auto" w:fill="auto"/>
            <w:vAlign w:val="center"/>
          </w:tcPr>
          <w:p w14:paraId="0F4704BA" w14:textId="77777777" w:rsidR="000A6463" w:rsidRPr="0097659A" w:rsidRDefault="000A6463" w:rsidP="00265DB6">
            <w:pPr>
              <w:ind w:left="1134" w:hanging="1134"/>
              <w:jc w:val="center"/>
            </w:pPr>
            <w:r w:rsidRPr="0097659A">
              <w:rPr>
                <w:rStyle w:val="Gvdemetni77ptKalnDeil0ptbolukbraklyor"/>
                <w:b w:val="0"/>
                <w:color w:val="auto"/>
                <w:sz w:val="24"/>
                <w:szCs w:val="24"/>
                <w:lang w:val="tr-TR"/>
              </w:rPr>
              <w:t>EV2</w:t>
            </w:r>
          </w:p>
        </w:tc>
      </w:tr>
      <w:tr w:rsidR="00062639" w:rsidRPr="0097659A" w14:paraId="31F1164B" w14:textId="77777777" w:rsidTr="00EF057F">
        <w:trPr>
          <w:trHeight w:hRule="exact" w:val="403"/>
        </w:trPr>
        <w:tc>
          <w:tcPr>
            <w:tcW w:w="2189" w:type="dxa"/>
            <w:vMerge/>
            <w:shd w:val="clear" w:color="auto" w:fill="auto"/>
            <w:vAlign w:val="center"/>
          </w:tcPr>
          <w:p w14:paraId="6998CEE8" w14:textId="77777777" w:rsidR="000A6463" w:rsidRPr="0097659A" w:rsidRDefault="000A6463" w:rsidP="00265DB6">
            <w:pPr>
              <w:ind w:left="1134" w:hanging="1134"/>
              <w:jc w:val="center"/>
            </w:pPr>
          </w:p>
        </w:tc>
        <w:tc>
          <w:tcPr>
            <w:tcW w:w="2026" w:type="dxa"/>
            <w:shd w:val="clear" w:color="auto" w:fill="auto"/>
            <w:vAlign w:val="center"/>
          </w:tcPr>
          <w:p w14:paraId="26467F36" w14:textId="77777777" w:rsidR="000A6463" w:rsidRPr="0097659A" w:rsidRDefault="000A6463" w:rsidP="00265DB6">
            <w:pPr>
              <w:ind w:left="1134" w:hanging="1134"/>
              <w:jc w:val="center"/>
            </w:pPr>
            <w:r w:rsidRPr="0097659A">
              <w:rPr>
                <w:rStyle w:val="Gvdemetni77ptKalnDeil0ptbolukbraklyor"/>
                <w:b w:val="0"/>
                <w:color w:val="auto"/>
                <w:sz w:val="24"/>
                <w:szCs w:val="24"/>
                <w:lang w:val="tr-TR"/>
              </w:rPr>
              <w:t>NRE-v-3</w:t>
            </w:r>
          </w:p>
        </w:tc>
        <w:tc>
          <w:tcPr>
            <w:tcW w:w="2026" w:type="dxa"/>
            <w:shd w:val="clear" w:color="auto" w:fill="auto"/>
            <w:vAlign w:val="center"/>
          </w:tcPr>
          <w:p w14:paraId="798B07CA" w14:textId="77777777" w:rsidR="000A6463" w:rsidRPr="0097659A" w:rsidRDefault="000A6463" w:rsidP="00265DB6">
            <w:pPr>
              <w:ind w:left="1134" w:hanging="1134"/>
              <w:jc w:val="center"/>
            </w:pPr>
          </w:p>
        </w:tc>
        <w:tc>
          <w:tcPr>
            <w:tcW w:w="2155" w:type="dxa"/>
            <w:shd w:val="clear" w:color="auto" w:fill="auto"/>
            <w:vAlign w:val="center"/>
          </w:tcPr>
          <w:p w14:paraId="65B6D408" w14:textId="77777777" w:rsidR="000A6463" w:rsidRPr="0097659A" w:rsidRDefault="000A6463" w:rsidP="00265DB6">
            <w:pPr>
              <w:ind w:left="1134" w:hanging="1134"/>
              <w:jc w:val="center"/>
            </w:pPr>
            <w:r w:rsidRPr="0097659A">
              <w:rPr>
                <w:rStyle w:val="Gvdemetni77ptKalnDeil0ptbolukbraklyor"/>
                <w:b w:val="0"/>
                <w:color w:val="auto"/>
                <w:sz w:val="24"/>
                <w:szCs w:val="24"/>
                <w:lang w:val="tr-TR"/>
              </w:rPr>
              <w:t>EV3</w:t>
            </w:r>
          </w:p>
        </w:tc>
      </w:tr>
      <w:tr w:rsidR="00062639" w:rsidRPr="0097659A" w14:paraId="703610E7" w14:textId="77777777" w:rsidTr="00EF057F">
        <w:trPr>
          <w:trHeight w:hRule="exact" w:val="408"/>
        </w:trPr>
        <w:tc>
          <w:tcPr>
            <w:tcW w:w="2189" w:type="dxa"/>
            <w:vMerge/>
            <w:shd w:val="clear" w:color="auto" w:fill="auto"/>
            <w:vAlign w:val="center"/>
          </w:tcPr>
          <w:p w14:paraId="08F0F77E" w14:textId="77777777" w:rsidR="000A6463" w:rsidRPr="0097659A" w:rsidRDefault="000A6463" w:rsidP="00265DB6">
            <w:pPr>
              <w:ind w:left="1134" w:hanging="1134"/>
              <w:jc w:val="center"/>
            </w:pPr>
          </w:p>
        </w:tc>
        <w:tc>
          <w:tcPr>
            <w:tcW w:w="2026" w:type="dxa"/>
            <w:shd w:val="clear" w:color="auto" w:fill="auto"/>
            <w:vAlign w:val="center"/>
          </w:tcPr>
          <w:p w14:paraId="1F5351C0" w14:textId="77777777" w:rsidR="000A6463" w:rsidRPr="0097659A" w:rsidRDefault="000A6463" w:rsidP="00265DB6">
            <w:pPr>
              <w:ind w:left="1134" w:hanging="1134"/>
              <w:jc w:val="center"/>
            </w:pPr>
            <w:r w:rsidRPr="0097659A">
              <w:rPr>
                <w:rStyle w:val="Gvdemetni77ptKalnDeil0ptbolukbraklyor"/>
                <w:b w:val="0"/>
                <w:color w:val="auto"/>
                <w:sz w:val="24"/>
                <w:szCs w:val="24"/>
                <w:lang w:val="tr-TR"/>
              </w:rPr>
              <w:t>NRE-v-4</w:t>
            </w:r>
          </w:p>
        </w:tc>
        <w:tc>
          <w:tcPr>
            <w:tcW w:w="2026" w:type="dxa"/>
            <w:shd w:val="clear" w:color="auto" w:fill="auto"/>
            <w:vAlign w:val="center"/>
          </w:tcPr>
          <w:p w14:paraId="5A73F656" w14:textId="77777777" w:rsidR="000A6463" w:rsidRPr="0097659A" w:rsidRDefault="000A6463" w:rsidP="00265DB6">
            <w:pPr>
              <w:ind w:left="1134" w:hanging="1134"/>
              <w:jc w:val="center"/>
            </w:pPr>
          </w:p>
        </w:tc>
        <w:tc>
          <w:tcPr>
            <w:tcW w:w="2155" w:type="dxa"/>
            <w:shd w:val="clear" w:color="auto" w:fill="auto"/>
            <w:vAlign w:val="center"/>
          </w:tcPr>
          <w:p w14:paraId="2DBE14F0" w14:textId="77777777" w:rsidR="000A6463" w:rsidRPr="0097659A" w:rsidRDefault="000A6463" w:rsidP="00265DB6">
            <w:pPr>
              <w:ind w:left="1134" w:hanging="1134"/>
              <w:jc w:val="center"/>
            </w:pPr>
            <w:r w:rsidRPr="0097659A">
              <w:rPr>
                <w:rStyle w:val="Gvdemetni77ptKalnDeil0ptbolukbraklyor"/>
                <w:b w:val="0"/>
                <w:color w:val="auto"/>
                <w:sz w:val="24"/>
                <w:szCs w:val="24"/>
                <w:lang w:val="tr-TR"/>
              </w:rPr>
              <w:t>EV4</w:t>
            </w:r>
          </w:p>
        </w:tc>
      </w:tr>
      <w:tr w:rsidR="00062639" w:rsidRPr="0097659A" w14:paraId="7DFA4092" w14:textId="77777777" w:rsidTr="00EF057F">
        <w:trPr>
          <w:trHeight w:hRule="exact" w:val="408"/>
        </w:trPr>
        <w:tc>
          <w:tcPr>
            <w:tcW w:w="2189" w:type="dxa"/>
            <w:vMerge/>
            <w:shd w:val="clear" w:color="auto" w:fill="auto"/>
            <w:vAlign w:val="center"/>
          </w:tcPr>
          <w:p w14:paraId="65336653" w14:textId="77777777" w:rsidR="000A6463" w:rsidRPr="0097659A" w:rsidRDefault="000A6463" w:rsidP="00265DB6">
            <w:pPr>
              <w:ind w:left="1134" w:hanging="1134"/>
              <w:jc w:val="center"/>
            </w:pPr>
          </w:p>
        </w:tc>
        <w:tc>
          <w:tcPr>
            <w:tcW w:w="2026" w:type="dxa"/>
            <w:shd w:val="clear" w:color="auto" w:fill="auto"/>
            <w:vAlign w:val="center"/>
          </w:tcPr>
          <w:p w14:paraId="7FE97A74" w14:textId="77777777" w:rsidR="000A6463" w:rsidRPr="0097659A" w:rsidRDefault="000A6463" w:rsidP="00265DB6">
            <w:pPr>
              <w:ind w:left="1134" w:hanging="1134"/>
              <w:jc w:val="center"/>
            </w:pPr>
            <w:r w:rsidRPr="0097659A">
              <w:rPr>
                <w:rStyle w:val="Gvdemetni77ptKalnDeil0ptbolukbraklyor"/>
                <w:b w:val="0"/>
                <w:color w:val="auto"/>
                <w:sz w:val="24"/>
                <w:szCs w:val="24"/>
                <w:lang w:val="tr-TR"/>
              </w:rPr>
              <w:t>NRE-v-5</w:t>
            </w:r>
          </w:p>
        </w:tc>
        <w:tc>
          <w:tcPr>
            <w:tcW w:w="2026" w:type="dxa"/>
            <w:shd w:val="clear" w:color="auto" w:fill="auto"/>
            <w:vAlign w:val="center"/>
          </w:tcPr>
          <w:p w14:paraId="3B0BC175" w14:textId="77777777" w:rsidR="000A6463" w:rsidRPr="0097659A" w:rsidRDefault="000A6463" w:rsidP="00265DB6">
            <w:pPr>
              <w:ind w:left="1134" w:hanging="1134"/>
              <w:jc w:val="center"/>
            </w:pPr>
          </w:p>
        </w:tc>
        <w:tc>
          <w:tcPr>
            <w:tcW w:w="2155" w:type="dxa"/>
            <w:shd w:val="clear" w:color="auto" w:fill="auto"/>
            <w:vAlign w:val="center"/>
          </w:tcPr>
          <w:p w14:paraId="4D096F28" w14:textId="77777777" w:rsidR="000A6463" w:rsidRPr="0097659A" w:rsidRDefault="000A6463" w:rsidP="00265DB6">
            <w:pPr>
              <w:ind w:left="1134" w:hanging="1134"/>
              <w:jc w:val="center"/>
            </w:pPr>
            <w:r w:rsidRPr="0097659A">
              <w:rPr>
                <w:rStyle w:val="Gvdemetni77ptKalnDeil0ptbolukbraklyor"/>
                <w:b w:val="0"/>
                <w:color w:val="auto"/>
                <w:sz w:val="24"/>
                <w:szCs w:val="24"/>
                <w:lang w:val="tr-TR"/>
              </w:rPr>
              <w:t>EV5</w:t>
            </w:r>
          </w:p>
        </w:tc>
      </w:tr>
      <w:tr w:rsidR="00062639" w:rsidRPr="0097659A" w14:paraId="5BBA26AE" w14:textId="77777777" w:rsidTr="00EF057F">
        <w:trPr>
          <w:trHeight w:hRule="exact" w:val="408"/>
        </w:trPr>
        <w:tc>
          <w:tcPr>
            <w:tcW w:w="2189" w:type="dxa"/>
            <w:vMerge/>
            <w:shd w:val="clear" w:color="auto" w:fill="auto"/>
            <w:vAlign w:val="center"/>
          </w:tcPr>
          <w:p w14:paraId="048C2897" w14:textId="77777777" w:rsidR="000A6463" w:rsidRPr="0097659A" w:rsidRDefault="000A6463" w:rsidP="00265DB6">
            <w:pPr>
              <w:ind w:left="1134" w:hanging="1134"/>
              <w:jc w:val="center"/>
            </w:pPr>
          </w:p>
        </w:tc>
        <w:tc>
          <w:tcPr>
            <w:tcW w:w="2026" w:type="dxa"/>
            <w:shd w:val="clear" w:color="auto" w:fill="auto"/>
            <w:vAlign w:val="center"/>
          </w:tcPr>
          <w:p w14:paraId="0FFDCC99" w14:textId="77777777" w:rsidR="000A6463" w:rsidRPr="0097659A" w:rsidRDefault="000A6463" w:rsidP="00265DB6">
            <w:pPr>
              <w:ind w:left="1134" w:hanging="1134"/>
              <w:jc w:val="center"/>
            </w:pPr>
            <w:r w:rsidRPr="0097659A">
              <w:rPr>
                <w:rStyle w:val="Gvdemetni77ptKalnDeil0ptbolukbraklyor"/>
                <w:b w:val="0"/>
                <w:color w:val="auto"/>
                <w:sz w:val="24"/>
                <w:szCs w:val="24"/>
                <w:lang w:val="tr-TR"/>
              </w:rPr>
              <w:t>NRE-v-6</w:t>
            </w:r>
          </w:p>
        </w:tc>
        <w:tc>
          <w:tcPr>
            <w:tcW w:w="2026" w:type="dxa"/>
            <w:shd w:val="clear" w:color="auto" w:fill="auto"/>
            <w:vAlign w:val="center"/>
          </w:tcPr>
          <w:p w14:paraId="169ED5B6" w14:textId="77777777" w:rsidR="000A6463" w:rsidRPr="0097659A" w:rsidRDefault="000A6463" w:rsidP="00265DB6">
            <w:pPr>
              <w:ind w:left="1134" w:hanging="1134"/>
              <w:jc w:val="center"/>
            </w:pPr>
          </w:p>
        </w:tc>
        <w:tc>
          <w:tcPr>
            <w:tcW w:w="2155" w:type="dxa"/>
            <w:shd w:val="clear" w:color="auto" w:fill="auto"/>
            <w:vAlign w:val="center"/>
          </w:tcPr>
          <w:p w14:paraId="66796F92" w14:textId="77777777" w:rsidR="000A6463" w:rsidRPr="0097659A" w:rsidRDefault="000A6463" w:rsidP="00265DB6">
            <w:pPr>
              <w:ind w:left="1134" w:hanging="1134"/>
              <w:jc w:val="center"/>
            </w:pPr>
            <w:r w:rsidRPr="0097659A">
              <w:rPr>
                <w:rStyle w:val="Gvdemetni77ptKalnDeil0ptbolukbraklyor"/>
                <w:b w:val="0"/>
                <w:color w:val="auto"/>
                <w:sz w:val="24"/>
                <w:szCs w:val="24"/>
                <w:lang w:val="tr-TR"/>
              </w:rPr>
              <w:t>EV6</w:t>
            </w:r>
          </w:p>
        </w:tc>
      </w:tr>
      <w:tr w:rsidR="00062639" w:rsidRPr="0097659A" w14:paraId="16F28C57" w14:textId="77777777" w:rsidTr="00EF057F">
        <w:trPr>
          <w:trHeight w:hRule="exact" w:val="408"/>
        </w:trPr>
        <w:tc>
          <w:tcPr>
            <w:tcW w:w="2189" w:type="dxa"/>
            <w:vMerge/>
            <w:shd w:val="clear" w:color="auto" w:fill="auto"/>
            <w:vAlign w:val="center"/>
          </w:tcPr>
          <w:p w14:paraId="0F6AB79B" w14:textId="77777777" w:rsidR="000A6463" w:rsidRPr="0097659A" w:rsidRDefault="000A6463" w:rsidP="00265DB6">
            <w:pPr>
              <w:ind w:left="1134" w:hanging="1134"/>
              <w:jc w:val="center"/>
            </w:pPr>
          </w:p>
        </w:tc>
        <w:tc>
          <w:tcPr>
            <w:tcW w:w="2026" w:type="dxa"/>
            <w:shd w:val="clear" w:color="auto" w:fill="auto"/>
            <w:vAlign w:val="center"/>
          </w:tcPr>
          <w:p w14:paraId="0C127959" w14:textId="77777777" w:rsidR="000A6463" w:rsidRPr="0097659A" w:rsidRDefault="000A6463" w:rsidP="00265DB6">
            <w:pPr>
              <w:ind w:left="1134" w:hanging="1134"/>
              <w:jc w:val="center"/>
            </w:pPr>
            <w:r w:rsidRPr="0097659A">
              <w:rPr>
                <w:rStyle w:val="Gvdemetni77ptKalnDeil0ptbolukbraklyor"/>
                <w:b w:val="0"/>
                <w:color w:val="auto"/>
                <w:sz w:val="24"/>
                <w:szCs w:val="24"/>
                <w:lang w:val="tr-TR"/>
              </w:rPr>
              <w:t>NRE-v-7</w:t>
            </w:r>
          </w:p>
        </w:tc>
        <w:tc>
          <w:tcPr>
            <w:tcW w:w="2026" w:type="dxa"/>
            <w:shd w:val="clear" w:color="auto" w:fill="auto"/>
            <w:vAlign w:val="center"/>
          </w:tcPr>
          <w:p w14:paraId="3BC5FC1C" w14:textId="77777777" w:rsidR="000A6463" w:rsidRPr="0097659A" w:rsidRDefault="000A6463" w:rsidP="00265DB6">
            <w:pPr>
              <w:ind w:left="1134" w:hanging="1134"/>
              <w:jc w:val="center"/>
            </w:pPr>
          </w:p>
        </w:tc>
        <w:tc>
          <w:tcPr>
            <w:tcW w:w="2155" w:type="dxa"/>
            <w:shd w:val="clear" w:color="auto" w:fill="auto"/>
            <w:vAlign w:val="center"/>
          </w:tcPr>
          <w:p w14:paraId="3565A187" w14:textId="77777777" w:rsidR="000A6463" w:rsidRPr="0097659A" w:rsidRDefault="000A6463" w:rsidP="00265DB6">
            <w:pPr>
              <w:ind w:left="1134" w:hanging="1134"/>
              <w:jc w:val="center"/>
            </w:pPr>
            <w:r w:rsidRPr="0097659A">
              <w:rPr>
                <w:rStyle w:val="Gvdemetni77ptKalnDeil0ptbolukbraklyor"/>
                <w:b w:val="0"/>
                <w:color w:val="auto"/>
                <w:sz w:val="24"/>
                <w:szCs w:val="24"/>
                <w:lang w:val="tr-TR"/>
              </w:rPr>
              <w:t>EV7</w:t>
            </w:r>
          </w:p>
        </w:tc>
      </w:tr>
      <w:tr w:rsidR="00062639" w:rsidRPr="0097659A" w14:paraId="49620E0C" w14:textId="77777777" w:rsidTr="00EF057F">
        <w:trPr>
          <w:trHeight w:hRule="exact" w:val="408"/>
        </w:trPr>
        <w:tc>
          <w:tcPr>
            <w:tcW w:w="2189" w:type="dxa"/>
            <w:vMerge/>
            <w:shd w:val="clear" w:color="auto" w:fill="auto"/>
            <w:vAlign w:val="center"/>
          </w:tcPr>
          <w:p w14:paraId="71FEA657" w14:textId="77777777" w:rsidR="000A6463" w:rsidRPr="0097659A" w:rsidRDefault="000A6463" w:rsidP="00265DB6">
            <w:pPr>
              <w:ind w:left="1134" w:hanging="1134"/>
              <w:jc w:val="center"/>
            </w:pPr>
          </w:p>
        </w:tc>
        <w:tc>
          <w:tcPr>
            <w:tcW w:w="2026" w:type="dxa"/>
            <w:shd w:val="clear" w:color="auto" w:fill="auto"/>
            <w:vAlign w:val="center"/>
          </w:tcPr>
          <w:p w14:paraId="51405569" w14:textId="77777777" w:rsidR="000A6463" w:rsidRPr="0097659A" w:rsidRDefault="000A6463" w:rsidP="00265DB6">
            <w:pPr>
              <w:ind w:left="1134" w:hanging="1134"/>
              <w:jc w:val="center"/>
            </w:pPr>
            <w:r w:rsidRPr="0097659A">
              <w:rPr>
                <w:rStyle w:val="Gvdemetni77ptKalnDeil0ptbolukbraklyor"/>
                <w:b w:val="0"/>
                <w:color w:val="auto"/>
                <w:sz w:val="24"/>
                <w:szCs w:val="24"/>
                <w:lang w:val="tr-TR"/>
              </w:rPr>
              <w:t>NRE-c-1</w:t>
            </w:r>
          </w:p>
        </w:tc>
        <w:tc>
          <w:tcPr>
            <w:tcW w:w="2026" w:type="dxa"/>
            <w:shd w:val="clear" w:color="auto" w:fill="auto"/>
            <w:vAlign w:val="center"/>
          </w:tcPr>
          <w:p w14:paraId="2C197616" w14:textId="77777777" w:rsidR="000A6463" w:rsidRPr="0097659A" w:rsidRDefault="000A6463" w:rsidP="00265DB6">
            <w:pPr>
              <w:ind w:left="1134" w:hanging="1134"/>
              <w:jc w:val="center"/>
            </w:pPr>
          </w:p>
        </w:tc>
        <w:tc>
          <w:tcPr>
            <w:tcW w:w="2155" w:type="dxa"/>
            <w:shd w:val="clear" w:color="auto" w:fill="auto"/>
            <w:vAlign w:val="center"/>
          </w:tcPr>
          <w:p w14:paraId="67D3F4C5" w14:textId="77777777" w:rsidR="000A6463" w:rsidRPr="0097659A" w:rsidRDefault="000A6463" w:rsidP="00265DB6">
            <w:pPr>
              <w:ind w:left="1134" w:hanging="1134"/>
              <w:jc w:val="center"/>
            </w:pPr>
            <w:r w:rsidRPr="0097659A">
              <w:rPr>
                <w:rStyle w:val="Gvdemetni77ptKalnDeil0ptbolukbraklyor"/>
                <w:b w:val="0"/>
                <w:color w:val="auto"/>
                <w:sz w:val="24"/>
                <w:szCs w:val="24"/>
                <w:lang w:val="tr-TR"/>
              </w:rPr>
              <w:t>EC1</w:t>
            </w:r>
          </w:p>
        </w:tc>
      </w:tr>
      <w:tr w:rsidR="00062639" w:rsidRPr="0097659A" w14:paraId="29029901" w14:textId="77777777" w:rsidTr="00EF057F">
        <w:trPr>
          <w:trHeight w:hRule="exact" w:val="408"/>
        </w:trPr>
        <w:tc>
          <w:tcPr>
            <w:tcW w:w="2189" w:type="dxa"/>
            <w:vMerge/>
            <w:shd w:val="clear" w:color="auto" w:fill="auto"/>
            <w:vAlign w:val="center"/>
          </w:tcPr>
          <w:p w14:paraId="51C1AC17" w14:textId="77777777" w:rsidR="000A6463" w:rsidRPr="0097659A" w:rsidRDefault="000A6463" w:rsidP="00265DB6">
            <w:pPr>
              <w:ind w:left="1134" w:hanging="1134"/>
              <w:jc w:val="center"/>
            </w:pPr>
          </w:p>
        </w:tc>
        <w:tc>
          <w:tcPr>
            <w:tcW w:w="2026" w:type="dxa"/>
            <w:shd w:val="clear" w:color="auto" w:fill="auto"/>
            <w:vAlign w:val="center"/>
          </w:tcPr>
          <w:p w14:paraId="0DF3BE02" w14:textId="77777777" w:rsidR="000A6463" w:rsidRPr="0097659A" w:rsidRDefault="000A6463" w:rsidP="00265DB6">
            <w:pPr>
              <w:ind w:left="1134" w:hanging="1134"/>
              <w:jc w:val="center"/>
            </w:pPr>
            <w:r w:rsidRPr="0097659A">
              <w:rPr>
                <w:rStyle w:val="Gvdemetni77ptKalnDeil0ptbolukbraklyor"/>
                <w:b w:val="0"/>
                <w:color w:val="auto"/>
                <w:sz w:val="24"/>
                <w:szCs w:val="24"/>
                <w:lang w:val="tr-TR"/>
              </w:rPr>
              <w:t>NRE-c-2</w:t>
            </w:r>
          </w:p>
        </w:tc>
        <w:tc>
          <w:tcPr>
            <w:tcW w:w="2026" w:type="dxa"/>
            <w:shd w:val="clear" w:color="auto" w:fill="auto"/>
            <w:vAlign w:val="center"/>
          </w:tcPr>
          <w:p w14:paraId="5ACD096C" w14:textId="77777777" w:rsidR="000A6463" w:rsidRPr="0097659A" w:rsidRDefault="000A6463" w:rsidP="00265DB6">
            <w:pPr>
              <w:ind w:left="1134" w:hanging="1134"/>
              <w:jc w:val="center"/>
            </w:pPr>
          </w:p>
        </w:tc>
        <w:tc>
          <w:tcPr>
            <w:tcW w:w="2155" w:type="dxa"/>
            <w:shd w:val="clear" w:color="auto" w:fill="auto"/>
            <w:vAlign w:val="center"/>
          </w:tcPr>
          <w:p w14:paraId="06EF6501" w14:textId="77777777" w:rsidR="000A6463" w:rsidRPr="0097659A" w:rsidRDefault="000A6463" w:rsidP="00265DB6">
            <w:pPr>
              <w:ind w:left="1134" w:hanging="1134"/>
              <w:jc w:val="center"/>
            </w:pPr>
            <w:r w:rsidRPr="0097659A">
              <w:rPr>
                <w:rStyle w:val="Gvdemetni77ptKalnDeil0ptbolukbraklyor"/>
                <w:b w:val="0"/>
                <w:color w:val="auto"/>
                <w:sz w:val="24"/>
                <w:szCs w:val="24"/>
                <w:lang w:val="tr-TR"/>
              </w:rPr>
              <w:t>EC2</w:t>
            </w:r>
          </w:p>
        </w:tc>
      </w:tr>
      <w:tr w:rsidR="00062639" w:rsidRPr="0097659A" w14:paraId="1B4DC75E" w14:textId="77777777" w:rsidTr="00EF057F">
        <w:trPr>
          <w:trHeight w:hRule="exact" w:val="408"/>
        </w:trPr>
        <w:tc>
          <w:tcPr>
            <w:tcW w:w="2189" w:type="dxa"/>
            <w:vMerge/>
            <w:shd w:val="clear" w:color="auto" w:fill="auto"/>
            <w:vAlign w:val="center"/>
          </w:tcPr>
          <w:p w14:paraId="63B47355" w14:textId="77777777" w:rsidR="000A6463" w:rsidRPr="0097659A" w:rsidRDefault="000A6463" w:rsidP="00265DB6">
            <w:pPr>
              <w:ind w:left="1134" w:hanging="1134"/>
              <w:jc w:val="center"/>
            </w:pPr>
          </w:p>
        </w:tc>
        <w:tc>
          <w:tcPr>
            <w:tcW w:w="2026" w:type="dxa"/>
            <w:shd w:val="clear" w:color="auto" w:fill="auto"/>
            <w:vAlign w:val="center"/>
          </w:tcPr>
          <w:p w14:paraId="1CB97805" w14:textId="77777777" w:rsidR="000A6463" w:rsidRPr="0097659A" w:rsidRDefault="000A6463" w:rsidP="00265DB6">
            <w:pPr>
              <w:ind w:left="1134" w:hanging="1134"/>
              <w:jc w:val="center"/>
            </w:pPr>
            <w:r w:rsidRPr="0097659A">
              <w:rPr>
                <w:rStyle w:val="Gvdemetni77ptKalnDeil0ptbolukbraklyor"/>
                <w:b w:val="0"/>
                <w:color w:val="auto"/>
                <w:sz w:val="24"/>
                <w:szCs w:val="24"/>
                <w:lang w:val="tr-TR"/>
              </w:rPr>
              <w:t>NRE-c-3</w:t>
            </w:r>
          </w:p>
        </w:tc>
        <w:tc>
          <w:tcPr>
            <w:tcW w:w="2026" w:type="dxa"/>
            <w:shd w:val="clear" w:color="auto" w:fill="auto"/>
            <w:vAlign w:val="center"/>
          </w:tcPr>
          <w:p w14:paraId="123E2020" w14:textId="77777777" w:rsidR="000A6463" w:rsidRPr="0097659A" w:rsidRDefault="000A6463" w:rsidP="00265DB6">
            <w:pPr>
              <w:ind w:left="1134" w:hanging="1134"/>
              <w:jc w:val="center"/>
            </w:pPr>
          </w:p>
        </w:tc>
        <w:tc>
          <w:tcPr>
            <w:tcW w:w="2155" w:type="dxa"/>
            <w:shd w:val="clear" w:color="auto" w:fill="auto"/>
            <w:vAlign w:val="center"/>
          </w:tcPr>
          <w:p w14:paraId="746329F6" w14:textId="77777777" w:rsidR="000A6463" w:rsidRPr="0097659A" w:rsidRDefault="000A6463" w:rsidP="00265DB6">
            <w:pPr>
              <w:ind w:left="1134" w:hanging="1134"/>
              <w:jc w:val="center"/>
            </w:pPr>
            <w:r w:rsidRPr="0097659A">
              <w:rPr>
                <w:rStyle w:val="Gvdemetni77ptKalnDeil0ptbolukbraklyor"/>
                <w:b w:val="0"/>
                <w:color w:val="auto"/>
                <w:sz w:val="24"/>
                <w:szCs w:val="24"/>
                <w:lang w:val="tr-TR"/>
              </w:rPr>
              <w:t>EC3</w:t>
            </w:r>
          </w:p>
        </w:tc>
      </w:tr>
      <w:tr w:rsidR="00062639" w:rsidRPr="0097659A" w14:paraId="30A9DF8D" w14:textId="77777777" w:rsidTr="00EF057F">
        <w:trPr>
          <w:trHeight w:hRule="exact" w:val="408"/>
        </w:trPr>
        <w:tc>
          <w:tcPr>
            <w:tcW w:w="2189" w:type="dxa"/>
            <w:vMerge/>
            <w:shd w:val="clear" w:color="auto" w:fill="auto"/>
            <w:vAlign w:val="center"/>
          </w:tcPr>
          <w:p w14:paraId="11E62483" w14:textId="77777777" w:rsidR="000A6463" w:rsidRPr="0097659A" w:rsidRDefault="000A6463" w:rsidP="00265DB6">
            <w:pPr>
              <w:ind w:left="1134" w:hanging="1134"/>
              <w:jc w:val="center"/>
            </w:pPr>
          </w:p>
        </w:tc>
        <w:tc>
          <w:tcPr>
            <w:tcW w:w="2026" w:type="dxa"/>
            <w:shd w:val="clear" w:color="auto" w:fill="auto"/>
            <w:vAlign w:val="center"/>
          </w:tcPr>
          <w:p w14:paraId="45137461" w14:textId="77777777" w:rsidR="000A6463" w:rsidRPr="0097659A" w:rsidRDefault="000A6463" w:rsidP="00265DB6">
            <w:pPr>
              <w:ind w:left="1134" w:hanging="1134"/>
              <w:jc w:val="center"/>
            </w:pPr>
            <w:r w:rsidRPr="0097659A">
              <w:rPr>
                <w:rStyle w:val="Gvdemetni77ptKalnDeil0ptbolukbraklyor"/>
                <w:b w:val="0"/>
                <w:color w:val="auto"/>
                <w:sz w:val="24"/>
                <w:szCs w:val="24"/>
                <w:lang w:val="tr-TR"/>
              </w:rPr>
              <w:t>NRE-c-4</w:t>
            </w:r>
          </w:p>
        </w:tc>
        <w:tc>
          <w:tcPr>
            <w:tcW w:w="2026" w:type="dxa"/>
            <w:shd w:val="clear" w:color="auto" w:fill="auto"/>
            <w:vAlign w:val="center"/>
          </w:tcPr>
          <w:p w14:paraId="16648F53" w14:textId="77777777" w:rsidR="000A6463" w:rsidRPr="0097659A" w:rsidRDefault="000A6463" w:rsidP="00265DB6">
            <w:pPr>
              <w:ind w:left="1134" w:hanging="1134"/>
              <w:jc w:val="center"/>
            </w:pPr>
          </w:p>
        </w:tc>
        <w:tc>
          <w:tcPr>
            <w:tcW w:w="2155" w:type="dxa"/>
            <w:shd w:val="clear" w:color="auto" w:fill="auto"/>
            <w:vAlign w:val="center"/>
          </w:tcPr>
          <w:p w14:paraId="2ADB0DB7" w14:textId="77777777" w:rsidR="000A6463" w:rsidRPr="0097659A" w:rsidRDefault="000A6463" w:rsidP="00265DB6">
            <w:pPr>
              <w:ind w:left="1134" w:hanging="1134"/>
              <w:jc w:val="center"/>
            </w:pPr>
            <w:r w:rsidRPr="0097659A">
              <w:rPr>
                <w:rStyle w:val="Gvdemetni77ptKalnDeil0ptbolukbraklyor"/>
                <w:b w:val="0"/>
                <w:color w:val="auto"/>
                <w:sz w:val="24"/>
                <w:szCs w:val="24"/>
                <w:lang w:val="tr-TR"/>
              </w:rPr>
              <w:t>EC4</w:t>
            </w:r>
          </w:p>
        </w:tc>
      </w:tr>
      <w:tr w:rsidR="00062639" w:rsidRPr="0097659A" w14:paraId="22E133DE" w14:textId="77777777" w:rsidTr="00EF057F">
        <w:trPr>
          <w:trHeight w:hRule="exact" w:val="408"/>
        </w:trPr>
        <w:tc>
          <w:tcPr>
            <w:tcW w:w="2189" w:type="dxa"/>
            <w:vMerge/>
            <w:shd w:val="clear" w:color="auto" w:fill="auto"/>
            <w:vAlign w:val="center"/>
          </w:tcPr>
          <w:p w14:paraId="7FF1F54B" w14:textId="77777777" w:rsidR="000A6463" w:rsidRPr="0097659A" w:rsidRDefault="000A6463" w:rsidP="00265DB6">
            <w:pPr>
              <w:ind w:left="1134" w:hanging="1134"/>
              <w:jc w:val="center"/>
            </w:pPr>
          </w:p>
        </w:tc>
        <w:tc>
          <w:tcPr>
            <w:tcW w:w="2026" w:type="dxa"/>
            <w:shd w:val="clear" w:color="auto" w:fill="auto"/>
            <w:vAlign w:val="center"/>
          </w:tcPr>
          <w:p w14:paraId="005C2C9F" w14:textId="77777777" w:rsidR="000A6463" w:rsidRPr="0097659A" w:rsidRDefault="000A6463" w:rsidP="00265DB6">
            <w:pPr>
              <w:ind w:left="1134" w:hanging="1134"/>
              <w:jc w:val="center"/>
            </w:pPr>
            <w:r w:rsidRPr="0097659A">
              <w:rPr>
                <w:rStyle w:val="Gvdemetni77ptKalnDeil0ptbolukbraklyor"/>
                <w:b w:val="0"/>
                <w:color w:val="auto"/>
                <w:sz w:val="24"/>
                <w:szCs w:val="24"/>
                <w:lang w:val="tr-TR"/>
              </w:rPr>
              <w:t>NRE-c-5</w:t>
            </w:r>
          </w:p>
        </w:tc>
        <w:tc>
          <w:tcPr>
            <w:tcW w:w="2026" w:type="dxa"/>
            <w:shd w:val="clear" w:color="auto" w:fill="auto"/>
            <w:vAlign w:val="center"/>
          </w:tcPr>
          <w:p w14:paraId="6B28724D" w14:textId="77777777" w:rsidR="000A6463" w:rsidRPr="0097659A" w:rsidRDefault="000A6463" w:rsidP="00265DB6">
            <w:pPr>
              <w:ind w:left="1134" w:hanging="1134"/>
              <w:jc w:val="center"/>
            </w:pPr>
          </w:p>
        </w:tc>
        <w:tc>
          <w:tcPr>
            <w:tcW w:w="2155" w:type="dxa"/>
            <w:shd w:val="clear" w:color="auto" w:fill="auto"/>
            <w:vAlign w:val="center"/>
          </w:tcPr>
          <w:p w14:paraId="09B5EA11" w14:textId="77777777" w:rsidR="000A6463" w:rsidRPr="0097659A" w:rsidRDefault="000A6463" w:rsidP="00265DB6">
            <w:pPr>
              <w:ind w:left="1134" w:hanging="1134"/>
              <w:jc w:val="center"/>
            </w:pPr>
            <w:r w:rsidRPr="0097659A">
              <w:rPr>
                <w:rStyle w:val="Gvdemetni77ptKalnDeil0ptbolukbraklyor"/>
                <w:b w:val="0"/>
                <w:color w:val="auto"/>
                <w:sz w:val="24"/>
                <w:szCs w:val="24"/>
                <w:lang w:val="tr-TR"/>
              </w:rPr>
              <w:t>EC 5</w:t>
            </w:r>
          </w:p>
        </w:tc>
      </w:tr>
      <w:tr w:rsidR="00062639" w:rsidRPr="0097659A" w14:paraId="111E60D5" w14:textId="77777777" w:rsidTr="00EF057F">
        <w:trPr>
          <w:trHeight w:hRule="exact" w:val="408"/>
        </w:trPr>
        <w:tc>
          <w:tcPr>
            <w:tcW w:w="2189" w:type="dxa"/>
            <w:vMerge/>
            <w:shd w:val="clear" w:color="auto" w:fill="auto"/>
            <w:vAlign w:val="center"/>
          </w:tcPr>
          <w:p w14:paraId="348F8D23" w14:textId="77777777" w:rsidR="000A6463" w:rsidRPr="0097659A" w:rsidRDefault="000A6463" w:rsidP="00265DB6">
            <w:pPr>
              <w:ind w:left="1134" w:hanging="1134"/>
              <w:jc w:val="center"/>
            </w:pPr>
          </w:p>
        </w:tc>
        <w:tc>
          <w:tcPr>
            <w:tcW w:w="2026" w:type="dxa"/>
            <w:shd w:val="clear" w:color="auto" w:fill="auto"/>
            <w:vAlign w:val="center"/>
          </w:tcPr>
          <w:p w14:paraId="0226481E" w14:textId="77777777" w:rsidR="000A6463" w:rsidRPr="0097659A" w:rsidRDefault="000A6463" w:rsidP="00265DB6">
            <w:pPr>
              <w:ind w:left="1134" w:hanging="1134"/>
              <w:jc w:val="center"/>
            </w:pPr>
            <w:r w:rsidRPr="0097659A">
              <w:rPr>
                <w:rStyle w:val="Gvdemetni77ptKalnDeil0ptbolukbraklyor"/>
                <w:b w:val="0"/>
                <w:color w:val="auto"/>
                <w:sz w:val="24"/>
                <w:szCs w:val="24"/>
                <w:lang w:val="tr-TR"/>
              </w:rPr>
              <w:t>NRE-c-6</w:t>
            </w:r>
          </w:p>
        </w:tc>
        <w:tc>
          <w:tcPr>
            <w:tcW w:w="2026" w:type="dxa"/>
            <w:shd w:val="clear" w:color="auto" w:fill="auto"/>
            <w:vAlign w:val="center"/>
          </w:tcPr>
          <w:p w14:paraId="11A9568E" w14:textId="77777777" w:rsidR="000A6463" w:rsidRPr="0097659A" w:rsidRDefault="000A6463" w:rsidP="00265DB6">
            <w:pPr>
              <w:ind w:left="1134" w:hanging="1134"/>
              <w:jc w:val="center"/>
            </w:pPr>
          </w:p>
        </w:tc>
        <w:tc>
          <w:tcPr>
            <w:tcW w:w="2155" w:type="dxa"/>
            <w:shd w:val="clear" w:color="auto" w:fill="auto"/>
            <w:vAlign w:val="center"/>
          </w:tcPr>
          <w:p w14:paraId="286A4D26" w14:textId="77777777" w:rsidR="000A6463" w:rsidRPr="0097659A" w:rsidRDefault="000A6463" w:rsidP="00265DB6">
            <w:pPr>
              <w:ind w:left="1134" w:hanging="1134"/>
              <w:jc w:val="center"/>
            </w:pPr>
            <w:r w:rsidRPr="0097659A">
              <w:rPr>
                <w:rStyle w:val="Gvdemetni77ptKalnDeil0ptbolukbraklyor"/>
                <w:b w:val="0"/>
                <w:color w:val="auto"/>
                <w:sz w:val="24"/>
                <w:szCs w:val="24"/>
                <w:lang w:val="tr-TR"/>
              </w:rPr>
              <w:t>EC6</w:t>
            </w:r>
          </w:p>
        </w:tc>
      </w:tr>
      <w:tr w:rsidR="00062639" w:rsidRPr="0097659A" w14:paraId="7E3B008D" w14:textId="77777777" w:rsidTr="00EF057F">
        <w:trPr>
          <w:trHeight w:hRule="exact" w:val="408"/>
        </w:trPr>
        <w:tc>
          <w:tcPr>
            <w:tcW w:w="2189" w:type="dxa"/>
            <w:vMerge/>
            <w:shd w:val="clear" w:color="auto" w:fill="auto"/>
            <w:vAlign w:val="center"/>
          </w:tcPr>
          <w:p w14:paraId="55757D6E" w14:textId="77777777" w:rsidR="000A6463" w:rsidRPr="0097659A" w:rsidRDefault="000A6463" w:rsidP="00265DB6">
            <w:pPr>
              <w:ind w:left="1134" w:hanging="1134"/>
              <w:jc w:val="center"/>
            </w:pPr>
          </w:p>
        </w:tc>
        <w:tc>
          <w:tcPr>
            <w:tcW w:w="2026" w:type="dxa"/>
            <w:shd w:val="clear" w:color="auto" w:fill="auto"/>
            <w:vAlign w:val="center"/>
          </w:tcPr>
          <w:p w14:paraId="1759CBB1" w14:textId="77777777" w:rsidR="000A6463" w:rsidRPr="0097659A" w:rsidRDefault="000A6463" w:rsidP="00265DB6">
            <w:pPr>
              <w:ind w:left="1134" w:hanging="1134"/>
              <w:jc w:val="center"/>
            </w:pPr>
            <w:r w:rsidRPr="0097659A">
              <w:rPr>
                <w:rStyle w:val="Gvdemetni77ptKalnDeil0ptbolukbraklyor"/>
                <w:b w:val="0"/>
                <w:color w:val="auto"/>
                <w:sz w:val="24"/>
                <w:szCs w:val="24"/>
                <w:lang w:val="tr-TR"/>
              </w:rPr>
              <w:t>NRE-c-7</w:t>
            </w:r>
          </w:p>
        </w:tc>
        <w:tc>
          <w:tcPr>
            <w:tcW w:w="2026" w:type="dxa"/>
            <w:shd w:val="clear" w:color="auto" w:fill="auto"/>
            <w:vAlign w:val="center"/>
          </w:tcPr>
          <w:p w14:paraId="6AE7F9E6" w14:textId="77777777" w:rsidR="000A6463" w:rsidRPr="0097659A" w:rsidRDefault="000A6463" w:rsidP="00265DB6">
            <w:pPr>
              <w:ind w:left="1134" w:hanging="1134"/>
              <w:jc w:val="center"/>
            </w:pPr>
          </w:p>
        </w:tc>
        <w:tc>
          <w:tcPr>
            <w:tcW w:w="2155" w:type="dxa"/>
            <w:shd w:val="clear" w:color="auto" w:fill="auto"/>
            <w:vAlign w:val="center"/>
          </w:tcPr>
          <w:p w14:paraId="606ADA06" w14:textId="77777777" w:rsidR="000A6463" w:rsidRPr="0097659A" w:rsidRDefault="000A6463" w:rsidP="00265DB6">
            <w:pPr>
              <w:ind w:left="1134" w:hanging="1134"/>
              <w:jc w:val="center"/>
            </w:pPr>
            <w:r w:rsidRPr="0097659A">
              <w:rPr>
                <w:rStyle w:val="Gvdemetni77ptKalnDeil0ptbolukbraklyor"/>
                <w:b w:val="0"/>
                <w:color w:val="auto"/>
                <w:sz w:val="24"/>
                <w:szCs w:val="24"/>
                <w:lang w:val="tr-TR"/>
              </w:rPr>
              <w:t>EC7</w:t>
            </w:r>
          </w:p>
        </w:tc>
      </w:tr>
      <w:tr w:rsidR="00062639" w:rsidRPr="0097659A" w14:paraId="258E637C" w14:textId="77777777" w:rsidTr="00EF057F">
        <w:trPr>
          <w:trHeight w:hRule="exact" w:val="403"/>
        </w:trPr>
        <w:tc>
          <w:tcPr>
            <w:tcW w:w="2189" w:type="dxa"/>
            <w:vMerge w:val="restart"/>
            <w:shd w:val="clear" w:color="auto" w:fill="auto"/>
            <w:vAlign w:val="center"/>
          </w:tcPr>
          <w:p w14:paraId="38912266" w14:textId="77777777" w:rsidR="000A6463" w:rsidRPr="0097659A" w:rsidRDefault="000A6463" w:rsidP="00265DB6">
            <w:pPr>
              <w:ind w:left="1134" w:hanging="1134"/>
              <w:jc w:val="center"/>
            </w:pPr>
            <w:r w:rsidRPr="0097659A">
              <w:rPr>
                <w:rStyle w:val="Gvdemetni77ptKalnDeil0ptbolukbraklyor"/>
                <w:b w:val="0"/>
                <w:color w:val="auto"/>
                <w:sz w:val="24"/>
                <w:szCs w:val="24"/>
                <w:lang w:val="tr-TR"/>
              </w:rPr>
              <w:t>NRG</w:t>
            </w:r>
          </w:p>
        </w:tc>
        <w:tc>
          <w:tcPr>
            <w:tcW w:w="2026" w:type="dxa"/>
            <w:shd w:val="clear" w:color="auto" w:fill="auto"/>
            <w:vAlign w:val="center"/>
          </w:tcPr>
          <w:p w14:paraId="32E18297" w14:textId="77777777" w:rsidR="000A6463" w:rsidRPr="0097659A" w:rsidRDefault="000A6463" w:rsidP="00265DB6">
            <w:pPr>
              <w:ind w:left="1134" w:hanging="1134"/>
              <w:jc w:val="center"/>
            </w:pPr>
            <w:r w:rsidRPr="0097659A">
              <w:rPr>
                <w:rStyle w:val="Gvdemetni77ptKalnDeil0ptbolukbraklyor"/>
                <w:b w:val="0"/>
                <w:color w:val="auto"/>
                <w:sz w:val="24"/>
                <w:szCs w:val="24"/>
                <w:lang w:val="tr-TR"/>
              </w:rPr>
              <w:t>NRG-v-1</w:t>
            </w:r>
          </w:p>
        </w:tc>
        <w:tc>
          <w:tcPr>
            <w:tcW w:w="2026" w:type="dxa"/>
            <w:shd w:val="clear" w:color="auto" w:fill="auto"/>
            <w:vAlign w:val="center"/>
          </w:tcPr>
          <w:p w14:paraId="105BA50A" w14:textId="77777777" w:rsidR="000A6463" w:rsidRPr="0097659A" w:rsidRDefault="000A6463" w:rsidP="00265DB6">
            <w:pPr>
              <w:ind w:left="1134" w:hanging="1134"/>
              <w:jc w:val="center"/>
            </w:pPr>
          </w:p>
        </w:tc>
        <w:tc>
          <w:tcPr>
            <w:tcW w:w="2155" w:type="dxa"/>
            <w:shd w:val="clear" w:color="auto" w:fill="auto"/>
            <w:vAlign w:val="center"/>
          </w:tcPr>
          <w:p w14:paraId="26D71D5E" w14:textId="77777777" w:rsidR="000A6463" w:rsidRPr="0097659A" w:rsidRDefault="000A6463" w:rsidP="00265DB6">
            <w:pPr>
              <w:ind w:left="1134" w:hanging="1134"/>
              <w:jc w:val="center"/>
            </w:pPr>
            <w:r w:rsidRPr="0097659A">
              <w:rPr>
                <w:rStyle w:val="Gvdemetni77ptKalnDeil0ptbolukbraklyor"/>
                <w:b w:val="0"/>
                <w:color w:val="auto"/>
                <w:sz w:val="24"/>
                <w:szCs w:val="24"/>
                <w:lang w:val="tr-TR"/>
              </w:rPr>
              <w:t>GV1</w:t>
            </w:r>
          </w:p>
        </w:tc>
      </w:tr>
      <w:tr w:rsidR="00062639" w:rsidRPr="0097659A" w14:paraId="116CC115" w14:textId="77777777" w:rsidTr="00EF057F">
        <w:trPr>
          <w:trHeight w:hRule="exact" w:val="413"/>
        </w:trPr>
        <w:tc>
          <w:tcPr>
            <w:tcW w:w="2189" w:type="dxa"/>
            <w:vMerge/>
            <w:shd w:val="clear" w:color="auto" w:fill="auto"/>
            <w:vAlign w:val="center"/>
          </w:tcPr>
          <w:p w14:paraId="628B58B2" w14:textId="77777777" w:rsidR="000A6463" w:rsidRPr="0097659A" w:rsidRDefault="000A6463" w:rsidP="00265DB6">
            <w:pPr>
              <w:ind w:left="1134" w:hanging="1134"/>
              <w:jc w:val="center"/>
            </w:pPr>
          </w:p>
        </w:tc>
        <w:tc>
          <w:tcPr>
            <w:tcW w:w="2026" w:type="dxa"/>
            <w:shd w:val="clear" w:color="auto" w:fill="auto"/>
            <w:vAlign w:val="center"/>
          </w:tcPr>
          <w:p w14:paraId="16D69DE7" w14:textId="77777777" w:rsidR="000A6463" w:rsidRPr="0097659A" w:rsidRDefault="000A6463" w:rsidP="00265DB6">
            <w:pPr>
              <w:ind w:left="1134" w:hanging="1134"/>
              <w:jc w:val="center"/>
            </w:pPr>
            <w:r w:rsidRPr="0097659A">
              <w:rPr>
                <w:rStyle w:val="Gvdemetni77ptKalnDeil0ptbolukbraklyor"/>
                <w:b w:val="0"/>
                <w:color w:val="auto"/>
                <w:sz w:val="24"/>
                <w:szCs w:val="24"/>
                <w:lang w:val="tr-TR"/>
              </w:rPr>
              <w:t>NRG-c-1</w:t>
            </w:r>
          </w:p>
        </w:tc>
        <w:tc>
          <w:tcPr>
            <w:tcW w:w="2026" w:type="dxa"/>
            <w:shd w:val="clear" w:color="auto" w:fill="auto"/>
            <w:vAlign w:val="center"/>
          </w:tcPr>
          <w:p w14:paraId="42745659" w14:textId="77777777" w:rsidR="000A6463" w:rsidRPr="0097659A" w:rsidRDefault="000A6463" w:rsidP="00265DB6">
            <w:pPr>
              <w:ind w:left="1134" w:hanging="1134"/>
              <w:jc w:val="center"/>
            </w:pPr>
          </w:p>
        </w:tc>
        <w:tc>
          <w:tcPr>
            <w:tcW w:w="2155" w:type="dxa"/>
            <w:shd w:val="clear" w:color="auto" w:fill="auto"/>
            <w:vAlign w:val="center"/>
          </w:tcPr>
          <w:p w14:paraId="04216D5A" w14:textId="77777777" w:rsidR="000A6463" w:rsidRPr="0097659A" w:rsidRDefault="000A6463" w:rsidP="00265DB6">
            <w:pPr>
              <w:ind w:left="1134" w:hanging="1134"/>
              <w:jc w:val="center"/>
            </w:pPr>
            <w:r w:rsidRPr="0097659A">
              <w:rPr>
                <w:rStyle w:val="Gvdemetni77ptKalnDeil0ptbolukbraklyor"/>
                <w:b w:val="0"/>
                <w:color w:val="auto"/>
                <w:sz w:val="24"/>
                <w:szCs w:val="24"/>
                <w:lang w:val="tr-TR"/>
              </w:rPr>
              <w:t>GC1</w:t>
            </w:r>
          </w:p>
        </w:tc>
      </w:tr>
      <w:tr w:rsidR="00062639" w:rsidRPr="0097659A" w14:paraId="3F9248D8" w14:textId="77777777" w:rsidTr="00EF057F">
        <w:trPr>
          <w:trHeight w:hRule="exact" w:val="403"/>
        </w:trPr>
        <w:tc>
          <w:tcPr>
            <w:tcW w:w="2189" w:type="dxa"/>
            <w:vMerge w:val="restart"/>
            <w:shd w:val="clear" w:color="auto" w:fill="auto"/>
            <w:vAlign w:val="center"/>
          </w:tcPr>
          <w:p w14:paraId="1437FCA0" w14:textId="77777777" w:rsidR="000A6463" w:rsidRPr="0097659A" w:rsidRDefault="000A6463" w:rsidP="00265DB6">
            <w:pPr>
              <w:ind w:left="1134" w:hanging="1134"/>
              <w:jc w:val="center"/>
            </w:pPr>
            <w:r w:rsidRPr="0097659A">
              <w:rPr>
                <w:rStyle w:val="Gvdemetni77ptKalnDeil0ptbolukbraklyor"/>
                <w:b w:val="0"/>
                <w:color w:val="auto"/>
                <w:sz w:val="24"/>
                <w:szCs w:val="24"/>
                <w:lang w:val="tr-TR"/>
              </w:rPr>
              <w:t>NRSh</w:t>
            </w:r>
          </w:p>
        </w:tc>
        <w:tc>
          <w:tcPr>
            <w:tcW w:w="2026" w:type="dxa"/>
            <w:vMerge w:val="restart"/>
            <w:shd w:val="clear" w:color="auto" w:fill="auto"/>
            <w:vAlign w:val="center"/>
          </w:tcPr>
          <w:p w14:paraId="42E3503B" w14:textId="77777777" w:rsidR="000A6463" w:rsidRPr="0097659A" w:rsidRDefault="000A6463" w:rsidP="00265DB6">
            <w:pPr>
              <w:ind w:left="1134" w:hanging="1134"/>
              <w:jc w:val="center"/>
            </w:pPr>
            <w:r w:rsidRPr="0097659A">
              <w:rPr>
                <w:rStyle w:val="Gvdemetni77ptKalnDeil0ptbolukbraklyor"/>
                <w:b w:val="0"/>
                <w:color w:val="auto"/>
                <w:sz w:val="24"/>
                <w:szCs w:val="24"/>
                <w:lang w:val="tr-TR"/>
              </w:rPr>
              <w:t>NRSh-v-1a</w:t>
            </w:r>
          </w:p>
        </w:tc>
        <w:tc>
          <w:tcPr>
            <w:tcW w:w="2026" w:type="dxa"/>
            <w:shd w:val="clear" w:color="auto" w:fill="auto"/>
            <w:vAlign w:val="center"/>
          </w:tcPr>
          <w:p w14:paraId="2589B390" w14:textId="77777777" w:rsidR="000A6463" w:rsidRPr="0097659A" w:rsidRDefault="000A6463" w:rsidP="00265DB6">
            <w:pPr>
              <w:pStyle w:val="Gvdemetni0"/>
              <w:shd w:val="clear" w:color="auto" w:fill="auto"/>
              <w:spacing w:line="240" w:lineRule="auto"/>
              <w:ind w:left="1134" w:hanging="1134"/>
              <w:rPr>
                <w:sz w:val="24"/>
                <w:szCs w:val="24"/>
              </w:rPr>
            </w:pPr>
            <w:r w:rsidRPr="0097659A">
              <w:rPr>
                <w:sz w:val="24"/>
                <w:szCs w:val="24"/>
              </w:rPr>
              <w:t>Kategori 1</w:t>
            </w:r>
          </w:p>
        </w:tc>
        <w:tc>
          <w:tcPr>
            <w:tcW w:w="2155" w:type="dxa"/>
            <w:shd w:val="clear" w:color="auto" w:fill="auto"/>
            <w:vAlign w:val="center"/>
          </w:tcPr>
          <w:p w14:paraId="2EBA63C5" w14:textId="77777777" w:rsidR="000A6463" w:rsidRPr="0097659A" w:rsidRDefault="000A6463" w:rsidP="00265DB6">
            <w:pPr>
              <w:ind w:left="1134" w:hanging="1134"/>
              <w:jc w:val="center"/>
            </w:pPr>
            <w:r w:rsidRPr="0097659A">
              <w:rPr>
                <w:rStyle w:val="Gvdemetni77ptKalnDeil0ptbolukbraklyor"/>
                <w:b w:val="0"/>
                <w:color w:val="auto"/>
                <w:sz w:val="24"/>
                <w:szCs w:val="24"/>
                <w:lang w:val="tr-TR"/>
              </w:rPr>
              <w:t>SHA1</w:t>
            </w:r>
          </w:p>
        </w:tc>
      </w:tr>
      <w:tr w:rsidR="00062639" w:rsidRPr="0097659A" w14:paraId="21AD0539" w14:textId="77777777" w:rsidTr="00EF057F">
        <w:trPr>
          <w:trHeight w:hRule="exact" w:val="408"/>
        </w:trPr>
        <w:tc>
          <w:tcPr>
            <w:tcW w:w="2189" w:type="dxa"/>
            <w:vMerge/>
            <w:shd w:val="clear" w:color="auto" w:fill="auto"/>
            <w:vAlign w:val="center"/>
          </w:tcPr>
          <w:p w14:paraId="6A015CDC" w14:textId="77777777" w:rsidR="000A6463" w:rsidRPr="0097659A" w:rsidRDefault="000A6463" w:rsidP="00265DB6">
            <w:pPr>
              <w:ind w:left="1134" w:hanging="1134"/>
              <w:jc w:val="center"/>
            </w:pPr>
          </w:p>
        </w:tc>
        <w:tc>
          <w:tcPr>
            <w:tcW w:w="2026" w:type="dxa"/>
            <w:vMerge/>
            <w:shd w:val="clear" w:color="auto" w:fill="auto"/>
            <w:vAlign w:val="center"/>
          </w:tcPr>
          <w:p w14:paraId="51544E52" w14:textId="77777777" w:rsidR="000A6463" w:rsidRPr="0097659A" w:rsidRDefault="000A6463" w:rsidP="00265DB6">
            <w:pPr>
              <w:ind w:left="1134" w:hanging="1134"/>
              <w:jc w:val="center"/>
            </w:pPr>
          </w:p>
        </w:tc>
        <w:tc>
          <w:tcPr>
            <w:tcW w:w="2026" w:type="dxa"/>
            <w:shd w:val="clear" w:color="auto" w:fill="auto"/>
            <w:vAlign w:val="center"/>
          </w:tcPr>
          <w:p w14:paraId="2A4D76EF" w14:textId="77777777" w:rsidR="000A6463" w:rsidRPr="0097659A" w:rsidRDefault="000A6463" w:rsidP="00265DB6">
            <w:pPr>
              <w:pStyle w:val="Gvdemetni0"/>
              <w:shd w:val="clear" w:color="auto" w:fill="auto"/>
              <w:spacing w:line="240" w:lineRule="auto"/>
              <w:ind w:left="1134" w:hanging="1134"/>
              <w:rPr>
                <w:sz w:val="24"/>
                <w:szCs w:val="24"/>
              </w:rPr>
            </w:pPr>
            <w:r w:rsidRPr="0097659A">
              <w:rPr>
                <w:sz w:val="24"/>
                <w:szCs w:val="24"/>
              </w:rPr>
              <w:t>Kategori 2</w:t>
            </w:r>
          </w:p>
        </w:tc>
        <w:tc>
          <w:tcPr>
            <w:tcW w:w="2155" w:type="dxa"/>
            <w:shd w:val="clear" w:color="auto" w:fill="auto"/>
            <w:vAlign w:val="center"/>
          </w:tcPr>
          <w:p w14:paraId="78D86BD0" w14:textId="77777777" w:rsidR="000A6463" w:rsidRPr="0097659A" w:rsidRDefault="000A6463" w:rsidP="00265DB6">
            <w:pPr>
              <w:ind w:left="1134" w:hanging="1134"/>
              <w:jc w:val="center"/>
            </w:pPr>
            <w:r w:rsidRPr="0097659A">
              <w:rPr>
                <w:rStyle w:val="Gvdemetni77ptKalnDeil0ptbolukbraklyor"/>
                <w:b w:val="0"/>
                <w:color w:val="auto"/>
                <w:sz w:val="24"/>
                <w:szCs w:val="24"/>
                <w:lang w:val="tr-TR"/>
              </w:rPr>
              <w:t>SHA2</w:t>
            </w:r>
          </w:p>
        </w:tc>
      </w:tr>
      <w:tr w:rsidR="00062639" w:rsidRPr="0097659A" w14:paraId="4CC05CC0" w14:textId="77777777" w:rsidTr="00EF057F">
        <w:trPr>
          <w:trHeight w:hRule="exact" w:val="408"/>
        </w:trPr>
        <w:tc>
          <w:tcPr>
            <w:tcW w:w="2189" w:type="dxa"/>
            <w:vMerge/>
            <w:shd w:val="clear" w:color="auto" w:fill="auto"/>
            <w:vAlign w:val="center"/>
          </w:tcPr>
          <w:p w14:paraId="05AE1C86" w14:textId="77777777" w:rsidR="000A6463" w:rsidRPr="0097659A" w:rsidRDefault="000A6463" w:rsidP="00265DB6">
            <w:pPr>
              <w:ind w:left="1134" w:hanging="1134"/>
              <w:jc w:val="center"/>
            </w:pPr>
          </w:p>
        </w:tc>
        <w:tc>
          <w:tcPr>
            <w:tcW w:w="2026" w:type="dxa"/>
            <w:vMerge/>
            <w:shd w:val="clear" w:color="auto" w:fill="auto"/>
            <w:vAlign w:val="center"/>
          </w:tcPr>
          <w:p w14:paraId="0388F8BB" w14:textId="77777777" w:rsidR="000A6463" w:rsidRPr="0097659A" w:rsidRDefault="000A6463" w:rsidP="00265DB6">
            <w:pPr>
              <w:ind w:left="1134" w:hanging="1134"/>
              <w:jc w:val="center"/>
            </w:pPr>
          </w:p>
        </w:tc>
        <w:tc>
          <w:tcPr>
            <w:tcW w:w="2026" w:type="dxa"/>
            <w:shd w:val="clear" w:color="auto" w:fill="auto"/>
            <w:vAlign w:val="center"/>
          </w:tcPr>
          <w:p w14:paraId="38BACC51" w14:textId="77777777" w:rsidR="000A6463" w:rsidRPr="0097659A" w:rsidRDefault="000A6463" w:rsidP="00265DB6">
            <w:pPr>
              <w:pStyle w:val="Gvdemetni0"/>
              <w:shd w:val="clear" w:color="auto" w:fill="auto"/>
              <w:spacing w:line="240" w:lineRule="auto"/>
              <w:ind w:left="1134" w:hanging="1134"/>
              <w:rPr>
                <w:sz w:val="24"/>
                <w:szCs w:val="24"/>
              </w:rPr>
            </w:pPr>
            <w:r w:rsidRPr="0097659A">
              <w:rPr>
                <w:sz w:val="24"/>
                <w:szCs w:val="24"/>
              </w:rPr>
              <w:t>Kategori 3</w:t>
            </w:r>
          </w:p>
        </w:tc>
        <w:tc>
          <w:tcPr>
            <w:tcW w:w="2155" w:type="dxa"/>
            <w:shd w:val="clear" w:color="auto" w:fill="auto"/>
            <w:vAlign w:val="center"/>
          </w:tcPr>
          <w:p w14:paraId="713D039C" w14:textId="77777777" w:rsidR="000A6463" w:rsidRPr="0097659A" w:rsidRDefault="000A6463" w:rsidP="00265DB6">
            <w:pPr>
              <w:ind w:left="1134" w:hanging="1134"/>
              <w:jc w:val="center"/>
            </w:pPr>
            <w:r w:rsidRPr="0097659A">
              <w:rPr>
                <w:rStyle w:val="Gvdemetni77ptKalnDeil0ptbolukbraklyor"/>
                <w:b w:val="0"/>
                <w:color w:val="auto"/>
                <w:sz w:val="24"/>
                <w:szCs w:val="24"/>
                <w:lang w:val="tr-TR"/>
              </w:rPr>
              <w:t>SHA3</w:t>
            </w:r>
          </w:p>
        </w:tc>
      </w:tr>
      <w:tr w:rsidR="00062639" w:rsidRPr="0097659A" w14:paraId="43D9AA9E" w14:textId="77777777" w:rsidTr="00EF057F">
        <w:trPr>
          <w:trHeight w:hRule="exact" w:val="408"/>
        </w:trPr>
        <w:tc>
          <w:tcPr>
            <w:tcW w:w="2189" w:type="dxa"/>
            <w:vMerge/>
            <w:shd w:val="clear" w:color="auto" w:fill="auto"/>
            <w:vAlign w:val="center"/>
          </w:tcPr>
          <w:p w14:paraId="0AB30CF1" w14:textId="77777777" w:rsidR="000A6463" w:rsidRPr="0097659A" w:rsidRDefault="000A6463" w:rsidP="00265DB6">
            <w:pPr>
              <w:ind w:left="1134" w:hanging="1134"/>
              <w:jc w:val="center"/>
            </w:pPr>
          </w:p>
        </w:tc>
        <w:tc>
          <w:tcPr>
            <w:tcW w:w="2026" w:type="dxa"/>
            <w:vMerge w:val="restart"/>
            <w:shd w:val="clear" w:color="auto" w:fill="auto"/>
            <w:vAlign w:val="center"/>
          </w:tcPr>
          <w:p w14:paraId="12042F34" w14:textId="77777777" w:rsidR="000A6463" w:rsidRPr="0097659A" w:rsidRDefault="000A6463" w:rsidP="00265DB6">
            <w:pPr>
              <w:ind w:left="1134" w:hanging="1134"/>
              <w:jc w:val="center"/>
            </w:pPr>
            <w:r w:rsidRPr="0097659A">
              <w:rPr>
                <w:rStyle w:val="Gvdemetni77ptKalnDeil0ptbolukbraklyor"/>
                <w:b w:val="0"/>
                <w:color w:val="auto"/>
                <w:sz w:val="24"/>
                <w:szCs w:val="24"/>
                <w:lang w:val="tr-TR"/>
              </w:rPr>
              <w:t>NRSh-v-1b</w:t>
            </w:r>
          </w:p>
        </w:tc>
        <w:tc>
          <w:tcPr>
            <w:tcW w:w="2026" w:type="dxa"/>
            <w:shd w:val="clear" w:color="auto" w:fill="auto"/>
            <w:vAlign w:val="center"/>
          </w:tcPr>
          <w:p w14:paraId="45939377" w14:textId="77777777" w:rsidR="000A6463" w:rsidRPr="0097659A" w:rsidRDefault="000A6463" w:rsidP="00265DB6">
            <w:pPr>
              <w:pStyle w:val="Gvdemetni0"/>
              <w:shd w:val="clear" w:color="auto" w:fill="auto"/>
              <w:spacing w:line="240" w:lineRule="auto"/>
              <w:ind w:left="1134" w:hanging="1134"/>
              <w:rPr>
                <w:sz w:val="24"/>
                <w:szCs w:val="24"/>
              </w:rPr>
            </w:pPr>
            <w:r w:rsidRPr="0097659A">
              <w:rPr>
                <w:sz w:val="24"/>
                <w:szCs w:val="24"/>
              </w:rPr>
              <w:t>Kategori 1</w:t>
            </w:r>
          </w:p>
        </w:tc>
        <w:tc>
          <w:tcPr>
            <w:tcW w:w="2155" w:type="dxa"/>
            <w:shd w:val="clear" w:color="auto" w:fill="auto"/>
            <w:vAlign w:val="center"/>
          </w:tcPr>
          <w:p w14:paraId="498D1133" w14:textId="77777777" w:rsidR="000A6463" w:rsidRPr="0097659A" w:rsidRDefault="000A6463" w:rsidP="00265DB6">
            <w:pPr>
              <w:ind w:left="1134" w:hanging="1134"/>
              <w:jc w:val="center"/>
            </w:pPr>
            <w:r w:rsidRPr="0097659A">
              <w:rPr>
                <w:rStyle w:val="Gvdemetni77ptKalnDeil0ptbolukbraklyor"/>
                <w:b w:val="0"/>
                <w:color w:val="auto"/>
                <w:sz w:val="24"/>
                <w:szCs w:val="24"/>
                <w:lang w:val="tr-TR"/>
              </w:rPr>
              <w:t>SHB1</w:t>
            </w:r>
          </w:p>
        </w:tc>
      </w:tr>
      <w:tr w:rsidR="00062639" w:rsidRPr="0097659A" w14:paraId="0B9E05F8" w14:textId="77777777" w:rsidTr="00EF057F">
        <w:trPr>
          <w:trHeight w:hRule="exact" w:val="408"/>
        </w:trPr>
        <w:tc>
          <w:tcPr>
            <w:tcW w:w="2189" w:type="dxa"/>
            <w:vMerge/>
            <w:shd w:val="clear" w:color="auto" w:fill="auto"/>
            <w:vAlign w:val="center"/>
          </w:tcPr>
          <w:p w14:paraId="1073481E" w14:textId="77777777" w:rsidR="000A6463" w:rsidRPr="0097659A" w:rsidRDefault="000A6463" w:rsidP="00265DB6">
            <w:pPr>
              <w:ind w:left="1134" w:hanging="1134"/>
              <w:jc w:val="center"/>
            </w:pPr>
          </w:p>
        </w:tc>
        <w:tc>
          <w:tcPr>
            <w:tcW w:w="2026" w:type="dxa"/>
            <w:vMerge/>
            <w:shd w:val="clear" w:color="auto" w:fill="auto"/>
            <w:vAlign w:val="center"/>
          </w:tcPr>
          <w:p w14:paraId="31A25CC6" w14:textId="77777777" w:rsidR="000A6463" w:rsidRPr="0097659A" w:rsidRDefault="000A6463" w:rsidP="00265DB6">
            <w:pPr>
              <w:ind w:left="1134" w:hanging="1134"/>
              <w:jc w:val="center"/>
            </w:pPr>
          </w:p>
        </w:tc>
        <w:tc>
          <w:tcPr>
            <w:tcW w:w="2026" w:type="dxa"/>
            <w:shd w:val="clear" w:color="auto" w:fill="auto"/>
            <w:vAlign w:val="center"/>
          </w:tcPr>
          <w:p w14:paraId="3CCDE269" w14:textId="77777777" w:rsidR="000A6463" w:rsidRPr="0097659A" w:rsidRDefault="000A6463" w:rsidP="00265DB6">
            <w:pPr>
              <w:pStyle w:val="Gvdemetni0"/>
              <w:shd w:val="clear" w:color="auto" w:fill="auto"/>
              <w:spacing w:line="240" w:lineRule="auto"/>
              <w:ind w:left="1134" w:hanging="1134"/>
              <w:rPr>
                <w:sz w:val="24"/>
                <w:szCs w:val="24"/>
              </w:rPr>
            </w:pPr>
            <w:r w:rsidRPr="0097659A">
              <w:rPr>
                <w:sz w:val="24"/>
                <w:szCs w:val="24"/>
              </w:rPr>
              <w:t>Kategori 2</w:t>
            </w:r>
          </w:p>
        </w:tc>
        <w:tc>
          <w:tcPr>
            <w:tcW w:w="2155" w:type="dxa"/>
            <w:shd w:val="clear" w:color="auto" w:fill="auto"/>
            <w:vAlign w:val="center"/>
          </w:tcPr>
          <w:p w14:paraId="41739EC0" w14:textId="77777777" w:rsidR="000A6463" w:rsidRPr="0097659A" w:rsidRDefault="000A6463" w:rsidP="00265DB6">
            <w:pPr>
              <w:ind w:left="1134" w:hanging="1134"/>
              <w:jc w:val="center"/>
            </w:pPr>
            <w:r w:rsidRPr="0097659A">
              <w:rPr>
                <w:rStyle w:val="Gvdemetni77ptKalnDeil0ptbolukbraklyor"/>
                <w:b w:val="0"/>
                <w:color w:val="auto"/>
                <w:sz w:val="24"/>
                <w:szCs w:val="24"/>
                <w:lang w:val="tr-TR"/>
              </w:rPr>
              <w:t>SHB2</w:t>
            </w:r>
          </w:p>
        </w:tc>
      </w:tr>
      <w:tr w:rsidR="00062639" w:rsidRPr="0097659A" w14:paraId="38635455" w14:textId="77777777" w:rsidTr="00EF057F">
        <w:trPr>
          <w:trHeight w:hRule="exact" w:val="408"/>
        </w:trPr>
        <w:tc>
          <w:tcPr>
            <w:tcW w:w="2189" w:type="dxa"/>
            <w:vMerge/>
            <w:shd w:val="clear" w:color="auto" w:fill="auto"/>
            <w:vAlign w:val="center"/>
          </w:tcPr>
          <w:p w14:paraId="4857A2E1" w14:textId="77777777" w:rsidR="000A6463" w:rsidRPr="0097659A" w:rsidRDefault="000A6463" w:rsidP="00265DB6">
            <w:pPr>
              <w:ind w:left="1134" w:hanging="1134"/>
              <w:jc w:val="center"/>
            </w:pPr>
          </w:p>
        </w:tc>
        <w:tc>
          <w:tcPr>
            <w:tcW w:w="2026" w:type="dxa"/>
            <w:vMerge/>
            <w:shd w:val="clear" w:color="auto" w:fill="auto"/>
            <w:vAlign w:val="center"/>
          </w:tcPr>
          <w:p w14:paraId="65107CE2" w14:textId="77777777" w:rsidR="000A6463" w:rsidRPr="0097659A" w:rsidRDefault="000A6463" w:rsidP="00265DB6">
            <w:pPr>
              <w:ind w:left="1134" w:hanging="1134"/>
              <w:jc w:val="center"/>
            </w:pPr>
          </w:p>
        </w:tc>
        <w:tc>
          <w:tcPr>
            <w:tcW w:w="2026" w:type="dxa"/>
            <w:shd w:val="clear" w:color="auto" w:fill="auto"/>
            <w:vAlign w:val="center"/>
          </w:tcPr>
          <w:p w14:paraId="4493E090" w14:textId="77777777" w:rsidR="000A6463" w:rsidRPr="0097659A" w:rsidRDefault="000A6463" w:rsidP="00265DB6">
            <w:pPr>
              <w:pStyle w:val="Gvdemetni0"/>
              <w:shd w:val="clear" w:color="auto" w:fill="auto"/>
              <w:spacing w:line="240" w:lineRule="auto"/>
              <w:ind w:left="1134" w:hanging="1134"/>
              <w:rPr>
                <w:sz w:val="24"/>
                <w:szCs w:val="24"/>
              </w:rPr>
            </w:pPr>
            <w:r w:rsidRPr="0097659A">
              <w:rPr>
                <w:sz w:val="24"/>
                <w:szCs w:val="24"/>
              </w:rPr>
              <w:t>Kategori 3</w:t>
            </w:r>
          </w:p>
        </w:tc>
        <w:tc>
          <w:tcPr>
            <w:tcW w:w="2155" w:type="dxa"/>
            <w:shd w:val="clear" w:color="auto" w:fill="auto"/>
            <w:vAlign w:val="center"/>
          </w:tcPr>
          <w:p w14:paraId="781AD4D1" w14:textId="77777777" w:rsidR="000A6463" w:rsidRPr="0097659A" w:rsidRDefault="000A6463" w:rsidP="00265DB6">
            <w:pPr>
              <w:ind w:left="1134" w:hanging="1134"/>
              <w:jc w:val="center"/>
            </w:pPr>
            <w:r w:rsidRPr="0097659A">
              <w:rPr>
                <w:rStyle w:val="Gvdemetni77ptKalnDeil0ptbolukbraklyor"/>
                <w:b w:val="0"/>
                <w:color w:val="auto"/>
                <w:sz w:val="24"/>
                <w:szCs w:val="24"/>
                <w:lang w:val="tr-TR"/>
              </w:rPr>
              <w:t>SHB3</w:t>
            </w:r>
          </w:p>
        </w:tc>
      </w:tr>
      <w:tr w:rsidR="00062639" w:rsidRPr="0097659A" w14:paraId="2D1A80BE" w14:textId="77777777" w:rsidTr="00EF057F">
        <w:trPr>
          <w:trHeight w:hRule="exact" w:val="408"/>
        </w:trPr>
        <w:tc>
          <w:tcPr>
            <w:tcW w:w="2189" w:type="dxa"/>
            <w:vMerge w:val="restart"/>
            <w:shd w:val="clear" w:color="auto" w:fill="auto"/>
            <w:vAlign w:val="center"/>
          </w:tcPr>
          <w:p w14:paraId="55A704D6" w14:textId="77777777" w:rsidR="000A6463" w:rsidRPr="0097659A" w:rsidRDefault="000A6463" w:rsidP="00265DB6">
            <w:pPr>
              <w:ind w:left="142"/>
              <w:jc w:val="center"/>
            </w:pPr>
            <w:r w:rsidRPr="0097659A">
              <w:rPr>
                <w:rStyle w:val="Gvdemetni77ptKalnDeil0ptbolukbraklyor"/>
                <w:b w:val="0"/>
                <w:color w:val="auto"/>
                <w:sz w:val="24"/>
                <w:szCs w:val="24"/>
                <w:lang w:val="tr-TR"/>
              </w:rPr>
              <w:t>NRS</w:t>
            </w:r>
          </w:p>
          <w:p w14:paraId="03717C48" w14:textId="77777777" w:rsidR="000A6463" w:rsidRPr="0097659A" w:rsidRDefault="000A6463" w:rsidP="00265DB6">
            <w:pPr>
              <w:ind w:left="142"/>
              <w:jc w:val="center"/>
            </w:pPr>
            <w:r w:rsidRPr="0097659A">
              <w:rPr>
                <w:rStyle w:val="Gvdemetni77ptKalnDeil0ptbolukbraklyor"/>
                <w:b w:val="0"/>
                <w:color w:val="auto"/>
                <w:sz w:val="24"/>
                <w:szCs w:val="24"/>
                <w:lang w:val="tr-TR"/>
              </w:rPr>
              <w:t xml:space="preserve">(Sadece kar püskürtücülerde kullanılmak üzere düşük sıcaklıkta test </w:t>
            </w:r>
            <w:r w:rsidRPr="0097659A">
              <w:rPr>
                <w:rStyle w:val="Gvdemetni77ptKalnDeil0ptbolukbraklyor"/>
                <w:b w:val="0"/>
                <w:color w:val="auto"/>
                <w:sz w:val="24"/>
                <w:szCs w:val="24"/>
                <w:lang w:val="tr-TR"/>
              </w:rPr>
              <w:lastRenderedPageBreak/>
              <w:t>edilmiş motorlar hariç)</w:t>
            </w:r>
          </w:p>
        </w:tc>
        <w:tc>
          <w:tcPr>
            <w:tcW w:w="2026" w:type="dxa"/>
            <w:vMerge w:val="restart"/>
            <w:shd w:val="clear" w:color="auto" w:fill="auto"/>
            <w:vAlign w:val="center"/>
          </w:tcPr>
          <w:p w14:paraId="33B99745" w14:textId="77777777" w:rsidR="000A6463" w:rsidRPr="0097659A" w:rsidRDefault="000A6463" w:rsidP="00265DB6">
            <w:pPr>
              <w:ind w:left="1134" w:hanging="1134"/>
              <w:jc w:val="center"/>
            </w:pPr>
            <w:r w:rsidRPr="0097659A">
              <w:rPr>
                <w:rStyle w:val="Gvdemetni77ptKalnDeil0ptbolukbraklyor"/>
                <w:b w:val="0"/>
                <w:color w:val="auto"/>
                <w:sz w:val="24"/>
                <w:szCs w:val="24"/>
                <w:lang w:val="tr-TR"/>
              </w:rPr>
              <w:lastRenderedPageBreak/>
              <w:t>NRS-vr-1a</w:t>
            </w:r>
          </w:p>
        </w:tc>
        <w:tc>
          <w:tcPr>
            <w:tcW w:w="2026" w:type="dxa"/>
            <w:shd w:val="clear" w:color="auto" w:fill="auto"/>
            <w:vAlign w:val="center"/>
          </w:tcPr>
          <w:p w14:paraId="71ED05FC" w14:textId="77777777" w:rsidR="000A6463" w:rsidRPr="0097659A" w:rsidRDefault="000A6463" w:rsidP="00265DB6">
            <w:pPr>
              <w:pStyle w:val="Gvdemetni0"/>
              <w:shd w:val="clear" w:color="auto" w:fill="auto"/>
              <w:spacing w:line="240" w:lineRule="auto"/>
              <w:ind w:left="1134" w:hanging="1134"/>
              <w:rPr>
                <w:sz w:val="24"/>
                <w:szCs w:val="24"/>
              </w:rPr>
            </w:pPr>
            <w:r w:rsidRPr="0097659A">
              <w:rPr>
                <w:sz w:val="24"/>
                <w:szCs w:val="24"/>
              </w:rPr>
              <w:t>Kategori 1</w:t>
            </w:r>
          </w:p>
        </w:tc>
        <w:tc>
          <w:tcPr>
            <w:tcW w:w="2155" w:type="dxa"/>
            <w:shd w:val="clear" w:color="auto" w:fill="auto"/>
            <w:vAlign w:val="center"/>
          </w:tcPr>
          <w:p w14:paraId="2D0B7F2C" w14:textId="77777777" w:rsidR="000A6463" w:rsidRPr="0097659A" w:rsidRDefault="000A6463" w:rsidP="00265DB6">
            <w:pPr>
              <w:ind w:left="1134" w:hanging="1134"/>
              <w:jc w:val="center"/>
            </w:pPr>
            <w:r w:rsidRPr="0097659A">
              <w:rPr>
                <w:rStyle w:val="Gvdemetni77ptKalnDeil0ptbolukbraklyor"/>
                <w:b w:val="0"/>
                <w:color w:val="auto"/>
                <w:sz w:val="24"/>
                <w:szCs w:val="24"/>
                <w:lang w:val="tr-TR"/>
              </w:rPr>
              <w:t>SRA1</w:t>
            </w:r>
          </w:p>
        </w:tc>
      </w:tr>
      <w:tr w:rsidR="00062639" w:rsidRPr="0097659A" w14:paraId="01E50F50" w14:textId="77777777" w:rsidTr="00EF057F">
        <w:trPr>
          <w:trHeight w:hRule="exact" w:val="408"/>
        </w:trPr>
        <w:tc>
          <w:tcPr>
            <w:tcW w:w="2189" w:type="dxa"/>
            <w:vMerge/>
            <w:shd w:val="clear" w:color="auto" w:fill="auto"/>
            <w:vAlign w:val="center"/>
          </w:tcPr>
          <w:p w14:paraId="6CC9D6FB" w14:textId="77777777" w:rsidR="000A6463" w:rsidRPr="0097659A" w:rsidRDefault="000A6463" w:rsidP="00265DB6">
            <w:pPr>
              <w:ind w:left="1134" w:hanging="1134"/>
              <w:jc w:val="center"/>
            </w:pPr>
          </w:p>
        </w:tc>
        <w:tc>
          <w:tcPr>
            <w:tcW w:w="2026" w:type="dxa"/>
            <w:vMerge/>
            <w:shd w:val="clear" w:color="auto" w:fill="auto"/>
            <w:vAlign w:val="center"/>
          </w:tcPr>
          <w:p w14:paraId="164952D9" w14:textId="77777777" w:rsidR="000A6463" w:rsidRPr="0097659A" w:rsidRDefault="000A6463" w:rsidP="00265DB6">
            <w:pPr>
              <w:ind w:left="1134" w:hanging="1134"/>
              <w:jc w:val="center"/>
            </w:pPr>
          </w:p>
        </w:tc>
        <w:tc>
          <w:tcPr>
            <w:tcW w:w="2026" w:type="dxa"/>
            <w:shd w:val="clear" w:color="auto" w:fill="auto"/>
            <w:vAlign w:val="center"/>
          </w:tcPr>
          <w:p w14:paraId="15FC0575" w14:textId="77777777" w:rsidR="000A6463" w:rsidRPr="0097659A" w:rsidRDefault="000A6463" w:rsidP="00265DB6">
            <w:pPr>
              <w:pStyle w:val="Gvdemetni0"/>
              <w:shd w:val="clear" w:color="auto" w:fill="auto"/>
              <w:spacing w:line="240" w:lineRule="auto"/>
              <w:ind w:left="1134" w:hanging="1134"/>
              <w:rPr>
                <w:sz w:val="24"/>
                <w:szCs w:val="24"/>
              </w:rPr>
            </w:pPr>
            <w:r w:rsidRPr="0097659A">
              <w:rPr>
                <w:sz w:val="24"/>
                <w:szCs w:val="24"/>
              </w:rPr>
              <w:t>Kategori 2</w:t>
            </w:r>
          </w:p>
        </w:tc>
        <w:tc>
          <w:tcPr>
            <w:tcW w:w="2155" w:type="dxa"/>
            <w:shd w:val="clear" w:color="auto" w:fill="auto"/>
            <w:vAlign w:val="center"/>
          </w:tcPr>
          <w:p w14:paraId="006A1CF2" w14:textId="77777777" w:rsidR="000A6463" w:rsidRPr="0097659A" w:rsidRDefault="000A6463" w:rsidP="00265DB6">
            <w:pPr>
              <w:ind w:left="1134" w:hanging="1134"/>
              <w:jc w:val="center"/>
            </w:pPr>
            <w:r w:rsidRPr="0097659A">
              <w:rPr>
                <w:rStyle w:val="Gvdemetni77ptKalnDeil0ptbolukbraklyor"/>
                <w:b w:val="0"/>
                <w:color w:val="auto"/>
                <w:sz w:val="24"/>
                <w:szCs w:val="24"/>
                <w:lang w:val="tr-TR"/>
              </w:rPr>
              <w:t>SRA2</w:t>
            </w:r>
          </w:p>
        </w:tc>
      </w:tr>
      <w:tr w:rsidR="00062639" w:rsidRPr="0097659A" w14:paraId="3E596D4B" w14:textId="77777777" w:rsidTr="00EF057F">
        <w:trPr>
          <w:trHeight w:hRule="exact" w:val="408"/>
        </w:trPr>
        <w:tc>
          <w:tcPr>
            <w:tcW w:w="2189" w:type="dxa"/>
            <w:vMerge/>
            <w:shd w:val="clear" w:color="auto" w:fill="auto"/>
            <w:vAlign w:val="center"/>
          </w:tcPr>
          <w:p w14:paraId="4B8927A9" w14:textId="77777777" w:rsidR="000A6463" w:rsidRPr="0097659A" w:rsidRDefault="000A6463" w:rsidP="00265DB6">
            <w:pPr>
              <w:ind w:left="1134" w:hanging="1134"/>
              <w:jc w:val="center"/>
            </w:pPr>
          </w:p>
        </w:tc>
        <w:tc>
          <w:tcPr>
            <w:tcW w:w="2026" w:type="dxa"/>
            <w:vMerge/>
            <w:shd w:val="clear" w:color="auto" w:fill="auto"/>
            <w:vAlign w:val="center"/>
          </w:tcPr>
          <w:p w14:paraId="67C35B30" w14:textId="77777777" w:rsidR="000A6463" w:rsidRPr="0097659A" w:rsidRDefault="000A6463" w:rsidP="00265DB6">
            <w:pPr>
              <w:ind w:left="1134" w:hanging="1134"/>
              <w:jc w:val="center"/>
            </w:pPr>
          </w:p>
        </w:tc>
        <w:tc>
          <w:tcPr>
            <w:tcW w:w="2026" w:type="dxa"/>
            <w:shd w:val="clear" w:color="auto" w:fill="auto"/>
            <w:vAlign w:val="center"/>
          </w:tcPr>
          <w:p w14:paraId="4C8E3B65" w14:textId="77777777" w:rsidR="000A6463" w:rsidRPr="0097659A" w:rsidRDefault="000A6463" w:rsidP="00265DB6">
            <w:pPr>
              <w:pStyle w:val="Gvdemetni0"/>
              <w:shd w:val="clear" w:color="auto" w:fill="auto"/>
              <w:spacing w:line="240" w:lineRule="auto"/>
              <w:ind w:left="1134" w:hanging="1134"/>
              <w:rPr>
                <w:sz w:val="24"/>
                <w:szCs w:val="24"/>
              </w:rPr>
            </w:pPr>
            <w:r w:rsidRPr="0097659A">
              <w:rPr>
                <w:sz w:val="24"/>
                <w:szCs w:val="24"/>
              </w:rPr>
              <w:t>Kategori 3</w:t>
            </w:r>
          </w:p>
        </w:tc>
        <w:tc>
          <w:tcPr>
            <w:tcW w:w="2155" w:type="dxa"/>
            <w:shd w:val="clear" w:color="auto" w:fill="auto"/>
            <w:vAlign w:val="center"/>
          </w:tcPr>
          <w:p w14:paraId="07896E4E" w14:textId="77777777" w:rsidR="000A6463" w:rsidRPr="0097659A" w:rsidRDefault="000A6463" w:rsidP="00265DB6">
            <w:pPr>
              <w:ind w:left="1134" w:hanging="1134"/>
              <w:jc w:val="center"/>
            </w:pPr>
            <w:r w:rsidRPr="0097659A">
              <w:rPr>
                <w:rStyle w:val="Gvdemetni77ptKalnDeil0ptbolukbraklyor"/>
                <w:b w:val="0"/>
                <w:color w:val="auto"/>
                <w:sz w:val="24"/>
                <w:szCs w:val="24"/>
                <w:lang w:val="tr-TR"/>
              </w:rPr>
              <w:t>SRA3</w:t>
            </w:r>
          </w:p>
        </w:tc>
      </w:tr>
      <w:tr w:rsidR="00062639" w:rsidRPr="0097659A" w14:paraId="1744CE52" w14:textId="77777777" w:rsidTr="00EF057F">
        <w:trPr>
          <w:trHeight w:hRule="exact" w:val="403"/>
        </w:trPr>
        <w:tc>
          <w:tcPr>
            <w:tcW w:w="2189" w:type="dxa"/>
            <w:vMerge/>
            <w:shd w:val="clear" w:color="auto" w:fill="auto"/>
            <w:vAlign w:val="center"/>
          </w:tcPr>
          <w:p w14:paraId="07C2B09D" w14:textId="77777777" w:rsidR="000A6463" w:rsidRPr="0097659A" w:rsidRDefault="000A6463" w:rsidP="00265DB6">
            <w:pPr>
              <w:ind w:left="1134" w:hanging="1134"/>
              <w:jc w:val="center"/>
            </w:pPr>
          </w:p>
        </w:tc>
        <w:tc>
          <w:tcPr>
            <w:tcW w:w="2026" w:type="dxa"/>
            <w:vMerge w:val="restart"/>
            <w:shd w:val="clear" w:color="auto" w:fill="auto"/>
            <w:vAlign w:val="center"/>
          </w:tcPr>
          <w:p w14:paraId="52FE2CC2" w14:textId="77777777" w:rsidR="000A6463" w:rsidRPr="0097659A" w:rsidRDefault="000A6463" w:rsidP="00265DB6">
            <w:pPr>
              <w:ind w:left="1134" w:hanging="1134"/>
              <w:jc w:val="center"/>
            </w:pPr>
            <w:r w:rsidRPr="0097659A">
              <w:rPr>
                <w:rStyle w:val="Gvdemetni77ptKalnDeil0ptbolukbraklyor"/>
                <w:b w:val="0"/>
                <w:color w:val="auto"/>
                <w:sz w:val="24"/>
                <w:szCs w:val="24"/>
                <w:lang w:val="tr-TR"/>
              </w:rPr>
              <w:t>NRS-vr-1b</w:t>
            </w:r>
          </w:p>
        </w:tc>
        <w:tc>
          <w:tcPr>
            <w:tcW w:w="2026" w:type="dxa"/>
            <w:shd w:val="clear" w:color="auto" w:fill="auto"/>
            <w:vAlign w:val="center"/>
          </w:tcPr>
          <w:p w14:paraId="7C07F161" w14:textId="77777777" w:rsidR="000A6463" w:rsidRPr="0097659A" w:rsidRDefault="000A6463" w:rsidP="00265DB6">
            <w:pPr>
              <w:pStyle w:val="Gvdemetni0"/>
              <w:shd w:val="clear" w:color="auto" w:fill="auto"/>
              <w:spacing w:line="240" w:lineRule="auto"/>
              <w:ind w:left="1134" w:hanging="1134"/>
              <w:rPr>
                <w:sz w:val="24"/>
                <w:szCs w:val="24"/>
              </w:rPr>
            </w:pPr>
            <w:r w:rsidRPr="0097659A">
              <w:rPr>
                <w:sz w:val="24"/>
                <w:szCs w:val="24"/>
              </w:rPr>
              <w:t>Kategori 1</w:t>
            </w:r>
          </w:p>
        </w:tc>
        <w:tc>
          <w:tcPr>
            <w:tcW w:w="2155" w:type="dxa"/>
            <w:shd w:val="clear" w:color="auto" w:fill="auto"/>
            <w:vAlign w:val="center"/>
          </w:tcPr>
          <w:p w14:paraId="57C40D73" w14:textId="77777777" w:rsidR="000A6463" w:rsidRPr="0097659A" w:rsidRDefault="000A6463" w:rsidP="00265DB6">
            <w:pPr>
              <w:ind w:left="1134" w:hanging="1134"/>
              <w:jc w:val="center"/>
            </w:pPr>
            <w:r w:rsidRPr="0097659A">
              <w:rPr>
                <w:rStyle w:val="Gvdemetni77ptKalnDeil0ptbolukbraklyor"/>
                <w:b w:val="0"/>
                <w:color w:val="auto"/>
                <w:sz w:val="24"/>
                <w:szCs w:val="24"/>
                <w:lang w:val="tr-TR"/>
              </w:rPr>
              <w:t>SRB1</w:t>
            </w:r>
          </w:p>
        </w:tc>
      </w:tr>
      <w:tr w:rsidR="00062639" w:rsidRPr="0097659A" w14:paraId="5B9639A7" w14:textId="77777777" w:rsidTr="00EF057F">
        <w:trPr>
          <w:trHeight w:hRule="exact" w:val="413"/>
        </w:trPr>
        <w:tc>
          <w:tcPr>
            <w:tcW w:w="2189" w:type="dxa"/>
            <w:vMerge/>
            <w:shd w:val="clear" w:color="auto" w:fill="auto"/>
            <w:vAlign w:val="center"/>
          </w:tcPr>
          <w:p w14:paraId="45ABD596" w14:textId="77777777" w:rsidR="000A6463" w:rsidRPr="0097659A" w:rsidRDefault="000A6463" w:rsidP="00265DB6">
            <w:pPr>
              <w:ind w:left="1134" w:hanging="1134"/>
              <w:jc w:val="center"/>
            </w:pPr>
          </w:p>
        </w:tc>
        <w:tc>
          <w:tcPr>
            <w:tcW w:w="2026" w:type="dxa"/>
            <w:vMerge/>
            <w:shd w:val="clear" w:color="auto" w:fill="auto"/>
            <w:vAlign w:val="center"/>
          </w:tcPr>
          <w:p w14:paraId="6C2DC55D" w14:textId="77777777" w:rsidR="000A6463" w:rsidRPr="0097659A" w:rsidRDefault="000A6463" w:rsidP="00265DB6">
            <w:pPr>
              <w:ind w:left="1134" w:hanging="1134"/>
              <w:jc w:val="center"/>
            </w:pPr>
          </w:p>
        </w:tc>
        <w:tc>
          <w:tcPr>
            <w:tcW w:w="2026" w:type="dxa"/>
            <w:shd w:val="clear" w:color="auto" w:fill="auto"/>
            <w:vAlign w:val="center"/>
          </w:tcPr>
          <w:p w14:paraId="32F973E0" w14:textId="77777777" w:rsidR="000A6463" w:rsidRPr="0097659A" w:rsidRDefault="000A6463" w:rsidP="00265DB6">
            <w:pPr>
              <w:pStyle w:val="Gvdemetni0"/>
              <w:shd w:val="clear" w:color="auto" w:fill="auto"/>
              <w:spacing w:line="240" w:lineRule="auto"/>
              <w:ind w:left="1134" w:hanging="1134"/>
              <w:rPr>
                <w:sz w:val="24"/>
                <w:szCs w:val="24"/>
              </w:rPr>
            </w:pPr>
            <w:r w:rsidRPr="0097659A">
              <w:rPr>
                <w:sz w:val="24"/>
                <w:szCs w:val="24"/>
              </w:rPr>
              <w:t>Kategori 2</w:t>
            </w:r>
          </w:p>
        </w:tc>
        <w:tc>
          <w:tcPr>
            <w:tcW w:w="2155" w:type="dxa"/>
            <w:shd w:val="clear" w:color="auto" w:fill="auto"/>
            <w:vAlign w:val="center"/>
          </w:tcPr>
          <w:p w14:paraId="26DF3237" w14:textId="77777777" w:rsidR="000A6463" w:rsidRPr="0097659A" w:rsidRDefault="000A6463" w:rsidP="00265DB6">
            <w:pPr>
              <w:ind w:left="1134" w:hanging="1134"/>
              <w:jc w:val="center"/>
            </w:pPr>
            <w:r w:rsidRPr="0097659A">
              <w:rPr>
                <w:rStyle w:val="Gvdemetni77ptKalnDeil0ptbolukbraklyor"/>
                <w:b w:val="0"/>
                <w:color w:val="auto"/>
                <w:sz w:val="24"/>
                <w:szCs w:val="24"/>
                <w:lang w:val="tr-TR"/>
              </w:rPr>
              <w:t>SRB2</w:t>
            </w:r>
          </w:p>
        </w:tc>
      </w:tr>
      <w:tr w:rsidR="00062639" w:rsidRPr="0097659A" w14:paraId="3B017F7D" w14:textId="77777777" w:rsidTr="00EF057F">
        <w:trPr>
          <w:trHeight w:hRule="exact" w:val="413"/>
        </w:trPr>
        <w:tc>
          <w:tcPr>
            <w:tcW w:w="2189" w:type="dxa"/>
            <w:vMerge/>
            <w:shd w:val="clear" w:color="auto" w:fill="auto"/>
            <w:vAlign w:val="center"/>
          </w:tcPr>
          <w:p w14:paraId="2D2E950F" w14:textId="77777777" w:rsidR="000A6463" w:rsidRPr="0097659A" w:rsidRDefault="000A6463" w:rsidP="00265DB6">
            <w:pPr>
              <w:ind w:left="1134" w:hanging="1134"/>
              <w:jc w:val="center"/>
            </w:pPr>
          </w:p>
        </w:tc>
        <w:tc>
          <w:tcPr>
            <w:tcW w:w="2026" w:type="dxa"/>
            <w:vMerge/>
            <w:shd w:val="clear" w:color="auto" w:fill="auto"/>
            <w:vAlign w:val="center"/>
          </w:tcPr>
          <w:p w14:paraId="6F192EAC" w14:textId="77777777" w:rsidR="000A6463" w:rsidRPr="0097659A" w:rsidRDefault="000A6463" w:rsidP="00265DB6">
            <w:pPr>
              <w:ind w:left="1134" w:hanging="1134"/>
              <w:jc w:val="center"/>
            </w:pPr>
          </w:p>
        </w:tc>
        <w:tc>
          <w:tcPr>
            <w:tcW w:w="2026" w:type="dxa"/>
            <w:shd w:val="clear" w:color="auto" w:fill="auto"/>
            <w:vAlign w:val="center"/>
          </w:tcPr>
          <w:p w14:paraId="34206E9A" w14:textId="77777777" w:rsidR="000A6463" w:rsidRPr="0097659A" w:rsidRDefault="000A6463" w:rsidP="00265DB6">
            <w:pPr>
              <w:pStyle w:val="Gvdemetni0"/>
              <w:shd w:val="clear" w:color="auto" w:fill="auto"/>
              <w:spacing w:line="240" w:lineRule="auto"/>
              <w:ind w:left="1134" w:hanging="1134"/>
              <w:rPr>
                <w:sz w:val="24"/>
                <w:szCs w:val="24"/>
              </w:rPr>
            </w:pPr>
            <w:r w:rsidRPr="0097659A">
              <w:rPr>
                <w:sz w:val="24"/>
                <w:szCs w:val="24"/>
              </w:rPr>
              <w:t>Kategori 3</w:t>
            </w:r>
          </w:p>
        </w:tc>
        <w:tc>
          <w:tcPr>
            <w:tcW w:w="2155" w:type="dxa"/>
            <w:shd w:val="clear" w:color="auto" w:fill="auto"/>
            <w:vAlign w:val="center"/>
          </w:tcPr>
          <w:p w14:paraId="5B3FD5FF" w14:textId="77777777" w:rsidR="000A6463" w:rsidRPr="0097659A" w:rsidRDefault="000A6463" w:rsidP="00265DB6">
            <w:pPr>
              <w:ind w:left="1134" w:hanging="1134"/>
              <w:jc w:val="center"/>
            </w:pPr>
            <w:r w:rsidRPr="0097659A">
              <w:rPr>
                <w:rStyle w:val="Gvdemetni77ptKalnDeil0ptbolukbraklyor"/>
                <w:b w:val="0"/>
                <w:color w:val="auto"/>
                <w:sz w:val="24"/>
                <w:szCs w:val="24"/>
                <w:lang w:val="tr-TR"/>
              </w:rPr>
              <w:t>SRB3</w:t>
            </w:r>
          </w:p>
        </w:tc>
      </w:tr>
      <w:tr w:rsidR="00062639" w:rsidRPr="0097659A" w14:paraId="27E3A807" w14:textId="77777777" w:rsidTr="00265DB6">
        <w:trPr>
          <w:trHeight w:hRule="exact" w:val="873"/>
        </w:trPr>
        <w:tc>
          <w:tcPr>
            <w:tcW w:w="2189" w:type="dxa"/>
            <w:shd w:val="clear" w:color="auto" w:fill="auto"/>
            <w:vAlign w:val="center"/>
          </w:tcPr>
          <w:p w14:paraId="4384AECF" w14:textId="77777777" w:rsidR="000A6463" w:rsidRPr="0097659A" w:rsidRDefault="000A6463" w:rsidP="00265DB6">
            <w:pPr>
              <w:pStyle w:val="Gvdemetni0"/>
              <w:shd w:val="clear" w:color="auto" w:fill="auto"/>
              <w:spacing w:line="240" w:lineRule="auto"/>
              <w:ind w:left="1134" w:hanging="1134"/>
              <w:rPr>
                <w:sz w:val="24"/>
                <w:szCs w:val="24"/>
              </w:rPr>
            </w:pPr>
            <w:bookmarkStart w:id="6" w:name="_Hlk67301713"/>
            <w:r w:rsidRPr="0097659A">
              <w:rPr>
                <w:sz w:val="24"/>
                <w:szCs w:val="24"/>
              </w:rPr>
              <w:t>Motor Kategorisi</w:t>
            </w:r>
          </w:p>
          <w:p w14:paraId="54331137" w14:textId="77777777" w:rsidR="000A6463" w:rsidRPr="0097659A" w:rsidRDefault="000A6463" w:rsidP="00265DB6">
            <w:pPr>
              <w:pStyle w:val="Gvdemetni0"/>
              <w:shd w:val="clear" w:color="auto" w:fill="auto"/>
              <w:spacing w:line="240" w:lineRule="auto"/>
              <w:ind w:left="1134" w:hanging="1134"/>
              <w:rPr>
                <w:sz w:val="24"/>
                <w:szCs w:val="24"/>
              </w:rPr>
            </w:pPr>
            <w:r w:rsidRPr="0097659A">
              <w:rPr>
                <w:sz w:val="24"/>
                <w:szCs w:val="24"/>
              </w:rPr>
              <w:t>(</w:t>
            </w:r>
            <w:r w:rsidR="00265DB6" w:rsidRPr="0097659A">
              <w:rPr>
                <w:sz w:val="24"/>
                <w:szCs w:val="24"/>
              </w:rPr>
              <w:t>Sütun</w:t>
            </w:r>
            <w:r w:rsidRPr="0097659A">
              <w:rPr>
                <w:sz w:val="24"/>
                <w:szCs w:val="24"/>
              </w:rPr>
              <w:t xml:space="preserve"> 1)</w:t>
            </w:r>
          </w:p>
        </w:tc>
        <w:tc>
          <w:tcPr>
            <w:tcW w:w="2026" w:type="dxa"/>
            <w:shd w:val="clear" w:color="auto" w:fill="auto"/>
            <w:vAlign w:val="center"/>
          </w:tcPr>
          <w:p w14:paraId="462858E6" w14:textId="77777777" w:rsidR="000A6463" w:rsidRPr="0097659A" w:rsidRDefault="000A6463" w:rsidP="00265DB6">
            <w:pPr>
              <w:pStyle w:val="Gvdemetni0"/>
              <w:shd w:val="clear" w:color="auto" w:fill="auto"/>
              <w:spacing w:line="240" w:lineRule="auto"/>
              <w:ind w:left="84" w:hanging="57"/>
              <w:rPr>
                <w:sz w:val="24"/>
                <w:szCs w:val="24"/>
              </w:rPr>
            </w:pPr>
            <w:r w:rsidRPr="0097659A">
              <w:rPr>
                <w:sz w:val="24"/>
                <w:szCs w:val="24"/>
              </w:rPr>
              <w:t>Motor Alt Kategorisi</w:t>
            </w:r>
          </w:p>
          <w:p w14:paraId="14E75B4E" w14:textId="77777777" w:rsidR="000A6463" w:rsidRPr="0097659A" w:rsidRDefault="000A6463" w:rsidP="00265DB6">
            <w:pPr>
              <w:pStyle w:val="Gvdemetni0"/>
              <w:shd w:val="clear" w:color="auto" w:fill="auto"/>
              <w:spacing w:line="240" w:lineRule="auto"/>
              <w:ind w:left="84" w:hanging="57"/>
              <w:rPr>
                <w:sz w:val="24"/>
                <w:szCs w:val="24"/>
              </w:rPr>
            </w:pPr>
            <w:r w:rsidRPr="0097659A">
              <w:rPr>
                <w:sz w:val="24"/>
                <w:szCs w:val="24"/>
              </w:rPr>
              <w:t>(</w:t>
            </w:r>
            <w:r w:rsidR="00265DB6" w:rsidRPr="0097659A">
              <w:rPr>
                <w:sz w:val="24"/>
                <w:szCs w:val="24"/>
              </w:rPr>
              <w:t>Sütun</w:t>
            </w:r>
            <w:r w:rsidRPr="0097659A">
              <w:rPr>
                <w:sz w:val="24"/>
                <w:szCs w:val="24"/>
              </w:rPr>
              <w:t xml:space="preserve"> 2)</w:t>
            </w:r>
          </w:p>
        </w:tc>
        <w:tc>
          <w:tcPr>
            <w:tcW w:w="2026" w:type="dxa"/>
            <w:shd w:val="clear" w:color="auto" w:fill="auto"/>
            <w:vAlign w:val="center"/>
          </w:tcPr>
          <w:p w14:paraId="0AA67A75" w14:textId="77777777" w:rsidR="000A6463" w:rsidRPr="0097659A" w:rsidRDefault="000A6463" w:rsidP="00265DB6">
            <w:pPr>
              <w:pStyle w:val="Gvdemetni0"/>
              <w:shd w:val="clear" w:color="auto" w:fill="auto"/>
              <w:spacing w:line="240" w:lineRule="auto"/>
              <w:ind w:left="84" w:hanging="57"/>
              <w:rPr>
                <w:sz w:val="24"/>
                <w:szCs w:val="24"/>
              </w:rPr>
            </w:pPr>
            <w:r w:rsidRPr="0097659A">
              <w:rPr>
                <w:sz w:val="24"/>
                <w:szCs w:val="24"/>
              </w:rPr>
              <w:t>EDP Kategorisi</w:t>
            </w:r>
          </w:p>
          <w:p w14:paraId="2FB49A0B" w14:textId="77777777" w:rsidR="000A6463" w:rsidRPr="0097659A" w:rsidRDefault="000A6463" w:rsidP="00265DB6">
            <w:pPr>
              <w:pStyle w:val="Gvdemetni0"/>
              <w:shd w:val="clear" w:color="auto" w:fill="auto"/>
              <w:spacing w:line="240" w:lineRule="auto"/>
              <w:ind w:left="84" w:hanging="57"/>
              <w:rPr>
                <w:sz w:val="24"/>
                <w:szCs w:val="24"/>
              </w:rPr>
            </w:pPr>
            <w:r w:rsidRPr="0097659A">
              <w:rPr>
                <w:sz w:val="24"/>
                <w:szCs w:val="24"/>
              </w:rPr>
              <w:t>(</w:t>
            </w:r>
            <w:r w:rsidR="00265DB6" w:rsidRPr="0097659A">
              <w:rPr>
                <w:sz w:val="24"/>
                <w:szCs w:val="24"/>
              </w:rPr>
              <w:t>Yerine</w:t>
            </w:r>
            <w:r w:rsidRPr="0097659A">
              <w:rPr>
                <w:sz w:val="24"/>
                <w:szCs w:val="24"/>
              </w:rPr>
              <w:t xml:space="preserve"> göre)</w:t>
            </w:r>
          </w:p>
          <w:p w14:paraId="3E867309" w14:textId="77777777" w:rsidR="000A6463" w:rsidRPr="0097659A" w:rsidRDefault="000A6463" w:rsidP="00265DB6">
            <w:pPr>
              <w:pStyle w:val="Gvdemetni0"/>
              <w:shd w:val="clear" w:color="auto" w:fill="auto"/>
              <w:spacing w:line="240" w:lineRule="auto"/>
              <w:ind w:left="84" w:hanging="57"/>
              <w:rPr>
                <w:sz w:val="24"/>
                <w:szCs w:val="24"/>
              </w:rPr>
            </w:pPr>
            <w:r w:rsidRPr="0097659A">
              <w:rPr>
                <w:sz w:val="24"/>
                <w:szCs w:val="24"/>
              </w:rPr>
              <w:t>(</w:t>
            </w:r>
            <w:r w:rsidR="00265DB6" w:rsidRPr="0097659A">
              <w:rPr>
                <w:sz w:val="24"/>
                <w:szCs w:val="24"/>
              </w:rPr>
              <w:t>Sütun</w:t>
            </w:r>
            <w:r w:rsidRPr="0097659A">
              <w:rPr>
                <w:sz w:val="24"/>
                <w:szCs w:val="24"/>
              </w:rPr>
              <w:t xml:space="preserve"> 3)</w:t>
            </w:r>
          </w:p>
        </w:tc>
        <w:tc>
          <w:tcPr>
            <w:tcW w:w="2155" w:type="dxa"/>
            <w:shd w:val="clear" w:color="auto" w:fill="auto"/>
            <w:vAlign w:val="center"/>
          </w:tcPr>
          <w:p w14:paraId="46F7EE58" w14:textId="77777777" w:rsidR="000A6463" w:rsidRPr="0097659A" w:rsidRDefault="000A6463" w:rsidP="00265DB6">
            <w:pPr>
              <w:pStyle w:val="Gvdemetni0"/>
              <w:shd w:val="clear" w:color="auto" w:fill="auto"/>
              <w:spacing w:line="240" w:lineRule="auto"/>
              <w:ind w:left="84" w:hanging="57"/>
              <w:rPr>
                <w:sz w:val="24"/>
                <w:szCs w:val="24"/>
              </w:rPr>
            </w:pPr>
            <w:r w:rsidRPr="0097659A">
              <w:rPr>
                <w:sz w:val="24"/>
                <w:szCs w:val="24"/>
              </w:rPr>
              <w:t>Motor Kategorisi Kimlik Kodu</w:t>
            </w:r>
          </w:p>
          <w:p w14:paraId="307F8A26" w14:textId="77777777" w:rsidR="000A6463" w:rsidRPr="0097659A" w:rsidRDefault="000A6463" w:rsidP="00265DB6">
            <w:pPr>
              <w:pStyle w:val="Gvdemetni0"/>
              <w:shd w:val="clear" w:color="auto" w:fill="auto"/>
              <w:spacing w:line="240" w:lineRule="auto"/>
              <w:ind w:left="84" w:hanging="57"/>
              <w:rPr>
                <w:sz w:val="24"/>
                <w:szCs w:val="24"/>
              </w:rPr>
            </w:pPr>
            <w:r w:rsidRPr="0097659A">
              <w:rPr>
                <w:sz w:val="24"/>
                <w:szCs w:val="24"/>
              </w:rPr>
              <w:t>(</w:t>
            </w:r>
            <w:r w:rsidR="00265DB6" w:rsidRPr="0097659A">
              <w:rPr>
                <w:sz w:val="24"/>
                <w:szCs w:val="24"/>
              </w:rPr>
              <w:t>Sütun</w:t>
            </w:r>
            <w:r w:rsidRPr="0097659A">
              <w:rPr>
                <w:sz w:val="24"/>
                <w:szCs w:val="24"/>
              </w:rPr>
              <w:t xml:space="preserve"> 4)</w:t>
            </w:r>
          </w:p>
        </w:tc>
      </w:tr>
      <w:tr w:rsidR="00062639" w:rsidRPr="0097659A" w14:paraId="3744AEA0" w14:textId="77777777" w:rsidTr="00EF057F">
        <w:trPr>
          <w:trHeight w:hRule="exact" w:val="350"/>
        </w:trPr>
        <w:tc>
          <w:tcPr>
            <w:tcW w:w="8396" w:type="dxa"/>
            <w:gridSpan w:val="4"/>
            <w:shd w:val="clear" w:color="auto" w:fill="auto"/>
            <w:vAlign w:val="center"/>
          </w:tcPr>
          <w:p w14:paraId="63B1CE50" w14:textId="15990A66" w:rsidR="000A6463" w:rsidRPr="0097659A" w:rsidRDefault="000A6463" w:rsidP="00265DB6">
            <w:pPr>
              <w:ind w:left="1134" w:hanging="1134"/>
              <w:jc w:val="center"/>
              <w:rPr>
                <w:b/>
              </w:rPr>
            </w:pPr>
            <w:r w:rsidRPr="0097659A">
              <w:rPr>
                <w:rStyle w:val="Gvdemetni765ptKalnDeil0ptbolukbraklyor"/>
                <w:b w:val="0"/>
                <w:color w:val="auto"/>
                <w:sz w:val="24"/>
                <w:szCs w:val="24"/>
                <w:lang w:val="tr-TR"/>
              </w:rPr>
              <w:t>2016/1628/</w:t>
            </w:r>
            <w:r w:rsidR="00265DB6" w:rsidRPr="0097659A">
              <w:rPr>
                <w:rStyle w:val="Gvdemetni765ptKalnDeil0ptbolukbraklyor"/>
                <w:b w:val="0"/>
                <w:color w:val="auto"/>
                <w:sz w:val="24"/>
                <w:szCs w:val="24"/>
                <w:lang w:val="tr-TR"/>
              </w:rPr>
              <w:t>AB Yönetmeliği</w:t>
            </w:r>
            <w:r w:rsidR="0038445D" w:rsidRPr="0097659A">
              <w:rPr>
                <w:rStyle w:val="Gvdemetni765ptKalnDeil0ptbolukbraklyor"/>
                <w:b w:val="0"/>
                <w:color w:val="auto"/>
                <w:sz w:val="24"/>
                <w:szCs w:val="24"/>
                <w:lang w:val="tr-TR"/>
              </w:rPr>
              <w:t>nin</w:t>
            </w:r>
            <w:r w:rsidRPr="0097659A">
              <w:rPr>
                <w:rStyle w:val="Gvdemetni765ptKalnDeil0ptbolukbraklyor"/>
                <w:b w:val="0"/>
                <w:color w:val="auto"/>
                <w:sz w:val="24"/>
                <w:szCs w:val="24"/>
                <w:lang w:val="tr-TR"/>
              </w:rPr>
              <w:t xml:space="preserve"> </w:t>
            </w:r>
            <w:r w:rsidR="00265DB6" w:rsidRPr="0097659A">
              <w:rPr>
                <w:rStyle w:val="Gvdemetni765ptKalnDeil0ptbolukbraklyor"/>
                <w:b w:val="0"/>
                <w:color w:val="auto"/>
                <w:sz w:val="24"/>
                <w:szCs w:val="24"/>
                <w:lang w:val="tr-TR"/>
              </w:rPr>
              <w:t xml:space="preserve">II’inci </w:t>
            </w:r>
            <w:r w:rsidR="0038445D" w:rsidRPr="0097659A">
              <w:rPr>
                <w:rStyle w:val="Gvdemetni765ptKalnDeil0ptbolukbraklyor"/>
                <w:b w:val="0"/>
                <w:color w:val="auto"/>
                <w:sz w:val="24"/>
                <w:szCs w:val="24"/>
                <w:lang w:val="tr-TR"/>
              </w:rPr>
              <w:t>Ekinde</w:t>
            </w:r>
            <w:r w:rsidR="00265DB6" w:rsidRPr="0097659A">
              <w:rPr>
                <w:rStyle w:val="Gvdemetni765ptKalnDeil0ptbolukbraklyor"/>
                <w:b w:val="0"/>
                <w:color w:val="auto"/>
                <w:sz w:val="24"/>
                <w:szCs w:val="24"/>
                <w:lang w:val="tr-TR"/>
              </w:rPr>
              <w:t>ki</w:t>
            </w:r>
            <w:r w:rsidRPr="0097659A">
              <w:rPr>
                <w:rStyle w:val="Gvdemetni765ptKalnDeil0ptbolukbraklyor"/>
                <w:b w:val="0"/>
                <w:color w:val="auto"/>
                <w:sz w:val="24"/>
                <w:szCs w:val="24"/>
                <w:lang w:val="tr-TR"/>
              </w:rPr>
              <w:t xml:space="preserve"> egzoz emisyon limitlerine tabi motorlar</w:t>
            </w:r>
          </w:p>
        </w:tc>
      </w:tr>
      <w:tr w:rsidR="00062639" w:rsidRPr="0097659A" w14:paraId="241BADB6" w14:textId="77777777" w:rsidTr="00265DB6">
        <w:trPr>
          <w:trHeight w:hRule="exact" w:val="352"/>
        </w:trPr>
        <w:tc>
          <w:tcPr>
            <w:tcW w:w="2189" w:type="dxa"/>
            <w:vMerge w:val="restart"/>
            <w:shd w:val="clear" w:color="auto" w:fill="auto"/>
            <w:vAlign w:val="center"/>
          </w:tcPr>
          <w:p w14:paraId="60EC089D" w14:textId="77777777" w:rsidR="000A6463" w:rsidRPr="0097659A" w:rsidRDefault="000A6463" w:rsidP="00265DB6">
            <w:pPr>
              <w:ind w:left="1134" w:hanging="1134"/>
              <w:jc w:val="center"/>
            </w:pPr>
          </w:p>
        </w:tc>
        <w:tc>
          <w:tcPr>
            <w:tcW w:w="2026" w:type="dxa"/>
            <w:vMerge w:val="restart"/>
            <w:shd w:val="clear" w:color="auto" w:fill="auto"/>
            <w:vAlign w:val="center"/>
          </w:tcPr>
          <w:p w14:paraId="5A135CBB" w14:textId="77777777" w:rsidR="000A6463" w:rsidRPr="0097659A" w:rsidRDefault="000A6463" w:rsidP="00265DB6">
            <w:pPr>
              <w:ind w:left="1134" w:hanging="1134"/>
              <w:jc w:val="center"/>
            </w:pPr>
            <w:r w:rsidRPr="0097659A">
              <w:rPr>
                <w:rStyle w:val="Gvdemetni77ptKalnDeil0ptbolukbraklyor"/>
                <w:b w:val="0"/>
                <w:color w:val="auto"/>
                <w:sz w:val="24"/>
                <w:szCs w:val="24"/>
                <w:lang w:val="tr-TR"/>
              </w:rPr>
              <w:t>NRS-vi-1a</w:t>
            </w:r>
          </w:p>
        </w:tc>
        <w:tc>
          <w:tcPr>
            <w:tcW w:w="2026" w:type="dxa"/>
            <w:shd w:val="clear" w:color="auto" w:fill="auto"/>
            <w:vAlign w:val="center"/>
          </w:tcPr>
          <w:p w14:paraId="33D948C7" w14:textId="77777777" w:rsidR="000A6463" w:rsidRPr="0097659A" w:rsidRDefault="000A6463" w:rsidP="00265DB6">
            <w:pPr>
              <w:pStyle w:val="Gvdemetni0"/>
              <w:shd w:val="clear" w:color="auto" w:fill="auto"/>
              <w:spacing w:line="240" w:lineRule="auto"/>
              <w:ind w:left="1134" w:hanging="1134"/>
              <w:rPr>
                <w:sz w:val="24"/>
                <w:szCs w:val="24"/>
              </w:rPr>
            </w:pPr>
            <w:r w:rsidRPr="0097659A">
              <w:rPr>
                <w:sz w:val="24"/>
                <w:szCs w:val="24"/>
              </w:rPr>
              <w:t>Kategori 1</w:t>
            </w:r>
          </w:p>
        </w:tc>
        <w:tc>
          <w:tcPr>
            <w:tcW w:w="2155" w:type="dxa"/>
            <w:shd w:val="clear" w:color="auto" w:fill="auto"/>
            <w:vAlign w:val="center"/>
          </w:tcPr>
          <w:p w14:paraId="31C9C1C7" w14:textId="77777777" w:rsidR="000A6463" w:rsidRPr="0097659A" w:rsidRDefault="000A6463" w:rsidP="00265DB6">
            <w:pPr>
              <w:ind w:left="1134" w:hanging="1134"/>
              <w:jc w:val="center"/>
            </w:pPr>
            <w:r w:rsidRPr="0097659A">
              <w:rPr>
                <w:rStyle w:val="Gvdemetni77ptKalnDeil0ptbolukbraklyor"/>
                <w:b w:val="0"/>
                <w:color w:val="auto"/>
                <w:sz w:val="24"/>
                <w:szCs w:val="24"/>
                <w:lang w:val="tr-TR"/>
              </w:rPr>
              <w:t>SYA1</w:t>
            </w:r>
          </w:p>
        </w:tc>
      </w:tr>
      <w:tr w:rsidR="00062639" w:rsidRPr="0097659A" w14:paraId="07B279BA" w14:textId="77777777" w:rsidTr="00265DB6">
        <w:trPr>
          <w:trHeight w:hRule="exact" w:val="357"/>
        </w:trPr>
        <w:tc>
          <w:tcPr>
            <w:tcW w:w="2189" w:type="dxa"/>
            <w:vMerge/>
            <w:shd w:val="clear" w:color="auto" w:fill="auto"/>
            <w:vAlign w:val="center"/>
          </w:tcPr>
          <w:p w14:paraId="54E3DE5B" w14:textId="77777777" w:rsidR="000A6463" w:rsidRPr="0097659A" w:rsidRDefault="000A6463" w:rsidP="00265DB6">
            <w:pPr>
              <w:ind w:left="1134" w:hanging="1134"/>
              <w:jc w:val="center"/>
            </w:pPr>
          </w:p>
        </w:tc>
        <w:tc>
          <w:tcPr>
            <w:tcW w:w="2026" w:type="dxa"/>
            <w:vMerge/>
            <w:shd w:val="clear" w:color="auto" w:fill="auto"/>
            <w:vAlign w:val="center"/>
          </w:tcPr>
          <w:p w14:paraId="44D62E96" w14:textId="77777777" w:rsidR="000A6463" w:rsidRPr="0097659A" w:rsidRDefault="000A6463" w:rsidP="00265DB6">
            <w:pPr>
              <w:ind w:left="1134" w:hanging="1134"/>
              <w:jc w:val="center"/>
            </w:pPr>
          </w:p>
        </w:tc>
        <w:tc>
          <w:tcPr>
            <w:tcW w:w="2026" w:type="dxa"/>
            <w:shd w:val="clear" w:color="auto" w:fill="auto"/>
            <w:vAlign w:val="center"/>
          </w:tcPr>
          <w:p w14:paraId="67C60F0D" w14:textId="77777777" w:rsidR="000A6463" w:rsidRPr="0097659A" w:rsidRDefault="000A6463" w:rsidP="00265DB6">
            <w:pPr>
              <w:pStyle w:val="Gvdemetni0"/>
              <w:shd w:val="clear" w:color="auto" w:fill="auto"/>
              <w:spacing w:line="240" w:lineRule="auto"/>
              <w:ind w:left="1134" w:hanging="1134"/>
              <w:rPr>
                <w:sz w:val="24"/>
                <w:szCs w:val="24"/>
              </w:rPr>
            </w:pPr>
            <w:r w:rsidRPr="0097659A">
              <w:rPr>
                <w:sz w:val="24"/>
                <w:szCs w:val="24"/>
              </w:rPr>
              <w:t>Kategori 2</w:t>
            </w:r>
          </w:p>
        </w:tc>
        <w:tc>
          <w:tcPr>
            <w:tcW w:w="2155" w:type="dxa"/>
            <w:shd w:val="clear" w:color="auto" w:fill="auto"/>
            <w:vAlign w:val="center"/>
          </w:tcPr>
          <w:p w14:paraId="343C4867" w14:textId="77777777" w:rsidR="000A6463" w:rsidRPr="0097659A" w:rsidRDefault="000A6463" w:rsidP="00265DB6">
            <w:pPr>
              <w:ind w:left="1134" w:hanging="1134"/>
              <w:jc w:val="center"/>
            </w:pPr>
            <w:r w:rsidRPr="0097659A">
              <w:rPr>
                <w:rStyle w:val="Gvdemetni77ptKalnDeil0ptbolukbraklyor"/>
                <w:b w:val="0"/>
                <w:color w:val="auto"/>
                <w:sz w:val="24"/>
                <w:szCs w:val="24"/>
                <w:lang w:val="tr-TR"/>
              </w:rPr>
              <w:t>SYA2</w:t>
            </w:r>
          </w:p>
        </w:tc>
      </w:tr>
      <w:tr w:rsidR="00062639" w:rsidRPr="0097659A" w14:paraId="3ABACF89" w14:textId="77777777" w:rsidTr="00265DB6">
        <w:trPr>
          <w:trHeight w:hRule="exact" w:val="349"/>
        </w:trPr>
        <w:tc>
          <w:tcPr>
            <w:tcW w:w="2189" w:type="dxa"/>
            <w:vMerge/>
            <w:shd w:val="clear" w:color="auto" w:fill="auto"/>
            <w:vAlign w:val="center"/>
          </w:tcPr>
          <w:p w14:paraId="64F49408" w14:textId="77777777" w:rsidR="000A6463" w:rsidRPr="0097659A" w:rsidRDefault="000A6463" w:rsidP="00265DB6">
            <w:pPr>
              <w:ind w:left="1134" w:hanging="1134"/>
              <w:jc w:val="center"/>
            </w:pPr>
          </w:p>
        </w:tc>
        <w:tc>
          <w:tcPr>
            <w:tcW w:w="2026" w:type="dxa"/>
            <w:vMerge/>
            <w:shd w:val="clear" w:color="auto" w:fill="auto"/>
            <w:vAlign w:val="center"/>
          </w:tcPr>
          <w:p w14:paraId="15DFF158" w14:textId="77777777" w:rsidR="000A6463" w:rsidRPr="0097659A" w:rsidRDefault="000A6463" w:rsidP="00265DB6">
            <w:pPr>
              <w:ind w:left="1134" w:hanging="1134"/>
              <w:jc w:val="center"/>
            </w:pPr>
          </w:p>
        </w:tc>
        <w:tc>
          <w:tcPr>
            <w:tcW w:w="2026" w:type="dxa"/>
            <w:shd w:val="clear" w:color="auto" w:fill="auto"/>
            <w:vAlign w:val="center"/>
          </w:tcPr>
          <w:p w14:paraId="4B3A68CD" w14:textId="77777777" w:rsidR="000A6463" w:rsidRPr="0097659A" w:rsidRDefault="000A6463" w:rsidP="00265DB6">
            <w:pPr>
              <w:pStyle w:val="Gvdemetni0"/>
              <w:shd w:val="clear" w:color="auto" w:fill="auto"/>
              <w:spacing w:line="240" w:lineRule="auto"/>
              <w:ind w:left="1134" w:hanging="1134"/>
              <w:rPr>
                <w:sz w:val="24"/>
                <w:szCs w:val="24"/>
              </w:rPr>
            </w:pPr>
            <w:r w:rsidRPr="0097659A">
              <w:rPr>
                <w:sz w:val="24"/>
                <w:szCs w:val="24"/>
              </w:rPr>
              <w:t>Kategori 3</w:t>
            </w:r>
          </w:p>
        </w:tc>
        <w:tc>
          <w:tcPr>
            <w:tcW w:w="2155" w:type="dxa"/>
            <w:shd w:val="clear" w:color="auto" w:fill="auto"/>
            <w:vAlign w:val="center"/>
          </w:tcPr>
          <w:p w14:paraId="1AD36448" w14:textId="77777777" w:rsidR="000A6463" w:rsidRPr="0097659A" w:rsidRDefault="000A6463" w:rsidP="00265DB6">
            <w:pPr>
              <w:ind w:left="1134" w:hanging="1134"/>
              <w:jc w:val="center"/>
            </w:pPr>
            <w:r w:rsidRPr="0097659A">
              <w:rPr>
                <w:rStyle w:val="Gvdemetni77ptKalnDeil0ptbolukbraklyor"/>
                <w:b w:val="0"/>
                <w:color w:val="auto"/>
                <w:sz w:val="24"/>
                <w:szCs w:val="24"/>
                <w:lang w:val="tr-TR"/>
              </w:rPr>
              <w:t>SYA3</w:t>
            </w:r>
          </w:p>
        </w:tc>
      </w:tr>
      <w:tr w:rsidR="00062639" w:rsidRPr="0097659A" w14:paraId="212FAEAE" w14:textId="77777777" w:rsidTr="00265DB6">
        <w:trPr>
          <w:trHeight w:hRule="exact" w:val="284"/>
        </w:trPr>
        <w:tc>
          <w:tcPr>
            <w:tcW w:w="2189" w:type="dxa"/>
            <w:vMerge/>
            <w:shd w:val="clear" w:color="auto" w:fill="auto"/>
            <w:vAlign w:val="center"/>
          </w:tcPr>
          <w:p w14:paraId="2BB88925" w14:textId="77777777" w:rsidR="000A6463" w:rsidRPr="0097659A" w:rsidRDefault="000A6463" w:rsidP="00265DB6">
            <w:pPr>
              <w:ind w:left="1134" w:hanging="1134"/>
              <w:jc w:val="center"/>
            </w:pPr>
          </w:p>
        </w:tc>
        <w:tc>
          <w:tcPr>
            <w:tcW w:w="2026" w:type="dxa"/>
            <w:vMerge w:val="restart"/>
            <w:shd w:val="clear" w:color="auto" w:fill="auto"/>
            <w:vAlign w:val="center"/>
          </w:tcPr>
          <w:p w14:paraId="61722A21" w14:textId="77777777" w:rsidR="000A6463" w:rsidRPr="0097659A" w:rsidRDefault="000A6463" w:rsidP="00265DB6">
            <w:pPr>
              <w:ind w:left="1134" w:hanging="1134"/>
              <w:jc w:val="center"/>
            </w:pPr>
            <w:r w:rsidRPr="0097659A">
              <w:rPr>
                <w:rStyle w:val="Gvdemetni77ptKalnDeil0ptbolukbraklyor"/>
                <w:b w:val="0"/>
                <w:color w:val="auto"/>
                <w:sz w:val="24"/>
                <w:szCs w:val="24"/>
                <w:lang w:val="tr-TR"/>
              </w:rPr>
              <w:t>NRS-vi-1b</w:t>
            </w:r>
          </w:p>
        </w:tc>
        <w:tc>
          <w:tcPr>
            <w:tcW w:w="2026" w:type="dxa"/>
            <w:shd w:val="clear" w:color="auto" w:fill="auto"/>
            <w:vAlign w:val="center"/>
          </w:tcPr>
          <w:p w14:paraId="73C71E15" w14:textId="77777777" w:rsidR="000A6463" w:rsidRPr="0097659A" w:rsidRDefault="000A6463" w:rsidP="00265DB6">
            <w:pPr>
              <w:pStyle w:val="Gvdemetni0"/>
              <w:shd w:val="clear" w:color="auto" w:fill="auto"/>
              <w:spacing w:line="240" w:lineRule="auto"/>
              <w:ind w:left="1134" w:hanging="1134"/>
              <w:rPr>
                <w:sz w:val="24"/>
                <w:szCs w:val="24"/>
              </w:rPr>
            </w:pPr>
            <w:r w:rsidRPr="0097659A">
              <w:rPr>
                <w:sz w:val="24"/>
                <w:szCs w:val="24"/>
              </w:rPr>
              <w:t>Kategori 1</w:t>
            </w:r>
          </w:p>
        </w:tc>
        <w:tc>
          <w:tcPr>
            <w:tcW w:w="2155" w:type="dxa"/>
            <w:shd w:val="clear" w:color="auto" w:fill="auto"/>
            <w:vAlign w:val="center"/>
          </w:tcPr>
          <w:p w14:paraId="38DA13A0" w14:textId="77777777" w:rsidR="000A6463" w:rsidRPr="0097659A" w:rsidRDefault="000A6463" w:rsidP="00265DB6">
            <w:pPr>
              <w:ind w:left="1134" w:hanging="1134"/>
              <w:jc w:val="center"/>
            </w:pPr>
            <w:r w:rsidRPr="0097659A">
              <w:rPr>
                <w:rStyle w:val="Gvdemetni77ptKalnDeil0ptbolukbraklyor"/>
                <w:b w:val="0"/>
                <w:color w:val="auto"/>
                <w:sz w:val="24"/>
                <w:szCs w:val="24"/>
                <w:lang w:val="tr-TR"/>
              </w:rPr>
              <w:t>SYB1</w:t>
            </w:r>
          </w:p>
        </w:tc>
      </w:tr>
      <w:tr w:rsidR="00062639" w:rsidRPr="0097659A" w14:paraId="0D389305" w14:textId="77777777" w:rsidTr="00265DB6">
        <w:trPr>
          <w:trHeight w:hRule="exact" w:val="290"/>
        </w:trPr>
        <w:tc>
          <w:tcPr>
            <w:tcW w:w="2189" w:type="dxa"/>
            <w:vMerge/>
            <w:shd w:val="clear" w:color="auto" w:fill="auto"/>
            <w:vAlign w:val="center"/>
          </w:tcPr>
          <w:p w14:paraId="3D4CFC9D" w14:textId="77777777" w:rsidR="000A6463" w:rsidRPr="0097659A" w:rsidRDefault="000A6463" w:rsidP="00265DB6">
            <w:pPr>
              <w:ind w:left="1134" w:hanging="1134"/>
              <w:jc w:val="center"/>
            </w:pPr>
          </w:p>
        </w:tc>
        <w:tc>
          <w:tcPr>
            <w:tcW w:w="2026" w:type="dxa"/>
            <w:vMerge/>
            <w:shd w:val="clear" w:color="auto" w:fill="auto"/>
            <w:vAlign w:val="center"/>
          </w:tcPr>
          <w:p w14:paraId="4D83DDBD" w14:textId="77777777" w:rsidR="000A6463" w:rsidRPr="0097659A" w:rsidRDefault="000A6463" w:rsidP="00265DB6">
            <w:pPr>
              <w:ind w:left="1134" w:hanging="1134"/>
              <w:jc w:val="center"/>
            </w:pPr>
          </w:p>
        </w:tc>
        <w:tc>
          <w:tcPr>
            <w:tcW w:w="2026" w:type="dxa"/>
            <w:shd w:val="clear" w:color="auto" w:fill="auto"/>
            <w:vAlign w:val="center"/>
          </w:tcPr>
          <w:p w14:paraId="56DE792B" w14:textId="77777777" w:rsidR="000A6463" w:rsidRPr="0097659A" w:rsidRDefault="000A6463" w:rsidP="00265DB6">
            <w:pPr>
              <w:pStyle w:val="Gvdemetni0"/>
              <w:shd w:val="clear" w:color="auto" w:fill="auto"/>
              <w:spacing w:line="240" w:lineRule="auto"/>
              <w:ind w:left="1134" w:hanging="1134"/>
              <w:rPr>
                <w:sz w:val="24"/>
                <w:szCs w:val="24"/>
              </w:rPr>
            </w:pPr>
            <w:r w:rsidRPr="0097659A">
              <w:rPr>
                <w:sz w:val="24"/>
                <w:szCs w:val="24"/>
              </w:rPr>
              <w:t>Kategori 2</w:t>
            </w:r>
          </w:p>
        </w:tc>
        <w:tc>
          <w:tcPr>
            <w:tcW w:w="2155" w:type="dxa"/>
            <w:shd w:val="clear" w:color="auto" w:fill="auto"/>
            <w:vAlign w:val="center"/>
          </w:tcPr>
          <w:p w14:paraId="2FDB5AD6" w14:textId="77777777" w:rsidR="000A6463" w:rsidRPr="0097659A" w:rsidRDefault="000A6463" w:rsidP="00265DB6">
            <w:pPr>
              <w:ind w:left="1134" w:hanging="1134"/>
              <w:jc w:val="center"/>
            </w:pPr>
            <w:r w:rsidRPr="0097659A">
              <w:rPr>
                <w:rStyle w:val="Gvdemetni77ptKalnDeil0ptbolukbraklyor"/>
                <w:b w:val="0"/>
                <w:color w:val="auto"/>
                <w:sz w:val="24"/>
                <w:szCs w:val="24"/>
                <w:lang w:val="tr-TR"/>
              </w:rPr>
              <w:t>SYB2</w:t>
            </w:r>
          </w:p>
        </w:tc>
      </w:tr>
      <w:tr w:rsidR="00062639" w:rsidRPr="0097659A" w14:paraId="3E726A23" w14:textId="77777777" w:rsidTr="00265DB6">
        <w:trPr>
          <w:trHeight w:hRule="exact" w:val="295"/>
        </w:trPr>
        <w:tc>
          <w:tcPr>
            <w:tcW w:w="2189" w:type="dxa"/>
            <w:vMerge/>
            <w:shd w:val="clear" w:color="auto" w:fill="auto"/>
            <w:vAlign w:val="center"/>
          </w:tcPr>
          <w:p w14:paraId="4E6CE109" w14:textId="77777777" w:rsidR="000A6463" w:rsidRPr="0097659A" w:rsidRDefault="000A6463" w:rsidP="00265DB6">
            <w:pPr>
              <w:ind w:left="1134" w:hanging="1134"/>
              <w:jc w:val="center"/>
            </w:pPr>
          </w:p>
        </w:tc>
        <w:tc>
          <w:tcPr>
            <w:tcW w:w="2026" w:type="dxa"/>
            <w:vMerge/>
            <w:shd w:val="clear" w:color="auto" w:fill="auto"/>
            <w:vAlign w:val="center"/>
          </w:tcPr>
          <w:p w14:paraId="4201F547" w14:textId="77777777" w:rsidR="000A6463" w:rsidRPr="0097659A" w:rsidRDefault="000A6463" w:rsidP="00265DB6">
            <w:pPr>
              <w:ind w:left="1134" w:hanging="1134"/>
              <w:jc w:val="center"/>
            </w:pPr>
          </w:p>
        </w:tc>
        <w:tc>
          <w:tcPr>
            <w:tcW w:w="2026" w:type="dxa"/>
            <w:shd w:val="clear" w:color="auto" w:fill="auto"/>
            <w:vAlign w:val="center"/>
          </w:tcPr>
          <w:p w14:paraId="602B8AEB" w14:textId="77777777" w:rsidR="000A6463" w:rsidRPr="0097659A" w:rsidRDefault="000A6463" w:rsidP="00265DB6">
            <w:pPr>
              <w:pStyle w:val="Gvdemetni0"/>
              <w:shd w:val="clear" w:color="auto" w:fill="auto"/>
              <w:spacing w:line="240" w:lineRule="auto"/>
              <w:ind w:left="1134" w:hanging="1134"/>
              <w:rPr>
                <w:sz w:val="24"/>
                <w:szCs w:val="24"/>
              </w:rPr>
            </w:pPr>
            <w:r w:rsidRPr="0097659A">
              <w:rPr>
                <w:sz w:val="24"/>
                <w:szCs w:val="24"/>
              </w:rPr>
              <w:t>Kategori 3</w:t>
            </w:r>
          </w:p>
        </w:tc>
        <w:tc>
          <w:tcPr>
            <w:tcW w:w="2155" w:type="dxa"/>
            <w:shd w:val="clear" w:color="auto" w:fill="auto"/>
            <w:vAlign w:val="center"/>
          </w:tcPr>
          <w:p w14:paraId="017D4951" w14:textId="77777777" w:rsidR="000A6463" w:rsidRPr="0097659A" w:rsidRDefault="000A6463" w:rsidP="00265DB6">
            <w:pPr>
              <w:ind w:left="1134" w:hanging="1134"/>
              <w:jc w:val="center"/>
            </w:pPr>
            <w:r w:rsidRPr="0097659A">
              <w:rPr>
                <w:rStyle w:val="Gvdemetni77ptKalnDeil0ptbolukbraklyor"/>
                <w:b w:val="0"/>
                <w:color w:val="auto"/>
                <w:sz w:val="24"/>
                <w:szCs w:val="24"/>
                <w:lang w:val="tr-TR"/>
              </w:rPr>
              <w:t>SYB3</w:t>
            </w:r>
          </w:p>
        </w:tc>
      </w:tr>
      <w:tr w:rsidR="00062639" w:rsidRPr="0097659A" w14:paraId="7B3C4541" w14:textId="77777777" w:rsidTr="00265DB6">
        <w:trPr>
          <w:trHeight w:hRule="exact" w:val="286"/>
        </w:trPr>
        <w:tc>
          <w:tcPr>
            <w:tcW w:w="2189" w:type="dxa"/>
            <w:vMerge/>
            <w:shd w:val="clear" w:color="auto" w:fill="auto"/>
            <w:vAlign w:val="center"/>
          </w:tcPr>
          <w:p w14:paraId="465EA605" w14:textId="77777777" w:rsidR="000A6463" w:rsidRPr="0097659A" w:rsidRDefault="000A6463" w:rsidP="00265DB6">
            <w:pPr>
              <w:ind w:left="1134" w:hanging="1134"/>
              <w:jc w:val="center"/>
            </w:pPr>
          </w:p>
        </w:tc>
        <w:tc>
          <w:tcPr>
            <w:tcW w:w="2026" w:type="dxa"/>
            <w:vMerge w:val="restart"/>
            <w:shd w:val="clear" w:color="auto" w:fill="auto"/>
            <w:vAlign w:val="center"/>
          </w:tcPr>
          <w:p w14:paraId="3813E2F0" w14:textId="77777777" w:rsidR="000A6463" w:rsidRPr="0097659A" w:rsidRDefault="000A6463" w:rsidP="00265DB6">
            <w:pPr>
              <w:ind w:left="1134" w:hanging="1134"/>
              <w:jc w:val="center"/>
            </w:pPr>
            <w:r w:rsidRPr="0097659A">
              <w:rPr>
                <w:rStyle w:val="Gvdemetni77ptKalnDeil0ptbolukbraklyor"/>
                <w:b w:val="0"/>
                <w:color w:val="auto"/>
                <w:sz w:val="24"/>
                <w:szCs w:val="24"/>
                <w:lang w:val="tr-TR"/>
              </w:rPr>
              <w:t>NRS-v-2a</w:t>
            </w:r>
          </w:p>
        </w:tc>
        <w:tc>
          <w:tcPr>
            <w:tcW w:w="2026" w:type="dxa"/>
            <w:shd w:val="clear" w:color="auto" w:fill="auto"/>
            <w:vAlign w:val="center"/>
          </w:tcPr>
          <w:p w14:paraId="6DF5D1D9" w14:textId="77777777" w:rsidR="000A6463" w:rsidRPr="0097659A" w:rsidRDefault="000A6463" w:rsidP="00265DB6">
            <w:pPr>
              <w:pStyle w:val="Gvdemetni0"/>
              <w:shd w:val="clear" w:color="auto" w:fill="auto"/>
              <w:spacing w:line="240" w:lineRule="auto"/>
              <w:ind w:left="1134" w:hanging="1134"/>
              <w:rPr>
                <w:sz w:val="24"/>
                <w:szCs w:val="24"/>
              </w:rPr>
            </w:pPr>
            <w:r w:rsidRPr="0097659A">
              <w:rPr>
                <w:sz w:val="24"/>
                <w:szCs w:val="24"/>
              </w:rPr>
              <w:t>Kategori 1</w:t>
            </w:r>
          </w:p>
        </w:tc>
        <w:tc>
          <w:tcPr>
            <w:tcW w:w="2155" w:type="dxa"/>
            <w:shd w:val="clear" w:color="auto" w:fill="auto"/>
            <w:vAlign w:val="center"/>
          </w:tcPr>
          <w:p w14:paraId="0A8068AC" w14:textId="77777777" w:rsidR="000A6463" w:rsidRPr="0097659A" w:rsidRDefault="000A6463" w:rsidP="00265DB6">
            <w:pPr>
              <w:ind w:left="1134" w:hanging="1134"/>
              <w:jc w:val="center"/>
            </w:pPr>
            <w:r w:rsidRPr="0097659A">
              <w:rPr>
                <w:rStyle w:val="Gvdemetni77ptKalnDeil0ptbolukbraklyor"/>
                <w:b w:val="0"/>
                <w:color w:val="auto"/>
                <w:sz w:val="24"/>
                <w:szCs w:val="24"/>
                <w:lang w:val="tr-TR"/>
              </w:rPr>
              <w:t>SVA1</w:t>
            </w:r>
          </w:p>
        </w:tc>
      </w:tr>
      <w:tr w:rsidR="00062639" w:rsidRPr="0097659A" w14:paraId="77F5CE08" w14:textId="77777777" w:rsidTr="00265DB6">
        <w:trPr>
          <w:trHeight w:hRule="exact" w:val="278"/>
        </w:trPr>
        <w:tc>
          <w:tcPr>
            <w:tcW w:w="2189" w:type="dxa"/>
            <w:vMerge/>
            <w:shd w:val="clear" w:color="auto" w:fill="auto"/>
            <w:vAlign w:val="center"/>
          </w:tcPr>
          <w:p w14:paraId="5239C659" w14:textId="77777777" w:rsidR="000A6463" w:rsidRPr="0097659A" w:rsidRDefault="000A6463" w:rsidP="00265DB6">
            <w:pPr>
              <w:ind w:left="1134" w:hanging="1134"/>
              <w:jc w:val="center"/>
            </w:pPr>
          </w:p>
        </w:tc>
        <w:tc>
          <w:tcPr>
            <w:tcW w:w="2026" w:type="dxa"/>
            <w:vMerge/>
            <w:shd w:val="clear" w:color="auto" w:fill="auto"/>
            <w:vAlign w:val="center"/>
          </w:tcPr>
          <w:p w14:paraId="0D7B285D" w14:textId="77777777" w:rsidR="000A6463" w:rsidRPr="0097659A" w:rsidRDefault="000A6463" w:rsidP="00265DB6">
            <w:pPr>
              <w:ind w:left="1134" w:hanging="1134"/>
              <w:jc w:val="center"/>
            </w:pPr>
          </w:p>
        </w:tc>
        <w:tc>
          <w:tcPr>
            <w:tcW w:w="2026" w:type="dxa"/>
            <w:shd w:val="clear" w:color="auto" w:fill="auto"/>
            <w:vAlign w:val="center"/>
          </w:tcPr>
          <w:p w14:paraId="48C83E11" w14:textId="77777777" w:rsidR="000A6463" w:rsidRPr="0097659A" w:rsidRDefault="000A6463" w:rsidP="00265DB6">
            <w:pPr>
              <w:pStyle w:val="Gvdemetni0"/>
              <w:shd w:val="clear" w:color="auto" w:fill="auto"/>
              <w:spacing w:line="240" w:lineRule="auto"/>
              <w:ind w:left="1134" w:hanging="1134"/>
              <w:rPr>
                <w:sz w:val="24"/>
                <w:szCs w:val="24"/>
              </w:rPr>
            </w:pPr>
            <w:r w:rsidRPr="0097659A">
              <w:rPr>
                <w:sz w:val="24"/>
                <w:szCs w:val="24"/>
              </w:rPr>
              <w:t>Kategori 2</w:t>
            </w:r>
          </w:p>
        </w:tc>
        <w:tc>
          <w:tcPr>
            <w:tcW w:w="2155" w:type="dxa"/>
            <w:shd w:val="clear" w:color="auto" w:fill="auto"/>
            <w:vAlign w:val="center"/>
          </w:tcPr>
          <w:p w14:paraId="4501FA8D" w14:textId="77777777" w:rsidR="000A6463" w:rsidRPr="0097659A" w:rsidRDefault="000A6463" w:rsidP="00265DB6">
            <w:pPr>
              <w:ind w:left="1134" w:hanging="1134"/>
              <w:jc w:val="center"/>
            </w:pPr>
            <w:r w:rsidRPr="0097659A">
              <w:rPr>
                <w:rStyle w:val="Gvdemetni77ptKalnDeil0ptbolukbraklyor"/>
                <w:b w:val="0"/>
                <w:color w:val="auto"/>
                <w:sz w:val="24"/>
                <w:szCs w:val="24"/>
                <w:lang w:val="tr-TR"/>
              </w:rPr>
              <w:t>SVA2</w:t>
            </w:r>
          </w:p>
        </w:tc>
      </w:tr>
      <w:tr w:rsidR="00062639" w:rsidRPr="0097659A" w14:paraId="0FE042CF" w14:textId="77777777" w:rsidTr="00265DB6">
        <w:trPr>
          <w:trHeight w:hRule="exact" w:val="283"/>
        </w:trPr>
        <w:tc>
          <w:tcPr>
            <w:tcW w:w="2189" w:type="dxa"/>
            <w:vMerge/>
            <w:shd w:val="clear" w:color="auto" w:fill="auto"/>
            <w:vAlign w:val="center"/>
          </w:tcPr>
          <w:p w14:paraId="2BEE0ECE" w14:textId="77777777" w:rsidR="000A6463" w:rsidRPr="0097659A" w:rsidRDefault="000A6463" w:rsidP="00265DB6">
            <w:pPr>
              <w:ind w:left="1134" w:hanging="1134"/>
              <w:jc w:val="center"/>
            </w:pPr>
          </w:p>
        </w:tc>
        <w:tc>
          <w:tcPr>
            <w:tcW w:w="2026" w:type="dxa"/>
            <w:vMerge/>
            <w:shd w:val="clear" w:color="auto" w:fill="auto"/>
            <w:vAlign w:val="center"/>
          </w:tcPr>
          <w:p w14:paraId="66BABF16" w14:textId="77777777" w:rsidR="000A6463" w:rsidRPr="0097659A" w:rsidRDefault="000A6463" w:rsidP="00265DB6">
            <w:pPr>
              <w:ind w:left="1134" w:hanging="1134"/>
              <w:jc w:val="center"/>
            </w:pPr>
          </w:p>
        </w:tc>
        <w:tc>
          <w:tcPr>
            <w:tcW w:w="2026" w:type="dxa"/>
            <w:shd w:val="clear" w:color="auto" w:fill="auto"/>
            <w:vAlign w:val="center"/>
          </w:tcPr>
          <w:p w14:paraId="2541AF6C" w14:textId="77777777" w:rsidR="000A6463" w:rsidRPr="0097659A" w:rsidRDefault="000A6463" w:rsidP="00265DB6">
            <w:pPr>
              <w:pStyle w:val="Gvdemetni0"/>
              <w:shd w:val="clear" w:color="auto" w:fill="auto"/>
              <w:spacing w:line="240" w:lineRule="auto"/>
              <w:ind w:left="1134" w:hanging="1134"/>
              <w:rPr>
                <w:sz w:val="24"/>
                <w:szCs w:val="24"/>
              </w:rPr>
            </w:pPr>
            <w:r w:rsidRPr="0097659A">
              <w:rPr>
                <w:sz w:val="24"/>
                <w:szCs w:val="24"/>
              </w:rPr>
              <w:t>Kategori 3</w:t>
            </w:r>
          </w:p>
        </w:tc>
        <w:tc>
          <w:tcPr>
            <w:tcW w:w="2155" w:type="dxa"/>
            <w:shd w:val="clear" w:color="auto" w:fill="auto"/>
            <w:vAlign w:val="center"/>
          </w:tcPr>
          <w:p w14:paraId="63F38272" w14:textId="77777777" w:rsidR="000A6463" w:rsidRPr="0097659A" w:rsidRDefault="000A6463" w:rsidP="00265DB6">
            <w:pPr>
              <w:ind w:left="1134" w:hanging="1134"/>
              <w:jc w:val="center"/>
            </w:pPr>
            <w:r w:rsidRPr="0097659A">
              <w:rPr>
                <w:rStyle w:val="Gvdemetni77ptKalnDeil0ptbolukbraklyor"/>
                <w:b w:val="0"/>
                <w:color w:val="auto"/>
                <w:sz w:val="24"/>
                <w:szCs w:val="24"/>
                <w:lang w:val="tr-TR"/>
              </w:rPr>
              <w:t>SVA3</w:t>
            </w:r>
          </w:p>
        </w:tc>
      </w:tr>
      <w:tr w:rsidR="00062639" w:rsidRPr="0097659A" w14:paraId="29930147" w14:textId="77777777" w:rsidTr="00EF057F">
        <w:trPr>
          <w:trHeight w:hRule="exact" w:val="422"/>
        </w:trPr>
        <w:tc>
          <w:tcPr>
            <w:tcW w:w="2189" w:type="dxa"/>
            <w:vMerge/>
            <w:shd w:val="clear" w:color="auto" w:fill="auto"/>
            <w:vAlign w:val="center"/>
          </w:tcPr>
          <w:p w14:paraId="296FA830" w14:textId="77777777" w:rsidR="000A6463" w:rsidRPr="0097659A" w:rsidRDefault="000A6463" w:rsidP="00265DB6">
            <w:pPr>
              <w:ind w:left="1134" w:hanging="1134"/>
              <w:jc w:val="center"/>
            </w:pPr>
          </w:p>
        </w:tc>
        <w:tc>
          <w:tcPr>
            <w:tcW w:w="2026" w:type="dxa"/>
            <w:vMerge w:val="restart"/>
            <w:shd w:val="clear" w:color="auto" w:fill="auto"/>
            <w:vAlign w:val="center"/>
          </w:tcPr>
          <w:p w14:paraId="3B93FAA0" w14:textId="77777777" w:rsidR="000A6463" w:rsidRPr="0097659A" w:rsidRDefault="000A6463" w:rsidP="00265DB6">
            <w:pPr>
              <w:ind w:left="1134" w:hanging="1134"/>
              <w:jc w:val="center"/>
            </w:pPr>
            <w:r w:rsidRPr="0097659A">
              <w:rPr>
                <w:rStyle w:val="Gvdemetni77ptKalnDeil0ptbolukbraklyor"/>
                <w:b w:val="0"/>
                <w:color w:val="auto"/>
                <w:sz w:val="24"/>
                <w:szCs w:val="24"/>
                <w:lang w:val="tr-TR"/>
              </w:rPr>
              <w:t>NRS-v-2b</w:t>
            </w:r>
          </w:p>
        </w:tc>
        <w:tc>
          <w:tcPr>
            <w:tcW w:w="2026" w:type="dxa"/>
            <w:shd w:val="clear" w:color="auto" w:fill="auto"/>
            <w:vAlign w:val="center"/>
          </w:tcPr>
          <w:p w14:paraId="3702A704" w14:textId="77777777" w:rsidR="000A6463" w:rsidRPr="0097659A" w:rsidRDefault="000A6463" w:rsidP="00265DB6">
            <w:pPr>
              <w:pStyle w:val="Gvdemetni0"/>
              <w:shd w:val="clear" w:color="auto" w:fill="auto"/>
              <w:spacing w:line="240" w:lineRule="auto"/>
              <w:ind w:left="1134" w:hanging="1134"/>
              <w:rPr>
                <w:sz w:val="24"/>
                <w:szCs w:val="24"/>
              </w:rPr>
            </w:pPr>
            <w:r w:rsidRPr="0097659A">
              <w:rPr>
                <w:sz w:val="24"/>
                <w:szCs w:val="24"/>
              </w:rPr>
              <w:t>Kategori 1</w:t>
            </w:r>
          </w:p>
        </w:tc>
        <w:tc>
          <w:tcPr>
            <w:tcW w:w="2155" w:type="dxa"/>
            <w:shd w:val="clear" w:color="auto" w:fill="auto"/>
            <w:vAlign w:val="center"/>
          </w:tcPr>
          <w:p w14:paraId="7BCE0497" w14:textId="77777777" w:rsidR="000A6463" w:rsidRPr="0097659A" w:rsidRDefault="000A6463" w:rsidP="00265DB6">
            <w:pPr>
              <w:ind w:left="1134" w:hanging="1134"/>
              <w:jc w:val="center"/>
            </w:pPr>
            <w:r w:rsidRPr="0097659A">
              <w:rPr>
                <w:rStyle w:val="Gvdemetni77ptKalnDeil0ptbolukbraklyor"/>
                <w:b w:val="0"/>
                <w:color w:val="auto"/>
                <w:sz w:val="24"/>
                <w:szCs w:val="24"/>
                <w:lang w:val="tr-TR"/>
              </w:rPr>
              <w:t>SVB1</w:t>
            </w:r>
          </w:p>
        </w:tc>
      </w:tr>
      <w:tr w:rsidR="00062639" w:rsidRPr="0097659A" w14:paraId="5A5B4FF5" w14:textId="77777777" w:rsidTr="00EF057F">
        <w:trPr>
          <w:trHeight w:hRule="exact" w:val="422"/>
        </w:trPr>
        <w:tc>
          <w:tcPr>
            <w:tcW w:w="2189" w:type="dxa"/>
            <w:vMerge/>
            <w:shd w:val="clear" w:color="auto" w:fill="auto"/>
            <w:vAlign w:val="center"/>
          </w:tcPr>
          <w:p w14:paraId="07A4D457" w14:textId="77777777" w:rsidR="000A6463" w:rsidRPr="0097659A" w:rsidRDefault="000A6463" w:rsidP="00265DB6">
            <w:pPr>
              <w:ind w:left="1134" w:hanging="1134"/>
              <w:jc w:val="center"/>
            </w:pPr>
          </w:p>
        </w:tc>
        <w:tc>
          <w:tcPr>
            <w:tcW w:w="2026" w:type="dxa"/>
            <w:vMerge/>
            <w:shd w:val="clear" w:color="auto" w:fill="auto"/>
            <w:vAlign w:val="center"/>
          </w:tcPr>
          <w:p w14:paraId="5972D563" w14:textId="77777777" w:rsidR="000A6463" w:rsidRPr="0097659A" w:rsidRDefault="000A6463" w:rsidP="00265DB6">
            <w:pPr>
              <w:ind w:left="1134" w:hanging="1134"/>
              <w:jc w:val="center"/>
            </w:pPr>
          </w:p>
        </w:tc>
        <w:tc>
          <w:tcPr>
            <w:tcW w:w="2026" w:type="dxa"/>
            <w:shd w:val="clear" w:color="auto" w:fill="auto"/>
            <w:vAlign w:val="center"/>
          </w:tcPr>
          <w:p w14:paraId="25711141" w14:textId="77777777" w:rsidR="000A6463" w:rsidRPr="0097659A" w:rsidRDefault="000A6463" w:rsidP="00265DB6">
            <w:pPr>
              <w:pStyle w:val="Gvdemetni0"/>
              <w:shd w:val="clear" w:color="auto" w:fill="auto"/>
              <w:spacing w:line="240" w:lineRule="auto"/>
              <w:ind w:left="1134" w:hanging="1134"/>
              <w:rPr>
                <w:sz w:val="24"/>
                <w:szCs w:val="24"/>
              </w:rPr>
            </w:pPr>
            <w:r w:rsidRPr="0097659A">
              <w:rPr>
                <w:sz w:val="24"/>
                <w:szCs w:val="24"/>
              </w:rPr>
              <w:t>Kategori 2</w:t>
            </w:r>
          </w:p>
        </w:tc>
        <w:tc>
          <w:tcPr>
            <w:tcW w:w="2155" w:type="dxa"/>
            <w:shd w:val="clear" w:color="auto" w:fill="auto"/>
            <w:vAlign w:val="center"/>
          </w:tcPr>
          <w:p w14:paraId="7DAFBFBA" w14:textId="77777777" w:rsidR="000A6463" w:rsidRPr="0097659A" w:rsidRDefault="000A6463" w:rsidP="00265DB6">
            <w:pPr>
              <w:ind w:left="1134" w:hanging="1134"/>
              <w:jc w:val="center"/>
            </w:pPr>
            <w:r w:rsidRPr="0097659A">
              <w:rPr>
                <w:rStyle w:val="Gvdemetni77ptKalnDeil0ptbolukbraklyor"/>
                <w:b w:val="0"/>
                <w:color w:val="auto"/>
                <w:sz w:val="24"/>
                <w:szCs w:val="24"/>
                <w:lang w:val="tr-TR"/>
              </w:rPr>
              <w:t>SVB2</w:t>
            </w:r>
          </w:p>
        </w:tc>
      </w:tr>
      <w:tr w:rsidR="00062639" w:rsidRPr="0097659A" w14:paraId="5AF1D8FE" w14:textId="77777777" w:rsidTr="00EF057F">
        <w:trPr>
          <w:trHeight w:hRule="exact" w:val="427"/>
        </w:trPr>
        <w:tc>
          <w:tcPr>
            <w:tcW w:w="2189" w:type="dxa"/>
            <w:vMerge/>
            <w:shd w:val="clear" w:color="auto" w:fill="auto"/>
            <w:vAlign w:val="center"/>
          </w:tcPr>
          <w:p w14:paraId="7C1760E9" w14:textId="77777777" w:rsidR="000A6463" w:rsidRPr="0097659A" w:rsidRDefault="000A6463" w:rsidP="00265DB6">
            <w:pPr>
              <w:ind w:left="1134" w:hanging="1134"/>
              <w:jc w:val="center"/>
            </w:pPr>
          </w:p>
        </w:tc>
        <w:tc>
          <w:tcPr>
            <w:tcW w:w="2026" w:type="dxa"/>
            <w:vMerge/>
            <w:shd w:val="clear" w:color="auto" w:fill="auto"/>
            <w:vAlign w:val="center"/>
          </w:tcPr>
          <w:p w14:paraId="27EDD4F7" w14:textId="77777777" w:rsidR="000A6463" w:rsidRPr="0097659A" w:rsidRDefault="000A6463" w:rsidP="00265DB6">
            <w:pPr>
              <w:ind w:left="1134" w:hanging="1134"/>
              <w:jc w:val="center"/>
            </w:pPr>
          </w:p>
        </w:tc>
        <w:tc>
          <w:tcPr>
            <w:tcW w:w="2026" w:type="dxa"/>
            <w:shd w:val="clear" w:color="auto" w:fill="auto"/>
            <w:vAlign w:val="center"/>
          </w:tcPr>
          <w:p w14:paraId="6A0FC731" w14:textId="77777777" w:rsidR="000A6463" w:rsidRPr="0097659A" w:rsidRDefault="000A6463" w:rsidP="00265DB6">
            <w:pPr>
              <w:pStyle w:val="Gvdemetni0"/>
              <w:shd w:val="clear" w:color="auto" w:fill="auto"/>
              <w:spacing w:line="240" w:lineRule="auto"/>
              <w:ind w:left="1134" w:hanging="1134"/>
              <w:rPr>
                <w:sz w:val="24"/>
                <w:szCs w:val="24"/>
              </w:rPr>
            </w:pPr>
            <w:r w:rsidRPr="0097659A">
              <w:rPr>
                <w:sz w:val="24"/>
                <w:szCs w:val="24"/>
              </w:rPr>
              <w:t>Kategori 3</w:t>
            </w:r>
          </w:p>
        </w:tc>
        <w:tc>
          <w:tcPr>
            <w:tcW w:w="2155" w:type="dxa"/>
            <w:shd w:val="clear" w:color="auto" w:fill="auto"/>
            <w:vAlign w:val="center"/>
          </w:tcPr>
          <w:p w14:paraId="7A599D3B" w14:textId="77777777" w:rsidR="000A6463" w:rsidRPr="0097659A" w:rsidRDefault="000A6463" w:rsidP="00265DB6">
            <w:pPr>
              <w:ind w:left="1134" w:hanging="1134"/>
              <w:jc w:val="center"/>
            </w:pPr>
            <w:r w:rsidRPr="0097659A">
              <w:rPr>
                <w:rStyle w:val="Gvdemetni77ptKalnDeil0ptbolukbraklyor"/>
                <w:b w:val="0"/>
                <w:color w:val="auto"/>
                <w:sz w:val="24"/>
                <w:szCs w:val="24"/>
                <w:lang w:val="tr-TR"/>
              </w:rPr>
              <w:t>SVB3</w:t>
            </w:r>
          </w:p>
        </w:tc>
      </w:tr>
      <w:tr w:rsidR="00062639" w:rsidRPr="0097659A" w14:paraId="6FECCEF7" w14:textId="77777777" w:rsidTr="00EF057F">
        <w:trPr>
          <w:trHeight w:hRule="exact" w:val="422"/>
        </w:trPr>
        <w:tc>
          <w:tcPr>
            <w:tcW w:w="2189" w:type="dxa"/>
            <w:vMerge/>
            <w:shd w:val="clear" w:color="auto" w:fill="auto"/>
            <w:vAlign w:val="center"/>
          </w:tcPr>
          <w:p w14:paraId="0B1E6C28" w14:textId="77777777" w:rsidR="000A6463" w:rsidRPr="0097659A" w:rsidRDefault="000A6463" w:rsidP="00265DB6">
            <w:pPr>
              <w:ind w:left="1134" w:hanging="1134"/>
              <w:jc w:val="center"/>
            </w:pPr>
          </w:p>
        </w:tc>
        <w:tc>
          <w:tcPr>
            <w:tcW w:w="2026" w:type="dxa"/>
            <w:vMerge w:val="restart"/>
            <w:shd w:val="clear" w:color="auto" w:fill="auto"/>
            <w:vAlign w:val="center"/>
          </w:tcPr>
          <w:p w14:paraId="2927F2E1" w14:textId="77777777" w:rsidR="000A6463" w:rsidRPr="0097659A" w:rsidRDefault="000A6463" w:rsidP="00265DB6">
            <w:pPr>
              <w:ind w:left="1134" w:hanging="1134"/>
              <w:jc w:val="center"/>
            </w:pPr>
            <w:r w:rsidRPr="0097659A">
              <w:rPr>
                <w:rStyle w:val="Gvdemetni77ptKalnDeil0ptbolukbraklyor"/>
                <w:b w:val="0"/>
                <w:color w:val="auto"/>
                <w:sz w:val="24"/>
                <w:szCs w:val="24"/>
                <w:lang w:val="tr-TR"/>
              </w:rPr>
              <w:t>NRS-v-3</w:t>
            </w:r>
          </w:p>
        </w:tc>
        <w:tc>
          <w:tcPr>
            <w:tcW w:w="2026" w:type="dxa"/>
            <w:shd w:val="clear" w:color="auto" w:fill="auto"/>
            <w:vAlign w:val="center"/>
          </w:tcPr>
          <w:p w14:paraId="7C9D6BFD" w14:textId="77777777" w:rsidR="000A6463" w:rsidRPr="0097659A" w:rsidRDefault="000A6463" w:rsidP="00265DB6">
            <w:pPr>
              <w:pStyle w:val="Gvdemetni0"/>
              <w:shd w:val="clear" w:color="auto" w:fill="auto"/>
              <w:spacing w:line="240" w:lineRule="auto"/>
              <w:ind w:left="1134" w:hanging="1134"/>
              <w:rPr>
                <w:sz w:val="24"/>
                <w:szCs w:val="24"/>
              </w:rPr>
            </w:pPr>
            <w:r w:rsidRPr="0097659A">
              <w:rPr>
                <w:sz w:val="24"/>
                <w:szCs w:val="24"/>
              </w:rPr>
              <w:t>Kategori 1</w:t>
            </w:r>
          </w:p>
        </w:tc>
        <w:tc>
          <w:tcPr>
            <w:tcW w:w="2155" w:type="dxa"/>
            <w:shd w:val="clear" w:color="auto" w:fill="auto"/>
            <w:vAlign w:val="center"/>
          </w:tcPr>
          <w:p w14:paraId="3E44C956" w14:textId="77777777" w:rsidR="000A6463" w:rsidRPr="0097659A" w:rsidRDefault="000A6463" w:rsidP="00265DB6">
            <w:pPr>
              <w:ind w:left="1134" w:hanging="1134"/>
              <w:jc w:val="center"/>
            </w:pPr>
            <w:r w:rsidRPr="0097659A">
              <w:rPr>
                <w:rStyle w:val="Gvdemetni77ptKalnDeil0ptbolukbraklyor"/>
                <w:b w:val="0"/>
                <w:color w:val="auto"/>
                <w:sz w:val="24"/>
                <w:szCs w:val="24"/>
                <w:lang w:val="tr-TR"/>
              </w:rPr>
              <w:t>SV31</w:t>
            </w:r>
          </w:p>
        </w:tc>
      </w:tr>
      <w:tr w:rsidR="00062639" w:rsidRPr="0097659A" w14:paraId="32ED0CA7" w14:textId="77777777" w:rsidTr="00EF057F">
        <w:trPr>
          <w:trHeight w:hRule="exact" w:val="422"/>
        </w:trPr>
        <w:tc>
          <w:tcPr>
            <w:tcW w:w="2189" w:type="dxa"/>
            <w:vMerge/>
            <w:shd w:val="clear" w:color="auto" w:fill="auto"/>
            <w:vAlign w:val="center"/>
          </w:tcPr>
          <w:p w14:paraId="6ACCDB0E" w14:textId="77777777" w:rsidR="000A6463" w:rsidRPr="0097659A" w:rsidRDefault="000A6463" w:rsidP="00265DB6">
            <w:pPr>
              <w:ind w:left="1134" w:hanging="1134"/>
              <w:jc w:val="center"/>
            </w:pPr>
          </w:p>
        </w:tc>
        <w:tc>
          <w:tcPr>
            <w:tcW w:w="2026" w:type="dxa"/>
            <w:vMerge/>
            <w:shd w:val="clear" w:color="auto" w:fill="auto"/>
            <w:vAlign w:val="center"/>
          </w:tcPr>
          <w:p w14:paraId="4FFC95B5" w14:textId="77777777" w:rsidR="000A6463" w:rsidRPr="0097659A" w:rsidRDefault="000A6463" w:rsidP="00265DB6">
            <w:pPr>
              <w:ind w:left="1134" w:hanging="1134"/>
              <w:jc w:val="center"/>
            </w:pPr>
          </w:p>
        </w:tc>
        <w:tc>
          <w:tcPr>
            <w:tcW w:w="2026" w:type="dxa"/>
            <w:shd w:val="clear" w:color="auto" w:fill="auto"/>
            <w:vAlign w:val="center"/>
          </w:tcPr>
          <w:p w14:paraId="280810B4" w14:textId="77777777" w:rsidR="000A6463" w:rsidRPr="0097659A" w:rsidRDefault="000A6463" w:rsidP="00265DB6">
            <w:pPr>
              <w:pStyle w:val="Gvdemetni0"/>
              <w:shd w:val="clear" w:color="auto" w:fill="auto"/>
              <w:spacing w:line="240" w:lineRule="auto"/>
              <w:ind w:left="1134" w:hanging="1134"/>
              <w:rPr>
                <w:sz w:val="24"/>
                <w:szCs w:val="24"/>
              </w:rPr>
            </w:pPr>
            <w:r w:rsidRPr="0097659A">
              <w:rPr>
                <w:sz w:val="24"/>
                <w:szCs w:val="24"/>
              </w:rPr>
              <w:t>Kategori 2</w:t>
            </w:r>
          </w:p>
        </w:tc>
        <w:tc>
          <w:tcPr>
            <w:tcW w:w="2155" w:type="dxa"/>
            <w:shd w:val="clear" w:color="auto" w:fill="auto"/>
            <w:vAlign w:val="center"/>
          </w:tcPr>
          <w:p w14:paraId="58759BF6" w14:textId="77777777" w:rsidR="000A6463" w:rsidRPr="0097659A" w:rsidRDefault="000A6463" w:rsidP="00265DB6">
            <w:pPr>
              <w:ind w:left="1134" w:hanging="1134"/>
              <w:jc w:val="center"/>
            </w:pPr>
            <w:r w:rsidRPr="0097659A">
              <w:rPr>
                <w:rStyle w:val="Gvdemetni77ptKalnDeil0ptbolukbraklyor"/>
                <w:b w:val="0"/>
                <w:color w:val="auto"/>
                <w:sz w:val="24"/>
                <w:szCs w:val="24"/>
                <w:lang w:val="tr-TR"/>
              </w:rPr>
              <w:t>SV32</w:t>
            </w:r>
          </w:p>
        </w:tc>
      </w:tr>
      <w:tr w:rsidR="00062639" w:rsidRPr="0097659A" w14:paraId="12BA1A07" w14:textId="77777777" w:rsidTr="00EF057F">
        <w:trPr>
          <w:trHeight w:hRule="exact" w:val="422"/>
        </w:trPr>
        <w:tc>
          <w:tcPr>
            <w:tcW w:w="2189" w:type="dxa"/>
            <w:vMerge/>
            <w:shd w:val="clear" w:color="auto" w:fill="auto"/>
            <w:vAlign w:val="center"/>
          </w:tcPr>
          <w:p w14:paraId="4B0B25CE" w14:textId="77777777" w:rsidR="000A6463" w:rsidRPr="0097659A" w:rsidRDefault="000A6463" w:rsidP="00265DB6">
            <w:pPr>
              <w:ind w:left="1134" w:hanging="1134"/>
              <w:jc w:val="center"/>
            </w:pPr>
          </w:p>
        </w:tc>
        <w:tc>
          <w:tcPr>
            <w:tcW w:w="2026" w:type="dxa"/>
            <w:vMerge/>
            <w:shd w:val="clear" w:color="auto" w:fill="auto"/>
            <w:vAlign w:val="center"/>
          </w:tcPr>
          <w:p w14:paraId="05B62017" w14:textId="77777777" w:rsidR="000A6463" w:rsidRPr="0097659A" w:rsidRDefault="000A6463" w:rsidP="00265DB6">
            <w:pPr>
              <w:ind w:left="1134" w:hanging="1134"/>
              <w:jc w:val="center"/>
            </w:pPr>
          </w:p>
        </w:tc>
        <w:tc>
          <w:tcPr>
            <w:tcW w:w="2026" w:type="dxa"/>
            <w:shd w:val="clear" w:color="auto" w:fill="auto"/>
            <w:vAlign w:val="center"/>
          </w:tcPr>
          <w:p w14:paraId="36F9B413" w14:textId="77777777" w:rsidR="000A6463" w:rsidRPr="0097659A" w:rsidRDefault="000A6463" w:rsidP="00265DB6">
            <w:pPr>
              <w:pStyle w:val="Gvdemetni0"/>
              <w:shd w:val="clear" w:color="auto" w:fill="auto"/>
              <w:spacing w:line="240" w:lineRule="auto"/>
              <w:ind w:left="1134" w:hanging="1134"/>
              <w:rPr>
                <w:sz w:val="24"/>
                <w:szCs w:val="24"/>
              </w:rPr>
            </w:pPr>
            <w:r w:rsidRPr="0097659A">
              <w:rPr>
                <w:sz w:val="24"/>
                <w:szCs w:val="24"/>
              </w:rPr>
              <w:t>Kategori 3</w:t>
            </w:r>
          </w:p>
        </w:tc>
        <w:tc>
          <w:tcPr>
            <w:tcW w:w="2155" w:type="dxa"/>
            <w:shd w:val="clear" w:color="auto" w:fill="auto"/>
            <w:vAlign w:val="center"/>
          </w:tcPr>
          <w:p w14:paraId="247E0CB4" w14:textId="77777777" w:rsidR="000A6463" w:rsidRPr="0097659A" w:rsidRDefault="000A6463" w:rsidP="00265DB6">
            <w:pPr>
              <w:ind w:left="1134" w:hanging="1134"/>
              <w:jc w:val="center"/>
            </w:pPr>
            <w:r w:rsidRPr="0097659A">
              <w:rPr>
                <w:rStyle w:val="Gvdemetni77ptKalnDeil0ptbolukbraklyor"/>
                <w:b w:val="0"/>
                <w:color w:val="auto"/>
                <w:sz w:val="24"/>
                <w:szCs w:val="24"/>
                <w:lang w:val="tr-TR"/>
              </w:rPr>
              <w:t>SV33</w:t>
            </w:r>
          </w:p>
        </w:tc>
      </w:tr>
      <w:tr w:rsidR="00062639" w:rsidRPr="0097659A" w14:paraId="325E9330" w14:textId="77777777" w:rsidTr="00EF057F">
        <w:trPr>
          <w:trHeight w:hRule="exact" w:val="422"/>
        </w:trPr>
        <w:tc>
          <w:tcPr>
            <w:tcW w:w="2189" w:type="dxa"/>
            <w:vMerge w:val="restart"/>
            <w:shd w:val="clear" w:color="auto" w:fill="auto"/>
            <w:vAlign w:val="center"/>
          </w:tcPr>
          <w:p w14:paraId="088540B5" w14:textId="77777777" w:rsidR="000A6463" w:rsidRPr="0097659A" w:rsidRDefault="000A6463" w:rsidP="00265DB6">
            <w:pPr>
              <w:ind w:left="284"/>
              <w:jc w:val="center"/>
            </w:pPr>
            <w:r w:rsidRPr="0097659A">
              <w:rPr>
                <w:rStyle w:val="Gvdemetni77ptKalnDeil0ptbolukbraklyor"/>
                <w:b w:val="0"/>
                <w:color w:val="auto"/>
                <w:sz w:val="24"/>
                <w:szCs w:val="24"/>
                <w:lang w:val="tr-TR"/>
              </w:rPr>
              <w:t>NRS</w:t>
            </w:r>
          </w:p>
          <w:p w14:paraId="7B102223" w14:textId="77777777" w:rsidR="000A6463" w:rsidRPr="0097659A" w:rsidRDefault="000A6463" w:rsidP="00265DB6">
            <w:pPr>
              <w:ind w:left="284"/>
              <w:jc w:val="center"/>
            </w:pPr>
            <w:r w:rsidRPr="0097659A">
              <w:rPr>
                <w:rStyle w:val="Gvdemetni77ptKalnDeil0ptbolukbraklyor"/>
                <w:b w:val="0"/>
                <w:color w:val="auto"/>
                <w:sz w:val="24"/>
                <w:szCs w:val="24"/>
                <w:lang w:val="tr-TR"/>
              </w:rPr>
              <w:t>(</w:t>
            </w:r>
            <w:r w:rsidRPr="0097659A">
              <w:rPr>
                <w:rFonts w:eastAsia="Courier New"/>
                <w:bCs/>
                <w:spacing w:val="3"/>
              </w:rPr>
              <w:t>Sadece kar püskürtücüde kullanılmak üzere düşük sıcaklıkta test edilmiş motorlar</w:t>
            </w:r>
            <w:r w:rsidRPr="0097659A">
              <w:rPr>
                <w:rStyle w:val="Gvdemetni77ptKalnDeil0ptbolukbraklyor"/>
                <w:b w:val="0"/>
                <w:color w:val="auto"/>
                <w:sz w:val="24"/>
                <w:szCs w:val="24"/>
                <w:lang w:val="tr-TR"/>
              </w:rPr>
              <w:t>)</w:t>
            </w:r>
          </w:p>
        </w:tc>
        <w:tc>
          <w:tcPr>
            <w:tcW w:w="2026" w:type="dxa"/>
            <w:vMerge w:val="restart"/>
            <w:shd w:val="clear" w:color="auto" w:fill="auto"/>
            <w:vAlign w:val="center"/>
          </w:tcPr>
          <w:p w14:paraId="34FA965F" w14:textId="77777777" w:rsidR="000A6463" w:rsidRPr="0097659A" w:rsidRDefault="000A6463" w:rsidP="00265DB6">
            <w:pPr>
              <w:ind w:left="1134" w:hanging="1134"/>
              <w:jc w:val="center"/>
            </w:pPr>
            <w:r w:rsidRPr="0097659A">
              <w:rPr>
                <w:rStyle w:val="Gvdemetni77ptKalnDeil0ptbolukbraklyor"/>
                <w:b w:val="0"/>
                <w:color w:val="auto"/>
                <w:sz w:val="24"/>
                <w:szCs w:val="24"/>
                <w:lang w:val="tr-TR"/>
              </w:rPr>
              <w:t>NRS-vr-1a</w:t>
            </w:r>
          </w:p>
        </w:tc>
        <w:tc>
          <w:tcPr>
            <w:tcW w:w="2026" w:type="dxa"/>
            <w:shd w:val="clear" w:color="auto" w:fill="auto"/>
            <w:vAlign w:val="center"/>
          </w:tcPr>
          <w:p w14:paraId="0C678585" w14:textId="77777777" w:rsidR="000A6463" w:rsidRPr="0097659A" w:rsidRDefault="000A6463" w:rsidP="00265DB6">
            <w:pPr>
              <w:pStyle w:val="Gvdemetni0"/>
              <w:shd w:val="clear" w:color="auto" w:fill="auto"/>
              <w:spacing w:line="240" w:lineRule="auto"/>
              <w:ind w:left="1134" w:hanging="1134"/>
              <w:rPr>
                <w:sz w:val="24"/>
                <w:szCs w:val="24"/>
              </w:rPr>
            </w:pPr>
            <w:r w:rsidRPr="0097659A">
              <w:rPr>
                <w:sz w:val="24"/>
                <w:szCs w:val="24"/>
              </w:rPr>
              <w:t>Kategori 1</w:t>
            </w:r>
          </w:p>
        </w:tc>
        <w:tc>
          <w:tcPr>
            <w:tcW w:w="2155" w:type="dxa"/>
            <w:shd w:val="clear" w:color="auto" w:fill="auto"/>
            <w:vAlign w:val="center"/>
          </w:tcPr>
          <w:p w14:paraId="7A79EBF8" w14:textId="77777777" w:rsidR="000A6463" w:rsidRPr="0097659A" w:rsidRDefault="000A6463" w:rsidP="00265DB6">
            <w:pPr>
              <w:ind w:left="1134" w:hanging="1134"/>
              <w:jc w:val="center"/>
            </w:pPr>
            <w:r w:rsidRPr="0097659A">
              <w:rPr>
                <w:rStyle w:val="Gvdemetni77ptKalnDeil0ptbolukbraklyor"/>
                <w:b w:val="0"/>
                <w:color w:val="auto"/>
                <w:sz w:val="24"/>
                <w:szCs w:val="24"/>
                <w:lang w:val="tr-TR"/>
              </w:rPr>
              <w:t>TRA1</w:t>
            </w:r>
          </w:p>
        </w:tc>
      </w:tr>
      <w:tr w:rsidR="00062639" w:rsidRPr="0097659A" w14:paraId="4147EB09" w14:textId="77777777" w:rsidTr="00EF057F">
        <w:trPr>
          <w:trHeight w:hRule="exact" w:val="427"/>
        </w:trPr>
        <w:tc>
          <w:tcPr>
            <w:tcW w:w="2189" w:type="dxa"/>
            <w:vMerge/>
            <w:shd w:val="clear" w:color="auto" w:fill="auto"/>
            <w:vAlign w:val="center"/>
          </w:tcPr>
          <w:p w14:paraId="71416948" w14:textId="77777777" w:rsidR="000A6463" w:rsidRPr="0097659A" w:rsidRDefault="000A6463" w:rsidP="00265DB6">
            <w:pPr>
              <w:ind w:left="1134" w:hanging="1134"/>
              <w:jc w:val="center"/>
            </w:pPr>
          </w:p>
        </w:tc>
        <w:tc>
          <w:tcPr>
            <w:tcW w:w="2026" w:type="dxa"/>
            <w:vMerge/>
            <w:shd w:val="clear" w:color="auto" w:fill="auto"/>
            <w:vAlign w:val="center"/>
          </w:tcPr>
          <w:p w14:paraId="7570EEFB" w14:textId="77777777" w:rsidR="000A6463" w:rsidRPr="0097659A" w:rsidRDefault="000A6463" w:rsidP="00265DB6">
            <w:pPr>
              <w:ind w:left="1134" w:hanging="1134"/>
              <w:jc w:val="center"/>
            </w:pPr>
          </w:p>
        </w:tc>
        <w:tc>
          <w:tcPr>
            <w:tcW w:w="2026" w:type="dxa"/>
            <w:shd w:val="clear" w:color="auto" w:fill="auto"/>
            <w:vAlign w:val="center"/>
          </w:tcPr>
          <w:p w14:paraId="088D0EE5" w14:textId="77777777" w:rsidR="000A6463" w:rsidRPr="0097659A" w:rsidRDefault="000A6463" w:rsidP="00265DB6">
            <w:pPr>
              <w:pStyle w:val="Gvdemetni0"/>
              <w:shd w:val="clear" w:color="auto" w:fill="auto"/>
              <w:spacing w:line="240" w:lineRule="auto"/>
              <w:ind w:left="1134" w:hanging="1134"/>
              <w:rPr>
                <w:sz w:val="24"/>
                <w:szCs w:val="24"/>
              </w:rPr>
            </w:pPr>
            <w:r w:rsidRPr="0097659A">
              <w:rPr>
                <w:sz w:val="24"/>
                <w:szCs w:val="24"/>
              </w:rPr>
              <w:t>Kategori 2</w:t>
            </w:r>
          </w:p>
        </w:tc>
        <w:tc>
          <w:tcPr>
            <w:tcW w:w="2155" w:type="dxa"/>
            <w:shd w:val="clear" w:color="auto" w:fill="auto"/>
            <w:vAlign w:val="center"/>
          </w:tcPr>
          <w:p w14:paraId="26811679" w14:textId="77777777" w:rsidR="000A6463" w:rsidRPr="0097659A" w:rsidRDefault="000A6463" w:rsidP="00265DB6">
            <w:pPr>
              <w:ind w:left="1134" w:hanging="1134"/>
              <w:jc w:val="center"/>
            </w:pPr>
            <w:r w:rsidRPr="0097659A">
              <w:rPr>
                <w:rStyle w:val="Gvdemetni77ptKalnDeil0ptbolukbraklyor"/>
                <w:b w:val="0"/>
                <w:color w:val="auto"/>
                <w:sz w:val="24"/>
                <w:szCs w:val="24"/>
                <w:lang w:val="tr-TR"/>
              </w:rPr>
              <w:t>TRA2</w:t>
            </w:r>
          </w:p>
        </w:tc>
      </w:tr>
      <w:tr w:rsidR="00062639" w:rsidRPr="0097659A" w14:paraId="06668A4D" w14:textId="77777777" w:rsidTr="00EF057F">
        <w:trPr>
          <w:trHeight w:hRule="exact" w:val="422"/>
        </w:trPr>
        <w:tc>
          <w:tcPr>
            <w:tcW w:w="2189" w:type="dxa"/>
            <w:vMerge/>
            <w:shd w:val="clear" w:color="auto" w:fill="auto"/>
            <w:vAlign w:val="center"/>
          </w:tcPr>
          <w:p w14:paraId="7F109241" w14:textId="77777777" w:rsidR="000A6463" w:rsidRPr="0097659A" w:rsidRDefault="000A6463" w:rsidP="00265DB6">
            <w:pPr>
              <w:ind w:left="1134" w:hanging="1134"/>
              <w:jc w:val="center"/>
            </w:pPr>
          </w:p>
        </w:tc>
        <w:tc>
          <w:tcPr>
            <w:tcW w:w="2026" w:type="dxa"/>
            <w:vMerge/>
            <w:shd w:val="clear" w:color="auto" w:fill="auto"/>
            <w:vAlign w:val="center"/>
          </w:tcPr>
          <w:p w14:paraId="39C7CD96" w14:textId="77777777" w:rsidR="000A6463" w:rsidRPr="0097659A" w:rsidRDefault="000A6463" w:rsidP="00265DB6">
            <w:pPr>
              <w:ind w:left="1134" w:hanging="1134"/>
              <w:jc w:val="center"/>
            </w:pPr>
          </w:p>
        </w:tc>
        <w:tc>
          <w:tcPr>
            <w:tcW w:w="2026" w:type="dxa"/>
            <w:shd w:val="clear" w:color="auto" w:fill="auto"/>
            <w:vAlign w:val="center"/>
          </w:tcPr>
          <w:p w14:paraId="4126C4A4" w14:textId="77777777" w:rsidR="000A6463" w:rsidRPr="0097659A" w:rsidRDefault="000A6463" w:rsidP="00265DB6">
            <w:pPr>
              <w:pStyle w:val="Gvdemetni0"/>
              <w:shd w:val="clear" w:color="auto" w:fill="auto"/>
              <w:spacing w:line="240" w:lineRule="auto"/>
              <w:ind w:left="1134" w:hanging="1134"/>
              <w:rPr>
                <w:sz w:val="24"/>
                <w:szCs w:val="24"/>
              </w:rPr>
            </w:pPr>
            <w:r w:rsidRPr="0097659A">
              <w:rPr>
                <w:sz w:val="24"/>
                <w:szCs w:val="24"/>
              </w:rPr>
              <w:t>Kategori 3</w:t>
            </w:r>
          </w:p>
        </w:tc>
        <w:tc>
          <w:tcPr>
            <w:tcW w:w="2155" w:type="dxa"/>
            <w:shd w:val="clear" w:color="auto" w:fill="auto"/>
            <w:vAlign w:val="center"/>
          </w:tcPr>
          <w:p w14:paraId="0752968E" w14:textId="77777777" w:rsidR="000A6463" w:rsidRPr="0097659A" w:rsidRDefault="000A6463" w:rsidP="00265DB6">
            <w:pPr>
              <w:ind w:left="1134" w:hanging="1134"/>
              <w:jc w:val="center"/>
            </w:pPr>
            <w:r w:rsidRPr="0097659A">
              <w:rPr>
                <w:rStyle w:val="Gvdemetni77ptKalnDeil0ptbolukbraklyor"/>
                <w:b w:val="0"/>
                <w:color w:val="auto"/>
                <w:sz w:val="24"/>
                <w:szCs w:val="24"/>
                <w:lang w:val="tr-TR"/>
              </w:rPr>
              <w:t>TRA3</w:t>
            </w:r>
          </w:p>
        </w:tc>
      </w:tr>
      <w:tr w:rsidR="00062639" w:rsidRPr="0097659A" w14:paraId="6FE1E54C" w14:textId="77777777" w:rsidTr="00EF057F">
        <w:trPr>
          <w:trHeight w:hRule="exact" w:val="422"/>
        </w:trPr>
        <w:tc>
          <w:tcPr>
            <w:tcW w:w="2189" w:type="dxa"/>
            <w:vMerge/>
            <w:shd w:val="clear" w:color="auto" w:fill="auto"/>
            <w:vAlign w:val="center"/>
          </w:tcPr>
          <w:p w14:paraId="26D44EBE" w14:textId="77777777" w:rsidR="000A6463" w:rsidRPr="0097659A" w:rsidRDefault="000A6463" w:rsidP="00265DB6">
            <w:pPr>
              <w:ind w:left="1134" w:hanging="1134"/>
              <w:jc w:val="center"/>
            </w:pPr>
          </w:p>
        </w:tc>
        <w:tc>
          <w:tcPr>
            <w:tcW w:w="2026" w:type="dxa"/>
            <w:vMerge w:val="restart"/>
            <w:shd w:val="clear" w:color="auto" w:fill="auto"/>
            <w:vAlign w:val="center"/>
          </w:tcPr>
          <w:p w14:paraId="39DD8D4A" w14:textId="77777777" w:rsidR="000A6463" w:rsidRPr="0097659A" w:rsidRDefault="000A6463" w:rsidP="00265DB6">
            <w:pPr>
              <w:ind w:left="1134" w:hanging="1134"/>
              <w:jc w:val="center"/>
            </w:pPr>
            <w:r w:rsidRPr="0097659A">
              <w:rPr>
                <w:rStyle w:val="Gvdemetni77ptKalnDeil0ptbolukbraklyor"/>
                <w:b w:val="0"/>
                <w:color w:val="auto"/>
                <w:sz w:val="24"/>
                <w:szCs w:val="24"/>
                <w:lang w:val="tr-TR"/>
              </w:rPr>
              <w:t>NRS-vr-1b</w:t>
            </w:r>
          </w:p>
        </w:tc>
        <w:tc>
          <w:tcPr>
            <w:tcW w:w="2026" w:type="dxa"/>
            <w:shd w:val="clear" w:color="auto" w:fill="auto"/>
            <w:vAlign w:val="center"/>
          </w:tcPr>
          <w:p w14:paraId="0382278E" w14:textId="77777777" w:rsidR="000A6463" w:rsidRPr="0097659A" w:rsidRDefault="000A6463" w:rsidP="00265DB6">
            <w:pPr>
              <w:pStyle w:val="Gvdemetni0"/>
              <w:shd w:val="clear" w:color="auto" w:fill="auto"/>
              <w:spacing w:line="240" w:lineRule="auto"/>
              <w:ind w:left="1134" w:hanging="1134"/>
              <w:rPr>
                <w:sz w:val="24"/>
                <w:szCs w:val="24"/>
              </w:rPr>
            </w:pPr>
            <w:r w:rsidRPr="0097659A">
              <w:rPr>
                <w:sz w:val="24"/>
                <w:szCs w:val="24"/>
              </w:rPr>
              <w:t>Kategori 1</w:t>
            </w:r>
          </w:p>
        </w:tc>
        <w:tc>
          <w:tcPr>
            <w:tcW w:w="2155" w:type="dxa"/>
            <w:shd w:val="clear" w:color="auto" w:fill="auto"/>
            <w:vAlign w:val="center"/>
          </w:tcPr>
          <w:p w14:paraId="333413A1" w14:textId="77777777" w:rsidR="000A6463" w:rsidRPr="0097659A" w:rsidRDefault="000A6463" w:rsidP="00265DB6">
            <w:pPr>
              <w:ind w:left="1134" w:hanging="1134"/>
              <w:jc w:val="center"/>
            </w:pPr>
            <w:r w:rsidRPr="0097659A">
              <w:rPr>
                <w:rStyle w:val="Gvdemetni77ptKalnDeil0ptbolukbraklyor"/>
                <w:b w:val="0"/>
                <w:color w:val="auto"/>
                <w:sz w:val="24"/>
                <w:szCs w:val="24"/>
                <w:lang w:val="tr-TR"/>
              </w:rPr>
              <w:t>TRB1</w:t>
            </w:r>
          </w:p>
        </w:tc>
      </w:tr>
      <w:tr w:rsidR="00062639" w:rsidRPr="0097659A" w14:paraId="4E836A04" w14:textId="77777777" w:rsidTr="00EF057F">
        <w:trPr>
          <w:trHeight w:hRule="exact" w:val="422"/>
        </w:trPr>
        <w:tc>
          <w:tcPr>
            <w:tcW w:w="2189" w:type="dxa"/>
            <w:vMerge/>
            <w:shd w:val="clear" w:color="auto" w:fill="auto"/>
            <w:vAlign w:val="center"/>
          </w:tcPr>
          <w:p w14:paraId="48267E55" w14:textId="77777777" w:rsidR="000A6463" w:rsidRPr="0097659A" w:rsidRDefault="000A6463" w:rsidP="00265DB6">
            <w:pPr>
              <w:ind w:left="1134" w:hanging="1134"/>
              <w:jc w:val="center"/>
            </w:pPr>
          </w:p>
        </w:tc>
        <w:tc>
          <w:tcPr>
            <w:tcW w:w="2026" w:type="dxa"/>
            <w:vMerge/>
            <w:shd w:val="clear" w:color="auto" w:fill="auto"/>
            <w:vAlign w:val="center"/>
          </w:tcPr>
          <w:p w14:paraId="07C9681C" w14:textId="77777777" w:rsidR="000A6463" w:rsidRPr="0097659A" w:rsidRDefault="000A6463" w:rsidP="00265DB6">
            <w:pPr>
              <w:ind w:left="1134" w:hanging="1134"/>
              <w:jc w:val="center"/>
            </w:pPr>
          </w:p>
        </w:tc>
        <w:tc>
          <w:tcPr>
            <w:tcW w:w="2026" w:type="dxa"/>
            <w:shd w:val="clear" w:color="auto" w:fill="auto"/>
            <w:vAlign w:val="center"/>
          </w:tcPr>
          <w:p w14:paraId="54ABBCDB" w14:textId="77777777" w:rsidR="000A6463" w:rsidRPr="0097659A" w:rsidRDefault="000A6463" w:rsidP="00265DB6">
            <w:pPr>
              <w:pStyle w:val="Gvdemetni0"/>
              <w:shd w:val="clear" w:color="auto" w:fill="auto"/>
              <w:spacing w:line="240" w:lineRule="auto"/>
              <w:ind w:left="1134" w:hanging="1134"/>
              <w:rPr>
                <w:sz w:val="24"/>
                <w:szCs w:val="24"/>
              </w:rPr>
            </w:pPr>
            <w:r w:rsidRPr="0097659A">
              <w:rPr>
                <w:sz w:val="24"/>
                <w:szCs w:val="24"/>
              </w:rPr>
              <w:t>Kategori 2</w:t>
            </w:r>
          </w:p>
        </w:tc>
        <w:tc>
          <w:tcPr>
            <w:tcW w:w="2155" w:type="dxa"/>
            <w:shd w:val="clear" w:color="auto" w:fill="auto"/>
            <w:vAlign w:val="center"/>
          </w:tcPr>
          <w:p w14:paraId="5B7910B9" w14:textId="77777777" w:rsidR="000A6463" w:rsidRPr="0097659A" w:rsidRDefault="000A6463" w:rsidP="00265DB6">
            <w:pPr>
              <w:ind w:left="1134" w:hanging="1134"/>
              <w:jc w:val="center"/>
            </w:pPr>
            <w:r w:rsidRPr="0097659A">
              <w:rPr>
                <w:rStyle w:val="Gvdemetni77ptKalnDeil0ptbolukbraklyor"/>
                <w:b w:val="0"/>
                <w:color w:val="auto"/>
                <w:sz w:val="24"/>
                <w:szCs w:val="24"/>
                <w:lang w:val="tr-TR"/>
              </w:rPr>
              <w:t>TRB2</w:t>
            </w:r>
          </w:p>
        </w:tc>
      </w:tr>
      <w:tr w:rsidR="00062639" w:rsidRPr="0097659A" w14:paraId="3509C56A" w14:textId="77777777" w:rsidTr="00EF057F">
        <w:trPr>
          <w:trHeight w:hRule="exact" w:val="422"/>
        </w:trPr>
        <w:tc>
          <w:tcPr>
            <w:tcW w:w="2189" w:type="dxa"/>
            <w:vMerge/>
            <w:shd w:val="clear" w:color="auto" w:fill="auto"/>
            <w:vAlign w:val="center"/>
          </w:tcPr>
          <w:p w14:paraId="2286E902" w14:textId="77777777" w:rsidR="000A6463" w:rsidRPr="0097659A" w:rsidRDefault="000A6463" w:rsidP="00265DB6">
            <w:pPr>
              <w:ind w:left="1134" w:hanging="1134"/>
              <w:jc w:val="center"/>
            </w:pPr>
          </w:p>
        </w:tc>
        <w:tc>
          <w:tcPr>
            <w:tcW w:w="2026" w:type="dxa"/>
            <w:vMerge/>
            <w:shd w:val="clear" w:color="auto" w:fill="auto"/>
            <w:vAlign w:val="center"/>
          </w:tcPr>
          <w:p w14:paraId="2CA5A521" w14:textId="77777777" w:rsidR="000A6463" w:rsidRPr="0097659A" w:rsidRDefault="000A6463" w:rsidP="00265DB6">
            <w:pPr>
              <w:ind w:left="1134" w:hanging="1134"/>
              <w:jc w:val="center"/>
            </w:pPr>
          </w:p>
        </w:tc>
        <w:tc>
          <w:tcPr>
            <w:tcW w:w="2026" w:type="dxa"/>
            <w:shd w:val="clear" w:color="auto" w:fill="auto"/>
            <w:vAlign w:val="center"/>
          </w:tcPr>
          <w:p w14:paraId="69BCADB1" w14:textId="77777777" w:rsidR="000A6463" w:rsidRPr="0097659A" w:rsidRDefault="000A6463" w:rsidP="00265DB6">
            <w:pPr>
              <w:pStyle w:val="Gvdemetni0"/>
              <w:shd w:val="clear" w:color="auto" w:fill="auto"/>
              <w:spacing w:line="240" w:lineRule="auto"/>
              <w:ind w:left="1134" w:hanging="1134"/>
              <w:rPr>
                <w:sz w:val="24"/>
                <w:szCs w:val="24"/>
              </w:rPr>
            </w:pPr>
            <w:r w:rsidRPr="0097659A">
              <w:rPr>
                <w:sz w:val="24"/>
                <w:szCs w:val="24"/>
              </w:rPr>
              <w:t>Kategori 3</w:t>
            </w:r>
          </w:p>
        </w:tc>
        <w:tc>
          <w:tcPr>
            <w:tcW w:w="2155" w:type="dxa"/>
            <w:shd w:val="clear" w:color="auto" w:fill="auto"/>
            <w:vAlign w:val="center"/>
          </w:tcPr>
          <w:p w14:paraId="06603CD1" w14:textId="77777777" w:rsidR="000A6463" w:rsidRPr="0097659A" w:rsidRDefault="000A6463" w:rsidP="00265DB6">
            <w:pPr>
              <w:ind w:left="1134" w:hanging="1134"/>
              <w:jc w:val="center"/>
            </w:pPr>
            <w:r w:rsidRPr="0097659A">
              <w:rPr>
                <w:rStyle w:val="Gvdemetni77ptKalnDeil0ptbolukbraklyor"/>
                <w:b w:val="0"/>
                <w:color w:val="auto"/>
                <w:sz w:val="24"/>
                <w:szCs w:val="24"/>
                <w:lang w:val="tr-TR"/>
              </w:rPr>
              <w:t>TRB3</w:t>
            </w:r>
          </w:p>
        </w:tc>
      </w:tr>
      <w:tr w:rsidR="00062639" w:rsidRPr="0097659A" w14:paraId="6852A454" w14:textId="77777777" w:rsidTr="00EF057F">
        <w:trPr>
          <w:trHeight w:hRule="exact" w:val="427"/>
        </w:trPr>
        <w:tc>
          <w:tcPr>
            <w:tcW w:w="2189" w:type="dxa"/>
            <w:vMerge/>
            <w:shd w:val="clear" w:color="auto" w:fill="auto"/>
            <w:vAlign w:val="center"/>
          </w:tcPr>
          <w:p w14:paraId="52E742C8" w14:textId="77777777" w:rsidR="000A6463" w:rsidRPr="0097659A" w:rsidRDefault="000A6463" w:rsidP="00265DB6">
            <w:pPr>
              <w:ind w:left="1134" w:hanging="1134"/>
              <w:jc w:val="center"/>
            </w:pPr>
          </w:p>
        </w:tc>
        <w:tc>
          <w:tcPr>
            <w:tcW w:w="2026" w:type="dxa"/>
            <w:vMerge w:val="restart"/>
            <w:shd w:val="clear" w:color="auto" w:fill="auto"/>
            <w:vAlign w:val="center"/>
          </w:tcPr>
          <w:p w14:paraId="0CF9D33E" w14:textId="77777777" w:rsidR="000A6463" w:rsidRPr="0097659A" w:rsidRDefault="000A6463" w:rsidP="00265DB6">
            <w:pPr>
              <w:ind w:left="1134" w:hanging="1134"/>
              <w:jc w:val="center"/>
            </w:pPr>
            <w:r w:rsidRPr="0097659A">
              <w:rPr>
                <w:rStyle w:val="Gvdemetni77ptKalnDeil0ptbolukbraklyor"/>
                <w:b w:val="0"/>
                <w:color w:val="auto"/>
                <w:sz w:val="24"/>
                <w:szCs w:val="24"/>
                <w:lang w:val="tr-TR"/>
              </w:rPr>
              <w:t>NRS-vi-1a</w:t>
            </w:r>
          </w:p>
        </w:tc>
        <w:tc>
          <w:tcPr>
            <w:tcW w:w="2026" w:type="dxa"/>
            <w:shd w:val="clear" w:color="auto" w:fill="auto"/>
            <w:vAlign w:val="center"/>
          </w:tcPr>
          <w:p w14:paraId="6729AA2B" w14:textId="77777777" w:rsidR="000A6463" w:rsidRPr="0097659A" w:rsidRDefault="000A6463" w:rsidP="00265DB6">
            <w:pPr>
              <w:pStyle w:val="Gvdemetni0"/>
              <w:shd w:val="clear" w:color="auto" w:fill="auto"/>
              <w:spacing w:line="240" w:lineRule="auto"/>
              <w:ind w:left="1134" w:hanging="1134"/>
              <w:rPr>
                <w:sz w:val="24"/>
                <w:szCs w:val="24"/>
              </w:rPr>
            </w:pPr>
            <w:r w:rsidRPr="0097659A">
              <w:rPr>
                <w:sz w:val="24"/>
                <w:szCs w:val="24"/>
              </w:rPr>
              <w:t>Kategori 1</w:t>
            </w:r>
          </w:p>
        </w:tc>
        <w:tc>
          <w:tcPr>
            <w:tcW w:w="2155" w:type="dxa"/>
            <w:shd w:val="clear" w:color="auto" w:fill="auto"/>
            <w:vAlign w:val="center"/>
          </w:tcPr>
          <w:p w14:paraId="447219C0" w14:textId="77777777" w:rsidR="000A6463" w:rsidRPr="0097659A" w:rsidRDefault="000A6463" w:rsidP="00265DB6">
            <w:pPr>
              <w:ind w:left="1134" w:hanging="1134"/>
              <w:jc w:val="center"/>
            </w:pPr>
            <w:r w:rsidRPr="0097659A">
              <w:rPr>
                <w:rStyle w:val="Gvdemetni77ptKalnDeil0ptbolukbraklyor"/>
                <w:b w:val="0"/>
                <w:color w:val="auto"/>
                <w:sz w:val="24"/>
                <w:szCs w:val="24"/>
                <w:lang w:val="tr-TR"/>
              </w:rPr>
              <w:t>TYA1</w:t>
            </w:r>
          </w:p>
        </w:tc>
      </w:tr>
      <w:tr w:rsidR="00062639" w:rsidRPr="0097659A" w14:paraId="657F5219" w14:textId="77777777" w:rsidTr="00EF057F">
        <w:trPr>
          <w:trHeight w:hRule="exact" w:val="422"/>
        </w:trPr>
        <w:tc>
          <w:tcPr>
            <w:tcW w:w="2189" w:type="dxa"/>
            <w:vMerge/>
            <w:shd w:val="clear" w:color="auto" w:fill="auto"/>
            <w:vAlign w:val="center"/>
          </w:tcPr>
          <w:p w14:paraId="45771297" w14:textId="77777777" w:rsidR="000A6463" w:rsidRPr="0097659A" w:rsidRDefault="000A6463" w:rsidP="00265DB6">
            <w:pPr>
              <w:ind w:left="1134" w:hanging="1134"/>
              <w:jc w:val="center"/>
            </w:pPr>
          </w:p>
        </w:tc>
        <w:tc>
          <w:tcPr>
            <w:tcW w:w="2026" w:type="dxa"/>
            <w:vMerge/>
            <w:shd w:val="clear" w:color="auto" w:fill="auto"/>
            <w:vAlign w:val="center"/>
          </w:tcPr>
          <w:p w14:paraId="0411102A" w14:textId="77777777" w:rsidR="000A6463" w:rsidRPr="0097659A" w:rsidRDefault="000A6463" w:rsidP="00265DB6">
            <w:pPr>
              <w:ind w:left="1134" w:hanging="1134"/>
              <w:jc w:val="center"/>
            </w:pPr>
          </w:p>
        </w:tc>
        <w:tc>
          <w:tcPr>
            <w:tcW w:w="2026" w:type="dxa"/>
            <w:shd w:val="clear" w:color="auto" w:fill="auto"/>
            <w:vAlign w:val="center"/>
          </w:tcPr>
          <w:p w14:paraId="1DA5BE8D" w14:textId="77777777" w:rsidR="000A6463" w:rsidRPr="0097659A" w:rsidRDefault="000A6463" w:rsidP="00265DB6">
            <w:pPr>
              <w:pStyle w:val="Gvdemetni0"/>
              <w:shd w:val="clear" w:color="auto" w:fill="auto"/>
              <w:spacing w:line="240" w:lineRule="auto"/>
              <w:ind w:left="1134" w:hanging="1134"/>
              <w:rPr>
                <w:sz w:val="24"/>
                <w:szCs w:val="24"/>
              </w:rPr>
            </w:pPr>
            <w:r w:rsidRPr="0097659A">
              <w:rPr>
                <w:sz w:val="24"/>
                <w:szCs w:val="24"/>
              </w:rPr>
              <w:t>Kategori 2</w:t>
            </w:r>
          </w:p>
        </w:tc>
        <w:tc>
          <w:tcPr>
            <w:tcW w:w="2155" w:type="dxa"/>
            <w:shd w:val="clear" w:color="auto" w:fill="auto"/>
            <w:vAlign w:val="center"/>
          </w:tcPr>
          <w:p w14:paraId="7A8BEFE6" w14:textId="77777777" w:rsidR="000A6463" w:rsidRPr="0097659A" w:rsidRDefault="000A6463" w:rsidP="00265DB6">
            <w:pPr>
              <w:ind w:left="1134" w:hanging="1134"/>
              <w:jc w:val="center"/>
            </w:pPr>
            <w:r w:rsidRPr="0097659A">
              <w:rPr>
                <w:rStyle w:val="Gvdemetni77ptKalnDeil0ptbolukbraklyor"/>
                <w:b w:val="0"/>
                <w:color w:val="auto"/>
                <w:sz w:val="24"/>
                <w:szCs w:val="24"/>
                <w:lang w:val="tr-TR"/>
              </w:rPr>
              <w:t>TYA2</w:t>
            </w:r>
          </w:p>
        </w:tc>
      </w:tr>
      <w:tr w:rsidR="00062639" w:rsidRPr="0097659A" w14:paraId="1EBD16CF" w14:textId="77777777" w:rsidTr="00EF057F">
        <w:trPr>
          <w:trHeight w:hRule="exact" w:val="422"/>
        </w:trPr>
        <w:tc>
          <w:tcPr>
            <w:tcW w:w="2189" w:type="dxa"/>
            <w:vMerge/>
            <w:shd w:val="clear" w:color="auto" w:fill="auto"/>
            <w:vAlign w:val="center"/>
          </w:tcPr>
          <w:p w14:paraId="607D798C" w14:textId="77777777" w:rsidR="000A6463" w:rsidRPr="0097659A" w:rsidRDefault="000A6463" w:rsidP="00265DB6">
            <w:pPr>
              <w:ind w:left="1134" w:hanging="1134"/>
              <w:jc w:val="center"/>
            </w:pPr>
          </w:p>
        </w:tc>
        <w:tc>
          <w:tcPr>
            <w:tcW w:w="2026" w:type="dxa"/>
            <w:vMerge/>
            <w:shd w:val="clear" w:color="auto" w:fill="auto"/>
            <w:vAlign w:val="center"/>
          </w:tcPr>
          <w:p w14:paraId="48ACE259" w14:textId="77777777" w:rsidR="000A6463" w:rsidRPr="0097659A" w:rsidRDefault="000A6463" w:rsidP="00265DB6">
            <w:pPr>
              <w:ind w:left="1134" w:hanging="1134"/>
              <w:jc w:val="center"/>
            </w:pPr>
          </w:p>
        </w:tc>
        <w:tc>
          <w:tcPr>
            <w:tcW w:w="2026" w:type="dxa"/>
            <w:shd w:val="clear" w:color="auto" w:fill="auto"/>
            <w:vAlign w:val="center"/>
          </w:tcPr>
          <w:p w14:paraId="2B745F27" w14:textId="77777777" w:rsidR="000A6463" w:rsidRPr="0097659A" w:rsidRDefault="000A6463" w:rsidP="00265DB6">
            <w:pPr>
              <w:pStyle w:val="Gvdemetni0"/>
              <w:shd w:val="clear" w:color="auto" w:fill="auto"/>
              <w:spacing w:line="240" w:lineRule="auto"/>
              <w:ind w:left="1134" w:hanging="1134"/>
              <w:rPr>
                <w:sz w:val="24"/>
                <w:szCs w:val="24"/>
              </w:rPr>
            </w:pPr>
            <w:r w:rsidRPr="0097659A">
              <w:rPr>
                <w:sz w:val="24"/>
                <w:szCs w:val="24"/>
              </w:rPr>
              <w:t>Kategori 3</w:t>
            </w:r>
          </w:p>
        </w:tc>
        <w:tc>
          <w:tcPr>
            <w:tcW w:w="2155" w:type="dxa"/>
            <w:shd w:val="clear" w:color="auto" w:fill="auto"/>
            <w:vAlign w:val="center"/>
          </w:tcPr>
          <w:p w14:paraId="2A732772" w14:textId="77777777" w:rsidR="000A6463" w:rsidRPr="0097659A" w:rsidRDefault="000A6463" w:rsidP="00265DB6">
            <w:pPr>
              <w:ind w:left="1134" w:hanging="1134"/>
              <w:jc w:val="center"/>
            </w:pPr>
            <w:r w:rsidRPr="0097659A">
              <w:rPr>
                <w:rStyle w:val="Gvdemetni77ptKalnDeil0ptbolukbraklyor"/>
                <w:b w:val="0"/>
                <w:color w:val="auto"/>
                <w:sz w:val="24"/>
                <w:szCs w:val="24"/>
                <w:lang w:val="tr-TR"/>
              </w:rPr>
              <w:t>TYA3</w:t>
            </w:r>
          </w:p>
        </w:tc>
      </w:tr>
      <w:tr w:rsidR="00062639" w:rsidRPr="0097659A" w14:paraId="0882F97D" w14:textId="77777777" w:rsidTr="00EF057F">
        <w:trPr>
          <w:trHeight w:hRule="exact" w:val="422"/>
        </w:trPr>
        <w:tc>
          <w:tcPr>
            <w:tcW w:w="2189" w:type="dxa"/>
            <w:vMerge/>
            <w:shd w:val="clear" w:color="auto" w:fill="auto"/>
            <w:vAlign w:val="center"/>
          </w:tcPr>
          <w:p w14:paraId="5720C73C" w14:textId="77777777" w:rsidR="000A6463" w:rsidRPr="0097659A" w:rsidRDefault="000A6463" w:rsidP="00265DB6">
            <w:pPr>
              <w:ind w:left="1134" w:hanging="1134"/>
              <w:jc w:val="center"/>
            </w:pPr>
          </w:p>
        </w:tc>
        <w:tc>
          <w:tcPr>
            <w:tcW w:w="2026" w:type="dxa"/>
            <w:vMerge w:val="restart"/>
            <w:shd w:val="clear" w:color="auto" w:fill="auto"/>
            <w:vAlign w:val="center"/>
          </w:tcPr>
          <w:p w14:paraId="1F881FF1" w14:textId="77777777" w:rsidR="000A6463" w:rsidRPr="0097659A" w:rsidRDefault="000A6463" w:rsidP="00265DB6">
            <w:pPr>
              <w:ind w:left="1134" w:hanging="1134"/>
              <w:jc w:val="center"/>
            </w:pPr>
            <w:r w:rsidRPr="0097659A">
              <w:rPr>
                <w:rStyle w:val="Gvdemetni77ptKalnDeil0ptbolukbraklyor"/>
                <w:b w:val="0"/>
                <w:color w:val="auto"/>
                <w:sz w:val="24"/>
                <w:szCs w:val="24"/>
                <w:lang w:val="tr-TR"/>
              </w:rPr>
              <w:t>NRS-vi-1b</w:t>
            </w:r>
          </w:p>
        </w:tc>
        <w:tc>
          <w:tcPr>
            <w:tcW w:w="2026" w:type="dxa"/>
            <w:shd w:val="clear" w:color="auto" w:fill="auto"/>
            <w:vAlign w:val="center"/>
          </w:tcPr>
          <w:p w14:paraId="443E1D8B" w14:textId="77777777" w:rsidR="000A6463" w:rsidRPr="0097659A" w:rsidRDefault="000A6463" w:rsidP="00265DB6">
            <w:pPr>
              <w:pStyle w:val="Gvdemetni0"/>
              <w:shd w:val="clear" w:color="auto" w:fill="auto"/>
              <w:spacing w:line="240" w:lineRule="auto"/>
              <w:ind w:left="1134" w:hanging="1134"/>
              <w:rPr>
                <w:sz w:val="24"/>
                <w:szCs w:val="24"/>
              </w:rPr>
            </w:pPr>
            <w:r w:rsidRPr="0097659A">
              <w:rPr>
                <w:sz w:val="24"/>
                <w:szCs w:val="24"/>
              </w:rPr>
              <w:t>Kategori 1</w:t>
            </w:r>
          </w:p>
        </w:tc>
        <w:tc>
          <w:tcPr>
            <w:tcW w:w="2155" w:type="dxa"/>
            <w:shd w:val="clear" w:color="auto" w:fill="auto"/>
            <w:vAlign w:val="center"/>
          </w:tcPr>
          <w:p w14:paraId="1E0031CB" w14:textId="77777777" w:rsidR="000A6463" w:rsidRPr="0097659A" w:rsidRDefault="000A6463" w:rsidP="00265DB6">
            <w:pPr>
              <w:ind w:left="1134" w:hanging="1134"/>
              <w:jc w:val="center"/>
            </w:pPr>
            <w:r w:rsidRPr="0097659A">
              <w:rPr>
                <w:rStyle w:val="Gvdemetni77ptKalnDeil0ptbolukbraklyor"/>
                <w:b w:val="0"/>
                <w:color w:val="auto"/>
                <w:sz w:val="24"/>
                <w:szCs w:val="24"/>
                <w:lang w:val="tr-TR"/>
              </w:rPr>
              <w:t>TYB1</w:t>
            </w:r>
          </w:p>
        </w:tc>
      </w:tr>
      <w:tr w:rsidR="00062639" w:rsidRPr="0097659A" w14:paraId="7A7CC436" w14:textId="77777777" w:rsidTr="00EF057F">
        <w:trPr>
          <w:trHeight w:hRule="exact" w:val="422"/>
        </w:trPr>
        <w:tc>
          <w:tcPr>
            <w:tcW w:w="2189" w:type="dxa"/>
            <w:vMerge/>
            <w:shd w:val="clear" w:color="auto" w:fill="auto"/>
            <w:vAlign w:val="center"/>
          </w:tcPr>
          <w:p w14:paraId="23A9E17E" w14:textId="77777777" w:rsidR="000A6463" w:rsidRPr="0097659A" w:rsidRDefault="000A6463" w:rsidP="00265DB6">
            <w:pPr>
              <w:ind w:left="1134" w:hanging="1134"/>
              <w:jc w:val="center"/>
            </w:pPr>
          </w:p>
        </w:tc>
        <w:tc>
          <w:tcPr>
            <w:tcW w:w="2026" w:type="dxa"/>
            <w:vMerge/>
            <w:shd w:val="clear" w:color="auto" w:fill="auto"/>
            <w:vAlign w:val="center"/>
          </w:tcPr>
          <w:p w14:paraId="473C5146" w14:textId="77777777" w:rsidR="000A6463" w:rsidRPr="0097659A" w:rsidRDefault="000A6463" w:rsidP="00265DB6">
            <w:pPr>
              <w:ind w:left="1134" w:hanging="1134"/>
              <w:jc w:val="center"/>
            </w:pPr>
          </w:p>
        </w:tc>
        <w:tc>
          <w:tcPr>
            <w:tcW w:w="2026" w:type="dxa"/>
            <w:shd w:val="clear" w:color="auto" w:fill="auto"/>
            <w:vAlign w:val="center"/>
          </w:tcPr>
          <w:p w14:paraId="7006D49A" w14:textId="77777777" w:rsidR="000A6463" w:rsidRPr="0097659A" w:rsidRDefault="000A6463" w:rsidP="00265DB6">
            <w:pPr>
              <w:pStyle w:val="Gvdemetni0"/>
              <w:shd w:val="clear" w:color="auto" w:fill="auto"/>
              <w:spacing w:line="240" w:lineRule="auto"/>
              <w:ind w:left="1134" w:hanging="1134"/>
              <w:rPr>
                <w:sz w:val="24"/>
                <w:szCs w:val="24"/>
              </w:rPr>
            </w:pPr>
            <w:r w:rsidRPr="0097659A">
              <w:rPr>
                <w:sz w:val="24"/>
                <w:szCs w:val="24"/>
              </w:rPr>
              <w:t>Kategori 2</w:t>
            </w:r>
          </w:p>
        </w:tc>
        <w:tc>
          <w:tcPr>
            <w:tcW w:w="2155" w:type="dxa"/>
            <w:shd w:val="clear" w:color="auto" w:fill="auto"/>
            <w:vAlign w:val="center"/>
          </w:tcPr>
          <w:p w14:paraId="5117008B" w14:textId="77777777" w:rsidR="000A6463" w:rsidRPr="0097659A" w:rsidRDefault="000A6463" w:rsidP="00265DB6">
            <w:pPr>
              <w:ind w:left="1134" w:hanging="1134"/>
              <w:jc w:val="center"/>
            </w:pPr>
            <w:r w:rsidRPr="0097659A">
              <w:rPr>
                <w:rStyle w:val="Gvdemetni77ptKalnDeil0ptbolukbraklyor"/>
                <w:b w:val="0"/>
                <w:color w:val="auto"/>
                <w:sz w:val="24"/>
                <w:szCs w:val="24"/>
                <w:lang w:val="tr-TR"/>
              </w:rPr>
              <w:t>TYB2</w:t>
            </w:r>
          </w:p>
        </w:tc>
      </w:tr>
      <w:tr w:rsidR="00062639" w:rsidRPr="0097659A" w14:paraId="428173B5" w14:textId="77777777" w:rsidTr="00EF057F">
        <w:trPr>
          <w:trHeight w:hRule="exact" w:val="427"/>
        </w:trPr>
        <w:tc>
          <w:tcPr>
            <w:tcW w:w="2189" w:type="dxa"/>
            <w:vMerge/>
            <w:shd w:val="clear" w:color="auto" w:fill="auto"/>
            <w:vAlign w:val="center"/>
          </w:tcPr>
          <w:p w14:paraId="1F804527" w14:textId="77777777" w:rsidR="000A6463" w:rsidRPr="0097659A" w:rsidRDefault="000A6463" w:rsidP="00265DB6">
            <w:pPr>
              <w:ind w:left="1134" w:hanging="1134"/>
              <w:jc w:val="center"/>
            </w:pPr>
          </w:p>
        </w:tc>
        <w:tc>
          <w:tcPr>
            <w:tcW w:w="2026" w:type="dxa"/>
            <w:vMerge/>
            <w:shd w:val="clear" w:color="auto" w:fill="auto"/>
            <w:vAlign w:val="center"/>
          </w:tcPr>
          <w:p w14:paraId="16E9B4A0" w14:textId="77777777" w:rsidR="000A6463" w:rsidRPr="0097659A" w:rsidRDefault="000A6463" w:rsidP="00265DB6">
            <w:pPr>
              <w:ind w:left="1134" w:hanging="1134"/>
              <w:jc w:val="center"/>
            </w:pPr>
          </w:p>
        </w:tc>
        <w:tc>
          <w:tcPr>
            <w:tcW w:w="2026" w:type="dxa"/>
            <w:shd w:val="clear" w:color="auto" w:fill="auto"/>
            <w:vAlign w:val="center"/>
          </w:tcPr>
          <w:p w14:paraId="1EC30E3B" w14:textId="77777777" w:rsidR="000A6463" w:rsidRPr="0097659A" w:rsidRDefault="000A6463" w:rsidP="00265DB6">
            <w:pPr>
              <w:pStyle w:val="Gvdemetni0"/>
              <w:shd w:val="clear" w:color="auto" w:fill="auto"/>
              <w:spacing w:line="240" w:lineRule="auto"/>
              <w:ind w:left="1134" w:hanging="1134"/>
              <w:rPr>
                <w:sz w:val="24"/>
                <w:szCs w:val="24"/>
              </w:rPr>
            </w:pPr>
            <w:r w:rsidRPr="0097659A">
              <w:rPr>
                <w:sz w:val="24"/>
                <w:szCs w:val="24"/>
              </w:rPr>
              <w:t>Kategori 3</w:t>
            </w:r>
          </w:p>
        </w:tc>
        <w:tc>
          <w:tcPr>
            <w:tcW w:w="2155" w:type="dxa"/>
            <w:shd w:val="clear" w:color="auto" w:fill="auto"/>
            <w:vAlign w:val="center"/>
          </w:tcPr>
          <w:p w14:paraId="3C05B870" w14:textId="77777777" w:rsidR="000A6463" w:rsidRPr="0097659A" w:rsidRDefault="000A6463" w:rsidP="00265DB6">
            <w:pPr>
              <w:ind w:left="1134" w:hanging="1134"/>
              <w:jc w:val="center"/>
            </w:pPr>
            <w:r w:rsidRPr="0097659A">
              <w:rPr>
                <w:rStyle w:val="Gvdemetni77ptKalnDeil0ptbolukbraklyor"/>
                <w:b w:val="0"/>
                <w:color w:val="auto"/>
                <w:sz w:val="24"/>
                <w:szCs w:val="24"/>
                <w:lang w:val="tr-TR"/>
              </w:rPr>
              <w:t>TYB3</w:t>
            </w:r>
          </w:p>
        </w:tc>
      </w:tr>
      <w:tr w:rsidR="00062639" w:rsidRPr="0097659A" w14:paraId="342D733A" w14:textId="77777777" w:rsidTr="00EF057F">
        <w:trPr>
          <w:trHeight w:hRule="exact" w:val="422"/>
        </w:trPr>
        <w:tc>
          <w:tcPr>
            <w:tcW w:w="2189" w:type="dxa"/>
            <w:vMerge w:val="restart"/>
            <w:shd w:val="clear" w:color="auto" w:fill="auto"/>
            <w:vAlign w:val="center"/>
          </w:tcPr>
          <w:p w14:paraId="7B40CA7B" w14:textId="77777777" w:rsidR="000A6463" w:rsidRPr="0097659A" w:rsidRDefault="000A6463" w:rsidP="00265DB6">
            <w:pPr>
              <w:ind w:left="1134" w:hanging="1134"/>
              <w:jc w:val="center"/>
            </w:pPr>
            <w:r w:rsidRPr="0097659A">
              <w:rPr>
                <w:rStyle w:val="Gvdemetni77ptKalnDeil0ptbolukbraklyor"/>
                <w:b w:val="0"/>
                <w:color w:val="auto"/>
                <w:sz w:val="24"/>
                <w:szCs w:val="24"/>
                <w:lang w:val="tr-TR"/>
              </w:rPr>
              <w:t>IWP</w:t>
            </w:r>
          </w:p>
        </w:tc>
        <w:tc>
          <w:tcPr>
            <w:tcW w:w="2026" w:type="dxa"/>
            <w:shd w:val="clear" w:color="auto" w:fill="auto"/>
            <w:vAlign w:val="center"/>
          </w:tcPr>
          <w:p w14:paraId="7FA4C7D1" w14:textId="77777777" w:rsidR="000A6463" w:rsidRPr="0097659A" w:rsidRDefault="000A6463" w:rsidP="00265DB6">
            <w:pPr>
              <w:ind w:left="1134" w:hanging="1134"/>
              <w:jc w:val="center"/>
            </w:pPr>
            <w:r w:rsidRPr="0097659A">
              <w:rPr>
                <w:rStyle w:val="Gvdemetni77ptKalnDeil0ptbolukbraklyor"/>
                <w:b w:val="0"/>
                <w:color w:val="auto"/>
                <w:sz w:val="24"/>
                <w:szCs w:val="24"/>
                <w:lang w:val="tr-TR"/>
              </w:rPr>
              <w:t>IWP-v-1</w:t>
            </w:r>
          </w:p>
        </w:tc>
        <w:tc>
          <w:tcPr>
            <w:tcW w:w="2026" w:type="dxa"/>
            <w:shd w:val="clear" w:color="auto" w:fill="auto"/>
            <w:vAlign w:val="center"/>
          </w:tcPr>
          <w:p w14:paraId="6F9295EF" w14:textId="77777777" w:rsidR="000A6463" w:rsidRPr="0097659A" w:rsidRDefault="000A6463" w:rsidP="00265DB6">
            <w:pPr>
              <w:ind w:left="1134" w:hanging="1134"/>
              <w:jc w:val="center"/>
            </w:pPr>
          </w:p>
        </w:tc>
        <w:tc>
          <w:tcPr>
            <w:tcW w:w="2155" w:type="dxa"/>
            <w:shd w:val="clear" w:color="auto" w:fill="auto"/>
            <w:vAlign w:val="center"/>
          </w:tcPr>
          <w:p w14:paraId="658ED926" w14:textId="77777777" w:rsidR="000A6463" w:rsidRPr="0097659A" w:rsidRDefault="000A6463" w:rsidP="00265DB6">
            <w:pPr>
              <w:ind w:left="1134" w:hanging="1134"/>
              <w:jc w:val="center"/>
            </w:pPr>
            <w:r w:rsidRPr="0097659A">
              <w:rPr>
                <w:rStyle w:val="Gvdemetni77ptKalnDeil0ptbolukbraklyor"/>
                <w:b w:val="0"/>
                <w:color w:val="auto"/>
                <w:sz w:val="24"/>
                <w:szCs w:val="24"/>
                <w:lang w:val="tr-TR"/>
              </w:rPr>
              <w:t>PV1</w:t>
            </w:r>
          </w:p>
        </w:tc>
      </w:tr>
      <w:tr w:rsidR="00062639" w:rsidRPr="0097659A" w14:paraId="368E6A8F" w14:textId="77777777" w:rsidTr="00EF057F">
        <w:trPr>
          <w:trHeight w:hRule="exact" w:val="422"/>
        </w:trPr>
        <w:tc>
          <w:tcPr>
            <w:tcW w:w="2189" w:type="dxa"/>
            <w:vMerge/>
            <w:shd w:val="clear" w:color="auto" w:fill="auto"/>
            <w:vAlign w:val="center"/>
          </w:tcPr>
          <w:p w14:paraId="4EAA4B8A" w14:textId="77777777" w:rsidR="000A6463" w:rsidRPr="0097659A" w:rsidRDefault="000A6463" w:rsidP="00592AA5">
            <w:pPr>
              <w:ind w:left="1134" w:hanging="1134"/>
              <w:jc w:val="center"/>
            </w:pPr>
          </w:p>
        </w:tc>
        <w:tc>
          <w:tcPr>
            <w:tcW w:w="2026" w:type="dxa"/>
            <w:shd w:val="clear" w:color="auto" w:fill="auto"/>
            <w:vAlign w:val="center"/>
          </w:tcPr>
          <w:p w14:paraId="7620D44E" w14:textId="77777777" w:rsidR="000A6463" w:rsidRPr="0097659A" w:rsidRDefault="000A6463" w:rsidP="00265DB6">
            <w:pPr>
              <w:ind w:left="1134" w:hanging="1134"/>
              <w:jc w:val="center"/>
            </w:pPr>
            <w:r w:rsidRPr="0097659A">
              <w:rPr>
                <w:rStyle w:val="Gvdemetni77ptKalnDeil0ptbolukbraklyor"/>
                <w:color w:val="auto"/>
                <w:sz w:val="24"/>
                <w:szCs w:val="24"/>
                <w:lang w:val="tr-TR"/>
              </w:rPr>
              <w:t>IWP-v-2</w:t>
            </w:r>
          </w:p>
        </w:tc>
        <w:tc>
          <w:tcPr>
            <w:tcW w:w="2026" w:type="dxa"/>
            <w:shd w:val="clear" w:color="auto" w:fill="auto"/>
            <w:vAlign w:val="center"/>
          </w:tcPr>
          <w:p w14:paraId="647DB91B" w14:textId="77777777" w:rsidR="000A6463" w:rsidRPr="0097659A" w:rsidRDefault="000A6463" w:rsidP="00265DB6">
            <w:pPr>
              <w:ind w:left="1134" w:hanging="1134"/>
              <w:jc w:val="center"/>
            </w:pPr>
          </w:p>
        </w:tc>
        <w:tc>
          <w:tcPr>
            <w:tcW w:w="2155" w:type="dxa"/>
            <w:shd w:val="clear" w:color="auto" w:fill="auto"/>
            <w:vAlign w:val="center"/>
          </w:tcPr>
          <w:p w14:paraId="46333BEA" w14:textId="77777777" w:rsidR="000A6463" w:rsidRPr="0097659A" w:rsidRDefault="000A6463" w:rsidP="00265DB6">
            <w:pPr>
              <w:ind w:left="1134" w:hanging="1134"/>
              <w:jc w:val="center"/>
            </w:pPr>
            <w:r w:rsidRPr="0097659A">
              <w:rPr>
                <w:rStyle w:val="Gvdemetni77ptKalnDeil0ptbolukbraklyor"/>
                <w:color w:val="auto"/>
                <w:sz w:val="24"/>
                <w:szCs w:val="24"/>
                <w:lang w:val="tr-TR"/>
              </w:rPr>
              <w:t>PV2</w:t>
            </w:r>
          </w:p>
        </w:tc>
      </w:tr>
      <w:tr w:rsidR="00062639" w:rsidRPr="0097659A" w14:paraId="24B2C70A" w14:textId="77777777" w:rsidTr="00EF057F">
        <w:trPr>
          <w:trHeight w:hRule="exact" w:val="422"/>
        </w:trPr>
        <w:tc>
          <w:tcPr>
            <w:tcW w:w="2189" w:type="dxa"/>
            <w:vMerge/>
            <w:shd w:val="clear" w:color="auto" w:fill="auto"/>
            <w:vAlign w:val="center"/>
          </w:tcPr>
          <w:p w14:paraId="109AAEAB" w14:textId="77777777" w:rsidR="000A6463" w:rsidRPr="0097659A" w:rsidRDefault="000A6463" w:rsidP="00592AA5">
            <w:pPr>
              <w:ind w:left="1134" w:hanging="1134"/>
              <w:jc w:val="center"/>
            </w:pPr>
          </w:p>
        </w:tc>
        <w:tc>
          <w:tcPr>
            <w:tcW w:w="2026" w:type="dxa"/>
            <w:shd w:val="clear" w:color="auto" w:fill="auto"/>
            <w:vAlign w:val="center"/>
          </w:tcPr>
          <w:p w14:paraId="192B8AE0" w14:textId="77777777" w:rsidR="000A6463" w:rsidRPr="0097659A" w:rsidRDefault="000A6463" w:rsidP="00265DB6">
            <w:pPr>
              <w:ind w:left="1134" w:hanging="1134"/>
              <w:jc w:val="center"/>
            </w:pPr>
            <w:r w:rsidRPr="0097659A">
              <w:rPr>
                <w:rStyle w:val="Gvdemetni77ptKalnDeil0ptbolukbraklyor"/>
                <w:color w:val="auto"/>
                <w:sz w:val="24"/>
                <w:szCs w:val="24"/>
                <w:lang w:val="tr-TR"/>
              </w:rPr>
              <w:t>IWP-v-3</w:t>
            </w:r>
          </w:p>
        </w:tc>
        <w:tc>
          <w:tcPr>
            <w:tcW w:w="2026" w:type="dxa"/>
            <w:shd w:val="clear" w:color="auto" w:fill="auto"/>
            <w:vAlign w:val="center"/>
          </w:tcPr>
          <w:p w14:paraId="367B620E" w14:textId="77777777" w:rsidR="000A6463" w:rsidRPr="0097659A" w:rsidRDefault="000A6463" w:rsidP="00265DB6">
            <w:pPr>
              <w:ind w:left="1134" w:hanging="1134"/>
              <w:jc w:val="center"/>
            </w:pPr>
          </w:p>
        </w:tc>
        <w:tc>
          <w:tcPr>
            <w:tcW w:w="2155" w:type="dxa"/>
            <w:shd w:val="clear" w:color="auto" w:fill="auto"/>
            <w:vAlign w:val="center"/>
          </w:tcPr>
          <w:p w14:paraId="366D9325" w14:textId="77777777" w:rsidR="000A6463" w:rsidRPr="0097659A" w:rsidRDefault="000A6463" w:rsidP="00265DB6">
            <w:pPr>
              <w:ind w:left="1134" w:hanging="1134"/>
              <w:jc w:val="center"/>
            </w:pPr>
            <w:r w:rsidRPr="0097659A">
              <w:rPr>
                <w:rStyle w:val="Gvdemetni77ptKalnDeil0ptbolukbraklyor"/>
                <w:color w:val="auto"/>
                <w:sz w:val="24"/>
                <w:szCs w:val="24"/>
                <w:lang w:val="tr-TR"/>
              </w:rPr>
              <w:t>PV3</w:t>
            </w:r>
          </w:p>
        </w:tc>
      </w:tr>
      <w:tr w:rsidR="00062639" w:rsidRPr="0097659A" w14:paraId="68281219" w14:textId="77777777" w:rsidTr="00EF057F">
        <w:trPr>
          <w:trHeight w:hRule="exact" w:val="432"/>
        </w:trPr>
        <w:tc>
          <w:tcPr>
            <w:tcW w:w="2189" w:type="dxa"/>
            <w:vMerge/>
            <w:shd w:val="clear" w:color="auto" w:fill="auto"/>
            <w:vAlign w:val="center"/>
          </w:tcPr>
          <w:p w14:paraId="798A80E1" w14:textId="77777777" w:rsidR="000A6463" w:rsidRPr="0097659A" w:rsidRDefault="000A6463" w:rsidP="00592AA5">
            <w:pPr>
              <w:ind w:left="1134" w:hanging="1134"/>
              <w:jc w:val="center"/>
            </w:pPr>
          </w:p>
        </w:tc>
        <w:tc>
          <w:tcPr>
            <w:tcW w:w="2026" w:type="dxa"/>
            <w:shd w:val="clear" w:color="auto" w:fill="auto"/>
            <w:vAlign w:val="center"/>
          </w:tcPr>
          <w:p w14:paraId="517F250F" w14:textId="77777777" w:rsidR="000A6463" w:rsidRPr="0097659A" w:rsidRDefault="000A6463" w:rsidP="00265DB6">
            <w:pPr>
              <w:ind w:left="1134" w:hanging="1134"/>
              <w:jc w:val="center"/>
            </w:pPr>
            <w:r w:rsidRPr="0097659A">
              <w:rPr>
                <w:rStyle w:val="Gvdemetni77ptKalnDeil0ptbolukbraklyor"/>
                <w:color w:val="auto"/>
                <w:sz w:val="24"/>
                <w:szCs w:val="24"/>
                <w:lang w:val="tr-TR"/>
              </w:rPr>
              <w:t>IWP-v-4</w:t>
            </w:r>
          </w:p>
        </w:tc>
        <w:tc>
          <w:tcPr>
            <w:tcW w:w="2026" w:type="dxa"/>
            <w:shd w:val="clear" w:color="auto" w:fill="auto"/>
            <w:vAlign w:val="center"/>
          </w:tcPr>
          <w:p w14:paraId="15BD8AE4" w14:textId="77777777" w:rsidR="000A6463" w:rsidRPr="0097659A" w:rsidRDefault="000A6463" w:rsidP="00265DB6">
            <w:pPr>
              <w:ind w:left="1134" w:hanging="1134"/>
              <w:jc w:val="center"/>
            </w:pPr>
          </w:p>
        </w:tc>
        <w:tc>
          <w:tcPr>
            <w:tcW w:w="2155" w:type="dxa"/>
            <w:shd w:val="clear" w:color="auto" w:fill="auto"/>
            <w:vAlign w:val="center"/>
          </w:tcPr>
          <w:p w14:paraId="23860986" w14:textId="77777777" w:rsidR="000A6463" w:rsidRPr="0097659A" w:rsidRDefault="000A6463" w:rsidP="00265DB6">
            <w:pPr>
              <w:ind w:left="1134" w:hanging="1134"/>
              <w:jc w:val="center"/>
            </w:pPr>
            <w:r w:rsidRPr="0097659A">
              <w:rPr>
                <w:rStyle w:val="Gvdemetni77ptKalnDeil0ptbolukbraklyor"/>
                <w:color w:val="auto"/>
                <w:sz w:val="24"/>
                <w:szCs w:val="24"/>
                <w:lang w:val="tr-TR"/>
              </w:rPr>
              <w:t>PV4</w:t>
            </w:r>
          </w:p>
        </w:tc>
      </w:tr>
      <w:bookmarkEnd w:id="6"/>
      <w:tr w:rsidR="00062639" w:rsidRPr="0097659A" w14:paraId="1FD6EAEE" w14:textId="77777777" w:rsidTr="00265DB6">
        <w:trPr>
          <w:trHeight w:hRule="exact" w:val="1157"/>
        </w:trPr>
        <w:tc>
          <w:tcPr>
            <w:tcW w:w="2189" w:type="dxa"/>
            <w:shd w:val="clear" w:color="auto" w:fill="auto"/>
            <w:vAlign w:val="center"/>
          </w:tcPr>
          <w:p w14:paraId="644B40AA" w14:textId="77777777" w:rsidR="000A6463" w:rsidRPr="0097659A" w:rsidRDefault="000A6463" w:rsidP="00A95FD1">
            <w:pPr>
              <w:pStyle w:val="Gvdemetni0"/>
              <w:shd w:val="clear" w:color="auto" w:fill="auto"/>
              <w:spacing w:line="240" w:lineRule="auto"/>
              <w:ind w:left="1134" w:hanging="1134"/>
              <w:rPr>
                <w:sz w:val="24"/>
                <w:szCs w:val="24"/>
              </w:rPr>
            </w:pPr>
            <w:r w:rsidRPr="0097659A">
              <w:rPr>
                <w:sz w:val="24"/>
                <w:szCs w:val="24"/>
              </w:rPr>
              <w:lastRenderedPageBreak/>
              <w:t>Motor Kategorisi</w:t>
            </w:r>
          </w:p>
          <w:p w14:paraId="35FCB611" w14:textId="77777777" w:rsidR="000A6463" w:rsidRPr="0097659A" w:rsidRDefault="000A6463" w:rsidP="00A95FD1">
            <w:pPr>
              <w:pStyle w:val="Gvdemetni0"/>
              <w:shd w:val="clear" w:color="auto" w:fill="auto"/>
              <w:spacing w:line="240" w:lineRule="auto"/>
              <w:ind w:left="1134" w:hanging="1134"/>
              <w:rPr>
                <w:sz w:val="24"/>
                <w:szCs w:val="24"/>
              </w:rPr>
            </w:pPr>
            <w:r w:rsidRPr="0097659A">
              <w:rPr>
                <w:sz w:val="24"/>
                <w:szCs w:val="24"/>
              </w:rPr>
              <w:t>(</w:t>
            </w:r>
            <w:r w:rsidR="00265DB6" w:rsidRPr="0097659A">
              <w:rPr>
                <w:sz w:val="24"/>
                <w:szCs w:val="24"/>
              </w:rPr>
              <w:t>Sütun</w:t>
            </w:r>
            <w:r w:rsidRPr="0097659A">
              <w:rPr>
                <w:sz w:val="24"/>
                <w:szCs w:val="24"/>
              </w:rPr>
              <w:t xml:space="preserve"> 1)</w:t>
            </w:r>
          </w:p>
        </w:tc>
        <w:tc>
          <w:tcPr>
            <w:tcW w:w="2026" w:type="dxa"/>
            <w:shd w:val="clear" w:color="auto" w:fill="auto"/>
            <w:vAlign w:val="center"/>
          </w:tcPr>
          <w:p w14:paraId="3AE16AC4" w14:textId="77777777" w:rsidR="000A6463" w:rsidRPr="0097659A" w:rsidRDefault="000A6463" w:rsidP="00A95FD1">
            <w:pPr>
              <w:pStyle w:val="Gvdemetni0"/>
              <w:shd w:val="clear" w:color="auto" w:fill="auto"/>
              <w:spacing w:line="240" w:lineRule="auto"/>
              <w:ind w:left="84" w:hanging="57"/>
              <w:rPr>
                <w:sz w:val="24"/>
                <w:szCs w:val="24"/>
              </w:rPr>
            </w:pPr>
            <w:r w:rsidRPr="0097659A">
              <w:rPr>
                <w:sz w:val="24"/>
                <w:szCs w:val="24"/>
              </w:rPr>
              <w:t>Motor Alt Kategorisi</w:t>
            </w:r>
          </w:p>
          <w:p w14:paraId="74C9AAB4" w14:textId="77777777" w:rsidR="000A6463" w:rsidRPr="0097659A" w:rsidRDefault="000A6463" w:rsidP="00A95FD1">
            <w:pPr>
              <w:pStyle w:val="Gvdemetni0"/>
              <w:shd w:val="clear" w:color="auto" w:fill="auto"/>
              <w:spacing w:line="240" w:lineRule="auto"/>
              <w:ind w:left="84" w:hanging="57"/>
              <w:rPr>
                <w:sz w:val="24"/>
                <w:szCs w:val="24"/>
              </w:rPr>
            </w:pPr>
            <w:r w:rsidRPr="0097659A">
              <w:rPr>
                <w:sz w:val="24"/>
                <w:szCs w:val="24"/>
              </w:rPr>
              <w:t>(</w:t>
            </w:r>
            <w:r w:rsidR="00265DB6" w:rsidRPr="0097659A">
              <w:rPr>
                <w:sz w:val="24"/>
                <w:szCs w:val="24"/>
              </w:rPr>
              <w:t>Sütun</w:t>
            </w:r>
            <w:r w:rsidRPr="0097659A">
              <w:rPr>
                <w:sz w:val="24"/>
                <w:szCs w:val="24"/>
              </w:rPr>
              <w:t xml:space="preserve"> 2)</w:t>
            </w:r>
          </w:p>
        </w:tc>
        <w:tc>
          <w:tcPr>
            <w:tcW w:w="2026" w:type="dxa"/>
            <w:shd w:val="clear" w:color="auto" w:fill="auto"/>
            <w:vAlign w:val="center"/>
          </w:tcPr>
          <w:p w14:paraId="77A6C2DC" w14:textId="77777777" w:rsidR="000A6463" w:rsidRPr="0097659A" w:rsidRDefault="000A6463" w:rsidP="00A95FD1">
            <w:pPr>
              <w:pStyle w:val="Gvdemetni0"/>
              <w:shd w:val="clear" w:color="auto" w:fill="auto"/>
              <w:spacing w:line="240" w:lineRule="auto"/>
              <w:ind w:left="1134" w:hanging="1134"/>
              <w:rPr>
                <w:sz w:val="24"/>
                <w:szCs w:val="24"/>
              </w:rPr>
            </w:pPr>
            <w:r w:rsidRPr="0097659A">
              <w:rPr>
                <w:sz w:val="24"/>
                <w:szCs w:val="24"/>
              </w:rPr>
              <w:t>EDP Kategorisi</w:t>
            </w:r>
          </w:p>
          <w:p w14:paraId="538E5B58" w14:textId="77777777" w:rsidR="000A6463" w:rsidRPr="0097659A" w:rsidRDefault="000A6463" w:rsidP="00A95FD1">
            <w:pPr>
              <w:pStyle w:val="Gvdemetni0"/>
              <w:shd w:val="clear" w:color="auto" w:fill="auto"/>
              <w:spacing w:line="240" w:lineRule="auto"/>
              <w:ind w:left="1134" w:hanging="1134"/>
              <w:rPr>
                <w:sz w:val="24"/>
                <w:szCs w:val="24"/>
              </w:rPr>
            </w:pPr>
            <w:r w:rsidRPr="0097659A">
              <w:rPr>
                <w:sz w:val="24"/>
                <w:szCs w:val="24"/>
              </w:rPr>
              <w:t>(</w:t>
            </w:r>
            <w:r w:rsidR="00265DB6" w:rsidRPr="0097659A">
              <w:rPr>
                <w:sz w:val="24"/>
                <w:szCs w:val="24"/>
              </w:rPr>
              <w:t>Yerine</w:t>
            </w:r>
            <w:r w:rsidRPr="0097659A">
              <w:rPr>
                <w:sz w:val="24"/>
                <w:szCs w:val="24"/>
              </w:rPr>
              <w:t xml:space="preserve"> göre)</w:t>
            </w:r>
          </w:p>
          <w:p w14:paraId="17532EB1" w14:textId="77777777" w:rsidR="000A6463" w:rsidRPr="0097659A" w:rsidRDefault="000A6463" w:rsidP="00A95FD1">
            <w:pPr>
              <w:pStyle w:val="Gvdemetni0"/>
              <w:shd w:val="clear" w:color="auto" w:fill="auto"/>
              <w:spacing w:line="240" w:lineRule="auto"/>
              <w:ind w:left="1134" w:hanging="1134"/>
              <w:rPr>
                <w:sz w:val="24"/>
                <w:szCs w:val="24"/>
              </w:rPr>
            </w:pPr>
            <w:r w:rsidRPr="0097659A">
              <w:rPr>
                <w:sz w:val="24"/>
                <w:szCs w:val="24"/>
              </w:rPr>
              <w:t>(</w:t>
            </w:r>
            <w:r w:rsidR="00265DB6" w:rsidRPr="0097659A">
              <w:rPr>
                <w:sz w:val="24"/>
                <w:szCs w:val="24"/>
              </w:rPr>
              <w:t>Sütun</w:t>
            </w:r>
            <w:r w:rsidRPr="0097659A">
              <w:rPr>
                <w:sz w:val="24"/>
                <w:szCs w:val="24"/>
              </w:rPr>
              <w:t xml:space="preserve"> 3)</w:t>
            </w:r>
          </w:p>
        </w:tc>
        <w:tc>
          <w:tcPr>
            <w:tcW w:w="2155" w:type="dxa"/>
            <w:shd w:val="clear" w:color="auto" w:fill="auto"/>
            <w:vAlign w:val="center"/>
          </w:tcPr>
          <w:p w14:paraId="6D32E91B" w14:textId="77777777" w:rsidR="000A6463" w:rsidRPr="0097659A" w:rsidRDefault="000A6463" w:rsidP="00A95FD1">
            <w:pPr>
              <w:pStyle w:val="Gvdemetni0"/>
              <w:shd w:val="clear" w:color="auto" w:fill="auto"/>
              <w:spacing w:line="240" w:lineRule="auto"/>
              <w:ind w:left="139" w:hanging="3"/>
              <w:rPr>
                <w:sz w:val="24"/>
                <w:szCs w:val="24"/>
              </w:rPr>
            </w:pPr>
            <w:r w:rsidRPr="0097659A">
              <w:rPr>
                <w:sz w:val="24"/>
                <w:szCs w:val="24"/>
              </w:rPr>
              <w:t>Motor Kategorisi Kimlik Kodu</w:t>
            </w:r>
          </w:p>
          <w:p w14:paraId="5525A279" w14:textId="77777777" w:rsidR="000A6463" w:rsidRPr="0097659A" w:rsidRDefault="000A6463" w:rsidP="00A95FD1">
            <w:pPr>
              <w:pStyle w:val="Gvdemetni0"/>
              <w:shd w:val="clear" w:color="auto" w:fill="auto"/>
              <w:spacing w:line="240" w:lineRule="auto"/>
              <w:ind w:left="139" w:hanging="3"/>
              <w:rPr>
                <w:sz w:val="24"/>
                <w:szCs w:val="24"/>
              </w:rPr>
            </w:pPr>
            <w:r w:rsidRPr="0097659A">
              <w:rPr>
                <w:sz w:val="24"/>
                <w:szCs w:val="24"/>
              </w:rPr>
              <w:t>(</w:t>
            </w:r>
            <w:r w:rsidR="00265DB6" w:rsidRPr="0097659A">
              <w:rPr>
                <w:sz w:val="24"/>
                <w:szCs w:val="24"/>
              </w:rPr>
              <w:t>Sütun</w:t>
            </w:r>
            <w:r w:rsidRPr="0097659A">
              <w:rPr>
                <w:sz w:val="24"/>
                <w:szCs w:val="24"/>
              </w:rPr>
              <w:t xml:space="preserve"> 4)</w:t>
            </w:r>
          </w:p>
        </w:tc>
      </w:tr>
      <w:tr w:rsidR="00062639" w:rsidRPr="0097659A" w14:paraId="6A1EAB36" w14:textId="77777777" w:rsidTr="00EF057F">
        <w:trPr>
          <w:trHeight w:hRule="exact" w:val="350"/>
        </w:trPr>
        <w:tc>
          <w:tcPr>
            <w:tcW w:w="8396" w:type="dxa"/>
            <w:gridSpan w:val="4"/>
            <w:shd w:val="clear" w:color="auto" w:fill="auto"/>
            <w:vAlign w:val="center"/>
          </w:tcPr>
          <w:p w14:paraId="12FF6050" w14:textId="05E21AB1" w:rsidR="000A6463" w:rsidRPr="0097659A" w:rsidRDefault="000A6463" w:rsidP="00A95FD1">
            <w:pPr>
              <w:ind w:left="1134" w:hanging="1134"/>
              <w:jc w:val="center"/>
              <w:rPr>
                <w:b/>
              </w:rPr>
            </w:pPr>
            <w:r w:rsidRPr="0097659A">
              <w:rPr>
                <w:rStyle w:val="Gvdemetni765ptKalnDeil0ptbolukbraklyor"/>
                <w:b w:val="0"/>
                <w:color w:val="auto"/>
                <w:sz w:val="24"/>
                <w:szCs w:val="24"/>
                <w:lang w:val="tr-TR"/>
              </w:rPr>
              <w:t>2016/1628/</w:t>
            </w:r>
            <w:r w:rsidR="003937BF" w:rsidRPr="0097659A">
              <w:rPr>
                <w:rStyle w:val="Gvdemetni765ptKalnDeil0ptbolukbraklyor"/>
                <w:b w:val="0"/>
                <w:color w:val="auto"/>
                <w:sz w:val="24"/>
                <w:szCs w:val="24"/>
                <w:lang w:val="tr-TR"/>
              </w:rPr>
              <w:t>AB Yönetmeliğin</w:t>
            </w:r>
            <w:r w:rsidR="0038445D" w:rsidRPr="0097659A">
              <w:rPr>
                <w:rStyle w:val="Gvdemetni765ptKalnDeil0ptbolukbraklyor"/>
                <w:b w:val="0"/>
                <w:color w:val="auto"/>
                <w:sz w:val="24"/>
                <w:szCs w:val="24"/>
                <w:lang w:val="tr-TR"/>
              </w:rPr>
              <w:t>in</w:t>
            </w:r>
            <w:r w:rsidRPr="0097659A">
              <w:rPr>
                <w:rStyle w:val="Gvdemetni765ptKalnDeil0ptbolukbraklyor"/>
                <w:b w:val="0"/>
                <w:color w:val="auto"/>
                <w:sz w:val="24"/>
                <w:szCs w:val="24"/>
                <w:lang w:val="tr-TR"/>
              </w:rPr>
              <w:t xml:space="preserve"> </w:t>
            </w:r>
            <w:r w:rsidR="00265DB6" w:rsidRPr="0097659A">
              <w:rPr>
                <w:rStyle w:val="Gvdemetni765ptKalnDeil0ptbolukbraklyor"/>
                <w:b w:val="0"/>
                <w:color w:val="auto"/>
                <w:sz w:val="24"/>
                <w:szCs w:val="24"/>
                <w:lang w:val="tr-TR"/>
              </w:rPr>
              <w:t xml:space="preserve">II’inci </w:t>
            </w:r>
            <w:r w:rsidR="0038445D" w:rsidRPr="0097659A">
              <w:rPr>
                <w:rStyle w:val="Gvdemetni765ptKalnDeil0ptbolukbraklyor"/>
                <w:b w:val="0"/>
                <w:color w:val="auto"/>
                <w:sz w:val="24"/>
                <w:szCs w:val="24"/>
                <w:lang w:val="tr-TR"/>
              </w:rPr>
              <w:t>Ekinde</w:t>
            </w:r>
            <w:r w:rsidR="00265DB6" w:rsidRPr="0097659A">
              <w:rPr>
                <w:rStyle w:val="Gvdemetni765ptKalnDeil0ptbolukbraklyor"/>
                <w:b w:val="0"/>
                <w:color w:val="auto"/>
                <w:sz w:val="24"/>
                <w:szCs w:val="24"/>
                <w:lang w:val="tr-TR"/>
              </w:rPr>
              <w:t>ki</w:t>
            </w:r>
            <w:r w:rsidRPr="0097659A">
              <w:rPr>
                <w:rStyle w:val="Gvdemetni765ptKalnDeil0ptbolukbraklyor"/>
                <w:b w:val="0"/>
                <w:color w:val="auto"/>
                <w:sz w:val="24"/>
                <w:szCs w:val="24"/>
                <w:lang w:val="tr-TR"/>
              </w:rPr>
              <w:t xml:space="preserve"> egzoz emisyon limitlerine tabi motorlar</w:t>
            </w:r>
          </w:p>
        </w:tc>
      </w:tr>
      <w:tr w:rsidR="00062639" w:rsidRPr="0097659A" w14:paraId="03CE2789" w14:textId="77777777" w:rsidTr="00EF057F">
        <w:trPr>
          <w:trHeight w:hRule="exact" w:val="418"/>
        </w:trPr>
        <w:tc>
          <w:tcPr>
            <w:tcW w:w="2189" w:type="dxa"/>
            <w:vMerge w:val="restart"/>
            <w:shd w:val="clear" w:color="auto" w:fill="auto"/>
            <w:vAlign w:val="center"/>
          </w:tcPr>
          <w:p w14:paraId="359B21C4" w14:textId="77777777" w:rsidR="000A6463" w:rsidRPr="0097659A" w:rsidRDefault="000A6463" w:rsidP="00A95FD1">
            <w:pPr>
              <w:ind w:left="1134" w:hanging="1134"/>
              <w:jc w:val="center"/>
            </w:pPr>
          </w:p>
        </w:tc>
        <w:tc>
          <w:tcPr>
            <w:tcW w:w="2026" w:type="dxa"/>
            <w:shd w:val="clear" w:color="auto" w:fill="auto"/>
            <w:vAlign w:val="center"/>
          </w:tcPr>
          <w:p w14:paraId="1B6B2C4E" w14:textId="77777777" w:rsidR="000A6463" w:rsidRPr="0097659A" w:rsidRDefault="000A6463" w:rsidP="00A95FD1">
            <w:pPr>
              <w:ind w:left="1134" w:hanging="1134"/>
              <w:jc w:val="center"/>
            </w:pPr>
            <w:r w:rsidRPr="0097659A">
              <w:rPr>
                <w:rStyle w:val="Gvdemetni77ptKalnDeil0ptbolukbraklyor"/>
                <w:b w:val="0"/>
                <w:color w:val="auto"/>
                <w:sz w:val="24"/>
                <w:szCs w:val="24"/>
                <w:lang w:val="tr-TR"/>
              </w:rPr>
              <w:t>IWP-c-1</w:t>
            </w:r>
          </w:p>
        </w:tc>
        <w:tc>
          <w:tcPr>
            <w:tcW w:w="2026" w:type="dxa"/>
            <w:shd w:val="clear" w:color="auto" w:fill="auto"/>
            <w:vAlign w:val="center"/>
          </w:tcPr>
          <w:p w14:paraId="798F667A" w14:textId="77777777" w:rsidR="000A6463" w:rsidRPr="0097659A" w:rsidRDefault="000A6463" w:rsidP="00A95FD1">
            <w:pPr>
              <w:ind w:left="1134" w:hanging="1134"/>
              <w:jc w:val="center"/>
            </w:pPr>
          </w:p>
        </w:tc>
        <w:tc>
          <w:tcPr>
            <w:tcW w:w="2155" w:type="dxa"/>
            <w:shd w:val="clear" w:color="auto" w:fill="auto"/>
            <w:vAlign w:val="center"/>
          </w:tcPr>
          <w:p w14:paraId="0D5B54BA" w14:textId="77777777" w:rsidR="000A6463" w:rsidRPr="0097659A" w:rsidRDefault="000A6463" w:rsidP="00A95FD1">
            <w:pPr>
              <w:ind w:left="1134" w:hanging="1134"/>
              <w:jc w:val="center"/>
            </w:pPr>
            <w:r w:rsidRPr="0097659A">
              <w:rPr>
                <w:rStyle w:val="Gvdemetni77ptKalnDeil0ptbolukbraklyor"/>
                <w:b w:val="0"/>
                <w:color w:val="auto"/>
                <w:sz w:val="24"/>
                <w:szCs w:val="24"/>
                <w:lang w:val="tr-TR"/>
              </w:rPr>
              <w:t>PC1</w:t>
            </w:r>
          </w:p>
        </w:tc>
      </w:tr>
      <w:tr w:rsidR="00062639" w:rsidRPr="0097659A" w14:paraId="2A1D9A88" w14:textId="77777777" w:rsidTr="00EF057F">
        <w:trPr>
          <w:trHeight w:hRule="exact" w:val="418"/>
        </w:trPr>
        <w:tc>
          <w:tcPr>
            <w:tcW w:w="2189" w:type="dxa"/>
            <w:vMerge/>
            <w:shd w:val="clear" w:color="auto" w:fill="auto"/>
            <w:vAlign w:val="center"/>
          </w:tcPr>
          <w:p w14:paraId="16CF5C95" w14:textId="77777777" w:rsidR="000A6463" w:rsidRPr="0097659A" w:rsidRDefault="000A6463" w:rsidP="00A95FD1">
            <w:pPr>
              <w:ind w:left="1134" w:hanging="1134"/>
              <w:jc w:val="center"/>
            </w:pPr>
          </w:p>
        </w:tc>
        <w:tc>
          <w:tcPr>
            <w:tcW w:w="2026" w:type="dxa"/>
            <w:shd w:val="clear" w:color="auto" w:fill="auto"/>
            <w:vAlign w:val="center"/>
          </w:tcPr>
          <w:p w14:paraId="2C1F813E" w14:textId="77777777" w:rsidR="000A6463" w:rsidRPr="0097659A" w:rsidRDefault="000A6463" w:rsidP="00A95FD1">
            <w:pPr>
              <w:ind w:left="1134" w:hanging="1134"/>
              <w:jc w:val="center"/>
            </w:pPr>
            <w:r w:rsidRPr="0097659A">
              <w:rPr>
                <w:rStyle w:val="Gvdemetni77ptKalnDeil0ptbolukbraklyor"/>
                <w:b w:val="0"/>
                <w:color w:val="auto"/>
                <w:sz w:val="24"/>
                <w:szCs w:val="24"/>
                <w:lang w:val="tr-TR"/>
              </w:rPr>
              <w:t>IWP-c-2</w:t>
            </w:r>
          </w:p>
        </w:tc>
        <w:tc>
          <w:tcPr>
            <w:tcW w:w="2026" w:type="dxa"/>
            <w:shd w:val="clear" w:color="auto" w:fill="auto"/>
            <w:vAlign w:val="center"/>
          </w:tcPr>
          <w:p w14:paraId="4FADFB71" w14:textId="77777777" w:rsidR="000A6463" w:rsidRPr="0097659A" w:rsidRDefault="000A6463" w:rsidP="00A95FD1">
            <w:pPr>
              <w:ind w:left="1134" w:hanging="1134"/>
              <w:jc w:val="center"/>
            </w:pPr>
          </w:p>
        </w:tc>
        <w:tc>
          <w:tcPr>
            <w:tcW w:w="2155" w:type="dxa"/>
            <w:shd w:val="clear" w:color="auto" w:fill="auto"/>
            <w:vAlign w:val="center"/>
          </w:tcPr>
          <w:p w14:paraId="609408AC" w14:textId="77777777" w:rsidR="000A6463" w:rsidRPr="0097659A" w:rsidRDefault="000A6463" w:rsidP="00A95FD1">
            <w:pPr>
              <w:ind w:left="1134" w:hanging="1134"/>
              <w:jc w:val="center"/>
            </w:pPr>
            <w:r w:rsidRPr="0097659A">
              <w:rPr>
                <w:rStyle w:val="Gvdemetni77ptKalnDeil0ptbolukbraklyor"/>
                <w:b w:val="0"/>
                <w:color w:val="auto"/>
                <w:sz w:val="24"/>
                <w:szCs w:val="24"/>
                <w:lang w:val="tr-TR"/>
              </w:rPr>
              <w:t>PC2</w:t>
            </w:r>
          </w:p>
        </w:tc>
      </w:tr>
      <w:tr w:rsidR="00062639" w:rsidRPr="0097659A" w14:paraId="7F4BA01B" w14:textId="77777777" w:rsidTr="00EF057F">
        <w:trPr>
          <w:trHeight w:hRule="exact" w:val="418"/>
        </w:trPr>
        <w:tc>
          <w:tcPr>
            <w:tcW w:w="2189" w:type="dxa"/>
            <w:vMerge/>
            <w:shd w:val="clear" w:color="auto" w:fill="auto"/>
            <w:vAlign w:val="center"/>
          </w:tcPr>
          <w:p w14:paraId="4CBE2A66" w14:textId="77777777" w:rsidR="000A6463" w:rsidRPr="0097659A" w:rsidRDefault="000A6463" w:rsidP="00A95FD1">
            <w:pPr>
              <w:ind w:left="1134" w:hanging="1134"/>
              <w:jc w:val="center"/>
            </w:pPr>
          </w:p>
        </w:tc>
        <w:tc>
          <w:tcPr>
            <w:tcW w:w="2026" w:type="dxa"/>
            <w:shd w:val="clear" w:color="auto" w:fill="auto"/>
            <w:vAlign w:val="center"/>
          </w:tcPr>
          <w:p w14:paraId="366D6079" w14:textId="77777777" w:rsidR="000A6463" w:rsidRPr="0097659A" w:rsidRDefault="000A6463" w:rsidP="00A95FD1">
            <w:pPr>
              <w:ind w:left="1134" w:hanging="1134"/>
              <w:jc w:val="center"/>
            </w:pPr>
            <w:r w:rsidRPr="0097659A">
              <w:rPr>
                <w:rStyle w:val="Gvdemetni77ptKalnDeil0ptbolukbraklyor"/>
                <w:b w:val="0"/>
                <w:color w:val="auto"/>
                <w:sz w:val="24"/>
                <w:szCs w:val="24"/>
                <w:lang w:val="tr-TR"/>
              </w:rPr>
              <w:t>IWP-c-3</w:t>
            </w:r>
          </w:p>
        </w:tc>
        <w:tc>
          <w:tcPr>
            <w:tcW w:w="2026" w:type="dxa"/>
            <w:shd w:val="clear" w:color="auto" w:fill="auto"/>
            <w:vAlign w:val="center"/>
          </w:tcPr>
          <w:p w14:paraId="1D1ADE7F" w14:textId="77777777" w:rsidR="000A6463" w:rsidRPr="0097659A" w:rsidRDefault="000A6463" w:rsidP="00A95FD1">
            <w:pPr>
              <w:ind w:left="1134" w:hanging="1134"/>
              <w:jc w:val="center"/>
            </w:pPr>
          </w:p>
        </w:tc>
        <w:tc>
          <w:tcPr>
            <w:tcW w:w="2155" w:type="dxa"/>
            <w:shd w:val="clear" w:color="auto" w:fill="auto"/>
            <w:vAlign w:val="center"/>
          </w:tcPr>
          <w:p w14:paraId="2AD66E21" w14:textId="77777777" w:rsidR="000A6463" w:rsidRPr="0097659A" w:rsidRDefault="000A6463" w:rsidP="00A95FD1">
            <w:pPr>
              <w:ind w:left="1134" w:hanging="1134"/>
              <w:jc w:val="center"/>
            </w:pPr>
            <w:r w:rsidRPr="0097659A">
              <w:rPr>
                <w:rStyle w:val="Gvdemetni77ptKalnDeil0ptbolukbraklyor"/>
                <w:b w:val="0"/>
                <w:color w:val="auto"/>
                <w:sz w:val="24"/>
                <w:szCs w:val="24"/>
                <w:lang w:val="tr-TR"/>
              </w:rPr>
              <w:t>PC3</w:t>
            </w:r>
          </w:p>
        </w:tc>
      </w:tr>
      <w:tr w:rsidR="00062639" w:rsidRPr="0097659A" w14:paraId="272C7A60" w14:textId="77777777" w:rsidTr="00EF057F">
        <w:trPr>
          <w:trHeight w:hRule="exact" w:val="413"/>
        </w:trPr>
        <w:tc>
          <w:tcPr>
            <w:tcW w:w="2189" w:type="dxa"/>
            <w:vMerge/>
            <w:shd w:val="clear" w:color="auto" w:fill="auto"/>
            <w:vAlign w:val="center"/>
          </w:tcPr>
          <w:p w14:paraId="134A2DE3" w14:textId="77777777" w:rsidR="000A6463" w:rsidRPr="0097659A" w:rsidRDefault="000A6463" w:rsidP="00A95FD1">
            <w:pPr>
              <w:ind w:left="1134" w:hanging="1134"/>
              <w:jc w:val="center"/>
            </w:pPr>
          </w:p>
        </w:tc>
        <w:tc>
          <w:tcPr>
            <w:tcW w:w="2026" w:type="dxa"/>
            <w:shd w:val="clear" w:color="auto" w:fill="auto"/>
            <w:vAlign w:val="center"/>
          </w:tcPr>
          <w:p w14:paraId="1FCF1D88" w14:textId="77777777" w:rsidR="000A6463" w:rsidRPr="0097659A" w:rsidRDefault="000A6463" w:rsidP="00A95FD1">
            <w:pPr>
              <w:ind w:left="1134" w:hanging="1134"/>
              <w:jc w:val="center"/>
            </w:pPr>
            <w:r w:rsidRPr="0097659A">
              <w:rPr>
                <w:rStyle w:val="Gvdemetni77ptKalnDeil0ptbolukbraklyor"/>
                <w:b w:val="0"/>
                <w:color w:val="auto"/>
                <w:sz w:val="24"/>
                <w:szCs w:val="24"/>
                <w:lang w:val="tr-TR"/>
              </w:rPr>
              <w:t>IWP-c-4</w:t>
            </w:r>
          </w:p>
        </w:tc>
        <w:tc>
          <w:tcPr>
            <w:tcW w:w="2026" w:type="dxa"/>
            <w:shd w:val="clear" w:color="auto" w:fill="auto"/>
            <w:vAlign w:val="center"/>
          </w:tcPr>
          <w:p w14:paraId="67ACA97E" w14:textId="77777777" w:rsidR="000A6463" w:rsidRPr="0097659A" w:rsidRDefault="000A6463" w:rsidP="00A95FD1">
            <w:pPr>
              <w:ind w:left="1134" w:hanging="1134"/>
              <w:jc w:val="center"/>
            </w:pPr>
          </w:p>
        </w:tc>
        <w:tc>
          <w:tcPr>
            <w:tcW w:w="2155" w:type="dxa"/>
            <w:shd w:val="clear" w:color="auto" w:fill="auto"/>
            <w:vAlign w:val="center"/>
          </w:tcPr>
          <w:p w14:paraId="65EF44BA" w14:textId="77777777" w:rsidR="000A6463" w:rsidRPr="0097659A" w:rsidRDefault="000A6463" w:rsidP="00A95FD1">
            <w:pPr>
              <w:ind w:left="1134" w:hanging="1134"/>
              <w:jc w:val="center"/>
            </w:pPr>
            <w:r w:rsidRPr="0097659A">
              <w:rPr>
                <w:rStyle w:val="Gvdemetni77ptKalnDeil0ptbolukbraklyor"/>
                <w:b w:val="0"/>
                <w:color w:val="auto"/>
                <w:sz w:val="24"/>
                <w:szCs w:val="24"/>
                <w:lang w:val="tr-TR"/>
              </w:rPr>
              <w:t>PC4</w:t>
            </w:r>
          </w:p>
        </w:tc>
      </w:tr>
      <w:tr w:rsidR="00062639" w:rsidRPr="0097659A" w14:paraId="11DC65CF" w14:textId="77777777" w:rsidTr="00EF057F">
        <w:trPr>
          <w:trHeight w:hRule="exact" w:val="418"/>
        </w:trPr>
        <w:tc>
          <w:tcPr>
            <w:tcW w:w="2189" w:type="dxa"/>
            <w:vMerge w:val="restart"/>
            <w:shd w:val="clear" w:color="auto" w:fill="auto"/>
            <w:vAlign w:val="center"/>
          </w:tcPr>
          <w:p w14:paraId="705F7071" w14:textId="77777777" w:rsidR="000A6463" w:rsidRPr="0097659A" w:rsidRDefault="000A6463" w:rsidP="00A95FD1">
            <w:pPr>
              <w:ind w:left="1134" w:hanging="1134"/>
              <w:jc w:val="center"/>
            </w:pPr>
            <w:r w:rsidRPr="0097659A">
              <w:rPr>
                <w:rStyle w:val="Gvdemetni77ptKalnDeil0ptbolukbraklyor"/>
                <w:b w:val="0"/>
                <w:color w:val="auto"/>
                <w:sz w:val="24"/>
                <w:szCs w:val="24"/>
                <w:lang w:val="tr-TR"/>
              </w:rPr>
              <w:t>IWA</w:t>
            </w:r>
          </w:p>
        </w:tc>
        <w:tc>
          <w:tcPr>
            <w:tcW w:w="2026" w:type="dxa"/>
            <w:shd w:val="clear" w:color="auto" w:fill="auto"/>
            <w:vAlign w:val="center"/>
          </w:tcPr>
          <w:p w14:paraId="18698867" w14:textId="77777777" w:rsidR="000A6463" w:rsidRPr="0097659A" w:rsidRDefault="000A6463" w:rsidP="00A95FD1">
            <w:pPr>
              <w:ind w:left="1134" w:hanging="1134"/>
              <w:jc w:val="center"/>
            </w:pPr>
            <w:r w:rsidRPr="0097659A">
              <w:rPr>
                <w:rStyle w:val="Gvdemetni77ptKalnDeil0ptbolukbraklyor"/>
                <w:b w:val="0"/>
                <w:color w:val="auto"/>
                <w:sz w:val="24"/>
                <w:szCs w:val="24"/>
                <w:lang w:val="tr-TR"/>
              </w:rPr>
              <w:t>IWA-v-1</w:t>
            </w:r>
          </w:p>
        </w:tc>
        <w:tc>
          <w:tcPr>
            <w:tcW w:w="2026" w:type="dxa"/>
            <w:shd w:val="clear" w:color="auto" w:fill="auto"/>
            <w:vAlign w:val="center"/>
          </w:tcPr>
          <w:p w14:paraId="23A299E2" w14:textId="77777777" w:rsidR="000A6463" w:rsidRPr="0097659A" w:rsidRDefault="000A6463" w:rsidP="00A95FD1">
            <w:pPr>
              <w:ind w:left="1134" w:hanging="1134"/>
              <w:jc w:val="center"/>
            </w:pPr>
          </w:p>
        </w:tc>
        <w:tc>
          <w:tcPr>
            <w:tcW w:w="2155" w:type="dxa"/>
            <w:shd w:val="clear" w:color="auto" w:fill="auto"/>
            <w:vAlign w:val="center"/>
          </w:tcPr>
          <w:p w14:paraId="2FF62B00" w14:textId="77777777" w:rsidR="000A6463" w:rsidRPr="0097659A" w:rsidRDefault="000A6463" w:rsidP="00A95FD1">
            <w:pPr>
              <w:ind w:left="1134" w:hanging="1134"/>
              <w:jc w:val="center"/>
            </w:pPr>
            <w:r w:rsidRPr="0097659A">
              <w:rPr>
                <w:rStyle w:val="Gvdemetni77ptKalnDeil0ptbolukbraklyor"/>
                <w:b w:val="0"/>
                <w:color w:val="auto"/>
                <w:sz w:val="24"/>
                <w:szCs w:val="24"/>
                <w:lang w:val="tr-TR"/>
              </w:rPr>
              <w:t>AV1</w:t>
            </w:r>
          </w:p>
        </w:tc>
      </w:tr>
      <w:tr w:rsidR="00062639" w:rsidRPr="0097659A" w14:paraId="32E155D0" w14:textId="77777777" w:rsidTr="00EF057F">
        <w:trPr>
          <w:trHeight w:hRule="exact" w:val="418"/>
        </w:trPr>
        <w:tc>
          <w:tcPr>
            <w:tcW w:w="2189" w:type="dxa"/>
            <w:vMerge/>
            <w:shd w:val="clear" w:color="auto" w:fill="auto"/>
            <w:vAlign w:val="center"/>
          </w:tcPr>
          <w:p w14:paraId="4F3A82A0" w14:textId="77777777" w:rsidR="000A6463" w:rsidRPr="0097659A" w:rsidRDefault="000A6463" w:rsidP="00A95FD1">
            <w:pPr>
              <w:ind w:left="1134" w:hanging="1134"/>
              <w:jc w:val="center"/>
            </w:pPr>
          </w:p>
        </w:tc>
        <w:tc>
          <w:tcPr>
            <w:tcW w:w="2026" w:type="dxa"/>
            <w:shd w:val="clear" w:color="auto" w:fill="auto"/>
            <w:vAlign w:val="center"/>
          </w:tcPr>
          <w:p w14:paraId="12B21875" w14:textId="77777777" w:rsidR="000A6463" w:rsidRPr="0097659A" w:rsidRDefault="000A6463" w:rsidP="00A95FD1">
            <w:pPr>
              <w:ind w:left="1134" w:hanging="1134"/>
              <w:jc w:val="center"/>
            </w:pPr>
            <w:r w:rsidRPr="0097659A">
              <w:rPr>
                <w:rStyle w:val="Gvdemetni77ptKalnDeil0ptbolukbraklyor"/>
                <w:b w:val="0"/>
                <w:color w:val="auto"/>
                <w:sz w:val="24"/>
                <w:szCs w:val="24"/>
                <w:lang w:val="tr-TR"/>
              </w:rPr>
              <w:t>IWA-v-2</w:t>
            </w:r>
          </w:p>
        </w:tc>
        <w:tc>
          <w:tcPr>
            <w:tcW w:w="2026" w:type="dxa"/>
            <w:shd w:val="clear" w:color="auto" w:fill="auto"/>
            <w:vAlign w:val="center"/>
          </w:tcPr>
          <w:p w14:paraId="5560FC4C" w14:textId="77777777" w:rsidR="000A6463" w:rsidRPr="0097659A" w:rsidRDefault="000A6463" w:rsidP="00A95FD1">
            <w:pPr>
              <w:ind w:left="1134" w:hanging="1134"/>
              <w:jc w:val="center"/>
            </w:pPr>
          </w:p>
        </w:tc>
        <w:tc>
          <w:tcPr>
            <w:tcW w:w="2155" w:type="dxa"/>
            <w:shd w:val="clear" w:color="auto" w:fill="auto"/>
            <w:vAlign w:val="center"/>
          </w:tcPr>
          <w:p w14:paraId="04BBC781" w14:textId="77777777" w:rsidR="000A6463" w:rsidRPr="0097659A" w:rsidRDefault="000A6463" w:rsidP="00A95FD1">
            <w:pPr>
              <w:ind w:left="1134" w:hanging="1134"/>
              <w:jc w:val="center"/>
            </w:pPr>
            <w:r w:rsidRPr="0097659A">
              <w:rPr>
                <w:rStyle w:val="Gvdemetni77ptKalnDeil0ptbolukbraklyor"/>
                <w:b w:val="0"/>
                <w:color w:val="auto"/>
                <w:sz w:val="24"/>
                <w:szCs w:val="24"/>
                <w:lang w:val="tr-TR"/>
              </w:rPr>
              <w:t>AV2</w:t>
            </w:r>
          </w:p>
        </w:tc>
      </w:tr>
      <w:tr w:rsidR="00062639" w:rsidRPr="0097659A" w14:paraId="027AA077" w14:textId="77777777" w:rsidTr="00EF057F">
        <w:trPr>
          <w:trHeight w:hRule="exact" w:val="418"/>
        </w:trPr>
        <w:tc>
          <w:tcPr>
            <w:tcW w:w="2189" w:type="dxa"/>
            <w:vMerge/>
            <w:shd w:val="clear" w:color="auto" w:fill="auto"/>
            <w:vAlign w:val="center"/>
          </w:tcPr>
          <w:p w14:paraId="09A5DE03" w14:textId="77777777" w:rsidR="000A6463" w:rsidRPr="0097659A" w:rsidRDefault="000A6463" w:rsidP="00A95FD1">
            <w:pPr>
              <w:ind w:left="1134" w:hanging="1134"/>
              <w:jc w:val="center"/>
            </w:pPr>
          </w:p>
        </w:tc>
        <w:tc>
          <w:tcPr>
            <w:tcW w:w="2026" w:type="dxa"/>
            <w:shd w:val="clear" w:color="auto" w:fill="auto"/>
            <w:vAlign w:val="center"/>
          </w:tcPr>
          <w:p w14:paraId="3B42DD93" w14:textId="77777777" w:rsidR="000A6463" w:rsidRPr="0097659A" w:rsidRDefault="000A6463" w:rsidP="00A95FD1">
            <w:pPr>
              <w:ind w:left="1134" w:hanging="1134"/>
              <w:jc w:val="center"/>
            </w:pPr>
            <w:r w:rsidRPr="0097659A">
              <w:rPr>
                <w:rStyle w:val="Gvdemetni77ptKalnDeil0ptbolukbraklyor"/>
                <w:b w:val="0"/>
                <w:color w:val="auto"/>
                <w:sz w:val="24"/>
                <w:szCs w:val="24"/>
                <w:lang w:val="tr-TR"/>
              </w:rPr>
              <w:t>IWA-v-3</w:t>
            </w:r>
          </w:p>
        </w:tc>
        <w:tc>
          <w:tcPr>
            <w:tcW w:w="2026" w:type="dxa"/>
            <w:shd w:val="clear" w:color="auto" w:fill="auto"/>
            <w:vAlign w:val="center"/>
          </w:tcPr>
          <w:p w14:paraId="0F3B2AFE" w14:textId="77777777" w:rsidR="000A6463" w:rsidRPr="0097659A" w:rsidRDefault="000A6463" w:rsidP="00A95FD1">
            <w:pPr>
              <w:ind w:left="1134" w:hanging="1134"/>
              <w:jc w:val="center"/>
            </w:pPr>
          </w:p>
        </w:tc>
        <w:tc>
          <w:tcPr>
            <w:tcW w:w="2155" w:type="dxa"/>
            <w:shd w:val="clear" w:color="auto" w:fill="auto"/>
            <w:vAlign w:val="center"/>
          </w:tcPr>
          <w:p w14:paraId="6BED1CE6" w14:textId="77777777" w:rsidR="000A6463" w:rsidRPr="0097659A" w:rsidRDefault="000A6463" w:rsidP="00A95FD1">
            <w:pPr>
              <w:ind w:left="1134" w:hanging="1134"/>
              <w:jc w:val="center"/>
            </w:pPr>
            <w:r w:rsidRPr="0097659A">
              <w:rPr>
                <w:rStyle w:val="Gvdemetni77ptKalnDeil0ptbolukbraklyor"/>
                <w:b w:val="0"/>
                <w:color w:val="auto"/>
                <w:sz w:val="24"/>
                <w:szCs w:val="24"/>
                <w:lang w:val="tr-TR"/>
              </w:rPr>
              <w:t>AV3</w:t>
            </w:r>
          </w:p>
        </w:tc>
      </w:tr>
      <w:tr w:rsidR="00062639" w:rsidRPr="0097659A" w14:paraId="1C825B87" w14:textId="77777777" w:rsidTr="00EF057F">
        <w:trPr>
          <w:trHeight w:hRule="exact" w:val="418"/>
        </w:trPr>
        <w:tc>
          <w:tcPr>
            <w:tcW w:w="2189" w:type="dxa"/>
            <w:vMerge/>
            <w:shd w:val="clear" w:color="auto" w:fill="auto"/>
            <w:vAlign w:val="center"/>
          </w:tcPr>
          <w:p w14:paraId="356AA0EA" w14:textId="77777777" w:rsidR="000A6463" w:rsidRPr="0097659A" w:rsidRDefault="000A6463" w:rsidP="00A95FD1">
            <w:pPr>
              <w:ind w:left="1134" w:hanging="1134"/>
              <w:jc w:val="center"/>
            </w:pPr>
          </w:p>
        </w:tc>
        <w:tc>
          <w:tcPr>
            <w:tcW w:w="2026" w:type="dxa"/>
            <w:shd w:val="clear" w:color="auto" w:fill="auto"/>
            <w:vAlign w:val="center"/>
          </w:tcPr>
          <w:p w14:paraId="56AC06E0" w14:textId="77777777" w:rsidR="000A6463" w:rsidRPr="0097659A" w:rsidRDefault="000A6463" w:rsidP="00A95FD1">
            <w:pPr>
              <w:ind w:left="1134" w:hanging="1134"/>
              <w:jc w:val="center"/>
            </w:pPr>
            <w:r w:rsidRPr="0097659A">
              <w:rPr>
                <w:rStyle w:val="Gvdemetni77ptKalnDeil0ptbolukbraklyor"/>
                <w:b w:val="0"/>
                <w:color w:val="auto"/>
                <w:sz w:val="24"/>
                <w:szCs w:val="24"/>
                <w:lang w:val="tr-TR"/>
              </w:rPr>
              <w:t>IWA-v-4</w:t>
            </w:r>
          </w:p>
        </w:tc>
        <w:tc>
          <w:tcPr>
            <w:tcW w:w="2026" w:type="dxa"/>
            <w:shd w:val="clear" w:color="auto" w:fill="auto"/>
            <w:vAlign w:val="center"/>
          </w:tcPr>
          <w:p w14:paraId="2090B65D" w14:textId="77777777" w:rsidR="000A6463" w:rsidRPr="0097659A" w:rsidRDefault="000A6463" w:rsidP="00A95FD1">
            <w:pPr>
              <w:ind w:left="1134" w:hanging="1134"/>
              <w:jc w:val="center"/>
            </w:pPr>
          </w:p>
        </w:tc>
        <w:tc>
          <w:tcPr>
            <w:tcW w:w="2155" w:type="dxa"/>
            <w:shd w:val="clear" w:color="auto" w:fill="auto"/>
            <w:vAlign w:val="center"/>
          </w:tcPr>
          <w:p w14:paraId="6AB0D258" w14:textId="77777777" w:rsidR="000A6463" w:rsidRPr="0097659A" w:rsidRDefault="000A6463" w:rsidP="00A95FD1">
            <w:pPr>
              <w:ind w:left="1134" w:hanging="1134"/>
              <w:jc w:val="center"/>
            </w:pPr>
            <w:r w:rsidRPr="0097659A">
              <w:rPr>
                <w:rStyle w:val="Gvdemetni77ptKalnDeil0ptbolukbraklyor"/>
                <w:b w:val="0"/>
                <w:color w:val="auto"/>
                <w:sz w:val="24"/>
                <w:szCs w:val="24"/>
                <w:lang w:val="tr-TR"/>
              </w:rPr>
              <w:t>AV4</w:t>
            </w:r>
          </w:p>
        </w:tc>
      </w:tr>
      <w:tr w:rsidR="00062639" w:rsidRPr="0097659A" w14:paraId="1E667B02" w14:textId="77777777" w:rsidTr="00EF057F">
        <w:trPr>
          <w:trHeight w:hRule="exact" w:val="413"/>
        </w:trPr>
        <w:tc>
          <w:tcPr>
            <w:tcW w:w="2189" w:type="dxa"/>
            <w:vMerge/>
            <w:shd w:val="clear" w:color="auto" w:fill="auto"/>
            <w:vAlign w:val="center"/>
          </w:tcPr>
          <w:p w14:paraId="4FFE108D" w14:textId="77777777" w:rsidR="000A6463" w:rsidRPr="0097659A" w:rsidRDefault="000A6463" w:rsidP="00A95FD1">
            <w:pPr>
              <w:ind w:left="1134" w:hanging="1134"/>
              <w:jc w:val="center"/>
            </w:pPr>
          </w:p>
        </w:tc>
        <w:tc>
          <w:tcPr>
            <w:tcW w:w="2026" w:type="dxa"/>
            <w:shd w:val="clear" w:color="auto" w:fill="auto"/>
            <w:vAlign w:val="center"/>
          </w:tcPr>
          <w:p w14:paraId="60CDC823" w14:textId="77777777" w:rsidR="000A6463" w:rsidRPr="0097659A" w:rsidRDefault="000A6463" w:rsidP="00A95FD1">
            <w:pPr>
              <w:ind w:left="1134" w:hanging="1134"/>
              <w:jc w:val="center"/>
            </w:pPr>
            <w:r w:rsidRPr="0097659A">
              <w:rPr>
                <w:rStyle w:val="Gvdemetni77ptKalnDeil0ptbolukbraklyor"/>
                <w:b w:val="0"/>
                <w:color w:val="auto"/>
                <w:sz w:val="24"/>
                <w:szCs w:val="24"/>
                <w:lang w:val="tr-TR"/>
              </w:rPr>
              <w:t>IWA-c-1</w:t>
            </w:r>
          </w:p>
        </w:tc>
        <w:tc>
          <w:tcPr>
            <w:tcW w:w="2026" w:type="dxa"/>
            <w:shd w:val="clear" w:color="auto" w:fill="auto"/>
            <w:vAlign w:val="center"/>
          </w:tcPr>
          <w:p w14:paraId="5183DB87" w14:textId="77777777" w:rsidR="000A6463" w:rsidRPr="0097659A" w:rsidRDefault="000A6463" w:rsidP="00A95FD1">
            <w:pPr>
              <w:ind w:left="1134" w:hanging="1134"/>
              <w:jc w:val="center"/>
            </w:pPr>
          </w:p>
        </w:tc>
        <w:tc>
          <w:tcPr>
            <w:tcW w:w="2155" w:type="dxa"/>
            <w:shd w:val="clear" w:color="auto" w:fill="auto"/>
            <w:vAlign w:val="center"/>
          </w:tcPr>
          <w:p w14:paraId="4A89AAB3" w14:textId="77777777" w:rsidR="000A6463" w:rsidRPr="0097659A" w:rsidRDefault="000A6463" w:rsidP="00A95FD1">
            <w:pPr>
              <w:ind w:left="1134" w:hanging="1134"/>
              <w:jc w:val="center"/>
            </w:pPr>
            <w:r w:rsidRPr="0097659A">
              <w:rPr>
                <w:rStyle w:val="Gvdemetni77ptKalnDeil0ptbolukbraklyor"/>
                <w:b w:val="0"/>
                <w:color w:val="auto"/>
                <w:sz w:val="24"/>
                <w:szCs w:val="24"/>
                <w:lang w:val="tr-TR"/>
              </w:rPr>
              <w:t>AC1</w:t>
            </w:r>
          </w:p>
        </w:tc>
      </w:tr>
      <w:tr w:rsidR="00062639" w:rsidRPr="0097659A" w14:paraId="4535F75F" w14:textId="77777777" w:rsidTr="00EF057F">
        <w:trPr>
          <w:trHeight w:hRule="exact" w:val="418"/>
        </w:trPr>
        <w:tc>
          <w:tcPr>
            <w:tcW w:w="2189" w:type="dxa"/>
            <w:vMerge/>
            <w:shd w:val="clear" w:color="auto" w:fill="auto"/>
            <w:vAlign w:val="center"/>
          </w:tcPr>
          <w:p w14:paraId="5C89B75E" w14:textId="77777777" w:rsidR="000A6463" w:rsidRPr="0097659A" w:rsidRDefault="000A6463" w:rsidP="00A95FD1">
            <w:pPr>
              <w:ind w:left="1134" w:hanging="1134"/>
              <w:jc w:val="center"/>
            </w:pPr>
          </w:p>
        </w:tc>
        <w:tc>
          <w:tcPr>
            <w:tcW w:w="2026" w:type="dxa"/>
            <w:shd w:val="clear" w:color="auto" w:fill="auto"/>
            <w:vAlign w:val="center"/>
          </w:tcPr>
          <w:p w14:paraId="2A4C8178" w14:textId="77777777" w:rsidR="000A6463" w:rsidRPr="0097659A" w:rsidRDefault="000A6463" w:rsidP="00A95FD1">
            <w:pPr>
              <w:ind w:left="1134" w:hanging="1134"/>
              <w:jc w:val="center"/>
            </w:pPr>
            <w:r w:rsidRPr="0097659A">
              <w:rPr>
                <w:rStyle w:val="Gvdemetni77ptKalnDeil0ptbolukbraklyor"/>
                <w:b w:val="0"/>
                <w:color w:val="auto"/>
                <w:sz w:val="24"/>
                <w:szCs w:val="24"/>
                <w:lang w:val="tr-TR"/>
              </w:rPr>
              <w:t>IWA-c-2</w:t>
            </w:r>
          </w:p>
        </w:tc>
        <w:tc>
          <w:tcPr>
            <w:tcW w:w="2026" w:type="dxa"/>
            <w:shd w:val="clear" w:color="auto" w:fill="auto"/>
            <w:vAlign w:val="center"/>
          </w:tcPr>
          <w:p w14:paraId="540F96C9" w14:textId="77777777" w:rsidR="000A6463" w:rsidRPr="0097659A" w:rsidRDefault="000A6463" w:rsidP="00A95FD1">
            <w:pPr>
              <w:ind w:left="1134" w:hanging="1134"/>
              <w:jc w:val="center"/>
            </w:pPr>
          </w:p>
        </w:tc>
        <w:tc>
          <w:tcPr>
            <w:tcW w:w="2155" w:type="dxa"/>
            <w:shd w:val="clear" w:color="auto" w:fill="auto"/>
            <w:vAlign w:val="center"/>
          </w:tcPr>
          <w:p w14:paraId="75186DB7" w14:textId="77777777" w:rsidR="000A6463" w:rsidRPr="0097659A" w:rsidRDefault="000A6463" w:rsidP="00A95FD1">
            <w:pPr>
              <w:ind w:left="1134" w:hanging="1134"/>
              <w:jc w:val="center"/>
            </w:pPr>
            <w:r w:rsidRPr="0097659A">
              <w:rPr>
                <w:rStyle w:val="Gvdemetni77ptKalnDeil0ptbolukbraklyor"/>
                <w:b w:val="0"/>
                <w:color w:val="auto"/>
                <w:sz w:val="24"/>
                <w:szCs w:val="24"/>
                <w:lang w:val="tr-TR"/>
              </w:rPr>
              <w:t>AC2</w:t>
            </w:r>
          </w:p>
        </w:tc>
      </w:tr>
      <w:tr w:rsidR="00062639" w:rsidRPr="0097659A" w14:paraId="6434B0C1" w14:textId="77777777" w:rsidTr="00EF057F">
        <w:trPr>
          <w:trHeight w:hRule="exact" w:val="418"/>
        </w:trPr>
        <w:tc>
          <w:tcPr>
            <w:tcW w:w="2189" w:type="dxa"/>
            <w:vMerge/>
            <w:shd w:val="clear" w:color="auto" w:fill="auto"/>
            <w:vAlign w:val="center"/>
          </w:tcPr>
          <w:p w14:paraId="425FD4F3" w14:textId="77777777" w:rsidR="000A6463" w:rsidRPr="0097659A" w:rsidRDefault="000A6463" w:rsidP="00A95FD1">
            <w:pPr>
              <w:ind w:left="1134" w:hanging="1134"/>
              <w:jc w:val="center"/>
            </w:pPr>
          </w:p>
        </w:tc>
        <w:tc>
          <w:tcPr>
            <w:tcW w:w="2026" w:type="dxa"/>
            <w:shd w:val="clear" w:color="auto" w:fill="auto"/>
            <w:vAlign w:val="center"/>
          </w:tcPr>
          <w:p w14:paraId="71793528" w14:textId="77777777" w:rsidR="000A6463" w:rsidRPr="0097659A" w:rsidRDefault="000A6463" w:rsidP="00A95FD1">
            <w:pPr>
              <w:ind w:left="1134" w:hanging="1134"/>
              <w:jc w:val="center"/>
            </w:pPr>
            <w:r w:rsidRPr="0097659A">
              <w:rPr>
                <w:rStyle w:val="Gvdemetni77ptKalnDeil0ptbolukbraklyor"/>
                <w:b w:val="0"/>
                <w:color w:val="auto"/>
                <w:sz w:val="24"/>
                <w:szCs w:val="24"/>
                <w:lang w:val="tr-TR"/>
              </w:rPr>
              <w:t>IWA-c-3</w:t>
            </w:r>
          </w:p>
        </w:tc>
        <w:tc>
          <w:tcPr>
            <w:tcW w:w="2026" w:type="dxa"/>
            <w:shd w:val="clear" w:color="auto" w:fill="auto"/>
            <w:vAlign w:val="center"/>
          </w:tcPr>
          <w:p w14:paraId="51F9394A" w14:textId="77777777" w:rsidR="000A6463" w:rsidRPr="0097659A" w:rsidRDefault="000A6463" w:rsidP="00A95FD1">
            <w:pPr>
              <w:ind w:left="1134" w:hanging="1134"/>
              <w:jc w:val="center"/>
            </w:pPr>
          </w:p>
        </w:tc>
        <w:tc>
          <w:tcPr>
            <w:tcW w:w="2155" w:type="dxa"/>
            <w:shd w:val="clear" w:color="auto" w:fill="auto"/>
            <w:vAlign w:val="center"/>
          </w:tcPr>
          <w:p w14:paraId="6117AC2A" w14:textId="77777777" w:rsidR="000A6463" w:rsidRPr="0097659A" w:rsidRDefault="000A6463" w:rsidP="00A95FD1">
            <w:pPr>
              <w:ind w:left="1134" w:hanging="1134"/>
              <w:jc w:val="center"/>
            </w:pPr>
            <w:r w:rsidRPr="0097659A">
              <w:rPr>
                <w:rStyle w:val="Gvdemetni77ptKalnDeil0ptbolukbraklyor"/>
                <w:b w:val="0"/>
                <w:color w:val="auto"/>
                <w:sz w:val="24"/>
                <w:szCs w:val="24"/>
                <w:lang w:val="tr-TR"/>
              </w:rPr>
              <w:t>AC3</w:t>
            </w:r>
          </w:p>
        </w:tc>
      </w:tr>
      <w:tr w:rsidR="00062639" w:rsidRPr="0097659A" w14:paraId="3BDE1499" w14:textId="77777777" w:rsidTr="00EF057F">
        <w:trPr>
          <w:trHeight w:hRule="exact" w:val="418"/>
        </w:trPr>
        <w:tc>
          <w:tcPr>
            <w:tcW w:w="2189" w:type="dxa"/>
            <w:vMerge/>
            <w:shd w:val="clear" w:color="auto" w:fill="auto"/>
            <w:vAlign w:val="center"/>
          </w:tcPr>
          <w:p w14:paraId="546DD2B9" w14:textId="77777777" w:rsidR="000A6463" w:rsidRPr="0097659A" w:rsidRDefault="000A6463" w:rsidP="00A95FD1">
            <w:pPr>
              <w:ind w:left="1134" w:hanging="1134"/>
              <w:jc w:val="center"/>
            </w:pPr>
          </w:p>
        </w:tc>
        <w:tc>
          <w:tcPr>
            <w:tcW w:w="2026" w:type="dxa"/>
            <w:shd w:val="clear" w:color="auto" w:fill="auto"/>
            <w:vAlign w:val="center"/>
          </w:tcPr>
          <w:p w14:paraId="1439F1A8" w14:textId="77777777" w:rsidR="000A6463" w:rsidRPr="0097659A" w:rsidRDefault="000A6463" w:rsidP="00A95FD1">
            <w:pPr>
              <w:ind w:left="1134" w:hanging="1134"/>
              <w:jc w:val="center"/>
            </w:pPr>
            <w:r w:rsidRPr="0097659A">
              <w:rPr>
                <w:rStyle w:val="Gvdemetni77ptKalnDeil0ptbolukbraklyor"/>
                <w:b w:val="0"/>
                <w:color w:val="auto"/>
                <w:sz w:val="24"/>
                <w:szCs w:val="24"/>
                <w:lang w:val="tr-TR"/>
              </w:rPr>
              <w:t>IWA-c-4</w:t>
            </w:r>
          </w:p>
        </w:tc>
        <w:tc>
          <w:tcPr>
            <w:tcW w:w="2026" w:type="dxa"/>
            <w:shd w:val="clear" w:color="auto" w:fill="auto"/>
            <w:vAlign w:val="center"/>
          </w:tcPr>
          <w:p w14:paraId="0DF86378" w14:textId="77777777" w:rsidR="000A6463" w:rsidRPr="0097659A" w:rsidRDefault="000A6463" w:rsidP="00A95FD1">
            <w:pPr>
              <w:ind w:left="1134" w:hanging="1134"/>
              <w:jc w:val="center"/>
            </w:pPr>
          </w:p>
        </w:tc>
        <w:tc>
          <w:tcPr>
            <w:tcW w:w="2155" w:type="dxa"/>
            <w:shd w:val="clear" w:color="auto" w:fill="auto"/>
            <w:vAlign w:val="center"/>
          </w:tcPr>
          <w:p w14:paraId="0D0CB73B" w14:textId="77777777" w:rsidR="000A6463" w:rsidRPr="0097659A" w:rsidRDefault="000A6463" w:rsidP="00A95FD1">
            <w:pPr>
              <w:ind w:left="1134" w:hanging="1134"/>
              <w:jc w:val="center"/>
            </w:pPr>
            <w:r w:rsidRPr="0097659A">
              <w:rPr>
                <w:rStyle w:val="Gvdemetni77ptKalnDeil0ptbolukbraklyor"/>
                <w:b w:val="0"/>
                <w:color w:val="auto"/>
                <w:sz w:val="24"/>
                <w:szCs w:val="24"/>
                <w:lang w:val="tr-TR"/>
              </w:rPr>
              <w:t>AC4</w:t>
            </w:r>
          </w:p>
        </w:tc>
      </w:tr>
      <w:tr w:rsidR="00062639" w:rsidRPr="0097659A" w14:paraId="71E7C35F" w14:textId="77777777" w:rsidTr="00EF057F">
        <w:trPr>
          <w:trHeight w:hRule="exact" w:val="413"/>
        </w:trPr>
        <w:tc>
          <w:tcPr>
            <w:tcW w:w="2189" w:type="dxa"/>
            <w:vMerge w:val="restart"/>
            <w:shd w:val="clear" w:color="auto" w:fill="auto"/>
            <w:vAlign w:val="center"/>
          </w:tcPr>
          <w:p w14:paraId="51C8F3F8" w14:textId="77777777" w:rsidR="000A6463" w:rsidRPr="0097659A" w:rsidRDefault="000A6463" w:rsidP="00A95FD1">
            <w:pPr>
              <w:ind w:left="1134" w:hanging="1134"/>
              <w:jc w:val="center"/>
            </w:pPr>
            <w:r w:rsidRPr="0097659A">
              <w:rPr>
                <w:rStyle w:val="Gvdemetni77ptKalnDeil0ptbolukbraklyor"/>
                <w:b w:val="0"/>
                <w:color w:val="auto"/>
                <w:sz w:val="24"/>
                <w:szCs w:val="24"/>
                <w:lang w:val="tr-TR"/>
              </w:rPr>
              <w:t>RLL</w:t>
            </w:r>
          </w:p>
        </w:tc>
        <w:tc>
          <w:tcPr>
            <w:tcW w:w="2026" w:type="dxa"/>
            <w:shd w:val="clear" w:color="auto" w:fill="auto"/>
            <w:vAlign w:val="center"/>
          </w:tcPr>
          <w:p w14:paraId="25444863" w14:textId="77777777" w:rsidR="000A6463" w:rsidRPr="0097659A" w:rsidRDefault="000A6463" w:rsidP="00A95FD1">
            <w:pPr>
              <w:ind w:left="1134" w:hanging="1134"/>
              <w:jc w:val="center"/>
            </w:pPr>
            <w:r w:rsidRPr="0097659A">
              <w:rPr>
                <w:rStyle w:val="Gvdemetni77ptKalnDeil0ptbolukbraklyor"/>
                <w:b w:val="0"/>
                <w:color w:val="auto"/>
                <w:sz w:val="24"/>
                <w:szCs w:val="24"/>
                <w:lang w:val="tr-TR"/>
              </w:rPr>
              <w:t>RLL-v-1</w:t>
            </w:r>
          </w:p>
        </w:tc>
        <w:tc>
          <w:tcPr>
            <w:tcW w:w="2026" w:type="dxa"/>
            <w:shd w:val="clear" w:color="auto" w:fill="auto"/>
            <w:vAlign w:val="center"/>
          </w:tcPr>
          <w:p w14:paraId="4799C8E5" w14:textId="77777777" w:rsidR="000A6463" w:rsidRPr="0097659A" w:rsidRDefault="000A6463" w:rsidP="00A95FD1">
            <w:pPr>
              <w:ind w:left="1134" w:hanging="1134"/>
              <w:jc w:val="center"/>
            </w:pPr>
          </w:p>
        </w:tc>
        <w:tc>
          <w:tcPr>
            <w:tcW w:w="2155" w:type="dxa"/>
            <w:shd w:val="clear" w:color="auto" w:fill="auto"/>
            <w:vAlign w:val="center"/>
          </w:tcPr>
          <w:p w14:paraId="71BCC53E" w14:textId="77777777" w:rsidR="000A6463" w:rsidRPr="0097659A" w:rsidRDefault="000A6463" w:rsidP="00A95FD1">
            <w:pPr>
              <w:ind w:left="1134" w:hanging="1134"/>
              <w:jc w:val="center"/>
            </w:pPr>
            <w:r w:rsidRPr="0097659A">
              <w:rPr>
                <w:rStyle w:val="Gvdemetni77ptKalnDeil0ptbolukbraklyor"/>
                <w:b w:val="0"/>
                <w:color w:val="auto"/>
                <w:sz w:val="24"/>
                <w:szCs w:val="24"/>
                <w:lang w:val="tr-TR"/>
              </w:rPr>
              <w:t>LV1</w:t>
            </w:r>
          </w:p>
        </w:tc>
      </w:tr>
      <w:tr w:rsidR="00062639" w:rsidRPr="0097659A" w14:paraId="4F86068C" w14:textId="77777777" w:rsidTr="00EF057F">
        <w:trPr>
          <w:trHeight w:hRule="exact" w:val="418"/>
        </w:trPr>
        <w:tc>
          <w:tcPr>
            <w:tcW w:w="2189" w:type="dxa"/>
            <w:vMerge/>
            <w:shd w:val="clear" w:color="auto" w:fill="auto"/>
            <w:vAlign w:val="center"/>
          </w:tcPr>
          <w:p w14:paraId="633F0A6C" w14:textId="77777777" w:rsidR="000A6463" w:rsidRPr="0097659A" w:rsidRDefault="000A6463" w:rsidP="00A95FD1">
            <w:pPr>
              <w:ind w:left="1134" w:hanging="1134"/>
              <w:jc w:val="center"/>
            </w:pPr>
          </w:p>
        </w:tc>
        <w:tc>
          <w:tcPr>
            <w:tcW w:w="2026" w:type="dxa"/>
            <w:shd w:val="clear" w:color="auto" w:fill="auto"/>
            <w:vAlign w:val="center"/>
          </w:tcPr>
          <w:p w14:paraId="047FB545" w14:textId="77777777" w:rsidR="000A6463" w:rsidRPr="0097659A" w:rsidRDefault="000A6463" w:rsidP="00A95FD1">
            <w:pPr>
              <w:ind w:left="1134" w:hanging="1134"/>
              <w:jc w:val="center"/>
            </w:pPr>
            <w:r w:rsidRPr="0097659A">
              <w:rPr>
                <w:rStyle w:val="Gvdemetni77ptKalnDeil0ptbolukbraklyor"/>
                <w:b w:val="0"/>
                <w:color w:val="auto"/>
                <w:sz w:val="24"/>
                <w:szCs w:val="24"/>
                <w:lang w:val="tr-TR"/>
              </w:rPr>
              <w:t>RLL-c-1</w:t>
            </w:r>
          </w:p>
        </w:tc>
        <w:tc>
          <w:tcPr>
            <w:tcW w:w="2026" w:type="dxa"/>
            <w:shd w:val="clear" w:color="auto" w:fill="auto"/>
            <w:vAlign w:val="center"/>
          </w:tcPr>
          <w:p w14:paraId="3259B7FD" w14:textId="77777777" w:rsidR="000A6463" w:rsidRPr="0097659A" w:rsidRDefault="000A6463" w:rsidP="00A95FD1">
            <w:pPr>
              <w:ind w:left="1134" w:hanging="1134"/>
              <w:jc w:val="center"/>
            </w:pPr>
          </w:p>
        </w:tc>
        <w:tc>
          <w:tcPr>
            <w:tcW w:w="2155" w:type="dxa"/>
            <w:shd w:val="clear" w:color="auto" w:fill="auto"/>
            <w:vAlign w:val="center"/>
          </w:tcPr>
          <w:p w14:paraId="36F426EC" w14:textId="77777777" w:rsidR="000A6463" w:rsidRPr="0097659A" w:rsidRDefault="000A6463" w:rsidP="00A95FD1">
            <w:pPr>
              <w:ind w:left="1134" w:hanging="1134"/>
              <w:jc w:val="center"/>
            </w:pPr>
            <w:r w:rsidRPr="0097659A">
              <w:rPr>
                <w:rStyle w:val="Gvdemetni77ptKalnDeil0ptbolukbraklyor"/>
                <w:b w:val="0"/>
                <w:color w:val="auto"/>
                <w:sz w:val="24"/>
                <w:szCs w:val="24"/>
                <w:lang w:val="tr-TR"/>
              </w:rPr>
              <w:t>LC1</w:t>
            </w:r>
          </w:p>
        </w:tc>
      </w:tr>
      <w:tr w:rsidR="00062639" w:rsidRPr="0097659A" w14:paraId="32A277E1" w14:textId="77777777" w:rsidTr="00EF057F">
        <w:trPr>
          <w:trHeight w:hRule="exact" w:val="418"/>
        </w:trPr>
        <w:tc>
          <w:tcPr>
            <w:tcW w:w="2189" w:type="dxa"/>
            <w:vMerge w:val="restart"/>
            <w:shd w:val="clear" w:color="auto" w:fill="auto"/>
            <w:vAlign w:val="center"/>
          </w:tcPr>
          <w:p w14:paraId="63B60864" w14:textId="77777777" w:rsidR="000A6463" w:rsidRPr="0097659A" w:rsidRDefault="000A6463" w:rsidP="00A95FD1">
            <w:pPr>
              <w:ind w:left="1134" w:hanging="1134"/>
              <w:jc w:val="center"/>
            </w:pPr>
            <w:r w:rsidRPr="0097659A">
              <w:rPr>
                <w:rStyle w:val="Gvdemetni77ptKalnDeil0ptbolukbraklyor"/>
                <w:b w:val="0"/>
                <w:color w:val="auto"/>
                <w:sz w:val="24"/>
                <w:szCs w:val="24"/>
                <w:lang w:val="tr-TR"/>
              </w:rPr>
              <w:t>RLR</w:t>
            </w:r>
          </w:p>
        </w:tc>
        <w:tc>
          <w:tcPr>
            <w:tcW w:w="2026" w:type="dxa"/>
            <w:shd w:val="clear" w:color="auto" w:fill="auto"/>
            <w:vAlign w:val="center"/>
          </w:tcPr>
          <w:p w14:paraId="596CD4DF" w14:textId="77777777" w:rsidR="000A6463" w:rsidRPr="0097659A" w:rsidRDefault="000A6463" w:rsidP="00A95FD1">
            <w:pPr>
              <w:ind w:left="1134" w:hanging="1134"/>
              <w:jc w:val="center"/>
            </w:pPr>
            <w:r w:rsidRPr="0097659A">
              <w:rPr>
                <w:rStyle w:val="Gvdemetni77ptKalnDeil0ptbolukbraklyor"/>
                <w:b w:val="0"/>
                <w:color w:val="auto"/>
                <w:sz w:val="24"/>
                <w:szCs w:val="24"/>
                <w:lang w:val="tr-TR"/>
              </w:rPr>
              <w:t>RLR-v-1</w:t>
            </w:r>
          </w:p>
        </w:tc>
        <w:tc>
          <w:tcPr>
            <w:tcW w:w="2026" w:type="dxa"/>
            <w:shd w:val="clear" w:color="auto" w:fill="auto"/>
            <w:vAlign w:val="center"/>
          </w:tcPr>
          <w:p w14:paraId="3F2F421C" w14:textId="77777777" w:rsidR="000A6463" w:rsidRPr="0097659A" w:rsidRDefault="000A6463" w:rsidP="00A95FD1">
            <w:pPr>
              <w:ind w:left="1134" w:hanging="1134"/>
              <w:jc w:val="center"/>
            </w:pPr>
          </w:p>
        </w:tc>
        <w:tc>
          <w:tcPr>
            <w:tcW w:w="2155" w:type="dxa"/>
            <w:shd w:val="clear" w:color="auto" w:fill="auto"/>
            <w:vAlign w:val="center"/>
          </w:tcPr>
          <w:p w14:paraId="1307F082" w14:textId="77777777" w:rsidR="000A6463" w:rsidRPr="0097659A" w:rsidRDefault="000A6463" w:rsidP="00A95FD1">
            <w:pPr>
              <w:ind w:left="1134" w:hanging="1134"/>
              <w:jc w:val="center"/>
            </w:pPr>
            <w:r w:rsidRPr="0097659A">
              <w:rPr>
                <w:rStyle w:val="Gvdemetni77ptKalnDeil0ptbolukbraklyor"/>
                <w:b w:val="0"/>
                <w:color w:val="auto"/>
                <w:sz w:val="24"/>
                <w:szCs w:val="24"/>
                <w:lang w:val="tr-TR"/>
              </w:rPr>
              <w:t>RV1</w:t>
            </w:r>
          </w:p>
        </w:tc>
      </w:tr>
      <w:tr w:rsidR="00062639" w:rsidRPr="0097659A" w14:paraId="13C9A24A" w14:textId="77777777" w:rsidTr="00EF057F">
        <w:trPr>
          <w:trHeight w:hRule="exact" w:val="418"/>
        </w:trPr>
        <w:tc>
          <w:tcPr>
            <w:tcW w:w="2189" w:type="dxa"/>
            <w:vMerge/>
            <w:shd w:val="clear" w:color="auto" w:fill="auto"/>
            <w:vAlign w:val="center"/>
          </w:tcPr>
          <w:p w14:paraId="1DDDC59D" w14:textId="77777777" w:rsidR="000A6463" w:rsidRPr="0097659A" w:rsidRDefault="000A6463" w:rsidP="00A95FD1">
            <w:pPr>
              <w:ind w:left="1134" w:hanging="1134"/>
              <w:jc w:val="center"/>
            </w:pPr>
          </w:p>
        </w:tc>
        <w:tc>
          <w:tcPr>
            <w:tcW w:w="2026" w:type="dxa"/>
            <w:shd w:val="clear" w:color="auto" w:fill="auto"/>
            <w:vAlign w:val="center"/>
          </w:tcPr>
          <w:p w14:paraId="5FF2C777" w14:textId="77777777" w:rsidR="000A6463" w:rsidRPr="0097659A" w:rsidRDefault="000A6463" w:rsidP="00A95FD1">
            <w:pPr>
              <w:ind w:left="1134" w:hanging="1134"/>
              <w:jc w:val="center"/>
            </w:pPr>
            <w:r w:rsidRPr="0097659A">
              <w:rPr>
                <w:rStyle w:val="Gvdemetni77ptKalnDeil0ptbolukbraklyor"/>
                <w:b w:val="0"/>
                <w:color w:val="auto"/>
                <w:sz w:val="24"/>
                <w:szCs w:val="24"/>
                <w:lang w:val="tr-TR"/>
              </w:rPr>
              <w:t>RLR-c-1</w:t>
            </w:r>
          </w:p>
        </w:tc>
        <w:tc>
          <w:tcPr>
            <w:tcW w:w="2026" w:type="dxa"/>
            <w:shd w:val="clear" w:color="auto" w:fill="auto"/>
            <w:vAlign w:val="center"/>
          </w:tcPr>
          <w:p w14:paraId="7FDAF93E" w14:textId="77777777" w:rsidR="000A6463" w:rsidRPr="0097659A" w:rsidRDefault="000A6463" w:rsidP="00A95FD1">
            <w:pPr>
              <w:ind w:left="1134" w:hanging="1134"/>
              <w:jc w:val="center"/>
            </w:pPr>
          </w:p>
        </w:tc>
        <w:tc>
          <w:tcPr>
            <w:tcW w:w="2155" w:type="dxa"/>
            <w:shd w:val="clear" w:color="auto" w:fill="auto"/>
            <w:vAlign w:val="center"/>
          </w:tcPr>
          <w:p w14:paraId="0E98B7A3" w14:textId="77777777" w:rsidR="000A6463" w:rsidRPr="0097659A" w:rsidRDefault="000A6463" w:rsidP="00A95FD1">
            <w:pPr>
              <w:ind w:left="1134" w:hanging="1134"/>
              <w:jc w:val="center"/>
            </w:pPr>
            <w:r w:rsidRPr="0097659A">
              <w:rPr>
                <w:rStyle w:val="Gvdemetni77ptKalnDeil0ptbolukbraklyor"/>
                <w:b w:val="0"/>
                <w:color w:val="auto"/>
                <w:sz w:val="24"/>
                <w:szCs w:val="24"/>
                <w:lang w:val="tr-TR"/>
              </w:rPr>
              <w:t>RC1</w:t>
            </w:r>
          </w:p>
        </w:tc>
      </w:tr>
      <w:tr w:rsidR="00062639" w:rsidRPr="0097659A" w14:paraId="63CC13B5" w14:textId="77777777" w:rsidTr="00EF057F">
        <w:trPr>
          <w:trHeight w:hRule="exact" w:val="418"/>
        </w:trPr>
        <w:tc>
          <w:tcPr>
            <w:tcW w:w="2189" w:type="dxa"/>
            <w:shd w:val="clear" w:color="auto" w:fill="auto"/>
            <w:vAlign w:val="center"/>
          </w:tcPr>
          <w:p w14:paraId="39639B98" w14:textId="77777777" w:rsidR="000A6463" w:rsidRPr="0097659A" w:rsidRDefault="000A6463" w:rsidP="00A95FD1">
            <w:pPr>
              <w:ind w:left="1134" w:hanging="1134"/>
              <w:jc w:val="center"/>
            </w:pPr>
            <w:r w:rsidRPr="0097659A">
              <w:rPr>
                <w:rStyle w:val="Gvdemetni77ptKalnDeil0ptbolukbraklyor"/>
                <w:b w:val="0"/>
                <w:color w:val="auto"/>
                <w:sz w:val="24"/>
                <w:szCs w:val="24"/>
                <w:lang w:val="tr-TR"/>
              </w:rPr>
              <w:t>SMB</w:t>
            </w:r>
          </w:p>
        </w:tc>
        <w:tc>
          <w:tcPr>
            <w:tcW w:w="2026" w:type="dxa"/>
            <w:shd w:val="clear" w:color="auto" w:fill="auto"/>
            <w:vAlign w:val="center"/>
          </w:tcPr>
          <w:p w14:paraId="3D54DE3A" w14:textId="77777777" w:rsidR="000A6463" w:rsidRPr="0097659A" w:rsidRDefault="000A6463" w:rsidP="00A95FD1">
            <w:pPr>
              <w:ind w:left="1134" w:hanging="1134"/>
              <w:jc w:val="center"/>
            </w:pPr>
            <w:r w:rsidRPr="0097659A">
              <w:rPr>
                <w:rStyle w:val="Gvdemetni77ptKalnDeil0ptbolukbraklyor"/>
                <w:b w:val="0"/>
                <w:color w:val="auto"/>
                <w:sz w:val="24"/>
                <w:szCs w:val="24"/>
                <w:lang w:val="tr-TR"/>
              </w:rPr>
              <w:t>SMB-v-1</w:t>
            </w:r>
          </w:p>
        </w:tc>
        <w:tc>
          <w:tcPr>
            <w:tcW w:w="2026" w:type="dxa"/>
            <w:shd w:val="clear" w:color="auto" w:fill="auto"/>
            <w:vAlign w:val="center"/>
          </w:tcPr>
          <w:p w14:paraId="7BDE1FE6" w14:textId="77777777" w:rsidR="000A6463" w:rsidRPr="0097659A" w:rsidRDefault="000A6463" w:rsidP="00A95FD1">
            <w:pPr>
              <w:ind w:left="1134" w:hanging="1134"/>
              <w:jc w:val="center"/>
            </w:pPr>
          </w:p>
        </w:tc>
        <w:tc>
          <w:tcPr>
            <w:tcW w:w="2155" w:type="dxa"/>
            <w:shd w:val="clear" w:color="auto" w:fill="auto"/>
            <w:vAlign w:val="center"/>
          </w:tcPr>
          <w:p w14:paraId="137AA9AD" w14:textId="77777777" w:rsidR="000A6463" w:rsidRPr="0097659A" w:rsidRDefault="000A6463" w:rsidP="00A95FD1">
            <w:pPr>
              <w:ind w:left="1134" w:hanging="1134"/>
              <w:jc w:val="center"/>
            </w:pPr>
            <w:r w:rsidRPr="0097659A">
              <w:rPr>
                <w:rStyle w:val="Gvdemetni77ptKalnDeil0ptbolukbraklyor"/>
                <w:b w:val="0"/>
                <w:color w:val="auto"/>
                <w:sz w:val="24"/>
                <w:szCs w:val="24"/>
                <w:lang w:val="tr-TR"/>
              </w:rPr>
              <w:t>SM1</w:t>
            </w:r>
          </w:p>
        </w:tc>
      </w:tr>
      <w:tr w:rsidR="00062639" w:rsidRPr="0097659A" w14:paraId="134204F6" w14:textId="77777777" w:rsidTr="00EF057F">
        <w:trPr>
          <w:trHeight w:hRule="exact" w:val="422"/>
        </w:trPr>
        <w:tc>
          <w:tcPr>
            <w:tcW w:w="2189" w:type="dxa"/>
            <w:shd w:val="clear" w:color="auto" w:fill="auto"/>
            <w:vAlign w:val="center"/>
          </w:tcPr>
          <w:p w14:paraId="271CF9FF" w14:textId="77777777" w:rsidR="000A6463" w:rsidRPr="0097659A" w:rsidRDefault="000A6463" w:rsidP="00A95FD1">
            <w:pPr>
              <w:ind w:left="1134" w:hanging="1134"/>
              <w:jc w:val="center"/>
            </w:pPr>
            <w:r w:rsidRPr="0097659A">
              <w:rPr>
                <w:rStyle w:val="Gvdemetni77ptKalnDeil0ptbolukbraklyor"/>
                <w:b w:val="0"/>
                <w:color w:val="auto"/>
                <w:sz w:val="24"/>
                <w:szCs w:val="24"/>
                <w:lang w:val="tr-TR"/>
              </w:rPr>
              <w:t>ATS</w:t>
            </w:r>
          </w:p>
        </w:tc>
        <w:tc>
          <w:tcPr>
            <w:tcW w:w="2026" w:type="dxa"/>
            <w:shd w:val="clear" w:color="auto" w:fill="auto"/>
            <w:vAlign w:val="center"/>
          </w:tcPr>
          <w:p w14:paraId="1DAF6D0D" w14:textId="77777777" w:rsidR="000A6463" w:rsidRPr="0097659A" w:rsidRDefault="000A6463" w:rsidP="00A95FD1">
            <w:pPr>
              <w:ind w:left="1134" w:hanging="1134"/>
              <w:jc w:val="center"/>
            </w:pPr>
            <w:r w:rsidRPr="0097659A">
              <w:rPr>
                <w:rStyle w:val="Gvdemetni77ptKalnDeil0ptbolukbraklyor"/>
                <w:b w:val="0"/>
                <w:color w:val="auto"/>
                <w:sz w:val="24"/>
                <w:szCs w:val="24"/>
                <w:lang w:val="tr-TR"/>
              </w:rPr>
              <w:t>ATS-v-1</w:t>
            </w:r>
          </w:p>
        </w:tc>
        <w:tc>
          <w:tcPr>
            <w:tcW w:w="2026" w:type="dxa"/>
            <w:shd w:val="clear" w:color="auto" w:fill="auto"/>
            <w:vAlign w:val="center"/>
          </w:tcPr>
          <w:p w14:paraId="6DF75526" w14:textId="77777777" w:rsidR="000A6463" w:rsidRPr="0097659A" w:rsidRDefault="000A6463" w:rsidP="00A95FD1">
            <w:pPr>
              <w:ind w:left="1134" w:hanging="1134"/>
              <w:jc w:val="center"/>
            </w:pPr>
          </w:p>
        </w:tc>
        <w:tc>
          <w:tcPr>
            <w:tcW w:w="2155" w:type="dxa"/>
            <w:shd w:val="clear" w:color="auto" w:fill="auto"/>
            <w:vAlign w:val="center"/>
          </w:tcPr>
          <w:p w14:paraId="448A934F" w14:textId="77777777" w:rsidR="000A6463" w:rsidRPr="0097659A" w:rsidRDefault="000A6463" w:rsidP="00A95FD1">
            <w:pPr>
              <w:ind w:left="1134" w:hanging="1134"/>
              <w:jc w:val="center"/>
            </w:pPr>
            <w:r w:rsidRPr="0097659A">
              <w:rPr>
                <w:rStyle w:val="Gvdemetni77ptKalnDeil0ptbolukbraklyor"/>
                <w:b w:val="0"/>
                <w:color w:val="auto"/>
                <w:sz w:val="24"/>
                <w:szCs w:val="24"/>
                <w:lang w:val="tr-TR"/>
              </w:rPr>
              <w:t>AT1</w:t>
            </w:r>
          </w:p>
        </w:tc>
      </w:tr>
    </w:tbl>
    <w:p w14:paraId="66C4FAE0" w14:textId="4439B822" w:rsidR="000A6463" w:rsidRPr="0097659A" w:rsidRDefault="000A6463" w:rsidP="00A95FD1">
      <w:pPr>
        <w:ind w:left="1134" w:right="-286" w:hanging="1134"/>
      </w:pPr>
      <w:r w:rsidRPr="0097659A">
        <w:t>2016/1628/AB Yönetmeliğin</w:t>
      </w:r>
      <w:r w:rsidR="0038445D" w:rsidRPr="0097659A">
        <w:t>in</w:t>
      </w:r>
      <w:r w:rsidRPr="0097659A">
        <w:t xml:space="preserve">  Ek</w:t>
      </w:r>
      <w:r w:rsidR="002911FB" w:rsidRPr="0097659A">
        <w:t>-IV ünde</w:t>
      </w:r>
      <w:r w:rsidRPr="0097659A">
        <w:t>ki egzoz emisyon limitlerine tabi motorlar SPE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170"/>
        <w:gridCol w:w="19"/>
        <w:gridCol w:w="2007"/>
        <w:gridCol w:w="19"/>
        <w:gridCol w:w="2007"/>
        <w:gridCol w:w="19"/>
        <w:gridCol w:w="2141"/>
        <w:gridCol w:w="14"/>
      </w:tblGrid>
      <w:tr w:rsidR="00062639" w:rsidRPr="0097659A" w14:paraId="36FF4E6B" w14:textId="77777777" w:rsidTr="00EF057F">
        <w:trPr>
          <w:gridAfter w:val="1"/>
          <w:wAfter w:w="14" w:type="dxa"/>
          <w:trHeight w:hRule="exact" w:val="422"/>
        </w:trPr>
        <w:tc>
          <w:tcPr>
            <w:tcW w:w="2170" w:type="dxa"/>
            <w:vMerge w:val="restart"/>
            <w:shd w:val="clear" w:color="auto" w:fill="auto"/>
            <w:vAlign w:val="center"/>
          </w:tcPr>
          <w:p w14:paraId="2DD95558" w14:textId="77777777" w:rsidR="000A6463" w:rsidRPr="0097659A" w:rsidRDefault="000A6463" w:rsidP="00A95FD1">
            <w:pPr>
              <w:ind w:left="1134" w:hanging="1134"/>
              <w:jc w:val="center"/>
            </w:pPr>
            <w:r w:rsidRPr="0097659A">
              <w:rPr>
                <w:rStyle w:val="Gvdemetni77ptKalnDeil0ptbolukbraklyor"/>
                <w:b w:val="0"/>
                <w:color w:val="auto"/>
                <w:sz w:val="24"/>
                <w:szCs w:val="24"/>
                <w:lang w:val="tr-TR"/>
              </w:rPr>
              <w:t>SPE-NRE</w:t>
            </w:r>
          </w:p>
        </w:tc>
        <w:tc>
          <w:tcPr>
            <w:tcW w:w="2026" w:type="dxa"/>
            <w:gridSpan w:val="2"/>
            <w:shd w:val="clear" w:color="auto" w:fill="auto"/>
            <w:vAlign w:val="center"/>
          </w:tcPr>
          <w:p w14:paraId="05ABCF03" w14:textId="77777777" w:rsidR="000A6463" w:rsidRPr="0097659A" w:rsidRDefault="000A6463" w:rsidP="00A95FD1">
            <w:pPr>
              <w:ind w:left="1134" w:hanging="1134"/>
              <w:jc w:val="center"/>
            </w:pPr>
            <w:r w:rsidRPr="0097659A">
              <w:rPr>
                <w:rStyle w:val="Gvdemetni77ptKalnDeil0ptbolukbraklyor"/>
                <w:b w:val="0"/>
                <w:color w:val="auto"/>
                <w:sz w:val="24"/>
                <w:szCs w:val="24"/>
                <w:lang w:val="tr-TR"/>
              </w:rPr>
              <w:t>SPE-NRE-v-1</w:t>
            </w:r>
          </w:p>
        </w:tc>
        <w:tc>
          <w:tcPr>
            <w:tcW w:w="2026" w:type="dxa"/>
            <w:gridSpan w:val="2"/>
            <w:shd w:val="clear" w:color="auto" w:fill="auto"/>
            <w:vAlign w:val="center"/>
          </w:tcPr>
          <w:p w14:paraId="2B3168DA" w14:textId="77777777" w:rsidR="000A6463" w:rsidRPr="0097659A" w:rsidRDefault="000A6463" w:rsidP="00A95FD1">
            <w:pPr>
              <w:ind w:left="1134" w:hanging="1134"/>
              <w:jc w:val="center"/>
            </w:pPr>
          </w:p>
        </w:tc>
        <w:tc>
          <w:tcPr>
            <w:tcW w:w="2160" w:type="dxa"/>
            <w:gridSpan w:val="2"/>
            <w:shd w:val="clear" w:color="auto" w:fill="auto"/>
            <w:vAlign w:val="center"/>
          </w:tcPr>
          <w:p w14:paraId="219046F8" w14:textId="77777777" w:rsidR="000A6463" w:rsidRPr="0097659A" w:rsidRDefault="000A6463" w:rsidP="00A95FD1">
            <w:pPr>
              <w:ind w:left="1134" w:hanging="1134"/>
              <w:jc w:val="center"/>
            </w:pPr>
            <w:r w:rsidRPr="0097659A">
              <w:rPr>
                <w:rStyle w:val="Gvdemetni77ptKalnDeil0ptbolukbraklyor"/>
                <w:b w:val="0"/>
                <w:color w:val="auto"/>
                <w:sz w:val="24"/>
                <w:szCs w:val="24"/>
                <w:lang w:val="tr-TR"/>
              </w:rPr>
              <w:t>EV1S</w:t>
            </w:r>
          </w:p>
        </w:tc>
      </w:tr>
      <w:tr w:rsidR="00062639" w:rsidRPr="0097659A" w14:paraId="5FE47BA7" w14:textId="77777777" w:rsidTr="00EF057F">
        <w:trPr>
          <w:gridAfter w:val="1"/>
          <w:wAfter w:w="14" w:type="dxa"/>
          <w:trHeight w:hRule="exact" w:val="413"/>
        </w:trPr>
        <w:tc>
          <w:tcPr>
            <w:tcW w:w="2170" w:type="dxa"/>
            <w:vMerge/>
            <w:shd w:val="clear" w:color="auto" w:fill="auto"/>
            <w:vAlign w:val="center"/>
          </w:tcPr>
          <w:p w14:paraId="7B702CCB" w14:textId="77777777" w:rsidR="000A6463" w:rsidRPr="0097659A" w:rsidRDefault="000A6463" w:rsidP="00A95FD1">
            <w:pPr>
              <w:ind w:left="1134" w:hanging="1134"/>
              <w:jc w:val="center"/>
            </w:pPr>
          </w:p>
        </w:tc>
        <w:tc>
          <w:tcPr>
            <w:tcW w:w="2026" w:type="dxa"/>
            <w:gridSpan w:val="2"/>
            <w:shd w:val="clear" w:color="auto" w:fill="auto"/>
            <w:vAlign w:val="center"/>
          </w:tcPr>
          <w:p w14:paraId="1973645B" w14:textId="77777777" w:rsidR="000A6463" w:rsidRPr="0097659A" w:rsidRDefault="000A6463" w:rsidP="00A95FD1">
            <w:pPr>
              <w:ind w:left="1134" w:hanging="1134"/>
              <w:jc w:val="center"/>
            </w:pPr>
            <w:r w:rsidRPr="0097659A">
              <w:rPr>
                <w:rStyle w:val="Gvdemetni77ptKalnDeil0ptbolukbraklyor"/>
                <w:b w:val="0"/>
                <w:color w:val="auto"/>
                <w:sz w:val="24"/>
                <w:szCs w:val="24"/>
                <w:lang w:val="tr-TR"/>
              </w:rPr>
              <w:t>SPE-NRE-v-2</w:t>
            </w:r>
          </w:p>
        </w:tc>
        <w:tc>
          <w:tcPr>
            <w:tcW w:w="2026" w:type="dxa"/>
            <w:gridSpan w:val="2"/>
            <w:shd w:val="clear" w:color="auto" w:fill="auto"/>
            <w:vAlign w:val="center"/>
          </w:tcPr>
          <w:p w14:paraId="7ADDAD3A" w14:textId="77777777" w:rsidR="000A6463" w:rsidRPr="0097659A" w:rsidRDefault="000A6463" w:rsidP="00A95FD1">
            <w:pPr>
              <w:ind w:left="1134" w:hanging="1134"/>
              <w:jc w:val="center"/>
            </w:pPr>
          </w:p>
        </w:tc>
        <w:tc>
          <w:tcPr>
            <w:tcW w:w="2160" w:type="dxa"/>
            <w:gridSpan w:val="2"/>
            <w:shd w:val="clear" w:color="auto" w:fill="auto"/>
            <w:vAlign w:val="center"/>
          </w:tcPr>
          <w:p w14:paraId="254B96CA" w14:textId="77777777" w:rsidR="000A6463" w:rsidRPr="0097659A" w:rsidRDefault="000A6463" w:rsidP="00A95FD1">
            <w:pPr>
              <w:ind w:left="1134" w:hanging="1134"/>
              <w:jc w:val="center"/>
            </w:pPr>
            <w:r w:rsidRPr="0097659A">
              <w:rPr>
                <w:rStyle w:val="Gvdemetni77ptKalnDeil0ptbolukbraklyor"/>
                <w:b w:val="0"/>
                <w:color w:val="auto"/>
                <w:sz w:val="24"/>
                <w:szCs w:val="24"/>
                <w:lang w:val="tr-TR"/>
              </w:rPr>
              <w:t>EV2S</w:t>
            </w:r>
          </w:p>
        </w:tc>
      </w:tr>
      <w:tr w:rsidR="00062639" w:rsidRPr="0097659A" w14:paraId="2A4048B1" w14:textId="77777777" w:rsidTr="00EF057F">
        <w:trPr>
          <w:gridAfter w:val="1"/>
          <w:wAfter w:w="14" w:type="dxa"/>
          <w:trHeight w:hRule="exact" w:val="418"/>
        </w:trPr>
        <w:tc>
          <w:tcPr>
            <w:tcW w:w="2170" w:type="dxa"/>
            <w:vMerge/>
            <w:shd w:val="clear" w:color="auto" w:fill="auto"/>
            <w:vAlign w:val="center"/>
          </w:tcPr>
          <w:p w14:paraId="5B689F51" w14:textId="77777777" w:rsidR="000A6463" w:rsidRPr="0097659A" w:rsidRDefault="000A6463" w:rsidP="00A95FD1">
            <w:pPr>
              <w:ind w:left="1134" w:hanging="1134"/>
              <w:jc w:val="center"/>
            </w:pPr>
          </w:p>
        </w:tc>
        <w:tc>
          <w:tcPr>
            <w:tcW w:w="2026" w:type="dxa"/>
            <w:gridSpan w:val="2"/>
            <w:shd w:val="clear" w:color="auto" w:fill="auto"/>
            <w:vAlign w:val="center"/>
          </w:tcPr>
          <w:p w14:paraId="57B4C49C" w14:textId="77777777" w:rsidR="000A6463" w:rsidRPr="0097659A" w:rsidRDefault="000A6463" w:rsidP="00A95FD1">
            <w:pPr>
              <w:ind w:left="1134" w:hanging="1134"/>
              <w:jc w:val="center"/>
            </w:pPr>
            <w:r w:rsidRPr="0097659A">
              <w:rPr>
                <w:rStyle w:val="Gvdemetni77ptKalnDeil0ptbolukbraklyor"/>
                <w:b w:val="0"/>
                <w:color w:val="auto"/>
                <w:sz w:val="24"/>
                <w:szCs w:val="24"/>
                <w:lang w:val="tr-TR"/>
              </w:rPr>
              <w:t>SPE-NRE-v-3</w:t>
            </w:r>
          </w:p>
        </w:tc>
        <w:tc>
          <w:tcPr>
            <w:tcW w:w="2026" w:type="dxa"/>
            <w:gridSpan w:val="2"/>
            <w:shd w:val="clear" w:color="auto" w:fill="auto"/>
            <w:vAlign w:val="center"/>
          </w:tcPr>
          <w:p w14:paraId="4CE77AE0" w14:textId="77777777" w:rsidR="000A6463" w:rsidRPr="0097659A" w:rsidRDefault="000A6463" w:rsidP="00A95FD1">
            <w:pPr>
              <w:ind w:left="1134" w:hanging="1134"/>
              <w:jc w:val="center"/>
            </w:pPr>
          </w:p>
        </w:tc>
        <w:tc>
          <w:tcPr>
            <w:tcW w:w="2160" w:type="dxa"/>
            <w:gridSpan w:val="2"/>
            <w:shd w:val="clear" w:color="auto" w:fill="auto"/>
            <w:vAlign w:val="center"/>
          </w:tcPr>
          <w:p w14:paraId="6761B3EC" w14:textId="77777777" w:rsidR="000A6463" w:rsidRPr="0097659A" w:rsidRDefault="000A6463" w:rsidP="00A95FD1">
            <w:pPr>
              <w:ind w:left="1134" w:hanging="1134"/>
              <w:jc w:val="center"/>
            </w:pPr>
            <w:r w:rsidRPr="0097659A">
              <w:rPr>
                <w:rStyle w:val="Gvdemetni77ptKalnDeil0ptbolukbraklyor"/>
                <w:b w:val="0"/>
                <w:color w:val="auto"/>
                <w:sz w:val="24"/>
                <w:szCs w:val="24"/>
                <w:lang w:val="tr-TR"/>
              </w:rPr>
              <w:t>EV3S</w:t>
            </w:r>
          </w:p>
        </w:tc>
      </w:tr>
      <w:tr w:rsidR="00062639" w:rsidRPr="0097659A" w14:paraId="31A11F77" w14:textId="77777777" w:rsidTr="00EF057F">
        <w:trPr>
          <w:gridAfter w:val="1"/>
          <w:wAfter w:w="14" w:type="dxa"/>
          <w:trHeight w:hRule="exact" w:val="418"/>
        </w:trPr>
        <w:tc>
          <w:tcPr>
            <w:tcW w:w="2170" w:type="dxa"/>
            <w:vMerge/>
            <w:shd w:val="clear" w:color="auto" w:fill="auto"/>
            <w:vAlign w:val="center"/>
          </w:tcPr>
          <w:p w14:paraId="7F316D9D" w14:textId="77777777" w:rsidR="000A6463" w:rsidRPr="0097659A" w:rsidRDefault="000A6463" w:rsidP="00A95FD1">
            <w:pPr>
              <w:ind w:left="1134" w:hanging="1134"/>
              <w:jc w:val="center"/>
            </w:pPr>
          </w:p>
        </w:tc>
        <w:tc>
          <w:tcPr>
            <w:tcW w:w="2026" w:type="dxa"/>
            <w:gridSpan w:val="2"/>
            <w:shd w:val="clear" w:color="auto" w:fill="auto"/>
            <w:vAlign w:val="center"/>
          </w:tcPr>
          <w:p w14:paraId="26470C89" w14:textId="77777777" w:rsidR="000A6463" w:rsidRPr="0097659A" w:rsidRDefault="000A6463" w:rsidP="00A95FD1">
            <w:pPr>
              <w:ind w:left="1134" w:hanging="1134"/>
              <w:jc w:val="center"/>
            </w:pPr>
            <w:r w:rsidRPr="0097659A">
              <w:rPr>
                <w:rStyle w:val="Gvdemetni77ptKalnDeil0ptbolukbraklyor"/>
                <w:b w:val="0"/>
                <w:color w:val="auto"/>
                <w:sz w:val="24"/>
                <w:szCs w:val="24"/>
                <w:lang w:val="tr-TR"/>
              </w:rPr>
              <w:t>SPE-NRE-v-4</w:t>
            </w:r>
          </w:p>
        </w:tc>
        <w:tc>
          <w:tcPr>
            <w:tcW w:w="2026" w:type="dxa"/>
            <w:gridSpan w:val="2"/>
            <w:shd w:val="clear" w:color="auto" w:fill="auto"/>
            <w:vAlign w:val="center"/>
          </w:tcPr>
          <w:p w14:paraId="0EB897D9" w14:textId="77777777" w:rsidR="000A6463" w:rsidRPr="0097659A" w:rsidRDefault="000A6463" w:rsidP="00A95FD1">
            <w:pPr>
              <w:ind w:left="1134" w:hanging="1134"/>
              <w:jc w:val="center"/>
            </w:pPr>
          </w:p>
        </w:tc>
        <w:tc>
          <w:tcPr>
            <w:tcW w:w="2160" w:type="dxa"/>
            <w:gridSpan w:val="2"/>
            <w:shd w:val="clear" w:color="auto" w:fill="auto"/>
            <w:vAlign w:val="center"/>
          </w:tcPr>
          <w:p w14:paraId="5AA61C86" w14:textId="77777777" w:rsidR="000A6463" w:rsidRPr="0097659A" w:rsidRDefault="000A6463" w:rsidP="00A95FD1">
            <w:pPr>
              <w:ind w:left="1134" w:hanging="1134"/>
              <w:jc w:val="center"/>
            </w:pPr>
            <w:r w:rsidRPr="0097659A">
              <w:rPr>
                <w:rStyle w:val="Gvdemetni77ptKalnDeil0ptbolukbraklyor"/>
                <w:b w:val="0"/>
                <w:color w:val="auto"/>
                <w:sz w:val="24"/>
                <w:szCs w:val="24"/>
                <w:lang w:val="tr-TR"/>
              </w:rPr>
              <w:t>EV4S</w:t>
            </w:r>
          </w:p>
        </w:tc>
      </w:tr>
      <w:tr w:rsidR="00062639" w:rsidRPr="0097659A" w14:paraId="14BE6DF6" w14:textId="77777777" w:rsidTr="00EF057F">
        <w:trPr>
          <w:gridAfter w:val="1"/>
          <w:wAfter w:w="14" w:type="dxa"/>
          <w:trHeight w:hRule="exact" w:val="418"/>
        </w:trPr>
        <w:tc>
          <w:tcPr>
            <w:tcW w:w="2170" w:type="dxa"/>
            <w:vMerge/>
            <w:shd w:val="clear" w:color="auto" w:fill="auto"/>
            <w:vAlign w:val="center"/>
          </w:tcPr>
          <w:p w14:paraId="0D40E975" w14:textId="77777777" w:rsidR="000A6463" w:rsidRPr="0097659A" w:rsidRDefault="000A6463" w:rsidP="00A95FD1">
            <w:pPr>
              <w:ind w:left="1134" w:hanging="1134"/>
              <w:jc w:val="center"/>
            </w:pPr>
          </w:p>
        </w:tc>
        <w:tc>
          <w:tcPr>
            <w:tcW w:w="2026" w:type="dxa"/>
            <w:gridSpan w:val="2"/>
            <w:shd w:val="clear" w:color="auto" w:fill="auto"/>
            <w:vAlign w:val="center"/>
          </w:tcPr>
          <w:p w14:paraId="0E48DD16" w14:textId="77777777" w:rsidR="000A6463" w:rsidRPr="0097659A" w:rsidRDefault="000A6463" w:rsidP="00A95FD1">
            <w:pPr>
              <w:ind w:left="1134" w:hanging="1134"/>
              <w:jc w:val="center"/>
            </w:pPr>
            <w:r w:rsidRPr="0097659A">
              <w:rPr>
                <w:rStyle w:val="Gvdemetni77ptKalnDeil0ptbolukbraklyor"/>
                <w:b w:val="0"/>
                <w:color w:val="auto"/>
                <w:sz w:val="24"/>
                <w:szCs w:val="24"/>
                <w:lang w:val="tr-TR"/>
              </w:rPr>
              <w:t>SPE-NRE-v-5</w:t>
            </w:r>
          </w:p>
        </w:tc>
        <w:tc>
          <w:tcPr>
            <w:tcW w:w="2026" w:type="dxa"/>
            <w:gridSpan w:val="2"/>
            <w:shd w:val="clear" w:color="auto" w:fill="auto"/>
            <w:vAlign w:val="center"/>
          </w:tcPr>
          <w:p w14:paraId="1C565595" w14:textId="77777777" w:rsidR="000A6463" w:rsidRPr="0097659A" w:rsidRDefault="000A6463" w:rsidP="00A95FD1">
            <w:pPr>
              <w:ind w:left="1134" w:hanging="1134"/>
              <w:jc w:val="center"/>
            </w:pPr>
          </w:p>
        </w:tc>
        <w:tc>
          <w:tcPr>
            <w:tcW w:w="2160" w:type="dxa"/>
            <w:gridSpan w:val="2"/>
            <w:shd w:val="clear" w:color="auto" w:fill="auto"/>
            <w:vAlign w:val="center"/>
          </w:tcPr>
          <w:p w14:paraId="371DFEA2" w14:textId="77777777" w:rsidR="000A6463" w:rsidRPr="0097659A" w:rsidRDefault="000A6463" w:rsidP="00A95FD1">
            <w:pPr>
              <w:ind w:left="1134" w:hanging="1134"/>
              <w:jc w:val="center"/>
            </w:pPr>
            <w:r w:rsidRPr="0097659A">
              <w:rPr>
                <w:rStyle w:val="Gvdemetni77ptKalnDeil0ptbolukbraklyor"/>
                <w:b w:val="0"/>
                <w:color w:val="auto"/>
                <w:sz w:val="24"/>
                <w:szCs w:val="24"/>
                <w:lang w:val="tr-TR"/>
              </w:rPr>
              <w:t>EV5S</w:t>
            </w:r>
          </w:p>
        </w:tc>
      </w:tr>
      <w:tr w:rsidR="00062639" w:rsidRPr="0097659A" w14:paraId="11185CCC" w14:textId="77777777" w:rsidTr="00EF057F">
        <w:trPr>
          <w:gridAfter w:val="1"/>
          <w:wAfter w:w="14" w:type="dxa"/>
          <w:trHeight w:hRule="exact" w:val="418"/>
        </w:trPr>
        <w:tc>
          <w:tcPr>
            <w:tcW w:w="2170" w:type="dxa"/>
            <w:vMerge/>
            <w:shd w:val="clear" w:color="auto" w:fill="auto"/>
            <w:vAlign w:val="center"/>
          </w:tcPr>
          <w:p w14:paraId="688D396D" w14:textId="77777777" w:rsidR="000A6463" w:rsidRPr="0097659A" w:rsidRDefault="000A6463" w:rsidP="00A95FD1">
            <w:pPr>
              <w:ind w:left="1134" w:hanging="1134"/>
              <w:jc w:val="center"/>
            </w:pPr>
          </w:p>
        </w:tc>
        <w:tc>
          <w:tcPr>
            <w:tcW w:w="2026" w:type="dxa"/>
            <w:gridSpan w:val="2"/>
            <w:shd w:val="clear" w:color="auto" w:fill="auto"/>
            <w:vAlign w:val="center"/>
          </w:tcPr>
          <w:p w14:paraId="0CE0FA3F" w14:textId="77777777" w:rsidR="000A6463" w:rsidRPr="0097659A" w:rsidRDefault="000A6463" w:rsidP="00A95FD1">
            <w:pPr>
              <w:ind w:left="1134" w:hanging="1134"/>
              <w:jc w:val="center"/>
            </w:pPr>
            <w:r w:rsidRPr="0097659A">
              <w:rPr>
                <w:rStyle w:val="Gvdemetni77ptKalnDeil0ptbolukbraklyor"/>
                <w:b w:val="0"/>
                <w:color w:val="auto"/>
                <w:sz w:val="24"/>
                <w:szCs w:val="24"/>
                <w:lang w:val="tr-TR"/>
              </w:rPr>
              <w:t>SPE-NRE-v-6</w:t>
            </w:r>
          </w:p>
        </w:tc>
        <w:tc>
          <w:tcPr>
            <w:tcW w:w="2026" w:type="dxa"/>
            <w:gridSpan w:val="2"/>
            <w:shd w:val="clear" w:color="auto" w:fill="auto"/>
            <w:vAlign w:val="center"/>
          </w:tcPr>
          <w:p w14:paraId="2DECE8BA" w14:textId="77777777" w:rsidR="000A6463" w:rsidRPr="0097659A" w:rsidRDefault="000A6463" w:rsidP="00A95FD1">
            <w:pPr>
              <w:ind w:left="1134" w:hanging="1134"/>
              <w:jc w:val="center"/>
            </w:pPr>
          </w:p>
        </w:tc>
        <w:tc>
          <w:tcPr>
            <w:tcW w:w="2160" w:type="dxa"/>
            <w:gridSpan w:val="2"/>
            <w:shd w:val="clear" w:color="auto" w:fill="auto"/>
            <w:vAlign w:val="center"/>
          </w:tcPr>
          <w:p w14:paraId="74A8F6FE" w14:textId="77777777" w:rsidR="000A6463" w:rsidRPr="0097659A" w:rsidRDefault="000A6463" w:rsidP="00A95FD1">
            <w:pPr>
              <w:ind w:left="1134" w:hanging="1134"/>
              <w:jc w:val="center"/>
            </w:pPr>
            <w:r w:rsidRPr="0097659A">
              <w:rPr>
                <w:rStyle w:val="Gvdemetni77ptKalnDeil0ptbolukbraklyor"/>
                <w:b w:val="0"/>
                <w:color w:val="auto"/>
                <w:sz w:val="24"/>
                <w:szCs w:val="24"/>
                <w:lang w:val="tr-TR"/>
              </w:rPr>
              <w:t>EV6S</w:t>
            </w:r>
          </w:p>
        </w:tc>
      </w:tr>
      <w:tr w:rsidR="00062639" w:rsidRPr="0097659A" w14:paraId="57F2B120" w14:textId="77777777" w:rsidTr="00EF057F">
        <w:trPr>
          <w:gridAfter w:val="1"/>
          <w:wAfter w:w="14" w:type="dxa"/>
          <w:trHeight w:hRule="exact" w:val="413"/>
        </w:trPr>
        <w:tc>
          <w:tcPr>
            <w:tcW w:w="2170" w:type="dxa"/>
            <w:vMerge/>
            <w:shd w:val="clear" w:color="auto" w:fill="auto"/>
            <w:vAlign w:val="center"/>
          </w:tcPr>
          <w:p w14:paraId="6EACAE96" w14:textId="77777777" w:rsidR="000A6463" w:rsidRPr="0097659A" w:rsidRDefault="000A6463" w:rsidP="00A95FD1">
            <w:pPr>
              <w:ind w:left="1134" w:hanging="1134"/>
              <w:jc w:val="center"/>
            </w:pPr>
          </w:p>
        </w:tc>
        <w:tc>
          <w:tcPr>
            <w:tcW w:w="2026" w:type="dxa"/>
            <w:gridSpan w:val="2"/>
            <w:shd w:val="clear" w:color="auto" w:fill="auto"/>
            <w:vAlign w:val="center"/>
          </w:tcPr>
          <w:p w14:paraId="71B29E56" w14:textId="77777777" w:rsidR="000A6463" w:rsidRPr="0097659A" w:rsidRDefault="000A6463" w:rsidP="00A95FD1">
            <w:pPr>
              <w:ind w:left="1134" w:hanging="1134"/>
              <w:jc w:val="center"/>
            </w:pPr>
            <w:r w:rsidRPr="0097659A">
              <w:rPr>
                <w:rStyle w:val="Gvdemetni77ptKalnDeil0ptbolukbraklyor"/>
                <w:b w:val="0"/>
                <w:color w:val="auto"/>
                <w:sz w:val="24"/>
                <w:szCs w:val="24"/>
                <w:lang w:val="tr-TR"/>
              </w:rPr>
              <w:t>SPE-NRE-v-7</w:t>
            </w:r>
          </w:p>
        </w:tc>
        <w:tc>
          <w:tcPr>
            <w:tcW w:w="2026" w:type="dxa"/>
            <w:gridSpan w:val="2"/>
            <w:shd w:val="clear" w:color="auto" w:fill="auto"/>
            <w:vAlign w:val="center"/>
          </w:tcPr>
          <w:p w14:paraId="6C712E2B" w14:textId="77777777" w:rsidR="000A6463" w:rsidRPr="0097659A" w:rsidRDefault="000A6463" w:rsidP="00A95FD1">
            <w:pPr>
              <w:ind w:left="1134" w:hanging="1134"/>
              <w:jc w:val="center"/>
            </w:pPr>
          </w:p>
        </w:tc>
        <w:tc>
          <w:tcPr>
            <w:tcW w:w="2160" w:type="dxa"/>
            <w:gridSpan w:val="2"/>
            <w:shd w:val="clear" w:color="auto" w:fill="auto"/>
            <w:vAlign w:val="center"/>
          </w:tcPr>
          <w:p w14:paraId="4D051B3C" w14:textId="77777777" w:rsidR="000A6463" w:rsidRPr="0097659A" w:rsidRDefault="000A6463" w:rsidP="00A95FD1">
            <w:pPr>
              <w:ind w:left="1134" w:hanging="1134"/>
              <w:jc w:val="center"/>
            </w:pPr>
            <w:r w:rsidRPr="0097659A">
              <w:rPr>
                <w:rStyle w:val="Gvdemetni77ptKalnDeil0ptbolukbraklyor"/>
                <w:b w:val="0"/>
                <w:color w:val="auto"/>
                <w:sz w:val="24"/>
                <w:szCs w:val="24"/>
                <w:lang w:val="tr-TR"/>
              </w:rPr>
              <w:t>EV7S</w:t>
            </w:r>
          </w:p>
        </w:tc>
      </w:tr>
      <w:tr w:rsidR="00062639" w:rsidRPr="0097659A" w14:paraId="391684CF" w14:textId="77777777" w:rsidTr="00EF057F">
        <w:trPr>
          <w:gridAfter w:val="1"/>
          <w:wAfter w:w="14" w:type="dxa"/>
          <w:trHeight w:hRule="exact" w:val="418"/>
        </w:trPr>
        <w:tc>
          <w:tcPr>
            <w:tcW w:w="2170" w:type="dxa"/>
            <w:vMerge/>
            <w:shd w:val="clear" w:color="auto" w:fill="auto"/>
            <w:vAlign w:val="center"/>
          </w:tcPr>
          <w:p w14:paraId="1481FAC9" w14:textId="77777777" w:rsidR="000A6463" w:rsidRPr="0097659A" w:rsidRDefault="000A6463" w:rsidP="00A95FD1">
            <w:pPr>
              <w:ind w:left="1134" w:hanging="1134"/>
              <w:jc w:val="center"/>
            </w:pPr>
          </w:p>
        </w:tc>
        <w:tc>
          <w:tcPr>
            <w:tcW w:w="2026" w:type="dxa"/>
            <w:gridSpan w:val="2"/>
            <w:shd w:val="clear" w:color="auto" w:fill="auto"/>
            <w:vAlign w:val="center"/>
          </w:tcPr>
          <w:p w14:paraId="597EA28C" w14:textId="77777777" w:rsidR="000A6463" w:rsidRPr="0097659A" w:rsidRDefault="000A6463" w:rsidP="00A95FD1">
            <w:pPr>
              <w:ind w:left="1134" w:hanging="1134"/>
              <w:jc w:val="center"/>
            </w:pPr>
            <w:r w:rsidRPr="0097659A">
              <w:rPr>
                <w:rStyle w:val="Gvdemetni77ptKalnDeil0ptbolukbraklyor"/>
                <w:b w:val="0"/>
                <w:color w:val="auto"/>
                <w:sz w:val="24"/>
                <w:szCs w:val="24"/>
                <w:lang w:val="tr-TR"/>
              </w:rPr>
              <w:t>SPE-NRE-c-1</w:t>
            </w:r>
          </w:p>
        </w:tc>
        <w:tc>
          <w:tcPr>
            <w:tcW w:w="2026" w:type="dxa"/>
            <w:gridSpan w:val="2"/>
            <w:shd w:val="clear" w:color="auto" w:fill="auto"/>
            <w:vAlign w:val="center"/>
          </w:tcPr>
          <w:p w14:paraId="6A2EB12B" w14:textId="77777777" w:rsidR="000A6463" w:rsidRPr="0097659A" w:rsidRDefault="000A6463" w:rsidP="00A95FD1">
            <w:pPr>
              <w:ind w:left="1134" w:hanging="1134"/>
              <w:jc w:val="center"/>
            </w:pPr>
          </w:p>
        </w:tc>
        <w:tc>
          <w:tcPr>
            <w:tcW w:w="2160" w:type="dxa"/>
            <w:gridSpan w:val="2"/>
            <w:shd w:val="clear" w:color="auto" w:fill="auto"/>
            <w:vAlign w:val="center"/>
          </w:tcPr>
          <w:p w14:paraId="1C4FB66F" w14:textId="77777777" w:rsidR="000A6463" w:rsidRPr="0097659A" w:rsidRDefault="000A6463" w:rsidP="00A95FD1">
            <w:pPr>
              <w:ind w:left="1134" w:hanging="1134"/>
              <w:jc w:val="center"/>
            </w:pPr>
            <w:r w:rsidRPr="0097659A">
              <w:rPr>
                <w:rStyle w:val="Gvdemetni77ptKalnDeil0ptbolukbraklyor"/>
                <w:b w:val="0"/>
                <w:color w:val="auto"/>
                <w:sz w:val="24"/>
                <w:szCs w:val="24"/>
                <w:lang w:val="tr-TR"/>
              </w:rPr>
              <w:t>EC1S</w:t>
            </w:r>
          </w:p>
        </w:tc>
      </w:tr>
      <w:tr w:rsidR="00062639" w:rsidRPr="0097659A" w14:paraId="2935E980" w14:textId="77777777" w:rsidTr="00EF057F">
        <w:trPr>
          <w:gridAfter w:val="1"/>
          <w:wAfter w:w="14" w:type="dxa"/>
          <w:trHeight w:hRule="exact" w:val="418"/>
        </w:trPr>
        <w:tc>
          <w:tcPr>
            <w:tcW w:w="2170" w:type="dxa"/>
            <w:vMerge/>
            <w:shd w:val="clear" w:color="auto" w:fill="auto"/>
            <w:vAlign w:val="center"/>
          </w:tcPr>
          <w:p w14:paraId="2FF1D3CA" w14:textId="77777777" w:rsidR="000A6463" w:rsidRPr="0097659A" w:rsidRDefault="000A6463" w:rsidP="00A95FD1">
            <w:pPr>
              <w:ind w:left="1134" w:hanging="1134"/>
              <w:jc w:val="center"/>
            </w:pPr>
          </w:p>
        </w:tc>
        <w:tc>
          <w:tcPr>
            <w:tcW w:w="2026" w:type="dxa"/>
            <w:gridSpan w:val="2"/>
            <w:shd w:val="clear" w:color="auto" w:fill="auto"/>
            <w:vAlign w:val="center"/>
          </w:tcPr>
          <w:p w14:paraId="6B56B702" w14:textId="77777777" w:rsidR="000A6463" w:rsidRPr="0097659A" w:rsidRDefault="000A6463" w:rsidP="00A95FD1">
            <w:pPr>
              <w:ind w:left="1134" w:hanging="1134"/>
              <w:jc w:val="center"/>
            </w:pPr>
            <w:r w:rsidRPr="0097659A">
              <w:rPr>
                <w:rStyle w:val="Gvdemetni77ptKalnDeil0ptbolukbraklyor"/>
                <w:b w:val="0"/>
                <w:color w:val="auto"/>
                <w:sz w:val="24"/>
                <w:szCs w:val="24"/>
                <w:lang w:val="tr-TR"/>
              </w:rPr>
              <w:t>SPE-NRE-c-2</w:t>
            </w:r>
          </w:p>
        </w:tc>
        <w:tc>
          <w:tcPr>
            <w:tcW w:w="2026" w:type="dxa"/>
            <w:gridSpan w:val="2"/>
            <w:shd w:val="clear" w:color="auto" w:fill="auto"/>
            <w:vAlign w:val="center"/>
          </w:tcPr>
          <w:p w14:paraId="78B7C4A1" w14:textId="77777777" w:rsidR="000A6463" w:rsidRPr="0097659A" w:rsidRDefault="000A6463" w:rsidP="00A95FD1">
            <w:pPr>
              <w:ind w:left="1134" w:hanging="1134"/>
              <w:jc w:val="center"/>
            </w:pPr>
          </w:p>
        </w:tc>
        <w:tc>
          <w:tcPr>
            <w:tcW w:w="2160" w:type="dxa"/>
            <w:gridSpan w:val="2"/>
            <w:shd w:val="clear" w:color="auto" w:fill="auto"/>
            <w:vAlign w:val="center"/>
          </w:tcPr>
          <w:p w14:paraId="3CFF4CE6" w14:textId="77777777" w:rsidR="000A6463" w:rsidRPr="0097659A" w:rsidRDefault="000A6463" w:rsidP="00A95FD1">
            <w:pPr>
              <w:ind w:left="1134" w:hanging="1134"/>
              <w:jc w:val="center"/>
            </w:pPr>
            <w:r w:rsidRPr="0097659A">
              <w:rPr>
                <w:rStyle w:val="Gvdemetni77ptKalnDeil0ptbolukbraklyor"/>
                <w:b w:val="0"/>
                <w:color w:val="auto"/>
                <w:sz w:val="24"/>
                <w:szCs w:val="24"/>
                <w:lang w:val="tr-TR"/>
              </w:rPr>
              <w:t>EC2S</w:t>
            </w:r>
          </w:p>
        </w:tc>
      </w:tr>
      <w:tr w:rsidR="00062639" w:rsidRPr="0097659A" w14:paraId="697F505F" w14:textId="77777777" w:rsidTr="00EF057F">
        <w:trPr>
          <w:gridAfter w:val="1"/>
          <w:wAfter w:w="14" w:type="dxa"/>
          <w:trHeight w:hRule="exact" w:val="418"/>
        </w:trPr>
        <w:tc>
          <w:tcPr>
            <w:tcW w:w="2170" w:type="dxa"/>
            <w:vMerge/>
            <w:shd w:val="clear" w:color="auto" w:fill="auto"/>
            <w:vAlign w:val="center"/>
          </w:tcPr>
          <w:p w14:paraId="144B9417" w14:textId="77777777" w:rsidR="000A6463" w:rsidRPr="0097659A" w:rsidRDefault="000A6463" w:rsidP="00A95FD1">
            <w:pPr>
              <w:ind w:left="1134" w:hanging="1134"/>
              <w:jc w:val="center"/>
            </w:pPr>
          </w:p>
        </w:tc>
        <w:tc>
          <w:tcPr>
            <w:tcW w:w="2026" w:type="dxa"/>
            <w:gridSpan w:val="2"/>
            <w:shd w:val="clear" w:color="auto" w:fill="auto"/>
            <w:vAlign w:val="center"/>
          </w:tcPr>
          <w:p w14:paraId="327CFFDC" w14:textId="77777777" w:rsidR="000A6463" w:rsidRPr="0097659A" w:rsidRDefault="000A6463" w:rsidP="00A95FD1">
            <w:pPr>
              <w:ind w:left="1134" w:hanging="1134"/>
              <w:jc w:val="center"/>
            </w:pPr>
            <w:r w:rsidRPr="0097659A">
              <w:rPr>
                <w:rStyle w:val="Gvdemetni77ptKalnDeil0ptbolukbraklyor"/>
                <w:b w:val="0"/>
                <w:color w:val="auto"/>
                <w:sz w:val="24"/>
                <w:szCs w:val="24"/>
                <w:lang w:val="tr-TR"/>
              </w:rPr>
              <w:t>SPE-NRE-c-3</w:t>
            </w:r>
          </w:p>
        </w:tc>
        <w:tc>
          <w:tcPr>
            <w:tcW w:w="2026" w:type="dxa"/>
            <w:gridSpan w:val="2"/>
            <w:shd w:val="clear" w:color="auto" w:fill="auto"/>
            <w:vAlign w:val="center"/>
          </w:tcPr>
          <w:p w14:paraId="00707C08" w14:textId="77777777" w:rsidR="000A6463" w:rsidRPr="0097659A" w:rsidRDefault="000A6463" w:rsidP="00A95FD1">
            <w:pPr>
              <w:ind w:left="1134" w:hanging="1134"/>
              <w:jc w:val="center"/>
            </w:pPr>
          </w:p>
        </w:tc>
        <w:tc>
          <w:tcPr>
            <w:tcW w:w="2160" w:type="dxa"/>
            <w:gridSpan w:val="2"/>
            <w:shd w:val="clear" w:color="auto" w:fill="auto"/>
            <w:vAlign w:val="center"/>
          </w:tcPr>
          <w:p w14:paraId="765301F7" w14:textId="77777777" w:rsidR="000A6463" w:rsidRPr="0097659A" w:rsidRDefault="000A6463" w:rsidP="00A95FD1">
            <w:pPr>
              <w:ind w:left="1134" w:hanging="1134"/>
              <w:jc w:val="center"/>
            </w:pPr>
            <w:r w:rsidRPr="0097659A">
              <w:rPr>
                <w:rStyle w:val="Gvdemetni77ptKalnDeil0ptbolukbraklyor"/>
                <w:b w:val="0"/>
                <w:color w:val="auto"/>
                <w:sz w:val="24"/>
                <w:szCs w:val="24"/>
                <w:lang w:val="tr-TR"/>
              </w:rPr>
              <w:t>EC3S</w:t>
            </w:r>
          </w:p>
        </w:tc>
      </w:tr>
      <w:tr w:rsidR="00062639" w:rsidRPr="0097659A" w14:paraId="21640E4F" w14:textId="77777777" w:rsidTr="00EF057F">
        <w:trPr>
          <w:gridAfter w:val="1"/>
          <w:wAfter w:w="14" w:type="dxa"/>
          <w:trHeight w:hRule="exact" w:val="418"/>
        </w:trPr>
        <w:tc>
          <w:tcPr>
            <w:tcW w:w="2170" w:type="dxa"/>
            <w:vMerge/>
            <w:shd w:val="clear" w:color="auto" w:fill="auto"/>
            <w:vAlign w:val="center"/>
          </w:tcPr>
          <w:p w14:paraId="543B4A9D" w14:textId="77777777" w:rsidR="000A6463" w:rsidRPr="0097659A" w:rsidRDefault="000A6463" w:rsidP="00A95FD1">
            <w:pPr>
              <w:ind w:left="1134" w:hanging="1134"/>
              <w:jc w:val="center"/>
            </w:pPr>
          </w:p>
        </w:tc>
        <w:tc>
          <w:tcPr>
            <w:tcW w:w="2026" w:type="dxa"/>
            <w:gridSpan w:val="2"/>
            <w:shd w:val="clear" w:color="auto" w:fill="auto"/>
            <w:vAlign w:val="center"/>
          </w:tcPr>
          <w:p w14:paraId="01AA5DC7" w14:textId="77777777" w:rsidR="000A6463" w:rsidRPr="0097659A" w:rsidRDefault="000A6463" w:rsidP="00A95FD1">
            <w:pPr>
              <w:ind w:left="1134" w:hanging="1134"/>
              <w:jc w:val="center"/>
            </w:pPr>
            <w:r w:rsidRPr="0097659A">
              <w:rPr>
                <w:rStyle w:val="Gvdemetni77ptKalnDeil0ptbolukbraklyor"/>
                <w:b w:val="0"/>
                <w:color w:val="auto"/>
                <w:sz w:val="24"/>
                <w:szCs w:val="24"/>
                <w:lang w:val="tr-TR"/>
              </w:rPr>
              <w:t>SPE-NRE-c-4</w:t>
            </w:r>
          </w:p>
        </w:tc>
        <w:tc>
          <w:tcPr>
            <w:tcW w:w="2026" w:type="dxa"/>
            <w:gridSpan w:val="2"/>
            <w:shd w:val="clear" w:color="auto" w:fill="auto"/>
            <w:vAlign w:val="center"/>
          </w:tcPr>
          <w:p w14:paraId="7FDC4E9E" w14:textId="77777777" w:rsidR="000A6463" w:rsidRPr="0097659A" w:rsidRDefault="000A6463" w:rsidP="00A95FD1">
            <w:pPr>
              <w:ind w:left="1134" w:hanging="1134"/>
              <w:jc w:val="center"/>
            </w:pPr>
          </w:p>
        </w:tc>
        <w:tc>
          <w:tcPr>
            <w:tcW w:w="2160" w:type="dxa"/>
            <w:gridSpan w:val="2"/>
            <w:shd w:val="clear" w:color="auto" w:fill="auto"/>
            <w:vAlign w:val="center"/>
          </w:tcPr>
          <w:p w14:paraId="41C0ED80" w14:textId="77777777" w:rsidR="000A6463" w:rsidRPr="0097659A" w:rsidRDefault="000A6463" w:rsidP="00A95FD1">
            <w:pPr>
              <w:ind w:left="1134" w:hanging="1134"/>
              <w:jc w:val="center"/>
            </w:pPr>
            <w:r w:rsidRPr="0097659A">
              <w:rPr>
                <w:rStyle w:val="Gvdemetni77ptKalnDeil0ptbolukbraklyor"/>
                <w:b w:val="0"/>
                <w:color w:val="auto"/>
                <w:sz w:val="24"/>
                <w:szCs w:val="24"/>
                <w:lang w:val="tr-TR"/>
              </w:rPr>
              <w:t>EC4S</w:t>
            </w:r>
          </w:p>
        </w:tc>
      </w:tr>
      <w:tr w:rsidR="00062639" w:rsidRPr="0097659A" w14:paraId="3A365450" w14:textId="77777777" w:rsidTr="00EF057F">
        <w:trPr>
          <w:gridAfter w:val="1"/>
          <w:wAfter w:w="14" w:type="dxa"/>
          <w:trHeight w:hRule="exact" w:val="422"/>
        </w:trPr>
        <w:tc>
          <w:tcPr>
            <w:tcW w:w="2170" w:type="dxa"/>
            <w:vMerge/>
            <w:shd w:val="clear" w:color="auto" w:fill="auto"/>
            <w:vAlign w:val="center"/>
          </w:tcPr>
          <w:p w14:paraId="1685B921" w14:textId="77777777" w:rsidR="000A6463" w:rsidRPr="0097659A" w:rsidRDefault="000A6463" w:rsidP="00592AA5">
            <w:pPr>
              <w:ind w:left="1134" w:hanging="1134"/>
              <w:jc w:val="center"/>
            </w:pPr>
          </w:p>
        </w:tc>
        <w:tc>
          <w:tcPr>
            <w:tcW w:w="2026" w:type="dxa"/>
            <w:gridSpan w:val="2"/>
            <w:shd w:val="clear" w:color="auto" w:fill="auto"/>
            <w:vAlign w:val="center"/>
          </w:tcPr>
          <w:p w14:paraId="231BE4F5" w14:textId="2DBDA24C" w:rsidR="000A6463" w:rsidRPr="0097659A" w:rsidRDefault="0069631D" w:rsidP="00592AA5">
            <w:pPr>
              <w:ind w:left="1134" w:hanging="1134"/>
            </w:pPr>
            <w:r w:rsidRPr="0097659A">
              <w:rPr>
                <w:rStyle w:val="Gvdemetni77ptKalnDeil0ptbolukbraklyor"/>
                <w:b w:val="0"/>
                <w:color w:val="auto"/>
                <w:sz w:val="24"/>
                <w:szCs w:val="24"/>
                <w:lang w:val="tr-TR"/>
              </w:rPr>
              <w:t xml:space="preserve">     </w:t>
            </w:r>
            <w:r w:rsidR="000A6463" w:rsidRPr="0097659A">
              <w:rPr>
                <w:rStyle w:val="Gvdemetni77ptKalnDeil0ptbolukbraklyor"/>
                <w:b w:val="0"/>
                <w:color w:val="auto"/>
                <w:sz w:val="24"/>
                <w:szCs w:val="24"/>
                <w:lang w:val="tr-TR"/>
              </w:rPr>
              <w:t>SPE-NRE-c-5</w:t>
            </w:r>
          </w:p>
        </w:tc>
        <w:tc>
          <w:tcPr>
            <w:tcW w:w="2026" w:type="dxa"/>
            <w:gridSpan w:val="2"/>
            <w:shd w:val="clear" w:color="auto" w:fill="auto"/>
            <w:vAlign w:val="center"/>
          </w:tcPr>
          <w:p w14:paraId="002B46CD" w14:textId="77777777" w:rsidR="000A6463" w:rsidRPr="0097659A" w:rsidRDefault="000A6463" w:rsidP="00592AA5">
            <w:pPr>
              <w:ind w:left="1134" w:hanging="1134"/>
              <w:jc w:val="center"/>
            </w:pPr>
          </w:p>
        </w:tc>
        <w:tc>
          <w:tcPr>
            <w:tcW w:w="2160" w:type="dxa"/>
            <w:gridSpan w:val="2"/>
            <w:shd w:val="clear" w:color="auto" w:fill="auto"/>
            <w:vAlign w:val="center"/>
          </w:tcPr>
          <w:p w14:paraId="1747D801" w14:textId="1152BA31" w:rsidR="000A6463" w:rsidRPr="0097659A" w:rsidRDefault="0069631D" w:rsidP="00592AA5">
            <w:pPr>
              <w:ind w:left="1134" w:hanging="1134"/>
            </w:pPr>
            <w:r w:rsidRPr="0097659A">
              <w:rPr>
                <w:rStyle w:val="Gvdemetni77ptKalnDeil0ptbolukbraklyor"/>
                <w:b w:val="0"/>
                <w:color w:val="auto"/>
                <w:sz w:val="24"/>
                <w:szCs w:val="24"/>
                <w:lang w:val="tr-TR"/>
              </w:rPr>
              <w:t xml:space="preserve">            </w:t>
            </w:r>
            <w:r w:rsidR="000A6463" w:rsidRPr="0097659A">
              <w:rPr>
                <w:rStyle w:val="Gvdemetni77ptKalnDeil0ptbolukbraklyor"/>
                <w:b w:val="0"/>
                <w:color w:val="auto"/>
                <w:sz w:val="24"/>
                <w:szCs w:val="24"/>
                <w:lang w:val="tr-TR"/>
              </w:rPr>
              <w:t>EC5S</w:t>
            </w:r>
          </w:p>
        </w:tc>
      </w:tr>
      <w:tr w:rsidR="00062639" w:rsidRPr="0097659A" w14:paraId="1B86B8C8" w14:textId="77777777" w:rsidTr="003937BF">
        <w:trPr>
          <w:trHeight w:hRule="exact" w:val="1002"/>
        </w:trPr>
        <w:tc>
          <w:tcPr>
            <w:tcW w:w="2189" w:type="dxa"/>
            <w:gridSpan w:val="2"/>
            <w:shd w:val="clear" w:color="auto" w:fill="auto"/>
            <w:vAlign w:val="center"/>
          </w:tcPr>
          <w:p w14:paraId="514D60E0" w14:textId="77777777" w:rsidR="000A6463" w:rsidRPr="0097659A" w:rsidRDefault="000A6463" w:rsidP="00A95FD1">
            <w:pPr>
              <w:pStyle w:val="Gvdemetni0"/>
              <w:shd w:val="clear" w:color="auto" w:fill="auto"/>
              <w:spacing w:line="240" w:lineRule="auto"/>
              <w:ind w:left="1134" w:hanging="1134"/>
              <w:rPr>
                <w:sz w:val="24"/>
                <w:szCs w:val="24"/>
              </w:rPr>
            </w:pPr>
            <w:r w:rsidRPr="0097659A">
              <w:rPr>
                <w:sz w:val="24"/>
                <w:szCs w:val="24"/>
              </w:rPr>
              <w:lastRenderedPageBreak/>
              <w:t>Motor Kategorisi</w:t>
            </w:r>
          </w:p>
          <w:p w14:paraId="208A5F4C" w14:textId="77777777" w:rsidR="000A6463" w:rsidRPr="0097659A" w:rsidRDefault="000A6463" w:rsidP="00A95FD1">
            <w:pPr>
              <w:pStyle w:val="Gvdemetni0"/>
              <w:shd w:val="clear" w:color="auto" w:fill="auto"/>
              <w:spacing w:line="240" w:lineRule="auto"/>
              <w:ind w:left="1134" w:hanging="1134"/>
              <w:rPr>
                <w:sz w:val="24"/>
                <w:szCs w:val="24"/>
              </w:rPr>
            </w:pPr>
            <w:r w:rsidRPr="0097659A">
              <w:rPr>
                <w:sz w:val="24"/>
                <w:szCs w:val="24"/>
              </w:rPr>
              <w:t>(sütun 1)</w:t>
            </w:r>
          </w:p>
        </w:tc>
        <w:tc>
          <w:tcPr>
            <w:tcW w:w="2026" w:type="dxa"/>
            <w:gridSpan w:val="2"/>
            <w:shd w:val="clear" w:color="auto" w:fill="auto"/>
            <w:vAlign w:val="center"/>
          </w:tcPr>
          <w:p w14:paraId="7776ABFD" w14:textId="77777777" w:rsidR="000A6463" w:rsidRPr="0097659A" w:rsidRDefault="000A6463" w:rsidP="00A95FD1">
            <w:pPr>
              <w:pStyle w:val="Gvdemetni0"/>
              <w:shd w:val="clear" w:color="auto" w:fill="auto"/>
              <w:spacing w:line="240" w:lineRule="auto"/>
              <w:ind w:left="84" w:firstLine="62"/>
              <w:rPr>
                <w:sz w:val="24"/>
                <w:szCs w:val="24"/>
              </w:rPr>
            </w:pPr>
            <w:r w:rsidRPr="0097659A">
              <w:rPr>
                <w:sz w:val="24"/>
                <w:szCs w:val="24"/>
              </w:rPr>
              <w:t>Motor Alt Kategorisi</w:t>
            </w:r>
          </w:p>
          <w:p w14:paraId="1EB110C2" w14:textId="77777777" w:rsidR="000A6463" w:rsidRPr="0097659A" w:rsidRDefault="000A6463" w:rsidP="00A95FD1">
            <w:pPr>
              <w:pStyle w:val="Gvdemetni0"/>
              <w:shd w:val="clear" w:color="auto" w:fill="auto"/>
              <w:spacing w:line="240" w:lineRule="auto"/>
              <w:ind w:left="84" w:firstLine="62"/>
              <w:rPr>
                <w:sz w:val="24"/>
                <w:szCs w:val="24"/>
              </w:rPr>
            </w:pPr>
            <w:r w:rsidRPr="0097659A">
              <w:rPr>
                <w:sz w:val="24"/>
                <w:szCs w:val="24"/>
              </w:rPr>
              <w:t>(sütun 2)</w:t>
            </w:r>
          </w:p>
        </w:tc>
        <w:tc>
          <w:tcPr>
            <w:tcW w:w="2026" w:type="dxa"/>
            <w:gridSpan w:val="2"/>
            <w:shd w:val="clear" w:color="auto" w:fill="auto"/>
            <w:vAlign w:val="center"/>
          </w:tcPr>
          <w:p w14:paraId="09DCA218" w14:textId="77777777" w:rsidR="000A6463" w:rsidRPr="0097659A" w:rsidRDefault="000A6463" w:rsidP="00A95FD1">
            <w:pPr>
              <w:pStyle w:val="Gvdemetni0"/>
              <w:shd w:val="clear" w:color="auto" w:fill="auto"/>
              <w:spacing w:line="240" w:lineRule="auto"/>
              <w:ind w:left="84" w:firstLine="62"/>
              <w:rPr>
                <w:sz w:val="24"/>
                <w:szCs w:val="24"/>
              </w:rPr>
            </w:pPr>
            <w:r w:rsidRPr="0097659A">
              <w:rPr>
                <w:sz w:val="24"/>
                <w:szCs w:val="24"/>
              </w:rPr>
              <w:t>EDP Kategorisi</w:t>
            </w:r>
          </w:p>
          <w:p w14:paraId="70432E5C" w14:textId="77777777" w:rsidR="000A6463" w:rsidRPr="0097659A" w:rsidRDefault="000A6463" w:rsidP="00A95FD1">
            <w:pPr>
              <w:pStyle w:val="Gvdemetni0"/>
              <w:shd w:val="clear" w:color="auto" w:fill="auto"/>
              <w:spacing w:line="240" w:lineRule="auto"/>
              <w:ind w:left="84" w:firstLine="62"/>
              <w:rPr>
                <w:sz w:val="24"/>
                <w:szCs w:val="24"/>
              </w:rPr>
            </w:pPr>
            <w:r w:rsidRPr="0097659A">
              <w:rPr>
                <w:sz w:val="24"/>
                <w:szCs w:val="24"/>
              </w:rPr>
              <w:t>(yerine göre)</w:t>
            </w:r>
          </w:p>
          <w:p w14:paraId="5C566FBD" w14:textId="77777777" w:rsidR="000A6463" w:rsidRPr="0097659A" w:rsidRDefault="000A6463" w:rsidP="00A95FD1">
            <w:pPr>
              <w:pStyle w:val="Gvdemetni0"/>
              <w:shd w:val="clear" w:color="auto" w:fill="auto"/>
              <w:spacing w:line="240" w:lineRule="auto"/>
              <w:ind w:left="84" w:firstLine="62"/>
              <w:rPr>
                <w:sz w:val="24"/>
                <w:szCs w:val="24"/>
              </w:rPr>
            </w:pPr>
            <w:r w:rsidRPr="0097659A">
              <w:rPr>
                <w:sz w:val="24"/>
                <w:szCs w:val="24"/>
              </w:rPr>
              <w:t>(sütun 3)</w:t>
            </w:r>
          </w:p>
        </w:tc>
        <w:tc>
          <w:tcPr>
            <w:tcW w:w="2155" w:type="dxa"/>
            <w:gridSpan w:val="2"/>
            <w:shd w:val="clear" w:color="auto" w:fill="auto"/>
            <w:vAlign w:val="center"/>
          </w:tcPr>
          <w:p w14:paraId="7B098A49" w14:textId="77777777" w:rsidR="000A6463" w:rsidRPr="0097659A" w:rsidRDefault="000A6463" w:rsidP="00A95FD1">
            <w:pPr>
              <w:pStyle w:val="Gvdemetni0"/>
              <w:shd w:val="clear" w:color="auto" w:fill="auto"/>
              <w:spacing w:line="240" w:lineRule="auto"/>
              <w:ind w:left="84" w:firstLine="62"/>
              <w:rPr>
                <w:sz w:val="24"/>
                <w:szCs w:val="24"/>
              </w:rPr>
            </w:pPr>
            <w:r w:rsidRPr="0097659A">
              <w:rPr>
                <w:sz w:val="24"/>
                <w:szCs w:val="24"/>
              </w:rPr>
              <w:t>Motor Kategorisi Kimlik Kodu</w:t>
            </w:r>
          </w:p>
          <w:p w14:paraId="380B108D" w14:textId="77777777" w:rsidR="000A6463" w:rsidRPr="0097659A" w:rsidRDefault="000A6463" w:rsidP="00A95FD1">
            <w:pPr>
              <w:pStyle w:val="Gvdemetni0"/>
              <w:shd w:val="clear" w:color="auto" w:fill="auto"/>
              <w:spacing w:line="240" w:lineRule="auto"/>
              <w:ind w:left="84" w:firstLine="62"/>
              <w:rPr>
                <w:sz w:val="24"/>
                <w:szCs w:val="24"/>
              </w:rPr>
            </w:pPr>
            <w:r w:rsidRPr="0097659A">
              <w:rPr>
                <w:sz w:val="24"/>
                <w:szCs w:val="24"/>
              </w:rPr>
              <w:t>(sütun 4)</w:t>
            </w:r>
          </w:p>
        </w:tc>
      </w:tr>
      <w:tr w:rsidR="00062639" w:rsidRPr="0097659A" w14:paraId="27E74170" w14:textId="77777777" w:rsidTr="003937BF">
        <w:trPr>
          <w:trHeight w:hRule="exact" w:val="1153"/>
        </w:trPr>
        <w:tc>
          <w:tcPr>
            <w:tcW w:w="8396" w:type="dxa"/>
            <w:gridSpan w:val="8"/>
            <w:shd w:val="clear" w:color="auto" w:fill="auto"/>
            <w:vAlign w:val="center"/>
          </w:tcPr>
          <w:p w14:paraId="1A6B960B" w14:textId="7559C637" w:rsidR="000A6463" w:rsidRPr="0097659A" w:rsidRDefault="000A6463" w:rsidP="00A95FD1">
            <w:pPr>
              <w:ind w:left="1134" w:hanging="1134"/>
              <w:jc w:val="center"/>
              <w:rPr>
                <w:rStyle w:val="Gvdemetni765ptKalnDeil0ptbolukbraklyor"/>
                <w:b w:val="0"/>
                <w:color w:val="auto"/>
                <w:sz w:val="24"/>
                <w:szCs w:val="24"/>
                <w:lang w:val="tr-TR"/>
              </w:rPr>
            </w:pPr>
            <w:r w:rsidRPr="0097659A">
              <w:rPr>
                <w:rStyle w:val="Gvdemetni765ptKalnDeil0ptbolukbraklyor"/>
                <w:b w:val="0"/>
                <w:color w:val="auto"/>
                <w:sz w:val="24"/>
                <w:szCs w:val="24"/>
                <w:lang w:val="tr-TR"/>
              </w:rPr>
              <w:t>2016/1628/</w:t>
            </w:r>
            <w:r w:rsidR="003937BF" w:rsidRPr="0097659A">
              <w:rPr>
                <w:rStyle w:val="Gvdemetni765ptKalnDeil0ptbolukbraklyor"/>
                <w:b w:val="0"/>
                <w:color w:val="auto"/>
                <w:sz w:val="24"/>
                <w:szCs w:val="24"/>
                <w:lang w:val="tr-TR"/>
              </w:rPr>
              <w:t>AB Yönetmeliğin</w:t>
            </w:r>
            <w:r w:rsidR="0038445D" w:rsidRPr="0097659A">
              <w:rPr>
                <w:rStyle w:val="Gvdemetni765ptKalnDeil0ptbolukbraklyor"/>
                <w:b w:val="0"/>
                <w:color w:val="auto"/>
                <w:sz w:val="24"/>
                <w:szCs w:val="24"/>
                <w:lang w:val="tr-TR"/>
              </w:rPr>
              <w:t>in</w:t>
            </w:r>
            <w:r w:rsidRPr="0097659A">
              <w:rPr>
                <w:rStyle w:val="Gvdemetni765ptKalnDeil0ptbolukbraklyor"/>
                <w:b w:val="0"/>
                <w:color w:val="auto"/>
                <w:sz w:val="24"/>
                <w:szCs w:val="24"/>
                <w:lang w:val="tr-TR"/>
              </w:rPr>
              <w:t xml:space="preserve"> VI</w:t>
            </w:r>
            <w:r w:rsidR="00282E84" w:rsidRPr="0097659A">
              <w:rPr>
                <w:rStyle w:val="Gvdemetni765ptKalnDeil0ptbolukbraklyor"/>
                <w:b w:val="0"/>
                <w:color w:val="auto"/>
                <w:sz w:val="24"/>
                <w:szCs w:val="24"/>
                <w:lang w:val="tr-TR"/>
              </w:rPr>
              <w:t xml:space="preserve">’ncı </w:t>
            </w:r>
            <w:r w:rsidR="0038445D" w:rsidRPr="0097659A">
              <w:rPr>
                <w:rStyle w:val="Gvdemetni765ptKalnDeil0ptbolukbraklyor"/>
                <w:b w:val="0"/>
                <w:color w:val="auto"/>
                <w:sz w:val="24"/>
                <w:szCs w:val="24"/>
                <w:lang w:val="tr-TR"/>
              </w:rPr>
              <w:t>Ekinde</w:t>
            </w:r>
            <w:r w:rsidRPr="0097659A">
              <w:rPr>
                <w:rStyle w:val="Gvdemetni765ptKalnDeil0ptbolukbraklyor"/>
                <w:b w:val="0"/>
                <w:color w:val="auto"/>
                <w:sz w:val="24"/>
                <w:szCs w:val="24"/>
                <w:lang w:val="tr-TR"/>
              </w:rPr>
              <w:t>ki egzoz emisyon limitlerine tabi motorlar</w:t>
            </w:r>
          </w:p>
          <w:p w14:paraId="2C67DF1E" w14:textId="77777777" w:rsidR="000A6463" w:rsidRPr="0097659A" w:rsidRDefault="000A6463" w:rsidP="00A95FD1">
            <w:pPr>
              <w:ind w:left="1134" w:hanging="1134"/>
              <w:jc w:val="center"/>
              <w:rPr>
                <w:b/>
              </w:rPr>
            </w:pPr>
            <w:r w:rsidRPr="0097659A">
              <w:rPr>
                <w:rStyle w:val="Gvdemetni765ptKalnDeil0ptbolukbraklyor"/>
                <w:b w:val="0"/>
                <w:color w:val="auto"/>
                <w:sz w:val="24"/>
                <w:szCs w:val="24"/>
                <w:lang w:val="tr-TR"/>
              </w:rPr>
              <w:t>SPE</w:t>
            </w:r>
          </w:p>
        </w:tc>
      </w:tr>
      <w:tr w:rsidR="00062639" w:rsidRPr="0097659A" w14:paraId="25B7C69A" w14:textId="77777777" w:rsidTr="00EF057F">
        <w:trPr>
          <w:trHeight w:hRule="exact" w:val="504"/>
        </w:trPr>
        <w:tc>
          <w:tcPr>
            <w:tcW w:w="2189" w:type="dxa"/>
            <w:gridSpan w:val="2"/>
            <w:vMerge w:val="restart"/>
            <w:shd w:val="clear" w:color="auto" w:fill="auto"/>
            <w:vAlign w:val="center"/>
          </w:tcPr>
          <w:p w14:paraId="6DC640B9" w14:textId="77777777" w:rsidR="000A6463" w:rsidRPr="0097659A" w:rsidRDefault="000A6463" w:rsidP="00A95FD1">
            <w:pPr>
              <w:ind w:left="1134" w:hanging="1134"/>
              <w:jc w:val="center"/>
            </w:pPr>
          </w:p>
        </w:tc>
        <w:tc>
          <w:tcPr>
            <w:tcW w:w="2026" w:type="dxa"/>
            <w:gridSpan w:val="2"/>
            <w:shd w:val="clear" w:color="auto" w:fill="auto"/>
            <w:vAlign w:val="center"/>
          </w:tcPr>
          <w:p w14:paraId="69ADEDA5" w14:textId="77777777" w:rsidR="000A6463" w:rsidRPr="0097659A" w:rsidRDefault="000A6463" w:rsidP="00A95FD1">
            <w:pPr>
              <w:ind w:left="1134" w:hanging="1134"/>
              <w:jc w:val="center"/>
            </w:pPr>
            <w:r w:rsidRPr="0097659A">
              <w:rPr>
                <w:rStyle w:val="Gvdemetni77ptKalnDeil0ptbolukbraklyor"/>
                <w:b w:val="0"/>
                <w:color w:val="auto"/>
                <w:sz w:val="24"/>
                <w:szCs w:val="24"/>
                <w:lang w:val="tr-TR"/>
              </w:rPr>
              <w:t>SPE-NRE-c-6</w:t>
            </w:r>
          </w:p>
        </w:tc>
        <w:tc>
          <w:tcPr>
            <w:tcW w:w="2026" w:type="dxa"/>
            <w:gridSpan w:val="2"/>
            <w:shd w:val="clear" w:color="auto" w:fill="auto"/>
            <w:vAlign w:val="center"/>
          </w:tcPr>
          <w:p w14:paraId="5082B745" w14:textId="77777777" w:rsidR="000A6463" w:rsidRPr="0097659A" w:rsidRDefault="000A6463" w:rsidP="00A95FD1">
            <w:pPr>
              <w:ind w:left="1134" w:hanging="1134"/>
              <w:jc w:val="center"/>
            </w:pPr>
          </w:p>
        </w:tc>
        <w:tc>
          <w:tcPr>
            <w:tcW w:w="2155" w:type="dxa"/>
            <w:gridSpan w:val="2"/>
            <w:shd w:val="clear" w:color="auto" w:fill="auto"/>
            <w:vAlign w:val="center"/>
          </w:tcPr>
          <w:p w14:paraId="41BDB439" w14:textId="77777777" w:rsidR="000A6463" w:rsidRPr="0097659A" w:rsidRDefault="000A6463" w:rsidP="00A95FD1">
            <w:pPr>
              <w:ind w:left="1134" w:hanging="1134"/>
              <w:jc w:val="center"/>
            </w:pPr>
            <w:r w:rsidRPr="0097659A">
              <w:rPr>
                <w:rStyle w:val="Gvdemetni77ptKalnDeil0ptbolukbraklyor"/>
                <w:b w:val="0"/>
                <w:color w:val="auto"/>
                <w:sz w:val="24"/>
                <w:szCs w:val="24"/>
                <w:lang w:val="tr-TR"/>
              </w:rPr>
              <w:t>EC6S</w:t>
            </w:r>
          </w:p>
        </w:tc>
      </w:tr>
      <w:tr w:rsidR="00062639" w:rsidRPr="0097659A" w14:paraId="408CA30C" w14:textId="77777777" w:rsidTr="00EF057F">
        <w:trPr>
          <w:trHeight w:hRule="exact" w:val="499"/>
        </w:trPr>
        <w:tc>
          <w:tcPr>
            <w:tcW w:w="2189" w:type="dxa"/>
            <w:gridSpan w:val="2"/>
            <w:vMerge/>
            <w:shd w:val="clear" w:color="auto" w:fill="auto"/>
            <w:vAlign w:val="center"/>
          </w:tcPr>
          <w:p w14:paraId="164AB7E6" w14:textId="77777777" w:rsidR="000A6463" w:rsidRPr="0097659A" w:rsidRDefault="000A6463" w:rsidP="00A95FD1">
            <w:pPr>
              <w:ind w:left="1134" w:hanging="1134"/>
              <w:jc w:val="center"/>
            </w:pPr>
          </w:p>
        </w:tc>
        <w:tc>
          <w:tcPr>
            <w:tcW w:w="2026" w:type="dxa"/>
            <w:gridSpan w:val="2"/>
            <w:shd w:val="clear" w:color="auto" w:fill="auto"/>
            <w:vAlign w:val="center"/>
          </w:tcPr>
          <w:p w14:paraId="4B7D9DA3" w14:textId="77777777" w:rsidR="000A6463" w:rsidRPr="0097659A" w:rsidRDefault="000A6463" w:rsidP="00A95FD1">
            <w:pPr>
              <w:ind w:left="1134" w:hanging="1134"/>
              <w:jc w:val="center"/>
            </w:pPr>
            <w:r w:rsidRPr="0097659A">
              <w:rPr>
                <w:rStyle w:val="Gvdemetni77ptKalnDeil0ptbolukbraklyor"/>
                <w:b w:val="0"/>
                <w:color w:val="auto"/>
                <w:sz w:val="24"/>
                <w:szCs w:val="24"/>
                <w:lang w:val="tr-TR"/>
              </w:rPr>
              <w:t>SPE-NRE-c-7</w:t>
            </w:r>
          </w:p>
        </w:tc>
        <w:tc>
          <w:tcPr>
            <w:tcW w:w="2026" w:type="dxa"/>
            <w:gridSpan w:val="2"/>
            <w:shd w:val="clear" w:color="auto" w:fill="auto"/>
            <w:vAlign w:val="center"/>
          </w:tcPr>
          <w:p w14:paraId="2D156110" w14:textId="77777777" w:rsidR="000A6463" w:rsidRPr="0097659A" w:rsidRDefault="000A6463" w:rsidP="00A95FD1">
            <w:pPr>
              <w:ind w:left="1134" w:hanging="1134"/>
              <w:jc w:val="center"/>
            </w:pPr>
          </w:p>
        </w:tc>
        <w:tc>
          <w:tcPr>
            <w:tcW w:w="2155" w:type="dxa"/>
            <w:gridSpan w:val="2"/>
            <w:shd w:val="clear" w:color="auto" w:fill="auto"/>
            <w:vAlign w:val="center"/>
          </w:tcPr>
          <w:p w14:paraId="28397D67" w14:textId="77777777" w:rsidR="000A6463" w:rsidRPr="0097659A" w:rsidRDefault="000A6463" w:rsidP="00A95FD1">
            <w:pPr>
              <w:ind w:left="1134" w:hanging="1134"/>
              <w:jc w:val="center"/>
            </w:pPr>
            <w:r w:rsidRPr="0097659A">
              <w:rPr>
                <w:rStyle w:val="Gvdemetni77ptKalnDeil0ptbolukbraklyor"/>
                <w:b w:val="0"/>
                <w:color w:val="auto"/>
                <w:sz w:val="24"/>
                <w:szCs w:val="24"/>
                <w:lang w:val="tr-TR"/>
              </w:rPr>
              <w:t>EC7S</w:t>
            </w:r>
          </w:p>
        </w:tc>
      </w:tr>
      <w:tr w:rsidR="00062639" w:rsidRPr="0097659A" w14:paraId="50D73A07" w14:textId="77777777" w:rsidTr="00EF057F">
        <w:trPr>
          <w:trHeight w:hRule="exact" w:val="499"/>
        </w:trPr>
        <w:tc>
          <w:tcPr>
            <w:tcW w:w="2189" w:type="dxa"/>
            <w:gridSpan w:val="2"/>
            <w:vMerge w:val="restart"/>
            <w:shd w:val="clear" w:color="auto" w:fill="auto"/>
            <w:vAlign w:val="center"/>
          </w:tcPr>
          <w:p w14:paraId="6E57D9E6" w14:textId="77777777" w:rsidR="000A6463" w:rsidRPr="0097659A" w:rsidRDefault="000A6463" w:rsidP="00A95FD1">
            <w:pPr>
              <w:ind w:left="1134" w:hanging="1134"/>
              <w:jc w:val="center"/>
            </w:pPr>
            <w:r w:rsidRPr="0097659A">
              <w:rPr>
                <w:rStyle w:val="Gvdemetni77ptKalnDeil0ptbolukbraklyor"/>
                <w:b w:val="0"/>
                <w:color w:val="auto"/>
                <w:sz w:val="24"/>
                <w:szCs w:val="24"/>
                <w:lang w:val="tr-TR"/>
              </w:rPr>
              <w:t>SPE-NRG</w:t>
            </w:r>
          </w:p>
        </w:tc>
        <w:tc>
          <w:tcPr>
            <w:tcW w:w="2026" w:type="dxa"/>
            <w:gridSpan w:val="2"/>
            <w:shd w:val="clear" w:color="auto" w:fill="auto"/>
            <w:vAlign w:val="center"/>
          </w:tcPr>
          <w:p w14:paraId="3B4F44E4" w14:textId="77777777" w:rsidR="000A6463" w:rsidRPr="0097659A" w:rsidRDefault="000A6463" w:rsidP="00A95FD1">
            <w:pPr>
              <w:ind w:left="1134" w:hanging="1134"/>
              <w:jc w:val="center"/>
            </w:pPr>
            <w:r w:rsidRPr="0097659A">
              <w:rPr>
                <w:rStyle w:val="Gvdemetni77ptKalnDeil0ptbolukbraklyor"/>
                <w:b w:val="0"/>
                <w:color w:val="auto"/>
                <w:sz w:val="24"/>
                <w:szCs w:val="24"/>
                <w:lang w:val="tr-TR"/>
              </w:rPr>
              <w:t>SPE-NRG-v-1</w:t>
            </w:r>
          </w:p>
        </w:tc>
        <w:tc>
          <w:tcPr>
            <w:tcW w:w="2026" w:type="dxa"/>
            <w:gridSpan w:val="2"/>
            <w:shd w:val="clear" w:color="auto" w:fill="auto"/>
            <w:vAlign w:val="center"/>
          </w:tcPr>
          <w:p w14:paraId="6B12ADE0" w14:textId="77777777" w:rsidR="000A6463" w:rsidRPr="0097659A" w:rsidRDefault="000A6463" w:rsidP="00A95FD1">
            <w:pPr>
              <w:ind w:left="1134" w:hanging="1134"/>
              <w:jc w:val="center"/>
            </w:pPr>
          </w:p>
        </w:tc>
        <w:tc>
          <w:tcPr>
            <w:tcW w:w="2155" w:type="dxa"/>
            <w:gridSpan w:val="2"/>
            <w:shd w:val="clear" w:color="auto" w:fill="auto"/>
            <w:vAlign w:val="center"/>
          </w:tcPr>
          <w:p w14:paraId="46A55C6A" w14:textId="77777777" w:rsidR="000A6463" w:rsidRPr="0097659A" w:rsidRDefault="000A6463" w:rsidP="00A95FD1">
            <w:pPr>
              <w:ind w:left="1134" w:hanging="1134"/>
              <w:jc w:val="center"/>
            </w:pPr>
            <w:r w:rsidRPr="0097659A">
              <w:rPr>
                <w:rStyle w:val="Gvdemetni77ptKalnDeil0ptbolukbraklyor"/>
                <w:b w:val="0"/>
                <w:color w:val="auto"/>
                <w:sz w:val="24"/>
                <w:szCs w:val="24"/>
                <w:lang w:val="tr-TR"/>
              </w:rPr>
              <w:t>GV1S</w:t>
            </w:r>
          </w:p>
        </w:tc>
      </w:tr>
      <w:tr w:rsidR="00062639" w:rsidRPr="0097659A" w14:paraId="6837C335" w14:textId="77777777" w:rsidTr="00EF057F">
        <w:trPr>
          <w:trHeight w:hRule="exact" w:val="504"/>
        </w:trPr>
        <w:tc>
          <w:tcPr>
            <w:tcW w:w="2189" w:type="dxa"/>
            <w:gridSpan w:val="2"/>
            <w:vMerge/>
            <w:shd w:val="clear" w:color="auto" w:fill="auto"/>
            <w:vAlign w:val="center"/>
          </w:tcPr>
          <w:p w14:paraId="6BDA117B" w14:textId="77777777" w:rsidR="000A6463" w:rsidRPr="0097659A" w:rsidRDefault="000A6463" w:rsidP="00A95FD1">
            <w:pPr>
              <w:ind w:left="1134" w:hanging="1134"/>
              <w:jc w:val="center"/>
            </w:pPr>
          </w:p>
        </w:tc>
        <w:tc>
          <w:tcPr>
            <w:tcW w:w="2026" w:type="dxa"/>
            <w:gridSpan w:val="2"/>
            <w:shd w:val="clear" w:color="auto" w:fill="auto"/>
            <w:vAlign w:val="center"/>
          </w:tcPr>
          <w:p w14:paraId="27DD8DF3" w14:textId="77777777" w:rsidR="000A6463" w:rsidRPr="0097659A" w:rsidRDefault="000A6463" w:rsidP="00A95FD1">
            <w:pPr>
              <w:ind w:left="1134" w:hanging="1134"/>
              <w:jc w:val="center"/>
            </w:pPr>
            <w:r w:rsidRPr="0097659A">
              <w:rPr>
                <w:rStyle w:val="Gvdemetni77ptKalnDeil0ptbolukbraklyor"/>
                <w:b w:val="0"/>
                <w:color w:val="auto"/>
                <w:sz w:val="24"/>
                <w:szCs w:val="24"/>
                <w:lang w:val="tr-TR"/>
              </w:rPr>
              <w:t>SPE-NRG-c-1</w:t>
            </w:r>
          </w:p>
        </w:tc>
        <w:tc>
          <w:tcPr>
            <w:tcW w:w="2026" w:type="dxa"/>
            <w:gridSpan w:val="2"/>
            <w:shd w:val="clear" w:color="auto" w:fill="auto"/>
            <w:vAlign w:val="center"/>
          </w:tcPr>
          <w:p w14:paraId="799B7D43" w14:textId="77777777" w:rsidR="000A6463" w:rsidRPr="0097659A" w:rsidRDefault="000A6463" w:rsidP="00A95FD1">
            <w:pPr>
              <w:ind w:left="1134" w:hanging="1134"/>
              <w:jc w:val="center"/>
            </w:pPr>
          </w:p>
        </w:tc>
        <w:tc>
          <w:tcPr>
            <w:tcW w:w="2155" w:type="dxa"/>
            <w:gridSpan w:val="2"/>
            <w:shd w:val="clear" w:color="auto" w:fill="auto"/>
            <w:vAlign w:val="center"/>
          </w:tcPr>
          <w:p w14:paraId="5D21794F" w14:textId="77777777" w:rsidR="000A6463" w:rsidRPr="0097659A" w:rsidRDefault="000A6463" w:rsidP="00A95FD1">
            <w:pPr>
              <w:ind w:left="1134" w:hanging="1134"/>
              <w:jc w:val="center"/>
            </w:pPr>
            <w:r w:rsidRPr="0097659A">
              <w:rPr>
                <w:rStyle w:val="Gvdemetni77ptKalnDeil0ptbolukbraklyor"/>
                <w:b w:val="0"/>
                <w:color w:val="auto"/>
                <w:sz w:val="24"/>
                <w:szCs w:val="24"/>
                <w:lang w:val="tr-TR"/>
              </w:rPr>
              <w:t>GC1S</w:t>
            </w:r>
          </w:p>
        </w:tc>
      </w:tr>
      <w:tr w:rsidR="00062639" w:rsidRPr="0097659A" w14:paraId="426D0CB7" w14:textId="77777777" w:rsidTr="00EF057F">
        <w:trPr>
          <w:trHeight w:hRule="exact" w:val="499"/>
        </w:trPr>
        <w:tc>
          <w:tcPr>
            <w:tcW w:w="2189" w:type="dxa"/>
            <w:gridSpan w:val="2"/>
            <w:vMerge w:val="restart"/>
            <w:shd w:val="clear" w:color="auto" w:fill="auto"/>
            <w:vAlign w:val="center"/>
          </w:tcPr>
          <w:p w14:paraId="3E48BD98" w14:textId="77777777" w:rsidR="000A6463" w:rsidRPr="0097659A" w:rsidRDefault="000A6463" w:rsidP="00A95FD1">
            <w:pPr>
              <w:ind w:left="1134" w:hanging="1134"/>
              <w:jc w:val="center"/>
            </w:pPr>
            <w:r w:rsidRPr="0097659A">
              <w:rPr>
                <w:rStyle w:val="Gvdemetni77ptKalnDeil0ptbolukbraklyor"/>
                <w:b w:val="0"/>
                <w:color w:val="auto"/>
                <w:sz w:val="24"/>
                <w:szCs w:val="24"/>
                <w:lang w:val="tr-TR"/>
              </w:rPr>
              <w:t>SPE-RLL</w:t>
            </w:r>
          </w:p>
        </w:tc>
        <w:tc>
          <w:tcPr>
            <w:tcW w:w="2026" w:type="dxa"/>
            <w:gridSpan w:val="2"/>
            <w:shd w:val="clear" w:color="auto" w:fill="auto"/>
            <w:vAlign w:val="center"/>
          </w:tcPr>
          <w:p w14:paraId="079E34EF" w14:textId="77777777" w:rsidR="000A6463" w:rsidRPr="0097659A" w:rsidRDefault="000A6463" w:rsidP="00A95FD1">
            <w:pPr>
              <w:ind w:left="1134" w:hanging="1134"/>
              <w:jc w:val="center"/>
            </w:pPr>
            <w:r w:rsidRPr="0097659A">
              <w:rPr>
                <w:rStyle w:val="Gvdemetni77ptKalnDeil0ptbolukbraklyor"/>
                <w:b w:val="0"/>
                <w:color w:val="auto"/>
                <w:sz w:val="24"/>
                <w:szCs w:val="24"/>
                <w:lang w:val="tr-TR"/>
              </w:rPr>
              <w:t>SPE-RLL-v-1</w:t>
            </w:r>
          </w:p>
        </w:tc>
        <w:tc>
          <w:tcPr>
            <w:tcW w:w="2026" w:type="dxa"/>
            <w:gridSpan w:val="2"/>
            <w:shd w:val="clear" w:color="auto" w:fill="auto"/>
            <w:vAlign w:val="center"/>
          </w:tcPr>
          <w:p w14:paraId="5B615797" w14:textId="77777777" w:rsidR="000A6463" w:rsidRPr="0097659A" w:rsidRDefault="000A6463" w:rsidP="00A95FD1">
            <w:pPr>
              <w:ind w:left="1134" w:hanging="1134"/>
              <w:jc w:val="center"/>
            </w:pPr>
          </w:p>
        </w:tc>
        <w:tc>
          <w:tcPr>
            <w:tcW w:w="2155" w:type="dxa"/>
            <w:gridSpan w:val="2"/>
            <w:shd w:val="clear" w:color="auto" w:fill="auto"/>
            <w:vAlign w:val="center"/>
          </w:tcPr>
          <w:p w14:paraId="406A207C" w14:textId="77777777" w:rsidR="000A6463" w:rsidRPr="0097659A" w:rsidRDefault="000A6463" w:rsidP="00A95FD1">
            <w:pPr>
              <w:ind w:left="1134" w:hanging="1134"/>
              <w:jc w:val="center"/>
            </w:pPr>
            <w:r w:rsidRPr="0097659A">
              <w:rPr>
                <w:rStyle w:val="Gvdemetni77ptKalnDeil0ptbolukbraklyor"/>
                <w:b w:val="0"/>
                <w:color w:val="auto"/>
                <w:sz w:val="24"/>
                <w:szCs w:val="24"/>
                <w:lang w:val="tr-TR"/>
              </w:rPr>
              <w:t>LV1S</w:t>
            </w:r>
          </w:p>
        </w:tc>
      </w:tr>
      <w:tr w:rsidR="000A6463" w:rsidRPr="0097659A" w14:paraId="00F5DCE0" w14:textId="77777777" w:rsidTr="00EF057F">
        <w:trPr>
          <w:trHeight w:hRule="exact" w:val="514"/>
        </w:trPr>
        <w:tc>
          <w:tcPr>
            <w:tcW w:w="2189" w:type="dxa"/>
            <w:gridSpan w:val="2"/>
            <w:vMerge/>
            <w:shd w:val="clear" w:color="auto" w:fill="auto"/>
            <w:vAlign w:val="center"/>
          </w:tcPr>
          <w:p w14:paraId="6C8D8FE2" w14:textId="77777777" w:rsidR="000A6463" w:rsidRPr="0097659A" w:rsidRDefault="000A6463" w:rsidP="00A95FD1">
            <w:pPr>
              <w:ind w:left="1134" w:hanging="1134"/>
              <w:jc w:val="center"/>
            </w:pPr>
          </w:p>
        </w:tc>
        <w:tc>
          <w:tcPr>
            <w:tcW w:w="2026" w:type="dxa"/>
            <w:gridSpan w:val="2"/>
            <w:shd w:val="clear" w:color="auto" w:fill="auto"/>
            <w:vAlign w:val="center"/>
          </w:tcPr>
          <w:p w14:paraId="0DD5D547" w14:textId="77777777" w:rsidR="000A6463" w:rsidRPr="0097659A" w:rsidRDefault="000A6463" w:rsidP="00A95FD1">
            <w:pPr>
              <w:ind w:left="1134" w:hanging="1134"/>
              <w:jc w:val="center"/>
            </w:pPr>
            <w:r w:rsidRPr="0097659A">
              <w:rPr>
                <w:rStyle w:val="Gvdemetni77ptKalnDeil0ptbolukbraklyor"/>
                <w:b w:val="0"/>
                <w:color w:val="auto"/>
                <w:sz w:val="24"/>
                <w:szCs w:val="24"/>
                <w:lang w:val="tr-TR"/>
              </w:rPr>
              <w:t>SPE-RLL-c-1</w:t>
            </w:r>
          </w:p>
        </w:tc>
        <w:tc>
          <w:tcPr>
            <w:tcW w:w="2026" w:type="dxa"/>
            <w:gridSpan w:val="2"/>
            <w:shd w:val="clear" w:color="auto" w:fill="auto"/>
            <w:vAlign w:val="center"/>
          </w:tcPr>
          <w:p w14:paraId="5F63C827" w14:textId="77777777" w:rsidR="000A6463" w:rsidRPr="0097659A" w:rsidRDefault="000A6463" w:rsidP="00A95FD1">
            <w:pPr>
              <w:ind w:left="1134" w:hanging="1134"/>
              <w:jc w:val="center"/>
            </w:pPr>
          </w:p>
        </w:tc>
        <w:tc>
          <w:tcPr>
            <w:tcW w:w="2155" w:type="dxa"/>
            <w:gridSpan w:val="2"/>
            <w:shd w:val="clear" w:color="auto" w:fill="auto"/>
            <w:vAlign w:val="center"/>
          </w:tcPr>
          <w:p w14:paraId="12026553" w14:textId="77777777" w:rsidR="000A6463" w:rsidRPr="0097659A" w:rsidRDefault="000A6463" w:rsidP="00A95FD1">
            <w:pPr>
              <w:ind w:left="1134" w:hanging="1134"/>
              <w:jc w:val="center"/>
            </w:pPr>
            <w:r w:rsidRPr="0097659A">
              <w:rPr>
                <w:rStyle w:val="Gvdemetni77ptKalnDeil0ptbolukbraklyor"/>
                <w:b w:val="0"/>
                <w:color w:val="auto"/>
                <w:sz w:val="24"/>
                <w:szCs w:val="24"/>
                <w:lang w:val="tr-TR"/>
              </w:rPr>
              <w:t>LC1S</w:t>
            </w:r>
          </w:p>
        </w:tc>
      </w:tr>
    </w:tbl>
    <w:p w14:paraId="732727EE" w14:textId="77777777" w:rsidR="000A6463" w:rsidRPr="0097659A" w:rsidRDefault="000A6463" w:rsidP="00592AA5">
      <w:pPr>
        <w:ind w:left="1134" w:right="-286" w:hanging="1134"/>
      </w:pPr>
    </w:p>
    <w:p w14:paraId="4033DC42" w14:textId="77777777" w:rsidR="000A6463" w:rsidRPr="0097659A" w:rsidRDefault="000A6463" w:rsidP="00592AA5">
      <w:pPr>
        <w:ind w:left="1134" w:hanging="1134"/>
        <w:jc w:val="center"/>
      </w:pPr>
      <w:r w:rsidRPr="0097659A">
        <w:t>Tablo 2</w:t>
      </w:r>
    </w:p>
    <w:p w14:paraId="2095ACAA" w14:textId="77777777" w:rsidR="000A6463" w:rsidRPr="0097659A" w:rsidRDefault="000A6463" w:rsidP="00592AA5">
      <w:pPr>
        <w:ind w:left="1134" w:hanging="1134"/>
        <w:jc w:val="center"/>
        <w:rPr>
          <w:b/>
        </w:rPr>
      </w:pPr>
      <w:r w:rsidRPr="0097659A">
        <w:rPr>
          <w:b/>
        </w:rPr>
        <w:t>Onay işaretleri için yakıt ikmal tipi kodları</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597"/>
        <w:gridCol w:w="3859"/>
        <w:gridCol w:w="1949"/>
      </w:tblGrid>
      <w:tr w:rsidR="00062639" w:rsidRPr="0097659A" w14:paraId="3B7245A1" w14:textId="77777777" w:rsidTr="00EF057F">
        <w:trPr>
          <w:trHeight w:hRule="exact" w:val="528"/>
        </w:trPr>
        <w:tc>
          <w:tcPr>
            <w:tcW w:w="2597" w:type="dxa"/>
            <w:shd w:val="clear" w:color="auto" w:fill="auto"/>
            <w:vAlign w:val="center"/>
          </w:tcPr>
          <w:p w14:paraId="290DC3AF" w14:textId="77777777" w:rsidR="000A6463" w:rsidRPr="0097659A" w:rsidRDefault="000A6463" w:rsidP="00592AA5">
            <w:pPr>
              <w:pStyle w:val="Gvdemetni0"/>
              <w:shd w:val="clear" w:color="auto" w:fill="auto"/>
              <w:spacing w:line="240" w:lineRule="auto"/>
              <w:ind w:left="1134" w:hanging="1134"/>
              <w:rPr>
                <w:sz w:val="24"/>
                <w:szCs w:val="24"/>
              </w:rPr>
            </w:pPr>
            <w:r w:rsidRPr="0097659A">
              <w:rPr>
                <w:sz w:val="24"/>
                <w:szCs w:val="24"/>
              </w:rPr>
              <w:t>Motor Yakıt tipi</w:t>
            </w:r>
          </w:p>
          <w:p w14:paraId="1018E6D2" w14:textId="77777777" w:rsidR="000A6463" w:rsidRPr="0097659A" w:rsidRDefault="000A6463" w:rsidP="00592AA5">
            <w:pPr>
              <w:pStyle w:val="Gvdemetni0"/>
              <w:shd w:val="clear" w:color="auto" w:fill="auto"/>
              <w:spacing w:line="240" w:lineRule="auto"/>
              <w:ind w:left="1134" w:hanging="1134"/>
              <w:rPr>
                <w:sz w:val="24"/>
                <w:szCs w:val="24"/>
              </w:rPr>
            </w:pPr>
            <w:r w:rsidRPr="0097659A">
              <w:rPr>
                <w:sz w:val="24"/>
                <w:szCs w:val="24"/>
              </w:rPr>
              <w:t>(</w:t>
            </w:r>
            <w:r w:rsidR="00A95FD1" w:rsidRPr="0097659A">
              <w:rPr>
                <w:sz w:val="24"/>
                <w:szCs w:val="24"/>
              </w:rPr>
              <w:t>Sütun</w:t>
            </w:r>
            <w:r w:rsidRPr="0097659A">
              <w:rPr>
                <w:sz w:val="24"/>
                <w:szCs w:val="24"/>
              </w:rPr>
              <w:t xml:space="preserve"> 1)</w:t>
            </w:r>
          </w:p>
        </w:tc>
        <w:tc>
          <w:tcPr>
            <w:tcW w:w="3859" w:type="dxa"/>
            <w:shd w:val="clear" w:color="auto" w:fill="auto"/>
            <w:vAlign w:val="center"/>
          </w:tcPr>
          <w:p w14:paraId="265BBC64" w14:textId="77777777" w:rsidR="000A6463" w:rsidRPr="0097659A" w:rsidRDefault="000A6463" w:rsidP="00592AA5">
            <w:pPr>
              <w:pStyle w:val="Gvdemetni0"/>
              <w:shd w:val="clear" w:color="auto" w:fill="auto"/>
              <w:spacing w:line="240" w:lineRule="auto"/>
              <w:ind w:left="1134" w:hanging="1134"/>
              <w:rPr>
                <w:sz w:val="24"/>
                <w:szCs w:val="24"/>
              </w:rPr>
            </w:pPr>
            <w:r w:rsidRPr="0097659A">
              <w:rPr>
                <w:sz w:val="24"/>
                <w:szCs w:val="24"/>
              </w:rPr>
              <w:t>Alt tip, yerine gore</w:t>
            </w:r>
          </w:p>
          <w:p w14:paraId="2857015A" w14:textId="77777777" w:rsidR="000A6463" w:rsidRPr="0097659A" w:rsidRDefault="000A6463" w:rsidP="00592AA5">
            <w:pPr>
              <w:pStyle w:val="Gvdemetni0"/>
              <w:shd w:val="clear" w:color="auto" w:fill="auto"/>
              <w:spacing w:line="240" w:lineRule="auto"/>
              <w:ind w:left="1134" w:hanging="1134"/>
              <w:rPr>
                <w:sz w:val="24"/>
                <w:szCs w:val="24"/>
              </w:rPr>
            </w:pPr>
            <w:r w:rsidRPr="0097659A">
              <w:rPr>
                <w:sz w:val="24"/>
                <w:szCs w:val="24"/>
              </w:rPr>
              <w:t>(</w:t>
            </w:r>
            <w:r w:rsidR="00A95FD1" w:rsidRPr="0097659A">
              <w:rPr>
                <w:sz w:val="24"/>
                <w:szCs w:val="24"/>
              </w:rPr>
              <w:t>Sütun</w:t>
            </w:r>
            <w:r w:rsidRPr="0097659A">
              <w:rPr>
                <w:sz w:val="24"/>
                <w:szCs w:val="24"/>
              </w:rPr>
              <w:t xml:space="preserve"> 2)</w:t>
            </w:r>
          </w:p>
        </w:tc>
        <w:tc>
          <w:tcPr>
            <w:tcW w:w="1949" w:type="dxa"/>
            <w:shd w:val="clear" w:color="auto" w:fill="auto"/>
            <w:vAlign w:val="center"/>
          </w:tcPr>
          <w:p w14:paraId="2CDB95F0" w14:textId="77777777" w:rsidR="000A6463" w:rsidRPr="0097659A" w:rsidRDefault="000A6463" w:rsidP="00A95FD1">
            <w:pPr>
              <w:pStyle w:val="Gvdemetni0"/>
              <w:shd w:val="clear" w:color="auto" w:fill="auto"/>
              <w:spacing w:line="240" w:lineRule="auto"/>
              <w:ind w:left="1134" w:hanging="1134"/>
              <w:rPr>
                <w:sz w:val="24"/>
                <w:szCs w:val="24"/>
              </w:rPr>
            </w:pPr>
            <w:r w:rsidRPr="0097659A">
              <w:rPr>
                <w:sz w:val="24"/>
                <w:szCs w:val="24"/>
              </w:rPr>
              <w:t>Yakıt Tipi Kodu</w:t>
            </w:r>
          </w:p>
          <w:p w14:paraId="7F13F386" w14:textId="77777777" w:rsidR="000A6463" w:rsidRPr="0097659A" w:rsidRDefault="000A6463" w:rsidP="00A95FD1">
            <w:pPr>
              <w:pStyle w:val="Gvdemetni0"/>
              <w:shd w:val="clear" w:color="auto" w:fill="auto"/>
              <w:spacing w:line="240" w:lineRule="auto"/>
              <w:ind w:left="1134" w:hanging="1134"/>
              <w:rPr>
                <w:sz w:val="24"/>
                <w:szCs w:val="24"/>
              </w:rPr>
            </w:pPr>
            <w:r w:rsidRPr="0097659A">
              <w:rPr>
                <w:sz w:val="24"/>
                <w:szCs w:val="24"/>
              </w:rPr>
              <w:t>(</w:t>
            </w:r>
            <w:r w:rsidR="00A95FD1" w:rsidRPr="0097659A">
              <w:rPr>
                <w:sz w:val="24"/>
                <w:szCs w:val="24"/>
              </w:rPr>
              <w:t>Sütun</w:t>
            </w:r>
            <w:r w:rsidRPr="0097659A">
              <w:rPr>
                <w:sz w:val="24"/>
                <w:szCs w:val="24"/>
              </w:rPr>
              <w:t xml:space="preserve"> 3)</w:t>
            </w:r>
          </w:p>
        </w:tc>
      </w:tr>
      <w:tr w:rsidR="00062639" w:rsidRPr="0097659A" w14:paraId="1EE80419" w14:textId="77777777" w:rsidTr="00DE5803">
        <w:trPr>
          <w:trHeight w:hRule="exact" w:val="980"/>
        </w:trPr>
        <w:tc>
          <w:tcPr>
            <w:tcW w:w="2597" w:type="dxa"/>
            <w:shd w:val="clear" w:color="auto" w:fill="auto"/>
            <w:vAlign w:val="center"/>
          </w:tcPr>
          <w:p w14:paraId="29E60556" w14:textId="3C8A0555" w:rsidR="000A6463" w:rsidRPr="0097659A" w:rsidRDefault="000A6463" w:rsidP="00A95FD1">
            <w:pPr>
              <w:pStyle w:val="Gvdemetni0"/>
              <w:shd w:val="clear" w:color="auto" w:fill="auto"/>
              <w:spacing w:line="240" w:lineRule="auto"/>
              <w:ind w:right="167" w:firstLine="0"/>
              <w:jc w:val="both"/>
              <w:rPr>
                <w:sz w:val="24"/>
                <w:szCs w:val="24"/>
              </w:rPr>
            </w:pPr>
            <w:r w:rsidRPr="0097659A">
              <w:rPr>
                <w:sz w:val="24"/>
                <w:szCs w:val="24"/>
              </w:rPr>
              <w:t xml:space="preserve">Dizel (karayolu dışı </w:t>
            </w:r>
            <w:r w:rsidR="000A2407" w:rsidRPr="0097659A">
              <w:rPr>
                <w:sz w:val="24"/>
                <w:szCs w:val="24"/>
              </w:rPr>
              <w:t>dizel yakıtı</w:t>
            </w:r>
            <w:r w:rsidRPr="0097659A">
              <w:rPr>
                <w:sz w:val="24"/>
                <w:szCs w:val="24"/>
              </w:rPr>
              <w:t>) yakıtlı CI motor</w:t>
            </w:r>
          </w:p>
        </w:tc>
        <w:tc>
          <w:tcPr>
            <w:tcW w:w="3859" w:type="dxa"/>
            <w:shd w:val="clear" w:color="auto" w:fill="auto"/>
            <w:vAlign w:val="center"/>
          </w:tcPr>
          <w:p w14:paraId="78677188" w14:textId="77777777" w:rsidR="000A6463" w:rsidRPr="0097659A" w:rsidRDefault="000A6463" w:rsidP="00592AA5">
            <w:pPr>
              <w:ind w:left="1134" w:hanging="1134"/>
            </w:pPr>
          </w:p>
        </w:tc>
        <w:tc>
          <w:tcPr>
            <w:tcW w:w="1949" w:type="dxa"/>
            <w:shd w:val="clear" w:color="auto" w:fill="auto"/>
            <w:vAlign w:val="center"/>
          </w:tcPr>
          <w:p w14:paraId="337B5E93" w14:textId="77777777" w:rsidR="000A6463" w:rsidRPr="0097659A" w:rsidRDefault="000A6463" w:rsidP="00A95FD1">
            <w:pPr>
              <w:ind w:left="1134" w:hanging="1134"/>
              <w:jc w:val="center"/>
              <w:rPr>
                <w:b/>
              </w:rPr>
            </w:pPr>
            <w:r w:rsidRPr="0097659A">
              <w:rPr>
                <w:rStyle w:val="Gvdemetni77ptKalnDeil0ptbolukbraklyor"/>
                <w:b w:val="0"/>
                <w:color w:val="auto"/>
                <w:sz w:val="24"/>
                <w:szCs w:val="24"/>
                <w:lang w:val="tr-TR"/>
              </w:rPr>
              <w:t>D</w:t>
            </w:r>
          </w:p>
        </w:tc>
      </w:tr>
      <w:tr w:rsidR="00062639" w:rsidRPr="0097659A" w14:paraId="7708D4F7" w14:textId="77777777" w:rsidTr="00EF057F">
        <w:trPr>
          <w:trHeight w:hRule="exact" w:val="696"/>
        </w:trPr>
        <w:tc>
          <w:tcPr>
            <w:tcW w:w="2597" w:type="dxa"/>
            <w:shd w:val="clear" w:color="auto" w:fill="auto"/>
            <w:vAlign w:val="center"/>
          </w:tcPr>
          <w:p w14:paraId="45F1ECA0" w14:textId="77777777" w:rsidR="000A6463" w:rsidRPr="0097659A" w:rsidRDefault="000A6463" w:rsidP="00A95FD1">
            <w:pPr>
              <w:pStyle w:val="Gvdemetni0"/>
              <w:shd w:val="clear" w:color="auto" w:fill="auto"/>
              <w:spacing w:line="240" w:lineRule="auto"/>
              <w:ind w:right="167" w:firstLine="0"/>
              <w:jc w:val="both"/>
              <w:rPr>
                <w:sz w:val="24"/>
                <w:szCs w:val="24"/>
              </w:rPr>
            </w:pPr>
            <w:r w:rsidRPr="0097659A">
              <w:rPr>
                <w:sz w:val="24"/>
                <w:szCs w:val="24"/>
              </w:rPr>
              <w:t>Tahsisli Etanol (ED95) yakıtlı CI motor</w:t>
            </w:r>
          </w:p>
        </w:tc>
        <w:tc>
          <w:tcPr>
            <w:tcW w:w="3859" w:type="dxa"/>
            <w:shd w:val="clear" w:color="auto" w:fill="auto"/>
            <w:vAlign w:val="center"/>
          </w:tcPr>
          <w:p w14:paraId="6D0FA325" w14:textId="77777777" w:rsidR="000A6463" w:rsidRPr="0097659A" w:rsidRDefault="000A6463" w:rsidP="00592AA5">
            <w:pPr>
              <w:ind w:left="1134" w:hanging="1134"/>
            </w:pPr>
          </w:p>
        </w:tc>
        <w:tc>
          <w:tcPr>
            <w:tcW w:w="1949" w:type="dxa"/>
            <w:shd w:val="clear" w:color="auto" w:fill="auto"/>
            <w:vAlign w:val="center"/>
          </w:tcPr>
          <w:p w14:paraId="0BF2A74C" w14:textId="77777777" w:rsidR="000A6463" w:rsidRPr="0097659A" w:rsidRDefault="000A6463" w:rsidP="00A95FD1">
            <w:pPr>
              <w:ind w:left="1134" w:hanging="1134"/>
              <w:jc w:val="center"/>
              <w:rPr>
                <w:b/>
              </w:rPr>
            </w:pPr>
            <w:r w:rsidRPr="0097659A">
              <w:rPr>
                <w:rStyle w:val="Gvdemetni77ptKalnDeil0ptbolukbraklyor"/>
                <w:b w:val="0"/>
                <w:color w:val="auto"/>
                <w:sz w:val="24"/>
                <w:szCs w:val="24"/>
                <w:lang w:val="tr-TR"/>
              </w:rPr>
              <w:t>ED</w:t>
            </w:r>
          </w:p>
        </w:tc>
      </w:tr>
      <w:tr w:rsidR="00062639" w:rsidRPr="0097659A" w14:paraId="1532716E" w14:textId="77777777" w:rsidTr="00EF057F">
        <w:trPr>
          <w:trHeight w:hRule="exact" w:val="499"/>
        </w:trPr>
        <w:tc>
          <w:tcPr>
            <w:tcW w:w="2597" w:type="dxa"/>
            <w:shd w:val="clear" w:color="auto" w:fill="auto"/>
            <w:vAlign w:val="center"/>
          </w:tcPr>
          <w:p w14:paraId="28DEF713" w14:textId="77777777" w:rsidR="000A6463" w:rsidRPr="0097659A" w:rsidRDefault="000A6463" w:rsidP="00A95FD1">
            <w:pPr>
              <w:pStyle w:val="Gvdemetni0"/>
              <w:shd w:val="clear" w:color="auto" w:fill="auto"/>
              <w:spacing w:line="240" w:lineRule="auto"/>
              <w:ind w:right="167" w:firstLine="0"/>
              <w:jc w:val="both"/>
              <w:rPr>
                <w:sz w:val="24"/>
                <w:szCs w:val="24"/>
              </w:rPr>
            </w:pPr>
            <w:r w:rsidRPr="0097659A">
              <w:rPr>
                <w:sz w:val="24"/>
                <w:szCs w:val="24"/>
              </w:rPr>
              <w:t>Etanol (E85) yakıtlı SI motor</w:t>
            </w:r>
          </w:p>
        </w:tc>
        <w:tc>
          <w:tcPr>
            <w:tcW w:w="3859" w:type="dxa"/>
            <w:shd w:val="clear" w:color="auto" w:fill="auto"/>
            <w:vAlign w:val="center"/>
          </w:tcPr>
          <w:p w14:paraId="0CB96ABF" w14:textId="77777777" w:rsidR="000A6463" w:rsidRPr="0097659A" w:rsidRDefault="000A6463" w:rsidP="00592AA5">
            <w:pPr>
              <w:ind w:left="1134" w:hanging="1134"/>
            </w:pPr>
          </w:p>
        </w:tc>
        <w:tc>
          <w:tcPr>
            <w:tcW w:w="1949" w:type="dxa"/>
            <w:shd w:val="clear" w:color="auto" w:fill="auto"/>
            <w:vAlign w:val="center"/>
          </w:tcPr>
          <w:p w14:paraId="4040E8DE" w14:textId="77777777" w:rsidR="000A6463" w:rsidRPr="0097659A" w:rsidRDefault="000A6463" w:rsidP="00A95FD1">
            <w:pPr>
              <w:ind w:left="1134" w:hanging="1134"/>
              <w:jc w:val="center"/>
              <w:rPr>
                <w:b/>
              </w:rPr>
            </w:pPr>
            <w:r w:rsidRPr="0097659A">
              <w:rPr>
                <w:rStyle w:val="Gvdemetni77ptKalnDeil0ptbolukbraklyor"/>
                <w:b w:val="0"/>
                <w:color w:val="auto"/>
                <w:sz w:val="24"/>
                <w:szCs w:val="24"/>
                <w:lang w:val="tr-TR"/>
              </w:rPr>
              <w:t>E85</w:t>
            </w:r>
          </w:p>
        </w:tc>
      </w:tr>
      <w:tr w:rsidR="00062639" w:rsidRPr="0097659A" w14:paraId="439119C6" w14:textId="77777777" w:rsidTr="00DE5803">
        <w:trPr>
          <w:trHeight w:hRule="exact" w:val="643"/>
        </w:trPr>
        <w:tc>
          <w:tcPr>
            <w:tcW w:w="2597" w:type="dxa"/>
            <w:shd w:val="clear" w:color="auto" w:fill="auto"/>
            <w:vAlign w:val="center"/>
          </w:tcPr>
          <w:p w14:paraId="4B364833" w14:textId="77777777" w:rsidR="000A6463" w:rsidRPr="0097659A" w:rsidRDefault="000A6463" w:rsidP="00A95FD1">
            <w:pPr>
              <w:pStyle w:val="Gvdemetni0"/>
              <w:shd w:val="clear" w:color="auto" w:fill="auto"/>
              <w:spacing w:line="240" w:lineRule="auto"/>
              <w:ind w:right="167" w:firstLine="0"/>
              <w:jc w:val="both"/>
              <w:rPr>
                <w:sz w:val="24"/>
                <w:szCs w:val="24"/>
              </w:rPr>
            </w:pPr>
            <w:r w:rsidRPr="0097659A">
              <w:rPr>
                <w:sz w:val="24"/>
                <w:szCs w:val="24"/>
              </w:rPr>
              <w:t>Benzin (E10) yakıtlı SI motor</w:t>
            </w:r>
          </w:p>
        </w:tc>
        <w:tc>
          <w:tcPr>
            <w:tcW w:w="3859" w:type="dxa"/>
            <w:shd w:val="clear" w:color="auto" w:fill="auto"/>
            <w:vAlign w:val="center"/>
          </w:tcPr>
          <w:p w14:paraId="7C7CB20D" w14:textId="77777777" w:rsidR="000A6463" w:rsidRPr="0097659A" w:rsidRDefault="000A6463" w:rsidP="00592AA5">
            <w:pPr>
              <w:ind w:left="1134" w:hanging="1134"/>
            </w:pPr>
          </w:p>
        </w:tc>
        <w:tc>
          <w:tcPr>
            <w:tcW w:w="1949" w:type="dxa"/>
            <w:shd w:val="clear" w:color="auto" w:fill="auto"/>
            <w:vAlign w:val="center"/>
          </w:tcPr>
          <w:p w14:paraId="56C7A1A5" w14:textId="77777777" w:rsidR="000A6463" w:rsidRPr="0097659A" w:rsidRDefault="000A6463" w:rsidP="00A95FD1">
            <w:pPr>
              <w:ind w:left="1134" w:hanging="1134"/>
              <w:jc w:val="center"/>
              <w:rPr>
                <w:b/>
              </w:rPr>
            </w:pPr>
            <w:r w:rsidRPr="0097659A">
              <w:rPr>
                <w:rStyle w:val="Gvdemetni77ptKalnDeil0ptbolukbraklyor"/>
                <w:b w:val="0"/>
                <w:color w:val="auto"/>
                <w:sz w:val="24"/>
                <w:szCs w:val="24"/>
                <w:lang w:val="tr-TR"/>
              </w:rPr>
              <w:t>P</w:t>
            </w:r>
          </w:p>
        </w:tc>
      </w:tr>
      <w:tr w:rsidR="00062639" w:rsidRPr="0097659A" w14:paraId="7FE86E41" w14:textId="77777777" w:rsidTr="00EF057F">
        <w:trPr>
          <w:trHeight w:hRule="exact" w:val="499"/>
        </w:trPr>
        <w:tc>
          <w:tcPr>
            <w:tcW w:w="2597" w:type="dxa"/>
            <w:shd w:val="clear" w:color="auto" w:fill="auto"/>
            <w:vAlign w:val="center"/>
          </w:tcPr>
          <w:p w14:paraId="30968ACF" w14:textId="77777777" w:rsidR="000A6463" w:rsidRPr="0097659A" w:rsidRDefault="000A6463" w:rsidP="00A95FD1">
            <w:pPr>
              <w:pStyle w:val="Gvdemetni0"/>
              <w:shd w:val="clear" w:color="auto" w:fill="auto"/>
              <w:spacing w:line="240" w:lineRule="auto"/>
              <w:ind w:right="167" w:firstLine="0"/>
              <w:jc w:val="both"/>
              <w:rPr>
                <w:sz w:val="24"/>
                <w:szCs w:val="24"/>
              </w:rPr>
            </w:pPr>
            <w:r w:rsidRPr="0097659A">
              <w:rPr>
                <w:sz w:val="24"/>
                <w:szCs w:val="24"/>
              </w:rPr>
              <w:t>LPG yakıtlı SI motor</w:t>
            </w:r>
          </w:p>
        </w:tc>
        <w:tc>
          <w:tcPr>
            <w:tcW w:w="3859" w:type="dxa"/>
            <w:shd w:val="clear" w:color="auto" w:fill="auto"/>
            <w:vAlign w:val="center"/>
          </w:tcPr>
          <w:p w14:paraId="1A5804CA" w14:textId="77777777" w:rsidR="000A6463" w:rsidRPr="0097659A" w:rsidRDefault="000A6463" w:rsidP="00592AA5">
            <w:pPr>
              <w:ind w:left="1134" w:hanging="1134"/>
            </w:pPr>
          </w:p>
        </w:tc>
        <w:tc>
          <w:tcPr>
            <w:tcW w:w="1949" w:type="dxa"/>
            <w:shd w:val="clear" w:color="auto" w:fill="auto"/>
            <w:vAlign w:val="center"/>
          </w:tcPr>
          <w:p w14:paraId="3DBC67D7" w14:textId="77777777" w:rsidR="000A6463" w:rsidRPr="0097659A" w:rsidRDefault="000A6463" w:rsidP="00A95FD1">
            <w:pPr>
              <w:ind w:left="1134" w:hanging="1134"/>
              <w:jc w:val="center"/>
              <w:rPr>
                <w:b/>
              </w:rPr>
            </w:pPr>
            <w:r w:rsidRPr="0097659A">
              <w:rPr>
                <w:rStyle w:val="Gvdemetni785ptKalnDeil0ptbolukbraklyor"/>
                <w:b w:val="0"/>
                <w:color w:val="auto"/>
                <w:sz w:val="24"/>
                <w:szCs w:val="24"/>
                <w:lang w:val="tr-TR"/>
              </w:rPr>
              <w:t>Q</w:t>
            </w:r>
          </w:p>
        </w:tc>
      </w:tr>
      <w:tr w:rsidR="00062639" w:rsidRPr="0097659A" w14:paraId="280F9DE1" w14:textId="77777777" w:rsidTr="00EF057F">
        <w:trPr>
          <w:trHeight w:hRule="exact" w:val="696"/>
        </w:trPr>
        <w:tc>
          <w:tcPr>
            <w:tcW w:w="2597" w:type="dxa"/>
            <w:shd w:val="clear" w:color="auto" w:fill="auto"/>
            <w:vAlign w:val="center"/>
          </w:tcPr>
          <w:p w14:paraId="12DABAF0" w14:textId="77777777" w:rsidR="000A6463" w:rsidRPr="0097659A" w:rsidRDefault="000A6463" w:rsidP="00592AA5">
            <w:pPr>
              <w:ind w:left="1134" w:right="167" w:hanging="1134"/>
            </w:pPr>
          </w:p>
        </w:tc>
        <w:tc>
          <w:tcPr>
            <w:tcW w:w="3859" w:type="dxa"/>
            <w:shd w:val="clear" w:color="auto" w:fill="auto"/>
            <w:vAlign w:val="center"/>
          </w:tcPr>
          <w:p w14:paraId="6C423E76" w14:textId="77777777" w:rsidR="000A6463" w:rsidRPr="0097659A" w:rsidRDefault="000A6463" w:rsidP="00A95FD1">
            <w:pPr>
              <w:pStyle w:val="Gvdemetni0"/>
              <w:shd w:val="clear" w:color="auto" w:fill="auto"/>
              <w:spacing w:after="60" w:line="240" w:lineRule="auto"/>
              <w:ind w:right="57" w:firstLine="0"/>
              <w:jc w:val="both"/>
              <w:rPr>
                <w:sz w:val="24"/>
                <w:szCs w:val="24"/>
              </w:rPr>
            </w:pPr>
            <w:r w:rsidRPr="0097659A">
              <w:rPr>
                <w:sz w:val="24"/>
                <w:szCs w:val="24"/>
              </w:rPr>
              <w:t>H-gaz aralığı için onaylanmış ve kalibre edilmiş motor</w:t>
            </w:r>
          </w:p>
        </w:tc>
        <w:tc>
          <w:tcPr>
            <w:tcW w:w="1949" w:type="dxa"/>
            <w:shd w:val="clear" w:color="auto" w:fill="auto"/>
            <w:vAlign w:val="center"/>
          </w:tcPr>
          <w:p w14:paraId="44631453" w14:textId="77777777" w:rsidR="000A6463" w:rsidRPr="0097659A" w:rsidRDefault="000A6463" w:rsidP="00A95FD1">
            <w:pPr>
              <w:ind w:left="1134" w:hanging="1134"/>
              <w:jc w:val="center"/>
              <w:rPr>
                <w:b/>
              </w:rPr>
            </w:pPr>
            <w:r w:rsidRPr="0097659A">
              <w:rPr>
                <w:rStyle w:val="Gvdemetni77ptKalnDeil0ptbolukbraklyor"/>
                <w:b w:val="0"/>
                <w:color w:val="auto"/>
                <w:sz w:val="24"/>
                <w:szCs w:val="24"/>
                <w:lang w:val="tr-TR"/>
              </w:rPr>
              <w:t>H</w:t>
            </w:r>
          </w:p>
        </w:tc>
      </w:tr>
      <w:tr w:rsidR="00062639" w:rsidRPr="0097659A" w14:paraId="231DA73D" w14:textId="77777777" w:rsidTr="00EF057F">
        <w:trPr>
          <w:trHeight w:hRule="exact" w:val="691"/>
        </w:trPr>
        <w:tc>
          <w:tcPr>
            <w:tcW w:w="2597" w:type="dxa"/>
            <w:shd w:val="clear" w:color="auto" w:fill="auto"/>
            <w:vAlign w:val="center"/>
          </w:tcPr>
          <w:p w14:paraId="7A287F86" w14:textId="77777777" w:rsidR="000A6463" w:rsidRPr="0097659A" w:rsidRDefault="000A6463" w:rsidP="00592AA5">
            <w:pPr>
              <w:ind w:left="1134" w:right="167" w:hanging="1134"/>
            </w:pPr>
          </w:p>
        </w:tc>
        <w:tc>
          <w:tcPr>
            <w:tcW w:w="3859" w:type="dxa"/>
            <w:shd w:val="clear" w:color="auto" w:fill="auto"/>
            <w:vAlign w:val="center"/>
          </w:tcPr>
          <w:p w14:paraId="7EB1401F" w14:textId="77777777" w:rsidR="000A6463" w:rsidRPr="0097659A" w:rsidRDefault="000A6463" w:rsidP="00A95FD1">
            <w:pPr>
              <w:pStyle w:val="Gvdemetni0"/>
              <w:shd w:val="clear" w:color="auto" w:fill="auto"/>
              <w:spacing w:after="60" w:line="240" w:lineRule="auto"/>
              <w:ind w:right="57" w:firstLine="0"/>
              <w:jc w:val="both"/>
              <w:rPr>
                <w:sz w:val="24"/>
                <w:szCs w:val="24"/>
              </w:rPr>
            </w:pPr>
            <w:r w:rsidRPr="0097659A">
              <w:rPr>
                <w:sz w:val="24"/>
                <w:szCs w:val="24"/>
              </w:rPr>
              <w:t>L-gaz aralığı için onaylanmış ve kalibre edilmiş motor</w:t>
            </w:r>
          </w:p>
        </w:tc>
        <w:tc>
          <w:tcPr>
            <w:tcW w:w="1949" w:type="dxa"/>
            <w:shd w:val="clear" w:color="auto" w:fill="auto"/>
            <w:vAlign w:val="center"/>
          </w:tcPr>
          <w:p w14:paraId="70F5DC9F" w14:textId="77777777" w:rsidR="000A6463" w:rsidRPr="0097659A" w:rsidRDefault="000A6463" w:rsidP="00A95FD1">
            <w:pPr>
              <w:ind w:left="1134" w:hanging="1134"/>
              <w:jc w:val="center"/>
              <w:rPr>
                <w:b/>
              </w:rPr>
            </w:pPr>
            <w:r w:rsidRPr="0097659A">
              <w:rPr>
                <w:rStyle w:val="Gvdemetni77ptKalnDeil0ptbolukbraklyor"/>
                <w:b w:val="0"/>
                <w:color w:val="auto"/>
                <w:sz w:val="24"/>
                <w:szCs w:val="24"/>
                <w:lang w:val="tr-TR"/>
              </w:rPr>
              <w:t>L</w:t>
            </w:r>
          </w:p>
        </w:tc>
      </w:tr>
      <w:tr w:rsidR="00062639" w:rsidRPr="0097659A" w14:paraId="5E3118C8" w14:textId="77777777" w:rsidTr="00A95FD1">
        <w:trPr>
          <w:trHeight w:hRule="exact" w:val="971"/>
        </w:trPr>
        <w:tc>
          <w:tcPr>
            <w:tcW w:w="2597" w:type="dxa"/>
            <w:shd w:val="clear" w:color="auto" w:fill="auto"/>
            <w:vAlign w:val="center"/>
          </w:tcPr>
          <w:p w14:paraId="43A5A328" w14:textId="77777777" w:rsidR="000A6463" w:rsidRPr="0097659A" w:rsidRDefault="000A6463" w:rsidP="00592AA5">
            <w:pPr>
              <w:ind w:left="1134" w:right="167" w:hanging="1134"/>
            </w:pPr>
          </w:p>
        </w:tc>
        <w:tc>
          <w:tcPr>
            <w:tcW w:w="3859" w:type="dxa"/>
            <w:shd w:val="clear" w:color="auto" w:fill="auto"/>
            <w:vAlign w:val="center"/>
          </w:tcPr>
          <w:p w14:paraId="447100C2" w14:textId="77777777" w:rsidR="000A6463" w:rsidRPr="0097659A" w:rsidRDefault="000A6463" w:rsidP="00A95FD1">
            <w:pPr>
              <w:pStyle w:val="Gvdemetni0"/>
              <w:shd w:val="clear" w:color="auto" w:fill="auto"/>
              <w:spacing w:line="240" w:lineRule="auto"/>
              <w:ind w:right="57" w:firstLine="0"/>
              <w:jc w:val="both"/>
              <w:rPr>
                <w:sz w:val="24"/>
                <w:szCs w:val="24"/>
              </w:rPr>
            </w:pPr>
            <w:r w:rsidRPr="0097659A">
              <w:rPr>
                <w:sz w:val="24"/>
                <w:szCs w:val="24"/>
              </w:rPr>
              <w:t>Hem H-gaz aralığı hem de L-gaz aralığı için onaylanmış ve kalibre edilmiş motor</w:t>
            </w:r>
          </w:p>
        </w:tc>
        <w:tc>
          <w:tcPr>
            <w:tcW w:w="1949" w:type="dxa"/>
            <w:shd w:val="clear" w:color="auto" w:fill="auto"/>
            <w:vAlign w:val="center"/>
          </w:tcPr>
          <w:p w14:paraId="3E36FA67" w14:textId="77777777" w:rsidR="000A6463" w:rsidRPr="0097659A" w:rsidRDefault="000A6463" w:rsidP="00A95FD1">
            <w:pPr>
              <w:ind w:left="1134" w:hanging="1134"/>
              <w:jc w:val="center"/>
              <w:rPr>
                <w:b/>
              </w:rPr>
            </w:pPr>
            <w:r w:rsidRPr="0097659A">
              <w:rPr>
                <w:rStyle w:val="Gvdemetni77ptKalnDeil0ptbolukbraklyor"/>
                <w:b w:val="0"/>
                <w:color w:val="auto"/>
                <w:sz w:val="24"/>
                <w:szCs w:val="24"/>
                <w:lang w:val="tr-TR"/>
              </w:rPr>
              <w:t>HL</w:t>
            </w:r>
          </w:p>
        </w:tc>
      </w:tr>
      <w:tr w:rsidR="00062639" w:rsidRPr="0097659A" w14:paraId="26E75A7B" w14:textId="77777777" w:rsidTr="00A95FD1">
        <w:trPr>
          <w:trHeight w:hRule="exact" w:val="1582"/>
        </w:trPr>
        <w:tc>
          <w:tcPr>
            <w:tcW w:w="2597" w:type="dxa"/>
            <w:shd w:val="clear" w:color="auto" w:fill="auto"/>
            <w:vAlign w:val="center"/>
          </w:tcPr>
          <w:p w14:paraId="1C90A8EB" w14:textId="77777777" w:rsidR="000A6463" w:rsidRPr="0097659A" w:rsidRDefault="000A6463" w:rsidP="00A95FD1">
            <w:pPr>
              <w:pStyle w:val="Gvdemetni0"/>
              <w:shd w:val="clear" w:color="auto" w:fill="auto"/>
              <w:spacing w:line="240" w:lineRule="auto"/>
              <w:ind w:right="167" w:firstLine="0"/>
              <w:rPr>
                <w:sz w:val="24"/>
                <w:szCs w:val="24"/>
              </w:rPr>
            </w:pPr>
            <w:r w:rsidRPr="0097659A">
              <w:rPr>
                <w:sz w:val="24"/>
                <w:szCs w:val="24"/>
              </w:rPr>
              <w:t>Doğalgaz/biyometan yakıtlı SI motor</w:t>
            </w:r>
          </w:p>
        </w:tc>
        <w:tc>
          <w:tcPr>
            <w:tcW w:w="3859" w:type="dxa"/>
            <w:shd w:val="clear" w:color="auto" w:fill="auto"/>
            <w:vAlign w:val="center"/>
          </w:tcPr>
          <w:p w14:paraId="74AD074D" w14:textId="77777777" w:rsidR="000A6463" w:rsidRPr="0097659A" w:rsidRDefault="000A6463" w:rsidP="00A83D51">
            <w:pPr>
              <w:pStyle w:val="Gvdemetni0"/>
              <w:shd w:val="clear" w:color="auto" w:fill="auto"/>
              <w:spacing w:line="240" w:lineRule="auto"/>
              <w:ind w:right="57" w:firstLine="0"/>
              <w:jc w:val="both"/>
              <w:rPr>
                <w:sz w:val="24"/>
                <w:szCs w:val="24"/>
              </w:rPr>
            </w:pPr>
            <w:r w:rsidRPr="0097659A">
              <w:rPr>
                <w:sz w:val="24"/>
                <w:szCs w:val="24"/>
              </w:rPr>
              <w:t>H-gaz aralığındaki belirli bir gaz bileşimi için onaylanmış ve kalibre edilmiş ve motor yakıt ikmaline ince ayar yapılarak H-gaz aralığındaki başka bir spesifik gaza dönüştürülebilir</w:t>
            </w:r>
          </w:p>
        </w:tc>
        <w:tc>
          <w:tcPr>
            <w:tcW w:w="1949" w:type="dxa"/>
            <w:shd w:val="clear" w:color="auto" w:fill="auto"/>
            <w:vAlign w:val="center"/>
          </w:tcPr>
          <w:p w14:paraId="2CFDFD33" w14:textId="77777777" w:rsidR="000A6463" w:rsidRPr="0097659A" w:rsidRDefault="000A6463" w:rsidP="00A95FD1">
            <w:pPr>
              <w:jc w:val="center"/>
            </w:pPr>
            <w:r w:rsidRPr="0097659A">
              <w:rPr>
                <w:rStyle w:val="Gvdemetni77ptKalnDeil0ptbolukbraklyor"/>
                <w:b w:val="0"/>
                <w:color w:val="auto"/>
                <w:sz w:val="24"/>
                <w:szCs w:val="24"/>
                <w:lang w:val="tr-TR"/>
              </w:rPr>
              <w:t>HT</w:t>
            </w:r>
          </w:p>
        </w:tc>
      </w:tr>
      <w:tr w:rsidR="00062639" w:rsidRPr="0097659A" w14:paraId="424F3B16" w14:textId="77777777" w:rsidTr="00153DD8">
        <w:trPr>
          <w:trHeight w:hRule="exact" w:val="1015"/>
        </w:trPr>
        <w:tc>
          <w:tcPr>
            <w:tcW w:w="2597" w:type="dxa"/>
            <w:shd w:val="clear" w:color="auto" w:fill="auto"/>
            <w:vAlign w:val="center"/>
          </w:tcPr>
          <w:p w14:paraId="1486E911" w14:textId="77777777" w:rsidR="00153DD8" w:rsidRPr="0097659A" w:rsidRDefault="00153DD8" w:rsidP="00153DD8">
            <w:pPr>
              <w:pStyle w:val="Gvdemetni0"/>
              <w:shd w:val="clear" w:color="auto" w:fill="auto"/>
              <w:spacing w:line="240" w:lineRule="auto"/>
              <w:ind w:firstLine="0"/>
              <w:rPr>
                <w:sz w:val="24"/>
                <w:szCs w:val="24"/>
              </w:rPr>
            </w:pPr>
            <w:r w:rsidRPr="0097659A">
              <w:rPr>
                <w:sz w:val="24"/>
                <w:szCs w:val="24"/>
              </w:rPr>
              <w:lastRenderedPageBreak/>
              <w:t>Motor Yakıt tipi</w:t>
            </w:r>
          </w:p>
          <w:p w14:paraId="16A7F67D" w14:textId="77777777" w:rsidR="00153DD8" w:rsidRPr="0097659A" w:rsidRDefault="00153DD8" w:rsidP="00153DD8">
            <w:pPr>
              <w:pStyle w:val="Gvdemetni0"/>
              <w:shd w:val="clear" w:color="auto" w:fill="auto"/>
              <w:spacing w:line="240" w:lineRule="auto"/>
              <w:ind w:firstLine="0"/>
              <w:rPr>
                <w:sz w:val="24"/>
                <w:szCs w:val="24"/>
              </w:rPr>
            </w:pPr>
            <w:r w:rsidRPr="0097659A">
              <w:rPr>
                <w:sz w:val="24"/>
                <w:szCs w:val="24"/>
              </w:rPr>
              <w:t>(Sütun 1)</w:t>
            </w:r>
          </w:p>
        </w:tc>
        <w:tc>
          <w:tcPr>
            <w:tcW w:w="3859" w:type="dxa"/>
            <w:shd w:val="clear" w:color="auto" w:fill="auto"/>
            <w:vAlign w:val="center"/>
          </w:tcPr>
          <w:p w14:paraId="44A7CD8F" w14:textId="77777777" w:rsidR="00153DD8" w:rsidRPr="0097659A" w:rsidRDefault="00153DD8" w:rsidP="00153DD8">
            <w:pPr>
              <w:pStyle w:val="Gvdemetni0"/>
              <w:shd w:val="clear" w:color="auto" w:fill="auto"/>
              <w:spacing w:line="240" w:lineRule="auto"/>
              <w:ind w:firstLine="0"/>
              <w:rPr>
                <w:sz w:val="24"/>
                <w:szCs w:val="24"/>
              </w:rPr>
            </w:pPr>
            <w:r w:rsidRPr="0097659A">
              <w:rPr>
                <w:sz w:val="24"/>
                <w:szCs w:val="24"/>
              </w:rPr>
              <w:t>Alt tip, yerine gore</w:t>
            </w:r>
          </w:p>
          <w:p w14:paraId="7485D0F8" w14:textId="77777777" w:rsidR="00153DD8" w:rsidRPr="0097659A" w:rsidRDefault="00153DD8" w:rsidP="00153DD8">
            <w:pPr>
              <w:pStyle w:val="Gvdemetni0"/>
              <w:shd w:val="clear" w:color="auto" w:fill="auto"/>
              <w:spacing w:line="240" w:lineRule="auto"/>
              <w:ind w:firstLine="0"/>
              <w:rPr>
                <w:sz w:val="24"/>
                <w:szCs w:val="24"/>
              </w:rPr>
            </w:pPr>
            <w:r w:rsidRPr="0097659A">
              <w:rPr>
                <w:sz w:val="24"/>
                <w:szCs w:val="24"/>
              </w:rPr>
              <w:t>(Sütun 2)</w:t>
            </w:r>
          </w:p>
        </w:tc>
        <w:tc>
          <w:tcPr>
            <w:tcW w:w="1949" w:type="dxa"/>
            <w:shd w:val="clear" w:color="auto" w:fill="auto"/>
            <w:vAlign w:val="center"/>
          </w:tcPr>
          <w:p w14:paraId="4CAEBB1F" w14:textId="77777777" w:rsidR="00153DD8" w:rsidRPr="0097659A" w:rsidRDefault="00153DD8" w:rsidP="00153DD8">
            <w:pPr>
              <w:pStyle w:val="Gvdemetni0"/>
              <w:shd w:val="clear" w:color="auto" w:fill="auto"/>
              <w:spacing w:line="240" w:lineRule="auto"/>
              <w:ind w:firstLine="0"/>
              <w:rPr>
                <w:sz w:val="24"/>
                <w:szCs w:val="24"/>
              </w:rPr>
            </w:pPr>
            <w:r w:rsidRPr="0097659A">
              <w:rPr>
                <w:sz w:val="24"/>
                <w:szCs w:val="24"/>
              </w:rPr>
              <w:t>Yakıt Tipi Kodu</w:t>
            </w:r>
          </w:p>
          <w:p w14:paraId="664D6602" w14:textId="77777777" w:rsidR="00153DD8" w:rsidRPr="0097659A" w:rsidRDefault="00153DD8" w:rsidP="00153DD8">
            <w:pPr>
              <w:pStyle w:val="Gvdemetni0"/>
              <w:shd w:val="clear" w:color="auto" w:fill="auto"/>
              <w:spacing w:line="240" w:lineRule="auto"/>
              <w:ind w:firstLine="0"/>
              <w:rPr>
                <w:sz w:val="24"/>
                <w:szCs w:val="24"/>
              </w:rPr>
            </w:pPr>
            <w:r w:rsidRPr="0097659A">
              <w:rPr>
                <w:sz w:val="24"/>
                <w:szCs w:val="24"/>
              </w:rPr>
              <w:t>(Sütun 3)</w:t>
            </w:r>
          </w:p>
        </w:tc>
      </w:tr>
      <w:tr w:rsidR="00062639" w:rsidRPr="0097659A" w14:paraId="546DC12E" w14:textId="77777777" w:rsidTr="00153DD8">
        <w:trPr>
          <w:trHeight w:hRule="exact" w:val="1582"/>
        </w:trPr>
        <w:tc>
          <w:tcPr>
            <w:tcW w:w="2597" w:type="dxa"/>
            <w:shd w:val="clear" w:color="auto" w:fill="auto"/>
            <w:vAlign w:val="center"/>
          </w:tcPr>
          <w:p w14:paraId="749A8518" w14:textId="77777777" w:rsidR="000A6463" w:rsidRPr="0097659A" w:rsidRDefault="000A6463" w:rsidP="00A95FD1">
            <w:pPr>
              <w:jc w:val="center"/>
            </w:pPr>
          </w:p>
        </w:tc>
        <w:tc>
          <w:tcPr>
            <w:tcW w:w="3859" w:type="dxa"/>
            <w:shd w:val="clear" w:color="auto" w:fill="auto"/>
            <w:vAlign w:val="center"/>
          </w:tcPr>
          <w:p w14:paraId="66F0DC35" w14:textId="77777777" w:rsidR="000A6463" w:rsidRPr="0097659A" w:rsidRDefault="000A6463" w:rsidP="00A83D51">
            <w:pPr>
              <w:pStyle w:val="Gvdemetni0"/>
              <w:shd w:val="clear" w:color="auto" w:fill="auto"/>
              <w:spacing w:line="240" w:lineRule="auto"/>
              <w:ind w:right="57" w:firstLine="0"/>
              <w:jc w:val="both"/>
              <w:rPr>
                <w:sz w:val="24"/>
                <w:szCs w:val="24"/>
              </w:rPr>
            </w:pPr>
            <w:r w:rsidRPr="0097659A">
              <w:rPr>
                <w:sz w:val="24"/>
                <w:szCs w:val="24"/>
              </w:rPr>
              <w:t>L-gaz aralığındaki belirli bir gaz bileşimi için onaylanmış ve kalibre edilmiş ve motor yakıt ikmalinin ince ayarı sonrası L-gaz aralığındaki başka bir spesifik gaza dönüştürülebilir</w:t>
            </w:r>
          </w:p>
        </w:tc>
        <w:tc>
          <w:tcPr>
            <w:tcW w:w="1949" w:type="dxa"/>
            <w:shd w:val="clear" w:color="auto" w:fill="auto"/>
            <w:vAlign w:val="center"/>
          </w:tcPr>
          <w:p w14:paraId="413CCC13" w14:textId="77777777" w:rsidR="000A6463" w:rsidRPr="0097659A" w:rsidRDefault="000A6463" w:rsidP="00A95FD1">
            <w:pPr>
              <w:jc w:val="center"/>
            </w:pPr>
            <w:r w:rsidRPr="0097659A">
              <w:rPr>
                <w:rStyle w:val="Gvdemetni77ptKalnDeil0ptbolukbraklyor"/>
                <w:b w:val="0"/>
                <w:color w:val="auto"/>
                <w:sz w:val="24"/>
                <w:szCs w:val="24"/>
                <w:lang w:val="tr-TR"/>
              </w:rPr>
              <w:t>LT</w:t>
            </w:r>
          </w:p>
        </w:tc>
      </w:tr>
      <w:tr w:rsidR="00062639" w:rsidRPr="0097659A" w14:paraId="13304408" w14:textId="77777777" w:rsidTr="00153DD8">
        <w:trPr>
          <w:trHeight w:hRule="exact" w:val="1972"/>
        </w:trPr>
        <w:tc>
          <w:tcPr>
            <w:tcW w:w="2597" w:type="dxa"/>
            <w:shd w:val="clear" w:color="auto" w:fill="auto"/>
            <w:vAlign w:val="center"/>
          </w:tcPr>
          <w:p w14:paraId="1198D81B" w14:textId="77777777" w:rsidR="000A6463" w:rsidRPr="0097659A" w:rsidRDefault="000A6463" w:rsidP="00A95FD1">
            <w:pPr>
              <w:jc w:val="center"/>
            </w:pPr>
          </w:p>
        </w:tc>
        <w:tc>
          <w:tcPr>
            <w:tcW w:w="3859" w:type="dxa"/>
            <w:shd w:val="clear" w:color="auto" w:fill="auto"/>
            <w:vAlign w:val="center"/>
          </w:tcPr>
          <w:p w14:paraId="2FA747D8" w14:textId="77777777" w:rsidR="000A6463" w:rsidRPr="0097659A" w:rsidRDefault="000A6463" w:rsidP="00A83D51">
            <w:pPr>
              <w:pStyle w:val="Gvdemetni0"/>
              <w:shd w:val="clear" w:color="auto" w:fill="auto"/>
              <w:spacing w:line="240" w:lineRule="auto"/>
              <w:ind w:right="57" w:firstLine="0"/>
              <w:jc w:val="both"/>
              <w:rPr>
                <w:sz w:val="24"/>
                <w:szCs w:val="24"/>
              </w:rPr>
            </w:pPr>
            <w:r w:rsidRPr="0097659A">
              <w:rPr>
                <w:sz w:val="24"/>
                <w:szCs w:val="24"/>
              </w:rPr>
              <w:t>H-gaz aralığındaki veya L-gaz aralığındaki belirli bir gaz bileşimi için onaylanmış ve kalibre edilmiş ve motor yakıt ikmaline ince ayar yapılarak H-gaz aralığındaki veya L-gaz aralığındaki başka bir spesifik gaza dönüştürülebilir motor</w:t>
            </w:r>
          </w:p>
        </w:tc>
        <w:tc>
          <w:tcPr>
            <w:tcW w:w="1949" w:type="dxa"/>
            <w:shd w:val="clear" w:color="auto" w:fill="auto"/>
            <w:vAlign w:val="center"/>
          </w:tcPr>
          <w:p w14:paraId="3F7C009C" w14:textId="77777777" w:rsidR="000A6463" w:rsidRPr="0097659A" w:rsidRDefault="000A6463" w:rsidP="00A95FD1">
            <w:pPr>
              <w:jc w:val="center"/>
            </w:pPr>
            <w:r w:rsidRPr="0097659A">
              <w:rPr>
                <w:rStyle w:val="Gvdemetni77ptKalnDeil0ptbolukbraklyor"/>
                <w:b w:val="0"/>
                <w:color w:val="auto"/>
                <w:sz w:val="24"/>
                <w:szCs w:val="24"/>
                <w:lang w:val="tr-TR"/>
              </w:rPr>
              <w:t>HLT</w:t>
            </w:r>
          </w:p>
        </w:tc>
      </w:tr>
      <w:tr w:rsidR="00062639" w:rsidRPr="0097659A" w14:paraId="55E9A095" w14:textId="77777777" w:rsidTr="003937BF">
        <w:trPr>
          <w:trHeight w:hRule="exact" w:val="2880"/>
        </w:trPr>
        <w:tc>
          <w:tcPr>
            <w:tcW w:w="2597" w:type="dxa"/>
            <w:vMerge w:val="restart"/>
            <w:shd w:val="clear" w:color="auto" w:fill="auto"/>
          </w:tcPr>
          <w:p w14:paraId="3DAE94D6" w14:textId="77777777" w:rsidR="000A6463" w:rsidRPr="0097659A" w:rsidRDefault="000A6463" w:rsidP="00A95FD1"/>
        </w:tc>
        <w:tc>
          <w:tcPr>
            <w:tcW w:w="3859" w:type="dxa"/>
            <w:shd w:val="clear" w:color="auto" w:fill="auto"/>
          </w:tcPr>
          <w:p w14:paraId="6D90BCD7" w14:textId="0FF02A73" w:rsidR="000A6463" w:rsidRPr="0097659A" w:rsidRDefault="000A6463" w:rsidP="00A95FD1">
            <w:pPr>
              <w:pStyle w:val="Gvdemetni0"/>
              <w:shd w:val="clear" w:color="auto" w:fill="auto"/>
              <w:spacing w:line="240" w:lineRule="auto"/>
              <w:ind w:right="52" w:firstLine="0"/>
              <w:jc w:val="both"/>
              <w:rPr>
                <w:sz w:val="24"/>
                <w:szCs w:val="24"/>
              </w:rPr>
            </w:pPr>
            <w:r w:rsidRPr="0097659A">
              <w:rPr>
                <w:sz w:val="24"/>
                <w:szCs w:val="24"/>
              </w:rPr>
              <w:t>2017/654/AB Tebliğin</w:t>
            </w:r>
            <w:r w:rsidR="0038445D" w:rsidRPr="0097659A">
              <w:rPr>
                <w:sz w:val="24"/>
                <w:szCs w:val="24"/>
              </w:rPr>
              <w:t>in</w:t>
            </w:r>
            <w:r w:rsidRPr="0097659A">
              <w:rPr>
                <w:sz w:val="24"/>
                <w:szCs w:val="24"/>
              </w:rPr>
              <w:t xml:space="preserve"> </w:t>
            </w:r>
            <w:r w:rsidR="00153DD8" w:rsidRPr="0097659A">
              <w:rPr>
                <w:sz w:val="24"/>
                <w:szCs w:val="24"/>
              </w:rPr>
              <w:t xml:space="preserve">I’inci </w:t>
            </w:r>
            <w:r w:rsidR="0038445D" w:rsidRPr="0097659A">
              <w:rPr>
                <w:sz w:val="24"/>
                <w:szCs w:val="24"/>
              </w:rPr>
              <w:t>Ekinde</w:t>
            </w:r>
            <w:r w:rsidRPr="0097659A">
              <w:rPr>
                <w:sz w:val="24"/>
                <w:szCs w:val="24"/>
              </w:rPr>
              <w:t xml:space="preserve"> belirtilen G</w:t>
            </w:r>
            <w:r w:rsidRPr="0097659A">
              <w:rPr>
                <w:sz w:val="24"/>
                <w:szCs w:val="24"/>
                <w:vertAlign w:val="subscript"/>
              </w:rPr>
              <w:t>20</w:t>
            </w:r>
            <w:r w:rsidRPr="0097659A">
              <w:rPr>
                <w:sz w:val="24"/>
                <w:szCs w:val="24"/>
              </w:rPr>
              <w:t xml:space="preserve"> gazının λ-kaçıklık faktöründen yüzde 3'ten daha fazla farklı olmayan bir λ-kaçıklık faktörüne yol açan ve etan içeriği yüzde 1,5'i geçmeyen bir sıvılaştırılmış doğalgaz/biyometan bileşimi için onaylanmış ve kalibre edilmiş motor</w:t>
            </w:r>
          </w:p>
        </w:tc>
        <w:tc>
          <w:tcPr>
            <w:tcW w:w="1949" w:type="dxa"/>
            <w:shd w:val="clear" w:color="auto" w:fill="auto"/>
          </w:tcPr>
          <w:p w14:paraId="64A981E8" w14:textId="77777777" w:rsidR="000A6463" w:rsidRPr="0097659A" w:rsidRDefault="000A6463" w:rsidP="00153DD8">
            <w:pPr>
              <w:jc w:val="center"/>
            </w:pPr>
            <w:r w:rsidRPr="0097659A">
              <w:rPr>
                <w:rStyle w:val="Gvdemetni77ptKalnDeil0ptbolukbraklyor"/>
                <w:b w:val="0"/>
                <w:color w:val="auto"/>
                <w:sz w:val="24"/>
                <w:szCs w:val="24"/>
                <w:lang w:val="tr-TR"/>
              </w:rPr>
              <w:t>LN2</w:t>
            </w:r>
          </w:p>
        </w:tc>
      </w:tr>
      <w:tr w:rsidR="00062639" w:rsidRPr="0097659A" w14:paraId="0202D062" w14:textId="77777777" w:rsidTr="003937BF">
        <w:trPr>
          <w:trHeight w:hRule="exact" w:val="1653"/>
        </w:trPr>
        <w:tc>
          <w:tcPr>
            <w:tcW w:w="2597" w:type="dxa"/>
            <w:vMerge/>
            <w:shd w:val="clear" w:color="auto" w:fill="auto"/>
          </w:tcPr>
          <w:p w14:paraId="7EC26544" w14:textId="77777777" w:rsidR="000A6463" w:rsidRPr="0097659A" w:rsidRDefault="000A6463" w:rsidP="00A95FD1"/>
        </w:tc>
        <w:tc>
          <w:tcPr>
            <w:tcW w:w="3859" w:type="dxa"/>
            <w:shd w:val="clear" w:color="auto" w:fill="auto"/>
          </w:tcPr>
          <w:p w14:paraId="02B3EC8D" w14:textId="77777777" w:rsidR="000A6463" w:rsidRPr="0097659A" w:rsidRDefault="000A6463" w:rsidP="00A95FD1">
            <w:pPr>
              <w:ind w:right="52"/>
            </w:pPr>
            <w:r w:rsidRPr="0097659A">
              <w:t>(Yukarıdakinden) başka herhangi bir sıvılaştırılmış doğalgaz/sıvılaştırılmış biyometan bileşimi için onaylanmış ve kalibre edilmiş motor</w:t>
            </w:r>
          </w:p>
        </w:tc>
        <w:tc>
          <w:tcPr>
            <w:tcW w:w="1949" w:type="dxa"/>
            <w:shd w:val="clear" w:color="auto" w:fill="auto"/>
          </w:tcPr>
          <w:p w14:paraId="4B8680AA" w14:textId="77777777" w:rsidR="000A6463" w:rsidRPr="0097659A" w:rsidRDefault="000A6463" w:rsidP="00153DD8">
            <w:pPr>
              <w:jc w:val="center"/>
            </w:pPr>
            <w:r w:rsidRPr="0097659A">
              <w:rPr>
                <w:rStyle w:val="Gvdemetni77ptKalnDeil0ptbolukbraklyor"/>
                <w:b w:val="0"/>
                <w:color w:val="auto"/>
                <w:sz w:val="24"/>
                <w:szCs w:val="24"/>
                <w:lang w:val="tr-TR"/>
              </w:rPr>
              <w:t>LNG</w:t>
            </w:r>
          </w:p>
        </w:tc>
      </w:tr>
      <w:tr w:rsidR="00062639" w:rsidRPr="0097659A" w14:paraId="5A581749" w14:textId="77777777" w:rsidTr="00EF057F">
        <w:trPr>
          <w:trHeight w:hRule="exact" w:val="394"/>
        </w:trPr>
        <w:tc>
          <w:tcPr>
            <w:tcW w:w="2597" w:type="dxa"/>
            <w:vMerge w:val="restart"/>
            <w:shd w:val="clear" w:color="auto" w:fill="auto"/>
            <w:vAlign w:val="center"/>
          </w:tcPr>
          <w:p w14:paraId="4100E2D1" w14:textId="77777777" w:rsidR="000A6463" w:rsidRPr="0097659A" w:rsidRDefault="000A6463" w:rsidP="00A95FD1">
            <w:pPr>
              <w:pStyle w:val="Gvdemetni0"/>
              <w:shd w:val="clear" w:color="auto" w:fill="auto"/>
              <w:spacing w:line="240" w:lineRule="auto"/>
              <w:ind w:firstLine="0"/>
              <w:jc w:val="left"/>
              <w:rPr>
                <w:sz w:val="24"/>
                <w:szCs w:val="24"/>
              </w:rPr>
            </w:pPr>
            <w:r w:rsidRPr="0097659A">
              <w:rPr>
                <w:sz w:val="24"/>
                <w:szCs w:val="24"/>
              </w:rPr>
              <w:t>İki yakıtlı motorlar</w:t>
            </w:r>
          </w:p>
        </w:tc>
        <w:tc>
          <w:tcPr>
            <w:tcW w:w="3859" w:type="dxa"/>
            <w:shd w:val="clear" w:color="auto" w:fill="auto"/>
          </w:tcPr>
          <w:p w14:paraId="5A0A5401" w14:textId="77777777" w:rsidR="000A6463" w:rsidRPr="0097659A" w:rsidRDefault="000A6463" w:rsidP="00A95FD1">
            <w:pPr>
              <w:pStyle w:val="Gvdemetni0"/>
              <w:shd w:val="clear" w:color="auto" w:fill="auto"/>
              <w:spacing w:line="240" w:lineRule="auto"/>
              <w:ind w:right="52" w:firstLine="0"/>
              <w:jc w:val="both"/>
              <w:rPr>
                <w:sz w:val="24"/>
                <w:szCs w:val="24"/>
              </w:rPr>
            </w:pPr>
            <w:r w:rsidRPr="0097659A">
              <w:rPr>
                <w:sz w:val="24"/>
                <w:szCs w:val="24"/>
              </w:rPr>
              <w:t>Tip 1A iki yakıtlı motorlar için</w:t>
            </w:r>
          </w:p>
        </w:tc>
        <w:tc>
          <w:tcPr>
            <w:tcW w:w="1949" w:type="dxa"/>
            <w:shd w:val="clear" w:color="auto" w:fill="auto"/>
          </w:tcPr>
          <w:p w14:paraId="5945804E" w14:textId="77777777" w:rsidR="000A6463" w:rsidRPr="0097659A" w:rsidRDefault="000A6463" w:rsidP="00A95FD1">
            <w:r w:rsidRPr="0097659A">
              <w:rPr>
                <w:rStyle w:val="Gvdemetni77ptKalnDeil0ptbolukbraklyor"/>
                <w:b w:val="0"/>
                <w:color w:val="auto"/>
                <w:sz w:val="24"/>
                <w:szCs w:val="24"/>
                <w:lang w:val="tr-TR"/>
              </w:rPr>
              <w:t>1A# (*)</w:t>
            </w:r>
          </w:p>
        </w:tc>
      </w:tr>
      <w:tr w:rsidR="00062639" w:rsidRPr="0097659A" w14:paraId="6A5FFD82" w14:textId="77777777" w:rsidTr="00EF057F">
        <w:trPr>
          <w:trHeight w:hRule="exact" w:val="394"/>
        </w:trPr>
        <w:tc>
          <w:tcPr>
            <w:tcW w:w="2597" w:type="dxa"/>
            <w:vMerge/>
            <w:shd w:val="clear" w:color="auto" w:fill="auto"/>
          </w:tcPr>
          <w:p w14:paraId="00823B64" w14:textId="77777777" w:rsidR="000A6463" w:rsidRPr="0097659A" w:rsidRDefault="000A6463" w:rsidP="00A95FD1"/>
        </w:tc>
        <w:tc>
          <w:tcPr>
            <w:tcW w:w="3859" w:type="dxa"/>
            <w:shd w:val="clear" w:color="auto" w:fill="auto"/>
          </w:tcPr>
          <w:p w14:paraId="1F2D2613" w14:textId="77777777" w:rsidR="000A6463" w:rsidRPr="0097659A" w:rsidRDefault="000A6463" w:rsidP="00A95FD1">
            <w:pPr>
              <w:ind w:right="52"/>
            </w:pPr>
            <w:r w:rsidRPr="0097659A">
              <w:t>Tip 1B iki yakıtlı motorlar için</w:t>
            </w:r>
          </w:p>
        </w:tc>
        <w:tc>
          <w:tcPr>
            <w:tcW w:w="1949" w:type="dxa"/>
            <w:shd w:val="clear" w:color="auto" w:fill="auto"/>
          </w:tcPr>
          <w:p w14:paraId="221A69F7" w14:textId="77777777" w:rsidR="000A6463" w:rsidRPr="0097659A" w:rsidRDefault="000A6463" w:rsidP="00A95FD1">
            <w:r w:rsidRPr="0097659A">
              <w:rPr>
                <w:rStyle w:val="Gvdemetni77ptKalnDeil0ptbolukbraklyor"/>
                <w:b w:val="0"/>
                <w:color w:val="auto"/>
                <w:sz w:val="24"/>
                <w:szCs w:val="24"/>
                <w:lang w:val="tr-TR"/>
              </w:rPr>
              <w:t>1B# (*)</w:t>
            </w:r>
          </w:p>
        </w:tc>
      </w:tr>
      <w:tr w:rsidR="00062639" w:rsidRPr="0097659A" w14:paraId="5CBF513F" w14:textId="77777777" w:rsidTr="00EF057F">
        <w:trPr>
          <w:trHeight w:hRule="exact" w:val="389"/>
        </w:trPr>
        <w:tc>
          <w:tcPr>
            <w:tcW w:w="2597" w:type="dxa"/>
            <w:vMerge/>
            <w:shd w:val="clear" w:color="auto" w:fill="auto"/>
          </w:tcPr>
          <w:p w14:paraId="7F8D6570" w14:textId="77777777" w:rsidR="000A6463" w:rsidRPr="0097659A" w:rsidRDefault="000A6463" w:rsidP="00A95FD1"/>
        </w:tc>
        <w:tc>
          <w:tcPr>
            <w:tcW w:w="3859" w:type="dxa"/>
            <w:shd w:val="clear" w:color="auto" w:fill="auto"/>
          </w:tcPr>
          <w:p w14:paraId="6E796FEC" w14:textId="77777777" w:rsidR="000A6463" w:rsidRPr="0097659A" w:rsidRDefault="000A6463" w:rsidP="00A95FD1">
            <w:pPr>
              <w:ind w:right="52"/>
            </w:pPr>
            <w:r w:rsidRPr="0097659A">
              <w:t>Tip 2A iki yakıtlı motorlar için</w:t>
            </w:r>
          </w:p>
        </w:tc>
        <w:tc>
          <w:tcPr>
            <w:tcW w:w="1949" w:type="dxa"/>
            <w:shd w:val="clear" w:color="auto" w:fill="auto"/>
          </w:tcPr>
          <w:p w14:paraId="43C7A2DA" w14:textId="77777777" w:rsidR="000A6463" w:rsidRPr="0097659A" w:rsidRDefault="000A6463" w:rsidP="00A95FD1">
            <w:r w:rsidRPr="0097659A">
              <w:rPr>
                <w:rStyle w:val="Gvdemetni77ptKalnDeil0ptbolukbraklyor"/>
                <w:b w:val="0"/>
                <w:color w:val="auto"/>
                <w:sz w:val="24"/>
                <w:szCs w:val="24"/>
                <w:lang w:val="tr-TR"/>
              </w:rPr>
              <w:t>2A# (*)</w:t>
            </w:r>
          </w:p>
        </w:tc>
      </w:tr>
      <w:tr w:rsidR="00062639" w:rsidRPr="0097659A" w14:paraId="51D2B826" w14:textId="77777777" w:rsidTr="00EF057F">
        <w:trPr>
          <w:trHeight w:hRule="exact" w:val="394"/>
        </w:trPr>
        <w:tc>
          <w:tcPr>
            <w:tcW w:w="2597" w:type="dxa"/>
            <w:vMerge/>
            <w:shd w:val="clear" w:color="auto" w:fill="auto"/>
          </w:tcPr>
          <w:p w14:paraId="329CC5BD" w14:textId="77777777" w:rsidR="000A6463" w:rsidRPr="0097659A" w:rsidRDefault="000A6463" w:rsidP="00A95FD1"/>
        </w:tc>
        <w:tc>
          <w:tcPr>
            <w:tcW w:w="3859" w:type="dxa"/>
            <w:shd w:val="clear" w:color="auto" w:fill="auto"/>
          </w:tcPr>
          <w:p w14:paraId="435AB40F" w14:textId="77777777" w:rsidR="000A6463" w:rsidRPr="0097659A" w:rsidRDefault="000A6463" w:rsidP="00A95FD1">
            <w:pPr>
              <w:ind w:right="52"/>
            </w:pPr>
            <w:r w:rsidRPr="0097659A">
              <w:t>Tip 2B iki yakıtlı motorlar için</w:t>
            </w:r>
          </w:p>
        </w:tc>
        <w:tc>
          <w:tcPr>
            <w:tcW w:w="1949" w:type="dxa"/>
            <w:shd w:val="clear" w:color="auto" w:fill="auto"/>
          </w:tcPr>
          <w:p w14:paraId="09BA7978" w14:textId="77777777" w:rsidR="000A6463" w:rsidRPr="0097659A" w:rsidRDefault="000A6463" w:rsidP="00A95FD1">
            <w:r w:rsidRPr="0097659A">
              <w:rPr>
                <w:rStyle w:val="Gvdemetni77ptKalnDeil0ptbolukbraklyor"/>
                <w:b w:val="0"/>
                <w:color w:val="auto"/>
                <w:sz w:val="24"/>
                <w:szCs w:val="24"/>
                <w:lang w:val="tr-TR"/>
              </w:rPr>
              <w:t>2B# (*)</w:t>
            </w:r>
          </w:p>
        </w:tc>
      </w:tr>
      <w:tr w:rsidR="00062639" w:rsidRPr="0097659A" w14:paraId="58F0F648" w14:textId="77777777" w:rsidTr="00EF057F">
        <w:trPr>
          <w:trHeight w:hRule="exact" w:val="403"/>
        </w:trPr>
        <w:tc>
          <w:tcPr>
            <w:tcW w:w="2597" w:type="dxa"/>
            <w:vMerge/>
            <w:shd w:val="clear" w:color="auto" w:fill="auto"/>
          </w:tcPr>
          <w:p w14:paraId="1BEF758E" w14:textId="77777777" w:rsidR="000A6463" w:rsidRPr="0097659A" w:rsidRDefault="000A6463" w:rsidP="00A95FD1"/>
        </w:tc>
        <w:tc>
          <w:tcPr>
            <w:tcW w:w="3859" w:type="dxa"/>
            <w:shd w:val="clear" w:color="auto" w:fill="auto"/>
          </w:tcPr>
          <w:p w14:paraId="4C7D83B4" w14:textId="77777777" w:rsidR="000A6463" w:rsidRPr="0097659A" w:rsidRDefault="000A6463" w:rsidP="00A95FD1">
            <w:pPr>
              <w:ind w:right="52"/>
            </w:pPr>
            <w:r w:rsidRPr="0097659A">
              <w:t>Tip 3B iki yakıtlı motorlar için</w:t>
            </w:r>
          </w:p>
        </w:tc>
        <w:tc>
          <w:tcPr>
            <w:tcW w:w="1949" w:type="dxa"/>
            <w:shd w:val="clear" w:color="auto" w:fill="auto"/>
          </w:tcPr>
          <w:p w14:paraId="0632764C" w14:textId="77777777" w:rsidR="000A6463" w:rsidRPr="0097659A" w:rsidRDefault="000A6463" w:rsidP="00A95FD1">
            <w:r w:rsidRPr="0097659A">
              <w:rPr>
                <w:rStyle w:val="Gvdemetni77ptKalnDeil0ptbolukbraklyor"/>
                <w:b w:val="0"/>
                <w:color w:val="auto"/>
                <w:sz w:val="24"/>
                <w:szCs w:val="24"/>
                <w:lang w:val="tr-TR"/>
              </w:rPr>
              <w:t>3B# (*)</w:t>
            </w:r>
          </w:p>
        </w:tc>
      </w:tr>
    </w:tbl>
    <w:p w14:paraId="2F251C99" w14:textId="77777777" w:rsidR="000A6463" w:rsidRPr="0097659A" w:rsidRDefault="000A6463" w:rsidP="00592AA5">
      <w:pPr>
        <w:ind w:left="1134" w:hanging="1134"/>
      </w:pPr>
      <w:r w:rsidRPr="0097659A">
        <w:t>(*)</w:t>
      </w:r>
      <w:r w:rsidRPr="0097659A">
        <w:tab/>
        <w:t>"#" karakterini Tablo 3'ten onaylanmış gaz özelliği ile değiştirin.</w:t>
      </w:r>
    </w:p>
    <w:p w14:paraId="3DC6D766" w14:textId="77777777" w:rsidR="00153DD8" w:rsidRPr="0097659A" w:rsidRDefault="00153DD8" w:rsidP="00592AA5">
      <w:pPr>
        <w:ind w:left="1134" w:hanging="1134"/>
        <w:jc w:val="center"/>
      </w:pPr>
    </w:p>
    <w:p w14:paraId="10423847" w14:textId="77777777" w:rsidR="00153DD8" w:rsidRPr="0097659A" w:rsidRDefault="00153DD8" w:rsidP="00592AA5">
      <w:pPr>
        <w:ind w:left="1134" w:hanging="1134"/>
        <w:jc w:val="center"/>
      </w:pPr>
    </w:p>
    <w:p w14:paraId="5775B590" w14:textId="77777777" w:rsidR="00153DD8" w:rsidRPr="0097659A" w:rsidRDefault="00153DD8" w:rsidP="00592AA5">
      <w:pPr>
        <w:ind w:left="1134" w:hanging="1134"/>
        <w:jc w:val="center"/>
      </w:pPr>
    </w:p>
    <w:p w14:paraId="2852969C" w14:textId="55ECDC71" w:rsidR="000A6463" w:rsidRPr="0097659A" w:rsidRDefault="00B61C97" w:rsidP="00592AA5">
      <w:pPr>
        <w:ind w:left="1134" w:hanging="1134"/>
        <w:jc w:val="center"/>
      </w:pPr>
      <w:r w:rsidRPr="0097659A">
        <w:br w:type="page"/>
      </w:r>
      <w:r w:rsidR="000A6463" w:rsidRPr="0097659A">
        <w:lastRenderedPageBreak/>
        <w:t>Tablo 3</w:t>
      </w:r>
    </w:p>
    <w:p w14:paraId="03689DD7" w14:textId="77777777" w:rsidR="000A6463" w:rsidRPr="0097659A" w:rsidRDefault="000A6463" w:rsidP="00592AA5">
      <w:pPr>
        <w:ind w:left="1134" w:hanging="1134"/>
        <w:jc w:val="center"/>
        <w:rPr>
          <w:b/>
        </w:rPr>
      </w:pPr>
      <w:r w:rsidRPr="0097659A">
        <w:rPr>
          <w:b/>
        </w:rPr>
        <w:t>İki Yakıt Soneki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046"/>
        <w:gridCol w:w="1354"/>
      </w:tblGrid>
      <w:tr w:rsidR="00062639" w:rsidRPr="0097659A" w14:paraId="6D442748" w14:textId="77777777" w:rsidTr="003937BF">
        <w:trPr>
          <w:trHeight w:hRule="exact" w:val="1196"/>
        </w:trPr>
        <w:tc>
          <w:tcPr>
            <w:tcW w:w="7046" w:type="dxa"/>
            <w:shd w:val="clear" w:color="auto" w:fill="auto"/>
            <w:vAlign w:val="center"/>
          </w:tcPr>
          <w:p w14:paraId="5F7BF94D" w14:textId="77777777" w:rsidR="000A6463" w:rsidRPr="0097659A" w:rsidRDefault="000A6463" w:rsidP="00A95FD1">
            <w:pPr>
              <w:pStyle w:val="Gvdemetni0"/>
              <w:shd w:val="clear" w:color="auto" w:fill="auto"/>
              <w:spacing w:line="240" w:lineRule="auto"/>
              <w:ind w:firstLine="0"/>
              <w:rPr>
                <w:sz w:val="24"/>
                <w:szCs w:val="24"/>
              </w:rPr>
            </w:pPr>
            <w:r w:rsidRPr="0097659A">
              <w:rPr>
                <w:sz w:val="24"/>
                <w:szCs w:val="24"/>
              </w:rPr>
              <w:t>Onaylanmış Gaz özelliği</w:t>
            </w:r>
          </w:p>
        </w:tc>
        <w:tc>
          <w:tcPr>
            <w:tcW w:w="1354" w:type="dxa"/>
            <w:shd w:val="clear" w:color="auto" w:fill="auto"/>
            <w:vAlign w:val="center"/>
          </w:tcPr>
          <w:p w14:paraId="3217E1A8" w14:textId="77777777" w:rsidR="000A6463" w:rsidRPr="0097659A" w:rsidRDefault="000A6463" w:rsidP="00A95FD1">
            <w:pPr>
              <w:pStyle w:val="Gvdemetni0"/>
              <w:shd w:val="clear" w:color="auto" w:fill="auto"/>
              <w:spacing w:line="240" w:lineRule="auto"/>
              <w:ind w:firstLine="0"/>
              <w:rPr>
                <w:sz w:val="24"/>
                <w:szCs w:val="24"/>
              </w:rPr>
            </w:pPr>
            <w:r w:rsidRPr="0097659A">
              <w:rPr>
                <w:sz w:val="24"/>
                <w:szCs w:val="24"/>
              </w:rPr>
              <w:t xml:space="preserve">İki Yakıt </w:t>
            </w:r>
            <w:r w:rsidR="00153DD8" w:rsidRPr="0097659A">
              <w:rPr>
                <w:sz w:val="24"/>
                <w:szCs w:val="24"/>
              </w:rPr>
              <w:t>s</w:t>
            </w:r>
            <w:r w:rsidRPr="0097659A">
              <w:rPr>
                <w:sz w:val="24"/>
                <w:szCs w:val="24"/>
              </w:rPr>
              <w:t>oneki</w:t>
            </w:r>
          </w:p>
          <w:p w14:paraId="5938A5F9" w14:textId="77777777" w:rsidR="000A6463" w:rsidRPr="0097659A" w:rsidRDefault="000A6463" w:rsidP="00A95FD1">
            <w:pPr>
              <w:pStyle w:val="Gvdemetni0"/>
              <w:shd w:val="clear" w:color="auto" w:fill="auto"/>
              <w:spacing w:line="240" w:lineRule="auto"/>
              <w:ind w:firstLine="0"/>
              <w:rPr>
                <w:sz w:val="24"/>
                <w:szCs w:val="24"/>
              </w:rPr>
            </w:pPr>
            <w:r w:rsidRPr="0097659A">
              <w:rPr>
                <w:sz w:val="24"/>
                <w:szCs w:val="24"/>
              </w:rPr>
              <w:t>(</w:t>
            </w:r>
            <w:r w:rsidR="00153DD8" w:rsidRPr="0097659A">
              <w:rPr>
                <w:sz w:val="24"/>
                <w:szCs w:val="24"/>
              </w:rPr>
              <w:t>Sütun</w:t>
            </w:r>
            <w:r w:rsidRPr="0097659A">
              <w:rPr>
                <w:sz w:val="24"/>
                <w:szCs w:val="24"/>
              </w:rPr>
              <w:t xml:space="preserve"> 2)</w:t>
            </w:r>
          </w:p>
        </w:tc>
      </w:tr>
      <w:tr w:rsidR="00062639" w:rsidRPr="0097659A" w14:paraId="4D310445" w14:textId="77777777" w:rsidTr="003937BF">
        <w:trPr>
          <w:trHeight w:hRule="exact" w:val="1090"/>
        </w:trPr>
        <w:tc>
          <w:tcPr>
            <w:tcW w:w="7046" w:type="dxa"/>
            <w:shd w:val="clear" w:color="auto" w:fill="auto"/>
            <w:vAlign w:val="center"/>
          </w:tcPr>
          <w:p w14:paraId="6AA3EF96" w14:textId="77777777" w:rsidR="000A6463" w:rsidRPr="0097659A" w:rsidRDefault="000A6463" w:rsidP="00153DD8">
            <w:pPr>
              <w:pStyle w:val="Gvdemetni0"/>
              <w:shd w:val="clear" w:color="auto" w:fill="auto"/>
              <w:spacing w:line="240" w:lineRule="auto"/>
              <w:ind w:right="80" w:firstLine="0"/>
              <w:jc w:val="left"/>
              <w:rPr>
                <w:sz w:val="24"/>
                <w:szCs w:val="24"/>
              </w:rPr>
            </w:pPr>
            <w:r w:rsidRPr="0097659A">
              <w:rPr>
                <w:sz w:val="24"/>
                <w:szCs w:val="24"/>
              </w:rPr>
              <w:t>Yakıtın gaz bileşeni olarak H-gaz aralığı için onaylanmış ve kalibre edilmiş iki yakıtlı motor</w:t>
            </w:r>
          </w:p>
        </w:tc>
        <w:tc>
          <w:tcPr>
            <w:tcW w:w="1354" w:type="dxa"/>
            <w:shd w:val="clear" w:color="auto" w:fill="auto"/>
          </w:tcPr>
          <w:p w14:paraId="2E2B4634" w14:textId="77777777" w:rsidR="000A6463" w:rsidRPr="0097659A" w:rsidRDefault="000A6463" w:rsidP="00A95FD1">
            <w:pPr>
              <w:jc w:val="center"/>
            </w:pPr>
            <w:r w:rsidRPr="0097659A">
              <w:rPr>
                <w:rStyle w:val="Gvdemetni77ptKalnDeil0ptbolukbraklyor"/>
                <w:b w:val="0"/>
                <w:color w:val="auto"/>
                <w:sz w:val="24"/>
                <w:szCs w:val="24"/>
                <w:lang w:val="tr-TR"/>
              </w:rPr>
              <w:t>1</w:t>
            </w:r>
          </w:p>
        </w:tc>
      </w:tr>
      <w:tr w:rsidR="00062639" w:rsidRPr="0097659A" w14:paraId="665D3A1E" w14:textId="77777777" w:rsidTr="003937BF">
        <w:trPr>
          <w:trHeight w:hRule="exact" w:val="1276"/>
        </w:trPr>
        <w:tc>
          <w:tcPr>
            <w:tcW w:w="7046" w:type="dxa"/>
            <w:shd w:val="clear" w:color="auto" w:fill="auto"/>
            <w:vAlign w:val="center"/>
          </w:tcPr>
          <w:p w14:paraId="6C7D9A90" w14:textId="77777777" w:rsidR="000A6463" w:rsidRPr="0097659A" w:rsidRDefault="000A6463" w:rsidP="00153DD8">
            <w:pPr>
              <w:pStyle w:val="Gvdemetni0"/>
              <w:shd w:val="clear" w:color="auto" w:fill="auto"/>
              <w:spacing w:line="240" w:lineRule="auto"/>
              <w:ind w:right="80" w:firstLine="0"/>
              <w:jc w:val="left"/>
              <w:rPr>
                <w:sz w:val="24"/>
                <w:szCs w:val="24"/>
              </w:rPr>
            </w:pPr>
            <w:r w:rsidRPr="0097659A">
              <w:rPr>
                <w:sz w:val="24"/>
                <w:szCs w:val="24"/>
              </w:rPr>
              <w:t>Yakıtın gaz bileşeni olarak L-gaz aralığı için onaylanmış ve kalibre edilmiş iki yakıtlı motor</w:t>
            </w:r>
          </w:p>
        </w:tc>
        <w:tc>
          <w:tcPr>
            <w:tcW w:w="1354" w:type="dxa"/>
            <w:shd w:val="clear" w:color="auto" w:fill="auto"/>
          </w:tcPr>
          <w:p w14:paraId="299F7BCD" w14:textId="77777777" w:rsidR="000A6463" w:rsidRPr="0097659A" w:rsidRDefault="000A6463" w:rsidP="00A95FD1">
            <w:pPr>
              <w:jc w:val="center"/>
            </w:pPr>
            <w:r w:rsidRPr="0097659A">
              <w:rPr>
                <w:rStyle w:val="Gvdemetni77ptKalnDeil0ptbolukbraklyor"/>
                <w:b w:val="0"/>
                <w:color w:val="auto"/>
                <w:sz w:val="24"/>
                <w:szCs w:val="24"/>
                <w:lang w:val="tr-TR"/>
              </w:rPr>
              <w:t>2</w:t>
            </w:r>
          </w:p>
        </w:tc>
      </w:tr>
      <w:tr w:rsidR="00062639" w:rsidRPr="0097659A" w14:paraId="0957EEB3" w14:textId="77777777" w:rsidTr="00EF057F">
        <w:trPr>
          <w:trHeight w:hRule="exact" w:val="730"/>
        </w:trPr>
        <w:tc>
          <w:tcPr>
            <w:tcW w:w="7046" w:type="dxa"/>
            <w:shd w:val="clear" w:color="auto" w:fill="auto"/>
            <w:vAlign w:val="center"/>
          </w:tcPr>
          <w:p w14:paraId="218B7827" w14:textId="77777777" w:rsidR="000A6463" w:rsidRPr="0097659A" w:rsidRDefault="000A6463" w:rsidP="00153DD8">
            <w:pPr>
              <w:pStyle w:val="Gvdemetni0"/>
              <w:shd w:val="clear" w:color="auto" w:fill="auto"/>
              <w:spacing w:line="240" w:lineRule="auto"/>
              <w:ind w:right="80" w:firstLine="0"/>
              <w:jc w:val="left"/>
              <w:rPr>
                <w:sz w:val="24"/>
                <w:szCs w:val="24"/>
              </w:rPr>
            </w:pPr>
            <w:r w:rsidRPr="0097659A">
              <w:rPr>
                <w:sz w:val="24"/>
                <w:szCs w:val="24"/>
              </w:rPr>
              <w:t>Yakıtın gaz bileşeni olarak hem H-gaz aralığı hem de L-gaz aralığı için onaylanmış ve kalibre edilmiş iki yakıtlı motor</w:t>
            </w:r>
          </w:p>
        </w:tc>
        <w:tc>
          <w:tcPr>
            <w:tcW w:w="1354" w:type="dxa"/>
            <w:shd w:val="clear" w:color="auto" w:fill="auto"/>
          </w:tcPr>
          <w:p w14:paraId="7E8D2F2E" w14:textId="77777777" w:rsidR="000A6463" w:rsidRPr="0097659A" w:rsidRDefault="000A6463" w:rsidP="00A95FD1">
            <w:pPr>
              <w:jc w:val="center"/>
            </w:pPr>
            <w:r w:rsidRPr="0097659A">
              <w:rPr>
                <w:rStyle w:val="Gvdemetni77ptKalnDeil0ptbolukbraklyor"/>
                <w:b w:val="0"/>
                <w:color w:val="auto"/>
                <w:sz w:val="24"/>
                <w:szCs w:val="24"/>
                <w:lang w:val="tr-TR"/>
              </w:rPr>
              <w:t>3</w:t>
            </w:r>
          </w:p>
        </w:tc>
      </w:tr>
      <w:tr w:rsidR="00062639" w:rsidRPr="0097659A" w14:paraId="76C75A3A" w14:textId="77777777" w:rsidTr="003937BF">
        <w:trPr>
          <w:trHeight w:hRule="exact" w:val="1247"/>
        </w:trPr>
        <w:tc>
          <w:tcPr>
            <w:tcW w:w="7046" w:type="dxa"/>
            <w:shd w:val="clear" w:color="auto" w:fill="auto"/>
            <w:vAlign w:val="center"/>
          </w:tcPr>
          <w:p w14:paraId="0D6D0D97" w14:textId="77777777" w:rsidR="000A6463" w:rsidRPr="0097659A" w:rsidRDefault="000A6463" w:rsidP="00153DD8">
            <w:pPr>
              <w:pStyle w:val="Gvdemetni0"/>
              <w:shd w:val="clear" w:color="auto" w:fill="auto"/>
              <w:spacing w:line="240" w:lineRule="auto"/>
              <w:ind w:right="80" w:firstLine="0"/>
              <w:jc w:val="left"/>
              <w:rPr>
                <w:sz w:val="24"/>
                <w:szCs w:val="24"/>
              </w:rPr>
            </w:pPr>
            <w:r w:rsidRPr="0097659A">
              <w:rPr>
                <w:sz w:val="24"/>
                <w:szCs w:val="24"/>
              </w:rPr>
              <w:t>Yakıtın gaz bileşeni olarak H-gaz aralığındaki belirli bir gaz bileşimi için onaylanmış ve kalibre edilmiş ve motor yakıt ikmaline ince ayar yapılarak H-gaz aralığındaki başka bir spesifik gaza dönüştürülebilir iki yakıtlı motor</w:t>
            </w:r>
          </w:p>
        </w:tc>
        <w:tc>
          <w:tcPr>
            <w:tcW w:w="1354" w:type="dxa"/>
            <w:shd w:val="clear" w:color="auto" w:fill="auto"/>
          </w:tcPr>
          <w:p w14:paraId="2BAF150D" w14:textId="77777777" w:rsidR="000A6463" w:rsidRPr="0097659A" w:rsidRDefault="000A6463" w:rsidP="00A95FD1">
            <w:pPr>
              <w:jc w:val="center"/>
            </w:pPr>
            <w:r w:rsidRPr="0097659A">
              <w:rPr>
                <w:rStyle w:val="Gvdemetni77ptKalnDeil0ptbolukbraklyor"/>
                <w:b w:val="0"/>
                <w:color w:val="auto"/>
                <w:sz w:val="24"/>
                <w:szCs w:val="24"/>
                <w:lang w:val="tr-TR"/>
              </w:rPr>
              <w:t>4</w:t>
            </w:r>
          </w:p>
        </w:tc>
      </w:tr>
      <w:tr w:rsidR="00062639" w:rsidRPr="0097659A" w14:paraId="30720B1A" w14:textId="77777777" w:rsidTr="003937BF">
        <w:trPr>
          <w:trHeight w:hRule="exact" w:val="1569"/>
        </w:trPr>
        <w:tc>
          <w:tcPr>
            <w:tcW w:w="7046" w:type="dxa"/>
            <w:shd w:val="clear" w:color="auto" w:fill="auto"/>
            <w:vAlign w:val="center"/>
          </w:tcPr>
          <w:p w14:paraId="58DD6059" w14:textId="77777777" w:rsidR="000A6463" w:rsidRPr="0097659A" w:rsidRDefault="000A6463" w:rsidP="00153DD8">
            <w:pPr>
              <w:pStyle w:val="Gvdemetni0"/>
              <w:shd w:val="clear" w:color="auto" w:fill="auto"/>
              <w:spacing w:line="240" w:lineRule="auto"/>
              <w:ind w:right="80" w:firstLine="0"/>
              <w:jc w:val="left"/>
              <w:rPr>
                <w:sz w:val="24"/>
                <w:szCs w:val="24"/>
              </w:rPr>
            </w:pPr>
            <w:r w:rsidRPr="0097659A">
              <w:rPr>
                <w:sz w:val="24"/>
                <w:szCs w:val="24"/>
              </w:rPr>
              <w:t>Yakıtın gaz bileşeni olarak L-gaz aralığındaki belirli bir gaz bileşimi için onaylanmış ve kalibre edilmiş ve motor yakıt ikmaline ince ayar sonrası L-gaz aralığındaki başka bir spesifik gaza dönüştürülebilir iki yakıtlı motor</w:t>
            </w:r>
          </w:p>
        </w:tc>
        <w:tc>
          <w:tcPr>
            <w:tcW w:w="1354" w:type="dxa"/>
            <w:shd w:val="clear" w:color="auto" w:fill="auto"/>
          </w:tcPr>
          <w:p w14:paraId="3FC62B25" w14:textId="77777777" w:rsidR="000A6463" w:rsidRPr="0097659A" w:rsidRDefault="000A6463" w:rsidP="00A95FD1">
            <w:pPr>
              <w:jc w:val="center"/>
            </w:pPr>
            <w:r w:rsidRPr="0097659A">
              <w:rPr>
                <w:rStyle w:val="Gvdemetni77ptKalnDeil0ptbolukbraklyor"/>
                <w:b w:val="0"/>
                <w:color w:val="auto"/>
                <w:sz w:val="24"/>
                <w:szCs w:val="24"/>
                <w:lang w:val="tr-TR"/>
              </w:rPr>
              <w:t>5</w:t>
            </w:r>
          </w:p>
        </w:tc>
      </w:tr>
      <w:tr w:rsidR="00062639" w:rsidRPr="0097659A" w14:paraId="6F381375" w14:textId="77777777" w:rsidTr="00153DD8">
        <w:trPr>
          <w:trHeight w:hRule="exact" w:val="1577"/>
        </w:trPr>
        <w:tc>
          <w:tcPr>
            <w:tcW w:w="7046" w:type="dxa"/>
            <w:shd w:val="clear" w:color="auto" w:fill="auto"/>
            <w:vAlign w:val="center"/>
          </w:tcPr>
          <w:p w14:paraId="2220A410" w14:textId="77777777" w:rsidR="000A6463" w:rsidRPr="0097659A" w:rsidRDefault="000A6463" w:rsidP="00153DD8">
            <w:pPr>
              <w:pStyle w:val="Gvdemetni0"/>
              <w:shd w:val="clear" w:color="auto" w:fill="auto"/>
              <w:spacing w:line="240" w:lineRule="auto"/>
              <w:ind w:right="80" w:firstLine="0"/>
              <w:jc w:val="left"/>
              <w:rPr>
                <w:sz w:val="24"/>
                <w:szCs w:val="24"/>
              </w:rPr>
            </w:pPr>
            <w:r w:rsidRPr="0097659A">
              <w:rPr>
                <w:sz w:val="24"/>
                <w:szCs w:val="24"/>
              </w:rPr>
              <w:t>Yakıtın gaz bileşeni olarak H-gaz aralığındaki veya L-gaz aralığındaki belirli bir gaz bileşimi için onaylanmış ve kalibre edilmiş ve motor yakıt ikmaline ince ayar yapılarak H-gaz aralığındaki veya L-gaz aralığındaki başka bir spesifik gaza dönüştürülebilir iki yakıtlı motor</w:t>
            </w:r>
          </w:p>
        </w:tc>
        <w:tc>
          <w:tcPr>
            <w:tcW w:w="1354" w:type="dxa"/>
            <w:shd w:val="clear" w:color="auto" w:fill="auto"/>
          </w:tcPr>
          <w:p w14:paraId="5942B574" w14:textId="77777777" w:rsidR="000A6463" w:rsidRPr="0097659A" w:rsidRDefault="000A6463" w:rsidP="00A95FD1">
            <w:pPr>
              <w:jc w:val="center"/>
            </w:pPr>
            <w:r w:rsidRPr="0097659A">
              <w:rPr>
                <w:rStyle w:val="Gvdemetni77ptKalnDeil0ptbolukbraklyor"/>
                <w:b w:val="0"/>
                <w:color w:val="auto"/>
                <w:sz w:val="24"/>
                <w:szCs w:val="24"/>
                <w:lang w:val="tr-TR"/>
              </w:rPr>
              <w:t>6</w:t>
            </w:r>
          </w:p>
        </w:tc>
      </w:tr>
      <w:tr w:rsidR="00062639" w:rsidRPr="0097659A" w14:paraId="643E0112" w14:textId="77777777" w:rsidTr="003937BF">
        <w:trPr>
          <w:trHeight w:hRule="exact" w:val="1849"/>
        </w:trPr>
        <w:tc>
          <w:tcPr>
            <w:tcW w:w="7046" w:type="dxa"/>
            <w:shd w:val="clear" w:color="auto" w:fill="auto"/>
            <w:vAlign w:val="center"/>
          </w:tcPr>
          <w:p w14:paraId="554F540F" w14:textId="5B62C23E" w:rsidR="000A6463" w:rsidRPr="0097659A" w:rsidRDefault="000A6463" w:rsidP="00153DD8">
            <w:pPr>
              <w:pStyle w:val="Gvdemetni0"/>
              <w:shd w:val="clear" w:color="auto" w:fill="auto"/>
              <w:spacing w:line="240" w:lineRule="auto"/>
              <w:ind w:right="80" w:firstLine="0"/>
              <w:jc w:val="left"/>
              <w:rPr>
                <w:sz w:val="24"/>
                <w:szCs w:val="24"/>
              </w:rPr>
            </w:pPr>
            <w:r w:rsidRPr="0097659A">
              <w:rPr>
                <w:sz w:val="24"/>
                <w:szCs w:val="24"/>
              </w:rPr>
              <w:t>Yakıtın gaz bileşeni olarak 2017/654/AB Tebliğin</w:t>
            </w:r>
            <w:r w:rsidR="00226BAC" w:rsidRPr="0097659A">
              <w:rPr>
                <w:sz w:val="24"/>
                <w:szCs w:val="24"/>
              </w:rPr>
              <w:t>in</w:t>
            </w:r>
            <w:r w:rsidRPr="0097659A">
              <w:rPr>
                <w:sz w:val="24"/>
                <w:szCs w:val="24"/>
              </w:rPr>
              <w:t xml:space="preserve"> </w:t>
            </w:r>
            <w:r w:rsidR="00A83D51" w:rsidRPr="0097659A">
              <w:rPr>
                <w:sz w:val="24"/>
                <w:szCs w:val="24"/>
              </w:rPr>
              <w:t xml:space="preserve">I’inci </w:t>
            </w:r>
            <w:r w:rsidR="0038445D" w:rsidRPr="0097659A">
              <w:rPr>
                <w:sz w:val="24"/>
                <w:szCs w:val="24"/>
              </w:rPr>
              <w:t>Ekinde</w:t>
            </w:r>
            <w:r w:rsidRPr="0097659A">
              <w:rPr>
                <w:sz w:val="24"/>
                <w:szCs w:val="24"/>
              </w:rPr>
              <w:t xml:space="preserve"> belirtilen G</w:t>
            </w:r>
            <w:r w:rsidRPr="0097659A">
              <w:rPr>
                <w:sz w:val="24"/>
                <w:szCs w:val="24"/>
                <w:vertAlign w:val="subscript"/>
              </w:rPr>
              <w:t>20</w:t>
            </w:r>
            <w:r w:rsidRPr="0097659A">
              <w:rPr>
                <w:sz w:val="24"/>
                <w:szCs w:val="24"/>
              </w:rPr>
              <w:t xml:space="preserve"> gazının λ-kaçıklık faktöründen yüzde 3'ten daha fazla farklı olmayan bir λ-kaçıklık faktörüne yol açan ve etan içeriği yüzde 1,5'i geçmeyen bir sıvılaştırılmış doğal gaz / sıvılaştırılmış biyometan bileşimi için onaylanmış ve kalibre edilmiş iki yakıtlı motor</w:t>
            </w:r>
          </w:p>
        </w:tc>
        <w:tc>
          <w:tcPr>
            <w:tcW w:w="1354" w:type="dxa"/>
            <w:shd w:val="clear" w:color="auto" w:fill="auto"/>
          </w:tcPr>
          <w:p w14:paraId="5F58944C" w14:textId="77777777" w:rsidR="000A6463" w:rsidRPr="0097659A" w:rsidRDefault="000A6463" w:rsidP="00A95FD1">
            <w:pPr>
              <w:jc w:val="center"/>
            </w:pPr>
            <w:r w:rsidRPr="0097659A">
              <w:rPr>
                <w:rStyle w:val="Gvdemetni77ptKalnDeil0ptbolukbraklyor"/>
                <w:b w:val="0"/>
                <w:color w:val="auto"/>
                <w:sz w:val="24"/>
                <w:szCs w:val="24"/>
                <w:lang w:val="tr-TR"/>
              </w:rPr>
              <w:t>7</w:t>
            </w:r>
          </w:p>
        </w:tc>
      </w:tr>
      <w:tr w:rsidR="00062639" w:rsidRPr="0097659A" w14:paraId="41D089D5" w14:textId="77777777" w:rsidTr="003937BF">
        <w:trPr>
          <w:trHeight w:hRule="exact" w:val="1266"/>
        </w:trPr>
        <w:tc>
          <w:tcPr>
            <w:tcW w:w="7046" w:type="dxa"/>
            <w:shd w:val="clear" w:color="auto" w:fill="auto"/>
            <w:vAlign w:val="center"/>
          </w:tcPr>
          <w:p w14:paraId="39BC0B19" w14:textId="77777777" w:rsidR="000A6463" w:rsidRPr="0097659A" w:rsidRDefault="000A6463" w:rsidP="00153DD8">
            <w:pPr>
              <w:pStyle w:val="Gvdemetni0"/>
              <w:shd w:val="clear" w:color="auto" w:fill="auto"/>
              <w:spacing w:line="240" w:lineRule="auto"/>
              <w:ind w:right="80" w:firstLine="0"/>
              <w:jc w:val="left"/>
              <w:rPr>
                <w:sz w:val="24"/>
                <w:szCs w:val="24"/>
              </w:rPr>
            </w:pPr>
            <w:r w:rsidRPr="0097659A">
              <w:rPr>
                <w:sz w:val="24"/>
                <w:szCs w:val="24"/>
              </w:rPr>
              <w:t>Yakıtın gaz bileşeni olarak (yukarıdakinden) başka herhangi bir sıvılaştırılmış doğal gaz / sıvılaştırılmış biyometan bileşimi için onaylanmış ve kalibre edilmiş iki yakıtlı motor</w:t>
            </w:r>
          </w:p>
        </w:tc>
        <w:tc>
          <w:tcPr>
            <w:tcW w:w="1354" w:type="dxa"/>
            <w:shd w:val="clear" w:color="auto" w:fill="auto"/>
          </w:tcPr>
          <w:p w14:paraId="7E0285B6" w14:textId="77777777" w:rsidR="000A6463" w:rsidRPr="0097659A" w:rsidRDefault="000A6463" w:rsidP="00153DD8">
            <w:pPr>
              <w:jc w:val="center"/>
            </w:pPr>
            <w:r w:rsidRPr="0097659A">
              <w:rPr>
                <w:rStyle w:val="Gvdemetni77ptKalnDeil0ptbolukbraklyor"/>
                <w:b w:val="0"/>
                <w:color w:val="auto"/>
                <w:sz w:val="24"/>
                <w:szCs w:val="24"/>
                <w:lang w:val="tr-TR"/>
              </w:rPr>
              <w:t>8</w:t>
            </w:r>
          </w:p>
        </w:tc>
      </w:tr>
      <w:tr w:rsidR="000A6463" w:rsidRPr="0097659A" w14:paraId="42AC45BF" w14:textId="77777777" w:rsidTr="003937BF">
        <w:trPr>
          <w:trHeight w:hRule="exact" w:val="1270"/>
        </w:trPr>
        <w:tc>
          <w:tcPr>
            <w:tcW w:w="7046" w:type="dxa"/>
            <w:shd w:val="clear" w:color="auto" w:fill="auto"/>
            <w:vAlign w:val="center"/>
          </w:tcPr>
          <w:p w14:paraId="78448DD0" w14:textId="77777777" w:rsidR="000A6463" w:rsidRPr="0097659A" w:rsidRDefault="000A6463" w:rsidP="00153DD8">
            <w:pPr>
              <w:pStyle w:val="Tabloyazs20"/>
              <w:shd w:val="clear" w:color="auto" w:fill="auto"/>
              <w:spacing w:line="240" w:lineRule="auto"/>
              <w:ind w:right="80" w:firstLine="0"/>
              <w:jc w:val="left"/>
              <w:rPr>
                <w:sz w:val="24"/>
                <w:szCs w:val="24"/>
              </w:rPr>
            </w:pPr>
            <w:r w:rsidRPr="0097659A">
              <w:rPr>
                <w:sz w:val="24"/>
                <w:szCs w:val="24"/>
              </w:rPr>
              <w:t>Yakıtın gaz bileşeni olarak LPG ile çalışmak üzere onaylanmış ve kalibre edilmiş iki yakıtlı motor</w:t>
            </w:r>
          </w:p>
        </w:tc>
        <w:tc>
          <w:tcPr>
            <w:tcW w:w="1354" w:type="dxa"/>
            <w:shd w:val="clear" w:color="auto" w:fill="auto"/>
          </w:tcPr>
          <w:p w14:paraId="790151CE" w14:textId="77777777" w:rsidR="000A6463" w:rsidRPr="0097659A" w:rsidRDefault="000A6463" w:rsidP="00153DD8">
            <w:pPr>
              <w:jc w:val="center"/>
            </w:pPr>
            <w:r w:rsidRPr="0097659A">
              <w:rPr>
                <w:rStyle w:val="Gvdemetni77ptKalnDeil0ptbolukbraklyor"/>
                <w:b w:val="0"/>
                <w:color w:val="auto"/>
                <w:sz w:val="24"/>
                <w:szCs w:val="24"/>
                <w:lang w:val="tr-TR"/>
              </w:rPr>
              <w:t>9</w:t>
            </w:r>
          </w:p>
        </w:tc>
      </w:tr>
    </w:tbl>
    <w:p w14:paraId="65FC783E" w14:textId="77777777" w:rsidR="000A6463" w:rsidRPr="0097659A" w:rsidRDefault="000A6463" w:rsidP="00153DD8">
      <w:pPr>
        <w:ind w:left="1134" w:hanging="1134"/>
        <w:jc w:val="left"/>
      </w:pPr>
    </w:p>
    <w:p w14:paraId="2E5C0E12" w14:textId="5C5C0D54" w:rsidR="000A6463" w:rsidRPr="0097659A" w:rsidRDefault="00B61C97" w:rsidP="00A00271">
      <w:pPr>
        <w:pStyle w:val="Balk1"/>
      </w:pPr>
      <w:r w:rsidRPr="0097659A">
        <w:rPr>
          <w:lang w:val="en-US"/>
        </w:rPr>
        <w:br w:type="page"/>
      </w:r>
      <w:r w:rsidR="000A6463" w:rsidRPr="0097659A">
        <w:lastRenderedPageBreak/>
        <w:t>EK VI</w:t>
      </w:r>
    </w:p>
    <w:p w14:paraId="22BB0C79" w14:textId="77777777" w:rsidR="00B61C97" w:rsidRPr="0097659A" w:rsidRDefault="00B61C97" w:rsidP="00592AA5">
      <w:pPr>
        <w:adjustRightInd w:val="0"/>
        <w:ind w:left="1134" w:hanging="1134"/>
        <w:jc w:val="center"/>
        <w:rPr>
          <w:b/>
          <w:bCs/>
        </w:rPr>
      </w:pPr>
    </w:p>
    <w:p w14:paraId="1C94957E" w14:textId="73940D3B" w:rsidR="000A6463" w:rsidRPr="0097659A" w:rsidRDefault="000A6463" w:rsidP="00B61C97">
      <w:pPr>
        <w:adjustRightInd w:val="0"/>
        <w:ind w:left="1134" w:hanging="1134"/>
        <w:rPr>
          <w:b/>
          <w:bCs/>
        </w:rPr>
      </w:pPr>
      <w:r w:rsidRPr="0097659A">
        <w:rPr>
          <w:b/>
          <w:bCs/>
        </w:rPr>
        <w:t>Tek test raporu formatı</w:t>
      </w:r>
    </w:p>
    <w:p w14:paraId="11CC7E0F" w14:textId="77777777" w:rsidR="00B61C97" w:rsidRPr="0097659A" w:rsidRDefault="00B61C97" w:rsidP="00592AA5">
      <w:pPr>
        <w:adjustRightInd w:val="0"/>
        <w:ind w:left="1134" w:hanging="1134"/>
        <w:jc w:val="center"/>
        <w:rPr>
          <w:b/>
          <w:bCs/>
        </w:rPr>
      </w:pPr>
    </w:p>
    <w:p w14:paraId="0B37CB28" w14:textId="77777777" w:rsidR="000A6463" w:rsidRPr="0097659A" w:rsidRDefault="000A6463" w:rsidP="00592AA5">
      <w:pPr>
        <w:adjustRightInd w:val="0"/>
        <w:ind w:left="1134" w:hanging="1134"/>
        <w:rPr>
          <w:b/>
          <w:bCs/>
        </w:rPr>
      </w:pPr>
      <w:r w:rsidRPr="0097659A">
        <w:rPr>
          <w:bCs/>
        </w:rPr>
        <w:t>1.</w:t>
      </w:r>
      <w:r w:rsidRPr="0097659A">
        <w:rPr>
          <w:bCs/>
        </w:rPr>
        <w:tab/>
      </w:r>
      <w:r w:rsidRPr="0097659A">
        <w:rPr>
          <w:b/>
          <w:bCs/>
        </w:rPr>
        <w:t>Genel şartlar</w:t>
      </w:r>
    </w:p>
    <w:p w14:paraId="767982D6" w14:textId="77777777" w:rsidR="000A6463" w:rsidRPr="0097659A" w:rsidRDefault="00153DD8" w:rsidP="00592AA5">
      <w:pPr>
        <w:adjustRightInd w:val="0"/>
        <w:ind w:left="1134" w:hanging="1134"/>
        <w:rPr>
          <w:bCs/>
        </w:rPr>
      </w:pPr>
      <w:r w:rsidRPr="0097659A">
        <w:rPr>
          <w:bCs/>
        </w:rPr>
        <w:t xml:space="preserve">                  </w:t>
      </w:r>
      <w:r w:rsidR="000A6463" w:rsidRPr="0097659A">
        <w:rPr>
          <w:bCs/>
        </w:rPr>
        <w:t>AB tip onayı için gereken her test için bir test raporu doldurulmalıdır.</w:t>
      </w:r>
    </w:p>
    <w:p w14:paraId="2E9D4C9F" w14:textId="77777777" w:rsidR="000A6463" w:rsidRPr="0097659A" w:rsidRDefault="00153DD8" w:rsidP="00592AA5">
      <w:pPr>
        <w:adjustRightInd w:val="0"/>
        <w:ind w:left="1134" w:hanging="1134"/>
        <w:rPr>
          <w:bCs/>
        </w:rPr>
      </w:pPr>
      <w:r w:rsidRPr="0097659A">
        <w:rPr>
          <w:bCs/>
        </w:rPr>
        <w:t xml:space="preserve">                   </w:t>
      </w:r>
      <w:r w:rsidR="000A6463" w:rsidRPr="0097659A">
        <w:rPr>
          <w:bCs/>
        </w:rPr>
        <w:t>Her ek (ör. sabit devirli bir motor üzerine ikinci bir devir) veya destekleyici test (ör. başka bir yakıtın test edilmesi) ek veya destekleyici bir rapor gerektirecektir.</w:t>
      </w:r>
    </w:p>
    <w:p w14:paraId="6391336C" w14:textId="77777777" w:rsidR="000A6463" w:rsidRPr="0097659A" w:rsidRDefault="000A6463" w:rsidP="00592AA5">
      <w:pPr>
        <w:adjustRightInd w:val="0"/>
        <w:ind w:left="1134" w:hanging="1134"/>
        <w:rPr>
          <w:b/>
          <w:bCs/>
        </w:rPr>
      </w:pPr>
      <w:r w:rsidRPr="0097659A">
        <w:rPr>
          <w:bCs/>
        </w:rPr>
        <w:t>2.</w:t>
      </w:r>
      <w:r w:rsidRPr="0097659A">
        <w:rPr>
          <w:bCs/>
        </w:rPr>
        <w:tab/>
      </w:r>
      <w:r w:rsidRPr="0097659A">
        <w:rPr>
          <w:b/>
          <w:bCs/>
        </w:rPr>
        <w:t>Test raporunun hazırlanması ile ilgili açıklayıcı notlar</w:t>
      </w:r>
    </w:p>
    <w:p w14:paraId="546E90E6" w14:textId="10163255" w:rsidR="000A6463" w:rsidRPr="0097659A" w:rsidRDefault="000A6463" w:rsidP="00592AA5">
      <w:pPr>
        <w:adjustRightInd w:val="0"/>
        <w:ind w:left="1134" w:hanging="1134"/>
        <w:rPr>
          <w:bCs/>
        </w:rPr>
      </w:pPr>
      <w:r w:rsidRPr="0097659A">
        <w:rPr>
          <w:bCs/>
        </w:rPr>
        <w:t>2.1.</w:t>
      </w:r>
      <w:r w:rsidRPr="0097659A">
        <w:rPr>
          <w:bCs/>
        </w:rPr>
        <w:tab/>
        <w:t xml:space="preserve">Bir test raporu en azından 1. Açıklayıcı Ekte belirtilen bilgileri </w:t>
      </w:r>
      <w:r w:rsidR="005A7813" w:rsidRPr="0097659A">
        <w:rPr>
          <w:bCs/>
        </w:rPr>
        <w:t>içermelidir</w:t>
      </w:r>
      <w:r w:rsidR="00487567" w:rsidRPr="0097659A">
        <w:rPr>
          <w:bCs/>
        </w:rPr>
        <w:t>.</w:t>
      </w:r>
    </w:p>
    <w:p w14:paraId="30B99927" w14:textId="3E958E37" w:rsidR="000A6463" w:rsidRPr="0097659A" w:rsidRDefault="000A6463" w:rsidP="00592AA5">
      <w:pPr>
        <w:tabs>
          <w:tab w:val="left" w:pos="709"/>
        </w:tabs>
        <w:adjustRightInd w:val="0"/>
        <w:ind w:left="1134" w:hanging="1134"/>
        <w:rPr>
          <w:bCs/>
        </w:rPr>
      </w:pPr>
      <w:r w:rsidRPr="0097659A">
        <w:rPr>
          <w:bCs/>
        </w:rPr>
        <w:t>2.2.</w:t>
      </w:r>
      <w:r w:rsidRPr="0097659A">
        <w:rPr>
          <w:bCs/>
        </w:rPr>
        <w:tab/>
      </w:r>
      <w:r w:rsidR="00153DD8" w:rsidRPr="0097659A">
        <w:rPr>
          <w:bCs/>
        </w:rPr>
        <w:t xml:space="preserve">       </w:t>
      </w:r>
      <w:r w:rsidRPr="0097659A">
        <w:rPr>
          <w:bCs/>
        </w:rPr>
        <w:t>2.1 bendine bakılmaksızın, sadece belirli bir test ve belirli bir motor ailesi veya motor tipi açısından ilgili bölümlerin veya alt bölümlerin test raporu içinde belirtilmesi gereklidir (ör. bir NRTC uygulanmadıysa o bölüm atlanabilir)</w:t>
      </w:r>
      <w:r w:rsidR="00487567" w:rsidRPr="0097659A">
        <w:rPr>
          <w:bCs/>
        </w:rPr>
        <w:t>.</w:t>
      </w:r>
    </w:p>
    <w:p w14:paraId="5B353F96" w14:textId="0A7DBBAF" w:rsidR="000A6463" w:rsidRPr="0097659A" w:rsidRDefault="000A6463" w:rsidP="00592AA5">
      <w:pPr>
        <w:adjustRightInd w:val="0"/>
        <w:ind w:left="1134" w:hanging="1134"/>
        <w:rPr>
          <w:bCs/>
        </w:rPr>
      </w:pPr>
      <w:r w:rsidRPr="0097659A">
        <w:rPr>
          <w:bCs/>
        </w:rPr>
        <w:t>2.3.</w:t>
      </w:r>
      <w:r w:rsidRPr="0097659A">
        <w:rPr>
          <w:bCs/>
        </w:rPr>
        <w:tab/>
        <w:t xml:space="preserve">Test raporu 2.1 bendinde istenenden daha çok bilgi içerebilir ama her halükarda önerilen numaralandırma sistemine bağlı </w:t>
      </w:r>
      <w:r w:rsidR="005A7813" w:rsidRPr="0097659A">
        <w:rPr>
          <w:bCs/>
        </w:rPr>
        <w:t>kalmalıdır</w:t>
      </w:r>
      <w:r w:rsidR="00487567" w:rsidRPr="0097659A">
        <w:rPr>
          <w:bCs/>
        </w:rPr>
        <w:t>.</w:t>
      </w:r>
    </w:p>
    <w:p w14:paraId="24D55634" w14:textId="1495EB0A" w:rsidR="000A6463" w:rsidRPr="0097659A" w:rsidRDefault="000A6463" w:rsidP="00592AA5">
      <w:pPr>
        <w:adjustRightInd w:val="0"/>
        <w:ind w:left="1134" w:hanging="1134"/>
        <w:rPr>
          <w:bCs/>
        </w:rPr>
      </w:pPr>
      <w:r w:rsidRPr="0097659A">
        <w:rPr>
          <w:bCs/>
        </w:rPr>
        <w:t>2.4.</w:t>
      </w:r>
      <w:r w:rsidRPr="0097659A">
        <w:rPr>
          <w:bCs/>
        </w:rPr>
        <w:tab/>
        <w:t xml:space="preserve">Bir girdi için eğik çizgi ile ayrılan birkaç seçenek verildiğinde, kullanılmayan seçenekler silinmeli veya sadece kullanılan seçenek(ler) </w:t>
      </w:r>
      <w:r w:rsidR="005A7813" w:rsidRPr="0097659A">
        <w:rPr>
          <w:bCs/>
        </w:rPr>
        <w:t>gösterilmelidir</w:t>
      </w:r>
      <w:r w:rsidR="00487567" w:rsidRPr="0097659A">
        <w:rPr>
          <w:bCs/>
        </w:rPr>
        <w:t>.</w:t>
      </w:r>
    </w:p>
    <w:p w14:paraId="2758D445" w14:textId="3FB26835" w:rsidR="000A6463" w:rsidRPr="0097659A" w:rsidRDefault="000A6463" w:rsidP="00592AA5">
      <w:pPr>
        <w:adjustRightInd w:val="0"/>
        <w:ind w:left="1134" w:hanging="1134"/>
        <w:rPr>
          <w:bCs/>
        </w:rPr>
      </w:pPr>
      <w:r w:rsidRPr="0097659A">
        <w:rPr>
          <w:bCs/>
        </w:rPr>
        <w:t>2.5.</w:t>
      </w:r>
      <w:r w:rsidRPr="0097659A">
        <w:rPr>
          <w:bCs/>
        </w:rPr>
        <w:tab/>
        <w:t xml:space="preserve">Bir bileşenin "tipi" istendiğinde, sağlanan bilgiler bileşeni benzersiz olarak </w:t>
      </w:r>
      <w:r w:rsidR="005A7813" w:rsidRPr="0097659A">
        <w:rPr>
          <w:bCs/>
        </w:rPr>
        <w:t>tanımlamalıdır;</w:t>
      </w:r>
      <w:r w:rsidRPr="0097659A">
        <w:rPr>
          <w:bCs/>
        </w:rPr>
        <w:t xml:space="preserve"> bu tanım, bir özellik listesi, imalatçı adı ve parça veya çizim numarası, bir çizim veya yukarıda belirtilen veya başka yöntemlerin aynı sonuca ulaşan bir birleşimi olabilir.</w:t>
      </w:r>
    </w:p>
    <w:p w14:paraId="15D42A91" w14:textId="77777777" w:rsidR="00DB5464" w:rsidRPr="0097659A" w:rsidRDefault="000A6463" w:rsidP="00592AA5">
      <w:pPr>
        <w:adjustRightInd w:val="0"/>
        <w:ind w:left="1134" w:hanging="1134"/>
        <w:rPr>
          <w:lang w:val="en-US"/>
        </w:rPr>
        <w:sectPr w:rsidR="00DB5464" w:rsidRPr="0097659A">
          <w:pgSz w:w="11906" w:h="16838"/>
          <w:pgMar w:top="1134" w:right="1418" w:bottom="1134" w:left="1418" w:header="709" w:footer="709" w:gutter="0"/>
          <w:pgNumType w:start="0"/>
          <w:cols w:space="709"/>
        </w:sectPr>
      </w:pPr>
      <w:r w:rsidRPr="0097659A">
        <w:rPr>
          <w:bCs/>
        </w:rPr>
        <w:t>2.6.</w:t>
      </w:r>
      <w:r w:rsidRPr="0097659A">
        <w:rPr>
          <w:bCs/>
        </w:rPr>
        <w:tab/>
        <w:t>Test raporu basılı olarak veya imalatçı, teknik servis ve onay kuruluşu arasında kararlaştırılan bir elektronik formatta teslim edilebilir.</w:t>
      </w:r>
    </w:p>
    <w:p w14:paraId="0771CBCE" w14:textId="77777777" w:rsidR="00EF057F" w:rsidRPr="0097659A" w:rsidRDefault="00EF057F" w:rsidP="00B61C97">
      <w:pPr>
        <w:pStyle w:val="Balk2"/>
      </w:pPr>
      <w:r w:rsidRPr="0097659A">
        <w:lastRenderedPageBreak/>
        <w:t>1. Açıklayıcı Ek</w:t>
      </w:r>
    </w:p>
    <w:p w14:paraId="322831AA" w14:textId="77777777" w:rsidR="00B61C97" w:rsidRPr="0097659A" w:rsidRDefault="00B61C97" w:rsidP="00B61C97">
      <w:pPr>
        <w:ind w:left="1134" w:hanging="1134"/>
        <w:rPr>
          <w:b/>
          <w:bCs/>
        </w:rPr>
      </w:pPr>
    </w:p>
    <w:p w14:paraId="33A44A1F" w14:textId="2B77E8BC" w:rsidR="00EF057F" w:rsidRPr="0097659A" w:rsidRDefault="00EF057F" w:rsidP="00D06A1F">
      <w:pPr>
        <w:ind w:left="1134" w:hanging="1134"/>
        <w:jc w:val="center"/>
        <w:rPr>
          <w:b/>
          <w:bCs/>
        </w:rPr>
      </w:pPr>
      <w:r w:rsidRPr="0097659A">
        <w:rPr>
          <w:b/>
          <w:bCs/>
        </w:rPr>
        <w:t>Tek test raporu formatı şablonu</w:t>
      </w:r>
    </w:p>
    <w:p w14:paraId="43C18EE7" w14:textId="77777777" w:rsidR="00B61C97" w:rsidRPr="0097659A" w:rsidRDefault="00B61C97" w:rsidP="00592AA5">
      <w:pPr>
        <w:ind w:left="1134" w:hanging="1134"/>
        <w:jc w:val="center"/>
        <w:rPr>
          <w:b/>
          <w:bCs/>
        </w:rPr>
      </w:pPr>
    </w:p>
    <w:p w14:paraId="40BC4826" w14:textId="4B061788" w:rsidR="00EF057F" w:rsidRPr="0097659A" w:rsidRDefault="00EF057F" w:rsidP="00592AA5">
      <w:pPr>
        <w:ind w:left="1134" w:hanging="1134"/>
        <w:jc w:val="center"/>
        <w:rPr>
          <w:b/>
          <w:bCs/>
        </w:rPr>
      </w:pPr>
      <w:r w:rsidRPr="0097659A">
        <w:rPr>
          <w:b/>
          <w:bCs/>
        </w:rPr>
        <w:t>KARAYOLU DIŞINDA KULLANILAN MAKİNELER İÇİN TEST RAPORU</w:t>
      </w:r>
    </w:p>
    <w:p w14:paraId="78DC034F" w14:textId="77777777" w:rsidR="00B61C97" w:rsidRPr="0097659A" w:rsidRDefault="00B61C97" w:rsidP="00592AA5">
      <w:pPr>
        <w:ind w:left="1134" w:hanging="1134"/>
        <w:jc w:val="center"/>
        <w:rPr>
          <w:b/>
          <w:bCs/>
        </w:rPr>
      </w:pPr>
    </w:p>
    <w:p w14:paraId="1228BF30" w14:textId="77777777" w:rsidR="00EF057F" w:rsidRPr="0097659A" w:rsidRDefault="00EF057F" w:rsidP="00592AA5">
      <w:pPr>
        <w:ind w:left="1134" w:hanging="1134"/>
        <w:rPr>
          <w:b/>
          <w:bCs/>
        </w:rPr>
      </w:pPr>
      <w:r w:rsidRPr="0097659A">
        <w:rPr>
          <w:bCs/>
        </w:rPr>
        <w:t>1.</w:t>
      </w:r>
      <w:r w:rsidRPr="0097659A">
        <w:rPr>
          <w:bCs/>
        </w:rPr>
        <w:tab/>
      </w:r>
      <w:r w:rsidRPr="0097659A">
        <w:rPr>
          <w:b/>
          <w:bCs/>
        </w:rPr>
        <w:t>Genel Bi̇lgi̇ler</w:t>
      </w:r>
    </w:p>
    <w:p w14:paraId="403B3EB3" w14:textId="56669687" w:rsidR="00EF057F" w:rsidRPr="0097659A" w:rsidRDefault="00EF057F" w:rsidP="00592AA5">
      <w:pPr>
        <w:ind w:left="1134" w:hanging="1134"/>
        <w:rPr>
          <w:bCs/>
        </w:rPr>
      </w:pPr>
      <w:r w:rsidRPr="0097659A">
        <w:rPr>
          <w:bCs/>
        </w:rPr>
        <w:t>1.1.</w:t>
      </w:r>
      <w:r w:rsidRPr="0097659A">
        <w:rPr>
          <w:bCs/>
        </w:rPr>
        <w:tab/>
        <w:t>Marka(lar) (imalatçının ticari adları</w:t>
      </w:r>
      <w:r w:rsidR="005A7813" w:rsidRPr="0097659A">
        <w:rPr>
          <w:bCs/>
        </w:rPr>
        <w:t>)</w:t>
      </w:r>
      <w:r w:rsidR="00487567" w:rsidRPr="0097659A">
        <w:rPr>
          <w:bCs/>
        </w:rPr>
        <w:t>.</w:t>
      </w:r>
      <w:r w:rsidRPr="0097659A">
        <w:rPr>
          <w:bCs/>
        </w:rPr>
        <w:t xml:space="preserve"> </w:t>
      </w:r>
      <w:r w:rsidRPr="0097659A">
        <w:rPr>
          <w:bCs/>
        </w:rPr>
        <w:tab/>
      </w:r>
    </w:p>
    <w:p w14:paraId="3BE11D96" w14:textId="38A9A637" w:rsidR="00EF057F" w:rsidRPr="0097659A" w:rsidRDefault="00EF057F" w:rsidP="00592AA5">
      <w:pPr>
        <w:ind w:left="1134" w:hanging="1134"/>
        <w:rPr>
          <w:bCs/>
        </w:rPr>
      </w:pPr>
      <w:r w:rsidRPr="0097659A">
        <w:rPr>
          <w:bCs/>
        </w:rPr>
        <w:t>1.2.</w:t>
      </w:r>
      <w:r w:rsidRPr="0097659A">
        <w:rPr>
          <w:bCs/>
        </w:rPr>
        <w:tab/>
        <w:t>Ticari adları (varsa</w:t>
      </w:r>
      <w:r w:rsidR="005A7813" w:rsidRPr="0097659A">
        <w:rPr>
          <w:bCs/>
        </w:rPr>
        <w:t>)</w:t>
      </w:r>
      <w:r w:rsidR="00487567" w:rsidRPr="0097659A">
        <w:rPr>
          <w:bCs/>
        </w:rPr>
        <w:t>.</w:t>
      </w:r>
      <w:r w:rsidRPr="0097659A">
        <w:rPr>
          <w:bCs/>
        </w:rPr>
        <w:t xml:space="preserve"> </w:t>
      </w:r>
      <w:r w:rsidRPr="0097659A">
        <w:rPr>
          <w:bCs/>
        </w:rPr>
        <w:tab/>
      </w:r>
    </w:p>
    <w:p w14:paraId="4638E50C" w14:textId="5F5A5868" w:rsidR="00EF057F" w:rsidRPr="0097659A" w:rsidRDefault="00EF057F" w:rsidP="00592AA5">
      <w:pPr>
        <w:ind w:left="1134" w:hanging="1134"/>
        <w:rPr>
          <w:bCs/>
        </w:rPr>
      </w:pPr>
      <w:r w:rsidRPr="0097659A">
        <w:rPr>
          <w:bCs/>
        </w:rPr>
        <w:t>1.3.</w:t>
      </w:r>
      <w:r w:rsidRPr="0097659A">
        <w:rPr>
          <w:bCs/>
        </w:rPr>
        <w:tab/>
        <w:t xml:space="preserve">İmalatçının şirket adı ve </w:t>
      </w:r>
      <w:r w:rsidR="005A7813" w:rsidRPr="0097659A">
        <w:rPr>
          <w:bCs/>
        </w:rPr>
        <w:t>adresi</w:t>
      </w:r>
      <w:r w:rsidR="00487567" w:rsidRPr="0097659A">
        <w:rPr>
          <w:bCs/>
        </w:rPr>
        <w:t>.</w:t>
      </w:r>
      <w:r w:rsidRPr="0097659A">
        <w:rPr>
          <w:bCs/>
        </w:rPr>
        <w:t xml:space="preserve"> </w:t>
      </w:r>
      <w:r w:rsidRPr="0097659A">
        <w:rPr>
          <w:bCs/>
        </w:rPr>
        <w:tab/>
      </w:r>
    </w:p>
    <w:p w14:paraId="0FB7EA3C" w14:textId="27FE721D" w:rsidR="00EF057F" w:rsidRPr="0097659A" w:rsidRDefault="00EF057F" w:rsidP="00592AA5">
      <w:pPr>
        <w:ind w:left="1134" w:hanging="1134"/>
        <w:rPr>
          <w:bCs/>
        </w:rPr>
      </w:pPr>
      <w:r w:rsidRPr="0097659A">
        <w:rPr>
          <w:bCs/>
        </w:rPr>
        <w:t>1.4.</w:t>
      </w:r>
      <w:r w:rsidRPr="0097659A">
        <w:rPr>
          <w:bCs/>
        </w:rPr>
        <w:tab/>
        <w:t xml:space="preserve">Teknik servisin </w:t>
      </w:r>
      <w:r w:rsidR="005A7813" w:rsidRPr="0097659A">
        <w:rPr>
          <w:bCs/>
        </w:rPr>
        <w:t>adı</w:t>
      </w:r>
      <w:r w:rsidR="00487567" w:rsidRPr="0097659A">
        <w:rPr>
          <w:bCs/>
        </w:rPr>
        <w:t>.</w:t>
      </w:r>
      <w:r w:rsidRPr="0097659A">
        <w:rPr>
          <w:bCs/>
        </w:rPr>
        <w:t xml:space="preserve"> </w:t>
      </w:r>
      <w:r w:rsidRPr="0097659A">
        <w:rPr>
          <w:bCs/>
        </w:rPr>
        <w:tab/>
      </w:r>
    </w:p>
    <w:p w14:paraId="1DA1B05A" w14:textId="676C7E53" w:rsidR="00EF057F" w:rsidRPr="0097659A" w:rsidRDefault="00EF057F" w:rsidP="00592AA5">
      <w:pPr>
        <w:ind w:left="1134" w:hanging="1134"/>
        <w:rPr>
          <w:bCs/>
        </w:rPr>
      </w:pPr>
      <w:r w:rsidRPr="0097659A">
        <w:rPr>
          <w:bCs/>
        </w:rPr>
        <w:t>1.5.</w:t>
      </w:r>
      <w:r w:rsidRPr="0097659A">
        <w:rPr>
          <w:bCs/>
        </w:rPr>
        <w:tab/>
        <w:t xml:space="preserve">Teknik servisin </w:t>
      </w:r>
      <w:r w:rsidR="005A7813" w:rsidRPr="0097659A">
        <w:rPr>
          <w:bCs/>
        </w:rPr>
        <w:t>adresi</w:t>
      </w:r>
      <w:r w:rsidR="00487567" w:rsidRPr="0097659A">
        <w:rPr>
          <w:bCs/>
        </w:rPr>
        <w:t>.</w:t>
      </w:r>
      <w:r w:rsidRPr="0097659A">
        <w:rPr>
          <w:bCs/>
        </w:rPr>
        <w:t xml:space="preserve"> </w:t>
      </w:r>
      <w:r w:rsidRPr="0097659A">
        <w:rPr>
          <w:bCs/>
        </w:rPr>
        <w:tab/>
      </w:r>
    </w:p>
    <w:p w14:paraId="5EF73B25" w14:textId="48373468" w:rsidR="00EF057F" w:rsidRPr="0097659A" w:rsidRDefault="00EF057F" w:rsidP="00592AA5">
      <w:pPr>
        <w:ind w:left="1134" w:hanging="1134"/>
        <w:rPr>
          <w:bCs/>
        </w:rPr>
      </w:pPr>
      <w:r w:rsidRPr="0097659A">
        <w:rPr>
          <w:bCs/>
        </w:rPr>
        <w:t>1.6.</w:t>
      </w:r>
      <w:r w:rsidRPr="0097659A">
        <w:rPr>
          <w:bCs/>
        </w:rPr>
        <w:tab/>
        <w:t xml:space="preserve">Test </w:t>
      </w:r>
      <w:r w:rsidR="005A7813" w:rsidRPr="0097659A">
        <w:rPr>
          <w:bCs/>
        </w:rPr>
        <w:t>yeri</w:t>
      </w:r>
      <w:r w:rsidR="00487567" w:rsidRPr="0097659A">
        <w:rPr>
          <w:bCs/>
        </w:rPr>
        <w:t>.</w:t>
      </w:r>
      <w:r w:rsidRPr="0097659A">
        <w:rPr>
          <w:bCs/>
        </w:rPr>
        <w:t xml:space="preserve"> </w:t>
      </w:r>
      <w:r w:rsidRPr="0097659A">
        <w:rPr>
          <w:bCs/>
        </w:rPr>
        <w:tab/>
      </w:r>
    </w:p>
    <w:p w14:paraId="4DA4DB19" w14:textId="08E25619" w:rsidR="00EF057F" w:rsidRPr="0097659A" w:rsidRDefault="00EF057F" w:rsidP="00592AA5">
      <w:pPr>
        <w:ind w:left="1134" w:hanging="1134"/>
        <w:rPr>
          <w:bCs/>
        </w:rPr>
      </w:pPr>
      <w:r w:rsidRPr="0097659A">
        <w:rPr>
          <w:bCs/>
        </w:rPr>
        <w:t>1.7.</w:t>
      </w:r>
      <w:r w:rsidRPr="0097659A">
        <w:rPr>
          <w:bCs/>
        </w:rPr>
        <w:tab/>
        <w:t xml:space="preserve">Test </w:t>
      </w:r>
      <w:r w:rsidR="005A7813" w:rsidRPr="0097659A">
        <w:rPr>
          <w:bCs/>
        </w:rPr>
        <w:t>tarihi</w:t>
      </w:r>
      <w:r w:rsidR="00487567" w:rsidRPr="0097659A">
        <w:rPr>
          <w:bCs/>
        </w:rPr>
        <w:t>.</w:t>
      </w:r>
      <w:r w:rsidRPr="0097659A">
        <w:rPr>
          <w:bCs/>
        </w:rPr>
        <w:t xml:space="preserve"> </w:t>
      </w:r>
      <w:r w:rsidRPr="0097659A">
        <w:rPr>
          <w:bCs/>
        </w:rPr>
        <w:tab/>
      </w:r>
    </w:p>
    <w:p w14:paraId="4876340F" w14:textId="6E0DA82A" w:rsidR="00EF057F" w:rsidRPr="0097659A" w:rsidRDefault="00EF057F" w:rsidP="00592AA5">
      <w:pPr>
        <w:ind w:left="1134" w:hanging="1134"/>
        <w:rPr>
          <w:bCs/>
        </w:rPr>
      </w:pPr>
      <w:r w:rsidRPr="0097659A">
        <w:rPr>
          <w:bCs/>
        </w:rPr>
        <w:t>1.8.</w:t>
      </w:r>
      <w:r w:rsidRPr="0097659A">
        <w:rPr>
          <w:bCs/>
        </w:rPr>
        <w:tab/>
        <w:t xml:space="preserve">Test raporu </w:t>
      </w:r>
      <w:r w:rsidR="005A7813" w:rsidRPr="0097659A">
        <w:rPr>
          <w:bCs/>
        </w:rPr>
        <w:t>numarası</w:t>
      </w:r>
      <w:r w:rsidR="00487567" w:rsidRPr="0097659A">
        <w:rPr>
          <w:bCs/>
        </w:rPr>
        <w:t>.</w:t>
      </w:r>
      <w:r w:rsidRPr="0097659A">
        <w:rPr>
          <w:bCs/>
        </w:rPr>
        <w:t xml:space="preserve"> </w:t>
      </w:r>
      <w:r w:rsidRPr="0097659A">
        <w:rPr>
          <w:bCs/>
        </w:rPr>
        <w:tab/>
      </w:r>
    </w:p>
    <w:p w14:paraId="79B80574" w14:textId="1CF93E1C" w:rsidR="00EF057F" w:rsidRPr="0097659A" w:rsidRDefault="00EF057F" w:rsidP="00592AA5">
      <w:pPr>
        <w:ind w:left="1134" w:hanging="1134"/>
        <w:rPr>
          <w:bCs/>
        </w:rPr>
      </w:pPr>
      <w:r w:rsidRPr="0097659A">
        <w:rPr>
          <w:bCs/>
        </w:rPr>
        <w:t>1.9.</w:t>
      </w:r>
      <w:r w:rsidRPr="0097659A">
        <w:rPr>
          <w:bCs/>
        </w:rPr>
        <w:tab/>
        <w:t>Bilgi dokümanı referans numarası (varsa</w:t>
      </w:r>
      <w:r w:rsidR="005A7813" w:rsidRPr="0097659A">
        <w:rPr>
          <w:bCs/>
        </w:rPr>
        <w:t>)</w:t>
      </w:r>
      <w:r w:rsidR="00487567" w:rsidRPr="0097659A">
        <w:rPr>
          <w:bCs/>
        </w:rPr>
        <w:t>.</w:t>
      </w:r>
      <w:r w:rsidRPr="0097659A">
        <w:rPr>
          <w:bCs/>
        </w:rPr>
        <w:t xml:space="preserve"> </w:t>
      </w:r>
      <w:r w:rsidRPr="0097659A">
        <w:rPr>
          <w:bCs/>
        </w:rPr>
        <w:tab/>
      </w:r>
    </w:p>
    <w:p w14:paraId="23B62376" w14:textId="4648627E" w:rsidR="00EF057F" w:rsidRPr="0097659A" w:rsidRDefault="00EF057F" w:rsidP="00592AA5">
      <w:pPr>
        <w:ind w:left="1134" w:hanging="1134"/>
        <w:rPr>
          <w:bCs/>
        </w:rPr>
      </w:pPr>
      <w:r w:rsidRPr="0097659A">
        <w:rPr>
          <w:bCs/>
        </w:rPr>
        <w:t>1.10.</w:t>
      </w:r>
      <w:r w:rsidRPr="0097659A">
        <w:rPr>
          <w:bCs/>
        </w:rPr>
        <w:tab/>
        <w:t xml:space="preserve">Test raporu </w:t>
      </w:r>
      <w:r w:rsidR="005A7813" w:rsidRPr="0097659A">
        <w:rPr>
          <w:bCs/>
        </w:rPr>
        <w:t>tipi:</w:t>
      </w:r>
      <w:r w:rsidRPr="0097659A">
        <w:rPr>
          <w:bCs/>
        </w:rPr>
        <w:t xml:space="preserve"> Birincil test/ek test/tamamlayıcı test</w:t>
      </w:r>
      <w:r w:rsidR="00487567" w:rsidRPr="0097659A">
        <w:rPr>
          <w:bCs/>
        </w:rPr>
        <w:t>.</w:t>
      </w:r>
    </w:p>
    <w:p w14:paraId="1D7B2423" w14:textId="20D06C8D" w:rsidR="00EF057F" w:rsidRPr="0097659A" w:rsidRDefault="00EF057F" w:rsidP="00592AA5">
      <w:pPr>
        <w:ind w:left="1134" w:hanging="1134"/>
        <w:rPr>
          <w:bCs/>
        </w:rPr>
      </w:pPr>
      <w:r w:rsidRPr="0097659A">
        <w:rPr>
          <w:bCs/>
        </w:rPr>
        <w:t>1.10.1.</w:t>
      </w:r>
      <w:r w:rsidRPr="0097659A">
        <w:rPr>
          <w:bCs/>
        </w:rPr>
        <w:tab/>
        <w:t xml:space="preserve">Testin amacına ilişkin </w:t>
      </w:r>
      <w:r w:rsidR="005A7813" w:rsidRPr="0097659A">
        <w:rPr>
          <w:bCs/>
        </w:rPr>
        <w:t>açıklama</w:t>
      </w:r>
      <w:r w:rsidR="00487567" w:rsidRPr="0097659A">
        <w:rPr>
          <w:bCs/>
        </w:rPr>
        <w:t>.</w:t>
      </w:r>
      <w:r w:rsidRPr="0097659A">
        <w:rPr>
          <w:bCs/>
        </w:rPr>
        <w:t xml:space="preserve"> </w:t>
      </w:r>
      <w:r w:rsidRPr="0097659A">
        <w:rPr>
          <w:bCs/>
        </w:rPr>
        <w:tab/>
      </w:r>
    </w:p>
    <w:p w14:paraId="18260405" w14:textId="77777777" w:rsidR="00EF057F" w:rsidRPr="0097659A" w:rsidRDefault="00EF057F" w:rsidP="00592AA5">
      <w:pPr>
        <w:ind w:left="1134" w:hanging="1134"/>
        <w:rPr>
          <w:b/>
          <w:bCs/>
        </w:rPr>
      </w:pPr>
      <w:r w:rsidRPr="0097659A">
        <w:rPr>
          <w:bCs/>
        </w:rPr>
        <w:t>2.</w:t>
      </w:r>
      <w:r w:rsidRPr="0097659A">
        <w:rPr>
          <w:bCs/>
        </w:rPr>
        <w:tab/>
      </w:r>
      <w:r w:rsidRPr="0097659A">
        <w:rPr>
          <w:b/>
          <w:bCs/>
        </w:rPr>
        <w:t>Genel motor bilgisi (test motoru)</w:t>
      </w:r>
    </w:p>
    <w:p w14:paraId="0574FB3A" w14:textId="76E10F6C" w:rsidR="00EF057F" w:rsidRPr="0097659A" w:rsidRDefault="00EF057F" w:rsidP="00592AA5">
      <w:pPr>
        <w:ind w:left="1134" w:hanging="1134"/>
        <w:rPr>
          <w:bCs/>
        </w:rPr>
      </w:pPr>
      <w:r w:rsidRPr="0097659A">
        <w:rPr>
          <w:bCs/>
        </w:rPr>
        <w:t>2.1.</w:t>
      </w:r>
      <w:r w:rsidRPr="0097659A">
        <w:rPr>
          <w:bCs/>
        </w:rPr>
        <w:tab/>
        <w:t xml:space="preserve">Motor tipi tanımı / motor ailesi tanımı / </w:t>
      </w:r>
      <w:r w:rsidR="005A7813" w:rsidRPr="0097659A">
        <w:rPr>
          <w:bCs/>
        </w:rPr>
        <w:t>FT</w:t>
      </w:r>
      <w:r w:rsidR="00487567" w:rsidRPr="0097659A">
        <w:rPr>
          <w:bCs/>
        </w:rPr>
        <w:t>.</w:t>
      </w:r>
      <w:r w:rsidRPr="0097659A">
        <w:rPr>
          <w:bCs/>
        </w:rPr>
        <w:t xml:space="preserve"> </w:t>
      </w:r>
      <w:r w:rsidRPr="0097659A">
        <w:rPr>
          <w:bCs/>
        </w:rPr>
        <w:tab/>
      </w:r>
    </w:p>
    <w:p w14:paraId="73D69784" w14:textId="331996E6" w:rsidR="00EF057F" w:rsidRPr="0097659A" w:rsidRDefault="00EF057F" w:rsidP="00592AA5">
      <w:pPr>
        <w:ind w:left="1134" w:hanging="1134"/>
        <w:rPr>
          <w:bCs/>
        </w:rPr>
      </w:pPr>
      <w:r w:rsidRPr="0097659A">
        <w:rPr>
          <w:bCs/>
        </w:rPr>
        <w:t>2.2.</w:t>
      </w:r>
      <w:r w:rsidRPr="0097659A">
        <w:rPr>
          <w:bCs/>
        </w:rPr>
        <w:tab/>
        <w:t xml:space="preserve">Motor </w:t>
      </w:r>
      <w:r w:rsidR="005A7813" w:rsidRPr="0097659A">
        <w:rPr>
          <w:bCs/>
        </w:rPr>
        <w:t>numarası</w:t>
      </w:r>
      <w:r w:rsidR="00487567" w:rsidRPr="0097659A">
        <w:rPr>
          <w:bCs/>
        </w:rPr>
        <w:t>.</w:t>
      </w:r>
      <w:r w:rsidRPr="0097659A">
        <w:rPr>
          <w:bCs/>
        </w:rPr>
        <w:t xml:space="preserve"> </w:t>
      </w:r>
      <w:r w:rsidRPr="0097659A">
        <w:rPr>
          <w:bCs/>
        </w:rPr>
        <w:tab/>
      </w:r>
    </w:p>
    <w:p w14:paraId="0A7F8CAE" w14:textId="77777777" w:rsidR="00EF057F" w:rsidRPr="0097659A" w:rsidRDefault="00EF057F" w:rsidP="00592AA5">
      <w:pPr>
        <w:ind w:left="1134" w:hanging="1134"/>
        <w:rPr>
          <w:bCs/>
        </w:rPr>
      </w:pPr>
      <w:r w:rsidRPr="0097659A">
        <w:rPr>
          <w:bCs/>
        </w:rPr>
        <w:t>2.3.</w:t>
      </w:r>
      <w:r w:rsidRPr="0097659A">
        <w:rPr>
          <w:bCs/>
        </w:rPr>
        <w:tab/>
        <w:t>Motor Kategorisi ve alt kategorisi: NRE-v-1/NRE-v-2/NRE-v-3/NRE-v-4/NRE-v-5/NRE-v-6/NRE-v-7/NRE-c-1/NRE-c-2/NRE-c-3/NRE-c-4/NRE-c-5/NRE-c-6/NRE-c-7/NRG-v-1/NRG-c-1/NRSh-v-1a/NRSh-v-1b/NRS-vr-1a/NRS-vr-1b/NRS-vi-1a/NRS-vi-1b/NRS-v-2a/NRS-v-2b/NRS-v-3/IWP-v-1/IWP-v-2/IWP-v-3/IWP-v-4/IWP-c-1/IWP-c-2/IWP-c-3/IWP-c-4/IWA-v-1/IWA-v-2/IWA-v-3/IWA-v-4/IWA-c-1/IWA-c-2/IWA-c-3/IWA-c-4/RLL-v-1/RLL-C-1/RLR-v-1/RLR-C-1/SMB-v-1/ATS-v-1</w:t>
      </w:r>
    </w:p>
    <w:p w14:paraId="5A44AE13" w14:textId="77777777" w:rsidR="00EF057F" w:rsidRPr="0097659A" w:rsidRDefault="00EF057F" w:rsidP="00592AA5">
      <w:pPr>
        <w:ind w:left="1134" w:hanging="1134"/>
        <w:rPr>
          <w:b/>
          <w:bCs/>
        </w:rPr>
      </w:pPr>
      <w:r w:rsidRPr="0097659A">
        <w:rPr>
          <w:bCs/>
        </w:rPr>
        <w:t>3.</w:t>
      </w:r>
      <w:r w:rsidRPr="0097659A">
        <w:rPr>
          <w:bCs/>
        </w:rPr>
        <w:tab/>
      </w:r>
      <w:r w:rsidRPr="0097659A">
        <w:rPr>
          <w:b/>
          <w:bCs/>
        </w:rPr>
        <w:t>Belge ve bilgi kontrol listesi (sadece birincil test)</w:t>
      </w:r>
    </w:p>
    <w:p w14:paraId="17D6F7F4" w14:textId="77BEC859" w:rsidR="00EF057F" w:rsidRPr="0097659A" w:rsidRDefault="00EF057F" w:rsidP="00592AA5">
      <w:pPr>
        <w:ind w:left="1134" w:hanging="1134"/>
        <w:rPr>
          <w:bCs/>
        </w:rPr>
      </w:pPr>
      <w:r w:rsidRPr="0097659A">
        <w:rPr>
          <w:bCs/>
        </w:rPr>
        <w:t>3.1.</w:t>
      </w:r>
      <w:r w:rsidRPr="0097659A">
        <w:rPr>
          <w:bCs/>
        </w:rPr>
        <w:tab/>
        <w:t xml:space="preserve">Motor eşlemesi belgesi </w:t>
      </w:r>
      <w:r w:rsidR="005A7813" w:rsidRPr="0097659A">
        <w:rPr>
          <w:bCs/>
        </w:rPr>
        <w:t>referansı</w:t>
      </w:r>
      <w:r w:rsidR="00487567" w:rsidRPr="0097659A">
        <w:rPr>
          <w:bCs/>
        </w:rPr>
        <w:t>.</w:t>
      </w:r>
      <w:r w:rsidRPr="0097659A">
        <w:rPr>
          <w:bCs/>
        </w:rPr>
        <w:t xml:space="preserve"> </w:t>
      </w:r>
      <w:r w:rsidRPr="0097659A">
        <w:rPr>
          <w:bCs/>
        </w:rPr>
        <w:tab/>
      </w:r>
    </w:p>
    <w:p w14:paraId="2CF31872" w14:textId="6D18F384" w:rsidR="00EF057F" w:rsidRPr="0097659A" w:rsidRDefault="00EF057F" w:rsidP="00592AA5">
      <w:pPr>
        <w:ind w:left="1134" w:hanging="1134"/>
        <w:rPr>
          <w:bCs/>
        </w:rPr>
      </w:pPr>
      <w:r w:rsidRPr="0097659A">
        <w:rPr>
          <w:bCs/>
        </w:rPr>
        <w:t>3.2.</w:t>
      </w:r>
      <w:r w:rsidRPr="0097659A">
        <w:rPr>
          <w:bCs/>
        </w:rPr>
        <w:tab/>
        <w:t xml:space="preserve">Bozulma faktörü tayini belgesi </w:t>
      </w:r>
      <w:r w:rsidR="005A7813" w:rsidRPr="0097659A">
        <w:rPr>
          <w:bCs/>
        </w:rPr>
        <w:t>referansı</w:t>
      </w:r>
      <w:r w:rsidR="00487567" w:rsidRPr="0097659A">
        <w:rPr>
          <w:bCs/>
        </w:rPr>
        <w:t>.</w:t>
      </w:r>
      <w:r w:rsidRPr="0097659A">
        <w:rPr>
          <w:bCs/>
        </w:rPr>
        <w:t xml:space="preserve"> </w:t>
      </w:r>
      <w:r w:rsidRPr="0097659A">
        <w:rPr>
          <w:bCs/>
        </w:rPr>
        <w:tab/>
      </w:r>
    </w:p>
    <w:p w14:paraId="04FD87DD" w14:textId="71431273" w:rsidR="00EF057F" w:rsidRPr="0097659A" w:rsidRDefault="00EF057F" w:rsidP="00592AA5">
      <w:pPr>
        <w:ind w:left="1134" w:hanging="1134"/>
        <w:rPr>
          <w:bCs/>
        </w:rPr>
      </w:pPr>
      <w:r w:rsidRPr="0097659A">
        <w:rPr>
          <w:bCs/>
        </w:rPr>
        <w:t>3.3.</w:t>
      </w:r>
      <w:r w:rsidRPr="0097659A">
        <w:rPr>
          <w:bCs/>
        </w:rPr>
        <w:tab/>
        <w:t xml:space="preserve">Yerine gore, seyrek rejenerasyon faktörlerinin belirlenmesi belgesi </w:t>
      </w:r>
      <w:r w:rsidR="005A7813" w:rsidRPr="0097659A">
        <w:rPr>
          <w:bCs/>
        </w:rPr>
        <w:t>referansı</w:t>
      </w:r>
      <w:r w:rsidR="00487567" w:rsidRPr="0097659A">
        <w:rPr>
          <w:bCs/>
        </w:rPr>
        <w:t>.</w:t>
      </w:r>
      <w:r w:rsidRPr="0097659A">
        <w:rPr>
          <w:bCs/>
        </w:rPr>
        <w:t xml:space="preserve"> </w:t>
      </w:r>
      <w:r w:rsidRPr="0097659A">
        <w:rPr>
          <w:bCs/>
        </w:rPr>
        <w:tab/>
      </w:r>
    </w:p>
    <w:p w14:paraId="0D51D07A" w14:textId="3527BD97" w:rsidR="00EF057F" w:rsidRPr="0097659A" w:rsidRDefault="00EF057F" w:rsidP="00592AA5">
      <w:pPr>
        <w:ind w:left="1134" w:hanging="1134"/>
        <w:rPr>
          <w:bCs/>
        </w:rPr>
      </w:pPr>
      <w:r w:rsidRPr="0097659A">
        <w:rPr>
          <w:bCs/>
        </w:rPr>
        <w:t>3.4.</w:t>
      </w:r>
      <w:r w:rsidRPr="0097659A">
        <w:rPr>
          <w:bCs/>
        </w:rPr>
        <w:tab/>
        <w:t xml:space="preserve">NOx kontrol teşhis ispat belgesi </w:t>
      </w:r>
      <w:r w:rsidR="005A7813" w:rsidRPr="0097659A">
        <w:rPr>
          <w:bCs/>
        </w:rPr>
        <w:t>referansı</w:t>
      </w:r>
      <w:r w:rsidR="00487567" w:rsidRPr="0097659A">
        <w:rPr>
          <w:bCs/>
        </w:rPr>
        <w:t>.</w:t>
      </w:r>
      <w:r w:rsidRPr="0097659A">
        <w:rPr>
          <w:bCs/>
        </w:rPr>
        <w:t xml:space="preserve"> </w:t>
      </w:r>
      <w:r w:rsidRPr="0097659A">
        <w:rPr>
          <w:bCs/>
        </w:rPr>
        <w:tab/>
      </w:r>
    </w:p>
    <w:p w14:paraId="16B78BB9" w14:textId="50A10E6A" w:rsidR="00EF057F" w:rsidRPr="0097659A" w:rsidRDefault="00EF057F" w:rsidP="00592AA5">
      <w:pPr>
        <w:ind w:left="1134" w:hanging="1134"/>
        <w:rPr>
          <w:bCs/>
        </w:rPr>
      </w:pPr>
      <w:r w:rsidRPr="0097659A">
        <w:rPr>
          <w:bCs/>
        </w:rPr>
        <w:t>3.5.</w:t>
      </w:r>
      <w:r w:rsidRPr="0097659A">
        <w:rPr>
          <w:bCs/>
        </w:rPr>
        <w:tab/>
        <w:t xml:space="preserve">Yerine gore, partikül kontrol teşhis ispat belgesi </w:t>
      </w:r>
      <w:r w:rsidR="005A7813" w:rsidRPr="0097659A">
        <w:rPr>
          <w:bCs/>
        </w:rPr>
        <w:t>referansı</w:t>
      </w:r>
      <w:r w:rsidR="00487567" w:rsidRPr="0097659A">
        <w:rPr>
          <w:bCs/>
        </w:rPr>
        <w:t>.</w:t>
      </w:r>
    </w:p>
    <w:p w14:paraId="1A7802EA" w14:textId="4DB2DA10" w:rsidR="00EF057F" w:rsidRPr="0097659A" w:rsidRDefault="00EF057F" w:rsidP="00592AA5">
      <w:pPr>
        <w:ind w:left="1134" w:hanging="1134"/>
        <w:rPr>
          <w:bCs/>
        </w:rPr>
      </w:pPr>
      <w:r w:rsidRPr="0097659A">
        <w:rPr>
          <w:bCs/>
        </w:rPr>
        <w:t>3.6.</w:t>
      </w:r>
      <w:r w:rsidRPr="0097659A">
        <w:rPr>
          <w:bCs/>
        </w:rPr>
        <w:tab/>
        <w:t xml:space="preserve">Emisyon kontrol sisteminin bir parçası olarak ECU kullanan motor tipleri ve motor aileleri için kurcalamaya karşı koruma beyanı belgesi </w:t>
      </w:r>
      <w:r w:rsidR="005A7813" w:rsidRPr="0097659A">
        <w:rPr>
          <w:bCs/>
        </w:rPr>
        <w:t>referansı</w:t>
      </w:r>
      <w:r w:rsidR="00487567" w:rsidRPr="0097659A">
        <w:rPr>
          <w:bCs/>
        </w:rPr>
        <w:t>.</w:t>
      </w:r>
      <w:r w:rsidRPr="0097659A">
        <w:rPr>
          <w:bCs/>
        </w:rPr>
        <w:t xml:space="preserve"> </w:t>
      </w:r>
      <w:r w:rsidRPr="0097659A">
        <w:rPr>
          <w:bCs/>
        </w:rPr>
        <w:tab/>
      </w:r>
    </w:p>
    <w:p w14:paraId="09148229" w14:textId="616484AE" w:rsidR="00EF057F" w:rsidRPr="0097659A" w:rsidRDefault="00EF057F" w:rsidP="00592AA5">
      <w:pPr>
        <w:ind w:left="1134" w:hanging="1134"/>
      </w:pPr>
      <w:r w:rsidRPr="0097659A">
        <w:rPr>
          <w:bCs/>
        </w:rPr>
        <w:t>3.7.</w:t>
      </w:r>
      <w:r w:rsidRPr="0097659A">
        <w:rPr>
          <w:bCs/>
        </w:rPr>
        <w:tab/>
        <w:t xml:space="preserve">Emisyon kontrol sisteminin bir parçası olarak mekanik cihazlar kullanan motor tipleri ve motor aileleri için, kurcalamaya karşı koruma ve ayarlanabilir parametreler beyanı ve ispat belgeleri </w:t>
      </w:r>
      <w:r w:rsidR="005A7813" w:rsidRPr="0097659A">
        <w:rPr>
          <w:bCs/>
        </w:rPr>
        <w:t>referansı</w:t>
      </w:r>
      <w:r w:rsidR="00487567" w:rsidRPr="0097659A">
        <w:rPr>
          <w:bCs/>
        </w:rPr>
        <w:t>.</w:t>
      </w:r>
      <w:r w:rsidRPr="0097659A">
        <w:rPr>
          <w:bCs/>
        </w:rPr>
        <w:t xml:space="preserve"> </w:t>
      </w:r>
      <w:r w:rsidRPr="0097659A">
        <w:rPr>
          <w:bCs/>
        </w:rPr>
        <w:tab/>
      </w:r>
    </w:p>
    <w:p w14:paraId="72D20661" w14:textId="6843047D" w:rsidR="00EF057F" w:rsidRPr="0097659A" w:rsidRDefault="00EF057F" w:rsidP="00592AA5">
      <w:pPr>
        <w:ind w:left="1134" w:hanging="1134"/>
      </w:pPr>
      <w:r w:rsidRPr="0097659A">
        <w:t>3.8.</w:t>
      </w:r>
      <w:r w:rsidRPr="0097659A">
        <w:tab/>
        <w:t xml:space="preserve">İmalatçı ECU tork sinyalini hizmet içi izleme için kullanmayı </w:t>
      </w:r>
      <w:r w:rsidR="005A7813" w:rsidRPr="0097659A">
        <w:t>amaçlıyor</w:t>
      </w:r>
      <w:r w:rsidR="00487567" w:rsidRPr="0097659A">
        <w:t>.</w:t>
      </w:r>
      <w:r w:rsidRPr="0097659A">
        <w:t xml:space="preserve"> Evet/Hayır</w:t>
      </w:r>
      <w:r w:rsidR="00487567" w:rsidRPr="0097659A">
        <w:t>.</w:t>
      </w:r>
    </w:p>
    <w:p w14:paraId="7E4BACDF" w14:textId="0230E10F" w:rsidR="00EF057F" w:rsidRPr="0097659A" w:rsidRDefault="00EF057F" w:rsidP="00592AA5">
      <w:pPr>
        <w:ind w:left="1134" w:hanging="1134"/>
      </w:pPr>
      <w:r w:rsidRPr="0097659A">
        <w:t>3.8.1.</w:t>
      </w:r>
      <w:r w:rsidRPr="0097659A">
        <w:tab/>
        <w:t xml:space="preserve">Dinamometre torku, 0,93x ECU torkuna eşit veya daha </w:t>
      </w:r>
      <w:r w:rsidR="005A7813" w:rsidRPr="0097659A">
        <w:t>büyük:</w:t>
      </w:r>
      <w:r w:rsidRPr="0097659A">
        <w:t xml:space="preserve"> Evet/Hayır</w:t>
      </w:r>
      <w:r w:rsidR="00487567" w:rsidRPr="0097659A">
        <w:t>.</w:t>
      </w:r>
    </w:p>
    <w:p w14:paraId="3833EE1C" w14:textId="047FEC56" w:rsidR="00EF057F" w:rsidRPr="0097659A" w:rsidRDefault="00EF057F" w:rsidP="00592AA5">
      <w:pPr>
        <w:ind w:left="1134" w:hanging="1134"/>
      </w:pPr>
      <w:r w:rsidRPr="0097659A">
        <w:t>3.8.2.</w:t>
      </w:r>
      <w:r w:rsidRPr="0097659A">
        <w:tab/>
        <w:t xml:space="preserve">Dinamometre torkunun, 0,93 x ECU torkundan az olması durumunda ECU torku düzeltme </w:t>
      </w:r>
      <w:r w:rsidR="005A7813" w:rsidRPr="0097659A">
        <w:t>faktörü:</w:t>
      </w:r>
      <w:r w:rsidRPr="0097659A">
        <w:t xml:space="preserve"> …………………………</w:t>
      </w:r>
    </w:p>
    <w:p w14:paraId="3B426ED4" w14:textId="77777777" w:rsidR="00EF057F" w:rsidRPr="0097659A" w:rsidRDefault="00EF057F" w:rsidP="00592AA5">
      <w:pPr>
        <w:ind w:left="1134" w:hanging="1134"/>
        <w:rPr>
          <w:b/>
        </w:rPr>
      </w:pPr>
      <w:r w:rsidRPr="0097659A">
        <w:t>4.</w:t>
      </w:r>
      <w:r w:rsidRPr="0097659A">
        <w:tab/>
      </w:r>
      <w:r w:rsidRPr="0097659A">
        <w:rPr>
          <w:b/>
        </w:rPr>
        <w:t>Test için kullanılan referans yakıt(lar) (ilgili alt paragrafları doldurun)</w:t>
      </w:r>
    </w:p>
    <w:p w14:paraId="7EA29FDE" w14:textId="28369B8C" w:rsidR="00EF057F" w:rsidRPr="0097659A" w:rsidRDefault="00EF057F" w:rsidP="00592AA5">
      <w:pPr>
        <w:ind w:left="1134" w:hanging="1134"/>
      </w:pPr>
      <w:r w:rsidRPr="0097659A">
        <w:t>4.1.</w:t>
      </w:r>
      <w:r w:rsidRPr="0097659A">
        <w:tab/>
        <w:t>Kıvılcım ateşlemeli motorlar için sıvı yakıt</w:t>
      </w:r>
      <w:r w:rsidR="00487567" w:rsidRPr="0097659A">
        <w:t>.</w:t>
      </w:r>
    </w:p>
    <w:p w14:paraId="3FDBF438" w14:textId="6E102439" w:rsidR="00EF057F" w:rsidRPr="0097659A" w:rsidRDefault="00EF057F" w:rsidP="00592AA5">
      <w:pPr>
        <w:ind w:left="1134" w:hanging="1134"/>
      </w:pPr>
      <w:r w:rsidRPr="0097659A">
        <w:t>4.1.1.</w:t>
      </w:r>
      <w:r w:rsidRPr="0097659A">
        <w:tab/>
      </w:r>
      <w:r w:rsidR="005A7813" w:rsidRPr="0097659A">
        <w:t>Marka</w:t>
      </w:r>
      <w:r w:rsidR="00487567" w:rsidRPr="0097659A">
        <w:t>.</w:t>
      </w:r>
      <w:r w:rsidRPr="0097659A">
        <w:t xml:space="preserve"> </w:t>
      </w:r>
      <w:r w:rsidRPr="0097659A">
        <w:tab/>
      </w:r>
    </w:p>
    <w:p w14:paraId="7434E9D3" w14:textId="7C4A7F5C" w:rsidR="00EF057F" w:rsidRPr="0097659A" w:rsidRDefault="00EF057F" w:rsidP="00592AA5">
      <w:pPr>
        <w:ind w:left="1134" w:hanging="1134"/>
      </w:pPr>
      <w:r w:rsidRPr="0097659A">
        <w:t>4.1.2.</w:t>
      </w:r>
      <w:r w:rsidRPr="0097659A">
        <w:tab/>
      </w:r>
      <w:r w:rsidR="005A7813" w:rsidRPr="0097659A">
        <w:t>Tip</w:t>
      </w:r>
      <w:r w:rsidR="00487567" w:rsidRPr="0097659A">
        <w:t>.</w:t>
      </w:r>
      <w:r w:rsidRPr="0097659A">
        <w:t xml:space="preserve"> </w:t>
      </w:r>
      <w:r w:rsidRPr="0097659A">
        <w:tab/>
      </w:r>
    </w:p>
    <w:p w14:paraId="2CFB298E" w14:textId="5104F8E9" w:rsidR="00EF057F" w:rsidRPr="0097659A" w:rsidRDefault="00EF057F" w:rsidP="00592AA5">
      <w:pPr>
        <w:ind w:left="1134" w:hanging="1134"/>
      </w:pPr>
      <w:r w:rsidRPr="0097659A">
        <w:t>4.1.3.</w:t>
      </w:r>
      <w:r w:rsidRPr="0097659A">
        <w:tab/>
        <w:t xml:space="preserve">Oktan sayısı </w:t>
      </w:r>
      <w:r w:rsidR="005A7813" w:rsidRPr="0097659A">
        <w:t>RON</w:t>
      </w:r>
      <w:r w:rsidR="00487567" w:rsidRPr="0097659A">
        <w:t>.</w:t>
      </w:r>
      <w:r w:rsidRPr="0097659A">
        <w:t xml:space="preserve"> </w:t>
      </w:r>
      <w:r w:rsidRPr="0097659A">
        <w:tab/>
      </w:r>
    </w:p>
    <w:p w14:paraId="3A7607A0" w14:textId="46CDF2AA" w:rsidR="00EF057F" w:rsidRPr="0097659A" w:rsidRDefault="00EF057F" w:rsidP="00592AA5">
      <w:pPr>
        <w:ind w:left="1134" w:hanging="1134"/>
      </w:pPr>
      <w:r w:rsidRPr="0097659A">
        <w:t>4.1.4.</w:t>
      </w:r>
      <w:r w:rsidRPr="0097659A">
        <w:tab/>
        <w:t xml:space="preserve">Oktan sayısı </w:t>
      </w:r>
      <w:r w:rsidR="005A7813" w:rsidRPr="0097659A">
        <w:t>MON</w:t>
      </w:r>
      <w:r w:rsidR="00487567" w:rsidRPr="0097659A">
        <w:t>.</w:t>
      </w:r>
      <w:r w:rsidRPr="0097659A">
        <w:t xml:space="preserve"> </w:t>
      </w:r>
      <w:r w:rsidRPr="0097659A">
        <w:tab/>
      </w:r>
    </w:p>
    <w:p w14:paraId="5D0F5333" w14:textId="65E32C70" w:rsidR="00EF057F" w:rsidRPr="0097659A" w:rsidRDefault="00EF057F" w:rsidP="00592AA5">
      <w:pPr>
        <w:ind w:left="1134" w:hanging="1134"/>
      </w:pPr>
      <w:r w:rsidRPr="0097659A">
        <w:t>4.1.5.</w:t>
      </w:r>
      <w:r w:rsidRPr="0097659A">
        <w:tab/>
        <w:t xml:space="preserve">Etanol içeriği </w:t>
      </w:r>
      <w:r w:rsidR="00A83D51" w:rsidRPr="0097659A">
        <w:t xml:space="preserve">(%) </w:t>
      </w:r>
      <w:r w:rsidR="00487567" w:rsidRPr="0097659A">
        <w:t>.</w:t>
      </w:r>
      <w:r w:rsidRPr="0097659A">
        <w:t xml:space="preserve"> </w:t>
      </w:r>
      <w:r w:rsidRPr="0097659A">
        <w:tab/>
      </w:r>
    </w:p>
    <w:p w14:paraId="2FF7AFB5" w14:textId="572CA5DE" w:rsidR="00EF057F" w:rsidRPr="0097659A" w:rsidRDefault="00EF057F" w:rsidP="00592AA5">
      <w:pPr>
        <w:ind w:left="1134" w:hanging="1134"/>
      </w:pPr>
      <w:r w:rsidRPr="0097659A">
        <w:t>4.1.6.</w:t>
      </w:r>
      <w:r w:rsidRPr="0097659A">
        <w:tab/>
        <w:t>15 °C'de yoğunluğu C (kg/m</w:t>
      </w:r>
      <w:r w:rsidRPr="0097659A">
        <w:rPr>
          <w:vertAlign w:val="superscript"/>
        </w:rPr>
        <w:t>3</w:t>
      </w:r>
      <w:r w:rsidR="00A83D51" w:rsidRPr="0097659A">
        <w:t xml:space="preserve">) </w:t>
      </w:r>
      <w:r w:rsidRPr="0097659A">
        <w:t xml:space="preserve"> </w:t>
      </w:r>
      <w:r w:rsidRPr="0097659A">
        <w:tab/>
      </w:r>
    </w:p>
    <w:p w14:paraId="4C1C86F9" w14:textId="306B15CA" w:rsidR="00EF057F" w:rsidRPr="0097659A" w:rsidRDefault="00EF057F" w:rsidP="00592AA5">
      <w:pPr>
        <w:ind w:left="1134" w:hanging="1134"/>
      </w:pPr>
      <w:r w:rsidRPr="0097659A">
        <w:lastRenderedPageBreak/>
        <w:t>4.2.</w:t>
      </w:r>
      <w:r w:rsidRPr="0097659A">
        <w:tab/>
        <w:t>Sıkıştırma ateşlemeli motorlar için sıvı yakıt</w:t>
      </w:r>
      <w:r w:rsidR="00487567" w:rsidRPr="0097659A">
        <w:t>.</w:t>
      </w:r>
    </w:p>
    <w:p w14:paraId="7D72DE96" w14:textId="66E4260A" w:rsidR="00EF057F" w:rsidRPr="0097659A" w:rsidRDefault="00EF057F" w:rsidP="00592AA5">
      <w:pPr>
        <w:ind w:left="1134" w:hanging="1134"/>
      </w:pPr>
      <w:r w:rsidRPr="0097659A">
        <w:t>4.2.1.</w:t>
      </w:r>
      <w:r w:rsidRPr="0097659A">
        <w:tab/>
      </w:r>
      <w:r w:rsidR="005A7813" w:rsidRPr="0097659A">
        <w:t>Marka</w:t>
      </w:r>
      <w:r w:rsidR="00487567" w:rsidRPr="0097659A">
        <w:t>.</w:t>
      </w:r>
      <w:r w:rsidRPr="0097659A">
        <w:t xml:space="preserve"> </w:t>
      </w:r>
      <w:r w:rsidRPr="0097659A">
        <w:tab/>
      </w:r>
    </w:p>
    <w:p w14:paraId="3AD2226B" w14:textId="59943927" w:rsidR="00EF057F" w:rsidRPr="0097659A" w:rsidRDefault="00EF057F" w:rsidP="00592AA5">
      <w:pPr>
        <w:ind w:left="1134" w:hanging="1134"/>
      </w:pPr>
      <w:r w:rsidRPr="0097659A">
        <w:t>4.2.2.</w:t>
      </w:r>
      <w:r w:rsidRPr="0097659A">
        <w:tab/>
      </w:r>
      <w:r w:rsidR="005A7813" w:rsidRPr="0097659A">
        <w:t>Tip</w:t>
      </w:r>
      <w:r w:rsidR="00487567" w:rsidRPr="0097659A">
        <w:t>.</w:t>
      </w:r>
      <w:r w:rsidRPr="0097659A">
        <w:t xml:space="preserve"> </w:t>
      </w:r>
      <w:r w:rsidRPr="0097659A">
        <w:tab/>
      </w:r>
    </w:p>
    <w:p w14:paraId="2A7F3B83" w14:textId="2661801C" w:rsidR="00EF057F" w:rsidRPr="0097659A" w:rsidRDefault="00EF057F" w:rsidP="00592AA5">
      <w:pPr>
        <w:ind w:left="1134" w:hanging="1134"/>
      </w:pPr>
      <w:r w:rsidRPr="0097659A">
        <w:t>4.2.3.</w:t>
      </w:r>
      <w:r w:rsidRPr="0097659A">
        <w:tab/>
        <w:t xml:space="preserve">Setan </w:t>
      </w:r>
      <w:r w:rsidR="005A7813" w:rsidRPr="0097659A">
        <w:t>sayısı</w:t>
      </w:r>
      <w:r w:rsidR="00487567" w:rsidRPr="0097659A">
        <w:t>.</w:t>
      </w:r>
      <w:r w:rsidRPr="0097659A">
        <w:t xml:space="preserve"> </w:t>
      </w:r>
      <w:r w:rsidRPr="0097659A">
        <w:tab/>
      </w:r>
    </w:p>
    <w:p w14:paraId="6E1AE5DB" w14:textId="057C7E14" w:rsidR="00EF057F" w:rsidRPr="0097659A" w:rsidRDefault="00EF057F" w:rsidP="00592AA5">
      <w:pPr>
        <w:ind w:left="1134" w:hanging="1134"/>
      </w:pPr>
      <w:r w:rsidRPr="0097659A">
        <w:t>4.2.4.</w:t>
      </w:r>
      <w:r w:rsidRPr="0097659A">
        <w:tab/>
        <w:t>Fame içeriği (%</w:t>
      </w:r>
      <w:r w:rsidR="005A7813" w:rsidRPr="0097659A">
        <w:t>)</w:t>
      </w:r>
      <w:r w:rsidR="00487567" w:rsidRPr="0097659A">
        <w:t>.</w:t>
      </w:r>
      <w:r w:rsidRPr="0097659A">
        <w:t xml:space="preserve"> </w:t>
      </w:r>
      <w:r w:rsidRPr="0097659A">
        <w:tab/>
      </w:r>
    </w:p>
    <w:p w14:paraId="18F0F786" w14:textId="13FD78D2" w:rsidR="00EF057F" w:rsidRPr="0097659A" w:rsidRDefault="00EF057F" w:rsidP="00592AA5">
      <w:pPr>
        <w:ind w:left="1134" w:hanging="1134"/>
      </w:pPr>
      <w:r w:rsidRPr="0097659A">
        <w:t>4.2.5.</w:t>
      </w:r>
      <w:r w:rsidRPr="0097659A">
        <w:tab/>
        <w:t>15 °C'de yoğunluğu (kg/m3</w:t>
      </w:r>
      <w:r w:rsidR="005A7813" w:rsidRPr="0097659A">
        <w:t>)</w:t>
      </w:r>
      <w:r w:rsidR="00487567" w:rsidRPr="0097659A">
        <w:t>.</w:t>
      </w:r>
      <w:r w:rsidRPr="0097659A">
        <w:t xml:space="preserve"> </w:t>
      </w:r>
      <w:r w:rsidRPr="0097659A">
        <w:tab/>
      </w:r>
    </w:p>
    <w:p w14:paraId="6F5497FC" w14:textId="4045CE7B" w:rsidR="00EF057F" w:rsidRPr="0097659A" w:rsidRDefault="00EF057F" w:rsidP="00592AA5">
      <w:pPr>
        <w:ind w:left="1134" w:hanging="1134"/>
      </w:pPr>
      <w:r w:rsidRPr="0097659A">
        <w:t>4.3.</w:t>
      </w:r>
      <w:r w:rsidRPr="0097659A">
        <w:tab/>
        <w:t>Gaz yakıt — LPG</w:t>
      </w:r>
      <w:r w:rsidR="00487567" w:rsidRPr="0097659A">
        <w:t>.</w:t>
      </w:r>
    </w:p>
    <w:p w14:paraId="1B578341" w14:textId="7E10C290" w:rsidR="00EF057F" w:rsidRPr="0097659A" w:rsidRDefault="00EF057F" w:rsidP="00592AA5">
      <w:pPr>
        <w:ind w:left="1134" w:hanging="1134"/>
      </w:pPr>
      <w:r w:rsidRPr="0097659A">
        <w:t>4.3.1.</w:t>
      </w:r>
      <w:r w:rsidRPr="0097659A">
        <w:tab/>
      </w:r>
      <w:r w:rsidR="005A7813" w:rsidRPr="0097659A">
        <w:t>Marka</w:t>
      </w:r>
      <w:r w:rsidR="00487567" w:rsidRPr="0097659A">
        <w:t>.</w:t>
      </w:r>
      <w:r w:rsidRPr="0097659A">
        <w:t xml:space="preserve"> </w:t>
      </w:r>
      <w:r w:rsidRPr="0097659A">
        <w:tab/>
      </w:r>
    </w:p>
    <w:p w14:paraId="07530CE3" w14:textId="640509F1" w:rsidR="00EF057F" w:rsidRPr="0097659A" w:rsidRDefault="00EF057F" w:rsidP="00592AA5">
      <w:pPr>
        <w:ind w:left="1134" w:hanging="1134"/>
      </w:pPr>
      <w:r w:rsidRPr="0097659A">
        <w:t>4.3.2.</w:t>
      </w:r>
      <w:r w:rsidRPr="0097659A">
        <w:tab/>
      </w:r>
      <w:r w:rsidR="005A7813" w:rsidRPr="0097659A">
        <w:t>Tip</w:t>
      </w:r>
      <w:r w:rsidR="00487567" w:rsidRPr="0097659A">
        <w:t>.</w:t>
      </w:r>
      <w:r w:rsidRPr="0097659A">
        <w:t xml:space="preserve"> </w:t>
      </w:r>
      <w:r w:rsidRPr="0097659A">
        <w:tab/>
      </w:r>
    </w:p>
    <w:p w14:paraId="182223C1" w14:textId="39C0359A" w:rsidR="00EF057F" w:rsidRPr="0097659A" w:rsidRDefault="00EF057F" w:rsidP="00592AA5">
      <w:pPr>
        <w:ind w:left="1134" w:hanging="1134"/>
      </w:pPr>
      <w:r w:rsidRPr="0097659A">
        <w:t>4.3.3.</w:t>
      </w:r>
      <w:r w:rsidRPr="0097659A">
        <w:tab/>
        <w:t xml:space="preserve">Referans yakıt </w:t>
      </w:r>
      <w:r w:rsidR="005A7813" w:rsidRPr="0097659A">
        <w:t>tipi:</w:t>
      </w:r>
      <w:r w:rsidRPr="0097659A">
        <w:t xml:space="preserve"> Yakıt A/Yakıt B</w:t>
      </w:r>
      <w:r w:rsidR="00487567" w:rsidRPr="0097659A">
        <w:t>.</w:t>
      </w:r>
    </w:p>
    <w:p w14:paraId="70C25AEF" w14:textId="305B57AA" w:rsidR="00EF057F" w:rsidRPr="0097659A" w:rsidRDefault="00EF057F" w:rsidP="00592AA5">
      <w:pPr>
        <w:ind w:left="1134" w:hanging="1134"/>
      </w:pPr>
      <w:r w:rsidRPr="0097659A">
        <w:t>4.3.4.</w:t>
      </w:r>
      <w:r w:rsidRPr="0097659A">
        <w:tab/>
        <w:t xml:space="preserve">Oktan sayısı </w:t>
      </w:r>
      <w:r w:rsidR="005A7813" w:rsidRPr="0097659A">
        <w:t>MON</w:t>
      </w:r>
      <w:r w:rsidR="00487567" w:rsidRPr="0097659A">
        <w:t>.</w:t>
      </w:r>
      <w:r w:rsidRPr="0097659A">
        <w:t xml:space="preserve"> </w:t>
      </w:r>
      <w:r w:rsidRPr="0097659A">
        <w:tab/>
      </w:r>
    </w:p>
    <w:p w14:paraId="6B276906" w14:textId="138B080F" w:rsidR="00EF057F" w:rsidRPr="0097659A" w:rsidRDefault="00EF057F" w:rsidP="00592AA5">
      <w:pPr>
        <w:ind w:left="1134" w:hanging="1134"/>
      </w:pPr>
      <w:r w:rsidRPr="0097659A">
        <w:t>4.4.</w:t>
      </w:r>
      <w:r w:rsidRPr="0097659A">
        <w:tab/>
        <w:t xml:space="preserve">Gaz </w:t>
      </w:r>
      <w:r w:rsidR="005A7813" w:rsidRPr="0097659A">
        <w:t>yakıt-</w:t>
      </w:r>
      <w:r w:rsidRPr="0097659A">
        <w:t xml:space="preserve"> Metan/biyometan</w:t>
      </w:r>
      <w:r w:rsidR="00487567" w:rsidRPr="0097659A">
        <w:t>.</w:t>
      </w:r>
    </w:p>
    <w:p w14:paraId="61F50217" w14:textId="5657AA50" w:rsidR="00EF057F" w:rsidRPr="0097659A" w:rsidRDefault="00EF057F" w:rsidP="00592AA5">
      <w:pPr>
        <w:ind w:left="1134" w:hanging="1134"/>
      </w:pPr>
      <w:r w:rsidRPr="0097659A">
        <w:t>4.4.1.</w:t>
      </w:r>
      <w:r w:rsidRPr="0097659A">
        <w:tab/>
        <w:t xml:space="preserve">Referans yakıt </w:t>
      </w:r>
      <w:r w:rsidR="005A7813" w:rsidRPr="0097659A">
        <w:t>tipi:</w:t>
      </w:r>
      <w:r w:rsidRPr="0097659A">
        <w:t xml:space="preserve"> G</w:t>
      </w:r>
      <w:r w:rsidRPr="0097659A">
        <w:rPr>
          <w:vertAlign w:val="subscript"/>
        </w:rPr>
        <w:t>R</w:t>
      </w:r>
      <w:r w:rsidRPr="0097659A">
        <w:t>/G</w:t>
      </w:r>
      <w:r w:rsidRPr="0097659A">
        <w:rPr>
          <w:vertAlign w:val="subscript"/>
        </w:rPr>
        <w:t>23</w:t>
      </w:r>
      <w:r w:rsidRPr="0097659A">
        <w:t>/G</w:t>
      </w:r>
      <w:r w:rsidRPr="0097659A">
        <w:rPr>
          <w:vertAlign w:val="subscript"/>
        </w:rPr>
        <w:t>25</w:t>
      </w:r>
      <w:r w:rsidRPr="0097659A">
        <w:t>/G</w:t>
      </w:r>
      <w:r w:rsidRPr="0097659A">
        <w:rPr>
          <w:vertAlign w:val="subscript"/>
        </w:rPr>
        <w:t>20</w:t>
      </w:r>
    </w:p>
    <w:p w14:paraId="0F5E1063" w14:textId="57C0F5E6" w:rsidR="00EF057F" w:rsidRPr="0097659A" w:rsidRDefault="00EF057F" w:rsidP="00592AA5">
      <w:pPr>
        <w:ind w:left="1134" w:hanging="1134"/>
      </w:pPr>
      <w:r w:rsidRPr="0097659A">
        <w:t>4.4.2.</w:t>
      </w:r>
      <w:r w:rsidRPr="0097659A">
        <w:tab/>
        <w:t xml:space="preserve">Referans gazın </w:t>
      </w:r>
      <w:r w:rsidR="005A7813" w:rsidRPr="0097659A">
        <w:t>kaynağı:</w:t>
      </w:r>
      <w:r w:rsidRPr="0097659A">
        <w:t xml:space="preserve"> katkılı spesifik referans yakıt/boru hattı gazı</w:t>
      </w:r>
      <w:r w:rsidR="00487567" w:rsidRPr="0097659A">
        <w:t>.</w:t>
      </w:r>
    </w:p>
    <w:p w14:paraId="26A76C40" w14:textId="77777777" w:rsidR="00EF057F" w:rsidRPr="0097659A" w:rsidRDefault="00EF057F" w:rsidP="00592AA5">
      <w:pPr>
        <w:ind w:left="1134" w:hanging="1134"/>
      </w:pPr>
      <w:r w:rsidRPr="0097659A">
        <w:t>4.4.3.</w:t>
      </w:r>
      <w:r w:rsidRPr="0097659A">
        <w:tab/>
        <w:t>Spesifik referans yakıt için</w:t>
      </w:r>
    </w:p>
    <w:p w14:paraId="7FF09542" w14:textId="3B3EEAED" w:rsidR="00EF057F" w:rsidRPr="0097659A" w:rsidRDefault="00EF057F" w:rsidP="00592AA5">
      <w:pPr>
        <w:tabs>
          <w:tab w:val="left" w:pos="284"/>
          <w:tab w:val="left" w:pos="426"/>
          <w:tab w:val="left" w:pos="851"/>
        </w:tabs>
        <w:ind w:left="1134" w:hanging="1134"/>
      </w:pPr>
      <w:r w:rsidRPr="0097659A">
        <w:t>4.4.3.1.</w:t>
      </w:r>
      <w:r w:rsidRPr="0097659A">
        <w:tab/>
      </w:r>
      <w:r w:rsidR="00153DD8" w:rsidRPr="0097659A">
        <w:t xml:space="preserve">     </w:t>
      </w:r>
      <w:r w:rsidR="005A7813" w:rsidRPr="0097659A">
        <w:t>Marka</w:t>
      </w:r>
      <w:r w:rsidR="00487567" w:rsidRPr="0097659A">
        <w:t>.</w:t>
      </w:r>
      <w:r w:rsidRPr="0097659A">
        <w:t xml:space="preserve"> </w:t>
      </w:r>
      <w:r w:rsidRPr="0097659A">
        <w:tab/>
      </w:r>
    </w:p>
    <w:p w14:paraId="4B9B0627" w14:textId="77C75B96" w:rsidR="00EF057F" w:rsidRPr="0097659A" w:rsidRDefault="00EF057F" w:rsidP="00592AA5">
      <w:pPr>
        <w:tabs>
          <w:tab w:val="left" w:pos="993"/>
        </w:tabs>
        <w:ind w:left="1134" w:hanging="1134"/>
      </w:pPr>
      <w:r w:rsidRPr="0097659A">
        <w:t>4.4.3.2.</w:t>
      </w:r>
      <w:r w:rsidRPr="0097659A">
        <w:tab/>
      </w:r>
      <w:r w:rsidR="00153DD8" w:rsidRPr="0097659A">
        <w:t xml:space="preserve">   </w:t>
      </w:r>
      <w:r w:rsidR="005A7813" w:rsidRPr="0097659A">
        <w:t>Tip</w:t>
      </w:r>
      <w:r w:rsidR="00487567" w:rsidRPr="0097659A">
        <w:t>.</w:t>
      </w:r>
      <w:r w:rsidRPr="0097659A">
        <w:t xml:space="preserve"> </w:t>
      </w:r>
      <w:r w:rsidRPr="0097659A">
        <w:tab/>
      </w:r>
    </w:p>
    <w:p w14:paraId="1547E5B4" w14:textId="77777777" w:rsidR="00EF057F" w:rsidRPr="0097659A" w:rsidRDefault="00EF057F" w:rsidP="00592AA5">
      <w:pPr>
        <w:ind w:left="1134" w:hanging="1134"/>
      </w:pPr>
      <w:r w:rsidRPr="0097659A">
        <w:t>4.4.4.</w:t>
      </w:r>
      <w:r w:rsidRPr="0097659A">
        <w:tab/>
        <w:t>Katkılı boru hattı gazı için</w:t>
      </w:r>
    </w:p>
    <w:p w14:paraId="0243F493" w14:textId="3B2B4206" w:rsidR="00EF057F" w:rsidRPr="0097659A" w:rsidRDefault="00EF057F" w:rsidP="00592AA5">
      <w:pPr>
        <w:tabs>
          <w:tab w:val="left" w:pos="0"/>
          <w:tab w:val="left" w:pos="567"/>
          <w:tab w:val="left" w:pos="851"/>
        </w:tabs>
        <w:ind w:left="1134" w:hanging="1134"/>
      </w:pPr>
      <w:r w:rsidRPr="0097659A">
        <w:t>4.4.4.1.</w:t>
      </w:r>
      <w:r w:rsidRPr="0097659A">
        <w:tab/>
      </w:r>
      <w:r w:rsidR="00153DD8" w:rsidRPr="0097659A">
        <w:t xml:space="preserve">     </w:t>
      </w:r>
      <w:r w:rsidRPr="0097659A">
        <w:t>Katkı(lar): Karbondioksit/Etan/Metan/Azot/Propan</w:t>
      </w:r>
      <w:r w:rsidR="00487567" w:rsidRPr="0097659A">
        <w:t>.</w:t>
      </w:r>
    </w:p>
    <w:p w14:paraId="040A5823" w14:textId="3611935C" w:rsidR="00EF057F" w:rsidRPr="0097659A" w:rsidRDefault="00EF057F" w:rsidP="00592AA5">
      <w:pPr>
        <w:tabs>
          <w:tab w:val="left" w:pos="851"/>
        </w:tabs>
        <w:ind w:left="1134" w:hanging="1134"/>
      </w:pPr>
      <w:r w:rsidRPr="0097659A">
        <w:t>4.4.4.2.</w:t>
      </w:r>
      <w:r w:rsidRPr="0097659A">
        <w:tab/>
      </w:r>
      <w:r w:rsidR="00153DD8" w:rsidRPr="0097659A">
        <w:t xml:space="preserve">     </w:t>
      </w:r>
      <w:r w:rsidRPr="0097659A">
        <w:t>Elde edilen yakıt karışımı için S</w:t>
      </w:r>
      <w:r w:rsidRPr="0097659A">
        <w:rPr>
          <w:vertAlign w:val="subscript"/>
        </w:rPr>
        <w:t>λ</w:t>
      </w:r>
      <w:r w:rsidRPr="0097659A">
        <w:t xml:space="preserve"> </w:t>
      </w:r>
      <w:r w:rsidR="005A7813" w:rsidRPr="0097659A">
        <w:t>değeri</w:t>
      </w:r>
      <w:r w:rsidR="00487567" w:rsidRPr="0097659A">
        <w:t>.</w:t>
      </w:r>
      <w:r w:rsidRPr="0097659A">
        <w:t xml:space="preserve"> </w:t>
      </w:r>
      <w:r w:rsidRPr="0097659A">
        <w:tab/>
      </w:r>
    </w:p>
    <w:p w14:paraId="1BE3FB0E" w14:textId="5B4F12A7" w:rsidR="00EF057F" w:rsidRPr="0097659A" w:rsidRDefault="00EF057F" w:rsidP="00592AA5">
      <w:pPr>
        <w:tabs>
          <w:tab w:val="left" w:pos="851"/>
        </w:tabs>
        <w:ind w:left="1134" w:hanging="1134"/>
      </w:pPr>
      <w:r w:rsidRPr="0097659A">
        <w:t>4.4.4.3.</w:t>
      </w:r>
      <w:r w:rsidRPr="0097659A">
        <w:tab/>
      </w:r>
      <w:r w:rsidR="00153DD8" w:rsidRPr="0097659A">
        <w:t xml:space="preserve">     </w:t>
      </w:r>
      <w:r w:rsidRPr="0097659A">
        <w:t xml:space="preserve">Elde edilen yakıt karışımının Metan </w:t>
      </w:r>
      <w:r w:rsidR="005A7813" w:rsidRPr="0097659A">
        <w:t>Numarası</w:t>
      </w:r>
      <w:r w:rsidR="00487567" w:rsidRPr="0097659A">
        <w:t>.</w:t>
      </w:r>
      <w:r w:rsidRPr="0097659A">
        <w:t xml:space="preserve"> </w:t>
      </w:r>
      <w:r w:rsidRPr="0097659A">
        <w:tab/>
      </w:r>
    </w:p>
    <w:p w14:paraId="1423055F" w14:textId="77777777" w:rsidR="00EF057F" w:rsidRPr="0097659A" w:rsidRDefault="00EF057F" w:rsidP="00592AA5">
      <w:pPr>
        <w:ind w:left="1134" w:hanging="1134"/>
      </w:pPr>
      <w:r w:rsidRPr="0097659A">
        <w:t>4.5.</w:t>
      </w:r>
      <w:r w:rsidRPr="0097659A">
        <w:tab/>
        <w:t>İki yakıtlı motor (yukarıdaki ilgili bölümlere ek olarak)</w:t>
      </w:r>
    </w:p>
    <w:p w14:paraId="1E91C812" w14:textId="6EFF92B3" w:rsidR="00EF057F" w:rsidRPr="0097659A" w:rsidRDefault="00EF057F" w:rsidP="00592AA5">
      <w:pPr>
        <w:ind w:left="1134" w:hanging="1134"/>
      </w:pPr>
      <w:r w:rsidRPr="0097659A">
        <w:t>4.5.1.</w:t>
      </w:r>
      <w:r w:rsidRPr="0097659A">
        <w:tab/>
        <w:t xml:space="preserve">Test </w:t>
      </w:r>
      <w:r w:rsidR="00E24556" w:rsidRPr="0097659A">
        <w:t>çevrimi</w:t>
      </w:r>
      <w:r w:rsidRPr="0097659A">
        <w:t xml:space="preserve">nde gaz enerji </w:t>
      </w:r>
      <w:r w:rsidR="005A7813" w:rsidRPr="0097659A">
        <w:t>oranı:</w:t>
      </w:r>
      <w:r w:rsidRPr="0097659A">
        <w:t xml:space="preserve"> ...</w:t>
      </w:r>
    </w:p>
    <w:p w14:paraId="59B51F5C" w14:textId="77777777" w:rsidR="00EF057F" w:rsidRPr="0097659A" w:rsidRDefault="00EF057F" w:rsidP="00592AA5">
      <w:pPr>
        <w:ind w:left="1134" w:hanging="1134"/>
        <w:rPr>
          <w:b/>
        </w:rPr>
      </w:pPr>
      <w:r w:rsidRPr="0097659A">
        <w:t>5.</w:t>
      </w:r>
      <w:r w:rsidRPr="0097659A">
        <w:tab/>
      </w:r>
      <w:r w:rsidRPr="0097659A">
        <w:rPr>
          <w:b/>
        </w:rPr>
        <w:t>Yağlayıcı madde</w:t>
      </w:r>
    </w:p>
    <w:p w14:paraId="1480F330" w14:textId="2EDA73EA" w:rsidR="00EF057F" w:rsidRPr="0097659A" w:rsidRDefault="00EF057F" w:rsidP="00592AA5">
      <w:pPr>
        <w:ind w:left="1134" w:hanging="1134"/>
      </w:pPr>
      <w:r w:rsidRPr="0097659A">
        <w:t>5.1.</w:t>
      </w:r>
      <w:r w:rsidRPr="0097659A">
        <w:tab/>
        <w:t>Marka(lar</w:t>
      </w:r>
      <w:r w:rsidR="005A7813" w:rsidRPr="0097659A">
        <w:t>):</w:t>
      </w:r>
      <w:r w:rsidRPr="0097659A">
        <w:t xml:space="preserve"> </w:t>
      </w:r>
      <w:r w:rsidRPr="0097659A">
        <w:tab/>
      </w:r>
    </w:p>
    <w:p w14:paraId="31FE43AB" w14:textId="1250AD62" w:rsidR="00EF057F" w:rsidRPr="0097659A" w:rsidRDefault="00EF057F" w:rsidP="00592AA5">
      <w:pPr>
        <w:ind w:left="1134" w:hanging="1134"/>
      </w:pPr>
      <w:r w:rsidRPr="0097659A">
        <w:t>5.2.</w:t>
      </w:r>
      <w:r w:rsidRPr="0097659A">
        <w:tab/>
        <w:t>Tip(ler</w:t>
      </w:r>
      <w:r w:rsidR="005A7813" w:rsidRPr="0097659A">
        <w:t>):</w:t>
      </w:r>
      <w:r w:rsidRPr="0097659A">
        <w:t xml:space="preserve"> </w:t>
      </w:r>
      <w:r w:rsidRPr="0097659A">
        <w:tab/>
      </w:r>
    </w:p>
    <w:p w14:paraId="0276B8B0" w14:textId="719DB2F7" w:rsidR="00EF057F" w:rsidRPr="0097659A" w:rsidRDefault="00EF057F" w:rsidP="00592AA5">
      <w:pPr>
        <w:ind w:left="1134" w:hanging="1134"/>
      </w:pPr>
      <w:r w:rsidRPr="0097659A">
        <w:t>5.3.</w:t>
      </w:r>
      <w:r w:rsidRPr="0097659A">
        <w:tab/>
        <w:t xml:space="preserve">SAE </w:t>
      </w:r>
      <w:r w:rsidR="005A7813" w:rsidRPr="0097659A">
        <w:t>viskozitesi:</w:t>
      </w:r>
      <w:r w:rsidRPr="0097659A">
        <w:t xml:space="preserve"> </w:t>
      </w:r>
      <w:r w:rsidRPr="0097659A">
        <w:tab/>
      </w:r>
    </w:p>
    <w:p w14:paraId="1F97E8F1" w14:textId="54A74292" w:rsidR="00EF057F" w:rsidRPr="0097659A" w:rsidRDefault="00EF057F" w:rsidP="00592AA5">
      <w:pPr>
        <w:ind w:left="1134" w:hanging="1134"/>
      </w:pPr>
      <w:r w:rsidRPr="0097659A">
        <w:t>5.4.</w:t>
      </w:r>
      <w:r w:rsidRPr="0097659A">
        <w:tab/>
        <w:t xml:space="preserve">Yağ ve yakıt </w:t>
      </w:r>
      <w:r w:rsidR="005A7813" w:rsidRPr="0097659A">
        <w:t>karışık:</w:t>
      </w:r>
      <w:r w:rsidRPr="0097659A">
        <w:t xml:space="preserve"> evet/hayır</w:t>
      </w:r>
    </w:p>
    <w:p w14:paraId="21D03774" w14:textId="5365E004" w:rsidR="00EF057F" w:rsidRPr="0097659A" w:rsidRDefault="00EF057F" w:rsidP="00592AA5">
      <w:pPr>
        <w:ind w:left="1134" w:hanging="1134"/>
      </w:pPr>
      <w:r w:rsidRPr="0097659A">
        <w:t>5.4.1.</w:t>
      </w:r>
      <w:r w:rsidRPr="0097659A">
        <w:tab/>
        <w:t xml:space="preserve">Karışımın yağ </w:t>
      </w:r>
      <w:r w:rsidR="005A7813" w:rsidRPr="0097659A">
        <w:t>yüzdesi:</w:t>
      </w:r>
      <w:r w:rsidRPr="0097659A">
        <w:t xml:space="preserve"> </w:t>
      </w:r>
      <w:r w:rsidRPr="0097659A">
        <w:tab/>
      </w:r>
    </w:p>
    <w:p w14:paraId="4BEC15B6" w14:textId="77777777" w:rsidR="00EF057F" w:rsidRPr="0097659A" w:rsidRDefault="00EF057F" w:rsidP="00592AA5">
      <w:pPr>
        <w:ind w:left="1134" w:hanging="1134"/>
        <w:rPr>
          <w:b/>
        </w:rPr>
      </w:pPr>
      <w:r w:rsidRPr="0097659A">
        <w:t>6.</w:t>
      </w:r>
      <w:r w:rsidRPr="0097659A">
        <w:tab/>
      </w:r>
      <w:r w:rsidRPr="0097659A">
        <w:rPr>
          <w:b/>
        </w:rPr>
        <w:t>Motor Devri</w:t>
      </w:r>
    </w:p>
    <w:p w14:paraId="3B09C647" w14:textId="038B6F88" w:rsidR="00EF057F" w:rsidRPr="0097659A" w:rsidRDefault="00EF057F" w:rsidP="00592AA5">
      <w:pPr>
        <w:ind w:left="1134" w:hanging="1134"/>
      </w:pPr>
      <w:r w:rsidRPr="0097659A">
        <w:t>6.1.</w:t>
      </w:r>
      <w:r w:rsidRPr="0097659A">
        <w:tab/>
      </w:r>
      <w:r w:rsidR="005A7813" w:rsidRPr="0097659A">
        <w:t>%100</w:t>
      </w:r>
      <w:r w:rsidRPr="0097659A">
        <w:t xml:space="preserve"> devir (rpm</w:t>
      </w:r>
      <w:r w:rsidR="005A7813" w:rsidRPr="0097659A">
        <w:t>)</w:t>
      </w:r>
      <w:r w:rsidR="00487567" w:rsidRPr="0097659A">
        <w:t>.</w:t>
      </w:r>
      <w:r w:rsidRPr="0097659A">
        <w:t xml:space="preserve"> </w:t>
      </w:r>
      <w:r w:rsidRPr="0097659A">
        <w:tab/>
      </w:r>
    </w:p>
    <w:p w14:paraId="01085F7F" w14:textId="554C7D8C" w:rsidR="00EF057F" w:rsidRPr="0097659A" w:rsidRDefault="00EF057F" w:rsidP="00592AA5">
      <w:pPr>
        <w:ind w:left="1134" w:hanging="1134"/>
      </w:pPr>
      <w:r w:rsidRPr="0097659A">
        <w:t>6.1.1.</w:t>
      </w:r>
      <w:r w:rsidRPr="0097659A">
        <w:tab/>
      </w:r>
      <w:r w:rsidR="005A7813" w:rsidRPr="0097659A">
        <w:t>%100</w:t>
      </w:r>
      <w:r w:rsidRPr="0097659A">
        <w:t xml:space="preserve"> devir aşağıdakiler ile </w:t>
      </w:r>
      <w:r w:rsidR="005A7813" w:rsidRPr="0097659A">
        <w:t>belirlenir:</w:t>
      </w:r>
      <w:r w:rsidRPr="0097659A">
        <w:t xml:space="preserve"> Beyan edilen nominal devir/Beyan edilen azami devir (MTS)/Ölçülen MTS</w:t>
      </w:r>
      <w:r w:rsidR="00487567" w:rsidRPr="0097659A">
        <w:t>.</w:t>
      </w:r>
    </w:p>
    <w:p w14:paraId="39444C7A" w14:textId="1742663D" w:rsidR="00EF057F" w:rsidRPr="0097659A" w:rsidRDefault="00EF057F" w:rsidP="00592AA5">
      <w:pPr>
        <w:ind w:left="1134" w:hanging="1134"/>
      </w:pPr>
      <w:r w:rsidRPr="0097659A">
        <w:t>6.1.2.</w:t>
      </w:r>
      <w:r w:rsidRPr="0097659A">
        <w:tab/>
        <w:t>Varsa düzeltilmiş MTS (rpm</w:t>
      </w:r>
      <w:r w:rsidR="005A7813" w:rsidRPr="0097659A">
        <w:t>)</w:t>
      </w:r>
      <w:r w:rsidR="00487567" w:rsidRPr="0097659A">
        <w:t>.</w:t>
      </w:r>
      <w:r w:rsidRPr="0097659A">
        <w:t xml:space="preserve"> </w:t>
      </w:r>
      <w:r w:rsidRPr="0097659A">
        <w:tab/>
      </w:r>
    </w:p>
    <w:p w14:paraId="0C36A6C9" w14:textId="6958DD9E" w:rsidR="00EF057F" w:rsidRPr="0097659A" w:rsidRDefault="00EF057F" w:rsidP="00592AA5">
      <w:pPr>
        <w:ind w:left="1134" w:hanging="1134"/>
      </w:pPr>
      <w:r w:rsidRPr="0097659A">
        <w:t>6.2.</w:t>
      </w:r>
      <w:r w:rsidRPr="0097659A">
        <w:tab/>
        <w:t xml:space="preserve">Ara </w:t>
      </w:r>
      <w:r w:rsidR="005A7813" w:rsidRPr="0097659A">
        <w:t>devir</w:t>
      </w:r>
      <w:r w:rsidR="00487567" w:rsidRPr="0097659A">
        <w:t>.</w:t>
      </w:r>
      <w:r w:rsidRPr="0097659A">
        <w:t xml:space="preserve"> </w:t>
      </w:r>
      <w:r w:rsidRPr="0097659A">
        <w:tab/>
      </w:r>
    </w:p>
    <w:p w14:paraId="27A93062" w14:textId="1411AD04" w:rsidR="00EF057F" w:rsidRPr="0097659A" w:rsidRDefault="00EF057F" w:rsidP="00153DD8">
      <w:pPr>
        <w:ind w:left="1134"/>
      </w:pPr>
      <w:r w:rsidRPr="0097659A">
        <w:t xml:space="preserve">Ara devir aşağıdakiler ile </w:t>
      </w:r>
      <w:r w:rsidR="005A7813" w:rsidRPr="0097659A">
        <w:t>belirlenir:</w:t>
      </w:r>
      <w:r w:rsidRPr="0097659A">
        <w:t xml:space="preserve"> Beyan edilen ara devir/Ölçülen ara devir/%100 devrin %60'ı/%100 devrin %75'i/%100 devrin %85'i</w:t>
      </w:r>
    </w:p>
    <w:p w14:paraId="20B1DE65" w14:textId="113ADDBA" w:rsidR="00EF057F" w:rsidRPr="0097659A" w:rsidRDefault="00EF057F" w:rsidP="00592AA5">
      <w:pPr>
        <w:ind w:left="1134" w:hanging="1134"/>
      </w:pPr>
      <w:r w:rsidRPr="0097659A">
        <w:t>6.3.</w:t>
      </w:r>
      <w:r w:rsidRPr="0097659A">
        <w:tab/>
        <w:t xml:space="preserve">Rölanti </w:t>
      </w:r>
      <w:r w:rsidR="005A7813" w:rsidRPr="0097659A">
        <w:t>devri</w:t>
      </w:r>
      <w:r w:rsidR="00487567" w:rsidRPr="0097659A">
        <w:t>.</w:t>
      </w:r>
      <w:r w:rsidRPr="0097659A">
        <w:t xml:space="preserve"> </w:t>
      </w:r>
      <w:r w:rsidRPr="0097659A">
        <w:tab/>
      </w:r>
    </w:p>
    <w:p w14:paraId="62AD8468" w14:textId="77777777" w:rsidR="00EF057F" w:rsidRPr="0097659A" w:rsidRDefault="00EF057F" w:rsidP="00592AA5">
      <w:pPr>
        <w:ind w:left="1134" w:hanging="1134"/>
        <w:rPr>
          <w:b/>
        </w:rPr>
      </w:pPr>
      <w:r w:rsidRPr="0097659A">
        <w:t>7.</w:t>
      </w:r>
      <w:r w:rsidRPr="0097659A">
        <w:tab/>
      </w:r>
      <w:r w:rsidRPr="0097659A">
        <w:rPr>
          <w:b/>
        </w:rPr>
        <w:t>Motor Gücü</w:t>
      </w:r>
    </w:p>
    <w:p w14:paraId="35BD8111" w14:textId="7AFA5919" w:rsidR="00EF057F" w:rsidRPr="0097659A" w:rsidRDefault="00EF057F" w:rsidP="00592AA5">
      <w:pPr>
        <w:ind w:left="1134" w:hanging="1134"/>
      </w:pPr>
      <w:r w:rsidRPr="0097659A">
        <w:t>7.1.</w:t>
      </w:r>
      <w:r w:rsidRPr="0097659A">
        <w:tab/>
        <w:t>Motor tahrikli donanım (varsa)</w:t>
      </w:r>
      <w:r w:rsidR="00487567" w:rsidRPr="0097659A">
        <w:t>.</w:t>
      </w:r>
    </w:p>
    <w:p w14:paraId="420D499C" w14:textId="1A58EE8E" w:rsidR="00EF057F" w:rsidRPr="0097659A" w:rsidRDefault="00EF057F" w:rsidP="00592AA5">
      <w:pPr>
        <w:ind w:left="1134" w:hanging="1134"/>
      </w:pPr>
      <w:r w:rsidRPr="0097659A">
        <w:t>7.1.1.</w:t>
      </w:r>
      <w:r w:rsidRPr="0097659A">
        <w:tab/>
        <w:t>Belirtilen motor devirlerinde, motorun çalışması için gereken (imalatçı tarafından belirtilen), test için takılamayan yardımcı cihazlar tarafından çekilen güç Tablo 1'de belirtilir</w:t>
      </w:r>
      <w:r w:rsidR="00487567" w:rsidRPr="0097659A">
        <w:t>.</w:t>
      </w:r>
    </w:p>
    <w:p w14:paraId="4EEF14D3" w14:textId="77777777" w:rsidR="00B61C97" w:rsidRPr="0097659A" w:rsidRDefault="00B61C97" w:rsidP="00592AA5">
      <w:pPr>
        <w:ind w:left="1134" w:hanging="1134"/>
      </w:pPr>
    </w:p>
    <w:p w14:paraId="20A919EE" w14:textId="77777777" w:rsidR="00D06A1F" w:rsidRPr="0097659A" w:rsidRDefault="00D06A1F" w:rsidP="00592AA5">
      <w:pPr>
        <w:ind w:left="1134" w:hanging="1134"/>
        <w:jc w:val="center"/>
      </w:pPr>
    </w:p>
    <w:p w14:paraId="513C7FA5" w14:textId="77777777" w:rsidR="00D06A1F" w:rsidRPr="0097659A" w:rsidRDefault="00D06A1F" w:rsidP="00592AA5">
      <w:pPr>
        <w:ind w:left="1134" w:hanging="1134"/>
        <w:jc w:val="center"/>
      </w:pPr>
    </w:p>
    <w:p w14:paraId="417B0A95" w14:textId="77777777" w:rsidR="00D06A1F" w:rsidRPr="0097659A" w:rsidRDefault="00D06A1F" w:rsidP="00592AA5">
      <w:pPr>
        <w:ind w:left="1134" w:hanging="1134"/>
        <w:jc w:val="center"/>
      </w:pPr>
    </w:p>
    <w:p w14:paraId="67421C24" w14:textId="77777777" w:rsidR="00D06A1F" w:rsidRPr="0097659A" w:rsidRDefault="00D06A1F" w:rsidP="00592AA5">
      <w:pPr>
        <w:ind w:left="1134" w:hanging="1134"/>
        <w:jc w:val="center"/>
      </w:pPr>
    </w:p>
    <w:p w14:paraId="6E9528A4" w14:textId="77777777" w:rsidR="00D06A1F" w:rsidRPr="0097659A" w:rsidRDefault="00D06A1F" w:rsidP="00592AA5">
      <w:pPr>
        <w:ind w:left="1134" w:hanging="1134"/>
        <w:jc w:val="center"/>
      </w:pPr>
    </w:p>
    <w:p w14:paraId="51E94033" w14:textId="77777777" w:rsidR="00D06A1F" w:rsidRPr="0097659A" w:rsidRDefault="00D06A1F" w:rsidP="00592AA5">
      <w:pPr>
        <w:ind w:left="1134" w:hanging="1134"/>
        <w:jc w:val="center"/>
      </w:pPr>
    </w:p>
    <w:p w14:paraId="42EE5370" w14:textId="77777777" w:rsidR="00D06A1F" w:rsidRPr="0097659A" w:rsidRDefault="00D06A1F" w:rsidP="00592AA5">
      <w:pPr>
        <w:ind w:left="1134" w:hanging="1134"/>
        <w:jc w:val="center"/>
      </w:pPr>
    </w:p>
    <w:p w14:paraId="39E32B59" w14:textId="77777777" w:rsidR="00D06A1F" w:rsidRPr="0097659A" w:rsidRDefault="00D06A1F" w:rsidP="00592AA5">
      <w:pPr>
        <w:ind w:left="1134" w:hanging="1134"/>
        <w:jc w:val="center"/>
      </w:pPr>
    </w:p>
    <w:p w14:paraId="12CDB6BF" w14:textId="0A4FFE80" w:rsidR="00EF057F" w:rsidRPr="0097659A" w:rsidRDefault="00EF057F" w:rsidP="00592AA5">
      <w:pPr>
        <w:ind w:left="1134" w:hanging="1134"/>
        <w:jc w:val="center"/>
      </w:pPr>
      <w:r w:rsidRPr="0097659A">
        <w:lastRenderedPageBreak/>
        <w:t>Tablo 1</w:t>
      </w:r>
    </w:p>
    <w:p w14:paraId="78E88564" w14:textId="77777777" w:rsidR="00EF057F" w:rsidRPr="0097659A" w:rsidRDefault="00EF057F" w:rsidP="00592AA5">
      <w:pPr>
        <w:ind w:left="1134" w:hanging="1134"/>
        <w:jc w:val="center"/>
        <w:rPr>
          <w:b/>
        </w:rPr>
      </w:pPr>
      <w:r w:rsidRPr="0097659A">
        <w:rPr>
          <w:b/>
        </w:rPr>
        <w:t>Motor yardımcı cihazları tarafından çekilen güç</w:t>
      </w:r>
    </w:p>
    <w:p w14:paraId="0B523C86" w14:textId="77777777" w:rsidR="00EF057F" w:rsidRPr="0097659A" w:rsidRDefault="00EF057F" w:rsidP="00592AA5">
      <w:pPr>
        <w:ind w:left="1134" w:hanging="1134"/>
        <w:jc w:val="center"/>
      </w:pPr>
    </w:p>
    <w:tbl>
      <w:tblPr>
        <w:tblpPr w:leftFromText="141" w:rightFromText="141" w:vertAnchor="text" w:horzAnchor="margin" w:tblpXSpec="right" w:tblpY="-1"/>
        <w:tblOverlap w:val="never"/>
        <w:tblW w:w="9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01"/>
        <w:gridCol w:w="2394"/>
        <w:gridCol w:w="509"/>
        <w:gridCol w:w="508"/>
        <w:gridCol w:w="508"/>
        <w:gridCol w:w="421"/>
        <w:gridCol w:w="1636"/>
        <w:gridCol w:w="641"/>
      </w:tblGrid>
      <w:tr w:rsidR="00062639" w:rsidRPr="0097659A" w14:paraId="501E19B5" w14:textId="77777777" w:rsidTr="007704FF">
        <w:trPr>
          <w:trHeight w:hRule="exact" w:val="1435"/>
        </w:trPr>
        <w:tc>
          <w:tcPr>
            <w:tcW w:w="2801" w:type="dxa"/>
            <w:vMerge w:val="restart"/>
            <w:shd w:val="clear" w:color="auto" w:fill="auto"/>
            <w:vAlign w:val="center"/>
          </w:tcPr>
          <w:p w14:paraId="6CE8A96F" w14:textId="77777777" w:rsidR="00EF057F" w:rsidRPr="0097659A" w:rsidRDefault="00EF057F" w:rsidP="00153DD8">
            <w:pPr>
              <w:rPr>
                <w:b/>
              </w:rPr>
            </w:pPr>
            <w:r w:rsidRPr="0097659A">
              <w:rPr>
                <w:rStyle w:val="Gvdemetni77ptKalnDeil0ptbolukbraklyor"/>
                <w:b w:val="0"/>
                <w:color w:val="auto"/>
                <w:sz w:val="24"/>
                <w:szCs w:val="24"/>
                <w:lang w:val="tr-TR"/>
              </w:rPr>
              <w:t>Yardımcı cihaz tipi ve tanımlayıcı ayrıntıları</w:t>
            </w:r>
          </w:p>
        </w:tc>
        <w:tc>
          <w:tcPr>
            <w:tcW w:w="6617" w:type="dxa"/>
            <w:gridSpan w:val="7"/>
            <w:shd w:val="clear" w:color="auto" w:fill="auto"/>
            <w:vAlign w:val="center"/>
          </w:tcPr>
          <w:p w14:paraId="34B8EF7A" w14:textId="77777777" w:rsidR="00EF057F" w:rsidRPr="0097659A" w:rsidRDefault="00EF057F" w:rsidP="00153DD8">
            <w:pPr>
              <w:rPr>
                <w:rStyle w:val="Gvdemetni77ptKalnDeil0ptbolukbraklyor"/>
                <w:b w:val="0"/>
                <w:color w:val="auto"/>
                <w:sz w:val="24"/>
                <w:szCs w:val="24"/>
                <w:lang w:val="tr-TR"/>
              </w:rPr>
            </w:pPr>
            <w:r w:rsidRPr="0097659A">
              <w:rPr>
                <w:rStyle w:val="Gvdemetni77ptKalnDeil0ptbolukbraklyor"/>
                <w:b w:val="0"/>
                <w:color w:val="auto"/>
                <w:sz w:val="24"/>
                <w:szCs w:val="24"/>
                <w:lang w:val="tr-TR"/>
              </w:rPr>
              <w:t>Belirtilen motor devrinde yardımcı cihaz tarafından çekilen güç (kW)</w:t>
            </w:r>
          </w:p>
          <w:p w14:paraId="35C7E161" w14:textId="77777777" w:rsidR="00EF057F" w:rsidRPr="0097659A" w:rsidRDefault="00A83D51" w:rsidP="00153DD8">
            <w:pPr>
              <w:rPr>
                <w:b/>
              </w:rPr>
            </w:pPr>
            <w:r w:rsidRPr="0097659A">
              <w:rPr>
                <w:rStyle w:val="Gvdemetni77ptKalnDeil0ptbolukbraklyor"/>
                <w:b w:val="0"/>
                <w:color w:val="auto"/>
                <w:sz w:val="24"/>
                <w:szCs w:val="24"/>
                <w:lang w:val="tr-TR"/>
              </w:rPr>
              <w:t>(ilgili</w:t>
            </w:r>
            <w:r w:rsidR="00EF057F" w:rsidRPr="0097659A">
              <w:rPr>
                <w:rStyle w:val="Gvdemetni77ptKalnDeil0ptbolukbraklyor"/>
                <w:b w:val="0"/>
                <w:color w:val="auto"/>
                <w:sz w:val="24"/>
                <w:szCs w:val="24"/>
                <w:lang w:val="tr-TR"/>
              </w:rPr>
              <w:t xml:space="preserve"> sütunları doldurun)</w:t>
            </w:r>
          </w:p>
        </w:tc>
      </w:tr>
      <w:tr w:rsidR="00062639" w:rsidRPr="0097659A" w14:paraId="2D7A362E" w14:textId="77777777" w:rsidTr="007704FF">
        <w:trPr>
          <w:trHeight w:hRule="exact" w:val="825"/>
        </w:trPr>
        <w:tc>
          <w:tcPr>
            <w:tcW w:w="2801" w:type="dxa"/>
            <w:vMerge/>
            <w:shd w:val="clear" w:color="auto" w:fill="auto"/>
            <w:vAlign w:val="center"/>
          </w:tcPr>
          <w:p w14:paraId="2DCD1BEE" w14:textId="77777777" w:rsidR="00EF057F" w:rsidRPr="0097659A" w:rsidRDefault="00EF057F" w:rsidP="00592AA5">
            <w:pPr>
              <w:ind w:left="1134" w:hanging="1134"/>
              <w:jc w:val="center"/>
            </w:pPr>
          </w:p>
        </w:tc>
        <w:tc>
          <w:tcPr>
            <w:tcW w:w="2209" w:type="dxa"/>
            <w:shd w:val="clear" w:color="auto" w:fill="auto"/>
            <w:vAlign w:val="center"/>
          </w:tcPr>
          <w:p w14:paraId="30B557DF" w14:textId="77777777" w:rsidR="00EF057F" w:rsidRPr="0097659A" w:rsidRDefault="00EF057F" w:rsidP="00592AA5">
            <w:pPr>
              <w:pStyle w:val="Gvdemetni0"/>
              <w:shd w:val="clear" w:color="auto" w:fill="auto"/>
              <w:spacing w:line="240" w:lineRule="auto"/>
              <w:ind w:left="1134" w:hanging="1134"/>
              <w:rPr>
                <w:sz w:val="24"/>
                <w:szCs w:val="24"/>
              </w:rPr>
            </w:pPr>
            <w:r w:rsidRPr="0097659A">
              <w:rPr>
                <w:sz w:val="24"/>
                <w:szCs w:val="24"/>
              </w:rPr>
              <w:t>Rölanti</w:t>
            </w:r>
          </w:p>
        </w:tc>
        <w:tc>
          <w:tcPr>
            <w:tcW w:w="0" w:type="auto"/>
            <w:shd w:val="clear" w:color="auto" w:fill="auto"/>
            <w:vAlign w:val="center"/>
          </w:tcPr>
          <w:p w14:paraId="37F8DAC2" w14:textId="77777777" w:rsidR="00EF057F" w:rsidRPr="0097659A" w:rsidRDefault="003B7182" w:rsidP="00592AA5">
            <w:pPr>
              <w:pStyle w:val="Gvdemetni0"/>
              <w:shd w:val="clear" w:color="auto" w:fill="auto"/>
              <w:spacing w:line="240" w:lineRule="auto"/>
              <w:ind w:left="1134" w:hanging="1134"/>
              <w:rPr>
                <w:sz w:val="24"/>
                <w:szCs w:val="24"/>
              </w:rPr>
            </w:pPr>
            <w:r w:rsidRPr="0097659A">
              <w:rPr>
                <w:sz w:val="24"/>
                <w:szCs w:val="24"/>
              </w:rPr>
              <w:t>%63</w:t>
            </w:r>
          </w:p>
        </w:tc>
        <w:tc>
          <w:tcPr>
            <w:tcW w:w="0" w:type="auto"/>
            <w:shd w:val="clear" w:color="auto" w:fill="auto"/>
            <w:vAlign w:val="center"/>
          </w:tcPr>
          <w:p w14:paraId="60ED08A9" w14:textId="77777777" w:rsidR="00EF057F" w:rsidRPr="0097659A" w:rsidRDefault="003B7182" w:rsidP="00592AA5">
            <w:pPr>
              <w:pStyle w:val="Gvdemetni0"/>
              <w:shd w:val="clear" w:color="auto" w:fill="auto"/>
              <w:spacing w:line="240" w:lineRule="auto"/>
              <w:ind w:left="1134" w:hanging="1134"/>
              <w:rPr>
                <w:sz w:val="24"/>
                <w:szCs w:val="24"/>
              </w:rPr>
            </w:pPr>
            <w:r w:rsidRPr="0097659A">
              <w:rPr>
                <w:sz w:val="24"/>
                <w:szCs w:val="24"/>
              </w:rPr>
              <w:t>%80</w:t>
            </w:r>
          </w:p>
        </w:tc>
        <w:tc>
          <w:tcPr>
            <w:tcW w:w="0" w:type="auto"/>
            <w:shd w:val="clear" w:color="auto" w:fill="auto"/>
            <w:vAlign w:val="center"/>
          </w:tcPr>
          <w:p w14:paraId="0072207A" w14:textId="77777777" w:rsidR="00EF057F" w:rsidRPr="0097659A" w:rsidRDefault="003B7182" w:rsidP="00592AA5">
            <w:pPr>
              <w:pStyle w:val="Gvdemetni0"/>
              <w:shd w:val="clear" w:color="auto" w:fill="auto"/>
              <w:spacing w:line="240" w:lineRule="auto"/>
              <w:ind w:left="1134" w:hanging="1134"/>
              <w:rPr>
                <w:sz w:val="24"/>
                <w:szCs w:val="24"/>
              </w:rPr>
            </w:pPr>
            <w:r w:rsidRPr="0097659A">
              <w:rPr>
                <w:sz w:val="24"/>
                <w:szCs w:val="24"/>
              </w:rPr>
              <w:t>%91</w:t>
            </w:r>
          </w:p>
        </w:tc>
        <w:tc>
          <w:tcPr>
            <w:tcW w:w="0" w:type="auto"/>
            <w:shd w:val="clear" w:color="auto" w:fill="auto"/>
            <w:vAlign w:val="center"/>
          </w:tcPr>
          <w:p w14:paraId="35549D12" w14:textId="77777777" w:rsidR="00EF057F" w:rsidRPr="0097659A" w:rsidRDefault="00EF057F" w:rsidP="00592AA5">
            <w:pPr>
              <w:pStyle w:val="Gvdemetni0"/>
              <w:shd w:val="clear" w:color="auto" w:fill="auto"/>
              <w:spacing w:line="240" w:lineRule="auto"/>
              <w:ind w:left="1134" w:hanging="1134"/>
              <w:rPr>
                <w:sz w:val="24"/>
                <w:szCs w:val="24"/>
              </w:rPr>
            </w:pPr>
            <w:r w:rsidRPr="0097659A">
              <w:rPr>
                <w:sz w:val="24"/>
                <w:szCs w:val="24"/>
              </w:rPr>
              <w:t>Ara</w:t>
            </w:r>
          </w:p>
        </w:tc>
        <w:tc>
          <w:tcPr>
            <w:tcW w:w="0" w:type="auto"/>
            <w:shd w:val="clear" w:color="auto" w:fill="auto"/>
            <w:vAlign w:val="center"/>
          </w:tcPr>
          <w:p w14:paraId="0A1A9096" w14:textId="77777777" w:rsidR="00EF057F" w:rsidRPr="0097659A" w:rsidRDefault="00EF057F" w:rsidP="00592AA5">
            <w:pPr>
              <w:pStyle w:val="Gvdemetni0"/>
              <w:shd w:val="clear" w:color="auto" w:fill="auto"/>
              <w:spacing w:line="240" w:lineRule="auto"/>
              <w:ind w:left="1134" w:hanging="1134"/>
              <w:rPr>
                <w:sz w:val="24"/>
                <w:szCs w:val="24"/>
              </w:rPr>
            </w:pPr>
            <w:r w:rsidRPr="0097659A">
              <w:rPr>
                <w:sz w:val="24"/>
                <w:szCs w:val="24"/>
              </w:rPr>
              <w:t>Azami güç</w:t>
            </w:r>
          </w:p>
        </w:tc>
        <w:tc>
          <w:tcPr>
            <w:tcW w:w="0" w:type="auto"/>
            <w:shd w:val="clear" w:color="auto" w:fill="auto"/>
            <w:vAlign w:val="center"/>
          </w:tcPr>
          <w:p w14:paraId="38298FB0" w14:textId="77777777" w:rsidR="00EF057F" w:rsidRPr="0097659A" w:rsidRDefault="00EF057F" w:rsidP="00592AA5">
            <w:pPr>
              <w:pStyle w:val="Gvdemetni0"/>
              <w:shd w:val="clear" w:color="auto" w:fill="auto"/>
              <w:spacing w:line="240" w:lineRule="auto"/>
              <w:ind w:left="1134" w:hanging="1134"/>
              <w:rPr>
                <w:sz w:val="24"/>
                <w:szCs w:val="24"/>
              </w:rPr>
            </w:pPr>
            <w:r w:rsidRPr="0097659A">
              <w:rPr>
                <w:sz w:val="24"/>
                <w:szCs w:val="24"/>
              </w:rPr>
              <w:t>%100</w:t>
            </w:r>
          </w:p>
        </w:tc>
      </w:tr>
      <w:tr w:rsidR="00062639" w:rsidRPr="0097659A" w14:paraId="253961C7" w14:textId="77777777" w:rsidTr="007704FF">
        <w:trPr>
          <w:trHeight w:hRule="exact" w:val="393"/>
        </w:trPr>
        <w:tc>
          <w:tcPr>
            <w:tcW w:w="2801" w:type="dxa"/>
            <w:shd w:val="clear" w:color="auto" w:fill="auto"/>
            <w:vAlign w:val="center"/>
          </w:tcPr>
          <w:p w14:paraId="447D5FC6" w14:textId="77777777" w:rsidR="00EF057F" w:rsidRPr="0097659A" w:rsidRDefault="00EF057F" w:rsidP="00592AA5">
            <w:pPr>
              <w:ind w:left="1134" w:hanging="1134"/>
              <w:jc w:val="center"/>
            </w:pPr>
          </w:p>
        </w:tc>
        <w:tc>
          <w:tcPr>
            <w:tcW w:w="2209" w:type="dxa"/>
            <w:shd w:val="clear" w:color="auto" w:fill="auto"/>
            <w:vAlign w:val="center"/>
          </w:tcPr>
          <w:p w14:paraId="18CFF956" w14:textId="77777777" w:rsidR="00EF057F" w:rsidRPr="0097659A" w:rsidRDefault="00EF057F" w:rsidP="00592AA5">
            <w:pPr>
              <w:ind w:left="1134" w:hanging="1134"/>
              <w:jc w:val="center"/>
            </w:pPr>
          </w:p>
        </w:tc>
        <w:tc>
          <w:tcPr>
            <w:tcW w:w="0" w:type="auto"/>
            <w:shd w:val="clear" w:color="auto" w:fill="auto"/>
            <w:vAlign w:val="center"/>
          </w:tcPr>
          <w:p w14:paraId="7D9D19E0" w14:textId="77777777" w:rsidR="00EF057F" w:rsidRPr="0097659A" w:rsidRDefault="00EF057F" w:rsidP="00592AA5">
            <w:pPr>
              <w:ind w:left="1134" w:hanging="1134"/>
              <w:jc w:val="center"/>
            </w:pPr>
          </w:p>
        </w:tc>
        <w:tc>
          <w:tcPr>
            <w:tcW w:w="0" w:type="auto"/>
            <w:shd w:val="clear" w:color="auto" w:fill="auto"/>
            <w:vAlign w:val="center"/>
          </w:tcPr>
          <w:p w14:paraId="0EF6AB14" w14:textId="77777777" w:rsidR="00EF057F" w:rsidRPr="0097659A" w:rsidRDefault="00EF057F" w:rsidP="00592AA5">
            <w:pPr>
              <w:ind w:left="1134" w:hanging="1134"/>
              <w:jc w:val="center"/>
            </w:pPr>
          </w:p>
        </w:tc>
        <w:tc>
          <w:tcPr>
            <w:tcW w:w="0" w:type="auto"/>
            <w:shd w:val="clear" w:color="auto" w:fill="auto"/>
            <w:vAlign w:val="center"/>
          </w:tcPr>
          <w:p w14:paraId="280DC5C1" w14:textId="77777777" w:rsidR="00EF057F" w:rsidRPr="0097659A" w:rsidRDefault="00EF057F" w:rsidP="00592AA5">
            <w:pPr>
              <w:ind w:left="1134" w:hanging="1134"/>
              <w:jc w:val="center"/>
            </w:pPr>
          </w:p>
        </w:tc>
        <w:tc>
          <w:tcPr>
            <w:tcW w:w="0" w:type="auto"/>
            <w:shd w:val="clear" w:color="auto" w:fill="auto"/>
            <w:vAlign w:val="center"/>
          </w:tcPr>
          <w:p w14:paraId="33684C63" w14:textId="77777777" w:rsidR="00EF057F" w:rsidRPr="0097659A" w:rsidRDefault="00EF057F" w:rsidP="00592AA5">
            <w:pPr>
              <w:ind w:left="1134" w:hanging="1134"/>
              <w:jc w:val="center"/>
            </w:pPr>
          </w:p>
        </w:tc>
        <w:tc>
          <w:tcPr>
            <w:tcW w:w="0" w:type="auto"/>
            <w:shd w:val="clear" w:color="auto" w:fill="auto"/>
            <w:vAlign w:val="center"/>
          </w:tcPr>
          <w:p w14:paraId="4347528C" w14:textId="77777777" w:rsidR="00EF057F" w:rsidRPr="0097659A" w:rsidRDefault="00EF057F" w:rsidP="00592AA5">
            <w:pPr>
              <w:ind w:left="1134" w:hanging="1134"/>
              <w:jc w:val="center"/>
            </w:pPr>
          </w:p>
        </w:tc>
        <w:tc>
          <w:tcPr>
            <w:tcW w:w="0" w:type="auto"/>
            <w:shd w:val="clear" w:color="auto" w:fill="auto"/>
            <w:vAlign w:val="center"/>
          </w:tcPr>
          <w:p w14:paraId="2236A3DF" w14:textId="77777777" w:rsidR="00EF057F" w:rsidRPr="0097659A" w:rsidRDefault="00EF057F" w:rsidP="00592AA5">
            <w:pPr>
              <w:ind w:left="1134" w:hanging="1134"/>
              <w:jc w:val="center"/>
            </w:pPr>
          </w:p>
        </w:tc>
      </w:tr>
      <w:tr w:rsidR="00062639" w:rsidRPr="0097659A" w14:paraId="0465E92A" w14:textId="77777777" w:rsidTr="007704FF">
        <w:trPr>
          <w:trHeight w:hRule="exact" w:val="446"/>
        </w:trPr>
        <w:tc>
          <w:tcPr>
            <w:tcW w:w="2801" w:type="dxa"/>
            <w:shd w:val="clear" w:color="auto" w:fill="auto"/>
            <w:vAlign w:val="center"/>
          </w:tcPr>
          <w:p w14:paraId="2568D8E0" w14:textId="77777777" w:rsidR="00EF057F" w:rsidRPr="0097659A" w:rsidRDefault="00EF057F" w:rsidP="00592AA5">
            <w:pPr>
              <w:ind w:left="1134" w:hanging="1134"/>
              <w:jc w:val="center"/>
            </w:pPr>
          </w:p>
        </w:tc>
        <w:tc>
          <w:tcPr>
            <w:tcW w:w="2209" w:type="dxa"/>
            <w:shd w:val="clear" w:color="auto" w:fill="auto"/>
            <w:vAlign w:val="center"/>
          </w:tcPr>
          <w:p w14:paraId="4254CB16" w14:textId="77777777" w:rsidR="00EF057F" w:rsidRPr="0097659A" w:rsidRDefault="00EF057F" w:rsidP="00592AA5">
            <w:pPr>
              <w:ind w:left="1134" w:hanging="1134"/>
              <w:jc w:val="center"/>
            </w:pPr>
          </w:p>
        </w:tc>
        <w:tc>
          <w:tcPr>
            <w:tcW w:w="0" w:type="auto"/>
            <w:shd w:val="clear" w:color="auto" w:fill="auto"/>
            <w:vAlign w:val="center"/>
          </w:tcPr>
          <w:p w14:paraId="49FFF04C" w14:textId="77777777" w:rsidR="00EF057F" w:rsidRPr="0097659A" w:rsidRDefault="00EF057F" w:rsidP="00592AA5">
            <w:pPr>
              <w:ind w:left="1134" w:hanging="1134"/>
              <w:jc w:val="center"/>
            </w:pPr>
          </w:p>
        </w:tc>
        <w:tc>
          <w:tcPr>
            <w:tcW w:w="0" w:type="auto"/>
            <w:shd w:val="clear" w:color="auto" w:fill="auto"/>
            <w:vAlign w:val="center"/>
          </w:tcPr>
          <w:p w14:paraId="7AB25D43" w14:textId="77777777" w:rsidR="00EF057F" w:rsidRPr="0097659A" w:rsidRDefault="00EF057F" w:rsidP="00592AA5">
            <w:pPr>
              <w:ind w:left="1134" w:hanging="1134"/>
              <w:jc w:val="center"/>
            </w:pPr>
          </w:p>
        </w:tc>
        <w:tc>
          <w:tcPr>
            <w:tcW w:w="0" w:type="auto"/>
            <w:shd w:val="clear" w:color="auto" w:fill="auto"/>
            <w:vAlign w:val="center"/>
          </w:tcPr>
          <w:p w14:paraId="27B0C263" w14:textId="77777777" w:rsidR="00EF057F" w:rsidRPr="0097659A" w:rsidRDefault="00EF057F" w:rsidP="00592AA5">
            <w:pPr>
              <w:ind w:left="1134" w:hanging="1134"/>
              <w:jc w:val="center"/>
            </w:pPr>
          </w:p>
        </w:tc>
        <w:tc>
          <w:tcPr>
            <w:tcW w:w="0" w:type="auto"/>
            <w:shd w:val="clear" w:color="auto" w:fill="auto"/>
            <w:vAlign w:val="center"/>
          </w:tcPr>
          <w:p w14:paraId="431E0AEF" w14:textId="77777777" w:rsidR="00EF057F" w:rsidRPr="0097659A" w:rsidRDefault="00EF057F" w:rsidP="00592AA5">
            <w:pPr>
              <w:ind w:left="1134" w:hanging="1134"/>
              <w:jc w:val="center"/>
            </w:pPr>
          </w:p>
        </w:tc>
        <w:tc>
          <w:tcPr>
            <w:tcW w:w="0" w:type="auto"/>
            <w:shd w:val="clear" w:color="auto" w:fill="auto"/>
            <w:vAlign w:val="center"/>
          </w:tcPr>
          <w:p w14:paraId="72964ACA" w14:textId="77777777" w:rsidR="00EF057F" w:rsidRPr="0097659A" w:rsidRDefault="00EF057F" w:rsidP="00592AA5">
            <w:pPr>
              <w:ind w:left="1134" w:hanging="1134"/>
              <w:jc w:val="center"/>
            </w:pPr>
          </w:p>
        </w:tc>
        <w:tc>
          <w:tcPr>
            <w:tcW w:w="0" w:type="auto"/>
            <w:shd w:val="clear" w:color="auto" w:fill="auto"/>
            <w:vAlign w:val="center"/>
          </w:tcPr>
          <w:p w14:paraId="0AC00AAB" w14:textId="77777777" w:rsidR="00EF057F" w:rsidRPr="0097659A" w:rsidRDefault="00EF057F" w:rsidP="00592AA5">
            <w:pPr>
              <w:ind w:left="1134" w:hanging="1134"/>
              <w:jc w:val="center"/>
            </w:pPr>
          </w:p>
        </w:tc>
      </w:tr>
      <w:tr w:rsidR="00062639" w:rsidRPr="0097659A" w14:paraId="6E868176" w14:textId="77777777" w:rsidTr="007704FF">
        <w:trPr>
          <w:trHeight w:hRule="exact" w:val="473"/>
        </w:trPr>
        <w:tc>
          <w:tcPr>
            <w:tcW w:w="2801" w:type="dxa"/>
            <w:shd w:val="clear" w:color="auto" w:fill="auto"/>
            <w:vAlign w:val="center"/>
          </w:tcPr>
          <w:p w14:paraId="54AE95B9" w14:textId="77777777" w:rsidR="00EF057F" w:rsidRPr="0097659A" w:rsidRDefault="00EF057F" w:rsidP="00592AA5">
            <w:pPr>
              <w:ind w:left="1134" w:hanging="1134"/>
              <w:jc w:val="center"/>
            </w:pPr>
          </w:p>
        </w:tc>
        <w:tc>
          <w:tcPr>
            <w:tcW w:w="2209" w:type="dxa"/>
            <w:shd w:val="clear" w:color="auto" w:fill="auto"/>
            <w:vAlign w:val="center"/>
          </w:tcPr>
          <w:p w14:paraId="48B2AD27" w14:textId="77777777" w:rsidR="00EF057F" w:rsidRPr="0097659A" w:rsidRDefault="00EF057F" w:rsidP="00592AA5">
            <w:pPr>
              <w:ind w:left="1134" w:hanging="1134"/>
              <w:jc w:val="center"/>
            </w:pPr>
          </w:p>
        </w:tc>
        <w:tc>
          <w:tcPr>
            <w:tcW w:w="0" w:type="auto"/>
            <w:shd w:val="clear" w:color="auto" w:fill="auto"/>
            <w:vAlign w:val="center"/>
          </w:tcPr>
          <w:p w14:paraId="09A98DEF" w14:textId="77777777" w:rsidR="00EF057F" w:rsidRPr="0097659A" w:rsidRDefault="00EF057F" w:rsidP="00592AA5">
            <w:pPr>
              <w:ind w:left="1134" w:hanging="1134"/>
              <w:jc w:val="center"/>
            </w:pPr>
          </w:p>
        </w:tc>
        <w:tc>
          <w:tcPr>
            <w:tcW w:w="0" w:type="auto"/>
            <w:shd w:val="clear" w:color="auto" w:fill="auto"/>
            <w:vAlign w:val="center"/>
          </w:tcPr>
          <w:p w14:paraId="48B6B85B" w14:textId="77777777" w:rsidR="00EF057F" w:rsidRPr="0097659A" w:rsidRDefault="00EF057F" w:rsidP="00592AA5">
            <w:pPr>
              <w:ind w:left="1134" w:hanging="1134"/>
              <w:jc w:val="center"/>
            </w:pPr>
          </w:p>
        </w:tc>
        <w:tc>
          <w:tcPr>
            <w:tcW w:w="0" w:type="auto"/>
            <w:shd w:val="clear" w:color="auto" w:fill="auto"/>
            <w:vAlign w:val="center"/>
          </w:tcPr>
          <w:p w14:paraId="24CB4D2F" w14:textId="77777777" w:rsidR="00EF057F" w:rsidRPr="0097659A" w:rsidRDefault="00EF057F" w:rsidP="00592AA5">
            <w:pPr>
              <w:ind w:left="1134" w:hanging="1134"/>
              <w:jc w:val="center"/>
            </w:pPr>
          </w:p>
        </w:tc>
        <w:tc>
          <w:tcPr>
            <w:tcW w:w="0" w:type="auto"/>
            <w:shd w:val="clear" w:color="auto" w:fill="auto"/>
            <w:vAlign w:val="center"/>
          </w:tcPr>
          <w:p w14:paraId="265CBA8D" w14:textId="77777777" w:rsidR="00EF057F" w:rsidRPr="0097659A" w:rsidRDefault="00EF057F" w:rsidP="00592AA5">
            <w:pPr>
              <w:ind w:left="1134" w:hanging="1134"/>
              <w:jc w:val="center"/>
            </w:pPr>
          </w:p>
        </w:tc>
        <w:tc>
          <w:tcPr>
            <w:tcW w:w="0" w:type="auto"/>
            <w:shd w:val="clear" w:color="auto" w:fill="auto"/>
            <w:vAlign w:val="center"/>
          </w:tcPr>
          <w:p w14:paraId="4E6D68B9" w14:textId="77777777" w:rsidR="00EF057F" w:rsidRPr="0097659A" w:rsidRDefault="00EF057F" w:rsidP="00592AA5">
            <w:pPr>
              <w:ind w:left="1134" w:hanging="1134"/>
              <w:jc w:val="center"/>
            </w:pPr>
          </w:p>
        </w:tc>
        <w:tc>
          <w:tcPr>
            <w:tcW w:w="0" w:type="auto"/>
            <w:shd w:val="clear" w:color="auto" w:fill="auto"/>
            <w:vAlign w:val="center"/>
          </w:tcPr>
          <w:p w14:paraId="56574F35" w14:textId="77777777" w:rsidR="00EF057F" w:rsidRPr="0097659A" w:rsidRDefault="00EF057F" w:rsidP="00592AA5">
            <w:pPr>
              <w:ind w:left="1134" w:hanging="1134"/>
              <w:jc w:val="center"/>
            </w:pPr>
          </w:p>
        </w:tc>
      </w:tr>
      <w:tr w:rsidR="00062639" w:rsidRPr="0097659A" w14:paraId="5CA92E9A" w14:textId="77777777" w:rsidTr="007704FF">
        <w:trPr>
          <w:trHeight w:hRule="exact" w:val="436"/>
        </w:trPr>
        <w:tc>
          <w:tcPr>
            <w:tcW w:w="2801" w:type="dxa"/>
            <w:shd w:val="clear" w:color="auto" w:fill="auto"/>
            <w:vAlign w:val="center"/>
          </w:tcPr>
          <w:p w14:paraId="39218A92" w14:textId="77777777" w:rsidR="00EF057F" w:rsidRPr="0097659A" w:rsidRDefault="00EF057F" w:rsidP="00592AA5">
            <w:pPr>
              <w:ind w:left="1134" w:right="100" w:hanging="1134"/>
              <w:jc w:val="right"/>
            </w:pPr>
            <w:r w:rsidRPr="0097659A">
              <w:rPr>
                <w:rStyle w:val="Gvdemetni77ptKalnDeil0ptbolukbraklyor"/>
                <w:b w:val="0"/>
                <w:color w:val="auto"/>
                <w:sz w:val="24"/>
                <w:szCs w:val="24"/>
                <w:lang w:val="tr-TR"/>
              </w:rPr>
              <w:t>Toplam (P</w:t>
            </w:r>
            <w:r w:rsidRPr="0097659A">
              <w:rPr>
                <w:rStyle w:val="Gvdemetni77ptKalnDeil0ptbolukbraklyor"/>
                <w:b w:val="0"/>
                <w:color w:val="auto"/>
                <w:sz w:val="24"/>
                <w:szCs w:val="24"/>
                <w:vertAlign w:val="subscript"/>
                <w:lang w:val="tr-TR"/>
              </w:rPr>
              <w:t>f,i</w:t>
            </w:r>
            <w:r w:rsidRPr="0097659A">
              <w:rPr>
                <w:rStyle w:val="Gvdemetni77ptKalnDeil0ptbolukbraklyor"/>
                <w:b w:val="0"/>
                <w:color w:val="auto"/>
                <w:sz w:val="24"/>
                <w:szCs w:val="24"/>
                <w:lang w:val="tr-TR"/>
              </w:rPr>
              <w:t>):</w:t>
            </w:r>
          </w:p>
        </w:tc>
        <w:tc>
          <w:tcPr>
            <w:tcW w:w="2209" w:type="dxa"/>
            <w:shd w:val="clear" w:color="auto" w:fill="auto"/>
          </w:tcPr>
          <w:p w14:paraId="56CDE2DF" w14:textId="77777777" w:rsidR="00EF057F" w:rsidRPr="0097659A" w:rsidRDefault="00EF057F" w:rsidP="00592AA5">
            <w:pPr>
              <w:ind w:left="1134" w:hanging="1134"/>
            </w:pPr>
          </w:p>
        </w:tc>
        <w:tc>
          <w:tcPr>
            <w:tcW w:w="0" w:type="auto"/>
            <w:shd w:val="clear" w:color="auto" w:fill="auto"/>
          </w:tcPr>
          <w:p w14:paraId="33856B11" w14:textId="77777777" w:rsidR="00EF057F" w:rsidRPr="0097659A" w:rsidRDefault="00EF057F" w:rsidP="00592AA5">
            <w:pPr>
              <w:ind w:left="1134" w:hanging="1134"/>
            </w:pPr>
          </w:p>
        </w:tc>
        <w:tc>
          <w:tcPr>
            <w:tcW w:w="0" w:type="auto"/>
            <w:shd w:val="clear" w:color="auto" w:fill="auto"/>
          </w:tcPr>
          <w:p w14:paraId="20692DCA" w14:textId="77777777" w:rsidR="00EF057F" w:rsidRPr="0097659A" w:rsidRDefault="00EF057F" w:rsidP="00592AA5">
            <w:pPr>
              <w:ind w:left="1134" w:hanging="1134"/>
            </w:pPr>
          </w:p>
        </w:tc>
        <w:tc>
          <w:tcPr>
            <w:tcW w:w="0" w:type="auto"/>
            <w:shd w:val="clear" w:color="auto" w:fill="auto"/>
          </w:tcPr>
          <w:p w14:paraId="7E0E6436" w14:textId="77777777" w:rsidR="00EF057F" w:rsidRPr="0097659A" w:rsidRDefault="00EF057F" w:rsidP="00592AA5">
            <w:pPr>
              <w:ind w:left="1134" w:hanging="1134"/>
            </w:pPr>
          </w:p>
        </w:tc>
        <w:tc>
          <w:tcPr>
            <w:tcW w:w="0" w:type="auto"/>
            <w:shd w:val="clear" w:color="auto" w:fill="auto"/>
          </w:tcPr>
          <w:p w14:paraId="092776EA" w14:textId="77777777" w:rsidR="00EF057F" w:rsidRPr="0097659A" w:rsidRDefault="00EF057F" w:rsidP="00592AA5">
            <w:pPr>
              <w:ind w:left="1134" w:hanging="1134"/>
            </w:pPr>
          </w:p>
        </w:tc>
        <w:tc>
          <w:tcPr>
            <w:tcW w:w="0" w:type="auto"/>
            <w:shd w:val="clear" w:color="auto" w:fill="auto"/>
          </w:tcPr>
          <w:p w14:paraId="4A0995E5" w14:textId="77777777" w:rsidR="00EF057F" w:rsidRPr="0097659A" w:rsidRDefault="00EF057F" w:rsidP="00592AA5">
            <w:pPr>
              <w:ind w:left="1134" w:hanging="1134"/>
            </w:pPr>
          </w:p>
        </w:tc>
        <w:tc>
          <w:tcPr>
            <w:tcW w:w="0" w:type="auto"/>
            <w:shd w:val="clear" w:color="auto" w:fill="auto"/>
          </w:tcPr>
          <w:p w14:paraId="6CC85671" w14:textId="77777777" w:rsidR="00EF057F" w:rsidRPr="0097659A" w:rsidRDefault="00EF057F" w:rsidP="00592AA5">
            <w:pPr>
              <w:ind w:left="1134" w:hanging="1134"/>
            </w:pPr>
          </w:p>
        </w:tc>
      </w:tr>
    </w:tbl>
    <w:p w14:paraId="616DA608" w14:textId="60C48A16" w:rsidR="00EF057F" w:rsidRPr="0097659A" w:rsidRDefault="003B7182" w:rsidP="00592AA5">
      <w:pPr>
        <w:ind w:left="1134" w:hanging="1134"/>
      </w:pPr>
      <w:r w:rsidRPr="0097659A">
        <w:t>7.1.2.</w:t>
      </w:r>
      <w:r w:rsidRPr="0097659A">
        <w:tab/>
        <w:t>(İmalatçı tarafından belirtilen) karayolu dışında kullanılan hareketli makinelerin çalışmasıyla bağlantılı olup, test için sökülemeyen yardımcı cihazlar tarafından belirtilen motor devirlerinde çekilen güç Tablo 2'de belirtilmelidir</w:t>
      </w:r>
      <w:r w:rsidR="00487567" w:rsidRPr="0097659A">
        <w:t>.</w:t>
      </w:r>
    </w:p>
    <w:p w14:paraId="468763D0" w14:textId="77777777" w:rsidR="003B7182" w:rsidRPr="0097659A" w:rsidRDefault="003B7182" w:rsidP="00592AA5">
      <w:pPr>
        <w:ind w:left="1134" w:hanging="1134"/>
      </w:pPr>
    </w:p>
    <w:p w14:paraId="530CF369" w14:textId="77777777" w:rsidR="003B7182" w:rsidRPr="0097659A" w:rsidRDefault="003B7182" w:rsidP="00592AA5">
      <w:pPr>
        <w:ind w:left="1134" w:hanging="1134"/>
        <w:jc w:val="center"/>
      </w:pPr>
      <w:r w:rsidRPr="0097659A">
        <w:t>Tablo 2</w:t>
      </w:r>
    </w:p>
    <w:p w14:paraId="32E2DC9C" w14:textId="77777777" w:rsidR="00EF057F" w:rsidRPr="0097659A" w:rsidRDefault="003B7182" w:rsidP="00592AA5">
      <w:pPr>
        <w:ind w:left="1134" w:hanging="1134"/>
        <w:jc w:val="center"/>
        <w:rPr>
          <w:b/>
        </w:rPr>
      </w:pPr>
      <w:r w:rsidRPr="0097659A">
        <w:rPr>
          <w:b/>
        </w:rPr>
        <w:t>Karayolu dışında kullanılan hareketli makinelerin yardımcı cihazları tarafından çekilen güç</w:t>
      </w:r>
    </w:p>
    <w:p w14:paraId="443621DE" w14:textId="77777777" w:rsidR="003B7182" w:rsidRPr="0097659A" w:rsidRDefault="003B7182" w:rsidP="00592AA5">
      <w:pPr>
        <w:ind w:left="1134" w:hanging="1134"/>
        <w:jc w:val="left"/>
        <w:rPr>
          <w:b/>
        </w:rPr>
      </w:pPr>
    </w:p>
    <w:p w14:paraId="6BBE0947" w14:textId="77777777" w:rsidR="00EF057F" w:rsidRPr="0097659A" w:rsidRDefault="00EF057F" w:rsidP="00592AA5">
      <w:pPr>
        <w:ind w:left="1134" w:hanging="1134"/>
        <w:jc w:val="center"/>
      </w:pPr>
    </w:p>
    <w:tbl>
      <w:tblPr>
        <w:tblpPr w:leftFromText="141" w:rightFromText="141" w:vertAnchor="text" w:horzAnchor="margin" w:tblpY="-40"/>
        <w:tblOverlap w:val="never"/>
        <w:tblW w:w="92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335"/>
        <w:gridCol w:w="960"/>
        <w:gridCol w:w="602"/>
        <w:gridCol w:w="602"/>
        <w:gridCol w:w="602"/>
        <w:gridCol w:w="499"/>
        <w:gridCol w:w="1939"/>
        <w:gridCol w:w="760"/>
      </w:tblGrid>
      <w:tr w:rsidR="00062639" w:rsidRPr="0097659A" w14:paraId="1D54E5D9" w14:textId="77777777" w:rsidTr="00A83D51">
        <w:trPr>
          <w:trHeight w:hRule="exact" w:val="1141"/>
        </w:trPr>
        <w:tc>
          <w:tcPr>
            <w:tcW w:w="0" w:type="auto"/>
            <w:vMerge w:val="restart"/>
            <w:shd w:val="clear" w:color="auto" w:fill="auto"/>
            <w:vAlign w:val="center"/>
          </w:tcPr>
          <w:p w14:paraId="7476DB81" w14:textId="77777777" w:rsidR="003B7182" w:rsidRPr="0097659A" w:rsidRDefault="003B7182" w:rsidP="00153DD8">
            <w:pPr>
              <w:rPr>
                <w:b/>
              </w:rPr>
            </w:pPr>
            <w:r w:rsidRPr="0097659A">
              <w:rPr>
                <w:rStyle w:val="Gvdemetni77ptKalnDeil0ptbolukbraklyor"/>
                <w:b w:val="0"/>
                <w:color w:val="auto"/>
                <w:sz w:val="24"/>
                <w:szCs w:val="24"/>
                <w:lang w:val="tr-TR"/>
              </w:rPr>
              <w:t>Yardımcı cihaz tipi ve tanımlayıcı ayrıntıları</w:t>
            </w:r>
          </w:p>
        </w:tc>
        <w:tc>
          <w:tcPr>
            <w:tcW w:w="0" w:type="auto"/>
            <w:gridSpan w:val="7"/>
            <w:shd w:val="clear" w:color="auto" w:fill="auto"/>
            <w:vAlign w:val="center"/>
          </w:tcPr>
          <w:p w14:paraId="0ECFE7AA" w14:textId="77777777" w:rsidR="003B7182" w:rsidRPr="0097659A" w:rsidRDefault="003B7182" w:rsidP="00153DD8">
            <w:pPr>
              <w:rPr>
                <w:rStyle w:val="Gvdemetni77ptKalnDeil0ptbolukbraklyor"/>
                <w:b w:val="0"/>
                <w:color w:val="auto"/>
                <w:sz w:val="24"/>
                <w:szCs w:val="24"/>
                <w:lang w:val="tr-TR"/>
              </w:rPr>
            </w:pPr>
            <w:r w:rsidRPr="0097659A">
              <w:rPr>
                <w:rStyle w:val="Gvdemetni77ptKalnDeil0ptbolukbraklyor"/>
                <w:b w:val="0"/>
                <w:color w:val="auto"/>
                <w:sz w:val="24"/>
                <w:szCs w:val="24"/>
                <w:lang w:val="tr-TR"/>
              </w:rPr>
              <w:t>Belirtilen motor devrinde yardımcı cihaz tarafından çekilen güç (kW)</w:t>
            </w:r>
          </w:p>
          <w:p w14:paraId="58F72BB7" w14:textId="77777777" w:rsidR="003B7182" w:rsidRPr="0097659A" w:rsidRDefault="003B7182" w:rsidP="00153DD8">
            <w:pPr>
              <w:rPr>
                <w:b/>
              </w:rPr>
            </w:pPr>
            <w:r w:rsidRPr="0097659A">
              <w:rPr>
                <w:rStyle w:val="Gvdemetni77ptKalnDeil0ptbolukbraklyor"/>
                <w:b w:val="0"/>
                <w:color w:val="auto"/>
                <w:sz w:val="24"/>
                <w:szCs w:val="24"/>
                <w:lang w:val="tr-TR"/>
              </w:rPr>
              <w:t>(ilgili sütunları doldurun)</w:t>
            </w:r>
          </w:p>
        </w:tc>
      </w:tr>
      <w:tr w:rsidR="00062639" w:rsidRPr="0097659A" w14:paraId="010FE540" w14:textId="77777777" w:rsidTr="007704FF">
        <w:trPr>
          <w:trHeight w:hRule="exact" w:val="758"/>
        </w:trPr>
        <w:tc>
          <w:tcPr>
            <w:tcW w:w="0" w:type="auto"/>
            <w:vMerge/>
            <w:shd w:val="clear" w:color="auto" w:fill="auto"/>
          </w:tcPr>
          <w:p w14:paraId="5D026B8E" w14:textId="77777777" w:rsidR="003B7182" w:rsidRPr="0097659A" w:rsidRDefault="003B7182" w:rsidP="00592AA5">
            <w:pPr>
              <w:ind w:left="1134" w:hanging="1134"/>
            </w:pPr>
          </w:p>
        </w:tc>
        <w:tc>
          <w:tcPr>
            <w:tcW w:w="0" w:type="auto"/>
            <w:shd w:val="clear" w:color="auto" w:fill="auto"/>
            <w:vAlign w:val="center"/>
          </w:tcPr>
          <w:p w14:paraId="40E5097E" w14:textId="77777777" w:rsidR="003B7182" w:rsidRPr="0097659A" w:rsidRDefault="003B7182" w:rsidP="00592AA5">
            <w:pPr>
              <w:pStyle w:val="Gvdemetni0"/>
              <w:shd w:val="clear" w:color="auto" w:fill="auto"/>
              <w:spacing w:line="240" w:lineRule="auto"/>
              <w:ind w:left="1134" w:hanging="1134"/>
              <w:rPr>
                <w:sz w:val="24"/>
                <w:szCs w:val="24"/>
              </w:rPr>
            </w:pPr>
            <w:r w:rsidRPr="0097659A">
              <w:rPr>
                <w:sz w:val="24"/>
                <w:szCs w:val="24"/>
              </w:rPr>
              <w:t>Rölanti</w:t>
            </w:r>
          </w:p>
        </w:tc>
        <w:tc>
          <w:tcPr>
            <w:tcW w:w="0" w:type="auto"/>
            <w:shd w:val="clear" w:color="auto" w:fill="auto"/>
            <w:vAlign w:val="center"/>
          </w:tcPr>
          <w:p w14:paraId="2DA9F79F" w14:textId="77777777" w:rsidR="003B7182" w:rsidRPr="0097659A" w:rsidRDefault="003B7182" w:rsidP="00592AA5">
            <w:pPr>
              <w:pStyle w:val="Gvdemetni0"/>
              <w:shd w:val="clear" w:color="auto" w:fill="auto"/>
              <w:spacing w:line="240" w:lineRule="auto"/>
              <w:ind w:left="1134" w:hanging="1134"/>
              <w:rPr>
                <w:sz w:val="24"/>
                <w:szCs w:val="24"/>
              </w:rPr>
            </w:pPr>
            <w:r w:rsidRPr="0097659A">
              <w:rPr>
                <w:sz w:val="24"/>
                <w:szCs w:val="24"/>
              </w:rPr>
              <w:t>%63</w:t>
            </w:r>
          </w:p>
        </w:tc>
        <w:tc>
          <w:tcPr>
            <w:tcW w:w="0" w:type="auto"/>
            <w:shd w:val="clear" w:color="auto" w:fill="auto"/>
            <w:vAlign w:val="center"/>
          </w:tcPr>
          <w:p w14:paraId="6C8D6839" w14:textId="77777777" w:rsidR="003B7182" w:rsidRPr="0097659A" w:rsidRDefault="003B7182" w:rsidP="00592AA5">
            <w:pPr>
              <w:pStyle w:val="Gvdemetni0"/>
              <w:shd w:val="clear" w:color="auto" w:fill="auto"/>
              <w:spacing w:line="240" w:lineRule="auto"/>
              <w:ind w:left="1134" w:hanging="1134"/>
              <w:rPr>
                <w:sz w:val="24"/>
                <w:szCs w:val="24"/>
              </w:rPr>
            </w:pPr>
            <w:r w:rsidRPr="0097659A">
              <w:rPr>
                <w:sz w:val="24"/>
                <w:szCs w:val="24"/>
              </w:rPr>
              <w:t>%80</w:t>
            </w:r>
          </w:p>
        </w:tc>
        <w:tc>
          <w:tcPr>
            <w:tcW w:w="0" w:type="auto"/>
            <w:shd w:val="clear" w:color="auto" w:fill="auto"/>
            <w:vAlign w:val="center"/>
          </w:tcPr>
          <w:p w14:paraId="07E44E44" w14:textId="77777777" w:rsidR="003B7182" w:rsidRPr="0097659A" w:rsidRDefault="003B7182" w:rsidP="00592AA5">
            <w:pPr>
              <w:pStyle w:val="Gvdemetni0"/>
              <w:shd w:val="clear" w:color="auto" w:fill="auto"/>
              <w:spacing w:line="240" w:lineRule="auto"/>
              <w:ind w:left="1134" w:hanging="1134"/>
              <w:rPr>
                <w:sz w:val="24"/>
                <w:szCs w:val="24"/>
              </w:rPr>
            </w:pPr>
            <w:r w:rsidRPr="0097659A">
              <w:rPr>
                <w:sz w:val="24"/>
                <w:szCs w:val="24"/>
              </w:rPr>
              <w:t>%91</w:t>
            </w:r>
          </w:p>
        </w:tc>
        <w:tc>
          <w:tcPr>
            <w:tcW w:w="0" w:type="auto"/>
            <w:shd w:val="clear" w:color="auto" w:fill="auto"/>
            <w:vAlign w:val="center"/>
          </w:tcPr>
          <w:p w14:paraId="5C9B4E68" w14:textId="77777777" w:rsidR="003B7182" w:rsidRPr="0097659A" w:rsidRDefault="003B7182" w:rsidP="00592AA5">
            <w:pPr>
              <w:pStyle w:val="Gvdemetni0"/>
              <w:shd w:val="clear" w:color="auto" w:fill="auto"/>
              <w:spacing w:line="240" w:lineRule="auto"/>
              <w:ind w:left="1134" w:hanging="1134"/>
              <w:rPr>
                <w:sz w:val="24"/>
                <w:szCs w:val="24"/>
              </w:rPr>
            </w:pPr>
            <w:r w:rsidRPr="0097659A">
              <w:rPr>
                <w:sz w:val="24"/>
                <w:szCs w:val="24"/>
              </w:rPr>
              <w:t>Ara</w:t>
            </w:r>
          </w:p>
        </w:tc>
        <w:tc>
          <w:tcPr>
            <w:tcW w:w="0" w:type="auto"/>
            <w:shd w:val="clear" w:color="auto" w:fill="auto"/>
            <w:vAlign w:val="center"/>
          </w:tcPr>
          <w:p w14:paraId="4D1BE577" w14:textId="77777777" w:rsidR="003B7182" w:rsidRPr="0097659A" w:rsidRDefault="003B7182" w:rsidP="00592AA5">
            <w:pPr>
              <w:pStyle w:val="Gvdemetni0"/>
              <w:shd w:val="clear" w:color="auto" w:fill="auto"/>
              <w:spacing w:line="240" w:lineRule="auto"/>
              <w:ind w:left="1134" w:hanging="1134"/>
              <w:rPr>
                <w:sz w:val="24"/>
                <w:szCs w:val="24"/>
              </w:rPr>
            </w:pPr>
            <w:r w:rsidRPr="0097659A">
              <w:rPr>
                <w:sz w:val="24"/>
                <w:szCs w:val="24"/>
              </w:rPr>
              <w:t>Azami güç</w:t>
            </w:r>
          </w:p>
        </w:tc>
        <w:tc>
          <w:tcPr>
            <w:tcW w:w="0" w:type="auto"/>
            <w:shd w:val="clear" w:color="auto" w:fill="auto"/>
            <w:vAlign w:val="center"/>
          </w:tcPr>
          <w:p w14:paraId="423EDF78" w14:textId="77777777" w:rsidR="003B7182" w:rsidRPr="0097659A" w:rsidRDefault="003B7182" w:rsidP="00592AA5">
            <w:pPr>
              <w:pStyle w:val="Gvdemetni0"/>
              <w:shd w:val="clear" w:color="auto" w:fill="auto"/>
              <w:spacing w:line="240" w:lineRule="auto"/>
              <w:ind w:left="1134" w:hanging="1134"/>
              <w:rPr>
                <w:sz w:val="24"/>
                <w:szCs w:val="24"/>
              </w:rPr>
            </w:pPr>
            <w:r w:rsidRPr="0097659A">
              <w:rPr>
                <w:sz w:val="24"/>
                <w:szCs w:val="24"/>
              </w:rPr>
              <w:t>%100</w:t>
            </w:r>
          </w:p>
        </w:tc>
      </w:tr>
      <w:tr w:rsidR="00062639" w:rsidRPr="0097659A" w14:paraId="7C32F847" w14:textId="77777777" w:rsidTr="007704FF">
        <w:trPr>
          <w:trHeight w:hRule="exact" w:val="366"/>
        </w:trPr>
        <w:tc>
          <w:tcPr>
            <w:tcW w:w="0" w:type="auto"/>
            <w:shd w:val="clear" w:color="auto" w:fill="auto"/>
          </w:tcPr>
          <w:p w14:paraId="59DA75E1" w14:textId="77777777" w:rsidR="003B7182" w:rsidRPr="0097659A" w:rsidRDefault="003B7182" w:rsidP="00592AA5">
            <w:pPr>
              <w:ind w:left="1134" w:hanging="1134"/>
            </w:pPr>
          </w:p>
        </w:tc>
        <w:tc>
          <w:tcPr>
            <w:tcW w:w="0" w:type="auto"/>
            <w:shd w:val="clear" w:color="auto" w:fill="auto"/>
          </w:tcPr>
          <w:p w14:paraId="2CE92A55" w14:textId="77777777" w:rsidR="003B7182" w:rsidRPr="0097659A" w:rsidRDefault="003B7182" w:rsidP="00592AA5">
            <w:pPr>
              <w:ind w:left="1134" w:hanging="1134"/>
            </w:pPr>
          </w:p>
        </w:tc>
        <w:tc>
          <w:tcPr>
            <w:tcW w:w="0" w:type="auto"/>
            <w:shd w:val="clear" w:color="auto" w:fill="auto"/>
          </w:tcPr>
          <w:p w14:paraId="0809CBE9" w14:textId="77777777" w:rsidR="003B7182" w:rsidRPr="0097659A" w:rsidRDefault="003B7182" w:rsidP="00592AA5">
            <w:pPr>
              <w:ind w:left="1134" w:hanging="1134"/>
            </w:pPr>
          </w:p>
        </w:tc>
        <w:tc>
          <w:tcPr>
            <w:tcW w:w="0" w:type="auto"/>
            <w:shd w:val="clear" w:color="auto" w:fill="auto"/>
          </w:tcPr>
          <w:p w14:paraId="7AE052A1" w14:textId="77777777" w:rsidR="003B7182" w:rsidRPr="0097659A" w:rsidRDefault="003B7182" w:rsidP="00592AA5">
            <w:pPr>
              <w:ind w:left="1134" w:hanging="1134"/>
            </w:pPr>
          </w:p>
        </w:tc>
        <w:tc>
          <w:tcPr>
            <w:tcW w:w="0" w:type="auto"/>
            <w:shd w:val="clear" w:color="auto" w:fill="auto"/>
          </w:tcPr>
          <w:p w14:paraId="0ACED20B" w14:textId="77777777" w:rsidR="003B7182" w:rsidRPr="0097659A" w:rsidRDefault="003B7182" w:rsidP="00592AA5">
            <w:pPr>
              <w:ind w:left="1134" w:hanging="1134"/>
            </w:pPr>
          </w:p>
        </w:tc>
        <w:tc>
          <w:tcPr>
            <w:tcW w:w="0" w:type="auto"/>
            <w:shd w:val="clear" w:color="auto" w:fill="auto"/>
          </w:tcPr>
          <w:p w14:paraId="3B5CA4AC" w14:textId="77777777" w:rsidR="003B7182" w:rsidRPr="0097659A" w:rsidRDefault="003B7182" w:rsidP="00592AA5">
            <w:pPr>
              <w:ind w:left="1134" w:hanging="1134"/>
            </w:pPr>
          </w:p>
        </w:tc>
        <w:tc>
          <w:tcPr>
            <w:tcW w:w="0" w:type="auto"/>
            <w:shd w:val="clear" w:color="auto" w:fill="auto"/>
          </w:tcPr>
          <w:p w14:paraId="6C26288F" w14:textId="77777777" w:rsidR="003B7182" w:rsidRPr="0097659A" w:rsidRDefault="003B7182" w:rsidP="00592AA5">
            <w:pPr>
              <w:ind w:left="1134" w:hanging="1134"/>
            </w:pPr>
          </w:p>
        </w:tc>
        <w:tc>
          <w:tcPr>
            <w:tcW w:w="0" w:type="auto"/>
            <w:shd w:val="clear" w:color="auto" w:fill="auto"/>
          </w:tcPr>
          <w:p w14:paraId="0EEEDA22" w14:textId="77777777" w:rsidR="003B7182" w:rsidRPr="0097659A" w:rsidRDefault="003B7182" w:rsidP="00592AA5">
            <w:pPr>
              <w:ind w:left="1134" w:hanging="1134"/>
            </w:pPr>
          </w:p>
        </w:tc>
      </w:tr>
      <w:tr w:rsidR="00062639" w:rsidRPr="0097659A" w14:paraId="3752C9D4" w14:textId="77777777" w:rsidTr="007704FF">
        <w:trPr>
          <w:trHeight w:hRule="exact" w:val="414"/>
        </w:trPr>
        <w:tc>
          <w:tcPr>
            <w:tcW w:w="0" w:type="auto"/>
            <w:shd w:val="clear" w:color="auto" w:fill="auto"/>
          </w:tcPr>
          <w:p w14:paraId="4A6BC942" w14:textId="77777777" w:rsidR="003B7182" w:rsidRPr="0097659A" w:rsidRDefault="003B7182" w:rsidP="00592AA5">
            <w:pPr>
              <w:ind w:left="1134" w:hanging="1134"/>
            </w:pPr>
          </w:p>
        </w:tc>
        <w:tc>
          <w:tcPr>
            <w:tcW w:w="0" w:type="auto"/>
            <w:shd w:val="clear" w:color="auto" w:fill="auto"/>
          </w:tcPr>
          <w:p w14:paraId="2414C06B" w14:textId="77777777" w:rsidR="003B7182" w:rsidRPr="0097659A" w:rsidRDefault="003B7182" w:rsidP="00592AA5">
            <w:pPr>
              <w:ind w:left="1134" w:hanging="1134"/>
            </w:pPr>
          </w:p>
        </w:tc>
        <w:tc>
          <w:tcPr>
            <w:tcW w:w="0" w:type="auto"/>
            <w:shd w:val="clear" w:color="auto" w:fill="auto"/>
          </w:tcPr>
          <w:p w14:paraId="4B26A1BC" w14:textId="77777777" w:rsidR="003B7182" w:rsidRPr="0097659A" w:rsidRDefault="003B7182" w:rsidP="00592AA5">
            <w:pPr>
              <w:ind w:left="1134" w:hanging="1134"/>
            </w:pPr>
          </w:p>
        </w:tc>
        <w:tc>
          <w:tcPr>
            <w:tcW w:w="0" w:type="auto"/>
            <w:shd w:val="clear" w:color="auto" w:fill="auto"/>
          </w:tcPr>
          <w:p w14:paraId="24179379" w14:textId="77777777" w:rsidR="003B7182" w:rsidRPr="0097659A" w:rsidRDefault="003B7182" w:rsidP="00592AA5">
            <w:pPr>
              <w:ind w:left="1134" w:hanging="1134"/>
            </w:pPr>
          </w:p>
        </w:tc>
        <w:tc>
          <w:tcPr>
            <w:tcW w:w="0" w:type="auto"/>
            <w:shd w:val="clear" w:color="auto" w:fill="auto"/>
          </w:tcPr>
          <w:p w14:paraId="37814B32" w14:textId="77777777" w:rsidR="003B7182" w:rsidRPr="0097659A" w:rsidRDefault="003B7182" w:rsidP="00592AA5">
            <w:pPr>
              <w:ind w:left="1134" w:hanging="1134"/>
            </w:pPr>
          </w:p>
        </w:tc>
        <w:tc>
          <w:tcPr>
            <w:tcW w:w="0" w:type="auto"/>
            <w:shd w:val="clear" w:color="auto" w:fill="auto"/>
          </w:tcPr>
          <w:p w14:paraId="762E8684" w14:textId="77777777" w:rsidR="003B7182" w:rsidRPr="0097659A" w:rsidRDefault="003B7182" w:rsidP="00592AA5">
            <w:pPr>
              <w:ind w:left="1134" w:hanging="1134"/>
            </w:pPr>
          </w:p>
        </w:tc>
        <w:tc>
          <w:tcPr>
            <w:tcW w:w="0" w:type="auto"/>
            <w:shd w:val="clear" w:color="auto" w:fill="auto"/>
          </w:tcPr>
          <w:p w14:paraId="71EB6F7C" w14:textId="77777777" w:rsidR="003B7182" w:rsidRPr="0097659A" w:rsidRDefault="003B7182" w:rsidP="00592AA5">
            <w:pPr>
              <w:ind w:left="1134" w:hanging="1134"/>
            </w:pPr>
          </w:p>
        </w:tc>
        <w:tc>
          <w:tcPr>
            <w:tcW w:w="0" w:type="auto"/>
            <w:shd w:val="clear" w:color="auto" w:fill="auto"/>
          </w:tcPr>
          <w:p w14:paraId="7020D9DC" w14:textId="77777777" w:rsidR="003B7182" w:rsidRPr="0097659A" w:rsidRDefault="003B7182" w:rsidP="00592AA5">
            <w:pPr>
              <w:ind w:left="1134" w:hanging="1134"/>
            </w:pPr>
          </w:p>
        </w:tc>
      </w:tr>
      <w:tr w:rsidR="00062639" w:rsidRPr="0097659A" w14:paraId="0876BE7E" w14:textId="77777777" w:rsidTr="007704FF">
        <w:trPr>
          <w:trHeight w:hRule="exact" w:val="398"/>
        </w:trPr>
        <w:tc>
          <w:tcPr>
            <w:tcW w:w="0" w:type="auto"/>
            <w:shd w:val="clear" w:color="auto" w:fill="auto"/>
          </w:tcPr>
          <w:p w14:paraId="7E159C0F" w14:textId="77777777" w:rsidR="003B7182" w:rsidRPr="0097659A" w:rsidRDefault="003B7182" w:rsidP="00592AA5">
            <w:pPr>
              <w:ind w:left="1134" w:hanging="1134"/>
            </w:pPr>
          </w:p>
        </w:tc>
        <w:tc>
          <w:tcPr>
            <w:tcW w:w="0" w:type="auto"/>
            <w:shd w:val="clear" w:color="auto" w:fill="auto"/>
          </w:tcPr>
          <w:p w14:paraId="1E10E7AF" w14:textId="77777777" w:rsidR="003B7182" w:rsidRPr="0097659A" w:rsidRDefault="003B7182" w:rsidP="00592AA5">
            <w:pPr>
              <w:ind w:left="1134" w:hanging="1134"/>
            </w:pPr>
          </w:p>
        </w:tc>
        <w:tc>
          <w:tcPr>
            <w:tcW w:w="0" w:type="auto"/>
            <w:shd w:val="clear" w:color="auto" w:fill="auto"/>
          </w:tcPr>
          <w:p w14:paraId="0994DE59" w14:textId="77777777" w:rsidR="003B7182" w:rsidRPr="0097659A" w:rsidRDefault="003B7182" w:rsidP="00592AA5">
            <w:pPr>
              <w:ind w:left="1134" w:hanging="1134"/>
            </w:pPr>
          </w:p>
        </w:tc>
        <w:tc>
          <w:tcPr>
            <w:tcW w:w="0" w:type="auto"/>
            <w:shd w:val="clear" w:color="auto" w:fill="auto"/>
          </w:tcPr>
          <w:p w14:paraId="2F22B188" w14:textId="77777777" w:rsidR="003B7182" w:rsidRPr="0097659A" w:rsidRDefault="003B7182" w:rsidP="00592AA5">
            <w:pPr>
              <w:ind w:left="1134" w:hanging="1134"/>
            </w:pPr>
          </w:p>
        </w:tc>
        <w:tc>
          <w:tcPr>
            <w:tcW w:w="0" w:type="auto"/>
            <w:shd w:val="clear" w:color="auto" w:fill="auto"/>
          </w:tcPr>
          <w:p w14:paraId="610186E5" w14:textId="77777777" w:rsidR="003B7182" w:rsidRPr="0097659A" w:rsidRDefault="003B7182" w:rsidP="00592AA5">
            <w:pPr>
              <w:ind w:left="1134" w:hanging="1134"/>
            </w:pPr>
          </w:p>
        </w:tc>
        <w:tc>
          <w:tcPr>
            <w:tcW w:w="0" w:type="auto"/>
            <w:shd w:val="clear" w:color="auto" w:fill="auto"/>
          </w:tcPr>
          <w:p w14:paraId="12A0ECE4" w14:textId="77777777" w:rsidR="003B7182" w:rsidRPr="0097659A" w:rsidRDefault="003B7182" w:rsidP="00592AA5">
            <w:pPr>
              <w:ind w:left="1134" w:hanging="1134"/>
            </w:pPr>
          </w:p>
        </w:tc>
        <w:tc>
          <w:tcPr>
            <w:tcW w:w="0" w:type="auto"/>
            <w:shd w:val="clear" w:color="auto" w:fill="auto"/>
          </w:tcPr>
          <w:p w14:paraId="42AC974F" w14:textId="77777777" w:rsidR="003B7182" w:rsidRPr="0097659A" w:rsidRDefault="003B7182" w:rsidP="00592AA5">
            <w:pPr>
              <w:ind w:left="1134" w:hanging="1134"/>
            </w:pPr>
          </w:p>
        </w:tc>
        <w:tc>
          <w:tcPr>
            <w:tcW w:w="0" w:type="auto"/>
            <w:shd w:val="clear" w:color="auto" w:fill="auto"/>
          </w:tcPr>
          <w:p w14:paraId="7235792E" w14:textId="77777777" w:rsidR="003B7182" w:rsidRPr="0097659A" w:rsidRDefault="003B7182" w:rsidP="00592AA5">
            <w:pPr>
              <w:ind w:left="1134" w:hanging="1134"/>
            </w:pPr>
          </w:p>
        </w:tc>
      </w:tr>
      <w:tr w:rsidR="00062639" w:rsidRPr="0097659A" w14:paraId="1C363BBC" w14:textId="77777777" w:rsidTr="007704FF">
        <w:trPr>
          <w:trHeight w:hRule="exact" w:val="406"/>
        </w:trPr>
        <w:tc>
          <w:tcPr>
            <w:tcW w:w="0" w:type="auto"/>
            <w:shd w:val="clear" w:color="auto" w:fill="auto"/>
            <w:vAlign w:val="center"/>
          </w:tcPr>
          <w:p w14:paraId="4E76A716" w14:textId="77777777" w:rsidR="003B7182" w:rsidRPr="0097659A" w:rsidRDefault="003B7182" w:rsidP="00592AA5">
            <w:pPr>
              <w:ind w:left="1134" w:right="100" w:hanging="1134"/>
              <w:jc w:val="right"/>
            </w:pPr>
            <w:r w:rsidRPr="0097659A">
              <w:rPr>
                <w:rStyle w:val="Gvdemetni77ptKalnDeil0ptbolukbraklyor"/>
                <w:b w:val="0"/>
                <w:color w:val="auto"/>
                <w:sz w:val="24"/>
                <w:szCs w:val="24"/>
                <w:lang w:val="tr-TR"/>
              </w:rPr>
              <w:t>Toplam (P</w:t>
            </w:r>
            <w:r w:rsidRPr="0097659A">
              <w:rPr>
                <w:rStyle w:val="Gvdemetni77ptKalnDeil0ptbolukbraklyor"/>
                <w:b w:val="0"/>
                <w:color w:val="auto"/>
                <w:sz w:val="24"/>
                <w:szCs w:val="24"/>
                <w:vertAlign w:val="subscript"/>
                <w:lang w:val="tr-TR"/>
              </w:rPr>
              <w:t>f,i</w:t>
            </w:r>
            <w:r w:rsidRPr="0097659A">
              <w:rPr>
                <w:rStyle w:val="Gvdemetni77ptKalnDeil0ptbolukbraklyor"/>
                <w:b w:val="0"/>
                <w:color w:val="auto"/>
                <w:sz w:val="24"/>
                <w:szCs w:val="24"/>
                <w:lang w:val="tr-TR"/>
              </w:rPr>
              <w:t>):</w:t>
            </w:r>
          </w:p>
        </w:tc>
        <w:tc>
          <w:tcPr>
            <w:tcW w:w="0" w:type="auto"/>
            <w:shd w:val="clear" w:color="auto" w:fill="auto"/>
          </w:tcPr>
          <w:p w14:paraId="38F4E37D" w14:textId="77777777" w:rsidR="003B7182" w:rsidRPr="0097659A" w:rsidRDefault="003B7182" w:rsidP="00592AA5">
            <w:pPr>
              <w:ind w:left="1134" w:hanging="1134"/>
            </w:pPr>
          </w:p>
        </w:tc>
        <w:tc>
          <w:tcPr>
            <w:tcW w:w="0" w:type="auto"/>
            <w:shd w:val="clear" w:color="auto" w:fill="auto"/>
          </w:tcPr>
          <w:p w14:paraId="25C80CDA" w14:textId="77777777" w:rsidR="003B7182" w:rsidRPr="0097659A" w:rsidRDefault="003B7182" w:rsidP="00592AA5">
            <w:pPr>
              <w:ind w:left="1134" w:hanging="1134"/>
            </w:pPr>
          </w:p>
        </w:tc>
        <w:tc>
          <w:tcPr>
            <w:tcW w:w="0" w:type="auto"/>
            <w:shd w:val="clear" w:color="auto" w:fill="auto"/>
          </w:tcPr>
          <w:p w14:paraId="06A1C3E4" w14:textId="77777777" w:rsidR="003B7182" w:rsidRPr="0097659A" w:rsidRDefault="003B7182" w:rsidP="00592AA5">
            <w:pPr>
              <w:ind w:left="1134" w:hanging="1134"/>
            </w:pPr>
          </w:p>
        </w:tc>
        <w:tc>
          <w:tcPr>
            <w:tcW w:w="0" w:type="auto"/>
            <w:shd w:val="clear" w:color="auto" w:fill="auto"/>
          </w:tcPr>
          <w:p w14:paraId="06E4BA41" w14:textId="77777777" w:rsidR="003B7182" w:rsidRPr="0097659A" w:rsidRDefault="003B7182" w:rsidP="00592AA5">
            <w:pPr>
              <w:ind w:left="1134" w:hanging="1134"/>
            </w:pPr>
          </w:p>
        </w:tc>
        <w:tc>
          <w:tcPr>
            <w:tcW w:w="0" w:type="auto"/>
            <w:shd w:val="clear" w:color="auto" w:fill="auto"/>
          </w:tcPr>
          <w:p w14:paraId="0FC9FA7A" w14:textId="77777777" w:rsidR="003B7182" w:rsidRPr="0097659A" w:rsidRDefault="003B7182" w:rsidP="00592AA5">
            <w:pPr>
              <w:ind w:left="1134" w:hanging="1134"/>
            </w:pPr>
          </w:p>
        </w:tc>
        <w:tc>
          <w:tcPr>
            <w:tcW w:w="0" w:type="auto"/>
            <w:shd w:val="clear" w:color="auto" w:fill="auto"/>
          </w:tcPr>
          <w:p w14:paraId="529AC9E6" w14:textId="77777777" w:rsidR="003B7182" w:rsidRPr="0097659A" w:rsidRDefault="003B7182" w:rsidP="00592AA5">
            <w:pPr>
              <w:ind w:left="1134" w:hanging="1134"/>
            </w:pPr>
          </w:p>
        </w:tc>
        <w:tc>
          <w:tcPr>
            <w:tcW w:w="0" w:type="auto"/>
            <w:shd w:val="clear" w:color="auto" w:fill="auto"/>
          </w:tcPr>
          <w:p w14:paraId="17406382" w14:textId="77777777" w:rsidR="003B7182" w:rsidRPr="0097659A" w:rsidRDefault="003B7182" w:rsidP="00592AA5">
            <w:pPr>
              <w:ind w:left="1134" w:hanging="1134"/>
            </w:pPr>
          </w:p>
        </w:tc>
      </w:tr>
    </w:tbl>
    <w:p w14:paraId="679E560A" w14:textId="08CE3C8E" w:rsidR="00EF057F" w:rsidRPr="0097659A" w:rsidRDefault="003B7182" w:rsidP="00592AA5">
      <w:pPr>
        <w:ind w:left="1134" w:hanging="1134"/>
        <w:jc w:val="left"/>
      </w:pPr>
      <w:r w:rsidRPr="0097659A">
        <w:t>7.2.</w:t>
      </w:r>
      <w:r w:rsidRPr="0097659A">
        <w:tab/>
        <w:t xml:space="preserve">Motor net gücü Tablo 3'te </w:t>
      </w:r>
      <w:r w:rsidR="005A7813" w:rsidRPr="0097659A">
        <w:t>belirtilmelidir:</w:t>
      </w:r>
    </w:p>
    <w:p w14:paraId="4057A70F" w14:textId="77777777" w:rsidR="00EF057F" w:rsidRPr="0097659A" w:rsidRDefault="00EF057F" w:rsidP="00592AA5">
      <w:pPr>
        <w:ind w:left="1134" w:hanging="1134"/>
        <w:jc w:val="center"/>
      </w:pPr>
    </w:p>
    <w:p w14:paraId="7DB0B3BA" w14:textId="77777777" w:rsidR="00153DD8" w:rsidRPr="0097659A" w:rsidRDefault="00153DD8" w:rsidP="00592AA5">
      <w:pPr>
        <w:ind w:left="1134" w:hanging="1134"/>
        <w:jc w:val="center"/>
      </w:pPr>
    </w:p>
    <w:p w14:paraId="4D0798E9" w14:textId="77777777" w:rsidR="003B7182" w:rsidRPr="0097659A" w:rsidRDefault="003B7182" w:rsidP="00592AA5">
      <w:pPr>
        <w:ind w:left="1134" w:hanging="1134"/>
        <w:jc w:val="center"/>
      </w:pPr>
      <w:r w:rsidRPr="0097659A">
        <w:t>Tablo 3</w:t>
      </w:r>
    </w:p>
    <w:p w14:paraId="3781EFBF" w14:textId="77777777" w:rsidR="00EF057F" w:rsidRPr="0097659A" w:rsidRDefault="003B7182" w:rsidP="00592AA5">
      <w:pPr>
        <w:ind w:left="1134" w:hanging="1134"/>
        <w:jc w:val="center"/>
      </w:pPr>
      <w:r w:rsidRPr="0097659A">
        <w:t>Motor net gücü</w:t>
      </w:r>
    </w:p>
    <w:p w14:paraId="0ED748B5" w14:textId="77777777" w:rsidR="00EF057F" w:rsidRPr="0097659A" w:rsidRDefault="00EF057F" w:rsidP="00592AA5">
      <w:pPr>
        <w:ind w:left="1134" w:hanging="1134"/>
        <w:jc w:val="center"/>
      </w:pPr>
    </w:p>
    <w:tbl>
      <w:tblPr>
        <w:tblW w:w="9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999"/>
        <w:gridCol w:w="2248"/>
        <w:gridCol w:w="2127"/>
        <w:gridCol w:w="1249"/>
      </w:tblGrid>
      <w:tr w:rsidR="00062639" w:rsidRPr="0097659A" w14:paraId="44BA4F5A" w14:textId="77777777" w:rsidTr="007704FF">
        <w:trPr>
          <w:trHeight w:hRule="exact" w:val="850"/>
        </w:trPr>
        <w:tc>
          <w:tcPr>
            <w:tcW w:w="3999" w:type="dxa"/>
            <w:vMerge w:val="restart"/>
            <w:shd w:val="clear" w:color="auto" w:fill="auto"/>
            <w:vAlign w:val="center"/>
          </w:tcPr>
          <w:p w14:paraId="740D04D1" w14:textId="77777777" w:rsidR="003B7182" w:rsidRPr="0097659A" w:rsidRDefault="003B7182" w:rsidP="00153DD8">
            <w:pPr>
              <w:rPr>
                <w:b/>
              </w:rPr>
            </w:pPr>
            <w:r w:rsidRPr="0097659A">
              <w:rPr>
                <w:rStyle w:val="Gvdemetni765ptKalnDeil0ptbolukbraklyor"/>
                <w:b w:val="0"/>
                <w:color w:val="auto"/>
                <w:sz w:val="24"/>
                <w:szCs w:val="24"/>
                <w:lang w:val="tr-TR"/>
              </w:rPr>
              <w:t>Koşul</w:t>
            </w:r>
          </w:p>
        </w:tc>
        <w:tc>
          <w:tcPr>
            <w:tcW w:w="5624" w:type="dxa"/>
            <w:gridSpan w:val="3"/>
            <w:shd w:val="clear" w:color="auto" w:fill="auto"/>
            <w:vAlign w:val="center"/>
          </w:tcPr>
          <w:p w14:paraId="327EC78E" w14:textId="77777777" w:rsidR="003B7182" w:rsidRPr="0097659A" w:rsidRDefault="003B7182" w:rsidP="00153DD8">
            <w:pPr>
              <w:rPr>
                <w:b/>
              </w:rPr>
            </w:pPr>
            <w:r w:rsidRPr="0097659A">
              <w:rPr>
                <w:rStyle w:val="Gvdemetni765ptKalnDeil0ptbolukbraklyor"/>
                <w:b w:val="0"/>
                <w:color w:val="auto"/>
                <w:sz w:val="24"/>
                <w:szCs w:val="24"/>
                <w:lang w:val="tr-TR"/>
              </w:rPr>
              <w:t>Belirtilen motor devrinde motor net gücü (kW)(ilgili sütunları doldurun)</w:t>
            </w:r>
          </w:p>
        </w:tc>
      </w:tr>
      <w:tr w:rsidR="00062639" w:rsidRPr="0097659A" w14:paraId="09AAFA38" w14:textId="77777777" w:rsidTr="00153DD8">
        <w:trPr>
          <w:trHeight w:hRule="exact" w:val="558"/>
        </w:trPr>
        <w:tc>
          <w:tcPr>
            <w:tcW w:w="3999" w:type="dxa"/>
            <w:vMerge/>
            <w:shd w:val="clear" w:color="auto" w:fill="auto"/>
            <w:vAlign w:val="center"/>
          </w:tcPr>
          <w:p w14:paraId="3A831573" w14:textId="77777777" w:rsidR="003B7182" w:rsidRPr="0097659A" w:rsidRDefault="003B7182" w:rsidP="00592AA5">
            <w:pPr>
              <w:ind w:left="1134" w:hanging="1134"/>
              <w:jc w:val="center"/>
            </w:pPr>
          </w:p>
        </w:tc>
        <w:tc>
          <w:tcPr>
            <w:tcW w:w="2248" w:type="dxa"/>
            <w:shd w:val="clear" w:color="auto" w:fill="auto"/>
            <w:vAlign w:val="center"/>
          </w:tcPr>
          <w:p w14:paraId="51DAA9E1" w14:textId="77777777" w:rsidR="003B7182" w:rsidRPr="0097659A" w:rsidRDefault="003B7182" w:rsidP="00153DD8">
            <w:pPr>
              <w:pStyle w:val="Gvdemetni0"/>
              <w:shd w:val="clear" w:color="auto" w:fill="auto"/>
              <w:spacing w:line="240" w:lineRule="auto"/>
              <w:ind w:left="1134" w:hanging="1134"/>
              <w:rPr>
                <w:sz w:val="24"/>
                <w:szCs w:val="24"/>
              </w:rPr>
            </w:pPr>
            <w:r w:rsidRPr="0097659A">
              <w:rPr>
                <w:sz w:val="24"/>
                <w:szCs w:val="24"/>
              </w:rPr>
              <w:t>Ara</w:t>
            </w:r>
          </w:p>
        </w:tc>
        <w:tc>
          <w:tcPr>
            <w:tcW w:w="2127" w:type="dxa"/>
            <w:shd w:val="clear" w:color="auto" w:fill="auto"/>
            <w:vAlign w:val="center"/>
          </w:tcPr>
          <w:p w14:paraId="4CB3F30E" w14:textId="77777777" w:rsidR="003B7182" w:rsidRPr="0097659A" w:rsidRDefault="003B7182" w:rsidP="00153DD8">
            <w:pPr>
              <w:pStyle w:val="Gvdemetni0"/>
              <w:shd w:val="clear" w:color="auto" w:fill="auto"/>
              <w:spacing w:line="240" w:lineRule="auto"/>
              <w:ind w:left="1134" w:hanging="1134"/>
              <w:rPr>
                <w:sz w:val="24"/>
                <w:szCs w:val="24"/>
              </w:rPr>
            </w:pPr>
            <w:r w:rsidRPr="0097659A">
              <w:rPr>
                <w:sz w:val="24"/>
                <w:szCs w:val="24"/>
              </w:rPr>
              <w:t>Azami güç</w:t>
            </w:r>
          </w:p>
        </w:tc>
        <w:tc>
          <w:tcPr>
            <w:tcW w:w="1249" w:type="dxa"/>
            <w:shd w:val="clear" w:color="auto" w:fill="auto"/>
            <w:vAlign w:val="center"/>
          </w:tcPr>
          <w:p w14:paraId="2E804384" w14:textId="77777777" w:rsidR="003B7182" w:rsidRPr="0097659A" w:rsidRDefault="003B7182" w:rsidP="00153DD8">
            <w:pPr>
              <w:pStyle w:val="Gvdemetni0"/>
              <w:shd w:val="clear" w:color="auto" w:fill="auto"/>
              <w:spacing w:line="240" w:lineRule="auto"/>
              <w:ind w:left="1134" w:hanging="1134"/>
              <w:rPr>
                <w:sz w:val="24"/>
                <w:szCs w:val="24"/>
              </w:rPr>
            </w:pPr>
            <w:r w:rsidRPr="0097659A">
              <w:rPr>
                <w:sz w:val="24"/>
                <w:szCs w:val="24"/>
              </w:rPr>
              <w:t>%100</w:t>
            </w:r>
          </w:p>
        </w:tc>
      </w:tr>
      <w:tr w:rsidR="00062639" w:rsidRPr="0097659A" w14:paraId="63ED341B" w14:textId="77777777" w:rsidTr="00153DD8">
        <w:trPr>
          <w:trHeight w:hRule="exact" w:val="732"/>
        </w:trPr>
        <w:tc>
          <w:tcPr>
            <w:tcW w:w="3999" w:type="dxa"/>
            <w:shd w:val="clear" w:color="auto" w:fill="auto"/>
            <w:vAlign w:val="center"/>
          </w:tcPr>
          <w:p w14:paraId="7F4DF2F5" w14:textId="77777777" w:rsidR="003B7182" w:rsidRPr="0097659A" w:rsidRDefault="003B7182" w:rsidP="00153DD8">
            <w:pPr>
              <w:pStyle w:val="Gvdemetni0"/>
              <w:shd w:val="clear" w:color="auto" w:fill="auto"/>
              <w:spacing w:line="240" w:lineRule="auto"/>
              <w:ind w:left="142" w:firstLine="0"/>
              <w:jc w:val="left"/>
              <w:rPr>
                <w:sz w:val="24"/>
                <w:szCs w:val="24"/>
              </w:rPr>
            </w:pPr>
            <w:r w:rsidRPr="0097659A">
              <w:rPr>
                <w:sz w:val="24"/>
                <w:szCs w:val="24"/>
              </w:rPr>
              <w:lastRenderedPageBreak/>
              <w:t>Belirtilen test devrinde ölçülen referans güç (P</w:t>
            </w:r>
            <w:r w:rsidRPr="0097659A">
              <w:rPr>
                <w:sz w:val="24"/>
                <w:szCs w:val="24"/>
                <w:vertAlign w:val="subscript"/>
              </w:rPr>
              <w:t>m,i</w:t>
            </w:r>
            <w:r w:rsidRPr="0097659A">
              <w:rPr>
                <w:sz w:val="24"/>
                <w:szCs w:val="24"/>
              </w:rPr>
              <w:t>)</w:t>
            </w:r>
          </w:p>
        </w:tc>
        <w:tc>
          <w:tcPr>
            <w:tcW w:w="2248" w:type="dxa"/>
            <w:shd w:val="clear" w:color="auto" w:fill="auto"/>
          </w:tcPr>
          <w:p w14:paraId="6C6E9F2E" w14:textId="77777777" w:rsidR="003B7182" w:rsidRPr="0097659A" w:rsidRDefault="003B7182" w:rsidP="00592AA5">
            <w:pPr>
              <w:ind w:left="1134" w:hanging="1134"/>
            </w:pPr>
          </w:p>
        </w:tc>
        <w:tc>
          <w:tcPr>
            <w:tcW w:w="2127" w:type="dxa"/>
            <w:shd w:val="clear" w:color="auto" w:fill="auto"/>
          </w:tcPr>
          <w:p w14:paraId="6ADDA36A" w14:textId="77777777" w:rsidR="003B7182" w:rsidRPr="0097659A" w:rsidRDefault="003B7182" w:rsidP="00592AA5">
            <w:pPr>
              <w:ind w:left="1134" w:hanging="1134"/>
            </w:pPr>
          </w:p>
        </w:tc>
        <w:tc>
          <w:tcPr>
            <w:tcW w:w="1249" w:type="dxa"/>
            <w:shd w:val="clear" w:color="auto" w:fill="auto"/>
          </w:tcPr>
          <w:p w14:paraId="53D31583" w14:textId="77777777" w:rsidR="003B7182" w:rsidRPr="0097659A" w:rsidRDefault="003B7182" w:rsidP="00592AA5">
            <w:pPr>
              <w:ind w:left="1134" w:hanging="1134"/>
            </w:pPr>
          </w:p>
        </w:tc>
      </w:tr>
      <w:tr w:rsidR="00062639" w:rsidRPr="0097659A" w14:paraId="1FBEA547" w14:textId="77777777" w:rsidTr="00153DD8">
        <w:trPr>
          <w:trHeight w:hRule="exact" w:val="652"/>
        </w:trPr>
        <w:tc>
          <w:tcPr>
            <w:tcW w:w="3999" w:type="dxa"/>
            <w:shd w:val="clear" w:color="auto" w:fill="auto"/>
            <w:vAlign w:val="center"/>
          </w:tcPr>
          <w:p w14:paraId="1DF4D0C5" w14:textId="77777777" w:rsidR="003B7182" w:rsidRPr="0097659A" w:rsidRDefault="003B7182" w:rsidP="00153DD8">
            <w:pPr>
              <w:pStyle w:val="Gvdemetni0"/>
              <w:shd w:val="clear" w:color="auto" w:fill="auto"/>
              <w:spacing w:line="240" w:lineRule="auto"/>
              <w:ind w:left="142" w:firstLine="0"/>
              <w:jc w:val="left"/>
              <w:rPr>
                <w:sz w:val="24"/>
                <w:szCs w:val="24"/>
              </w:rPr>
            </w:pPr>
            <w:r w:rsidRPr="0097659A">
              <w:rPr>
                <w:sz w:val="24"/>
                <w:szCs w:val="24"/>
              </w:rPr>
              <w:t>Tablo 1'den toplam yardımcı cihaz gücü (P</w:t>
            </w:r>
            <w:r w:rsidRPr="0097659A">
              <w:rPr>
                <w:sz w:val="24"/>
                <w:szCs w:val="24"/>
                <w:vertAlign w:val="subscript"/>
              </w:rPr>
              <w:t>f,i</w:t>
            </w:r>
            <w:r w:rsidRPr="0097659A">
              <w:rPr>
                <w:sz w:val="24"/>
                <w:szCs w:val="24"/>
              </w:rPr>
              <w:t>)</w:t>
            </w:r>
          </w:p>
        </w:tc>
        <w:tc>
          <w:tcPr>
            <w:tcW w:w="2248" w:type="dxa"/>
            <w:shd w:val="clear" w:color="auto" w:fill="auto"/>
          </w:tcPr>
          <w:p w14:paraId="53F9CAB1" w14:textId="77777777" w:rsidR="003B7182" w:rsidRPr="0097659A" w:rsidRDefault="003B7182" w:rsidP="00592AA5">
            <w:pPr>
              <w:ind w:left="1134" w:hanging="1134"/>
            </w:pPr>
          </w:p>
        </w:tc>
        <w:tc>
          <w:tcPr>
            <w:tcW w:w="2127" w:type="dxa"/>
            <w:shd w:val="clear" w:color="auto" w:fill="auto"/>
          </w:tcPr>
          <w:p w14:paraId="30E1B9D3" w14:textId="77777777" w:rsidR="003B7182" w:rsidRPr="0097659A" w:rsidRDefault="003B7182" w:rsidP="00592AA5">
            <w:pPr>
              <w:ind w:left="1134" w:hanging="1134"/>
            </w:pPr>
          </w:p>
        </w:tc>
        <w:tc>
          <w:tcPr>
            <w:tcW w:w="1249" w:type="dxa"/>
            <w:shd w:val="clear" w:color="auto" w:fill="auto"/>
          </w:tcPr>
          <w:p w14:paraId="5EA29F1B" w14:textId="77777777" w:rsidR="003B7182" w:rsidRPr="0097659A" w:rsidRDefault="003B7182" w:rsidP="00592AA5">
            <w:pPr>
              <w:ind w:left="1134" w:hanging="1134"/>
            </w:pPr>
          </w:p>
        </w:tc>
      </w:tr>
      <w:tr w:rsidR="00062639" w:rsidRPr="0097659A" w14:paraId="51923BE5" w14:textId="77777777" w:rsidTr="00153DD8">
        <w:trPr>
          <w:trHeight w:hRule="exact" w:val="936"/>
        </w:trPr>
        <w:tc>
          <w:tcPr>
            <w:tcW w:w="3999" w:type="dxa"/>
            <w:shd w:val="clear" w:color="auto" w:fill="auto"/>
            <w:vAlign w:val="center"/>
          </w:tcPr>
          <w:p w14:paraId="6FD75FCB" w14:textId="77777777" w:rsidR="003B7182" w:rsidRPr="0097659A" w:rsidRDefault="003B7182" w:rsidP="00153DD8">
            <w:pPr>
              <w:pStyle w:val="Gvdemetni0"/>
              <w:shd w:val="clear" w:color="auto" w:fill="auto"/>
              <w:spacing w:line="240" w:lineRule="auto"/>
              <w:ind w:left="142" w:firstLine="0"/>
              <w:jc w:val="left"/>
              <w:rPr>
                <w:sz w:val="24"/>
                <w:szCs w:val="24"/>
              </w:rPr>
            </w:pPr>
            <w:r w:rsidRPr="0097659A">
              <w:rPr>
                <w:sz w:val="24"/>
                <w:szCs w:val="24"/>
              </w:rPr>
              <w:t>Tablo 2'den toplam yardımcı cihaz gücü (P</w:t>
            </w:r>
            <w:r w:rsidRPr="0097659A">
              <w:rPr>
                <w:sz w:val="24"/>
                <w:szCs w:val="24"/>
                <w:vertAlign w:val="subscript"/>
              </w:rPr>
              <w:t>r,i</w:t>
            </w:r>
            <w:r w:rsidRPr="0097659A">
              <w:rPr>
                <w:sz w:val="24"/>
                <w:szCs w:val="24"/>
              </w:rPr>
              <w:t>)</w:t>
            </w:r>
          </w:p>
        </w:tc>
        <w:tc>
          <w:tcPr>
            <w:tcW w:w="2248" w:type="dxa"/>
            <w:shd w:val="clear" w:color="auto" w:fill="auto"/>
          </w:tcPr>
          <w:p w14:paraId="3482E822" w14:textId="77777777" w:rsidR="003B7182" w:rsidRPr="0097659A" w:rsidRDefault="003B7182" w:rsidP="00592AA5">
            <w:pPr>
              <w:ind w:left="1134" w:hanging="1134"/>
            </w:pPr>
          </w:p>
        </w:tc>
        <w:tc>
          <w:tcPr>
            <w:tcW w:w="2127" w:type="dxa"/>
            <w:shd w:val="clear" w:color="auto" w:fill="auto"/>
          </w:tcPr>
          <w:p w14:paraId="1D101DB8" w14:textId="77777777" w:rsidR="003B7182" w:rsidRPr="0097659A" w:rsidRDefault="003B7182" w:rsidP="00592AA5">
            <w:pPr>
              <w:ind w:left="1134" w:hanging="1134"/>
            </w:pPr>
          </w:p>
        </w:tc>
        <w:tc>
          <w:tcPr>
            <w:tcW w:w="1249" w:type="dxa"/>
            <w:shd w:val="clear" w:color="auto" w:fill="auto"/>
          </w:tcPr>
          <w:p w14:paraId="0E50EC9F" w14:textId="77777777" w:rsidR="003B7182" w:rsidRPr="0097659A" w:rsidRDefault="003B7182" w:rsidP="00592AA5">
            <w:pPr>
              <w:ind w:left="1134" w:hanging="1134"/>
            </w:pPr>
          </w:p>
        </w:tc>
      </w:tr>
      <w:tr w:rsidR="003B7182" w:rsidRPr="0097659A" w14:paraId="6D3B6290" w14:textId="77777777" w:rsidTr="00153DD8">
        <w:trPr>
          <w:trHeight w:hRule="exact" w:val="919"/>
        </w:trPr>
        <w:tc>
          <w:tcPr>
            <w:tcW w:w="3999" w:type="dxa"/>
            <w:shd w:val="clear" w:color="auto" w:fill="auto"/>
            <w:vAlign w:val="center"/>
          </w:tcPr>
          <w:p w14:paraId="72109981" w14:textId="77777777" w:rsidR="003B7182" w:rsidRPr="0097659A" w:rsidRDefault="003B7182" w:rsidP="00153DD8">
            <w:pPr>
              <w:ind w:left="1134" w:hanging="1134"/>
              <w:jc w:val="left"/>
            </w:pPr>
            <w:r w:rsidRPr="0097659A">
              <w:t>Motor net gücü</w:t>
            </w:r>
          </w:p>
          <w:p w14:paraId="01DDD77D" w14:textId="77777777" w:rsidR="003B7182" w:rsidRPr="0097659A" w:rsidRDefault="003B7182" w:rsidP="00153DD8">
            <w:pPr>
              <w:ind w:left="1134" w:hanging="1134"/>
              <w:jc w:val="left"/>
            </w:pPr>
            <w:r w:rsidRPr="0097659A">
              <w:t>P</w:t>
            </w:r>
            <w:r w:rsidRPr="0097659A">
              <w:rPr>
                <w:vertAlign w:val="subscript"/>
              </w:rPr>
              <w:t>i</w:t>
            </w:r>
            <w:r w:rsidRPr="0097659A">
              <w:t xml:space="preserve"> = P</w:t>
            </w:r>
            <w:r w:rsidRPr="0097659A">
              <w:rPr>
                <w:vertAlign w:val="subscript"/>
              </w:rPr>
              <w:t>m,i</w:t>
            </w:r>
            <w:r w:rsidRPr="0097659A">
              <w:t xml:space="preserve"> - P</w:t>
            </w:r>
            <w:r w:rsidRPr="0097659A">
              <w:rPr>
                <w:vertAlign w:val="subscript"/>
              </w:rPr>
              <w:t>f,i</w:t>
            </w:r>
            <w:r w:rsidRPr="0097659A">
              <w:t xml:space="preserve"> + P</w:t>
            </w:r>
            <w:r w:rsidRPr="0097659A">
              <w:rPr>
                <w:vertAlign w:val="subscript"/>
              </w:rPr>
              <w:t>r,i</w:t>
            </w:r>
          </w:p>
        </w:tc>
        <w:tc>
          <w:tcPr>
            <w:tcW w:w="2248" w:type="dxa"/>
            <w:shd w:val="clear" w:color="auto" w:fill="auto"/>
          </w:tcPr>
          <w:p w14:paraId="36A07FFF" w14:textId="77777777" w:rsidR="003B7182" w:rsidRPr="0097659A" w:rsidRDefault="003B7182" w:rsidP="00592AA5">
            <w:pPr>
              <w:ind w:left="1134" w:hanging="1134"/>
            </w:pPr>
          </w:p>
        </w:tc>
        <w:tc>
          <w:tcPr>
            <w:tcW w:w="2127" w:type="dxa"/>
            <w:shd w:val="clear" w:color="auto" w:fill="auto"/>
          </w:tcPr>
          <w:p w14:paraId="465B2C36" w14:textId="77777777" w:rsidR="003B7182" w:rsidRPr="0097659A" w:rsidRDefault="003B7182" w:rsidP="00592AA5">
            <w:pPr>
              <w:ind w:left="1134" w:hanging="1134"/>
            </w:pPr>
          </w:p>
        </w:tc>
        <w:tc>
          <w:tcPr>
            <w:tcW w:w="1249" w:type="dxa"/>
            <w:shd w:val="clear" w:color="auto" w:fill="auto"/>
          </w:tcPr>
          <w:p w14:paraId="32BBE48A" w14:textId="77777777" w:rsidR="003B7182" w:rsidRPr="0097659A" w:rsidRDefault="003B7182" w:rsidP="00592AA5">
            <w:pPr>
              <w:ind w:left="1134" w:hanging="1134"/>
            </w:pPr>
          </w:p>
        </w:tc>
      </w:tr>
    </w:tbl>
    <w:p w14:paraId="1A4125C0" w14:textId="77777777" w:rsidR="00EF057F" w:rsidRPr="0097659A" w:rsidRDefault="00EF057F" w:rsidP="00592AA5">
      <w:pPr>
        <w:ind w:left="1134" w:hanging="1134"/>
        <w:jc w:val="center"/>
      </w:pPr>
    </w:p>
    <w:p w14:paraId="5051FEE8" w14:textId="77777777" w:rsidR="003B7182" w:rsidRPr="0097659A" w:rsidRDefault="003B7182" w:rsidP="00592AA5">
      <w:pPr>
        <w:ind w:left="1134" w:hanging="1134"/>
        <w:rPr>
          <w:b/>
        </w:rPr>
      </w:pPr>
      <w:r w:rsidRPr="0097659A">
        <w:t>8.</w:t>
      </w:r>
      <w:r w:rsidRPr="0097659A">
        <w:tab/>
      </w:r>
      <w:r w:rsidRPr="0097659A">
        <w:rPr>
          <w:b/>
        </w:rPr>
        <w:t>Test koşulları</w:t>
      </w:r>
    </w:p>
    <w:p w14:paraId="74ACE10C" w14:textId="77777777" w:rsidR="003B7182" w:rsidRPr="0097659A" w:rsidRDefault="003B7182" w:rsidP="00592AA5">
      <w:pPr>
        <w:ind w:left="1134" w:hanging="1134"/>
      </w:pPr>
      <w:r w:rsidRPr="0097659A">
        <w:t>8.1.</w:t>
      </w:r>
      <w:r w:rsidRPr="0097659A">
        <w:tab/>
      </w:r>
      <w:r w:rsidRPr="0097659A">
        <w:rPr>
          <w:i/>
          <w:iCs/>
        </w:rPr>
        <w:t>f</w:t>
      </w:r>
      <w:r w:rsidRPr="0097659A">
        <w:rPr>
          <w:vertAlign w:val="subscript"/>
        </w:rPr>
        <w:t>a</w:t>
      </w:r>
      <w:r w:rsidRPr="0097659A">
        <w:t xml:space="preserve"> 0,93 ila 1,07 aralığında: Evet/Hayır</w:t>
      </w:r>
    </w:p>
    <w:p w14:paraId="2742703D" w14:textId="6EF25949" w:rsidR="003B7182" w:rsidRPr="0097659A" w:rsidRDefault="003B7182" w:rsidP="00A83D51">
      <w:pPr>
        <w:ind w:left="1134" w:hanging="1134"/>
      </w:pPr>
      <w:r w:rsidRPr="0097659A">
        <w:t>8.1.1.</w:t>
      </w:r>
      <w:r w:rsidRPr="0097659A">
        <w:tab/>
      </w:r>
      <w:r w:rsidR="00580D1A" w:rsidRPr="0097659A">
        <w:rPr>
          <w:i/>
          <w:iCs/>
        </w:rPr>
        <w:t>f</w:t>
      </w:r>
      <w:r w:rsidR="00580D1A" w:rsidRPr="0097659A">
        <w:rPr>
          <w:vertAlign w:val="subscript"/>
        </w:rPr>
        <w:t>a</w:t>
      </w:r>
      <w:r w:rsidRPr="0097659A">
        <w:t xml:space="preserve"> belirtilen aralık içinde değilse, test tesisinin yüksekliğini ve kuru atmosfer basıncını belirtin</w:t>
      </w:r>
      <w:r w:rsidR="00487567" w:rsidRPr="0097659A">
        <w:t>.</w:t>
      </w:r>
      <w:r w:rsidRPr="0097659A">
        <w:t xml:space="preserve"> </w:t>
      </w:r>
      <w:r w:rsidRPr="0097659A">
        <w:tab/>
      </w:r>
    </w:p>
    <w:p w14:paraId="3AD896C6" w14:textId="533BE7C7" w:rsidR="003B7182" w:rsidRPr="0097659A" w:rsidRDefault="003B7182" w:rsidP="00592AA5">
      <w:pPr>
        <w:ind w:left="1134" w:hanging="1134"/>
      </w:pPr>
      <w:r w:rsidRPr="0097659A">
        <w:t>8.2.</w:t>
      </w:r>
      <w:r w:rsidRPr="0097659A">
        <w:tab/>
        <w:t xml:space="preserve">Geçerli emme havası sıcaklığı </w:t>
      </w:r>
      <w:r w:rsidR="005A7813" w:rsidRPr="0097659A">
        <w:t>aralığı:</w:t>
      </w:r>
      <w:r w:rsidRPr="0097659A">
        <w:t xml:space="preserve"> 20 ila 30/0 </w:t>
      </w:r>
      <w:r w:rsidR="005A7813" w:rsidRPr="0097659A">
        <w:t>ila-</w:t>
      </w:r>
      <w:r w:rsidRPr="0097659A">
        <w:t xml:space="preserve"> 5 (sadece kar </w:t>
      </w:r>
      <w:r w:rsidR="00580D1A" w:rsidRPr="0097659A">
        <w:t>püskürtücüler) /</w:t>
      </w:r>
      <w:r w:rsidRPr="0097659A">
        <w:t xml:space="preserve">- 5 ila - 15 (sadece kar </w:t>
      </w:r>
      <w:r w:rsidR="00580D1A" w:rsidRPr="0097659A">
        <w:t>motosikletleri) /</w:t>
      </w:r>
      <w:r w:rsidRPr="0097659A">
        <w:t>20 ila 35 (sadece 560 kW'dan büyük NRE)</w:t>
      </w:r>
    </w:p>
    <w:p w14:paraId="221CEFC4" w14:textId="625849EB" w:rsidR="003B7182" w:rsidRPr="0097659A" w:rsidRDefault="003B7182" w:rsidP="00592AA5">
      <w:pPr>
        <w:ind w:left="1134" w:hanging="1134"/>
      </w:pPr>
      <w:r w:rsidRPr="0097659A">
        <w:t>9.</w:t>
      </w:r>
      <w:r w:rsidRPr="0097659A">
        <w:tab/>
        <w:t xml:space="preserve">NRSC testinin yürütülmesine ilişkin </w:t>
      </w:r>
      <w:r w:rsidR="005A7813" w:rsidRPr="0097659A">
        <w:t>bilgiler</w:t>
      </w:r>
    </w:p>
    <w:p w14:paraId="4B26F0C5" w14:textId="3F625A59" w:rsidR="00EF057F" w:rsidRPr="0097659A" w:rsidRDefault="003B7182" w:rsidP="00592AA5">
      <w:pPr>
        <w:ind w:left="1134" w:hanging="1134"/>
      </w:pPr>
      <w:r w:rsidRPr="0097659A">
        <w:t>9.1.</w:t>
      </w:r>
      <w:r w:rsidRPr="0097659A">
        <w:tab/>
      </w:r>
      <w:r w:rsidR="00E24556" w:rsidRPr="0097659A">
        <w:t>Çevrim</w:t>
      </w:r>
      <w:r w:rsidRPr="0097659A">
        <w:t xml:space="preserve"> (kullanılan </w:t>
      </w:r>
      <w:r w:rsidR="00E24556" w:rsidRPr="0097659A">
        <w:t>çevrimi</w:t>
      </w:r>
      <w:r w:rsidRPr="0097659A">
        <w:t xml:space="preserve"> X ile işaretleyin) Tablo 4'te </w:t>
      </w:r>
      <w:r w:rsidR="005A7813" w:rsidRPr="0097659A">
        <w:t>belirtilmelidir:</w:t>
      </w:r>
    </w:p>
    <w:p w14:paraId="2FEF82BE" w14:textId="77777777" w:rsidR="00580D1A" w:rsidRPr="0097659A" w:rsidRDefault="00580D1A" w:rsidP="00592AA5">
      <w:pPr>
        <w:ind w:left="1134" w:hanging="1134"/>
      </w:pPr>
    </w:p>
    <w:p w14:paraId="12779050" w14:textId="77777777" w:rsidR="00580D1A" w:rsidRPr="0097659A" w:rsidRDefault="00580D1A" w:rsidP="00592AA5">
      <w:pPr>
        <w:ind w:left="1134" w:hanging="1134"/>
        <w:jc w:val="center"/>
        <w:rPr>
          <w:rStyle w:val="Tabloyazs47ptKalnDeiltalik"/>
          <w:b w:val="0"/>
          <w:i w:val="0"/>
          <w:color w:val="auto"/>
          <w:sz w:val="24"/>
          <w:szCs w:val="24"/>
          <w:lang w:val="tr-TR"/>
        </w:rPr>
      </w:pPr>
      <w:r w:rsidRPr="0097659A">
        <w:rPr>
          <w:rStyle w:val="Tabloyazs47ptKalnDeiltalik"/>
          <w:b w:val="0"/>
          <w:i w:val="0"/>
          <w:color w:val="auto"/>
          <w:sz w:val="24"/>
          <w:szCs w:val="24"/>
          <w:lang w:val="tr-TR"/>
        </w:rPr>
        <w:t>Tablo 4</w:t>
      </w:r>
    </w:p>
    <w:p w14:paraId="0FE80603" w14:textId="77777777" w:rsidR="00580D1A" w:rsidRPr="0097659A" w:rsidRDefault="00580D1A" w:rsidP="00592AA5">
      <w:pPr>
        <w:ind w:left="1134" w:hanging="1134"/>
        <w:jc w:val="center"/>
        <w:rPr>
          <w:b/>
        </w:rPr>
      </w:pPr>
      <w:r w:rsidRPr="0097659A">
        <w:rPr>
          <w:b/>
          <w:iCs/>
        </w:rPr>
        <w:t xml:space="preserve">NRSC test </w:t>
      </w:r>
      <w:r w:rsidR="00E24556" w:rsidRPr="0097659A">
        <w:rPr>
          <w:b/>
          <w:iCs/>
        </w:rPr>
        <w:t>çevrimi</w:t>
      </w:r>
    </w:p>
    <w:tbl>
      <w:tblPr>
        <w:tblpPr w:leftFromText="141" w:rightFromText="141" w:vertAnchor="text" w:horzAnchor="margin" w:tblpXSpec="center" w:tblpY="29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26"/>
        <w:gridCol w:w="619"/>
        <w:gridCol w:w="614"/>
        <w:gridCol w:w="619"/>
        <w:gridCol w:w="619"/>
        <w:gridCol w:w="619"/>
        <w:gridCol w:w="619"/>
        <w:gridCol w:w="614"/>
        <w:gridCol w:w="619"/>
        <w:gridCol w:w="619"/>
        <w:gridCol w:w="648"/>
      </w:tblGrid>
      <w:tr w:rsidR="00062639" w:rsidRPr="0097659A" w14:paraId="00A35EED" w14:textId="77777777" w:rsidTr="00580D1A">
        <w:trPr>
          <w:trHeight w:hRule="exact" w:val="355"/>
        </w:trPr>
        <w:tc>
          <w:tcPr>
            <w:tcW w:w="1526" w:type="dxa"/>
            <w:shd w:val="clear" w:color="auto" w:fill="auto"/>
            <w:vAlign w:val="center"/>
          </w:tcPr>
          <w:p w14:paraId="533B565D" w14:textId="77777777" w:rsidR="00580D1A" w:rsidRPr="0097659A" w:rsidRDefault="00E24556" w:rsidP="00592AA5">
            <w:pPr>
              <w:ind w:left="1134" w:hanging="1134"/>
            </w:pPr>
            <w:r w:rsidRPr="0097659A">
              <w:t>Çevrim</w:t>
            </w:r>
          </w:p>
        </w:tc>
        <w:tc>
          <w:tcPr>
            <w:tcW w:w="619" w:type="dxa"/>
            <w:shd w:val="clear" w:color="auto" w:fill="auto"/>
            <w:vAlign w:val="center"/>
          </w:tcPr>
          <w:p w14:paraId="266D0D3F" w14:textId="77777777" w:rsidR="00580D1A" w:rsidRPr="0097659A" w:rsidRDefault="00580D1A" w:rsidP="00592AA5">
            <w:pPr>
              <w:ind w:left="1134" w:hanging="1134"/>
            </w:pPr>
            <w:r w:rsidRPr="0097659A">
              <w:rPr>
                <w:rStyle w:val="Gvdemetni77ptKalnDeil0ptbolukbraklyor"/>
                <w:b w:val="0"/>
                <w:color w:val="auto"/>
                <w:sz w:val="24"/>
                <w:szCs w:val="24"/>
                <w:lang w:val="tr-TR"/>
              </w:rPr>
              <w:t>C1</w:t>
            </w:r>
          </w:p>
        </w:tc>
        <w:tc>
          <w:tcPr>
            <w:tcW w:w="614" w:type="dxa"/>
            <w:shd w:val="clear" w:color="auto" w:fill="auto"/>
            <w:vAlign w:val="center"/>
          </w:tcPr>
          <w:p w14:paraId="40A1ED19" w14:textId="77777777" w:rsidR="00580D1A" w:rsidRPr="0097659A" w:rsidRDefault="00580D1A" w:rsidP="00592AA5">
            <w:pPr>
              <w:ind w:left="1134" w:hanging="1134"/>
            </w:pPr>
            <w:r w:rsidRPr="0097659A">
              <w:rPr>
                <w:rStyle w:val="Gvdemetni77ptKalnDeil0ptbolukbraklyor"/>
                <w:b w:val="0"/>
                <w:color w:val="auto"/>
                <w:sz w:val="24"/>
                <w:szCs w:val="24"/>
                <w:lang w:val="tr-TR"/>
              </w:rPr>
              <w:t>C2</w:t>
            </w:r>
          </w:p>
        </w:tc>
        <w:tc>
          <w:tcPr>
            <w:tcW w:w="619" w:type="dxa"/>
            <w:shd w:val="clear" w:color="auto" w:fill="auto"/>
            <w:vAlign w:val="center"/>
          </w:tcPr>
          <w:p w14:paraId="1F11AF4D" w14:textId="77777777" w:rsidR="00580D1A" w:rsidRPr="0097659A" w:rsidRDefault="00580D1A" w:rsidP="00592AA5">
            <w:pPr>
              <w:ind w:left="1134" w:hanging="1134"/>
            </w:pPr>
            <w:r w:rsidRPr="0097659A">
              <w:rPr>
                <w:rStyle w:val="Gvdemetni77ptKalnDeil0ptbolukbraklyor"/>
                <w:b w:val="0"/>
                <w:color w:val="auto"/>
                <w:sz w:val="24"/>
                <w:szCs w:val="24"/>
                <w:lang w:val="tr-TR"/>
              </w:rPr>
              <w:t>D2</w:t>
            </w:r>
          </w:p>
        </w:tc>
        <w:tc>
          <w:tcPr>
            <w:tcW w:w="619" w:type="dxa"/>
            <w:shd w:val="clear" w:color="auto" w:fill="auto"/>
            <w:vAlign w:val="center"/>
          </w:tcPr>
          <w:p w14:paraId="047EE0F0" w14:textId="77777777" w:rsidR="00580D1A" w:rsidRPr="0097659A" w:rsidRDefault="00580D1A" w:rsidP="00592AA5">
            <w:pPr>
              <w:ind w:left="1134" w:hanging="1134"/>
            </w:pPr>
            <w:r w:rsidRPr="0097659A">
              <w:rPr>
                <w:rStyle w:val="Gvdemetni77ptKalnDeil0ptbolukbraklyor"/>
                <w:b w:val="0"/>
                <w:color w:val="auto"/>
                <w:sz w:val="24"/>
                <w:szCs w:val="24"/>
                <w:lang w:val="tr-TR"/>
              </w:rPr>
              <w:t>E2</w:t>
            </w:r>
          </w:p>
        </w:tc>
        <w:tc>
          <w:tcPr>
            <w:tcW w:w="619" w:type="dxa"/>
            <w:shd w:val="clear" w:color="auto" w:fill="auto"/>
            <w:vAlign w:val="center"/>
          </w:tcPr>
          <w:p w14:paraId="12880100" w14:textId="77777777" w:rsidR="00580D1A" w:rsidRPr="0097659A" w:rsidRDefault="00580D1A" w:rsidP="00592AA5">
            <w:pPr>
              <w:ind w:left="1134" w:hanging="1134"/>
            </w:pPr>
            <w:r w:rsidRPr="0097659A">
              <w:rPr>
                <w:rStyle w:val="Gvdemetni77ptKalnDeil0ptbolukbraklyor"/>
                <w:b w:val="0"/>
                <w:color w:val="auto"/>
                <w:sz w:val="24"/>
                <w:szCs w:val="24"/>
                <w:lang w:val="tr-TR"/>
              </w:rPr>
              <w:t>E3</w:t>
            </w:r>
          </w:p>
        </w:tc>
        <w:tc>
          <w:tcPr>
            <w:tcW w:w="619" w:type="dxa"/>
            <w:shd w:val="clear" w:color="auto" w:fill="auto"/>
            <w:vAlign w:val="center"/>
          </w:tcPr>
          <w:p w14:paraId="069B1E1E" w14:textId="77777777" w:rsidR="00580D1A" w:rsidRPr="0097659A" w:rsidRDefault="00580D1A" w:rsidP="00592AA5">
            <w:pPr>
              <w:ind w:left="1134" w:hanging="1134"/>
            </w:pPr>
            <w:r w:rsidRPr="0097659A">
              <w:rPr>
                <w:rStyle w:val="Gvdemetni77ptKalnDeil0ptbolukbraklyor"/>
                <w:b w:val="0"/>
                <w:color w:val="auto"/>
                <w:sz w:val="24"/>
                <w:szCs w:val="24"/>
                <w:lang w:val="tr-TR"/>
              </w:rPr>
              <w:t>F</w:t>
            </w:r>
          </w:p>
        </w:tc>
        <w:tc>
          <w:tcPr>
            <w:tcW w:w="614" w:type="dxa"/>
            <w:shd w:val="clear" w:color="auto" w:fill="auto"/>
            <w:vAlign w:val="center"/>
          </w:tcPr>
          <w:p w14:paraId="07DF1275" w14:textId="77777777" w:rsidR="00580D1A" w:rsidRPr="0097659A" w:rsidRDefault="00580D1A" w:rsidP="00592AA5">
            <w:pPr>
              <w:ind w:left="1134" w:hanging="1134"/>
            </w:pPr>
            <w:r w:rsidRPr="0097659A">
              <w:rPr>
                <w:rStyle w:val="Gvdemetni77ptKalnDeil0ptbolukbraklyor"/>
                <w:b w:val="0"/>
                <w:color w:val="auto"/>
                <w:sz w:val="24"/>
                <w:szCs w:val="24"/>
                <w:lang w:val="tr-TR"/>
              </w:rPr>
              <w:t>G1</w:t>
            </w:r>
          </w:p>
        </w:tc>
        <w:tc>
          <w:tcPr>
            <w:tcW w:w="619" w:type="dxa"/>
            <w:shd w:val="clear" w:color="auto" w:fill="auto"/>
            <w:vAlign w:val="center"/>
          </w:tcPr>
          <w:p w14:paraId="13D3D6C4" w14:textId="77777777" w:rsidR="00580D1A" w:rsidRPr="0097659A" w:rsidRDefault="00580D1A" w:rsidP="00592AA5">
            <w:pPr>
              <w:ind w:left="1134" w:hanging="1134"/>
            </w:pPr>
            <w:r w:rsidRPr="0097659A">
              <w:rPr>
                <w:rStyle w:val="Gvdemetni77ptKalnDeil0ptbolukbraklyor"/>
                <w:b w:val="0"/>
                <w:color w:val="auto"/>
                <w:sz w:val="24"/>
                <w:szCs w:val="24"/>
                <w:lang w:val="tr-TR"/>
              </w:rPr>
              <w:t>G2</w:t>
            </w:r>
          </w:p>
        </w:tc>
        <w:tc>
          <w:tcPr>
            <w:tcW w:w="619" w:type="dxa"/>
            <w:shd w:val="clear" w:color="auto" w:fill="auto"/>
            <w:vAlign w:val="center"/>
          </w:tcPr>
          <w:p w14:paraId="40E2E2E3" w14:textId="77777777" w:rsidR="00580D1A" w:rsidRPr="0097659A" w:rsidRDefault="00580D1A" w:rsidP="00592AA5">
            <w:pPr>
              <w:ind w:left="1134" w:hanging="1134"/>
            </w:pPr>
            <w:r w:rsidRPr="0097659A">
              <w:rPr>
                <w:rStyle w:val="Gvdemetni77ptKalnDeil0ptbolukbraklyor"/>
                <w:b w:val="0"/>
                <w:color w:val="auto"/>
                <w:sz w:val="24"/>
                <w:szCs w:val="24"/>
                <w:lang w:val="tr-TR"/>
              </w:rPr>
              <w:t>G3</w:t>
            </w:r>
          </w:p>
        </w:tc>
        <w:tc>
          <w:tcPr>
            <w:tcW w:w="648" w:type="dxa"/>
            <w:shd w:val="clear" w:color="auto" w:fill="auto"/>
            <w:vAlign w:val="center"/>
          </w:tcPr>
          <w:p w14:paraId="5B26F575" w14:textId="77777777" w:rsidR="00580D1A" w:rsidRPr="0097659A" w:rsidRDefault="00580D1A" w:rsidP="00592AA5">
            <w:pPr>
              <w:ind w:left="1134" w:hanging="1134"/>
            </w:pPr>
            <w:r w:rsidRPr="0097659A">
              <w:rPr>
                <w:rStyle w:val="Gvdemetni77ptKalnDeil0ptbolukbraklyor"/>
                <w:b w:val="0"/>
                <w:color w:val="auto"/>
                <w:sz w:val="24"/>
                <w:szCs w:val="24"/>
                <w:lang w:val="tr-TR"/>
              </w:rPr>
              <w:t>H</w:t>
            </w:r>
          </w:p>
        </w:tc>
      </w:tr>
      <w:tr w:rsidR="00062639" w:rsidRPr="0097659A" w14:paraId="358A0FE5" w14:textId="77777777" w:rsidTr="00580D1A">
        <w:trPr>
          <w:trHeight w:hRule="exact" w:val="394"/>
        </w:trPr>
        <w:tc>
          <w:tcPr>
            <w:tcW w:w="1526" w:type="dxa"/>
            <w:shd w:val="clear" w:color="auto" w:fill="auto"/>
            <w:vAlign w:val="center"/>
          </w:tcPr>
          <w:p w14:paraId="167D6046" w14:textId="77777777" w:rsidR="00580D1A" w:rsidRPr="0097659A" w:rsidRDefault="00580D1A" w:rsidP="00153DD8">
            <w:pPr>
              <w:ind w:left="1134" w:hanging="1134"/>
              <w:jc w:val="center"/>
            </w:pPr>
            <w:r w:rsidRPr="0097659A">
              <w:t>Ayrık mod</w:t>
            </w:r>
          </w:p>
        </w:tc>
        <w:tc>
          <w:tcPr>
            <w:tcW w:w="619" w:type="dxa"/>
            <w:shd w:val="clear" w:color="auto" w:fill="auto"/>
            <w:vAlign w:val="center"/>
          </w:tcPr>
          <w:p w14:paraId="62E31D6B" w14:textId="77777777" w:rsidR="00580D1A" w:rsidRPr="0097659A" w:rsidRDefault="00580D1A" w:rsidP="00592AA5">
            <w:pPr>
              <w:ind w:left="1134" w:hanging="1134"/>
              <w:jc w:val="center"/>
            </w:pPr>
          </w:p>
        </w:tc>
        <w:tc>
          <w:tcPr>
            <w:tcW w:w="614" w:type="dxa"/>
            <w:shd w:val="clear" w:color="auto" w:fill="auto"/>
            <w:vAlign w:val="center"/>
          </w:tcPr>
          <w:p w14:paraId="3DEC7BDC" w14:textId="77777777" w:rsidR="00580D1A" w:rsidRPr="0097659A" w:rsidRDefault="00580D1A" w:rsidP="00592AA5">
            <w:pPr>
              <w:ind w:left="1134" w:hanging="1134"/>
              <w:jc w:val="center"/>
            </w:pPr>
          </w:p>
        </w:tc>
        <w:tc>
          <w:tcPr>
            <w:tcW w:w="619" w:type="dxa"/>
            <w:shd w:val="clear" w:color="auto" w:fill="auto"/>
            <w:vAlign w:val="center"/>
          </w:tcPr>
          <w:p w14:paraId="34586AF5" w14:textId="77777777" w:rsidR="00580D1A" w:rsidRPr="0097659A" w:rsidRDefault="00580D1A" w:rsidP="00592AA5">
            <w:pPr>
              <w:ind w:left="1134" w:hanging="1134"/>
              <w:jc w:val="center"/>
            </w:pPr>
          </w:p>
        </w:tc>
        <w:tc>
          <w:tcPr>
            <w:tcW w:w="619" w:type="dxa"/>
            <w:shd w:val="clear" w:color="auto" w:fill="auto"/>
            <w:vAlign w:val="center"/>
          </w:tcPr>
          <w:p w14:paraId="3F0C1025" w14:textId="77777777" w:rsidR="00580D1A" w:rsidRPr="0097659A" w:rsidRDefault="00580D1A" w:rsidP="00592AA5">
            <w:pPr>
              <w:ind w:left="1134" w:hanging="1134"/>
              <w:jc w:val="center"/>
            </w:pPr>
          </w:p>
        </w:tc>
        <w:tc>
          <w:tcPr>
            <w:tcW w:w="619" w:type="dxa"/>
            <w:shd w:val="clear" w:color="auto" w:fill="auto"/>
            <w:vAlign w:val="center"/>
          </w:tcPr>
          <w:p w14:paraId="4CD43ECC" w14:textId="77777777" w:rsidR="00580D1A" w:rsidRPr="0097659A" w:rsidRDefault="00580D1A" w:rsidP="00592AA5">
            <w:pPr>
              <w:ind w:left="1134" w:hanging="1134"/>
              <w:jc w:val="center"/>
            </w:pPr>
          </w:p>
        </w:tc>
        <w:tc>
          <w:tcPr>
            <w:tcW w:w="619" w:type="dxa"/>
            <w:shd w:val="clear" w:color="auto" w:fill="auto"/>
            <w:vAlign w:val="center"/>
          </w:tcPr>
          <w:p w14:paraId="0579EC68" w14:textId="77777777" w:rsidR="00580D1A" w:rsidRPr="0097659A" w:rsidRDefault="00580D1A" w:rsidP="00592AA5">
            <w:pPr>
              <w:ind w:left="1134" w:hanging="1134"/>
              <w:jc w:val="center"/>
            </w:pPr>
          </w:p>
        </w:tc>
        <w:tc>
          <w:tcPr>
            <w:tcW w:w="614" w:type="dxa"/>
            <w:shd w:val="clear" w:color="auto" w:fill="auto"/>
            <w:vAlign w:val="center"/>
          </w:tcPr>
          <w:p w14:paraId="316F1285" w14:textId="77777777" w:rsidR="00580D1A" w:rsidRPr="0097659A" w:rsidRDefault="00580D1A" w:rsidP="00592AA5">
            <w:pPr>
              <w:ind w:left="1134" w:hanging="1134"/>
              <w:jc w:val="center"/>
            </w:pPr>
          </w:p>
        </w:tc>
        <w:tc>
          <w:tcPr>
            <w:tcW w:w="619" w:type="dxa"/>
            <w:shd w:val="clear" w:color="auto" w:fill="auto"/>
            <w:vAlign w:val="center"/>
          </w:tcPr>
          <w:p w14:paraId="0D264FC3" w14:textId="77777777" w:rsidR="00580D1A" w:rsidRPr="0097659A" w:rsidRDefault="00580D1A" w:rsidP="00592AA5">
            <w:pPr>
              <w:ind w:left="1134" w:hanging="1134"/>
              <w:jc w:val="center"/>
            </w:pPr>
          </w:p>
        </w:tc>
        <w:tc>
          <w:tcPr>
            <w:tcW w:w="619" w:type="dxa"/>
            <w:shd w:val="clear" w:color="auto" w:fill="auto"/>
            <w:vAlign w:val="center"/>
          </w:tcPr>
          <w:p w14:paraId="11CE9E58" w14:textId="77777777" w:rsidR="00580D1A" w:rsidRPr="0097659A" w:rsidRDefault="00580D1A" w:rsidP="00592AA5">
            <w:pPr>
              <w:ind w:left="1134" w:hanging="1134"/>
              <w:jc w:val="center"/>
            </w:pPr>
          </w:p>
        </w:tc>
        <w:tc>
          <w:tcPr>
            <w:tcW w:w="648" w:type="dxa"/>
            <w:shd w:val="clear" w:color="auto" w:fill="auto"/>
            <w:vAlign w:val="center"/>
          </w:tcPr>
          <w:p w14:paraId="3E9D59C7" w14:textId="77777777" w:rsidR="00580D1A" w:rsidRPr="0097659A" w:rsidRDefault="00580D1A" w:rsidP="00592AA5">
            <w:pPr>
              <w:ind w:left="1134" w:hanging="1134"/>
              <w:jc w:val="center"/>
            </w:pPr>
          </w:p>
        </w:tc>
      </w:tr>
      <w:tr w:rsidR="00062639" w:rsidRPr="0097659A" w14:paraId="4C03B814" w14:textId="77777777" w:rsidTr="00580D1A">
        <w:trPr>
          <w:trHeight w:hRule="exact" w:val="398"/>
        </w:trPr>
        <w:tc>
          <w:tcPr>
            <w:tcW w:w="1526" w:type="dxa"/>
            <w:shd w:val="clear" w:color="auto" w:fill="auto"/>
            <w:vAlign w:val="center"/>
          </w:tcPr>
          <w:p w14:paraId="0C908D8D" w14:textId="77777777" w:rsidR="00580D1A" w:rsidRPr="0097659A" w:rsidRDefault="00580D1A" w:rsidP="00153DD8">
            <w:pPr>
              <w:ind w:left="1134" w:hanging="1134"/>
              <w:jc w:val="center"/>
            </w:pPr>
            <w:r w:rsidRPr="0097659A">
              <w:rPr>
                <w:rStyle w:val="Gvdemetni77ptKalnDeil0ptbolukbraklyor"/>
                <w:b w:val="0"/>
                <w:color w:val="auto"/>
                <w:sz w:val="24"/>
                <w:szCs w:val="24"/>
                <w:lang w:val="tr-TR"/>
              </w:rPr>
              <w:t>RMC</w:t>
            </w:r>
          </w:p>
        </w:tc>
        <w:tc>
          <w:tcPr>
            <w:tcW w:w="619" w:type="dxa"/>
            <w:shd w:val="clear" w:color="auto" w:fill="auto"/>
            <w:vAlign w:val="center"/>
          </w:tcPr>
          <w:p w14:paraId="20930708" w14:textId="77777777" w:rsidR="00580D1A" w:rsidRPr="0097659A" w:rsidRDefault="00580D1A" w:rsidP="00592AA5">
            <w:pPr>
              <w:ind w:left="1134" w:hanging="1134"/>
              <w:jc w:val="center"/>
            </w:pPr>
          </w:p>
        </w:tc>
        <w:tc>
          <w:tcPr>
            <w:tcW w:w="614" w:type="dxa"/>
            <w:shd w:val="clear" w:color="auto" w:fill="auto"/>
            <w:vAlign w:val="center"/>
          </w:tcPr>
          <w:p w14:paraId="43818936" w14:textId="77777777" w:rsidR="00580D1A" w:rsidRPr="0097659A" w:rsidRDefault="00580D1A" w:rsidP="00592AA5">
            <w:pPr>
              <w:ind w:left="1134" w:hanging="1134"/>
              <w:jc w:val="center"/>
            </w:pPr>
          </w:p>
        </w:tc>
        <w:tc>
          <w:tcPr>
            <w:tcW w:w="619" w:type="dxa"/>
            <w:shd w:val="clear" w:color="auto" w:fill="auto"/>
            <w:vAlign w:val="center"/>
          </w:tcPr>
          <w:p w14:paraId="5B79A525" w14:textId="77777777" w:rsidR="00580D1A" w:rsidRPr="0097659A" w:rsidRDefault="00580D1A" w:rsidP="00592AA5">
            <w:pPr>
              <w:ind w:left="1134" w:hanging="1134"/>
              <w:jc w:val="center"/>
            </w:pPr>
          </w:p>
        </w:tc>
        <w:tc>
          <w:tcPr>
            <w:tcW w:w="619" w:type="dxa"/>
            <w:shd w:val="clear" w:color="auto" w:fill="auto"/>
            <w:vAlign w:val="center"/>
          </w:tcPr>
          <w:p w14:paraId="64C1760C" w14:textId="77777777" w:rsidR="00580D1A" w:rsidRPr="0097659A" w:rsidRDefault="00580D1A" w:rsidP="00592AA5">
            <w:pPr>
              <w:ind w:left="1134" w:hanging="1134"/>
              <w:jc w:val="center"/>
            </w:pPr>
          </w:p>
        </w:tc>
        <w:tc>
          <w:tcPr>
            <w:tcW w:w="619" w:type="dxa"/>
            <w:shd w:val="clear" w:color="auto" w:fill="auto"/>
            <w:vAlign w:val="center"/>
          </w:tcPr>
          <w:p w14:paraId="6CDAA2FE" w14:textId="77777777" w:rsidR="00580D1A" w:rsidRPr="0097659A" w:rsidRDefault="00580D1A" w:rsidP="00592AA5">
            <w:pPr>
              <w:ind w:left="1134" w:hanging="1134"/>
              <w:jc w:val="center"/>
            </w:pPr>
          </w:p>
        </w:tc>
        <w:tc>
          <w:tcPr>
            <w:tcW w:w="619" w:type="dxa"/>
            <w:shd w:val="clear" w:color="auto" w:fill="auto"/>
            <w:vAlign w:val="center"/>
          </w:tcPr>
          <w:p w14:paraId="1AABD50D" w14:textId="77777777" w:rsidR="00580D1A" w:rsidRPr="0097659A" w:rsidRDefault="00580D1A" w:rsidP="00592AA5">
            <w:pPr>
              <w:ind w:left="1134" w:hanging="1134"/>
              <w:jc w:val="center"/>
            </w:pPr>
          </w:p>
        </w:tc>
        <w:tc>
          <w:tcPr>
            <w:tcW w:w="614" w:type="dxa"/>
            <w:shd w:val="clear" w:color="auto" w:fill="auto"/>
            <w:vAlign w:val="center"/>
          </w:tcPr>
          <w:p w14:paraId="4D19010E" w14:textId="77777777" w:rsidR="00580D1A" w:rsidRPr="0097659A" w:rsidRDefault="00580D1A" w:rsidP="00592AA5">
            <w:pPr>
              <w:ind w:left="1134" w:hanging="1134"/>
              <w:jc w:val="center"/>
            </w:pPr>
          </w:p>
        </w:tc>
        <w:tc>
          <w:tcPr>
            <w:tcW w:w="619" w:type="dxa"/>
            <w:shd w:val="clear" w:color="auto" w:fill="auto"/>
            <w:vAlign w:val="center"/>
          </w:tcPr>
          <w:p w14:paraId="534A4BCE" w14:textId="77777777" w:rsidR="00580D1A" w:rsidRPr="0097659A" w:rsidRDefault="00580D1A" w:rsidP="00592AA5">
            <w:pPr>
              <w:ind w:left="1134" w:hanging="1134"/>
              <w:jc w:val="center"/>
            </w:pPr>
          </w:p>
        </w:tc>
        <w:tc>
          <w:tcPr>
            <w:tcW w:w="619" w:type="dxa"/>
            <w:shd w:val="clear" w:color="auto" w:fill="auto"/>
            <w:vAlign w:val="center"/>
          </w:tcPr>
          <w:p w14:paraId="644AEFE1" w14:textId="77777777" w:rsidR="00580D1A" w:rsidRPr="0097659A" w:rsidRDefault="00580D1A" w:rsidP="00592AA5">
            <w:pPr>
              <w:ind w:left="1134" w:hanging="1134"/>
            </w:pPr>
            <w:r w:rsidRPr="0097659A">
              <w:rPr>
                <w:rStyle w:val="Gvdemetni77ptKalnDeil0ptbolukbraklyor"/>
                <w:b w:val="0"/>
                <w:color w:val="auto"/>
                <w:sz w:val="24"/>
                <w:szCs w:val="24"/>
                <w:lang w:val="tr-TR"/>
              </w:rPr>
              <w:t>Yok</w:t>
            </w:r>
          </w:p>
        </w:tc>
        <w:tc>
          <w:tcPr>
            <w:tcW w:w="648" w:type="dxa"/>
            <w:shd w:val="clear" w:color="auto" w:fill="auto"/>
            <w:vAlign w:val="center"/>
          </w:tcPr>
          <w:p w14:paraId="29E186F9" w14:textId="77777777" w:rsidR="00580D1A" w:rsidRPr="0097659A" w:rsidRDefault="00580D1A" w:rsidP="00592AA5">
            <w:pPr>
              <w:ind w:left="1134" w:hanging="1134"/>
              <w:jc w:val="center"/>
            </w:pPr>
          </w:p>
        </w:tc>
      </w:tr>
    </w:tbl>
    <w:p w14:paraId="45B9A4E4" w14:textId="77777777" w:rsidR="00EF057F" w:rsidRPr="0097659A" w:rsidRDefault="00EF057F" w:rsidP="00592AA5">
      <w:pPr>
        <w:ind w:left="1134" w:hanging="1134"/>
      </w:pPr>
    </w:p>
    <w:p w14:paraId="7DF79F8F" w14:textId="77777777" w:rsidR="00EF057F" w:rsidRPr="0097659A" w:rsidRDefault="00EF057F" w:rsidP="00592AA5">
      <w:pPr>
        <w:ind w:left="1134" w:hanging="1134"/>
        <w:jc w:val="center"/>
      </w:pPr>
    </w:p>
    <w:p w14:paraId="1FB11DE6" w14:textId="77777777" w:rsidR="00EF057F" w:rsidRPr="0097659A" w:rsidRDefault="00EF057F" w:rsidP="00592AA5">
      <w:pPr>
        <w:ind w:left="1134" w:hanging="1134"/>
        <w:jc w:val="center"/>
      </w:pPr>
    </w:p>
    <w:p w14:paraId="68D4B839" w14:textId="77777777" w:rsidR="00EF057F" w:rsidRPr="0097659A" w:rsidRDefault="00EF057F" w:rsidP="00592AA5">
      <w:pPr>
        <w:ind w:left="1134" w:hanging="1134"/>
        <w:jc w:val="center"/>
      </w:pPr>
    </w:p>
    <w:p w14:paraId="43AC6156" w14:textId="77777777" w:rsidR="00EF057F" w:rsidRPr="0097659A" w:rsidRDefault="00EF057F" w:rsidP="00592AA5">
      <w:pPr>
        <w:ind w:left="1134" w:hanging="1134"/>
        <w:jc w:val="center"/>
      </w:pPr>
    </w:p>
    <w:p w14:paraId="471EF908" w14:textId="77777777" w:rsidR="00EF057F" w:rsidRPr="0097659A" w:rsidRDefault="00EF057F" w:rsidP="00592AA5">
      <w:pPr>
        <w:ind w:left="1134" w:hanging="1134"/>
        <w:jc w:val="center"/>
      </w:pPr>
    </w:p>
    <w:p w14:paraId="4E5F54C2" w14:textId="2E506C9C" w:rsidR="00153DD8" w:rsidRPr="0097659A" w:rsidRDefault="00580D1A" w:rsidP="00D06A1F">
      <w:pPr>
        <w:ind w:left="1134" w:hanging="1134"/>
        <w:jc w:val="left"/>
      </w:pPr>
      <w:r w:rsidRPr="0097659A">
        <w:t>9.2.</w:t>
      </w:r>
      <w:r w:rsidRPr="0097659A">
        <w:tab/>
        <w:t>Dinamometre ayarı (kW) Tablo 5'de belirtilmelidir :</w:t>
      </w:r>
    </w:p>
    <w:p w14:paraId="3A437A6E" w14:textId="77777777" w:rsidR="00580D1A" w:rsidRPr="0097659A" w:rsidRDefault="00580D1A" w:rsidP="00592AA5">
      <w:pPr>
        <w:ind w:left="1134" w:hanging="1134"/>
        <w:jc w:val="center"/>
      </w:pPr>
      <w:r w:rsidRPr="0097659A">
        <w:t>Tablo 5</w:t>
      </w:r>
    </w:p>
    <w:p w14:paraId="49BCB3A3" w14:textId="77777777" w:rsidR="00EF057F" w:rsidRPr="0097659A" w:rsidRDefault="00580D1A" w:rsidP="00592AA5">
      <w:pPr>
        <w:ind w:left="1134" w:hanging="1134"/>
        <w:jc w:val="center"/>
        <w:rPr>
          <w:b/>
        </w:rPr>
      </w:pPr>
      <w:r w:rsidRPr="0097659A">
        <w:rPr>
          <w:b/>
        </w:rPr>
        <w:t>Dinamometre ayarı</w:t>
      </w:r>
    </w:p>
    <w:p w14:paraId="674460B5" w14:textId="77777777" w:rsidR="00EF057F" w:rsidRPr="0097659A" w:rsidRDefault="00EF057F" w:rsidP="00592AA5">
      <w:pPr>
        <w:ind w:left="1134" w:hanging="1134"/>
        <w:jc w:val="cente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299"/>
        <w:gridCol w:w="1019"/>
        <w:gridCol w:w="973"/>
        <w:gridCol w:w="973"/>
        <w:gridCol w:w="973"/>
        <w:gridCol w:w="973"/>
        <w:gridCol w:w="1003"/>
      </w:tblGrid>
      <w:tr w:rsidR="00062639" w:rsidRPr="0097659A" w14:paraId="75B12501" w14:textId="77777777" w:rsidTr="00A83D51">
        <w:trPr>
          <w:trHeight w:hRule="exact" w:val="1169"/>
        </w:trPr>
        <w:tc>
          <w:tcPr>
            <w:tcW w:w="2299" w:type="dxa"/>
            <w:vMerge w:val="restart"/>
            <w:shd w:val="clear" w:color="auto" w:fill="auto"/>
            <w:vAlign w:val="center"/>
          </w:tcPr>
          <w:p w14:paraId="453F008E" w14:textId="77777777" w:rsidR="00580D1A" w:rsidRPr="0097659A" w:rsidRDefault="00580D1A" w:rsidP="00153DD8">
            <w:r w:rsidRPr="0097659A">
              <w:t>Noktada yük yüzdesi veya nominal güç yüzdesi (varsa</w:t>
            </w:r>
            <w:r w:rsidRPr="0097659A">
              <w:rPr>
                <w:rStyle w:val="Gvdemetni765ptKalnDeil0ptbolukbraklyor"/>
                <w:b w:val="0"/>
                <w:color w:val="auto"/>
                <w:sz w:val="24"/>
                <w:szCs w:val="24"/>
                <w:lang w:val="tr-TR"/>
              </w:rPr>
              <w:t>)</w:t>
            </w:r>
          </w:p>
        </w:tc>
        <w:tc>
          <w:tcPr>
            <w:tcW w:w="5914" w:type="dxa"/>
            <w:gridSpan w:val="6"/>
            <w:shd w:val="clear" w:color="auto" w:fill="auto"/>
            <w:vAlign w:val="center"/>
          </w:tcPr>
          <w:p w14:paraId="1D052AA5" w14:textId="77777777" w:rsidR="00580D1A" w:rsidRPr="0097659A" w:rsidRDefault="00580D1A" w:rsidP="00153DD8">
            <w:r w:rsidRPr="0097659A">
              <w:rPr>
                <w:rStyle w:val="Gvdemetni765ptKalnDeil0ptbolukbraklyor"/>
                <w:b w:val="0"/>
                <w:color w:val="auto"/>
                <w:sz w:val="24"/>
                <w:szCs w:val="24"/>
                <w:lang w:val="tr-TR"/>
              </w:rPr>
              <w:t>Yardımcı cihaz gücü için ayar sonrası belirtilen motor devrinde dinamometre ayarı (</w:t>
            </w:r>
            <w:r w:rsidRPr="0097659A">
              <w:rPr>
                <w:rStyle w:val="Gvdemetni765ptKalnDeil0ptbolukbraklyor"/>
                <w:b w:val="0"/>
                <w:color w:val="auto"/>
                <w:sz w:val="24"/>
                <w:szCs w:val="24"/>
                <w:vertAlign w:val="superscript"/>
                <w:lang w:val="tr-TR"/>
              </w:rPr>
              <w:t>1</w:t>
            </w:r>
            <w:r w:rsidRPr="0097659A">
              <w:rPr>
                <w:rStyle w:val="Gvdemetni765ptKalnDeil0ptbolukbraklyor"/>
                <w:b w:val="0"/>
                <w:color w:val="auto"/>
                <w:sz w:val="24"/>
                <w:szCs w:val="24"/>
                <w:lang w:val="tr-TR"/>
              </w:rPr>
              <w:t>)</w:t>
            </w:r>
          </w:p>
          <w:p w14:paraId="6A41B45C" w14:textId="77777777" w:rsidR="00580D1A" w:rsidRPr="0097659A" w:rsidRDefault="00580D1A" w:rsidP="00153DD8">
            <w:r w:rsidRPr="0097659A">
              <w:rPr>
                <w:rStyle w:val="Gvdemetni765ptKalnDeil0ptbolukbraklyor"/>
                <w:b w:val="0"/>
                <w:color w:val="auto"/>
                <w:sz w:val="24"/>
                <w:szCs w:val="24"/>
                <w:lang w:val="tr-TR"/>
              </w:rPr>
              <w:t>(ilgili sütunları doldurun)</w:t>
            </w:r>
          </w:p>
        </w:tc>
      </w:tr>
      <w:tr w:rsidR="00062639" w:rsidRPr="0097659A" w14:paraId="36F0FB74" w14:textId="77777777" w:rsidTr="007704FF">
        <w:trPr>
          <w:trHeight w:hRule="exact" w:val="464"/>
        </w:trPr>
        <w:tc>
          <w:tcPr>
            <w:tcW w:w="2299" w:type="dxa"/>
            <w:vMerge/>
            <w:shd w:val="clear" w:color="auto" w:fill="auto"/>
            <w:vAlign w:val="center"/>
          </w:tcPr>
          <w:p w14:paraId="27E593AC" w14:textId="77777777" w:rsidR="00580D1A" w:rsidRPr="0097659A" w:rsidRDefault="00580D1A" w:rsidP="00592AA5">
            <w:pPr>
              <w:ind w:left="1134" w:hanging="1134"/>
              <w:jc w:val="center"/>
            </w:pPr>
          </w:p>
        </w:tc>
        <w:tc>
          <w:tcPr>
            <w:tcW w:w="1019" w:type="dxa"/>
            <w:shd w:val="clear" w:color="auto" w:fill="auto"/>
            <w:vAlign w:val="center"/>
          </w:tcPr>
          <w:p w14:paraId="2D5EEE26" w14:textId="77777777" w:rsidR="00580D1A" w:rsidRPr="0097659A" w:rsidRDefault="00580D1A" w:rsidP="00592AA5">
            <w:pPr>
              <w:pStyle w:val="Gvdemetni0"/>
              <w:shd w:val="clear" w:color="auto" w:fill="auto"/>
              <w:spacing w:line="240" w:lineRule="auto"/>
              <w:ind w:left="1134" w:hanging="1134"/>
              <w:rPr>
                <w:sz w:val="24"/>
                <w:szCs w:val="24"/>
              </w:rPr>
            </w:pPr>
            <w:r w:rsidRPr="0097659A">
              <w:rPr>
                <w:sz w:val="24"/>
                <w:szCs w:val="24"/>
              </w:rPr>
              <w:t>Rölanti</w:t>
            </w:r>
          </w:p>
        </w:tc>
        <w:tc>
          <w:tcPr>
            <w:tcW w:w="973" w:type="dxa"/>
            <w:shd w:val="clear" w:color="auto" w:fill="auto"/>
            <w:vAlign w:val="center"/>
          </w:tcPr>
          <w:p w14:paraId="2DE2F847" w14:textId="77777777" w:rsidR="00580D1A" w:rsidRPr="0097659A" w:rsidRDefault="00153DD8" w:rsidP="00592AA5">
            <w:pPr>
              <w:pStyle w:val="Gvdemetni0"/>
              <w:shd w:val="clear" w:color="auto" w:fill="auto"/>
              <w:spacing w:line="240" w:lineRule="auto"/>
              <w:ind w:left="1134" w:hanging="1134"/>
              <w:rPr>
                <w:sz w:val="24"/>
                <w:szCs w:val="24"/>
              </w:rPr>
            </w:pPr>
            <w:r w:rsidRPr="0097659A">
              <w:rPr>
                <w:sz w:val="24"/>
                <w:szCs w:val="24"/>
              </w:rPr>
              <w:t>%63</w:t>
            </w:r>
          </w:p>
        </w:tc>
        <w:tc>
          <w:tcPr>
            <w:tcW w:w="973" w:type="dxa"/>
            <w:shd w:val="clear" w:color="auto" w:fill="auto"/>
            <w:vAlign w:val="center"/>
          </w:tcPr>
          <w:p w14:paraId="775B98C7" w14:textId="77777777" w:rsidR="00580D1A" w:rsidRPr="0097659A" w:rsidRDefault="00153DD8" w:rsidP="00592AA5">
            <w:pPr>
              <w:pStyle w:val="Gvdemetni0"/>
              <w:shd w:val="clear" w:color="auto" w:fill="auto"/>
              <w:spacing w:line="240" w:lineRule="auto"/>
              <w:ind w:left="1134" w:hanging="1134"/>
              <w:rPr>
                <w:sz w:val="24"/>
                <w:szCs w:val="24"/>
              </w:rPr>
            </w:pPr>
            <w:r w:rsidRPr="0097659A">
              <w:rPr>
                <w:sz w:val="24"/>
                <w:szCs w:val="24"/>
              </w:rPr>
              <w:t>%80</w:t>
            </w:r>
          </w:p>
        </w:tc>
        <w:tc>
          <w:tcPr>
            <w:tcW w:w="973" w:type="dxa"/>
            <w:shd w:val="clear" w:color="auto" w:fill="auto"/>
            <w:vAlign w:val="center"/>
          </w:tcPr>
          <w:p w14:paraId="1000F418" w14:textId="77777777" w:rsidR="00580D1A" w:rsidRPr="0097659A" w:rsidRDefault="00153DD8" w:rsidP="00592AA5">
            <w:pPr>
              <w:pStyle w:val="Gvdemetni0"/>
              <w:shd w:val="clear" w:color="auto" w:fill="auto"/>
              <w:spacing w:line="240" w:lineRule="auto"/>
              <w:ind w:left="1134" w:hanging="1134"/>
              <w:rPr>
                <w:sz w:val="24"/>
                <w:szCs w:val="24"/>
              </w:rPr>
            </w:pPr>
            <w:r w:rsidRPr="0097659A">
              <w:rPr>
                <w:sz w:val="24"/>
                <w:szCs w:val="24"/>
              </w:rPr>
              <w:t>%91</w:t>
            </w:r>
          </w:p>
        </w:tc>
        <w:tc>
          <w:tcPr>
            <w:tcW w:w="973" w:type="dxa"/>
            <w:shd w:val="clear" w:color="auto" w:fill="auto"/>
            <w:vAlign w:val="center"/>
          </w:tcPr>
          <w:p w14:paraId="0FA1027B" w14:textId="77777777" w:rsidR="00580D1A" w:rsidRPr="0097659A" w:rsidRDefault="00580D1A" w:rsidP="00592AA5">
            <w:pPr>
              <w:pStyle w:val="Gvdemetni0"/>
              <w:shd w:val="clear" w:color="auto" w:fill="auto"/>
              <w:spacing w:line="240" w:lineRule="auto"/>
              <w:ind w:left="1134" w:hanging="1134"/>
              <w:rPr>
                <w:sz w:val="24"/>
                <w:szCs w:val="24"/>
              </w:rPr>
            </w:pPr>
            <w:r w:rsidRPr="0097659A">
              <w:rPr>
                <w:sz w:val="24"/>
                <w:szCs w:val="24"/>
              </w:rPr>
              <w:t>Ara</w:t>
            </w:r>
          </w:p>
        </w:tc>
        <w:tc>
          <w:tcPr>
            <w:tcW w:w="999" w:type="dxa"/>
            <w:shd w:val="clear" w:color="auto" w:fill="auto"/>
            <w:vAlign w:val="center"/>
          </w:tcPr>
          <w:p w14:paraId="2EE8E048" w14:textId="77777777" w:rsidR="00580D1A" w:rsidRPr="0097659A" w:rsidRDefault="00580D1A" w:rsidP="00592AA5">
            <w:pPr>
              <w:pStyle w:val="Gvdemetni0"/>
              <w:shd w:val="clear" w:color="auto" w:fill="auto"/>
              <w:spacing w:line="240" w:lineRule="auto"/>
              <w:ind w:left="1134" w:hanging="1134"/>
              <w:rPr>
                <w:sz w:val="24"/>
                <w:szCs w:val="24"/>
              </w:rPr>
            </w:pPr>
            <w:r w:rsidRPr="0097659A">
              <w:rPr>
                <w:sz w:val="24"/>
                <w:szCs w:val="24"/>
              </w:rPr>
              <w:t>%100</w:t>
            </w:r>
          </w:p>
        </w:tc>
      </w:tr>
      <w:tr w:rsidR="00062639" w:rsidRPr="0097659A" w14:paraId="45926B0C" w14:textId="77777777" w:rsidTr="007704FF">
        <w:trPr>
          <w:trHeight w:hRule="exact" w:val="515"/>
        </w:trPr>
        <w:tc>
          <w:tcPr>
            <w:tcW w:w="2299" w:type="dxa"/>
            <w:shd w:val="clear" w:color="auto" w:fill="auto"/>
          </w:tcPr>
          <w:p w14:paraId="55EB6E0D" w14:textId="77777777" w:rsidR="00580D1A" w:rsidRPr="0097659A" w:rsidRDefault="00A83D51" w:rsidP="00153DD8">
            <w:pPr>
              <w:pStyle w:val="Gvdemetni0"/>
              <w:shd w:val="clear" w:color="auto" w:fill="auto"/>
              <w:spacing w:line="240" w:lineRule="auto"/>
              <w:ind w:left="1134" w:hanging="1134"/>
              <w:rPr>
                <w:sz w:val="24"/>
                <w:szCs w:val="24"/>
              </w:rPr>
            </w:pPr>
            <w:r w:rsidRPr="0097659A">
              <w:rPr>
                <w:sz w:val="24"/>
                <w:szCs w:val="24"/>
              </w:rPr>
              <w:t>%5</w:t>
            </w:r>
          </w:p>
        </w:tc>
        <w:tc>
          <w:tcPr>
            <w:tcW w:w="1019" w:type="dxa"/>
            <w:shd w:val="clear" w:color="auto" w:fill="auto"/>
          </w:tcPr>
          <w:p w14:paraId="43E9CB8E" w14:textId="77777777" w:rsidR="00580D1A" w:rsidRPr="0097659A" w:rsidRDefault="00580D1A" w:rsidP="00592AA5">
            <w:pPr>
              <w:ind w:left="1134" w:hanging="1134"/>
            </w:pPr>
          </w:p>
        </w:tc>
        <w:tc>
          <w:tcPr>
            <w:tcW w:w="973" w:type="dxa"/>
            <w:shd w:val="clear" w:color="auto" w:fill="auto"/>
          </w:tcPr>
          <w:p w14:paraId="7B32D076" w14:textId="77777777" w:rsidR="00580D1A" w:rsidRPr="0097659A" w:rsidRDefault="00580D1A" w:rsidP="00592AA5">
            <w:pPr>
              <w:ind w:left="1134" w:hanging="1134"/>
            </w:pPr>
          </w:p>
        </w:tc>
        <w:tc>
          <w:tcPr>
            <w:tcW w:w="973" w:type="dxa"/>
            <w:shd w:val="clear" w:color="auto" w:fill="auto"/>
          </w:tcPr>
          <w:p w14:paraId="677442D0" w14:textId="77777777" w:rsidR="00580D1A" w:rsidRPr="0097659A" w:rsidRDefault="00580D1A" w:rsidP="00592AA5">
            <w:pPr>
              <w:ind w:left="1134" w:hanging="1134"/>
            </w:pPr>
          </w:p>
        </w:tc>
        <w:tc>
          <w:tcPr>
            <w:tcW w:w="973" w:type="dxa"/>
            <w:shd w:val="clear" w:color="auto" w:fill="auto"/>
          </w:tcPr>
          <w:p w14:paraId="723420D1" w14:textId="77777777" w:rsidR="00580D1A" w:rsidRPr="0097659A" w:rsidRDefault="00580D1A" w:rsidP="00592AA5">
            <w:pPr>
              <w:ind w:left="1134" w:hanging="1134"/>
            </w:pPr>
          </w:p>
        </w:tc>
        <w:tc>
          <w:tcPr>
            <w:tcW w:w="973" w:type="dxa"/>
            <w:shd w:val="clear" w:color="auto" w:fill="auto"/>
          </w:tcPr>
          <w:p w14:paraId="54DBEA69" w14:textId="77777777" w:rsidR="00580D1A" w:rsidRPr="0097659A" w:rsidRDefault="00580D1A" w:rsidP="00592AA5">
            <w:pPr>
              <w:ind w:left="1134" w:hanging="1134"/>
            </w:pPr>
          </w:p>
        </w:tc>
        <w:tc>
          <w:tcPr>
            <w:tcW w:w="999" w:type="dxa"/>
            <w:shd w:val="clear" w:color="auto" w:fill="auto"/>
          </w:tcPr>
          <w:p w14:paraId="13BC9AFC" w14:textId="77777777" w:rsidR="00580D1A" w:rsidRPr="0097659A" w:rsidRDefault="00580D1A" w:rsidP="00592AA5">
            <w:pPr>
              <w:ind w:left="1134" w:hanging="1134"/>
            </w:pPr>
          </w:p>
        </w:tc>
      </w:tr>
      <w:tr w:rsidR="00062639" w:rsidRPr="0097659A" w14:paraId="069E1DBE" w14:textId="77777777" w:rsidTr="007704FF">
        <w:trPr>
          <w:trHeight w:hRule="exact" w:val="522"/>
        </w:trPr>
        <w:tc>
          <w:tcPr>
            <w:tcW w:w="2299" w:type="dxa"/>
            <w:shd w:val="clear" w:color="auto" w:fill="auto"/>
          </w:tcPr>
          <w:p w14:paraId="1D21795D" w14:textId="77777777" w:rsidR="00580D1A" w:rsidRPr="0097659A" w:rsidRDefault="00A83D51" w:rsidP="00153DD8">
            <w:pPr>
              <w:pStyle w:val="Gvdemetni0"/>
              <w:shd w:val="clear" w:color="auto" w:fill="auto"/>
              <w:spacing w:line="240" w:lineRule="auto"/>
              <w:ind w:left="1134" w:hanging="1134"/>
              <w:rPr>
                <w:sz w:val="24"/>
                <w:szCs w:val="24"/>
              </w:rPr>
            </w:pPr>
            <w:r w:rsidRPr="0097659A">
              <w:rPr>
                <w:sz w:val="24"/>
                <w:szCs w:val="24"/>
              </w:rPr>
              <w:t>%10</w:t>
            </w:r>
          </w:p>
        </w:tc>
        <w:tc>
          <w:tcPr>
            <w:tcW w:w="1019" w:type="dxa"/>
            <w:shd w:val="clear" w:color="auto" w:fill="auto"/>
          </w:tcPr>
          <w:p w14:paraId="28399BA2" w14:textId="77777777" w:rsidR="00580D1A" w:rsidRPr="0097659A" w:rsidRDefault="00580D1A" w:rsidP="00592AA5">
            <w:pPr>
              <w:ind w:left="1134" w:hanging="1134"/>
            </w:pPr>
          </w:p>
        </w:tc>
        <w:tc>
          <w:tcPr>
            <w:tcW w:w="973" w:type="dxa"/>
            <w:shd w:val="clear" w:color="auto" w:fill="auto"/>
          </w:tcPr>
          <w:p w14:paraId="45146E31" w14:textId="77777777" w:rsidR="00580D1A" w:rsidRPr="0097659A" w:rsidRDefault="00580D1A" w:rsidP="00592AA5">
            <w:pPr>
              <w:ind w:left="1134" w:hanging="1134"/>
            </w:pPr>
          </w:p>
        </w:tc>
        <w:tc>
          <w:tcPr>
            <w:tcW w:w="973" w:type="dxa"/>
            <w:shd w:val="clear" w:color="auto" w:fill="auto"/>
          </w:tcPr>
          <w:p w14:paraId="3BD42D8F" w14:textId="77777777" w:rsidR="00580D1A" w:rsidRPr="0097659A" w:rsidRDefault="00580D1A" w:rsidP="00592AA5">
            <w:pPr>
              <w:ind w:left="1134" w:hanging="1134"/>
            </w:pPr>
          </w:p>
        </w:tc>
        <w:tc>
          <w:tcPr>
            <w:tcW w:w="973" w:type="dxa"/>
            <w:shd w:val="clear" w:color="auto" w:fill="auto"/>
          </w:tcPr>
          <w:p w14:paraId="55E4A608" w14:textId="77777777" w:rsidR="00580D1A" w:rsidRPr="0097659A" w:rsidRDefault="00580D1A" w:rsidP="00592AA5">
            <w:pPr>
              <w:ind w:left="1134" w:hanging="1134"/>
            </w:pPr>
          </w:p>
        </w:tc>
        <w:tc>
          <w:tcPr>
            <w:tcW w:w="973" w:type="dxa"/>
            <w:shd w:val="clear" w:color="auto" w:fill="auto"/>
          </w:tcPr>
          <w:p w14:paraId="3FC26E01" w14:textId="77777777" w:rsidR="00580D1A" w:rsidRPr="0097659A" w:rsidRDefault="00580D1A" w:rsidP="00592AA5">
            <w:pPr>
              <w:ind w:left="1134" w:hanging="1134"/>
            </w:pPr>
          </w:p>
        </w:tc>
        <w:tc>
          <w:tcPr>
            <w:tcW w:w="999" w:type="dxa"/>
            <w:shd w:val="clear" w:color="auto" w:fill="auto"/>
          </w:tcPr>
          <w:p w14:paraId="2102E1D3" w14:textId="77777777" w:rsidR="00580D1A" w:rsidRPr="0097659A" w:rsidRDefault="00580D1A" w:rsidP="00592AA5">
            <w:pPr>
              <w:ind w:left="1134" w:hanging="1134"/>
            </w:pPr>
          </w:p>
        </w:tc>
      </w:tr>
      <w:tr w:rsidR="00062639" w:rsidRPr="0097659A" w14:paraId="4B0ACB29" w14:textId="77777777" w:rsidTr="007704FF">
        <w:trPr>
          <w:trHeight w:hRule="exact" w:val="522"/>
        </w:trPr>
        <w:tc>
          <w:tcPr>
            <w:tcW w:w="2299" w:type="dxa"/>
            <w:shd w:val="clear" w:color="auto" w:fill="auto"/>
          </w:tcPr>
          <w:p w14:paraId="7AE7BD70" w14:textId="77777777" w:rsidR="00580D1A" w:rsidRPr="0097659A" w:rsidRDefault="00A83D51" w:rsidP="00153DD8">
            <w:pPr>
              <w:pStyle w:val="Gvdemetni0"/>
              <w:shd w:val="clear" w:color="auto" w:fill="auto"/>
              <w:spacing w:line="240" w:lineRule="auto"/>
              <w:ind w:left="1134" w:hanging="1134"/>
              <w:rPr>
                <w:sz w:val="24"/>
                <w:szCs w:val="24"/>
              </w:rPr>
            </w:pPr>
            <w:r w:rsidRPr="0097659A">
              <w:rPr>
                <w:sz w:val="24"/>
                <w:szCs w:val="24"/>
              </w:rPr>
              <w:t>%25</w:t>
            </w:r>
          </w:p>
        </w:tc>
        <w:tc>
          <w:tcPr>
            <w:tcW w:w="1019" w:type="dxa"/>
            <w:shd w:val="clear" w:color="auto" w:fill="auto"/>
          </w:tcPr>
          <w:p w14:paraId="275B7377" w14:textId="77777777" w:rsidR="00580D1A" w:rsidRPr="0097659A" w:rsidRDefault="00580D1A" w:rsidP="00592AA5">
            <w:pPr>
              <w:ind w:left="1134" w:hanging="1134"/>
            </w:pPr>
          </w:p>
        </w:tc>
        <w:tc>
          <w:tcPr>
            <w:tcW w:w="973" w:type="dxa"/>
            <w:shd w:val="clear" w:color="auto" w:fill="auto"/>
          </w:tcPr>
          <w:p w14:paraId="7A6966C8" w14:textId="77777777" w:rsidR="00580D1A" w:rsidRPr="0097659A" w:rsidRDefault="00580D1A" w:rsidP="00592AA5">
            <w:pPr>
              <w:ind w:left="1134" w:hanging="1134"/>
            </w:pPr>
          </w:p>
        </w:tc>
        <w:tc>
          <w:tcPr>
            <w:tcW w:w="973" w:type="dxa"/>
            <w:shd w:val="clear" w:color="auto" w:fill="auto"/>
          </w:tcPr>
          <w:p w14:paraId="3898FC98" w14:textId="77777777" w:rsidR="00580D1A" w:rsidRPr="0097659A" w:rsidRDefault="00580D1A" w:rsidP="00592AA5">
            <w:pPr>
              <w:ind w:left="1134" w:hanging="1134"/>
            </w:pPr>
          </w:p>
        </w:tc>
        <w:tc>
          <w:tcPr>
            <w:tcW w:w="973" w:type="dxa"/>
            <w:shd w:val="clear" w:color="auto" w:fill="auto"/>
          </w:tcPr>
          <w:p w14:paraId="601F2976" w14:textId="77777777" w:rsidR="00580D1A" w:rsidRPr="0097659A" w:rsidRDefault="00580D1A" w:rsidP="00592AA5">
            <w:pPr>
              <w:ind w:left="1134" w:hanging="1134"/>
            </w:pPr>
          </w:p>
        </w:tc>
        <w:tc>
          <w:tcPr>
            <w:tcW w:w="973" w:type="dxa"/>
            <w:shd w:val="clear" w:color="auto" w:fill="auto"/>
          </w:tcPr>
          <w:p w14:paraId="26867055" w14:textId="77777777" w:rsidR="00580D1A" w:rsidRPr="0097659A" w:rsidRDefault="00580D1A" w:rsidP="00592AA5">
            <w:pPr>
              <w:ind w:left="1134" w:hanging="1134"/>
            </w:pPr>
          </w:p>
        </w:tc>
        <w:tc>
          <w:tcPr>
            <w:tcW w:w="999" w:type="dxa"/>
            <w:shd w:val="clear" w:color="auto" w:fill="auto"/>
          </w:tcPr>
          <w:p w14:paraId="0E9025E7" w14:textId="77777777" w:rsidR="00580D1A" w:rsidRPr="0097659A" w:rsidRDefault="00580D1A" w:rsidP="00592AA5">
            <w:pPr>
              <w:ind w:left="1134" w:hanging="1134"/>
            </w:pPr>
          </w:p>
        </w:tc>
      </w:tr>
      <w:tr w:rsidR="00062639" w:rsidRPr="0097659A" w14:paraId="3732CA2E" w14:textId="77777777" w:rsidTr="007704FF">
        <w:trPr>
          <w:trHeight w:hRule="exact" w:val="522"/>
        </w:trPr>
        <w:tc>
          <w:tcPr>
            <w:tcW w:w="2299" w:type="dxa"/>
            <w:shd w:val="clear" w:color="auto" w:fill="auto"/>
          </w:tcPr>
          <w:p w14:paraId="7820BF3B" w14:textId="77777777" w:rsidR="00580D1A" w:rsidRPr="0097659A" w:rsidRDefault="00A83D51" w:rsidP="00153DD8">
            <w:pPr>
              <w:pStyle w:val="Gvdemetni0"/>
              <w:shd w:val="clear" w:color="auto" w:fill="auto"/>
              <w:spacing w:line="240" w:lineRule="auto"/>
              <w:ind w:left="1134" w:hanging="1134"/>
              <w:rPr>
                <w:sz w:val="24"/>
                <w:szCs w:val="24"/>
              </w:rPr>
            </w:pPr>
            <w:r w:rsidRPr="0097659A">
              <w:rPr>
                <w:sz w:val="24"/>
                <w:szCs w:val="24"/>
              </w:rPr>
              <w:t>%50</w:t>
            </w:r>
          </w:p>
        </w:tc>
        <w:tc>
          <w:tcPr>
            <w:tcW w:w="1019" w:type="dxa"/>
            <w:shd w:val="clear" w:color="auto" w:fill="auto"/>
          </w:tcPr>
          <w:p w14:paraId="1B552463" w14:textId="77777777" w:rsidR="00580D1A" w:rsidRPr="0097659A" w:rsidRDefault="00580D1A" w:rsidP="00592AA5">
            <w:pPr>
              <w:ind w:left="1134" w:hanging="1134"/>
            </w:pPr>
          </w:p>
        </w:tc>
        <w:tc>
          <w:tcPr>
            <w:tcW w:w="973" w:type="dxa"/>
            <w:shd w:val="clear" w:color="auto" w:fill="auto"/>
          </w:tcPr>
          <w:p w14:paraId="2C619773" w14:textId="77777777" w:rsidR="00580D1A" w:rsidRPr="0097659A" w:rsidRDefault="00580D1A" w:rsidP="00592AA5">
            <w:pPr>
              <w:ind w:left="1134" w:hanging="1134"/>
            </w:pPr>
          </w:p>
        </w:tc>
        <w:tc>
          <w:tcPr>
            <w:tcW w:w="973" w:type="dxa"/>
            <w:shd w:val="clear" w:color="auto" w:fill="auto"/>
          </w:tcPr>
          <w:p w14:paraId="36FBD412" w14:textId="77777777" w:rsidR="00580D1A" w:rsidRPr="0097659A" w:rsidRDefault="00580D1A" w:rsidP="00592AA5">
            <w:pPr>
              <w:ind w:left="1134" w:hanging="1134"/>
            </w:pPr>
          </w:p>
        </w:tc>
        <w:tc>
          <w:tcPr>
            <w:tcW w:w="973" w:type="dxa"/>
            <w:shd w:val="clear" w:color="auto" w:fill="auto"/>
          </w:tcPr>
          <w:p w14:paraId="76038057" w14:textId="77777777" w:rsidR="00580D1A" w:rsidRPr="0097659A" w:rsidRDefault="00580D1A" w:rsidP="00592AA5">
            <w:pPr>
              <w:ind w:left="1134" w:hanging="1134"/>
            </w:pPr>
          </w:p>
        </w:tc>
        <w:tc>
          <w:tcPr>
            <w:tcW w:w="973" w:type="dxa"/>
            <w:shd w:val="clear" w:color="auto" w:fill="auto"/>
          </w:tcPr>
          <w:p w14:paraId="7F5F8695" w14:textId="77777777" w:rsidR="00580D1A" w:rsidRPr="0097659A" w:rsidRDefault="00580D1A" w:rsidP="00592AA5">
            <w:pPr>
              <w:ind w:left="1134" w:hanging="1134"/>
            </w:pPr>
          </w:p>
        </w:tc>
        <w:tc>
          <w:tcPr>
            <w:tcW w:w="999" w:type="dxa"/>
            <w:shd w:val="clear" w:color="auto" w:fill="auto"/>
          </w:tcPr>
          <w:p w14:paraId="0EBB016F" w14:textId="77777777" w:rsidR="00580D1A" w:rsidRPr="0097659A" w:rsidRDefault="00580D1A" w:rsidP="00592AA5">
            <w:pPr>
              <w:ind w:left="1134" w:hanging="1134"/>
            </w:pPr>
          </w:p>
        </w:tc>
      </w:tr>
      <w:tr w:rsidR="00062639" w:rsidRPr="0097659A" w14:paraId="19474047" w14:textId="77777777" w:rsidTr="007704FF">
        <w:trPr>
          <w:trHeight w:hRule="exact" w:val="527"/>
        </w:trPr>
        <w:tc>
          <w:tcPr>
            <w:tcW w:w="2299" w:type="dxa"/>
            <w:shd w:val="clear" w:color="auto" w:fill="auto"/>
          </w:tcPr>
          <w:p w14:paraId="32830BCC" w14:textId="77777777" w:rsidR="00580D1A" w:rsidRPr="0097659A" w:rsidRDefault="00A83D51" w:rsidP="00153DD8">
            <w:pPr>
              <w:pStyle w:val="Gvdemetni0"/>
              <w:shd w:val="clear" w:color="auto" w:fill="auto"/>
              <w:spacing w:line="240" w:lineRule="auto"/>
              <w:ind w:left="1134" w:hanging="1134"/>
              <w:rPr>
                <w:sz w:val="24"/>
                <w:szCs w:val="24"/>
              </w:rPr>
            </w:pPr>
            <w:r w:rsidRPr="0097659A">
              <w:rPr>
                <w:sz w:val="24"/>
                <w:szCs w:val="24"/>
              </w:rPr>
              <w:t>%75</w:t>
            </w:r>
          </w:p>
        </w:tc>
        <w:tc>
          <w:tcPr>
            <w:tcW w:w="1019" w:type="dxa"/>
            <w:shd w:val="clear" w:color="auto" w:fill="auto"/>
          </w:tcPr>
          <w:p w14:paraId="686856B7" w14:textId="77777777" w:rsidR="00580D1A" w:rsidRPr="0097659A" w:rsidRDefault="00580D1A" w:rsidP="00592AA5">
            <w:pPr>
              <w:ind w:left="1134" w:hanging="1134"/>
            </w:pPr>
          </w:p>
        </w:tc>
        <w:tc>
          <w:tcPr>
            <w:tcW w:w="973" w:type="dxa"/>
            <w:shd w:val="clear" w:color="auto" w:fill="auto"/>
          </w:tcPr>
          <w:p w14:paraId="05D3A0DF" w14:textId="77777777" w:rsidR="00580D1A" w:rsidRPr="0097659A" w:rsidRDefault="00580D1A" w:rsidP="00592AA5">
            <w:pPr>
              <w:ind w:left="1134" w:hanging="1134"/>
            </w:pPr>
          </w:p>
        </w:tc>
        <w:tc>
          <w:tcPr>
            <w:tcW w:w="973" w:type="dxa"/>
            <w:shd w:val="clear" w:color="auto" w:fill="auto"/>
          </w:tcPr>
          <w:p w14:paraId="22CF3E31" w14:textId="77777777" w:rsidR="00580D1A" w:rsidRPr="0097659A" w:rsidRDefault="00580D1A" w:rsidP="00592AA5">
            <w:pPr>
              <w:ind w:left="1134" w:hanging="1134"/>
            </w:pPr>
          </w:p>
        </w:tc>
        <w:tc>
          <w:tcPr>
            <w:tcW w:w="973" w:type="dxa"/>
            <w:shd w:val="clear" w:color="auto" w:fill="auto"/>
          </w:tcPr>
          <w:p w14:paraId="0391939A" w14:textId="77777777" w:rsidR="00580D1A" w:rsidRPr="0097659A" w:rsidRDefault="00580D1A" w:rsidP="00592AA5">
            <w:pPr>
              <w:ind w:left="1134" w:hanging="1134"/>
            </w:pPr>
          </w:p>
        </w:tc>
        <w:tc>
          <w:tcPr>
            <w:tcW w:w="973" w:type="dxa"/>
            <w:shd w:val="clear" w:color="auto" w:fill="auto"/>
          </w:tcPr>
          <w:p w14:paraId="02D83E76" w14:textId="77777777" w:rsidR="00580D1A" w:rsidRPr="0097659A" w:rsidRDefault="00580D1A" w:rsidP="00592AA5">
            <w:pPr>
              <w:ind w:left="1134" w:hanging="1134"/>
            </w:pPr>
          </w:p>
        </w:tc>
        <w:tc>
          <w:tcPr>
            <w:tcW w:w="999" w:type="dxa"/>
            <w:shd w:val="clear" w:color="auto" w:fill="auto"/>
          </w:tcPr>
          <w:p w14:paraId="3CE0DB3B" w14:textId="77777777" w:rsidR="00580D1A" w:rsidRPr="0097659A" w:rsidRDefault="00580D1A" w:rsidP="00592AA5">
            <w:pPr>
              <w:ind w:left="1134" w:hanging="1134"/>
            </w:pPr>
          </w:p>
        </w:tc>
      </w:tr>
      <w:tr w:rsidR="00580D1A" w:rsidRPr="0097659A" w14:paraId="4ED5FFFD" w14:textId="77777777" w:rsidTr="007704FF">
        <w:trPr>
          <w:trHeight w:hRule="exact" w:val="527"/>
        </w:trPr>
        <w:tc>
          <w:tcPr>
            <w:tcW w:w="2299" w:type="dxa"/>
            <w:shd w:val="clear" w:color="auto" w:fill="auto"/>
          </w:tcPr>
          <w:p w14:paraId="5D79A61A" w14:textId="77777777" w:rsidR="00580D1A" w:rsidRPr="0097659A" w:rsidRDefault="00580D1A" w:rsidP="00153DD8">
            <w:pPr>
              <w:ind w:left="1134" w:hanging="1134"/>
              <w:jc w:val="center"/>
            </w:pPr>
            <w:r w:rsidRPr="0097659A">
              <w:t>%100</w:t>
            </w:r>
          </w:p>
        </w:tc>
        <w:tc>
          <w:tcPr>
            <w:tcW w:w="1019" w:type="dxa"/>
            <w:shd w:val="clear" w:color="auto" w:fill="auto"/>
          </w:tcPr>
          <w:p w14:paraId="1EE62A22" w14:textId="77777777" w:rsidR="00580D1A" w:rsidRPr="0097659A" w:rsidRDefault="00580D1A" w:rsidP="00592AA5">
            <w:pPr>
              <w:ind w:left="1134" w:hanging="1134"/>
            </w:pPr>
          </w:p>
        </w:tc>
        <w:tc>
          <w:tcPr>
            <w:tcW w:w="973" w:type="dxa"/>
            <w:shd w:val="clear" w:color="auto" w:fill="auto"/>
          </w:tcPr>
          <w:p w14:paraId="7EEB2966" w14:textId="77777777" w:rsidR="00580D1A" w:rsidRPr="0097659A" w:rsidRDefault="00580D1A" w:rsidP="00592AA5">
            <w:pPr>
              <w:ind w:left="1134" w:hanging="1134"/>
            </w:pPr>
          </w:p>
        </w:tc>
        <w:tc>
          <w:tcPr>
            <w:tcW w:w="973" w:type="dxa"/>
            <w:shd w:val="clear" w:color="auto" w:fill="auto"/>
          </w:tcPr>
          <w:p w14:paraId="1EA02019" w14:textId="77777777" w:rsidR="00580D1A" w:rsidRPr="0097659A" w:rsidRDefault="00580D1A" w:rsidP="00592AA5">
            <w:pPr>
              <w:ind w:left="1134" w:hanging="1134"/>
            </w:pPr>
          </w:p>
        </w:tc>
        <w:tc>
          <w:tcPr>
            <w:tcW w:w="973" w:type="dxa"/>
            <w:shd w:val="clear" w:color="auto" w:fill="auto"/>
          </w:tcPr>
          <w:p w14:paraId="7FFC243D" w14:textId="77777777" w:rsidR="00580D1A" w:rsidRPr="0097659A" w:rsidRDefault="00580D1A" w:rsidP="00592AA5">
            <w:pPr>
              <w:ind w:left="1134" w:hanging="1134"/>
            </w:pPr>
          </w:p>
        </w:tc>
        <w:tc>
          <w:tcPr>
            <w:tcW w:w="973" w:type="dxa"/>
            <w:shd w:val="clear" w:color="auto" w:fill="auto"/>
          </w:tcPr>
          <w:p w14:paraId="07072B1B" w14:textId="77777777" w:rsidR="00580D1A" w:rsidRPr="0097659A" w:rsidRDefault="00580D1A" w:rsidP="00592AA5">
            <w:pPr>
              <w:ind w:left="1134" w:hanging="1134"/>
            </w:pPr>
          </w:p>
        </w:tc>
        <w:tc>
          <w:tcPr>
            <w:tcW w:w="999" w:type="dxa"/>
            <w:shd w:val="clear" w:color="auto" w:fill="auto"/>
          </w:tcPr>
          <w:p w14:paraId="390D5080" w14:textId="77777777" w:rsidR="00580D1A" w:rsidRPr="0097659A" w:rsidRDefault="00580D1A" w:rsidP="00592AA5">
            <w:pPr>
              <w:ind w:left="1134" w:hanging="1134"/>
            </w:pPr>
          </w:p>
        </w:tc>
      </w:tr>
    </w:tbl>
    <w:p w14:paraId="02CA5D50" w14:textId="77777777" w:rsidR="00EF057F" w:rsidRPr="0097659A" w:rsidRDefault="00EF057F" w:rsidP="00592AA5">
      <w:pPr>
        <w:ind w:left="1134" w:hanging="1134"/>
        <w:jc w:val="center"/>
      </w:pPr>
    </w:p>
    <w:p w14:paraId="286A75B8" w14:textId="60D554E5" w:rsidR="00EF057F" w:rsidRPr="0097659A" w:rsidRDefault="00580D1A" w:rsidP="00091586">
      <w:pPr>
        <w:numPr>
          <w:ilvl w:val="0"/>
          <w:numId w:val="19"/>
        </w:numPr>
        <w:tabs>
          <w:tab w:val="left" w:pos="284"/>
        </w:tabs>
      </w:pPr>
      <w:r w:rsidRPr="0097659A">
        <w:lastRenderedPageBreak/>
        <w:t>Dinamometre ayarı, 2017/654/AB Tebliğin V</w:t>
      </w:r>
      <w:r w:rsidR="00282E84" w:rsidRPr="0097659A">
        <w:t xml:space="preserve">I’ıncı </w:t>
      </w:r>
      <w:r w:rsidR="0038445D" w:rsidRPr="0097659A">
        <w:t>E</w:t>
      </w:r>
      <w:r w:rsidRPr="0097659A">
        <w:t>kinin 7.7.1.3 bendinde belirtilen prosedür kullanılarak belirlenir. Bu noktadaki yardımcı güç, bu Ekte Tablo 1 ve 2 içinde belirtilen toplam değerler kullanılarak belirlenir.</w:t>
      </w:r>
    </w:p>
    <w:p w14:paraId="1732DB68" w14:textId="77777777" w:rsidR="00DB5464" w:rsidRPr="0097659A" w:rsidRDefault="00DB5464" w:rsidP="00592AA5">
      <w:pPr>
        <w:ind w:left="1134" w:hanging="1134"/>
        <w:jc w:val="center"/>
      </w:pPr>
    </w:p>
    <w:p w14:paraId="1517DACF" w14:textId="77777777" w:rsidR="00580D1A" w:rsidRPr="0097659A" w:rsidRDefault="00580D1A" w:rsidP="00592AA5">
      <w:pPr>
        <w:ind w:left="1134" w:hanging="1134"/>
      </w:pPr>
      <w:r w:rsidRPr="0097659A">
        <w:t>9.3.</w:t>
      </w:r>
      <w:r w:rsidRPr="0097659A">
        <w:tab/>
        <w:t>NRSC Emisyonu sonuçları</w:t>
      </w:r>
    </w:p>
    <w:p w14:paraId="4F31E940" w14:textId="44419DA8" w:rsidR="00580D1A" w:rsidRPr="0097659A" w:rsidRDefault="00580D1A" w:rsidP="00592AA5">
      <w:pPr>
        <w:ind w:left="1134" w:hanging="1134"/>
      </w:pPr>
      <w:r w:rsidRPr="0097659A">
        <w:t>9.3.1.</w:t>
      </w:r>
      <w:r w:rsidRPr="0097659A">
        <w:tab/>
        <w:t>Bozulma Faktörü (DF): hesaplandı/belirlendi</w:t>
      </w:r>
      <w:r w:rsidR="00487567" w:rsidRPr="0097659A">
        <w:t>.</w:t>
      </w:r>
    </w:p>
    <w:p w14:paraId="48CE22FA" w14:textId="701894B5" w:rsidR="00580D1A" w:rsidRPr="0097659A" w:rsidRDefault="00580D1A" w:rsidP="00592AA5">
      <w:pPr>
        <w:ind w:left="1134" w:hanging="1134"/>
      </w:pPr>
      <w:r w:rsidRPr="0097659A">
        <w:t>9.3.2.</w:t>
      </w:r>
      <w:r w:rsidRPr="0097659A">
        <w:tab/>
        <w:t xml:space="preserve">DF değerleri ve </w:t>
      </w:r>
      <w:r w:rsidR="00E24556" w:rsidRPr="0097659A">
        <w:t>çevrim</w:t>
      </w:r>
      <w:r w:rsidRPr="0097659A">
        <w:t xml:space="preserve"> ağırlıklı emisyon sonuçları, Tablo 6'da belirtilmelidir</w:t>
      </w:r>
      <w:r w:rsidR="00487567" w:rsidRPr="0097659A">
        <w:t>.</w:t>
      </w:r>
    </w:p>
    <w:p w14:paraId="2720ABC9" w14:textId="77777777" w:rsidR="00DB5464" w:rsidRPr="0097659A" w:rsidRDefault="00580D1A" w:rsidP="00592AA5">
      <w:pPr>
        <w:ind w:left="1134" w:hanging="1134"/>
      </w:pPr>
      <w:r w:rsidRPr="0097659A">
        <w:t xml:space="preserve">Not : </w:t>
      </w:r>
      <w:r w:rsidR="00091586" w:rsidRPr="0097659A">
        <w:t xml:space="preserve">         </w:t>
      </w:r>
      <w:r w:rsidRPr="0097659A">
        <w:t>Bağımsız modlar için Kru veya Krd faktörlerinin belirlendiği bir ayrık mod NRSC uygulanması durumunda, her modu gösteren bir tablo ve uygulanan Kru veya Krd, gösterilen tablonun yerini almalıdır.</w:t>
      </w:r>
    </w:p>
    <w:p w14:paraId="2B6B0521" w14:textId="77777777" w:rsidR="00580D1A" w:rsidRPr="0097659A" w:rsidRDefault="00580D1A" w:rsidP="00592AA5">
      <w:pPr>
        <w:ind w:left="1134" w:hanging="1134"/>
        <w:jc w:val="center"/>
      </w:pPr>
      <w:r w:rsidRPr="0097659A">
        <w:t>Tablo 6</w:t>
      </w:r>
    </w:p>
    <w:p w14:paraId="43B084ED" w14:textId="77777777" w:rsidR="00DB5464" w:rsidRPr="0097659A" w:rsidRDefault="00580D1A" w:rsidP="00592AA5">
      <w:pPr>
        <w:ind w:left="1134" w:hanging="1134"/>
        <w:jc w:val="center"/>
        <w:rPr>
          <w:b/>
        </w:rPr>
      </w:pPr>
      <w:r w:rsidRPr="0097659A">
        <w:rPr>
          <w:b/>
        </w:rPr>
        <w:t xml:space="preserve">NRSC </w:t>
      </w:r>
      <w:r w:rsidR="00E24556" w:rsidRPr="0097659A">
        <w:rPr>
          <w:b/>
        </w:rPr>
        <w:t>çevrimi</w:t>
      </w:r>
      <w:r w:rsidRPr="0097659A">
        <w:rPr>
          <w:b/>
        </w:rPr>
        <w:t xml:space="preserve"> DF değerleri ve ağırlıklı emisyon sonuçları</w:t>
      </w:r>
    </w:p>
    <w:p w14:paraId="65E84BF1" w14:textId="77777777" w:rsidR="00DB5464" w:rsidRPr="0097659A" w:rsidRDefault="00DB5464" w:rsidP="00592AA5">
      <w:pPr>
        <w:ind w:left="1134" w:hanging="1134"/>
        <w:rPr>
          <w:b/>
        </w:rPr>
      </w:pPr>
    </w:p>
    <w:tbl>
      <w:tblPr>
        <w:tblW w:w="0" w:type="auto"/>
        <w:tblInd w:w="6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194"/>
        <w:gridCol w:w="688"/>
        <w:gridCol w:w="851"/>
        <w:gridCol w:w="708"/>
        <w:gridCol w:w="851"/>
        <w:gridCol w:w="709"/>
        <w:gridCol w:w="1417"/>
      </w:tblGrid>
      <w:tr w:rsidR="00062639" w:rsidRPr="0097659A" w14:paraId="1C6D913D" w14:textId="77777777" w:rsidTr="00091586">
        <w:trPr>
          <w:trHeight w:hRule="exact" w:val="464"/>
        </w:trPr>
        <w:tc>
          <w:tcPr>
            <w:tcW w:w="2194" w:type="dxa"/>
            <w:vMerge w:val="restart"/>
            <w:shd w:val="clear" w:color="auto" w:fill="auto"/>
            <w:vAlign w:val="center"/>
          </w:tcPr>
          <w:p w14:paraId="1BB64035" w14:textId="77777777" w:rsidR="00580D1A" w:rsidRPr="0097659A" w:rsidRDefault="00580D1A" w:rsidP="00091586">
            <w:pPr>
              <w:widowControl w:val="0"/>
              <w:autoSpaceDE/>
              <w:autoSpaceDN/>
              <w:ind w:left="179"/>
              <w:jc w:val="left"/>
              <w:rPr>
                <w:bCs/>
                <w:spacing w:val="-1"/>
              </w:rPr>
            </w:pPr>
            <w:r w:rsidRPr="0097659A">
              <w:rPr>
                <w:spacing w:val="1"/>
              </w:rPr>
              <w:t>DF</w:t>
            </w:r>
          </w:p>
          <w:p w14:paraId="39C9FB0F" w14:textId="77777777" w:rsidR="00580D1A" w:rsidRPr="0097659A" w:rsidRDefault="00580D1A" w:rsidP="00091586">
            <w:pPr>
              <w:widowControl w:val="0"/>
              <w:autoSpaceDE/>
              <w:autoSpaceDN/>
              <w:ind w:left="179"/>
              <w:jc w:val="left"/>
              <w:rPr>
                <w:bCs/>
                <w:spacing w:val="-1"/>
              </w:rPr>
            </w:pPr>
            <w:r w:rsidRPr="0097659A">
              <w:rPr>
                <w:spacing w:val="1"/>
              </w:rPr>
              <w:t>Çarpımsal/ilave</w:t>
            </w:r>
          </w:p>
        </w:tc>
        <w:tc>
          <w:tcPr>
            <w:tcW w:w="688" w:type="dxa"/>
            <w:shd w:val="clear" w:color="auto" w:fill="auto"/>
            <w:vAlign w:val="center"/>
          </w:tcPr>
          <w:p w14:paraId="14B14512" w14:textId="77777777" w:rsidR="00580D1A" w:rsidRPr="0097659A" w:rsidRDefault="00580D1A" w:rsidP="00592AA5">
            <w:pPr>
              <w:widowControl w:val="0"/>
              <w:autoSpaceDE/>
              <w:autoSpaceDN/>
              <w:ind w:left="1134" w:hanging="1134"/>
              <w:jc w:val="center"/>
              <w:rPr>
                <w:b/>
                <w:bCs/>
                <w:spacing w:val="-1"/>
              </w:rPr>
            </w:pPr>
            <w:r w:rsidRPr="0097659A">
              <w:rPr>
                <w:spacing w:val="1"/>
              </w:rPr>
              <w:t>CO</w:t>
            </w:r>
          </w:p>
        </w:tc>
        <w:tc>
          <w:tcPr>
            <w:tcW w:w="851" w:type="dxa"/>
            <w:shd w:val="clear" w:color="auto" w:fill="auto"/>
            <w:vAlign w:val="center"/>
          </w:tcPr>
          <w:p w14:paraId="6FB3761D" w14:textId="77777777" w:rsidR="00580D1A" w:rsidRPr="0097659A" w:rsidRDefault="00580D1A" w:rsidP="00592AA5">
            <w:pPr>
              <w:widowControl w:val="0"/>
              <w:autoSpaceDE/>
              <w:autoSpaceDN/>
              <w:ind w:left="1134" w:hanging="1134"/>
              <w:jc w:val="center"/>
              <w:rPr>
                <w:b/>
                <w:bCs/>
                <w:spacing w:val="-1"/>
              </w:rPr>
            </w:pPr>
            <w:r w:rsidRPr="0097659A">
              <w:rPr>
                <w:spacing w:val="1"/>
              </w:rPr>
              <w:t>HC</w:t>
            </w:r>
          </w:p>
        </w:tc>
        <w:tc>
          <w:tcPr>
            <w:tcW w:w="708" w:type="dxa"/>
            <w:shd w:val="clear" w:color="auto" w:fill="auto"/>
            <w:vAlign w:val="center"/>
          </w:tcPr>
          <w:p w14:paraId="52C727AD" w14:textId="77777777" w:rsidR="00580D1A" w:rsidRPr="0097659A" w:rsidRDefault="00580D1A" w:rsidP="00592AA5">
            <w:pPr>
              <w:widowControl w:val="0"/>
              <w:autoSpaceDE/>
              <w:autoSpaceDN/>
              <w:ind w:left="1134" w:hanging="1134"/>
              <w:jc w:val="center"/>
              <w:rPr>
                <w:b/>
                <w:bCs/>
                <w:spacing w:val="-1"/>
              </w:rPr>
            </w:pPr>
            <w:r w:rsidRPr="0097659A">
              <w:rPr>
                <w:spacing w:val="-2"/>
              </w:rPr>
              <w:t>NO</w:t>
            </w:r>
            <w:r w:rsidRPr="0097659A">
              <w:rPr>
                <w:rFonts w:eastAsia="Garamond"/>
                <w:vertAlign w:val="subscript"/>
              </w:rPr>
              <w:t>x</w:t>
            </w:r>
          </w:p>
        </w:tc>
        <w:tc>
          <w:tcPr>
            <w:tcW w:w="851" w:type="dxa"/>
            <w:shd w:val="clear" w:color="auto" w:fill="auto"/>
            <w:vAlign w:val="center"/>
          </w:tcPr>
          <w:p w14:paraId="3D49FC7A" w14:textId="77777777" w:rsidR="00580D1A" w:rsidRPr="0097659A" w:rsidRDefault="00580D1A" w:rsidP="00592AA5">
            <w:pPr>
              <w:widowControl w:val="0"/>
              <w:autoSpaceDE/>
              <w:autoSpaceDN/>
              <w:ind w:left="1134" w:hanging="1134"/>
              <w:jc w:val="center"/>
              <w:rPr>
                <w:b/>
                <w:bCs/>
                <w:spacing w:val="-1"/>
              </w:rPr>
            </w:pPr>
            <w:r w:rsidRPr="0097659A">
              <w:rPr>
                <w:spacing w:val="1"/>
              </w:rPr>
              <w:t>HC+NO</w:t>
            </w:r>
            <w:r w:rsidRPr="0097659A">
              <w:rPr>
                <w:vertAlign w:val="subscript"/>
              </w:rPr>
              <w:t>x</w:t>
            </w:r>
          </w:p>
        </w:tc>
        <w:tc>
          <w:tcPr>
            <w:tcW w:w="709" w:type="dxa"/>
            <w:shd w:val="clear" w:color="auto" w:fill="auto"/>
            <w:vAlign w:val="center"/>
          </w:tcPr>
          <w:p w14:paraId="5A67ABFC" w14:textId="77777777" w:rsidR="00580D1A" w:rsidRPr="0097659A" w:rsidRDefault="00580D1A" w:rsidP="00592AA5">
            <w:pPr>
              <w:widowControl w:val="0"/>
              <w:autoSpaceDE/>
              <w:autoSpaceDN/>
              <w:ind w:left="1134" w:hanging="1134"/>
              <w:jc w:val="center"/>
              <w:rPr>
                <w:b/>
                <w:bCs/>
                <w:spacing w:val="-1"/>
              </w:rPr>
            </w:pPr>
            <w:r w:rsidRPr="0097659A">
              <w:rPr>
                <w:spacing w:val="1"/>
              </w:rPr>
              <w:t>PM</w:t>
            </w:r>
          </w:p>
        </w:tc>
        <w:tc>
          <w:tcPr>
            <w:tcW w:w="1417" w:type="dxa"/>
            <w:shd w:val="clear" w:color="auto" w:fill="auto"/>
            <w:vAlign w:val="center"/>
          </w:tcPr>
          <w:p w14:paraId="563DD051" w14:textId="77777777" w:rsidR="00580D1A" w:rsidRPr="0097659A" w:rsidRDefault="00580D1A" w:rsidP="00592AA5">
            <w:pPr>
              <w:widowControl w:val="0"/>
              <w:autoSpaceDE/>
              <w:autoSpaceDN/>
              <w:ind w:left="1134" w:hanging="1134"/>
              <w:jc w:val="center"/>
              <w:rPr>
                <w:b/>
                <w:bCs/>
                <w:spacing w:val="-1"/>
              </w:rPr>
            </w:pPr>
            <w:r w:rsidRPr="0097659A">
              <w:rPr>
                <w:spacing w:val="1"/>
              </w:rPr>
              <w:t>PN</w:t>
            </w:r>
          </w:p>
        </w:tc>
      </w:tr>
      <w:tr w:rsidR="00062639" w:rsidRPr="0097659A" w14:paraId="1047F95E" w14:textId="77777777" w:rsidTr="00091586">
        <w:trPr>
          <w:trHeight w:hRule="exact" w:val="458"/>
        </w:trPr>
        <w:tc>
          <w:tcPr>
            <w:tcW w:w="2194" w:type="dxa"/>
            <w:vMerge/>
            <w:shd w:val="clear" w:color="auto" w:fill="auto"/>
            <w:vAlign w:val="center"/>
          </w:tcPr>
          <w:p w14:paraId="32699486" w14:textId="77777777" w:rsidR="00580D1A" w:rsidRPr="0097659A" w:rsidRDefault="00580D1A" w:rsidP="00091586">
            <w:pPr>
              <w:widowControl w:val="0"/>
              <w:autoSpaceDE/>
              <w:autoSpaceDN/>
              <w:ind w:left="179"/>
              <w:jc w:val="left"/>
              <w:rPr>
                <w:rFonts w:eastAsia="Courier New"/>
              </w:rPr>
            </w:pPr>
          </w:p>
        </w:tc>
        <w:tc>
          <w:tcPr>
            <w:tcW w:w="688" w:type="dxa"/>
            <w:shd w:val="clear" w:color="auto" w:fill="auto"/>
            <w:vAlign w:val="center"/>
          </w:tcPr>
          <w:p w14:paraId="17739779" w14:textId="77777777" w:rsidR="00580D1A" w:rsidRPr="0097659A" w:rsidRDefault="00580D1A" w:rsidP="00592AA5">
            <w:pPr>
              <w:widowControl w:val="0"/>
              <w:autoSpaceDE/>
              <w:autoSpaceDN/>
              <w:ind w:left="1134" w:hanging="1134"/>
              <w:jc w:val="center"/>
              <w:rPr>
                <w:rFonts w:eastAsia="Courier New"/>
              </w:rPr>
            </w:pPr>
          </w:p>
        </w:tc>
        <w:tc>
          <w:tcPr>
            <w:tcW w:w="851" w:type="dxa"/>
            <w:shd w:val="clear" w:color="auto" w:fill="auto"/>
            <w:vAlign w:val="center"/>
          </w:tcPr>
          <w:p w14:paraId="4886B8AD" w14:textId="77777777" w:rsidR="00580D1A" w:rsidRPr="0097659A" w:rsidRDefault="00580D1A" w:rsidP="00592AA5">
            <w:pPr>
              <w:widowControl w:val="0"/>
              <w:autoSpaceDE/>
              <w:autoSpaceDN/>
              <w:ind w:left="1134" w:hanging="1134"/>
              <w:jc w:val="center"/>
              <w:rPr>
                <w:rFonts w:eastAsia="Courier New"/>
              </w:rPr>
            </w:pPr>
          </w:p>
        </w:tc>
        <w:tc>
          <w:tcPr>
            <w:tcW w:w="708" w:type="dxa"/>
            <w:shd w:val="clear" w:color="auto" w:fill="auto"/>
            <w:vAlign w:val="center"/>
          </w:tcPr>
          <w:p w14:paraId="736795C4" w14:textId="77777777" w:rsidR="00580D1A" w:rsidRPr="0097659A" w:rsidRDefault="00580D1A" w:rsidP="00592AA5">
            <w:pPr>
              <w:widowControl w:val="0"/>
              <w:autoSpaceDE/>
              <w:autoSpaceDN/>
              <w:ind w:left="1134" w:hanging="1134"/>
              <w:jc w:val="center"/>
              <w:rPr>
                <w:rFonts w:eastAsia="Courier New"/>
              </w:rPr>
            </w:pPr>
          </w:p>
        </w:tc>
        <w:tc>
          <w:tcPr>
            <w:tcW w:w="851" w:type="dxa"/>
            <w:shd w:val="clear" w:color="auto" w:fill="auto"/>
            <w:vAlign w:val="center"/>
          </w:tcPr>
          <w:p w14:paraId="67E986FF" w14:textId="77777777" w:rsidR="00580D1A" w:rsidRPr="0097659A" w:rsidRDefault="00580D1A" w:rsidP="00592AA5">
            <w:pPr>
              <w:widowControl w:val="0"/>
              <w:autoSpaceDE/>
              <w:autoSpaceDN/>
              <w:ind w:left="1134" w:hanging="1134"/>
              <w:jc w:val="center"/>
              <w:rPr>
                <w:rFonts w:eastAsia="Courier New"/>
              </w:rPr>
            </w:pPr>
          </w:p>
        </w:tc>
        <w:tc>
          <w:tcPr>
            <w:tcW w:w="709" w:type="dxa"/>
            <w:shd w:val="clear" w:color="auto" w:fill="auto"/>
            <w:vAlign w:val="center"/>
          </w:tcPr>
          <w:p w14:paraId="04ECDC27" w14:textId="77777777" w:rsidR="00580D1A" w:rsidRPr="0097659A" w:rsidRDefault="00580D1A" w:rsidP="00592AA5">
            <w:pPr>
              <w:widowControl w:val="0"/>
              <w:autoSpaceDE/>
              <w:autoSpaceDN/>
              <w:ind w:left="1134" w:hanging="1134"/>
              <w:jc w:val="center"/>
              <w:rPr>
                <w:rFonts w:eastAsia="Courier New"/>
              </w:rPr>
            </w:pPr>
          </w:p>
        </w:tc>
        <w:tc>
          <w:tcPr>
            <w:tcW w:w="1417" w:type="dxa"/>
            <w:shd w:val="clear" w:color="auto" w:fill="auto"/>
            <w:vAlign w:val="center"/>
          </w:tcPr>
          <w:p w14:paraId="0DC66CC8" w14:textId="77777777" w:rsidR="00580D1A" w:rsidRPr="0097659A" w:rsidRDefault="00580D1A" w:rsidP="00592AA5">
            <w:pPr>
              <w:widowControl w:val="0"/>
              <w:autoSpaceDE/>
              <w:autoSpaceDN/>
              <w:ind w:left="1134" w:hanging="1134"/>
              <w:jc w:val="center"/>
              <w:rPr>
                <w:rFonts w:eastAsia="Courier New"/>
              </w:rPr>
            </w:pPr>
          </w:p>
        </w:tc>
      </w:tr>
      <w:tr w:rsidR="00062639" w:rsidRPr="0097659A" w14:paraId="0C68E776" w14:textId="77777777" w:rsidTr="00091586">
        <w:trPr>
          <w:trHeight w:hRule="exact" w:val="1088"/>
        </w:trPr>
        <w:tc>
          <w:tcPr>
            <w:tcW w:w="2194" w:type="dxa"/>
            <w:shd w:val="clear" w:color="auto" w:fill="auto"/>
            <w:vAlign w:val="center"/>
          </w:tcPr>
          <w:p w14:paraId="34365448" w14:textId="77777777" w:rsidR="00580D1A" w:rsidRPr="0097659A" w:rsidRDefault="00580D1A" w:rsidP="00091586">
            <w:pPr>
              <w:widowControl w:val="0"/>
              <w:autoSpaceDE/>
              <w:autoSpaceDN/>
              <w:ind w:left="179"/>
              <w:jc w:val="left"/>
              <w:rPr>
                <w:bCs/>
                <w:spacing w:val="-1"/>
              </w:rPr>
            </w:pPr>
            <w:r w:rsidRPr="0097659A">
              <w:rPr>
                <w:spacing w:val="1"/>
              </w:rPr>
              <w:t>Emisyonlar</w:t>
            </w:r>
          </w:p>
        </w:tc>
        <w:tc>
          <w:tcPr>
            <w:tcW w:w="688" w:type="dxa"/>
            <w:shd w:val="clear" w:color="auto" w:fill="auto"/>
            <w:vAlign w:val="center"/>
          </w:tcPr>
          <w:p w14:paraId="234C0C6C" w14:textId="77777777" w:rsidR="00580D1A" w:rsidRPr="0097659A" w:rsidRDefault="00580D1A" w:rsidP="00091586">
            <w:pPr>
              <w:widowControl w:val="0"/>
              <w:autoSpaceDE/>
              <w:autoSpaceDN/>
              <w:jc w:val="center"/>
              <w:rPr>
                <w:b/>
                <w:bCs/>
                <w:spacing w:val="-1"/>
              </w:rPr>
            </w:pPr>
            <w:r w:rsidRPr="0097659A">
              <w:rPr>
                <w:spacing w:val="1"/>
              </w:rPr>
              <w:t>CO (g/kWh)</w:t>
            </w:r>
          </w:p>
        </w:tc>
        <w:tc>
          <w:tcPr>
            <w:tcW w:w="851" w:type="dxa"/>
            <w:shd w:val="clear" w:color="auto" w:fill="auto"/>
            <w:vAlign w:val="center"/>
          </w:tcPr>
          <w:p w14:paraId="378562E7" w14:textId="77777777" w:rsidR="00580D1A" w:rsidRPr="0097659A" w:rsidRDefault="00580D1A" w:rsidP="00091586">
            <w:pPr>
              <w:widowControl w:val="0"/>
              <w:autoSpaceDE/>
              <w:autoSpaceDN/>
              <w:ind w:hanging="37"/>
              <w:jc w:val="center"/>
              <w:rPr>
                <w:b/>
                <w:bCs/>
                <w:spacing w:val="-1"/>
              </w:rPr>
            </w:pPr>
            <w:r w:rsidRPr="0097659A">
              <w:rPr>
                <w:spacing w:val="1"/>
              </w:rPr>
              <w:t>HC (g/kWh)</w:t>
            </w:r>
          </w:p>
        </w:tc>
        <w:tc>
          <w:tcPr>
            <w:tcW w:w="708" w:type="dxa"/>
            <w:shd w:val="clear" w:color="auto" w:fill="auto"/>
            <w:vAlign w:val="center"/>
          </w:tcPr>
          <w:p w14:paraId="132FFF54" w14:textId="77777777" w:rsidR="00580D1A" w:rsidRPr="0097659A" w:rsidRDefault="00580D1A" w:rsidP="00091586">
            <w:pPr>
              <w:widowControl w:val="0"/>
              <w:autoSpaceDE/>
              <w:autoSpaceDN/>
              <w:ind w:left="135"/>
              <w:jc w:val="center"/>
              <w:rPr>
                <w:b/>
                <w:bCs/>
                <w:spacing w:val="-1"/>
              </w:rPr>
            </w:pPr>
            <w:r w:rsidRPr="0097659A">
              <w:rPr>
                <w:spacing w:val="1"/>
              </w:rPr>
              <w:t>NO</w:t>
            </w:r>
            <w:r w:rsidRPr="0097659A">
              <w:rPr>
                <w:spacing w:val="1"/>
                <w:vertAlign w:val="subscript"/>
              </w:rPr>
              <w:t>x</w:t>
            </w:r>
            <w:r w:rsidRPr="0097659A">
              <w:rPr>
                <w:spacing w:val="1"/>
              </w:rPr>
              <w:t xml:space="preserve"> (g/kWh)</w:t>
            </w:r>
          </w:p>
        </w:tc>
        <w:tc>
          <w:tcPr>
            <w:tcW w:w="851" w:type="dxa"/>
            <w:shd w:val="clear" w:color="auto" w:fill="auto"/>
            <w:vAlign w:val="center"/>
          </w:tcPr>
          <w:p w14:paraId="3362F0F7" w14:textId="77777777" w:rsidR="00580D1A" w:rsidRPr="0097659A" w:rsidRDefault="00580D1A" w:rsidP="00091586">
            <w:pPr>
              <w:widowControl w:val="0"/>
              <w:autoSpaceDE/>
              <w:autoSpaceDN/>
              <w:ind w:left="133"/>
              <w:jc w:val="center"/>
              <w:rPr>
                <w:b/>
                <w:bCs/>
                <w:spacing w:val="-1"/>
              </w:rPr>
            </w:pPr>
            <w:r w:rsidRPr="0097659A">
              <w:rPr>
                <w:spacing w:val="1"/>
              </w:rPr>
              <w:t>HC+NO</w:t>
            </w:r>
            <w:r w:rsidRPr="0097659A">
              <w:rPr>
                <w:b/>
                <w:bCs/>
              </w:rPr>
              <w:t xml:space="preserve">x </w:t>
            </w:r>
            <w:r w:rsidRPr="0097659A">
              <w:rPr>
                <w:spacing w:val="1"/>
              </w:rPr>
              <w:t>(g/ kWh)</w:t>
            </w:r>
          </w:p>
        </w:tc>
        <w:tc>
          <w:tcPr>
            <w:tcW w:w="709" w:type="dxa"/>
            <w:shd w:val="clear" w:color="auto" w:fill="auto"/>
            <w:vAlign w:val="center"/>
          </w:tcPr>
          <w:p w14:paraId="26630ADA" w14:textId="77777777" w:rsidR="001F10E5" w:rsidRPr="0097659A" w:rsidRDefault="00580D1A" w:rsidP="00091586">
            <w:pPr>
              <w:widowControl w:val="0"/>
              <w:autoSpaceDE/>
              <w:autoSpaceDN/>
              <w:ind w:left="132"/>
              <w:jc w:val="center"/>
              <w:rPr>
                <w:spacing w:val="1"/>
              </w:rPr>
            </w:pPr>
            <w:r w:rsidRPr="0097659A">
              <w:rPr>
                <w:spacing w:val="1"/>
              </w:rPr>
              <w:t>PM</w:t>
            </w:r>
          </w:p>
          <w:p w14:paraId="75C2F717" w14:textId="7A0DE9DF" w:rsidR="00580D1A" w:rsidRPr="0097659A" w:rsidRDefault="00580D1A" w:rsidP="00091586">
            <w:pPr>
              <w:widowControl w:val="0"/>
              <w:autoSpaceDE/>
              <w:autoSpaceDN/>
              <w:ind w:left="132"/>
              <w:jc w:val="center"/>
              <w:rPr>
                <w:b/>
                <w:bCs/>
                <w:spacing w:val="-1"/>
              </w:rPr>
            </w:pPr>
            <w:r w:rsidRPr="0097659A">
              <w:rPr>
                <w:spacing w:val="1"/>
              </w:rPr>
              <w:t>(g/kWh)</w:t>
            </w:r>
          </w:p>
        </w:tc>
        <w:tc>
          <w:tcPr>
            <w:tcW w:w="1417" w:type="dxa"/>
            <w:shd w:val="clear" w:color="auto" w:fill="auto"/>
            <w:vAlign w:val="center"/>
          </w:tcPr>
          <w:p w14:paraId="538E1282" w14:textId="77777777" w:rsidR="00580D1A" w:rsidRPr="0097659A" w:rsidRDefault="00580D1A" w:rsidP="00091586">
            <w:pPr>
              <w:widowControl w:val="0"/>
              <w:autoSpaceDE/>
              <w:autoSpaceDN/>
              <w:ind w:left="132"/>
              <w:jc w:val="center"/>
              <w:rPr>
                <w:b/>
                <w:bCs/>
                <w:spacing w:val="-1"/>
              </w:rPr>
            </w:pPr>
            <w:r w:rsidRPr="0097659A">
              <w:rPr>
                <w:spacing w:val="1"/>
              </w:rPr>
              <w:t>PN #/kWh</w:t>
            </w:r>
          </w:p>
        </w:tc>
      </w:tr>
      <w:tr w:rsidR="00062639" w:rsidRPr="0097659A" w14:paraId="71471DB8" w14:textId="77777777" w:rsidTr="00091586">
        <w:trPr>
          <w:trHeight w:hRule="exact" w:val="1386"/>
        </w:trPr>
        <w:tc>
          <w:tcPr>
            <w:tcW w:w="2194" w:type="dxa"/>
            <w:shd w:val="clear" w:color="auto" w:fill="auto"/>
            <w:vAlign w:val="center"/>
          </w:tcPr>
          <w:p w14:paraId="2F84525D" w14:textId="77777777" w:rsidR="00580D1A" w:rsidRPr="0097659A" w:rsidRDefault="00580D1A" w:rsidP="00091586">
            <w:pPr>
              <w:widowControl w:val="0"/>
              <w:autoSpaceDE/>
              <w:autoSpaceDN/>
              <w:ind w:left="179"/>
              <w:jc w:val="left"/>
              <w:rPr>
                <w:bCs/>
                <w:spacing w:val="-1"/>
              </w:rPr>
            </w:pPr>
            <w:r w:rsidRPr="0097659A">
              <w:rPr>
                <w:spacing w:val="2"/>
              </w:rPr>
              <w:t>Rejenerasyonlu/ rejenerasyonsuz test sonucu</w:t>
            </w:r>
          </w:p>
        </w:tc>
        <w:tc>
          <w:tcPr>
            <w:tcW w:w="688" w:type="dxa"/>
            <w:shd w:val="clear" w:color="auto" w:fill="auto"/>
          </w:tcPr>
          <w:p w14:paraId="025891FB" w14:textId="77777777" w:rsidR="00580D1A" w:rsidRPr="0097659A" w:rsidRDefault="00580D1A" w:rsidP="00592AA5">
            <w:pPr>
              <w:widowControl w:val="0"/>
              <w:autoSpaceDE/>
              <w:autoSpaceDN/>
              <w:ind w:left="1134" w:hanging="1134"/>
              <w:jc w:val="left"/>
              <w:rPr>
                <w:rFonts w:eastAsia="Courier New"/>
              </w:rPr>
            </w:pPr>
          </w:p>
        </w:tc>
        <w:tc>
          <w:tcPr>
            <w:tcW w:w="851" w:type="dxa"/>
            <w:shd w:val="clear" w:color="auto" w:fill="auto"/>
          </w:tcPr>
          <w:p w14:paraId="1AE4F5A5" w14:textId="77777777" w:rsidR="00580D1A" w:rsidRPr="0097659A" w:rsidRDefault="00580D1A" w:rsidP="00592AA5">
            <w:pPr>
              <w:widowControl w:val="0"/>
              <w:autoSpaceDE/>
              <w:autoSpaceDN/>
              <w:ind w:left="1134" w:hanging="1134"/>
              <w:jc w:val="left"/>
              <w:rPr>
                <w:rFonts w:eastAsia="Courier New"/>
              </w:rPr>
            </w:pPr>
          </w:p>
        </w:tc>
        <w:tc>
          <w:tcPr>
            <w:tcW w:w="708" w:type="dxa"/>
            <w:shd w:val="clear" w:color="auto" w:fill="auto"/>
          </w:tcPr>
          <w:p w14:paraId="5CB07BE8" w14:textId="77777777" w:rsidR="00580D1A" w:rsidRPr="0097659A" w:rsidRDefault="00580D1A" w:rsidP="00592AA5">
            <w:pPr>
              <w:widowControl w:val="0"/>
              <w:autoSpaceDE/>
              <w:autoSpaceDN/>
              <w:ind w:left="1134" w:hanging="1134"/>
              <w:jc w:val="left"/>
              <w:rPr>
                <w:rFonts w:eastAsia="Courier New"/>
              </w:rPr>
            </w:pPr>
          </w:p>
        </w:tc>
        <w:tc>
          <w:tcPr>
            <w:tcW w:w="851" w:type="dxa"/>
            <w:shd w:val="clear" w:color="auto" w:fill="auto"/>
          </w:tcPr>
          <w:p w14:paraId="798E5044" w14:textId="77777777" w:rsidR="00580D1A" w:rsidRPr="0097659A" w:rsidRDefault="00580D1A" w:rsidP="00592AA5">
            <w:pPr>
              <w:widowControl w:val="0"/>
              <w:autoSpaceDE/>
              <w:autoSpaceDN/>
              <w:ind w:left="1134" w:hanging="1134"/>
              <w:jc w:val="left"/>
              <w:rPr>
                <w:rFonts w:eastAsia="Courier New"/>
              </w:rPr>
            </w:pPr>
          </w:p>
        </w:tc>
        <w:tc>
          <w:tcPr>
            <w:tcW w:w="709" w:type="dxa"/>
            <w:shd w:val="clear" w:color="auto" w:fill="auto"/>
          </w:tcPr>
          <w:p w14:paraId="63AA2A80" w14:textId="77777777" w:rsidR="00580D1A" w:rsidRPr="0097659A" w:rsidRDefault="00580D1A" w:rsidP="00592AA5">
            <w:pPr>
              <w:widowControl w:val="0"/>
              <w:autoSpaceDE/>
              <w:autoSpaceDN/>
              <w:ind w:left="1134" w:hanging="1134"/>
              <w:jc w:val="left"/>
              <w:rPr>
                <w:rFonts w:eastAsia="Courier New"/>
              </w:rPr>
            </w:pPr>
          </w:p>
        </w:tc>
        <w:tc>
          <w:tcPr>
            <w:tcW w:w="1417" w:type="dxa"/>
            <w:shd w:val="clear" w:color="auto" w:fill="auto"/>
          </w:tcPr>
          <w:p w14:paraId="122D5CA0" w14:textId="77777777" w:rsidR="00580D1A" w:rsidRPr="0097659A" w:rsidRDefault="00580D1A" w:rsidP="00592AA5">
            <w:pPr>
              <w:widowControl w:val="0"/>
              <w:autoSpaceDE/>
              <w:autoSpaceDN/>
              <w:ind w:left="1134" w:hanging="1134"/>
              <w:jc w:val="left"/>
              <w:rPr>
                <w:rFonts w:eastAsia="Courier New"/>
              </w:rPr>
            </w:pPr>
          </w:p>
        </w:tc>
      </w:tr>
      <w:tr w:rsidR="00062639" w:rsidRPr="0097659A" w14:paraId="7C19DB21" w14:textId="77777777" w:rsidTr="00091586">
        <w:trPr>
          <w:trHeight w:hRule="exact" w:val="760"/>
        </w:trPr>
        <w:tc>
          <w:tcPr>
            <w:tcW w:w="2194" w:type="dxa"/>
            <w:shd w:val="clear" w:color="auto" w:fill="auto"/>
            <w:vAlign w:val="center"/>
          </w:tcPr>
          <w:p w14:paraId="504C1381" w14:textId="77777777" w:rsidR="00580D1A" w:rsidRPr="0097659A" w:rsidRDefault="00580D1A" w:rsidP="00091586">
            <w:pPr>
              <w:widowControl w:val="0"/>
              <w:autoSpaceDE/>
              <w:autoSpaceDN/>
              <w:ind w:left="179"/>
              <w:jc w:val="left"/>
              <w:rPr>
                <w:bCs/>
                <w:spacing w:val="-1"/>
              </w:rPr>
            </w:pPr>
            <w:r w:rsidRPr="0097659A">
              <w:rPr>
                <w:spacing w:val="2"/>
              </w:rPr>
              <w:t>k</w:t>
            </w:r>
            <w:r w:rsidRPr="0097659A">
              <w:rPr>
                <w:spacing w:val="2"/>
                <w:vertAlign w:val="subscript"/>
              </w:rPr>
              <w:t>ru</w:t>
            </w:r>
            <w:r w:rsidRPr="0097659A">
              <w:rPr>
                <w:spacing w:val="2"/>
              </w:rPr>
              <w:t>/k</w:t>
            </w:r>
            <w:r w:rsidRPr="0097659A">
              <w:rPr>
                <w:spacing w:val="2"/>
                <w:vertAlign w:val="subscript"/>
              </w:rPr>
              <w:t>rd</w:t>
            </w:r>
          </w:p>
          <w:p w14:paraId="119518DA" w14:textId="77777777" w:rsidR="00580D1A" w:rsidRPr="0097659A" w:rsidRDefault="00580D1A" w:rsidP="00091586">
            <w:pPr>
              <w:widowControl w:val="0"/>
              <w:autoSpaceDE/>
              <w:autoSpaceDN/>
              <w:ind w:left="179"/>
              <w:jc w:val="left"/>
              <w:rPr>
                <w:bCs/>
                <w:spacing w:val="-1"/>
              </w:rPr>
            </w:pPr>
            <w:r w:rsidRPr="0097659A">
              <w:rPr>
                <w:spacing w:val="1"/>
              </w:rPr>
              <w:t>Çarpımsal/ilave</w:t>
            </w:r>
          </w:p>
        </w:tc>
        <w:tc>
          <w:tcPr>
            <w:tcW w:w="688" w:type="dxa"/>
            <w:shd w:val="clear" w:color="auto" w:fill="auto"/>
          </w:tcPr>
          <w:p w14:paraId="1FE726A2" w14:textId="77777777" w:rsidR="00580D1A" w:rsidRPr="0097659A" w:rsidRDefault="00580D1A" w:rsidP="00592AA5">
            <w:pPr>
              <w:widowControl w:val="0"/>
              <w:autoSpaceDE/>
              <w:autoSpaceDN/>
              <w:ind w:left="1134" w:hanging="1134"/>
              <w:jc w:val="left"/>
              <w:rPr>
                <w:rFonts w:eastAsia="Courier New"/>
              </w:rPr>
            </w:pPr>
          </w:p>
        </w:tc>
        <w:tc>
          <w:tcPr>
            <w:tcW w:w="851" w:type="dxa"/>
            <w:shd w:val="clear" w:color="auto" w:fill="auto"/>
          </w:tcPr>
          <w:p w14:paraId="01C1DA9D" w14:textId="77777777" w:rsidR="00580D1A" w:rsidRPr="0097659A" w:rsidRDefault="00580D1A" w:rsidP="00592AA5">
            <w:pPr>
              <w:widowControl w:val="0"/>
              <w:autoSpaceDE/>
              <w:autoSpaceDN/>
              <w:ind w:left="1134" w:hanging="1134"/>
              <w:jc w:val="left"/>
              <w:rPr>
                <w:rFonts w:eastAsia="Courier New"/>
              </w:rPr>
            </w:pPr>
          </w:p>
        </w:tc>
        <w:tc>
          <w:tcPr>
            <w:tcW w:w="708" w:type="dxa"/>
            <w:shd w:val="clear" w:color="auto" w:fill="auto"/>
          </w:tcPr>
          <w:p w14:paraId="04EC70A3" w14:textId="77777777" w:rsidR="00580D1A" w:rsidRPr="0097659A" w:rsidRDefault="00580D1A" w:rsidP="00592AA5">
            <w:pPr>
              <w:widowControl w:val="0"/>
              <w:autoSpaceDE/>
              <w:autoSpaceDN/>
              <w:ind w:left="1134" w:hanging="1134"/>
              <w:jc w:val="left"/>
              <w:rPr>
                <w:rFonts w:eastAsia="Courier New"/>
              </w:rPr>
            </w:pPr>
          </w:p>
        </w:tc>
        <w:tc>
          <w:tcPr>
            <w:tcW w:w="851" w:type="dxa"/>
            <w:shd w:val="clear" w:color="auto" w:fill="auto"/>
          </w:tcPr>
          <w:p w14:paraId="7DA9C826" w14:textId="77777777" w:rsidR="00580D1A" w:rsidRPr="0097659A" w:rsidRDefault="00580D1A" w:rsidP="00592AA5">
            <w:pPr>
              <w:widowControl w:val="0"/>
              <w:autoSpaceDE/>
              <w:autoSpaceDN/>
              <w:ind w:left="1134" w:hanging="1134"/>
              <w:jc w:val="left"/>
              <w:rPr>
                <w:rFonts w:eastAsia="Courier New"/>
              </w:rPr>
            </w:pPr>
          </w:p>
        </w:tc>
        <w:tc>
          <w:tcPr>
            <w:tcW w:w="709" w:type="dxa"/>
            <w:shd w:val="clear" w:color="auto" w:fill="auto"/>
          </w:tcPr>
          <w:p w14:paraId="75704DB5" w14:textId="77777777" w:rsidR="00580D1A" w:rsidRPr="0097659A" w:rsidRDefault="00580D1A" w:rsidP="00592AA5">
            <w:pPr>
              <w:widowControl w:val="0"/>
              <w:autoSpaceDE/>
              <w:autoSpaceDN/>
              <w:ind w:left="1134" w:hanging="1134"/>
              <w:jc w:val="left"/>
              <w:rPr>
                <w:rFonts w:eastAsia="Courier New"/>
              </w:rPr>
            </w:pPr>
          </w:p>
        </w:tc>
        <w:tc>
          <w:tcPr>
            <w:tcW w:w="1417" w:type="dxa"/>
            <w:shd w:val="clear" w:color="auto" w:fill="auto"/>
          </w:tcPr>
          <w:p w14:paraId="706209AB" w14:textId="77777777" w:rsidR="00580D1A" w:rsidRPr="0097659A" w:rsidRDefault="00580D1A" w:rsidP="00592AA5">
            <w:pPr>
              <w:widowControl w:val="0"/>
              <w:autoSpaceDE/>
              <w:autoSpaceDN/>
              <w:ind w:left="1134" w:hanging="1134"/>
              <w:jc w:val="left"/>
              <w:rPr>
                <w:rFonts w:eastAsia="Courier New"/>
              </w:rPr>
            </w:pPr>
          </w:p>
        </w:tc>
      </w:tr>
      <w:tr w:rsidR="00062639" w:rsidRPr="0097659A" w14:paraId="6F775E32" w14:textId="77777777" w:rsidTr="00091586">
        <w:trPr>
          <w:trHeight w:hRule="exact" w:val="1549"/>
        </w:trPr>
        <w:tc>
          <w:tcPr>
            <w:tcW w:w="2194" w:type="dxa"/>
            <w:shd w:val="clear" w:color="auto" w:fill="auto"/>
            <w:vAlign w:val="center"/>
          </w:tcPr>
          <w:p w14:paraId="06F8847E" w14:textId="77777777" w:rsidR="00580D1A" w:rsidRPr="0097659A" w:rsidRDefault="00580D1A" w:rsidP="00091586">
            <w:pPr>
              <w:widowControl w:val="0"/>
              <w:autoSpaceDE/>
              <w:autoSpaceDN/>
              <w:ind w:left="142"/>
              <w:jc w:val="left"/>
              <w:rPr>
                <w:bCs/>
                <w:spacing w:val="-1"/>
              </w:rPr>
            </w:pPr>
            <w:r w:rsidRPr="0097659A">
              <w:rPr>
                <w:spacing w:val="2"/>
              </w:rPr>
              <w:t>Seyrek rejenerasyon ayar faktörleri (IRAF'lar) ile test sonucu</w:t>
            </w:r>
          </w:p>
        </w:tc>
        <w:tc>
          <w:tcPr>
            <w:tcW w:w="688" w:type="dxa"/>
            <w:shd w:val="clear" w:color="auto" w:fill="auto"/>
          </w:tcPr>
          <w:p w14:paraId="06FF80DC" w14:textId="77777777" w:rsidR="00580D1A" w:rsidRPr="0097659A" w:rsidRDefault="00580D1A" w:rsidP="00091586">
            <w:pPr>
              <w:widowControl w:val="0"/>
              <w:autoSpaceDE/>
              <w:autoSpaceDN/>
              <w:ind w:left="142"/>
              <w:jc w:val="left"/>
              <w:rPr>
                <w:rFonts w:eastAsia="Courier New"/>
              </w:rPr>
            </w:pPr>
          </w:p>
        </w:tc>
        <w:tc>
          <w:tcPr>
            <w:tcW w:w="851" w:type="dxa"/>
            <w:shd w:val="clear" w:color="auto" w:fill="auto"/>
          </w:tcPr>
          <w:p w14:paraId="12FF3C69" w14:textId="77777777" w:rsidR="00580D1A" w:rsidRPr="0097659A" w:rsidRDefault="00580D1A" w:rsidP="00091586">
            <w:pPr>
              <w:widowControl w:val="0"/>
              <w:autoSpaceDE/>
              <w:autoSpaceDN/>
              <w:ind w:left="142"/>
              <w:jc w:val="left"/>
              <w:rPr>
                <w:rFonts w:eastAsia="Courier New"/>
              </w:rPr>
            </w:pPr>
          </w:p>
        </w:tc>
        <w:tc>
          <w:tcPr>
            <w:tcW w:w="708" w:type="dxa"/>
            <w:shd w:val="clear" w:color="auto" w:fill="auto"/>
          </w:tcPr>
          <w:p w14:paraId="64BD3C5E" w14:textId="77777777" w:rsidR="00580D1A" w:rsidRPr="0097659A" w:rsidRDefault="00580D1A" w:rsidP="00091586">
            <w:pPr>
              <w:widowControl w:val="0"/>
              <w:autoSpaceDE/>
              <w:autoSpaceDN/>
              <w:ind w:left="142"/>
              <w:jc w:val="left"/>
              <w:rPr>
                <w:rFonts w:eastAsia="Courier New"/>
              </w:rPr>
            </w:pPr>
          </w:p>
        </w:tc>
        <w:tc>
          <w:tcPr>
            <w:tcW w:w="851" w:type="dxa"/>
            <w:shd w:val="clear" w:color="auto" w:fill="auto"/>
          </w:tcPr>
          <w:p w14:paraId="4AC1D324" w14:textId="77777777" w:rsidR="00580D1A" w:rsidRPr="0097659A" w:rsidRDefault="00580D1A" w:rsidP="00091586">
            <w:pPr>
              <w:widowControl w:val="0"/>
              <w:autoSpaceDE/>
              <w:autoSpaceDN/>
              <w:ind w:left="142"/>
              <w:jc w:val="left"/>
              <w:rPr>
                <w:rFonts w:eastAsia="Courier New"/>
              </w:rPr>
            </w:pPr>
          </w:p>
        </w:tc>
        <w:tc>
          <w:tcPr>
            <w:tcW w:w="709" w:type="dxa"/>
            <w:shd w:val="clear" w:color="auto" w:fill="auto"/>
          </w:tcPr>
          <w:p w14:paraId="08CDE2A0" w14:textId="77777777" w:rsidR="00580D1A" w:rsidRPr="0097659A" w:rsidRDefault="00580D1A" w:rsidP="00091586">
            <w:pPr>
              <w:widowControl w:val="0"/>
              <w:autoSpaceDE/>
              <w:autoSpaceDN/>
              <w:ind w:left="142"/>
              <w:jc w:val="left"/>
              <w:rPr>
                <w:rFonts w:eastAsia="Courier New"/>
              </w:rPr>
            </w:pPr>
          </w:p>
        </w:tc>
        <w:tc>
          <w:tcPr>
            <w:tcW w:w="1417" w:type="dxa"/>
            <w:shd w:val="clear" w:color="auto" w:fill="auto"/>
          </w:tcPr>
          <w:p w14:paraId="5D7BBFBB" w14:textId="77777777" w:rsidR="00580D1A" w:rsidRPr="0097659A" w:rsidRDefault="00580D1A" w:rsidP="00091586">
            <w:pPr>
              <w:widowControl w:val="0"/>
              <w:autoSpaceDE/>
              <w:autoSpaceDN/>
              <w:ind w:left="142"/>
              <w:jc w:val="left"/>
              <w:rPr>
                <w:rFonts w:eastAsia="Courier New"/>
              </w:rPr>
            </w:pPr>
          </w:p>
        </w:tc>
      </w:tr>
      <w:tr w:rsidR="00580D1A" w:rsidRPr="0097659A" w14:paraId="2E095CF4" w14:textId="77777777" w:rsidTr="00091586">
        <w:trPr>
          <w:trHeight w:hRule="exact" w:val="968"/>
        </w:trPr>
        <w:tc>
          <w:tcPr>
            <w:tcW w:w="2194" w:type="dxa"/>
            <w:shd w:val="clear" w:color="auto" w:fill="auto"/>
            <w:vAlign w:val="center"/>
          </w:tcPr>
          <w:p w14:paraId="51658844" w14:textId="77777777" w:rsidR="00580D1A" w:rsidRPr="0097659A" w:rsidRDefault="00580D1A" w:rsidP="00091586">
            <w:pPr>
              <w:widowControl w:val="0"/>
              <w:autoSpaceDE/>
              <w:autoSpaceDN/>
              <w:ind w:left="142"/>
              <w:jc w:val="left"/>
              <w:rPr>
                <w:b/>
                <w:bCs/>
                <w:spacing w:val="-1"/>
              </w:rPr>
            </w:pPr>
            <w:r w:rsidRPr="0097659A">
              <w:rPr>
                <w:b/>
                <w:bCs/>
                <w:spacing w:val="-1"/>
              </w:rPr>
              <w:t>DF ile nihai test sonucu</w:t>
            </w:r>
          </w:p>
        </w:tc>
        <w:tc>
          <w:tcPr>
            <w:tcW w:w="688" w:type="dxa"/>
            <w:shd w:val="clear" w:color="auto" w:fill="auto"/>
          </w:tcPr>
          <w:p w14:paraId="3F298C51" w14:textId="77777777" w:rsidR="00580D1A" w:rsidRPr="0097659A" w:rsidRDefault="00580D1A" w:rsidP="00091586">
            <w:pPr>
              <w:widowControl w:val="0"/>
              <w:autoSpaceDE/>
              <w:autoSpaceDN/>
              <w:ind w:left="142"/>
              <w:jc w:val="left"/>
              <w:rPr>
                <w:rFonts w:eastAsia="Courier New"/>
              </w:rPr>
            </w:pPr>
          </w:p>
        </w:tc>
        <w:tc>
          <w:tcPr>
            <w:tcW w:w="851" w:type="dxa"/>
            <w:shd w:val="clear" w:color="auto" w:fill="auto"/>
          </w:tcPr>
          <w:p w14:paraId="37F8E3AE" w14:textId="77777777" w:rsidR="00580D1A" w:rsidRPr="0097659A" w:rsidRDefault="00580D1A" w:rsidP="00091586">
            <w:pPr>
              <w:widowControl w:val="0"/>
              <w:autoSpaceDE/>
              <w:autoSpaceDN/>
              <w:ind w:left="142"/>
              <w:jc w:val="left"/>
              <w:rPr>
                <w:rFonts w:eastAsia="Courier New"/>
              </w:rPr>
            </w:pPr>
          </w:p>
        </w:tc>
        <w:tc>
          <w:tcPr>
            <w:tcW w:w="708" w:type="dxa"/>
            <w:shd w:val="clear" w:color="auto" w:fill="auto"/>
          </w:tcPr>
          <w:p w14:paraId="62436566" w14:textId="77777777" w:rsidR="00580D1A" w:rsidRPr="0097659A" w:rsidRDefault="00580D1A" w:rsidP="00091586">
            <w:pPr>
              <w:widowControl w:val="0"/>
              <w:autoSpaceDE/>
              <w:autoSpaceDN/>
              <w:ind w:left="142"/>
              <w:jc w:val="left"/>
              <w:rPr>
                <w:rFonts w:eastAsia="Courier New"/>
              </w:rPr>
            </w:pPr>
          </w:p>
        </w:tc>
        <w:tc>
          <w:tcPr>
            <w:tcW w:w="851" w:type="dxa"/>
            <w:shd w:val="clear" w:color="auto" w:fill="auto"/>
          </w:tcPr>
          <w:p w14:paraId="4E95D611" w14:textId="77777777" w:rsidR="00580D1A" w:rsidRPr="0097659A" w:rsidRDefault="00580D1A" w:rsidP="00091586">
            <w:pPr>
              <w:widowControl w:val="0"/>
              <w:autoSpaceDE/>
              <w:autoSpaceDN/>
              <w:ind w:left="142"/>
              <w:jc w:val="left"/>
              <w:rPr>
                <w:rFonts w:eastAsia="Courier New"/>
              </w:rPr>
            </w:pPr>
          </w:p>
        </w:tc>
        <w:tc>
          <w:tcPr>
            <w:tcW w:w="709" w:type="dxa"/>
            <w:shd w:val="clear" w:color="auto" w:fill="auto"/>
          </w:tcPr>
          <w:p w14:paraId="6542261C" w14:textId="77777777" w:rsidR="00580D1A" w:rsidRPr="0097659A" w:rsidRDefault="00580D1A" w:rsidP="00091586">
            <w:pPr>
              <w:widowControl w:val="0"/>
              <w:autoSpaceDE/>
              <w:autoSpaceDN/>
              <w:ind w:left="142"/>
              <w:jc w:val="left"/>
              <w:rPr>
                <w:rFonts w:eastAsia="Courier New"/>
              </w:rPr>
            </w:pPr>
          </w:p>
        </w:tc>
        <w:tc>
          <w:tcPr>
            <w:tcW w:w="1417" w:type="dxa"/>
            <w:shd w:val="clear" w:color="auto" w:fill="auto"/>
          </w:tcPr>
          <w:p w14:paraId="35BCFB81" w14:textId="77777777" w:rsidR="00580D1A" w:rsidRPr="0097659A" w:rsidRDefault="00580D1A" w:rsidP="00091586">
            <w:pPr>
              <w:widowControl w:val="0"/>
              <w:autoSpaceDE/>
              <w:autoSpaceDN/>
              <w:ind w:left="142"/>
              <w:jc w:val="left"/>
              <w:rPr>
                <w:rFonts w:eastAsia="Courier New"/>
              </w:rPr>
            </w:pPr>
          </w:p>
        </w:tc>
      </w:tr>
    </w:tbl>
    <w:p w14:paraId="383FD55B" w14:textId="77777777" w:rsidR="00580D1A" w:rsidRPr="0097659A" w:rsidRDefault="00580D1A" w:rsidP="00091586">
      <w:pPr>
        <w:ind w:left="142"/>
      </w:pPr>
    </w:p>
    <w:p w14:paraId="03E8E04D" w14:textId="02D2159D" w:rsidR="00580D1A" w:rsidRPr="0097659A" w:rsidRDefault="00580D1A" w:rsidP="00592AA5">
      <w:pPr>
        <w:ind w:left="1134" w:hanging="1134"/>
      </w:pPr>
      <w:r w:rsidRPr="0097659A">
        <w:t>9.3.3.</w:t>
      </w:r>
      <w:r w:rsidRPr="0097659A">
        <w:tab/>
      </w:r>
      <w:r w:rsidR="00E24556" w:rsidRPr="0097659A">
        <w:t>Çevrim</w:t>
      </w:r>
      <w:r w:rsidRPr="0097659A">
        <w:t xml:space="preserve"> ağırlıklı CO</w:t>
      </w:r>
      <w:r w:rsidRPr="0097659A">
        <w:rPr>
          <w:vertAlign w:val="subscript"/>
        </w:rPr>
        <w:t>2</w:t>
      </w:r>
      <w:r w:rsidRPr="0097659A">
        <w:t xml:space="preserve"> (g/kWh)</w:t>
      </w:r>
      <w:r w:rsidR="00487567" w:rsidRPr="0097659A">
        <w:t>.</w:t>
      </w:r>
      <w:r w:rsidRPr="0097659A">
        <w:t xml:space="preserve"> </w:t>
      </w:r>
      <w:r w:rsidRPr="0097659A">
        <w:tab/>
      </w:r>
    </w:p>
    <w:p w14:paraId="17F18E17" w14:textId="5093D66A" w:rsidR="00580D1A" w:rsidRPr="0097659A" w:rsidRDefault="00580D1A" w:rsidP="00592AA5">
      <w:pPr>
        <w:ind w:left="1134" w:hanging="1134"/>
      </w:pPr>
      <w:r w:rsidRPr="0097659A">
        <w:t>9.3.4.</w:t>
      </w:r>
      <w:r w:rsidRPr="0097659A">
        <w:tab/>
      </w:r>
      <w:r w:rsidR="00E24556" w:rsidRPr="0097659A">
        <w:t>Çevrim</w:t>
      </w:r>
      <w:r w:rsidRPr="0097659A">
        <w:t xml:space="preserve"> ağırlıklı NH3 (ppm)</w:t>
      </w:r>
      <w:r w:rsidR="00487567" w:rsidRPr="0097659A">
        <w:t>.</w:t>
      </w:r>
      <w:r w:rsidRPr="0097659A">
        <w:t xml:space="preserve"> </w:t>
      </w:r>
      <w:r w:rsidRPr="0097659A">
        <w:tab/>
      </w:r>
    </w:p>
    <w:p w14:paraId="28E4D0F6" w14:textId="52958B0F" w:rsidR="00DB5464" w:rsidRPr="0097659A" w:rsidRDefault="00580D1A" w:rsidP="00592AA5">
      <w:pPr>
        <w:ind w:left="1134" w:hanging="1134"/>
      </w:pPr>
      <w:r w:rsidRPr="0097659A">
        <w:t>9.4.</w:t>
      </w:r>
      <w:r w:rsidRPr="0097659A">
        <w:tab/>
        <w:t>Ek kontrol alanı test noktaları (varsa) Tablo 7'de belirtilmelidir</w:t>
      </w:r>
      <w:r w:rsidR="00487567" w:rsidRPr="0097659A">
        <w:t>.</w:t>
      </w:r>
    </w:p>
    <w:p w14:paraId="3D185F46" w14:textId="5E636367" w:rsidR="00B61C97" w:rsidRPr="0097659A" w:rsidRDefault="00B61C97" w:rsidP="00592AA5">
      <w:pPr>
        <w:ind w:left="1134" w:hanging="1134"/>
      </w:pPr>
    </w:p>
    <w:p w14:paraId="25E9523E" w14:textId="0304D69D" w:rsidR="00D06A1F" w:rsidRPr="0097659A" w:rsidRDefault="00D06A1F" w:rsidP="00592AA5">
      <w:pPr>
        <w:ind w:left="1134" w:hanging="1134"/>
      </w:pPr>
    </w:p>
    <w:p w14:paraId="6BAA0073" w14:textId="73E03D8D" w:rsidR="00D06A1F" w:rsidRPr="0097659A" w:rsidRDefault="00D06A1F" w:rsidP="00592AA5">
      <w:pPr>
        <w:ind w:left="1134" w:hanging="1134"/>
      </w:pPr>
    </w:p>
    <w:p w14:paraId="7CA65237" w14:textId="13ACFBE6" w:rsidR="00D06A1F" w:rsidRPr="0097659A" w:rsidRDefault="00D06A1F" w:rsidP="00592AA5">
      <w:pPr>
        <w:ind w:left="1134" w:hanging="1134"/>
      </w:pPr>
    </w:p>
    <w:p w14:paraId="6E485A07" w14:textId="68B2B693" w:rsidR="00D06A1F" w:rsidRPr="0097659A" w:rsidRDefault="00D06A1F" w:rsidP="00592AA5">
      <w:pPr>
        <w:ind w:left="1134" w:hanging="1134"/>
      </w:pPr>
    </w:p>
    <w:p w14:paraId="2B13254E" w14:textId="188AFD80" w:rsidR="00D06A1F" w:rsidRPr="0097659A" w:rsidRDefault="00D06A1F" w:rsidP="00592AA5">
      <w:pPr>
        <w:ind w:left="1134" w:hanging="1134"/>
      </w:pPr>
    </w:p>
    <w:p w14:paraId="272BDB03" w14:textId="587DCED1" w:rsidR="00D06A1F" w:rsidRPr="0097659A" w:rsidRDefault="00D06A1F" w:rsidP="00592AA5">
      <w:pPr>
        <w:ind w:left="1134" w:hanging="1134"/>
      </w:pPr>
    </w:p>
    <w:p w14:paraId="6D7401C3" w14:textId="16748DE1" w:rsidR="00D06A1F" w:rsidRPr="0097659A" w:rsidRDefault="00D06A1F" w:rsidP="00592AA5">
      <w:pPr>
        <w:ind w:left="1134" w:hanging="1134"/>
      </w:pPr>
    </w:p>
    <w:p w14:paraId="1073A3EB" w14:textId="3F64242C" w:rsidR="00D06A1F" w:rsidRPr="0097659A" w:rsidRDefault="00D06A1F" w:rsidP="00592AA5">
      <w:pPr>
        <w:ind w:left="1134" w:hanging="1134"/>
      </w:pPr>
    </w:p>
    <w:p w14:paraId="7FCC6F7E" w14:textId="77777777" w:rsidR="00D06A1F" w:rsidRPr="0097659A" w:rsidRDefault="00D06A1F" w:rsidP="00592AA5">
      <w:pPr>
        <w:ind w:left="1134" w:hanging="1134"/>
      </w:pPr>
    </w:p>
    <w:p w14:paraId="4B98EB34" w14:textId="77777777" w:rsidR="00E61A30" w:rsidRPr="0097659A" w:rsidRDefault="00E61A30" w:rsidP="00592AA5">
      <w:pPr>
        <w:ind w:left="1134" w:hanging="1134"/>
        <w:jc w:val="center"/>
      </w:pPr>
    </w:p>
    <w:p w14:paraId="6D314794" w14:textId="52E8E4A8" w:rsidR="00580D1A" w:rsidRPr="0097659A" w:rsidRDefault="00580D1A" w:rsidP="00592AA5">
      <w:pPr>
        <w:ind w:left="1134" w:hanging="1134"/>
        <w:jc w:val="center"/>
      </w:pPr>
      <w:r w:rsidRPr="0097659A">
        <w:lastRenderedPageBreak/>
        <w:t>Tablo 7</w:t>
      </w:r>
    </w:p>
    <w:p w14:paraId="1693ED48" w14:textId="77777777" w:rsidR="00DB5464" w:rsidRPr="0097659A" w:rsidRDefault="00580D1A" w:rsidP="00592AA5">
      <w:pPr>
        <w:ind w:left="1134" w:hanging="1134"/>
        <w:jc w:val="center"/>
        <w:rPr>
          <w:b/>
        </w:rPr>
      </w:pPr>
      <w:r w:rsidRPr="0097659A">
        <w:rPr>
          <w:b/>
        </w:rPr>
        <w:t>Ek kontrol alanı test noktaları</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768"/>
        <w:gridCol w:w="762"/>
        <w:gridCol w:w="756"/>
        <w:gridCol w:w="756"/>
        <w:gridCol w:w="762"/>
        <w:gridCol w:w="756"/>
        <w:gridCol w:w="762"/>
        <w:gridCol w:w="756"/>
        <w:gridCol w:w="791"/>
      </w:tblGrid>
      <w:tr w:rsidR="00062639" w:rsidRPr="0097659A" w14:paraId="771A3770" w14:textId="77777777" w:rsidTr="00091586">
        <w:trPr>
          <w:trHeight w:hRule="exact" w:val="2328"/>
        </w:trPr>
        <w:tc>
          <w:tcPr>
            <w:tcW w:w="1768" w:type="dxa"/>
            <w:shd w:val="clear" w:color="auto" w:fill="auto"/>
            <w:vAlign w:val="center"/>
          </w:tcPr>
          <w:p w14:paraId="4402A804" w14:textId="77777777" w:rsidR="00580D1A" w:rsidRPr="0097659A" w:rsidRDefault="00580D1A" w:rsidP="00091586">
            <w:pPr>
              <w:pStyle w:val="Gvdemetni0"/>
              <w:shd w:val="clear" w:color="auto" w:fill="auto"/>
              <w:spacing w:line="240" w:lineRule="auto"/>
              <w:ind w:firstLine="0"/>
              <w:rPr>
                <w:sz w:val="24"/>
                <w:szCs w:val="24"/>
              </w:rPr>
            </w:pPr>
            <w:r w:rsidRPr="0097659A">
              <w:rPr>
                <w:sz w:val="24"/>
                <w:szCs w:val="24"/>
              </w:rPr>
              <w:t>Test noktasındaki emisyonlar</w:t>
            </w:r>
          </w:p>
        </w:tc>
        <w:tc>
          <w:tcPr>
            <w:tcW w:w="762" w:type="dxa"/>
            <w:shd w:val="clear" w:color="auto" w:fill="auto"/>
            <w:vAlign w:val="center"/>
          </w:tcPr>
          <w:p w14:paraId="34F47885" w14:textId="77777777" w:rsidR="00580D1A" w:rsidRPr="0097659A" w:rsidRDefault="00580D1A" w:rsidP="00091586">
            <w:pPr>
              <w:pStyle w:val="Gvdemetni0"/>
              <w:shd w:val="clear" w:color="auto" w:fill="auto"/>
              <w:spacing w:line="240" w:lineRule="auto"/>
              <w:ind w:firstLine="0"/>
              <w:rPr>
                <w:sz w:val="24"/>
                <w:szCs w:val="24"/>
              </w:rPr>
            </w:pPr>
            <w:r w:rsidRPr="0097659A">
              <w:rPr>
                <w:sz w:val="24"/>
                <w:szCs w:val="24"/>
              </w:rPr>
              <w:t>Motor Devri</w:t>
            </w:r>
          </w:p>
        </w:tc>
        <w:tc>
          <w:tcPr>
            <w:tcW w:w="756" w:type="dxa"/>
            <w:shd w:val="clear" w:color="auto" w:fill="auto"/>
            <w:vAlign w:val="center"/>
          </w:tcPr>
          <w:p w14:paraId="21C062B5" w14:textId="77777777" w:rsidR="00580D1A" w:rsidRPr="0097659A" w:rsidRDefault="00580D1A" w:rsidP="00091586">
            <w:pPr>
              <w:pStyle w:val="Gvdemetni0"/>
              <w:shd w:val="clear" w:color="auto" w:fill="auto"/>
              <w:spacing w:line="240" w:lineRule="auto"/>
              <w:ind w:firstLine="0"/>
              <w:rPr>
                <w:sz w:val="24"/>
                <w:szCs w:val="24"/>
              </w:rPr>
            </w:pPr>
            <w:r w:rsidRPr="0097659A">
              <w:rPr>
                <w:sz w:val="24"/>
                <w:szCs w:val="24"/>
              </w:rPr>
              <w:t>Yük (%)</w:t>
            </w:r>
          </w:p>
        </w:tc>
        <w:tc>
          <w:tcPr>
            <w:tcW w:w="756" w:type="dxa"/>
            <w:shd w:val="clear" w:color="auto" w:fill="auto"/>
            <w:vAlign w:val="center"/>
          </w:tcPr>
          <w:p w14:paraId="6C976BCE" w14:textId="77777777" w:rsidR="00580D1A" w:rsidRPr="0097659A" w:rsidRDefault="00580D1A" w:rsidP="00091586">
            <w:r w:rsidRPr="0097659A">
              <w:rPr>
                <w:rStyle w:val="Gvdemetni765ptKalnDeil0ptbolukbraklyor"/>
                <w:b w:val="0"/>
                <w:color w:val="auto"/>
                <w:sz w:val="24"/>
                <w:szCs w:val="24"/>
                <w:lang w:val="tr-TR"/>
              </w:rPr>
              <w:t>CO (g/ kWh)</w:t>
            </w:r>
          </w:p>
        </w:tc>
        <w:tc>
          <w:tcPr>
            <w:tcW w:w="762" w:type="dxa"/>
            <w:shd w:val="clear" w:color="auto" w:fill="auto"/>
            <w:vAlign w:val="center"/>
          </w:tcPr>
          <w:p w14:paraId="080FA491" w14:textId="77777777" w:rsidR="00580D1A" w:rsidRPr="0097659A" w:rsidRDefault="00580D1A" w:rsidP="00091586">
            <w:r w:rsidRPr="0097659A">
              <w:rPr>
                <w:rStyle w:val="Gvdemetni765ptKalnDeil0ptbolukbraklyor"/>
                <w:b w:val="0"/>
                <w:color w:val="auto"/>
                <w:sz w:val="24"/>
                <w:szCs w:val="24"/>
                <w:lang w:val="tr-TR"/>
              </w:rPr>
              <w:t>HC (g/ kWh)</w:t>
            </w:r>
          </w:p>
        </w:tc>
        <w:tc>
          <w:tcPr>
            <w:tcW w:w="756" w:type="dxa"/>
            <w:shd w:val="clear" w:color="auto" w:fill="auto"/>
            <w:vAlign w:val="center"/>
          </w:tcPr>
          <w:p w14:paraId="5B290359" w14:textId="77777777" w:rsidR="00580D1A" w:rsidRPr="0097659A" w:rsidRDefault="00580D1A" w:rsidP="00091586">
            <w:r w:rsidRPr="0097659A">
              <w:rPr>
                <w:rStyle w:val="Gvdemetni765ptKalnDeil0ptbolukbraklyor"/>
                <w:b w:val="0"/>
                <w:color w:val="auto"/>
                <w:sz w:val="24"/>
                <w:szCs w:val="24"/>
                <w:lang w:val="tr-TR"/>
              </w:rPr>
              <w:t>NO</w:t>
            </w:r>
            <w:r w:rsidRPr="0097659A">
              <w:rPr>
                <w:rStyle w:val="Gvdemetni765ptKalnDeil0ptbolukbraklyor"/>
                <w:b w:val="0"/>
                <w:color w:val="auto"/>
                <w:sz w:val="24"/>
                <w:szCs w:val="24"/>
                <w:vertAlign w:val="subscript"/>
                <w:lang w:val="tr-TR"/>
              </w:rPr>
              <w:t>x</w:t>
            </w:r>
            <w:r w:rsidRPr="0097659A">
              <w:rPr>
                <w:rStyle w:val="Gvdemetni765ptKalnDeil0ptbolukbraklyor"/>
                <w:b w:val="0"/>
                <w:color w:val="auto"/>
                <w:sz w:val="24"/>
                <w:szCs w:val="24"/>
                <w:lang w:val="tr-TR"/>
              </w:rPr>
              <w:t xml:space="preserve"> (g/ kWh)</w:t>
            </w:r>
          </w:p>
        </w:tc>
        <w:tc>
          <w:tcPr>
            <w:tcW w:w="762" w:type="dxa"/>
            <w:shd w:val="clear" w:color="auto" w:fill="auto"/>
            <w:vAlign w:val="center"/>
          </w:tcPr>
          <w:p w14:paraId="4F7261C5" w14:textId="77777777" w:rsidR="00580D1A" w:rsidRPr="0097659A" w:rsidRDefault="00580D1A" w:rsidP="00091586">
            <w:r w:rsidRPr="0097659A">
              <w:rPr>
                <w:rStyle w:val="Gvdemetni765ptKalnDeil0ptbolukbraklyor"/>
                <w:b w:val="0"/>
                <w:color w:val="auto"/>
                <w:sz w:val="24"/>
                <w:szCs w:val="24"/>
                <w:lang w:val="tr-TR"/>
              </w:rPr>
              <w:t>HC+NO</w:t>
            </w:r>
            <w:r w:rsidRPr="0097659A">
              <w:rPr>
                <w:rStyle w:val="Gvdemetni765ptKalnDeil0ptbolukbraklyor"/>
                <w:b w:val="0"/>
                <w:color w:val="auto"/>
                <w:sz w:val="24"/>
                <w:szCs w:val="24"/>
                <w:vertAlign w:val="subscript"/>
                <w:lang w:val="tr-TR"/>
              </w:rPr>
              <w:t xml:space="preserve">x </w:t>
            </w:r>
            <w:r w:rsidRPr="0097659A">
              <w:rPr>
                <w:rStyle w:val="Gvdemetni765ptKalnDeil0ptbolukbraklyor"/>
                <w:b w:val="0"/>
                <w:color w:val="auto"/>
                <w:sz w:val="24"/>
                <w:szCs w:val="24"/>
                <w:lang w:val="tr-TR"/>
              </w:rPr>
              <w:t>(g/kWh)</w:t>
            </w:r>
          </w:p>
        </w:tc>
        <w:tc>
          <w:tcPr>
            <w:tcW w:w="756" w:type="dxa"/>
            <w:shd w:val="clear" w:color="auto" w:fill="auto"/>
            <w:vAlign w:val="center"/>
          </w:tcPr>
          <w:p w14:paraId="721DA6BE" w14:textId="77777777" w:rsidR="00580D1A" w:rsidRPr="0097659A" w:rsidRDefault="00580D1A" w:rsidP="00091586">
            <w:r w:rsidRPr="0097659A">
              <w:rPr>
                <w:rStyle w:val="Gvdemetni765ptKalnDeil0ptbolukbraklyor"/>
                <w:b w:val="0"/>
                <w:color w:val="auto"/>
                <w:sz w:val="24"/>
                <w:szCs w:val="24"/>
                <w:lang w:val="tr-TR"/>
              </w:rPr>
              <w:t>PM (g/ kWh)</w:t>
            </w:r>
          </w:p>
        </w:tc>
        <w:tc>
          <w:tcPr>
            <w:tcW w:w="791" w:type="dxa"/>
            <w:shd w:val="clear" w:color="auto" w:fill="auto"/>
            <w:vAlign w:val="center"/>
          </w:tcPr>
          <w:p w14:paraId="7692C19A" w14:textId="77777777" w:rsidR="00580D1A" w:rsidRPr="0097659A" w:rsidRDefault="00580D1A" w:rsidP="00091586">
            <w:r w:rsidRPr="0097659A">
              <w:rPr>
                <w:rStyle w:val="Gvdemetni765ptKalnDeil0ptbolukbraklyor"/>
                <w:b w:val="0"/>
                <w:color w:val="auto"/>
                <w:sz w:val="24"/>
                <w:szCs w:val="24"/>
                <w:lang w:val="tr-TR"/>
              </w:rPr>
              <w:t>PN n/kWh</w:t>
            </w:r>
          </w:p>
        </w:tc>
      </w:tr>
      <w:tr w:rsidR="00062639" w:rsidRPr="0097659A" w14:paraId="4D10AF1E" w14:textId="77777777" w:rsidTr="007704FF">
        <w:trPr>
          <w:trHeight w:hRule="exact" w:val="596"/>
        </w:trPr>
        <w:tc>
          <w:tcPr>
            <w:tcW w:w="1768" w:type="dxa"/>
            <w:shd w:val="clear" w:color="auto" w:fill="auto"/>
            <w:vAlign w:val="center"/>
          </w:tcPr>
          <w:p w14:paraId="43CDC5B0" w14:textId="77777777" w:rsidR="00580D1A" w:rsidRPr="0097659A" w:rsidRDefault="00580D1A" w:rsidP="00592AA5">
            <w:pPr>
              <w:pStyle w:val="Gvdemetni0"/>
              <w:shd w:val="clear" w:color="auto" w:fill="auto"/>
              <w:spacing w:line="240" w:lineRule="auto"/>
              <w:ind w:left="1134" w:hanging="1134"/>
              <w:jc w:val="left"/>
              <w:rPr>
                <w:sz w:val="24"/>
                <w:szCs w:val="24"/>
              </w:rPr>
            </w:pPr>
            <w:r w:rsidRPr="0097659A">
              <w:rPr>
                <w:sz w:val="24"/>
                <w:szCs w:val="24"/>
              </w:rPr>
              <w:t>Test sonucu 1</w:t>
            </w:r>
          </w:p>
        </w:tc>
        <w:tc>
          <w:tcPr>
            <w:tcW w:w="762" w:type="dxa"/>
            <w:shd w:val="clear" w:color="auto" w:fill="auto"/>
            <w:vAlign w:val="center"/>
          </w:tcPr>
          <w:p w14:paraId="4825D079" w14:textId="77777777" w:rsidR="00580D1A" w:rsidRPr="0097659A" w:rsidRDefault="00580D1A" w:rsidP="00592AA5">
            <w:pPr>
              <w:ind w:left="1134" w:hanging="1134"/>
              <w:jc w:val="center"/>
            </w:pPr>
          </w:p>
        </w:tc>
        <w:tc>
          <w:tcPr>
            <w:tcW w:w="756" w:type="dxa"/>
            <w:shd w:val="clear" w:color="auto" w:fill="auto"/>
            <w:vAlign w:val="center"/>
          </w:tcPr>
          <w:p w14:paraId="6DBB7C22" w14:textId="77777777" w:rsidR="00580D1A" w:rsidRPr="0097659A" w:rsidRDefault="00580D1A" w:rsidP="00592AA5">
            <w:pPr>
              <w:ind w:left="1134" w:hanging="1134"/>
              <w:jc w:val="center"/>
            </w:pPr>
          </w:p>
        </w:tc>
        <w:tc>
          <w:tcPr>
            <w:tcW w:w="756" w:type="dxa"/>
            <w:shd w:val="clear" w:color="auto" w:fill="auto"/>
            <w:vAlign w:val="center"/>
          </w:tcPr>
          <w:p w14:paraId="4C961DCF" w14:textId="77777777" w:rsidR="00580D1A" w:rsidRPr="0097659A" w:rsidRDefault="00580D1A" w:rsidP="00592AA5">
            <w:pPr>
              <w:ind w:left="1134" w:hanging="1134"/>
              <w:jc w:val="center"/>
            </w:pPr>
          </w:p>
        </w:tc>
        <w:tc>
          <w:tcPr>
            <w:tcW w:w="762" w:type="dxa"/>
            <w:shd w:val="clear" w:color="auto" w:fill="auto"/>
            <w:vAlign w:val="center"/>
          </w:tcPr>
          <w:p w14:paraId="360278F9" w14:textId="77777777" w:rsidR="00580D1A" w:rsidRPr="0097659A" w:rsidRDefault="00580D1A" w:rsidP="00592AA5">
            <w:pPr>
              <w:ind w:left="1134" w:hanging="1134"/>
              <w:jc w:val="center"/>
            </w:pPr>
          </w:p>
        </w:tc>
        <w:tc>
          <w:tcPr>
            <w:tcW w:w="756" w:type="dxa"/>
            <w:shd w:val="clear" w:color="auto" w:fill="auto"/>
            <w:vAlign w:val="center"/>
          </w:tcPr>
          <w:p w14:paraId="17E7BC14" w14:textId="77777777" w:rsidR="00580D1A" w:rsidRPr="0097659A" w:rsidRDefault="00580D1A" w:rsidP="00592AA5">
            <w:pPr>
              <w:ind w:left="1134" w:hanging="1134"/>
              <w:jc w:val="center"/>
            </w:pPr>
          </w:p>
        </w:tc>
        <w:tc>
          <w:tcPr>
            <w:tcW w:w="762" w:type="dxa"/>
            <w:shd w:val="clear" w:color="auto" w:fill="auto"/>
            <w:vAlign w:val="center"/>
          </w:tcPr>
          <w:p w14:paraId="30271A04" w14:textId="77777777" w:rsidR="00580D1A" w:rsidRPr="0097659A" w:rsidRDefault="00580D1A" w:rsidP="00592AA5">
            <w:pPr>
              <w:ind w:left="1134" w:hanging="1134"/>
              <w:jc w:val="center"/>
            </w:pPr>
          </w:p>
        </w:tc>
        <w:tc>
          <w:tcPr>
            <w:tcW w:w="756" w:type="dxa"/>
            <w:shd w:val="clear" w:color="auto" w:fill="auto"/>
            <w:vAlign w:val="center"/>
          </w:tcPr>
          <w:p w14:paraId="671DE19E" w14:textId="77777777" w:rsidR="00580D1A" w:rsidRPr="0097659A" w:rsidRDefault="00580D1A" w:rsidP="00592AA5">
            <w:pPr>
              <w:ind w:left="1134" w:hanging="1134"/>
              <w:jc w:val="center"/>
            </w:pPr>
          </w:p>
        </w:tc>
        <w:tc>
          <w:tcPr>
            <w:tcW w:w="791" w:type="dxa"/>
            <w:shd w:val="clear" w:color="auto" w:fill="auto"/>
            <w:vAlign w:val="center"/>
          </w:tcPr>
          <w:p w14:paraId="00656642" w14:textId="77777777" w:rsidR="00580D1A" w:rsidRPr="0097659A" w:rsidRDefault="00580D1A" w:rsidP="00592AA5">
            <w:pPr>
              <w:ind w:left="1134" w:hanging="1134"/>
              <w:jc w:val="center"/>
            </w:pPr>
          </w:p>
        </w:tc>
      </w:tr>
      <w:tr w:rsidR="00062639" w:rsidRPr="0097659A" w14:paraId="74F07663" w14:textId="77777777" w:rsidTr="007704FF">
        <w:trPr>
          <w:trHeight w:hRule="exact" w:val="604"/>
        </w:trPr>
        <w:tc>
          <w:tcPr>
            <w:tcW w:w="1768" w:type="dxa"/>
            <w:shd w:val="clear" w:color="auto" w:fill="auto"/>
            <w:vAlign w:val="center"/>
          </w:tcPr>
          <w:p w14:paraId="141AF422" w14:textId="77777777" w:rsidR="00580D1A" w:rsidRPr="0097659A" w:rsidRDefault="00580D1A" w:rsidP="00592AA5">
            <w:pPr>
              <w:pStyle w:val="Gvdemetni0"/>
              <w:shd w:val="clear" w:color="auto" w:fill="auto"/>
              <w:spacing w:line="240" w:lineRule="auto"/>
              <w:ind w:left="1134" w:hanging="1134"/>
              <w:jc w:val="left"/>
              <w:rPr>
                <w:sz w:val="24"/>
                <w:szCs w:val="24"/>
              </w:rPr>
            </w:pPr>
            <w:r w:rsidRPr="0097659A">
              <w:rPr>
                <w:sz w:val="24"/>
                <w:szCs w:val="24"/>
              </w:rPr>
              <w:t>Test sonucu 2</w:t>
            </w:r>
          </w:p>
        </w:tc>
        <w:tc>
          <w:tcPr>
            <w:tcW w:w="762" w:type="dxa"/>
            <w:shd w:val="clear" w:color="auto" w:fill="auto"/>
            <w:vAlign w:val="center"/>
          </w:tcPr>
          <w:p w14:paraId="6914833B" w14:textId="77777777" w:rsidR="00580D1A" w:rsidRPr="0097659A" w:rsidRDefault="00580D1A" w:rsidP="00592AA5">
            <w:pPr>
              <w:ind w:left="1134" w:hanging="1134"/>
              <w:jc w:val="center"/>
            </w:pPr>
          </w:p>
        </w:tc>
        <w:tc>
          <w:tcPr>
            <w:tcW w:w="756" w:type="dxa"/>
            <w:shd w:val="clear" w:color="auto" w:fill="auto"/>
            <w:vAlign w:val="center"/>
          </w:tcPr>
          <w:p w14:paraId="52FB6831" w14:textId="77777777" w:rsidR="00580D1A" w:rsidRPr="0097659A" w:rsidRDefault="00580D1A" w:rsidP="00592AA5">
            <w:pPr>
              <w:ind w:left="1134" w:hanging="1134"/>
              <w:jc w:val="center"/>
            </w:pPr>
          </w:p>
        </w:tc>
        <w:tc>
          <w:tcPr>
            <w:tcW w:w="756" w:type="dxa"/>
            <w:shd w:val="clear" w:color="auto" w:fill="auto"/>
            <w:vAlign w:val="center"/>
          </w:tcPr>
          <w:p w14:paraId="11D90003" w14:textId="77777777" w:rsidR="00580D1A" w:rsidRPr="0097659A" w:rsidRDefault="00580D1A" w:rsidP="00592AA5">
            <w:pPr>
              <w:ind w:left="1134" w:hanging="1134"/>
              <w:jc w:val="center"/>
            </w:pPr>
          </w:p>
        </w:tc>
        <w:tc>
          <w:tcPr>
            <w:tcW w:w="762" w:type="dxa"/>
            <w:shd w:val="clear" w:color="auto" w:fill="auto"/>
            <w:vAlign w:val="center"/>
          </w:tcPr>
          <w:p w14:paraId="4CE22F42" w14:textId="77777777" w:rsidR="00580D1A" w:rsidRPr="0097659A" w:rsidRDefault="00580D1A" w:rsidP="00592AA5">
            <w:pPr>
              <w:ind w:left="1134" w:hanging="1134"/>
              <w:jc w:val="center"/>
            </w:pPr>
          </w:p>
        </w:tc>
        <w:tc>
          <w:tcPr>
            <w:tcW w:w="756" w:type="dxa"/>
            <w:shd w:val="clear" w:color="auto" w:fill="auto"/>
            <w:vAlign w:val="center"/>
          </w:tcPr>
          <w:p w14:paraId="1C3BCB59" w14:textId="77777777" w:rsidR="00580D1A" w:rsidRPr="0097659A" w:rsidRDefault="00580D1A" w:rsidP="00592AA5">
            <w:pPr>
              <w:ind w:left="1134" w:hanging="1134"/>
              <w:jc w:val="center"/>
            </w:pPr>
          </w:p>
        </w:tc>
        <w:tc>
          <w:tcPr>
            <w:tcW w:w="762" w:type="dxa"/>
            <w:shd w:val="clear" w:color="auto" w:fill="auto"/>
            <w:vAlign w:val="center"/>
          </w:tcPr>
          <w:p w14:paraId="3CF4DD0A" w14:textId="77777777" w:rsidR="00580D1A" w:rsidRPr="0097659A" w:rsidRDefault="00580D1A" w:rsidP="00592AA5">
            <w:pPr>
              <w:ind w:left="1134" w:hanging="1134"/>
              <w:jc w:val="center"/>
            </w:pPr>
          </w:p>
        </w:tc>
        <w:tc>
          <w:tcPr>
            <w:tcW w:w="756" w:type="dxa"/>
            <w:shd w:val="clear" w:color="auto" w:fill="auto"/>
            <w:vAlign w:val="center"/>
          </w:tcPr>
          <w:p w14:paraId="18D09BF5" w14:textId="77777777" w:rsidR="00580D1A" w:rsidRPr="0097659A" w:rsidRDefault="00580D1A" w:rsidP="00592AA5">
            <w:pPr>
              <w:ind w:left="1134" w:hanging="1134"/>
              <w:jc w:val="center"/>
            </w:pPr>
          </w:p>
        </w:tc>
        <w:tc>
          <w:tcPr>
            <w:tcW w:w="791" w:type="dxa"/>
            <w:shd w:val="clear" w:color="auto" w:fill="auto"/>
            <w:vAlign w:val="center"/>
          </w:tcPr>
          <w:p w14:paraId="15FBB8E2" w14:textId="77777777" w:rsidR="00580D1A" w:rsidRPr="0097659A" w:rsidRDefault="00580D1A" w:rsidP="00592AA5">
            <w:pPr>
              <w:ind w:left="1134" w:hanging="1134"/>
              <w:jc w:val="center"/>
            </w:pPr>
          </w:p>
        </w:tc>
      </w:tr>
      <w:tr w:rsidR="00580D1A" w:rsidRPr="0097659A" w14:paraId="4AFF6E63" w14:textId="77777777" w:rsidTr="007704FF">
        <w:trPr>
          <w:trHeight w:hRule="exact" w:val="618"/>
        </w:trPr>
        <w:tc>
          <w:tcPr>
            <w:tcW w:w="1768" w:type="dxa"/>
            <w:shd w:val="clear" w:color="auto" w:fill="auto"/>
            <w:vAlign w:val="center"/>
          </w:tcPr>
          <w:p w14:paraId="47FAAE53" w14:textId="77777777" w:rsidR="00580D1A" w:rsidRPr="0097659A" w:rsidRDefault="00580D1A" w:rsidP="00592AA5">
            <w:pPr>
              <w:pStyle w:val="Gvdemetni0"/>
              <w:shd w:val="clear" w:color="auto" w:fill="auto"/>
              <w:spacing w:line="240" w:lineRule="auto"/>
              <w:ind w:left="1134" w:hanging="1134"/>
              <w:jc w:val="left"/>
              <w:rPr>
                <w:sz w:val="24"/>
                <w:szCs w:val="24"/>
              </w:rPr>
            </w:pPr>
            <w:r w:rsidRPr="0097659A">
              <w:rPr>
                <w:sz w:val="24"/>
                <w:szCs w:val="24"/>
              </w:rPr>
              <w:t>Test sonucu 3</w:t>
            </w:r>
          </w:p>
        </w:tc>
        <w:tc>
          <w:tcPr>
            <w:tcW w:w="762" w:type="dxa"/>
            <w:shd w:val="clear" w:color="auto" w:fill="auto"/>
            <w:vAlign w:val="center"/>
          </w:tcPr>
          <w:p w14:paraId="76FE7174" w14:textId="77777777" w:rsidR="00580D1A" w:rsidRPr="0097659A" w:rsidRDefault="00580D1A" w:rsidP="00592AA5">
            <w:pPr>
              <w:ind w:left="1134" w:hanging="1134"/>
              <w:jc w:val="center"/>
            </w:pPr>
          </w:p>
        </w:tc>
        <w:tc>
          <w:tcPr>
            <w:tcW w:w="756" w:type="dxa"/>
            <w:shd w:val="clear" w:color="auto" w:fill="auto"/>
            <w:vAlign w:val="center"/>
          </w:tcPr>
          <w:p w14:paraId="1A535E0A" w14:textId="77777777" w:rsidR="00580D1A" w:rsidRPr="0097659A" w:rsidRDefault="00580D1A" w:rsidP="00592AA5">
            <w:pPr>
              <w:ind w:left="1134" w:hanging="1134"/>
              <w:jc w:val="center"/>
            </w:pPr>
          </w:p>
        </w:tc>
        <w:tc>
          <w:tcPr>
            <w:tcW w:w="756" w:type="dxa"/>
            <w:shd w:val="clear" w:color="auto" w:fill="auto"/>
            <w:vAlign w:val="center"/>
          </w:tcPr>
          <w:p w14:paraId="0B4B5285" w14:textId="77777777" w:rsidR="00580D1A" w:rsidRPr="0097659A" w:rsidRDefault="00580D1A" w:rsidP="00592AA5">
            <w:pPr>
              <w:ind w:left="1134" w:hanging="1134"/>
              <w:jc w:val="center"/>
            </w:pPr>
          </w:p>
        </w:tc>
        <w:tc>
          <w:tcPr>
            <w:tcW w:w="762" w:type="dxa"/>
            <w:shd w:val="clear" w:color="auto" w:fill="auto"/>
            <w:vAlign w:val="center"/>
          </w:tcPr>
          <w:p w14:paraId="63A96439" w14:textId="77777777" w:rsidR="00580D1A" w:rsidRPr="0097659A" w:rsidRDefault="00580D1A" w:rsidP="00592AA5">
            <w:pPr>
              <w:ind w:left="1134" w:hanging="1134"/>
              <w:jc w:val="center"/>
            </w:pPr>
          </w:p>
        </w:tc>
        <w:tc>
          <w:tcPr>
            <w:tcW w:w="756" w:type="dxa"/>
            <w:shd w:val="clear" w:color="auto" w:fill="auto"/>
            <w:vAlign w:val="center"/>
          </w:tcPr>
          <w:p w14:paraId="7476C97A" w14:textId="77777777" w:rsidR="00580D1A" w:rsidRPr="0097659A" w:rsidRDefault="00580D1A" w:rsidP="00592AA5">
            <w:pPr>
              <w:ind w:left="1134" w:hanging="1134"/>
              <w:jc w:val="center"/>
            </w:pPr>
          </w:p>
        </w:tc>
        <w:tc>
          <w:tcPr>
            <w:tcW w:w="762" w:type="dxa"/>
            <w:shd w:val="clear" w:color="auto" w:fill="auto"/>
            <w:vAlign w:val="center"/>
          </w:tcPr>
          <w:p w14:paraId="0C1C474F" w14:textId="77777777" w:rsidR="00580D1A" w:rsidRPr="0097659A" w:rsidRDefault="00580D1A" w:rsidP="00592AA5">
            <w:pPr>
              <w:ind w:left="1134" w:hanging="1134"/>
              <w:jc w:val="center"/>
            </w:pPr>
          </w:p>
        </w:tc>
        <w:tc>
          <w:tcPr>
            <w:tcW w:w="756" w:type="dxa"/>
            <w:shd w:val="clear" w:color="auto" w:fill="auto"/>
            <w:vAlign w:val="center"/>
          </w:tcPr>
          <w:p w14:paraId="33E84A16" w14:textId="77777777" w:rsidR="00580D1A" w:rsidRPr="0097659A" w:rsidRDefault="00580D1A" w:rsidP="00592AA5">
            <w:pPr>
              <w:ind w:left="1134" w:hanging="1134"/>
              <w:jc w:val="center"/>
            </w:pPr>
          </w:p>
        </w:tc>
        <w:tc>
          <w:tcPr>
            <w:tcW w:w="791" w:type="dxa"/>
            <w:shd w:val="clear" w:color="auto" w:fill="auto"/>
            <w:vAlign w:val="center"/>
          </w:tcPr>
          <w:p w14:paraId="716F0428" w14:textId="77777777" w:rsidR="00580D1A" w:rsidRPr="0097659A" w:rsidRDefault="00580D1A" w:rsidP="00592AA5">
            <w:pPr>
              <w:ind w:left="1134" w:hanging="1134"/>
              <w:jc w:val="center"/>
            </w:pPr>
          </w:p>
        </w:tc>
      </w:tr>
    </w:tbl>
    <w:p w14:paraId="443AAF8B" w14:textId="77777777" w:rsidR="00580D1A" w:rsidRPr="0097659A" w:rsidRDefault="00580D1A" w:rsidP="00592AA5">
      <w:pPr>
        <w:ind w:left="1134" w:hanging="1134"/>
        <w:jc w:val="left"/>
      </w:pPr>
    </w:p>
    <w:p w14:paraId="1A6D50B3" w14:textId="4E04942B" w:rsidR="00DB5464" w:rsidRPr="0097659A" w:rsidRDefault="00FB35E1" w:rsidP="00592AA5">
      <w:pPr>
        <w:ind w:left="1134" w:hanging="1134"/>
      </w:pPr>
      <w:r w:rsidRPr="0097659A">
        <w:t>9.5.</w:t>
      </w:r>
      <w:r w:rsidRPr="0097659A">
        <w:tab/>
        <w:t xml:space="preserve">NRSC testi için kullanılan örnekleme </w:t>
      </w:r>
      <w:r w:rsidR="00BD7D75" w:rsidRPr="0097659A">
        <w:t>sistemleri</w:t>
      </w:r>
      <w:r w:rsidR="00487567" w:rsidRPr="0097659A">
        <w:t>.</w:t>
      </w:r>
      <w:r w:rsidRPr="0097659A">
        <w:t xml:space="preserve"> </w:t>
      </w:r>
      <w:r w:rsidRPr="0097659A">
        <w:tab/>
      </w:r>
    </w:p>
    <w:p w14:paraId="6EBD9766" w14:textId="20B507AB" w:rsidR="00FB35E1" w:rsidRPr="0097659A" w:rsidRDefault="00FB35E1" w:rsidP="00592AA5">
      <w:pPr>
        <w:ind w:left="1134" w:hanging="1134"/>
      </w:pPr>
      <w:r w:rsidRPr="0097659A">
        <w:t>9.5.1.</w:t>
      </w:r>
      <w:r w:rsidRPr="0097659A">
        <w:tab/>
        <w:t xml:space="preserve">Gaz </w:t>
      </w:r>
      <w:r w:rsidR="00BD7D75" w:rsidRPr="0097659A">
        <w:t>emisyonlar</w:t>
      </w:r>
      <w:r w:rsidR="00487567" w:rsidRPr="0097659A">
        <w:t>.</w:t>
      </w:r>
      <w:r w:rsidRPr="0097659A">
        <w:t xml:space="preserve"> </w:t>
      </w:r>
      <w:r w:rsidRPr="0097659A">
        <w:tab/>
      </w:r>
    </w:p>
    <w:p w14:paraId="7A6622FB" w14:textId="5BF400FD" w:rsidR="00FB35E1" w:rsidRPr="0097659A" w:rsidRDefault="00FB35E1" w:rsidP="00592AA5">
      <w:pPr>
        <w:ind w:left="1134" w:hanging="1134"/>
      </w:pPr>
      <w:r w:rsidRPr="0097659A">
        <w:t>9.5.2.</w:t>
      </w:r>
      <w:r w:rsidRPr="0097659A">
        <w:tab/>
      </w:r>
      <w:r w:rsidR="00BD7D75" w:rsidRPr="0097659A">
        <w:t>PM</w:t>
      </w:r>
      <w:r w:rsidR="00487567" w:rsidRPr="0097659A">
        <w:t>.</w:t>
      </w:r>
      <w:r w:rsidRPr="0097659A">
        <w:t xml:space="preserve"> </w:t>
      </w:r>
      <w:r w:rsidRPr="0097659A">
        <w:tab/>
      </w:r>
    </w:p>
    <w:p w14:paraId="3B58EBFF" w14:textId="7CBA1BBF" w:rsidR="00FB35E1" w:rsidRPr="0097659A" w:rsidRDefault="00FB35E1" w:rsidP="00592AA5">
      <w:pPr>
        <w:ind w:left="1134" w:hanging="1134"/>
      </w:pPr>
      <w:r w:rsidRPr="0097659A">
        <w:t>9.5.2.1.</w:t>
      </w:r>
      <w:r w:rsidRPr="0097659A">
        <w:tab/>
      </w:r>
      <w:r w:rsidR="00BD7D75" w:rsidRPr="0097659A">
        <w:t>Yöntem:</w:t>
      </w:r>
      <w:r w:rsidRPr="0097659A">
        <w:t xml:space="preserve"> tek/birden fazla filtre</w:t>
      </w:r>
      <w:r w:rsidR="00487567" w:rsidRPr="0097659A">
        <w:t>.</w:t>
      </w:r>
    </w:p>
    <w:p w14:paraId="5D62765E" w14:textId="3AD6C9E5" w:rsidR="00FB35E1" w:rsidRPr="0097659A" w:rsidRDefault="00FB35E1" w:rsidP="00592AA5">
      <w:pPr>
        <w:ind w:left="1134" w:hanging="1134"/>
      </w:pPr>
      <w:r w:rsidRPr="0097659A">
        <w:t>9.5.3.</w:t>
      </w:r>
      <w:r w:rsidRPr="0097659A">
        <w:tab/>
      </w:r>
      <w:r w:rsidR="001749A8" w:rsidRPr="0097659A">
        <w:t>Partikül</w:t>
      </w:r>
      <w:r w:rsidRPr="0097659A">
        <w:t xml:space="preserve"> </w:t>
      </w:r>
      <w:r w:rsidR="00BD7D75" w:rsidRPr="0097659A">
        <w:t>numarası</w:t>
      </w:r>
      <w:r w:rsidR="00487567" w:rsidRPr="0097659A">
        <w:t>.</w:t>
      </w:r>
      <w:r w:rsidRPr="0097659A">
        <w:t xml:space="preserve"> </w:t>
      </w:r>
      <w:r w:rsidRPr="0097659A">
        <w:tab/>
      </w:r>
    </w:p>
    <w:p w14:paraId="2563E119" w14:textId="209CB784" w:rsidR="00FB35E1" w:rsidRPr="0097659A" w:rsidRDefault="00FB35E1" w:rsidP="00592AA5">
      <w:pPr>
        <w:ind w:left="1134" w:hanging="1134"/>
      </w:pPr>
      <w:r w:rsidRPr="0097659A">
        <w:t>10.</w:t>
      </w:r>
      <w:r w:rsidRPr="0097659A">
        <w:tab/>
        <w:t>Süreksiz testinin yürütülmesine ilişkin bilgiler (varsa)</w:t>
      </w:r>
      <w:r w:rsidR="00487567" w:rsidRPr="0097659A">
        <w:t>.</w:t>
      </w:r>
    </w:p>
    <w:p w14:paraId="03BF339C" w14:textId="5D0C23D1" w:rsidR="00FB35E1" w:rsidRPr="0097659A" w:rsidRDefault="00FB35E1" w:rsidP="00592AA5">
      <w:pPr>
        <w:ind w:left="1134" w:hanging="1134"/>
      </w:pPr>
      <w:r w:rsidRPr="0097659A">
        <w:t>10.1.</w:t>
      </w:r>
      <w:r w:rsidRPr="0097659A">
        <w:tab/>
      </w:r>
      <w:r w:rsidR="00E24556" w:rsidRPr="0097659A">
        <w:t>Çevrim</w:t>
      </w:r>
      <w:r w:rsidRPr="0097659A">
        <w:t xml:space="preserve"> (</w:t>
      </w:r>
      <w:r w:rsidR="00E24556" w:rsidRPr="0097659A">
        <w:t>çevrimi</w:t>
      </w:r>
      <w:r w:rsidRPr="0097659A">
        <w:t xml:space="preserve"> X ile işaretleyin) Tablo 8'de </w:t>
      </w:r>
      <w:r w:rsidR="00BD7D75" w:rsidRPr="0097659A">
        <w:t>belirtilmelidir</w:t>
      </w:r>
      <w:r w:rsidR="00487567" w:rsidRPr="0097659A">
        <w:t>.</w:t>
      </w:r>
    </w:p>
    <w:p w14:paraId="592B8BA3" w14:textId="77777777" w:rsidR="00091586" w:rsidRPr="0097659A" w:rsidRDefault="00091586" w:rsidP="00592AA5">
      <w:pPr>
        <w:ind w:left="1134" w:hanging="1134"/>
        <w:jc w:val="center"/>
      </w:pPr>
    </w:p>
    <w:p w14:paraId="7698CD3E" w14:textId="77777777" w:rsidR="00091586" w:rsidRPr="0097659A" w:rsidRDefault="00091586" w:rsidP="00592AA5">
      <w:pPr>
        <w:ind w:left="1134" w:hanging="1134"/>
        <w:jc w:val="center"/>
      </w:pPr>
    </w:p>
    <w:p w14:paraId="5F06CC57" w14:textId="77777777" w:rsidR="00FB35E1" w:rsidRPr="0097659A" w:rsidRDefault="00FB35E1" w:rsidP="00592AA5">
      <w:pPr>
        <w:ind w:left="1134" w:hanging="1134"/>
        <w:jc w:val="center"/>
      </w:pPr>
      <w:r w:rsidRPr="0097659A">
        <w:t>Tablo 8</w:t>
      </w:r>
    </w:p>
    <w:p w14:paraId="22DA1986" w14:textId="77777777" w:rsidR="00DB5464" w:rsidRPr="0097659A" w:rsidRDefault="00FB35E1" w:rsidP="00592AA5">
      <w:pPr>
        <w:ind w:left="1134" w:hanging="1134"/>
        <w:jc w:val="center"/>
        <w:rPr>
          <w:b/>
        </w:rPr>
      </w:pPr>
      <w:r w:rsidRPr="0097659A">
        <w:rPr>
          <w:b/>
        </w:rPr>
        <w:t xml:space="preserve">Süreksiz test </w:t>
      </w:r>
      <w:r w:rsidR="00E24556" w:rsidRPr="0097659A">
        <w:rPr>
          <w:b/>
        </w:rPr>
        <w:t>çevrimi</w:t>
      </w:r>
    </w:p>
    <w:tbl>
      <w:tblPr>
        <w:tblW w:w="0" w:type="auto"/>
        <w:tblInd w:w="3343" w:type="dxa"/>
        <w:tblLayout w:type="fixed"/>
        <w:tblLook w:val="0000" w:firstRow="0" w:lastRow="0" w:firstColumn="0" w:lastColumn="0" w:noHBand="0" w:noVBand="0"/>
      </w:tblPr>
      <w:tblGrid>
        <w:gridCol w:w="2535"/>
        <w:gridCol w:w="1912"/>
      </w:tblGrid>
      <w:tr w:rsidR="00062639" w:rsidRPr="0097659A" w14:paraId="32B34F64" w14:textId="77777777" w:rsidTr="00FB35E1">
        <w:trPr>
          <w:trHeight w:val="540"/>
        </w:trPr>
        <w:tc>
          <w:tcPr>
            <w:tcW w:w="2535" w:type="dxa"/>
            <w:tcBorders>
              <w:top w:val="single" w:sz="2" w:space="0" w:color="auto"/>
              <w:left w:val="single" w:sz="2" w:space="0" w:color="auto"/>
              <w:bottom w:val="single" w:sz="2" w:space="0" w:color="auto"/>
              <w:right w:val="single" w:sz="2" w:space="0" w:color="auto"/>
            </w:tcBorders>
          </w:tcPr>
          <w:p w14:paraId="2411DD15" w14:textId="77777777" w:rsidR="00DB5464" w:rsidRPr="0097659A" w:rsidRDefault="00460309" w:rsidP="00592AA5">
            <w:pPr>
              <w:pStyle w:val="NormalLeft"/>
              <w:ind w:left="1134" w:hanging="1134"/>
            </w:pPr>
            <w:r w:rsidRPr="0097659A">
              <w:t>NRTC</w:t>
            </w:r>
          </w:p>
        </w:tc>
        <w:tc>
          <w:tcPr>
            <w:tcW w:w="1912" w:type="dxa"/>
            <w:tcBorders>
              <w:top w:val="single" w:sz="2" w:space="0" w:color="auto"/>
              <w:left w:val="single" w:sz="2" w:space="0" w:color="auto"/>
              <w:bottom w:val="single" w:sz="2" w:space="0" w:color="auto"/>
              <w:right w:val="single" w:sz="2" w:space="0" w:color="auto"/>
            </w:tcBorders>
          </w:tcPr>
          <w:p w14:paraId="5C5B3955" w14:textId="77777777" w:rsidR="00DB5464" w:rsidRPr="0097659A" w:rsidRDefault="00DB5464" w:rsidP="00592AA5">
            <w:pPr>
              <w:pStyle w:val="NormalLeft"/>
              <w:ind w:left="1134" w:hanging="1134"/>
            </w:pPr>
          </w:p>
        </w:tc>
      </w:tr>
      <w:tr w:rsidR="00DB5464" w:rsidRPr="0097659A" w14:paraId="1118D022" w14:textId="77777777" w:rsidTr="00FB35E1">
        <w:trPr>
          <w:trHeight w:val="540"/>
        </w:trPr>
        <w:tc>
          <w:tcPr>
            <w:tcW w:w="2535" w:type="dxa"/>
            <w:tcBorders>
              <w:top w:val="single" w:sz="2" w:space="0" w:color="auto"/>
              <w:left w:val="single" w:sz="2" w:space="0" w:color="auto"/>
              <w:bottom w:val="single" w:sz="2" w:space="0" w:color="auto"/>
              <w:right w:val="single" w:sz="2" w:space="0" w:color="auto"/>
            </w:tcBorders>
          </w:tcPr>
          <w:p w14:paraId="23F97D2E" w14:textId="77777777" w:rsidR="00DB5464" w:rsidRPr="0097659A" w:rsidRDefault="00460309" w:rsidP="00592AA5">
            <w:pPr>
              <w:pStyle w:val="NormalLeft"/>
              <w:ind w:left="1134" w:hanging="1134"/>
            </w:pPr>
            <w:r w:rsidRPr="0097659A">
              <w:t>LSI-NRTC</w:t>
            </w:r>
          </w:p>
        </w:tc>
        <w:tc>
          <w:tcPr>
            <w:tcW w:w="1912" w:type="dxa"/>
            <w:tcBorders>
              <w:top w:val="single" w:sz="2" w:space="0" w:color="auto"/>
              <w:left w:val="single" w:sz="2" w:space="0" w:color="auto"/>
              <w:bottom w:val="single" w:sz="2" w:space="0" w:color="auto"/>
              <w:right w:val="single" w:sz="2" w:space="0" w:color="auto"/>
            </w:tcBorders>
          </w:tcPr>
          <w:p w14:paraId="35441CFC" w14:textId="77777777" w:rsidR="00DB5464" w:rsidRPr="0097659A" w:rsidRDefault="00DB5464" w:rsidP="00592AA5">
            <w:pPr>
              <w:pStyle w:val="NormalLeft"/>
              <w:ind w:left="1134" w:hanging="1134"/>
            </w:pPr>
          </w:p>
        </w:tc>
      </w:tr>
    </w:tbl>
    <w:p w14:paraId="7FF560FE" w14:textId="77777777" w:rsidR="00DB5464" w:rsidRPr="0097659A" w:rsidRDefault="00DB5464" w:rsidP="00592AA5">
      <w:pPr>
        <w:ind w:left="1134" w:hanging="1134"/>
      </w:pPr>
    </w:p>
    <w:p w14:paraId="0396FCC5" w14:textId="344902DF" w:rsidR="00FB35E1" w:rsidRPr="0097659A" w:rsidRDefault="00FB35E1" w:rsidP="00592AA5">
      <w:pPr>
        <w:ind w:left="1134" w:hanging="1134"/>
      </w:pPr>
      <w:r w:rsidRPr="0097659A">
        <w:t>10.2.</w:t>
      </w:r>
      <w:r w:rsidRPr="0097659A">
        <w:tab/>
      </w:r>
      <w:r w:rsidR="00091586" w:rsidRPr="0097659A">
        <w:t>Süreksiz testi bozulma</w:t>
      </w:r>
      <w:r w:rsidRPr="0097659A">
        <w:t xml:space="preserve"> </w:t>
      </w:r>
      <w:r w:rsidR="00BD7D75" w:rsidRPr="0097659A">
        <w:t>faktörleri:</w:t>
      </w:r>
    </w:p>
    <w:p w14:paraId="526BB4DB" w14:textId="1FD9C58F" w:rsidR="00FB35E1" w:rsidRPr="0097659A" w:rsidRDefault="00FB35E1" w:rsidP="00592AA5">
      <w:pPr>
        <w:ind w:left="1134" w:hanging="1134"/>
      </w:pPr>
      <w:r w:rsidRPr="0097659A">
        <w:t>10.2.1.</w:t>
      </w:r>
      <w:r w:rsidRPr="0097659A">
        <w:tab/>
        <w:t>Bozulma Faktörü (DF</w:t>
      </w:r>
      <w:r w:rsidR="00BD7D75" w:rsidRPr="0097659A">
        <w:t>):</w:t>
      </w:r>
      <w:r w:rsidRPr="0097659A">
        <w:t xml:space="preserve"> hesaplandı/belirlendi</w:t>
      </w:r>
      <w:r w:rsidR="00487567" w:rsidRPr="0097659A">
        <w:t>.</w:t>
      </w:r>
    </w:p>
    <w:p w14:paraId="0906249B" w14:textId="007CB01B" w:rsidR="00FB35E1" w:rsidRPr="0097659A" w:rsidRDefault="00FB35E1" w:rsidP="00592AA5">
      <w:pPr>
        <w:ind w:left="1134" w:hanging="1134"/>
      </w:pPr>
      <w:r w:rsidRPr="0097659A">
        <w:t>10.2.2.</w:t>
      </w:r>
      <w:r w:rsidRPr="0097659A">
        <w:tab/>
        <w:t>DF değerleri ve emisyon sonuçları Tablo 9 veya Tablo 10'da belirtilmelidir</w:t>
      </w:r>
      <w:r w:rsidR="00487567" w:rsidRPr="0097659A">
        <w:t>.</w:t>
      </w:r>
    </w:p>
    <w:p w14:paraId="4BB70920" w14:textId="47266DCE" w:rsidR="00FB35E1" w:rsidRPr="0097659A" w:rsidRDefault="00FB35E1" w:rsidP="00592AA5">
      <w:pPr>
        <w:ind w:left="1134" w:hanging="1134"/>
      </w:pPr>
      <w:r w:rsidRPr="0097659A">
        <w:t>10.3.</w:t>
      </w:r>
      <w:r w:rsidRPr="0097659A">
        <w:tab/>
        <w:t xml:space="preserve">NRTC emisyon </w:t>
      </w:r>
      <w:r w:rsidR="00BD7D75" w:rsidRPr="0097659A">
        <w:t>sonuçları:</w:t>
      </w:r>
    </w:p>
    <w:p w14:paraId="28EE5DF1" w14:textId="77777777" w:rsidR="00B61C97" w:rsidRPr="0097659A" w:rsidRDefault="00B61C97" w:rsidP="00592AA5">
      <w:pPr>
        <w:ind w:left="1134" w:hanging="1134"/>
      </w:pPr>
    </w:p>
    <w:p w14:paraId="47E60104" w14:textId="77777777" w:rsidR="00FB35E1" w:rsidRPr="0097659A" w:rsidRDefault="00FB35E1" w:rsidP="00592AA5">
      <w:pPr>
        <w:ind w:left="1134" w:hanging="1134"/>
        <w:jc w:val="center"/>
      </w:pPr>
      <w:r w:rsidRPr="0097659A">
        <w:t>Tablo 9</w:t>
      </w:r>
    </w:p>
    <w:p w14:paraId="5DC1E1F9" w14:textId="77777777" w:rsidR="00FB35E1" w:rsidRPr="0097659A" w:rsidRDefault="00FB35E1" w:rsidP="00592AA5">
      <w:pPr>
        <w:ind w:left="1134" w:hanging="1134"/>
        <w:jc w:val="center"/>
        <w:rPr>
          <w:b/>
        </w:rPr>
      </w:pPr>
      <w:r w:rsidRPr="0097659A">
        <w:rPr>
          <w:b/>
        </w:rPr>
        <w:t>NRTC için DF değerleri ve emisyon sonuçları</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198"/>
        <w:gridCol w:w="974"/>
        <w:gridCol w:w="931"/>
        <w:gridCol w:w="931"/>
        <w:gridCol w:w="931"/>
        <w:gridCol w:w="931"/>
        <w:gridCol w:w="960"/>
      </w:tblGrid>
      <w:tr w:rsidR="00062639" w:rsidRPr="0097659A" w14:paraId="74E821D9" w14:textId="77777777" w:rsidTr="007704FF">
        <w:trPr>
          <w:trHeight w:hRule="exact" w:val="451"/>
        </w:trPr>
        <w:tc>
          <w:tcPr>
            <w:tcW w:w="2198" w:type="dxa"/>
            <w:vMerge w:val="restart"/>
            <w:shd w:val="clear" w:color="auto" w:fill="auto"/>
            <w:vAlign w:val="center"/>
          </w:tcPr>
          <w:p w14:paraId="72070065" w14:textId="77777777" w:rsidR="00FB35E1" w:rsidRPr="0097659A" w:rsidRDefault="00FB35E1" w:rsidP="00091586">
            <w:pPr>
              <w:rPr>
                <w:b/>
              </w:rPr>
            </w:pPr>
            <w:bookmarkStart w:id="7" w:name="_Hlk67304433"/>
            <w:r w:rsidRPr="0097659A">
              <w:rPr>
                <w:rStyle w:val="Gvdemetni765ptKalnDeil0ptbolukbraklyor"/>
                <w:b w:val="0"/>
                <w:color w:val="auto"/>
                <w:sz w:val="24"/>
                <w:szCs w:val="24"/>
                <w:lang w:val="tr-TR"/>
              </w:rPr>
              <w:t>DF</w:t>
            </w:r>
          </w:p>
          <w:p w14:paraId="11A714F6" w14:textId="40A8D84B" w:rsidR="00FB35E1" w:rsidRPr="0097659A" w:rsidRDefault="00BD7D75" w:rsidP="00091586">
            <w:pPr>
              <w:rPr>
                <w:b/>
              </w:rPr>
            </w:pPr>
            <w:r w:rsidRPr="0097659A">
              <w:rPr>
                <w:rStyle w:val="Gvdemetni765ptKalnDeil0ptbolukbraklyor"/>
                <w:b w:val="0"/>
                <w:color w:val="auto"/>
                <w:sz w:val="24"/>
                <w:szCs w:val="24"/>
                <w:lang w:val="tr-TR"/>
              </w:rPr>
              <w:t>Çarpımsal</w:t>
            </w:r>
            <w:r w:rsidR="00FB35E1" w:rsidRPr="0097659A">
              <w:rPr>
                <w:rStyle w:val="Gvdemetni765ptKalnDeil0ptbolukbraklyor"/>
                <w:b w:val="0"/>
                <w:color w:val="auto"/>
                <w:sz w:val="24"/>
                <w:szCs w:val="24"/>
                <w:lang w:val="tr-TR"/>
              </w:rPr>
              <w:t>/ilave</w:t>
            </w:r>
          </w:p>
        </w:tc>
        <w:tc>
          <w:tcPr>
            <w:tcW w:w="974" w:type="dxa"/>
            <w:shd w:val="clear" w:color="auto" w:fill="auto"/>
            <w:vAlign w:val="center"/>
          </w:tcPr>
          <w:p w14:paraId="51DBD4FE" w14:textId="77777777" w:rsidR="00FB35E1" w:rsidRPr="0097659A" w:rsidRDefault="00FB35E1" w:rsidP="00091586">
            <w:pPr>
              <w:rPr>
                <w:b/>
              </w:rPr>
            </w:pPr>
            <w:r w:rsidRPr="0097659A">
              <w:rPr>
                <w:rStyle w:val="Gvdemetni765ptKalnDeil0ptbolukbraklyor"/>
                <w:b w:val="0"/>
                <w:color w:val="auto"/>
                <w:sz w:val="24"/>
                <w:szCs w:val="24"/>
                <w:lang w:val="tr-TR"/>
              </w:rPr>
              <w:t>CO</w:t>
            </w:r>
          </w:p>
        </w:tc>
        <w:tc>
          <w:tcPr>
            <w:tcW w:w="931" w:type="dxa"/>
            <w:shd w:val="clear" w:color="auto" w:fill="auto"/>
            <w:vAlign w:val="center"/>
          </w:tcPr>
          <w:p w14:paraId="7986F3E1" w14:textId="77777777" w:rsidR="00FB35E1" w:rsidRPr="0097659A" w:rsidRDefault="00FB35E1" w:rsidP="00091586">
            <w:pPr>
              <w:rPr>
                <w:b/>
              </w:rPr>
            </w:pPr>
            <w:r w:rsidRPr="0097659A">
              <w:rPr>
                <w:rStyle w:val="Gvdemetni765ptKalnDeil0ptbolukbraklyor"/>
                <w:b w:val="0"/>
                <w:color w:val="auto"/>
                <w:sz w:val="24"/>
                <w:szCs w:val="24"/>
                <w:lang w:val="tr-TR"/>
              </w:rPr>
              <w:t>HC</w:t>
            </w:r>
          </w:p>
        </w:tc>
        <w:tc>
          <w:tcPr>
            <w:tcW w:w="931" w:type="dxa"/>
            <w:shd w:val="clear" w:color="auto" w:fill="auto"/>
            <w:vAlign w:val="center"/>
          </w:tcPr>
          <w:p w14:paraId="4946F640" w14:textId="77777777" w:rsidR="00FB35E1" w:rsidRPr="0097659A" w:rsidRDefault="00FB35E1" w:rsidP="00091586">
            <w:pPr>
              <w:rPr>
                <w:b/>
              </w:rPr>
            </w:pPr>
            <w:r w:rsidRPr="0097659A">
              <w:rPr>
                <w:rStyle w:val="Gvdemetni78ptKalnDeil"/>
                <w:rFonts w:eastAsia="Garamond"/>
                <w:b w:val="0"/>
                <w:color w:val="auto"/>
                <w:sz w:val="24"/>
                <w:szCs w:val="24"/>
                <w:lang w:val="tr-TR"/>
              </w:rPr>
              <w:t>NO</w:t>
            </w:r>
            <w:r w:rsidRPr="0097659A">
              <w:rPr>
                <w:rStyle w:val="Gvdemetni78ptKalnDeil"/>
                <w:rFonts w:eastAsia="Garamond"/>
                <w:b w:val="0"/>
                <w:color w:val="auto"/>
                <w:sz w:val="24"/>
                <w:szCs w:val="24"/>
                <w:vertAlign w:val="subscript"/>
                <w:lang w:val="tr-TR"/>
              </w:rPr>
              <w:t>x</w:t>
            </w:r>
          </w:p>
        </w:tc>
        <w:tc>
          <w:tcPr>
            <w:tcW w:w="931" w:type="dxa"/>
            <w:shd w:val="clear" w:color="auto" w:fill="auto"/>
            <w:vAlign w:val="center"/>
          </w:tcPr>
          <w:p w14:paraId="4261C44D" w14:textId="77777777" w:rsidR="00FB35E1" w:rsidRPr="0097659A" w:rsidRDefault="00FB35E1" w:rsidP="00091586">
            <w:pPr>
              <w:rPr>
                <w:b/>
              </w:rPr>
            </w:pPr>
            <w:r w:rsidRPr="0097659A">
              <w:rPr>
                <w:rStyle w:val="Gvdemetni765ptKalnDeil0ptbolukbraklyor"/>
                <w:b w:val="0"/>
                <w:color w:val="auto"/>
                <w:sz w:val="24"/>
                <w:szCs w:val="24"/>
                <w:lang w:val="tr-TR"/>
              </w:rPr>
              <w:t>HC+NO</w:t>
            </w:r>
            <w:r w:rsidRPr="0097659A">
              <w:rPr>
                <w:rStyle w:val="Gvdemetni765ptKalnDeil0ptbolukbraklyor"/>
                <w:b w:val="0"/>
                <w:color w:val="auto"/>
                <w:sz w:val="24"/>
                <w:szCs w:val="24"/>
                <w:vertAlign w:val="subscript"/>
                <w:lang w:val="tr-TR"/>
              </w:rPr>
              <w:t>x</w:t>
            </w:r>
          </w:p>
        </w:tc>
        <w:tc>
          <w:tcPr>
            <w:tcW w:w="931" w:type="dxa"/>
            <w:shd w:val="clear" w:color="auto" w:fill="auto"/>
            <w:vAlign w:val="center"/>
          </w:tcPr>
          <w:p w14:paraId="3BB489A7" w14:textId="77777777" w:rsidR="00FB35E1" w:rsidRPr="0097659A" w:rsidRDefault="00FB35E1" w:rsidP="00091586">
            <w:pPr>
              <w:rPr>
                <w:b/>
              </w:rPr>
            </w:pPr>
            <w:r w:rsidRPr="0097659A">
              <w:rPr>
                <w:rStyle w:val="Gvdemetni765ptKalnDeil0ptbolukbraklyor"/>
                <w:b w:val="0"/>
                <w:color w:val="auto"/>
                <w:sz w:val="24"/>
                <w:szCs w:val="24"/>
                <w:lang w:val="tr-TR"/>
              </w:rPr>
              <w:t>PM</w:t>
            </w:r>
          </w:p>
        </w:tc>
        <w:tc>
          <w:tcPr>
            <w:tcW w:w="960" w:type="dxa"/>
            <w:shd w:val="clear" w:color="auto" w:fill="auto"/>
            <w:vAlign w:val="center"/>
          </w:tcPr>
          <w:p w14:paraId="181190AE" w14:textId="77777777" w:rsidR="00FB35E1" w:rsidRPr="0097659A" w:rsidRDefault="00FB35E1" w:rsidP="00091586">
            <w:pPr>
              <w:rPr>
                <w:b/>
              </w:rPr>
            </w:pPr>
            <w:r w:rsidRPr="0097659A">
              <w:rPr>
                <w:rStyle w:val="Gvdemetni765ptKalnDeil0ptbolukbraklyor"/>
                <w:b w:val="0"/>
                <w:color w:val="auto"/>
                <w:sz w:val="24"/>
                <w:szCs w:val="24"/>
                <w:lang w:val="tr-TR"/>
              </w:rPr>
              <w:t>PN</w:t>
            </w:r>
          </w:p>
        </w:tc>
      </w:tr>
      <w:tr w:rsidR="00062639" w:rsidRPr="0097659A" w14:paraId="237C0925" w14:textId="77777777" w:rsidTr="00091586">
        <w:trPr>
          <w:trHeight w:hRule="exact" w:val="499"/>
        </w:trPr>
        <w:tc>
          <w:tcPr>
            <w:tcW w:w="2198" w:type="dxa"/>
            <w:vMerge/>
            <w:shd w:val="clear" w:color="auto" w:fill="auto"/>
            <w:vAlign w:val="center"/>
          </w:tcPr>
          <w:p w14:paraId="08677C58" w14:textId="77777777" w:rsidR="00FB35E1" w:rsidRPr="0097659A" w:rsidRDefault="00FB35E1" w:rsidP="00091586">
            <w:pPr>
              <w:jc w:val="center"/>
            </w:pPr>
          </w:p>
        </w:tc>
        <w:tc>
          <w:tcPr>
            <w:tcW w:w="974" w:type="dxa"/>
            <w:shd w:val="clear" w:color="auto" w:fill="auto"/>
            <w:vAlign w:val="center"/>
          </w:tcPr>
          <w:p w14:paraId="0519EED9" w14:textId="77777777" w:rsidR="00FB35E1" w:rsidRPr="0097659A" w:rsidRDefault="00FB35E1" w:rsidP="00091586">
            <w:pPr>
              <w:jc w:val="center"/>
            </w:pPr>
          </w:p>
        </w:tc>
        <w:tc>
          <w:tcPr>
            <w:tcW w:w="931" w:type="dxa"/>
            <w:shd w:val="clear" w:color="auto" w:fill="auto"/>
            <w:vAlign w:val="center"/>
          </w:tcPr>
          <w:p w14:paraId="4EECBB1F" w14:textId="77777777" w:rsidR="00FB35E1" w:rsidRPr="0097659A" w:rsidRDefault="00FB35E1" w:rsidP="00091586">
            <w:pPr>
              <w:jc w:val="center"/>
            </w:pPr>
          </w:p>
        </w:tc>
        <w:tc>
          <w:tcPr>
            <w:tcW w:w="931" w:type="dxa"/>
            <w:shd w:val="clear" w:color="auto" w:fill="auto"/>
            <w:vAlign w:val="center"/>
          </w:tcPr>
          <w:p w14:paraId="6AD36841" w14:textId="77777777" w:rsidR="00FB35E1" w:rsidRPr="0097659A" w:rsidRDefault="00FB35E1" w:rsidP="00091586">
            <w:pPr>
              <w:jc w:val="center"/>
            </w:pPr>
          </w:p>
        </w:tc>
        <w:tc>
          <w:tcPr>
            <w:tcW w:w="931" w:type="dxa"/>
            <w:shd w:val="clear" w:color="auto" w:fill="auto"/>
            <w:vAlign w:val="center"/>
          </w:tcPr>
          <w:p w14:paraId="4B537734" w14:textId="77777777" w:rsidR="00FB35E1" w:rsidRPr="0097659A" w:rsidRDefault="00FB35E1" w:rsidP="00091586">
            <w:pPr>
              <w:jc w:val="center"/>
            </w:pPr>
          </w:p>
        </w:tc>
        <w:tc>
          <w:tcPr>
            <w:tcW w:w="931" w:type="dxa"/>
            <w:shd w:val="clear" w:color="auto" w:fill="auto"/>
            <w:vAlign w:val="center"/>
          </w:tcPr>
          <w:p w14:paraId="5C10EDD1" w14:textId="77777777" w:rsidR="00FB35E1" w:rsidRPr="0097659A" w:rsidRDefault="00FB35E1" w:rsidP="00091586">
            <w:pPr>
              <w:jc w:val="center"/>
            </w:pPr>
          </w:p>
        </w:tc>
        <w:tc>
          <w:tcPr>
            <w:tcW w:w="960" w:type="dxa"/>
            <w:shd w:val="clear" w:color="auto" w:fill="auto"/>
            <w:vAlign w:val="center"/>
          </w:tcPr>
          <w:p w14:paraId="1080424C" w14:textId="77777777" w:rsidR="00FB35E1" w:rsidRPr="0097659A" w:rsidRDefault="00FB35E1" w:rsidP="00091586">
            <w:pPr>
              <w:jc w:val="center"/>
            </w:pPr>
          </w:p>
        </w:tc>
      </w:tr>
      <w:tr w:rsidR="00062639" w:rsidRPr="0097659A" w14:paraId="751D08F9" w14:textId="77777777" w:rsidTr="00091586">
        <w:trPr>
          <w:trHeight w:hRule="exact" w:val="860"/>
        </w:trPr>
        <w:tc>
          <w:tcPr>
            <w:tcW w:w="2198" w:type="dxa"/>
            <w:shd w:val="clear" w:color="auto" w:fill="auto"/>
            <w:vAlign w:val="center"/>
          </w:tcPr>
          <w:p w14:paraId="6877985F" w14:textId="77777777" w:rsidR="00FB35E1" w:rsidRPr="0097659A" w:rsidRDefault="00FB35E1" w:rsidP="00091586">
            <w:pPr>
              <w:rPr>
                <w:b/>
              </w:rPr>
            </w:pPr>
            <w:r w:rsidRPr="0097659A">
              <w:rPr>
                <w:rStyle w:val="Gvdemetni765ptKalnDeil0ptbolukbraklyor"/>
                <w:b w:val="0"/>
                <w:color w:val="auto"/>
                <w:sz w:val="24"/>
                <w:szCs w:val="24"/>
                <w:lang w:val="tr-TR"/>
              </w:rPr>
              <w:t>Emisyonlar</w:t>
            </w:r>
          </w:p>
        </w:tc>
        <w:tc>
          <w:tcPr>
            <w:tcW w:w="974" w:type="dxa"/>
            <w:shd w:val="clear" w:color="auto" w:fill="auto"/>
            <w:vAlign w:val="center"/>
          </w:tcPr>
          <w:p w14:paraId="4F1D5CBD" w14:textId="77777777" w:rsidR="00FB35E1" w:rsidRPr="0097659A" w:rsidRDefault="00FB35E1" w:rsidP="00091586">
            <w:pPr>
              <w:rPr>
                <w:b/>
              </w:rPr>
            </w:pPr>
            <w:r w:rsidRPr="0097659A">
              <w:rPr>
                <w:rStyle w:val="Gvdemetni765ptKalnDeil0ptbolukbraklyor"/>
                <w:b w:val="0"/>
                <w:color w:val="auto"/>
                <w:sz w:val="24"/>
                <w:szCs w:val="24"/>
                <w:lang w:val="tr-TR"/>
              </w:rPr>
              <w:t>CO (g/kWh)</w:t>
            </w:r>
          </w:p>
        </w:tc>
        <w:tc>
          <w:tcPr>
            <w:tcW w:w="931" w:type="dxa"/>
            <w:shd w:val="clear" w:color="auto" w:fill="auto"/>
            <w:vAlign w:val="center"/>
          </w:tcPr>
          <w:p w14:paraId="347B8B8A" w14:textId="77777777" w:rsidR="00FB35E1" w:rsidRPr="0097659A" w:rsidRDefault="00FB35E1" w:rsidP="00091586">
            <w:pPr>
              <w:rPr>
                <w:b/>
              </w:rPr>
            </w:pPr>
            <w:r w:rsidRPr="0097659A">
              <w:rPr>
                <w:rStyle w:val="Gvdemetni765ptKalnDeil0ptbolukbraklyor"/>
                <w:b w:val="0"/>
                <w:color w:val="auto"/>
                <w:sz w:val="24"/>
                <w:szCs w:val="24"/>
                <w:lang w:val="tr-TR"/>
              </w:rPr>
              <w:t>HC (g/kWh)</w:t>
            </w:r>
          </w:p>
        </w:tc>
        <w:tc>
          <w:tcPr>
            <w:tcW w:w="931" w:type="dxa"/>
            <w:shd w:val="clear" w:color="auto" w:fill="auto"/>
            <w:vAlign w:val="center"/>
          </w:tcPr>
          <w:p w14:paraId="02A4EE8D" w14:textId="77777777" w:rsidR="00FB35E1" w:rsidRPr="0097659A" w:rsidRDefault="00FB35E1" w:rsidP="00091586">
            <w:pPr>
              <w:rPr>
                <w:b/>
              </w:rPr>
            </w:pPr>
            <w:r w:rsidRPr="0097659A">
              <w:rPr>
                <w:rStyle w:val="Gvdemetni765ptKalnDeil0ptbolukbraklyor"/>
                <w:b w:val="0"/>
                <w:color w:val="auto"/>
                <w:sz w:val="24"/>
                <w:szCs w:val="24"/>
                <w:lang w:val="tr-TR"/>
              </w:rPr>
              <w:t>NO</w:t>
            </w:r>
            <w:r w:rsidRPr="0097659A">
              <w:rPr>
                <w:rStyle w:val="Gvdemetni765ptKalnDeil0ptbolukbraklyor"/>
                <w:b w:val="0"/>
                <w:color w:val="auto"/>
                <w:sz w:val="24"/>
                <w:szCs w:val="24"/>
                <w:vertAlign w:val="subscript"/>
                <w:lang w:val="tr-TR"/>
              </w:rPr>
              <w:t>x</w:t>
            </w:r>
            <w:r w:rsidRPr="0097659A">
              <w:rPr>
                <w:rStyle w:val="Gvdemetni765ptKalnDeil0ptbolukbraklyor"/>
                <w:b w:val="0"/>
                <w:color w:val="auto"/>
                <w:sz w:val="24"/>
                <w:szCs w:val="24"/>
                <w:lang w:val="tr-TR"/>
              </w:rPr>
              <w:t xml:space="preserve"> (g/kWh)</w:t>
            </w:r>
          </w:p>
        </w:tc>
        <w:tc>
          <w:tcPr>
            <w:tcW w:w="931" w:type="dxa"/>
            <w:shd w:val="clear" w:color="auto" w:fill="auto"/>
            <w:vAlign w:val="center"/>
          </w:tcPr>
          <w:p w14:paraId="0C603A4B" w14:textId="77777777" w:rsidR="00FB35E1" w:rsidRPr="0097659A" w:rsidRDefault="00FB35E1" w:rsidP="00091586">
            <w:pPr>
              <w:rPr>
                <w:b/>
              </w:rPr>
            </w:pPr>
            <w:r w:rsidRPr="0097659A">
              <w:rPr>
                <w:rStyle w:val="Gvdemetni765ptKalnDeil0ptbolukbraklyor"/>
                <w:b w:val="0"/>
                <w:color w:val="auto"/>
                <w:sz w:val="24"/>
                <w:szCs w:val="24"/>
                <w:lang w:val="tr-TR"/>
              </w:rPr>
              <w:t>HC+NO</w:t>
            </w:r>
            <w:r w:rsidRPr="0097659A">
              <w:rPr>
                <w:rStyle w:val="Gvdemetni74pt0ptbolukbraklyor"/>
                <w:rFonts w:eastAsia="Bookman Old Style"/>
                <w:b w:val="0"/>
                <w:bCs w:val="0"/>
                <w:color w:val="auto"/>
                <w:sz w:val="24"/>
                <w:szCs w:val="24"/>
                <w:vertAlign w:val="subscript"/>
                <w:lang w:val="tr-TR"/>
              </w:rPr>
              <w:t>x</w:t>
            </w:r>
            <w:r w:rsidRPr="0097659A">
              <w:rPr>
                <w:rStyle w:val="Gvdemetni74pt0ptbolukbraklyor"/>
                <w:rFonts w:eastAsia="Bookman Old Style"/>
                <w:b w:val="0"/>
                <w:bCs w:val="0"/>
                <w:color w:val="auto"/>
                <w:sz w:val="24"/>
                <w:szCs w:val="24"/>
                <w:lang w:val="tr-TR"/>
              </w:rPr>
              <w:t xml:space="preserve"> </w:t>
            </w:r>
            <w:r w:rsidRPr="0097659A">
              <w:rPr>
                <w:rStyle w:val="Gvdemetni765ptKalnDeil0ptbolukbraklyor"/>
                <w:b w:val="0"/>
                <w:color w:val="auto"/>
                <w:sz w:val="24"/>
                <w:szCs w:val="24"/>
                <w:lang w:val="tr-TR"/>
              </w:rPr>
              <w:t>(g/ kWh)</w:t>
            </w:r>
          </w:p>
        </w:tc>
        <w:tc>
          <w:tcPr>
            <w:tcW w:w="931" w:type="dxa"/>
            <w:shd w:val="clear" w:color="auto" w:fill="auto"/>
            <w:vAlign w:val="center"/>
          </w:tcPr>
          <w:p w14:paraId="62A90306" w14:textId="77777777" w:rsidR="00FB35E1" w:rsidRPr="0097659A" w:rsidRDefault="00FB35E1" w:rsidP="00091586">
            <w:pPr>
              <w:rPr>
                <w:b/>
              </w:rPr>
            </w:pPr>
            <w:r w:rsidRPr="0097659A">
              <w:rPr>
                <w:rStyle w:val="Gvdemetni765ptKalnDeil0ptbolukbraklyor"/>
                <w:b w:val="0"/>
                <w:color w:val="auto"/>
                <w:sz w:val="24"/>
                <w:szCs w:val="24"/>
                <w:lang w:val="tr-TR"/>
              </w:rPr>
              <w:t>PM (g/kWh)</w:t>
            </w:r>
          </w:p>
        </w:tc>
        <w:tc>
          <w:tcPr>
            <w:tcW w:w="960" w:type="dxa"/>
            <w:shd w:val="clear" w:color="auto" w:fill="auto"/>
            <w:vAlign w:val="center"/>
          </w:tcPr>
          <w:p w14:paraId="08E5DB5C" w14:textId="77777777" w:rsidR="00FB35E1" w:rsidRPr="0097659A" w:rsidRDefault="00FB35E1" w:rsidP="00091586">
            <w:pPr>
              <w:rPr>
                <w:b/>
              </w:rPr>
            </w:pPr>
            <w:r w:rsidRPr="0097659A">
              <w:rPr>
                <w:rStyle w:val="Gvdemetni765ptKalnDeil0ptbolukbraklyor"/>
                <w:b w:val="0"/>
                <w:color w:val="auto"/>
                <w:sz w:val="24"/>
                <w:szCs w:val="24"/>
                <w:lang w:val="tr-TR"/>
              </w:rPr>
              <w:t>PN (#/kWh)</w:t>
            </w:r>
          </w:p>
        </w:tc>
      </w:tr>
      <w:tr w:rsidR="00062639" w:rsidRPr="0097659A" w14:paraId="21A35118" w14:textId="77777777" w:rsidTr="007704FF">
        <w:trPr>
          <w:trHeight w:hRule="exact" w:val="500"/>
        </w:trPr>
        <w:tc>
          <w:tcPr>
            <w:tcW w:w="2198" w:type="dxa"/>
            <w:shd w:val="clear" w:color="auto" w:fill="auto"/>
            <w:vAlign w:val="center"/>
          </w:tcPr>
          <w:p w14:paraId="75EE2D44" w14:textId="77777777" w:rsidR="00FB35E1" w:rsidRPr="0097659A" w:rsidRDefault="00FB35E1" w:rsidP="00091586">
            <w:pPr>
              <w:pStyle w:val="Gvdemetni0"/>
              <w:shd w:val="clear" w:color="auto" w:fill="auto"/>
              <w:spacing w:line="240" w:lineRule="auto"/>
              <w:ind w:firstLine="0"/>
              <w:jc w:val="left"/>
              <w:rPr>
                <w:sz w:val="24"/>
                <w:szCs w:val="24"/>
              </w:rPr>
            </w:pPr>
            <w:r w:rsidRPr="0097659A">
              <w:rPr>
                <w:sz w:val="24"/>
                <w:szCs w:val="24"/>
              </w:rPr>
              <w:t>Soğuk çalıştırma</w:t>
            </w:r>
          </w:p>
        </w:tc>
        <w:tc>
          <w:tcPr>
            <w:tcW w:w="974" w:type="dxa"/>
            <w:shd w:val="clear" w:color="auto" w:fill="auto"/>
          </w:tcPr>
          <w:p w14:paraId="4D4B90CC" w14:textId="77777777" w:rsidR="00FB35E1" w:rsidRPr="0097659A" w:rsidRDefault="00FB35E1" w:rsidP="00592AA5">
            <w:pPr>
              <w:ind w:left="1134" w:hanging="1134"/>
            </w:pPr>
          </w:p>
        </w:tc>
        <w:tc>
          <w:tcPr>
            <w:tcW w:w="931" w:type="dxa"/>
            <w:shd w:val="clear" w:color="auto" w:fill="auto"/>
          </w:tcPr>
          <w:p w14:paraId="66FECF21" w14:textId="77777777" w:rsidR="00FB35E1" w:rsidRPr="0097659A" w:rsidRDefault="00FB35E1" w:rsidP="00592AA5">
            <w:pPr>
              <w:ind w:left="1134" w:hanging="1134"/>
            </w:pPr>
          </w:p>
        </w:tc>
        <w:tc>
          <w:tcPr>
            <w:tcW w:w="931" w:type="dxa"/>
            <w:shd w:val="clear" w:color="auto" w:fill="auto"/>
          </w:tcPr>
          <w:p w14:paraId="585D09D7" w14:textId="77777777" w:rsidR="00FB35E1" w:rsidRPr="0097659A" w:rsidRDefault="00FB35E1" w:rsidP="00592AA5">
            <w:pPr>
              <w:ind w:left="1134" w:hanging="1134"/>
            </w:pPr>
          </w:p>
        </w:tc>
        <w:tc>
          <w:tcPr>
            <w:tcW w:w="931" w:type="dxa"/>
            <w:shd w:val="clear" w:color="auto" w:fill="auto"/>
          </w:tcPr>
          <w:p w14:paraId="044F69AE" w14:textId="77777777" w:rsidR="00FB35E1" w:rsidRPr="0097659A" w:rsidRDefault="00FB35E1" w:rsidP="00592AA5">
            <w:pPr>
              <w:ind w:left="1134" w:hanging="1134"/>
            </w:pPr>
          </w:p>
        </w:tc>
        <w:tc>
          <w:tcPr>
            <w:tcW w:w="931" w:type="dxa"/>
            <w:shd w:val="clear" w:color="auto" w:fill="auto"/>
          </w:tcPr>
          <w:p w14:paraId="7595F340" w14:textId="77777777" w:rsidR="00FB35E1" w:rsidRPr="0097659A" w:rsidRDefault="00FB35E1" w:rsidP="00592AA5">
            <w:pPr>
              <w:ind w:left="1134" w:hanging="1134"/>
            </w:pPr>
          </w:p>
        </w:tc>
        <w:tc>
          <w:tcPr>
            <w:tcW w:w="960" w:type="dxa"/>
            <w:shd w:val="clear" w:color="auto" w:fill="auto"/>
          </w:tcPr>
          <w:p w14:paraId="14A1E38D" w14:textId="77777777" w:rsidR="00FB35E1" w:rsidRPr="0097659A" w:rsidRDefault="00FB35E1" w:rsidP="00592AA5">
            <w:pPr>
              <w:ind w:left="1134" w:hanging="1134"/>
            </w:pPr>
          </w:p>
        </w:tc>
      </w:tr>
      <w:tr w:rsidR="00062639" w:rsidRPr="0097659A" w14:paraId="35F80971" w14:textId="77777777" w:rsidTr="007704FF">
        <w:trPr>
          <w:trHeight w:hRule="exact" w:val="1105"/>
        </w:trPr>
        <w:tc>
          <w:tcPr>
            <w:tcW w:w="2198" w:type="dxa"/>
            <w:shd w:val="clear" w:color="auto" w:fill="auto"/>
            <w:vAlign w:val="center"/>
          </w:tcPr>
          <w:p w14:paraId="116ADA64" w14:textId="77777777" w:rsidR="00FB35E1" w:rsidRPr="0097659A" w:rsidRDefault="00FB35E1" w:rsidP="00091586">
            <w:pPr>
              <w:pStyle w:val="Gvdemetni0"/>
              <w:shd w:val="clear" w:color="auto" w:fill="auto"/>
              <w:spacing w:line="240" w:lineRule="auto"/>
              <w:ind w:firstLine="0"/>
              <w:jc w:val="left"/>
              <w:rPr>
                <w:sz w:val="24"/>
                <w:szCs w:val="24"/>
              </w:rPr>
            </w:pPr>
            <w:r w:rsidRPr="0097659A">
              <w:rPr>
                <w:sz w:val="24"/>
                <w:szCs w:val="24"/>
              </w:rPr>
              <w:lastRenderedPageBreak/>
              <w:t>Rejenerasyonlu/rejenerasyonsuz ön ısıtmalı test sonucu</w:t>
            </w:r>
          </w:p>
        </w:tc>
        <w:tc>
          <w:tcPr>
            <w:tcW w:w="974" w:type="dxa"/>
            <w:shd w:val="clear" w:color="auto" w:fill="auto"/>
          </w:tcPr>
          <w:p w14:paraId="4B48EB8B" w14:textId="77777777" w:rsidR="00FB35E1" w:rsidRPr="0097659A" w:rsidRDefault="00FB35E1" w:rsidP="00592AA5">
            <w:pPr>
              <w:ind w:left="1134" w:hanging="1134"/>
            </w:pPr>
          </w:p>
        </w:tc>
        <w:tc>
          <w:tcPr>
            <w:tcW w:w="931" w:type="dxa"/>
            <w:shd w:val="clear" w:color="auto" w:fill="auto"/>
          </w:tcPr>
          <w:p w14:paraId="47811CB2" w14:textId="77777777" w:rsidR="00FB35E1" w:rsidRPr="0097659A" w:rsidRDefault="00FB35E1" w:rsidP="00592AA5">
            <w:pPr>
              <w:ind w:left="1134" w:hanging="1134"/>
            </w:pPr>
          </w:p>
        </w:tc>
        <w:tc>
          <w:tcPr>
            <w:tcW w:w="931" w:type="dxa"/>
            <w:shd w:val="clear" w:color="auto" w:fill="auto"/>
          </w:tcPr>
          <w:p w14:paraId="3F36B367" w14:textId="77777777" w:rsidR="00FB35E1" w:rsidRPr="0097659A" w:rsidRDefault="00FB35E1" w:rsidP="00592AA5">
            <w:pPr>
              <w:ind w:left="1134" w:hanging="1134"/>
            </w:pPr>
          </w:p>
        </w:tc>
        <w:tc>
          <w:tcPr>
            <w:tcW w:w="931" w:type="dxa"/>
            <w:shd w:val="clear" w:color="auto" w:fill="auto"/>
          </w:tcPr>
          <w:p w14:paraId="308D4EFC" w14:textId="77777777" w:rsidR="00FB35E1" w:rsidRPr="0097659A" w:rsidRDefault="00FB35E1" w:rsidP="00592AA5">
            <w:pPr>
              <w:ind w:left="1134" w:hanging="1134"/>
            </w:pPr>
          </w:p>
        </w:tc>
        <w:tc>
          <w:tcPr>
            <w:tcW w:w="931" w:type="dxa"/>
            <w:shd w:val="clear" w:color="auto" w:fill="auto"/>
          </w:tcPr>
          <w:p w14:paraId="381BE7D9" w14:textId="77777777" w:rsidR="00FB35E1" w:rsidRPr="0097659A" w:rsidRDefault="00FB35E1" w:rsidP="00592AA5">
            <w:pPr>
              <w:ind w:left="1134" w:hanging="1134"/>
            </w:pPr>
          </w:p>
        </w:tc>
        <w:tc>
          <w:tcPr>
            <w:tcW w:w="960" w:type="dxa"/>
            <w:shd w:val="clear" w:color="auto" w:fill="auto"/>
          </w:tcPr>
          <w:p w14:paraId="219A428E" w14:textId="77777777" w:rsidR="00FB35E1" w:rsidRPr="0097659A" w:rsidRDefault="00FB35E1" w:rsidP="00592AA5">
            <w:pPr>
              <w:ind w:left="1134" w:hanging="1134"/>
            </w:pPr>
          </w:p>
        </w:tc>
      </w:tr>
      <w:tr w:rsidR="00062639" w:rsidRPr="0097659A" w14:paraId="1B086C5F" w14:textId="77777777" w:rsidTr="007704FF">
        <w:trPr>
          <w:trHeight w:hRule="exact" w:val="500"/>
        </w:trPr>
        <w:tc>
          <w:tcPr>
            <w:tcW w:w="2198" w:type="dxa"/>
            <w:shd w:val="clear" w:color="auto" w:fill="auto"/>
            <w:vAlign w:val="center"/>
          </w:tcPr>
          <w:p w14:paraId="078F1550" w14:textId="77777777" w:rsidR="00FB35E1" w:rsidRPr="0097659A" w:rsidRDefault="00FB35E1" w:rsidP="00091586">
            <w:pPr>
              <w:pStyle w:val="Gvdemetni0"/>
              <w:shd w:val="clear" w:color="auto" w:fill="auto"/>
              <w:spacing w:line="240" w:lineRule="auto"/>
              <w:ind w:firstLine="0"/>
              <w:jc w:val="left"/>
              <w:rPr>
                <w:sz w:val="24"/>
                <w:szCs w:val="24"/>
              </w:rPr>
            </w:pPr>
            <w:r w:rsidRPr="0097659A">
              <w:rPr>
                <w:sz w:val="24"/>
                <w:szCs w:val="24"/>
              </w:rPr>
              <w:t>Ağırlıklı test sonucu</w:t>
            </w:r>
          </w:p>
        </w:tc>
        <w:tc>
          <w:tcPr>
            <w:tcW w:w="974" w:type="dxa"/>
            <w:shd w:val="clear" w:color="auto" w:fill="auto"/>
          </w:tcPr>
          <w:p w14:paraId="173148B3" w14:textId="77777777" w:rsidR="00FB35E1" w:rsidRPr="0097659A" w:rsidRDefault="00FB35E1" w:rsidP="00592AA5">
            <w:pPr>
              <w:ind w:left="1134" w:hanging="1134"/>
            </w:pPr>
          </w:p>
        </w:tc>
        <w:tc>
          <w:tcPr>
            <w:tcW w:w="931" w:type="dxa"/>
            <w:shd w:val="clear" w:color="auto" w:fill="auto"/>
          </w:tcPr>
          <w:p w14:paraId="58BEBC10" w14:textId="77777777" w:rsidR="00FB35E1" w:rsidRPr="0097659A" w:rsidRDefault="00FB35E1" w:rsidP="00592AA5">
            <w:pPr>
              <w:ind w:left="1134" w:hanging="1134"/>
            </w:pPr>
          </w:p>
        </w:tc>
        <w:tc>
          <w:tcPr>
            <w:tcW w:w="931" w:type="dxa"/>
            <w:shd w:val="clear" w:color="auto" w:fill="auto"/>
          </w:tcPr>
          <w:p w14:paraId="2841A521" w14:textId="77777777" w:rsidR="00FB35E1" w:rsidRPr="0097659A" w:rsidRDefault="00FB35E1" w:rsidP="00592AA5">
            <w:pPr>
              <w:ind w:left="1134" w:hanging="1134"/>
            </w:pPr>
          </w:p>
        </w:tc>
        <w:tc>
          <w:tcPr>
            <w:tcW w:w="931" w:type="dxa"/>
            <w:shd w:val="clear" w:color="auto" w:fill="auto"/>
          </w:tcPr>
          <w:p w14:paraId="7968AB5E" w14:textId="77777777" w:rsidR="00FB35E1" w:rsidRPr="0097659A" w:rsidRDefault="00FB35E1" w:rsidP="00592AA5">
            <w:pPr>
              <w:ind w:left="1134" w:hanging="1134"/>
            </w:pPr>
          </w:p>
        </w:tc>
        <w:tc>
          <w:tcPr>
            <w:tcW w:w="931" w:type="dxa"/>
            <w:shd w:val="clear" w:color="auto" w:fill="auto"/>
          </w:tcPr>
          <w:p w14:paraId="3F8320D2" w14:textId="77777777" w:rsidR="00FB35E1" w:rsidRPr="0097659A" w:rsidRDefault="00FB35E1" w:rsidP="00592AA5">
            <w:pPr>
              <w:ind w:left="1134" w:hanging="1134"/>
            </w:pPr>
          </w:p>
        </w:tc>
        <w:tc>
          <w:tcPr>
            <w:tcW w:w="960" w:type="dxa"/>
            <w:shd w:val="clear" w:color="auto" w:fill="auto"/>
          </w:tcPr>
          <w:p w14:paraId="248EF2E1" w14:textId="77777777" w:rsidR="00FB35E1" w:rsidRPr="0097659A" w:rsidRDefault="00FB35E1" w:rsidP="00592AA5">
            <w:pPr>
              <w:ind w:left="1134" w:hanging="1134"/>
            </w:pPr>
          </w:p>
        </w:tc>
      </w:tr>
      <w:tr w:rsidR="00062639" w:rsidRPr="0097659A" w14:paraId="3619AA57" w14:textId="77777777" w:rsidTr="007704FF">
        <w:trPr>
          <w:trHeight w:hRule="exact" w:val="744"/>
        </w:trPr>
        <w:tc>
          <w:tcPr>
            <w:tcW w:w="2198" w:type="dxa"/>
            <w:shd w:val="clear" w:color="auto" w:fill="auto"/>
            <w:vAlign w:val="center"/>
          </w:tcPr>
          <w:p w14:paraId="2D3228B1" w14:textId="77777777" w:rsidR="00FB35E1" w:rsidRPr="0097659A" w:rsidRDefault="00FB35E1" w:rsidP="00091586">
            <w:pPr>
              <w:pStyle w:val="Gvdemetni0"/>
              <w:shd w:val="clear" w:color="auto" w:fill="auto"/>
              <w:spacing w:line="240" w:lineRule="auto"/>
              <w:ind w:firstLine="0"/>
              <w:jc w:val="left"/>
              <w:rPr>
                <w:sz w:val="24"/>
                <w:szCs w:val="24"/>
              </w:rPr>
            </w:pPr>
            <w:r w:rsidRPr="0097659A">
              <w:rPr>
                <w:sz w:val="24"/>
                <w:szCs w:val="24"/>
              </w:rPr>
              <w:t>k</w:t>
            </w:r>
            <w:r w:rsidRPr="0097659A">
              <w:rPr>
                <w:sz w:val="24"/>
                <w:szCs w:val="24"/>
                <w:vertAlign w:val="subscript"/>
              </w:rPr>
              <w:t>ru</w:t>
            </w:r>
            <w:r w:rsidRPr="0097659A">
              <w:rPr>
                <w:sz w:val="24"/>
                <w:szCs w:val="24"/>
              </w:rPr>
              <w:t>/k</w:t>
            </w:r>
            <w:r w:rsidRPr="0097659A">
              <w:rPr>
                <w:sz w:val="24"/>
                <w:szCs w:val="24"/>
                <w:vertAlign w:val="subscript"/>
              </w:rPr>
              <w:t>rd</w:t>
            </w:r>
          </w:p>
          <w:p w14:paraId="784FE045" w14:textId="190D9EA2" w:rsidR="00FB35E1" w:rsidRPr="0097659A" w:rsidRDefault="00BD7D75" w:rsidP="00091586">
            <w:pPr>
              <w:pStyle w:val="Gvdemetni0"/>
              <w:shd w:val="clear" w:color="auto" w:fill="auto"/>
              <w:spacing w:line="240" w:lineRule="auto"/>
              <w:ind w:firstLine="0"/>
              <w:jc w:val="left"/>
              <w:rPr>
                <w:sz w:val="24"/>
                <w:szCs w:val="24"/>
              </w:rPr>
            </w:pPr>
            <w:r w:rsidRPr="0097659A">
              <w:rPr>
                <w:sz w:val="24"/>
                <w:szCs w:val="24"/>
              </w:rPr>
              <w:t>Çarpımsal</w:t>
            </w:r>
            <w:r w:rsidR="00FB35E1" w:rsidRPr="0097659A">
              <w:rPr>
                <w:sz w:val="24"/>
                <w:szCs w:val="24"/>
              </w:rPr>
              <w:t>/ilave</w:t>
            </w:r>
          </w:p>
        </w:tc>
        <w:tc>
          <w:tcPr>
            <w:tcW w:w="974" w:type="dxa"/>
            <w:shd w:val="clear" w:color="auto" w:fill="auto"/>
          </w:tcPr>
          <w:p w14:paraId="2B5BAC55" w14:textId="77777777" w:rsidR="00FB35E1" w:rsidRPr="0097659A" w:rsidRDefault="00FB35E1" w:rsidP="00592AA5">
            <w:pPr>
              <w:ind w:left="1134" w:hanging="1134"/>
            </w:pPr>
          </w:p>
        </w:tc>
        <w:tc>
          <w:tcPr>
            <w:tcW w:w="931" w:type="dxa"/>
            <w:shd w:val="clear" w:color="auto" w:fill="auto"/>
          </w:tcPr>
          <w:p w14:paraId="76EEF6B1" w14:textId="77777777" w:rsidR="00FB35E1" w:rsidRPr="0097659A" w:rsidRDefault="00FB35E1" w:rsidP="00592AA5">
            <w:pPr>
              <w:ind w:left="1134" w:hanging="1134"/>
            </w:pPr>
          </w:p>
        </w:tc>
        <w:tc>
          <w:tcPr>
            <w:tcW w:w="931" w:type="dxa"/>
            <w:shd w:val="clear" w:color="auto" w:fill="auto"/>
          </w:tcPr>
          <w:p w14:paraId="487ADEE2" w14:textId="77777777" w:rsidR="00FB35E1" w:rsidRPr="0097659A" w:rsidRDefault="00FB35E1" w:rsidP="00592AA5">
            <w:pPr>
              <w:ind w:left="1134" w:hanging="1134"/>
            </w:pPr>
          </w:p>
        </w:tc>
        <w:tc>
          <w:tcPr>
            <w:tcW w:w="931" w:type="dxa"/>
            <w:shd w:val="clear" w:color="auto" w:fill="auto"/>
          </w:tcPr>
          <w:p w14:paraId="2CC5643C" w14:textId="77777777" w:rsidR="00FB35E1" w:rsidRPr="0097659A" w:rsidRDefault="00FB35E1" w:rsidP="00592AA5">
            <w:pPr>
              <w:ind w:left="1134" w:hanging="1134"/>
            </w:pPr>
          </w:p>
        </w:tc>
        <w:tc>
          <w:tcPr>
            <w:tcW w:w="931" w:type="dxa"/>
            <w:shd w:val="clear" w:color="auto" w:fill="auto"/>
          </w:tcPr>
          <w:p w14:paraId="2BA32D5C" w14:textId="77777777" w:rsidR="00FB35E1" w:rsidRPr="0097659A" w:rsidRDefault="00FB35E1" w:rsidP="00592AA5">
            <w:pPr>
              <w:ind w:left="1134" w:hanging="1134"/>
            </w:pPr>
          </w:p>
        </w:tc>
        <w:tc>
          <w:tcPr>
            <w:tcW w:w="960" w:type="dxa"/>
            <w:shd w:val="clear" w:color="auto" w:fill="auto"/>
          </w:tcPr>
          <w:p w14:paraId="2E0FFAEA" w14:textId="77777777" w:rsidR="00FB35E1" w:rsidRPr="0097659A" w:rsidRDefault="00FB35E1" w:rsidP="00592AA5">
            <w:pPr>
              <w:ind w:left="1134" w:hanging="1134"/>
            </w:pPr>
          </w:p>
        </w:tc>
      </w:tr>
      <w:tr w:rsidR="00062639" w:rsidRPr="0097659A" w14:paraId="1866A894" w14:textId="77777777" w:rsidTr="007704FF">
        <w:trPr>
          <w:trHeight w:hRule="exact" w:val="744"/>
        </w:trPr>
        <w:tc>
          <w:tcPr>
            <w:tcW w:w="2198" w:type="dxa"/>
            <w:shd w:val="clear" w:color="auto" w:fill="auto"/>
            <w:vAlign w:val="center"/>
          </w:tcPr>
          <w:p w14:paraId="11A8A273" w14:textId="77777777" w:rsidR="00FB35E1" w:rsidRPr="0097659A" w:rsidRDefault="00FB35E1" w:rsidP="00091586">
            <w:pPr>
              <w:pStyle w:val="Gvdemetni0"/>
              <w:shd w:val="clear" w:color="auto" w:fill="auto"/>
              <w:spacing w:line="240" w:lineRule="auto"/>
              <w:ind w:firstLine="0"/>
              <w:jc w:val="left"/>
              <w:rPr>
                <w:sz w:val="24"/>
                <w:szCs w:val="24"/>
              </w:rPr>
            </w:pPr>
            <w:r w:rsidRPr="0097659A">
              <w:rPr>
                <w:sz w:val="24"/>
                <w:szCs w:val="24"/>
              </w:rPr>
              <w:t>IRAF'lar ile ağırlıklı test sonucu</w:t>
            </w:r>
          </w:p>
        </w:tc>
        <w:tc>
          <w:tcPr>
            <w:tcW w:w="974" w:type="dxa"/>
            <w:shd w:val="clear" w:color="auto" w:fill="auto"/>
          </w:tcPr>
          <w:p w14:paraId="0D6CDD43" w14:textId="77777777" w:rsidR="00FB35E1" w:rsidRPr="0097659A" w:rsidRDefault="00FB35E1" w:rsidP="00592AA5">
            <w:pPr>
              <w:ind w:left="1134" w:hanging="1134"/>
            </w:pPr>
          </w:p>
        </w:tc>
        <w:tc>
          <w:tcPr>
            <w:tcW w:w="931" w:type="dxa"/>
            <w:shd w:val="clear" w:color="auto" w:fill="auto"/>
          </w:tcPr>
          <w:p w14:paraId="247111C2" w14:textId="77777777" w:rsidR="00FB35E1" w:rsidRPr="0097659A" w:rsidRDefault="00FB35E1" w:rsidP="00592AA5">
            <w:pPr>
              <w:ind w:left="1134" w:hanging="1134"/>
            </w:pPr>
          </w:p>
        </w:tc>
        <w:tc>
          <w:tcPr>
            <w:tcW w:w="931" w:type="dxa"/>
            <w:shd w:val="clear" w:color="auto" w:fill="auto"/>
          </w:tcPr>
          <w:p w14:paraId="20C2FEB8" w14:textId="77777777" w:rsidR="00FB35E1" w:rsidRPr="0097659A" w:rsidRDefault="00FB35E1" w:rsidP="00592AA5">
            <w:pPr>
              <w:ind w:left="1134" w:hanging="1134"/>
            </w:pPr>
          </w:p>
        </w:tc>
        <w:tc>
          <w:tcPr>
            <w:tcW w:w="931" w:type="dxa"/>
            <w:shd w:val="clear" w:color="auto" w:fill="auto"/>
          </w:tcPr>
          <w:p w14:paraId="73B29801" w14:textId="77777777" w:rsidR="00FB35E1" w:rsidRPr="0097659A" w:rsidRDefault="00FB35E1" w:rsidP="00592AA5">
            <w:pPr>
              <w:ind w:left="1134" w:hanging="1134"/>
            </w:pPr>
          </w:p>
        </w:tc>
        <w:tc>
          <w:tcPr>
            <w:tcW w:w="931" w:type="dxa"/>
            <w:shd w:val="clear" w:color="auto" w:fill="auto"/>
          </w:tcPr>
          <w:p w14:paraId="257E634A" w14:textId="77777777" w:rsidR="00FB35E1" w:rsidRPr="0097659A" w:rsidRDefault="00FB35E1" w:rsidP="00592AA5">
            <w:pPr>
              <w:ind w:left="1134" w:hanging="1134"/>
            </w:pPr>
          </w:p>
        </w:tc>
        <w:tc>
          <w:tcPr>
            <w:tcW w:w="960" w:type="dxa"/>
            <w:shd w:val="clear" w:color="auto" w:fill="auto"/>
          </w:tcPr>
          <w:p w14:paraId="7CB3CA59" w14:textId="77777777" w:rsidR="00FB35E1" w:rsidRPr="0097659A" w:rsidRDefault="00FB35E1" w:rsidP="00592AA5">
            <w:pPr>
              <w:ind w:left="1134" w:hanging="1134"/>
            </w:pPr>
          </w:p>
        </w:tc>
      </w:tr>
      <w:tr w:rsidR="00062639" w:rsidRPr="0097659A" w14:paraId="086E68DE" w14:textId="77777777" w:rsidTr="007704FF">
        <w:trPr>
          <w:trHeight w:hRule="exact" w:val="709"/>
        </w:trPr>
        <w:tc>
          <w:tcPr>
            <w:tcW w:w="2198" w:type="dxa"/>
            <w:shd w:val="clear" w:color="auto" w:fill="auto"/>
            <w:vAlign w:val="center"/>
          </w:tcPr>
          <w:p w14:paraId="355DED23" w14:textId="77777777" w:rsidR="00FB35E1" w:rsidRPr="0097659A" w:rsidRDefault="00FB35E1" w:rsidP="00091586">
            <w:pPr>
              <w:pStyle w:val="Gvdemetni0"/>
              <w:shd w:val="clear" w:color="auto" w:fill="auto"/>
              <w:spacing w:line="240" w:lineRule="auto"/>
              <w:ind w:firstLine="0"/>
              <w:jc w:val="left"/>
              <w:rPr>
                <w:sz w:val="24"/>
                <w:szCs w:val="24"/>
              </w:rPr>
            </w:pPr>
            <w:r w:rsidRPr="0097659A">
              <w:rPr>
                <w:sz w:val="24"/>
                <w:szCs w:val="24"/>
              </w:rPr>
              <w:t>DF ile nihai test sonucu</w:t>
            </w:r>
          </w:p>
        </w:tc>
        <w:tc>
          <w:tcPr>
            <w:tcW w:w="974" w:type="dxa"/>
            <w:shd w:val="clear" w:color="auto" w:fill="auto"/>
          </w:tcPr>
          <w:p w14:paraId="6F5F3A78" w14:textId="77777777" w:rsidR="00FB35E1" w:rsidRPr="0097659A" w:rsidRDefault="00FB35E1" w:rsidP="00592AA5">
            <w:pPr>
              <w:ind w:left="1134" w:hanging="1134"/>
            </w:pPr>
          </w:p>
        </w:tc>
        <w:tc>
          <w:tcPr>
            <w:tcW w:w="931" w:type="dxa"/>
            <w:shd w:val="clear" w:color="auto" w:fill="auto"/>
          </w:tcPr>
          <w:p w14:paraId="3352F6DE" w14:textId="77777777" w:rsidR="00FB35E1" w:rsidRPr="0097659A" w:rsidRDefault="00FB35E1" w:rsidP="00592AA5">
            <w:pPr>
              <w:ind w:left="1134" w:hanging="1134"/>
            </w:pPr>
          </w:p>
        </w:tc>
        <w:tc>
          <w:tcPr>
            <w:tcW w:w="931" w:type="dxa"/>
            <w:shd w:val="clear" w:color="auto" w:fill="auto"/>
          </w:tcPr>
          <w:p w14:paraId="10D5846F" w14:textId="77777777" w:rsidR="00FB35E1" w:rsidRPr="0097659A" w:rsidRDefault="00FB35E1" w:rsidP="00592AA5">
            <w:pPr>
              <w:ind w:left="1134" w:hanging="1134"/>
            </w:pPr>
          </w:p>
        </w:tc>
        <w:tc>
          <w:tcPr>
            <w:tcW w:w="931" w:type="dxa"/>
            <w:shd w:val="clear" w:color="auto" w:fill="auto"/>
          </w:tcPr>
          <w:p w14:paraId="6A464B5F" w14:textId="77777777" w:rsidR="00FB35E1" w:rsidRPr="0097659A" w:rsidRDefault="00FB35E1" w:rsidP="00592AA5">
            <w:pPr>
              <w:ind w:left="1134" w:hanging="1134"/>
            </w:pPr>
          </w:p>
        </w:tc>
        <w:tc>
          <w:tcPr>
            <w:tcW w:w="931" w:type="dxa"/>
            <w:shd w:val="clear" w:color="auto" w:fill="auto"/>
          </w:tcPr>
          <w:p w14:paraId="25C66C6E" w14:textId="77777777" w:rsidR="00FB35E1" w:rsidRPr="0097659A" w:rsidRDefault="00FB35E1" w:rsidP="00592AA5">
            <w:pPr>
              <w:ind w:left="1134" w:hanging="1134"/>
            </w:pPr>
          </w:p>
        </w:tc>
        <w:tc>
          <w:tcPr>
            <w:tcW w:w="960" w:type="dxa"/>
            <w:shd w:val="clear" w:color="auto" w:fill="auto"/>
          </w:tcPr>
          <w:p w14:paraId="483A8789" w14:textId="77777777" w:rsidR="00FB35E1" w:rsidRPr="0097659A" w:rsidRDefault="00FB35E1" w:rsidP="00592AA5">
            <w:pPr>
              <w:ind w:left="1134" w:hanging="1134"/>
            </w:pPr>
          </w:p>
        </w:tc>
      </w:tr>
    </w:tbl>
    <w:bookmarkEnd w:id="7"/>
    <w:p w14:paraId="0EB9B4D0" w14:textId="35C6E9A9" w:rsidR="00FB35E1" w:rsidRPr="0097659A" w:rsidRDefault="00FB35E1" w:rsidP="00592AA5">
      <w:pPr>
        <w:ind w:left="1134" w:hanging="1134"/>
      </w:pPr>
      <w:r w:rsidRPr="0097659A">
        <w:t>10.3.1.</w:t>
      </w:r>
      <w:r w:rsidRPr="0097659A">
        <w:tab/>
        <w:t xml:space="preserve">Sıcak </w:t>
      </w:r>
      <w:r w:rsidR="00E24556" w:rsidRPr="0097659A">
        <w:t>çevrim</w:t>
      </w:r>
      <w:r w:rsidRPr="0097659A">
        <w:t xml:space="preserve"> CO</w:t>
      </w:r>
      <w:r w:rsidRPr="0097659A">
        <w:rPr>
          <w:vertAlign w:val="subscript"/>
        </w:rPr>
        <w:t>2</w:t>
      </w:r>
      <w:r w:rsidRPr="0097659A">
        <w:t>’si (g/kWh)</w:t>
      </w:r>
      <w:r w:rsidR="00487567" w:rsidRPr="0097659A">
        <w:t>.</w:t>
      </w:r>
    </w:p>
    <w:p w14:paraId="055A50D4" w14:textId="2AFEBEFB" w:rsidR="00FB35E1" w:rsidRPr="0097659A" w:rsidRDefault="00FB35E1" w:rsidP="00592AA5">
      <w:pPr>
        <w:ind w:left="1134" w:hanging="1134"/>
      </w:pPr>
      <w:r w:rsidRPr="0097659A">
        <w:t>10.3.2.</w:t>
      </w:r>
      <w:r w:rsidRPr="0097659A">
        <w:tab/>
      </w:r>
      <w:r w:rsidR="00E24556" w:rsidRPr="0097659A">
        <w:t>Çevrim</w:t>
      </w:r>
      <w:r w:rsidRPr="0097659A">
        <w:t xml:space="preserve"> ortalaması NH3 (ppm)</w:t>
      </w:r>
      <w:r w:rsidR="00622171" w:rsidRPr="0097659A">
        <w:t>.</w:t>
      </w:r>
    </w:p>
    <w:p w14:paraId="74DB9081" w14:textId="09F15AB6" w:rsidR="00FB35E1" w:rsidRPr="0097659A" w:rsidRDefault="00FB35E1" w:rsidP="00592AA5">
      <w:pPr>
        <w:ind w:left="1134" w:hanging="1134"/>
      </w:pPr>
      <w:r w:rsidRPr="0097659A">
        <w:t>10.3.3.</w:t>
      </w:r>
      <w:r w:rsidRPr="0097659A">
        <w:tab/>
        <w:t xml:space="preserve">Ön ısıtmalı test için </w:t>
      </w:r>
      <w:r w:rsidR="00E24556" w:rsidRPr="0097659A">
        <w:t>çevrim</w:t>
      </w:r>
      <w:r w:rsidRPr="0097659A">
        <w:t xml:space="preserve"> çalışması (kWh)</w:t>
      </w:r>
      <w:r w:rsidR="00622171" w:rsidRPr="0097659A">
        <w:t>.</w:t>
      </w:r>
    </w:p>
    <w:p w14:paraId="2643AD9C" w14:textId="0B319C16" w:rsidR="00FB35E1" w:rsidRPr="0097659A" w:rsidRDefault="00FB35E1" w:rsidP="00592AA5">
      <w:pPr>
        <w:ind w:left="1134" w:hanging="1134"/>
      </w:pPr>
      <w:r w:rsidRPr="0097659A">
        <w:t>10.3.4.</w:t>
      </w:r>
      <w:r w:rsidRPr="0097659A">
        <w:tab/>
        <w:t xml:space="preserve">Ön ısıtmalı test için </w:t>
      </w:r>
      <w:r w:rsidR="00E24556" w:rsidRPr="0097659A">
        <w:t>çevrim</w:t>
      </w:r>
      <w:r w:rsidRPr="0097659A">
        <w:t xml:space="preserve"> CO</w:t>
      </w:r>
      <w:r w:rsidRPr="0097659A">
        <w:rPr>
          <w:vertAlign w:val="subscript"/>
        </w:rPr>
        <w:t>2</w:t>
      </w:r>
      <w:r w:rsidRPr="0097659A">
        <w:t>’si (g)</w:t>
      </w:r>
      <w:r w:rsidR="00622171" w:rsidRPr="0097659A">
        <w:t>.</w:t>
      </w:r>
    </w:p>
    <w:p w14:paraId="0D68002F" w14:textId="1F952819" w:rsidR="00FB35E1" w:rsidRPr="0097659A" w:rsidRDefault="00FB35E1" w:rsidP="00592AA5">
      <w:pPr>
        <w:ind w:left="1134" w:hanging="1134"/>
      </w:pPr>
      <w:r w:rsidRPr="0097659A">
        <w:t>10.4.</w:t>
      </w:r>
      <w:r w:rsidRPr="0097659A">
        <w:tab/>
        <w:t>LSI-NRTC emisyon sonuçları</w:t>
      </w:r>
      <w:r w:rsidR="00622171" w:rsidRPr="0097659A">
        <w:t>.</w:t>
      </w:r>
    </w:p>
    <w:p w14:paraId="7EC69AA6" w14:textId="77777777" w:rsidR="00B61C97" w:rsidRPr="0097659A" w:rsidRDefault="00B61C97" w:rsidP="00592AA5">
      <w:pPr>
        <w:ind w:left="1134" w:hanging="1134"/>
      </w:pPr>
    </w:p>
    <w:p w14:paraId="69DBBBA0" w14:textId="77777777" w:rsidR="00FB35E1" w:rsidRPr="0097659A" w:rsidRDefault="00FB35E1" w:rsidP="00592AA5">
      <w:pPr>
        <w:ind w:left="1134" w:hanging="1134"/>
        <w:jc w:val="center"/>
      </w:pPr>
      <w:r w:rsidRPr="0097659A">
        <w:t>Tablo 10</w:t>
      </w:r>
    </w:p>
    <w:p w14:paraId="2DB9DDF1" w14:textId="77777777" w:rsidR="00FB35E1" w:rsidRPr="0097659A" w:rsidRDefault="00FB35E1" w:rsidP="00091586">
      <w:pPr>
        <w:jc w:val="center"/>
        <w:rPr>
          <w:b/>
        </w:rPr>
      </w:pPr>
      <w:r w:rsidRPr="0097659A">
        <w:rPr>
          <w:b/>
        </w:rPr>
        <w:t>LSI-NRTC için DF değerleri ve emisyon sonuçları</w:t>
      </w:r>
    </w:p>
    <w:tbl>
      <w:tblPr>
        <w:tblW w:w="7513" w:type="dxa"/>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273"/>
        <w:gridCol w:w="704"/>
        <w:gridCol w:w="567"/>
        <w:gridCol w:w="1134"/>
        <w:gridCol w:w="850"/>
        <w:gridCol w:w="851"/>
        <w:gridCol w:w="1134"/>
      </w:tblGrid>
      <w:tr w:rsidR="00062639" w:rsidRPr="0097659A" w14:paraId="5389BA6E" w14:textId="77777777" w:rsidTr="00331E00">
        <w:trPr>
          <w:trHeight w:hRule="exact" w:val="774"/>
        </w:trPr>
        <w:tc>
          <w:tcPr>
            <w:tcW w:w="2273" w:type="dxa"/>
            <w:vMerge w:val="restart"/>
            <w:shd w:val="clear" w:color="auto" w:fill="auto"/>
            <w:vAlign w:val="center"/>
          </w:tcPr>
          <w:p w14:paraId="4E8420D8" w14:textId="77777777" w:rsidR="00FB35E1" w:rsidRPr="0097659A" w:rsidRDefault="00FB35E1" w:rsidP="00331E00">
            <w:pPr>
              <w:pStyle w:val="Gvdemetni0"/>
              <w:shd w:val="clear" w:color="auto" w:fill="auto"/>
              <w:spacing w:line="240" w:lineRule="auto"/>
              <w:ind w:left="1134" w:hanging="1134"/>
              <w:rPr>
                <w:sz w:val="24"/>
                <w:szCs w:val="24"/>
              </w:rPr>
            </w:pPr>
            <w:r w:rsidRPr="0097659A">
              <w:rPr>
                <w:sz w:val="24"/>
                <w:szCs w:val="24"/>
              </w:rPr>
              <w:t>DF</w:t>
            </w:r>
          </w:p>
          <w:p w14:paraId="3DECE472" w14:textId="77777777" w:rsidR="00FB35E1" w:rsidRPr="0097659A" w:rsidRDefault="00FB35E1" w:rsidP="00331E00">
            <w:pPr>
              <w:pStyle w:val="Gvdemetni0"/>
              <w:shd w:val="clear" w:color="auto" w:fill="auto"/>
              <w:spacing w:line="240" w:lineRule="auto"/>
              <w:ind w:left="1134" w:hanging="1134"/>
              <w:rPr>
                <w:sz w:val="24"/>
                <w:szCs w:val="24"/>
              </w:rPr>
            </w:pPr>
            <w:r w:rsidRPr="0097659A">
              <w:rPr>
                <w:sz w:val="24"/>
                <w:szCs w:val="24"/>
              </w:rPr>
              <w:t>çarpımsal/ilave</w:t>
            </w:r>
          </w:p>
        </w:tc>
        <w:tc>
          <w:tcPr>
            <w:tcW w:w="704" w:type="dxa"/>
            <w:shd w:val="clear" w:color="auto" w:fill="auto"/>
            <w:vAlign w:val="center"/>
          </w:tcPr>
          <w:p w14:paraId="4404CB6C" w14:textId="77777777" w:rsidR="00FB35E1" w:rsidRPr="0097659A" w:rsidRDefault="00FB35E1" w:rsidP="00331E00">
            <w:pPr>
              <w:ind w:left="1134" w:hanging="1134"/>
            </w:pPr>
            <w:r w:rsidRPr="0097659A">
              <w:rPr>
                <w:rStyle w:val="Gvdemetni765ptKalnDeil0ptbolukbraklyor"/>
                <w:color w:val="auto"/>
                <w:sz w:val="24"/>
                <w:szCs w:val="24"/>
                <w:lang w:val="tr-TR"/>
              </w:rPr>
              <w:t>CO</w:t>
            </w:r>
          </w:p>
        </w:tc>
        <w:tc>
          <w:tcPr>
            <w:tcW w:w="567" w:type="dxa"/>
            <w:shd w:val="clear" w:color="auto" w:fill="auto"/>
            <w:vAlign w:val="center"/>
          </w:tcPr>
          <w:p w14:paraId="06FCB831" w14:textId="77777777" w:rsidR="00FB35E1" w:rsidRPr="0097659A" w:rsidRDefault="00FB35E1" w:rsidP="00331E00">
            <w:pPr>
              <w:ind w:left="1134" w:hanging="1134"/>
            </w:pPr>
            <w:r w:rsidRPr="0097659A">
              <w:rPr>
                <w:rStyle w:val="Gvdemetni765ptKalnDeil0ptbolukbraklyor"/>
                <w:color w:val="auto"/>
                <w:sz w:val="24"/>
                <w:szCs w:val="24"/>
                <w:lang w:val="tr-TR"/>
              </w:rPr>
              <w:t>HC</w:t>
            </w:r>
          </w:p>
        </w:tc>
        <w:tc>
          <w:tcPr>
            <w:tcW w:w="1134" w:type="dxa"/>
            <w:shd w:val="clear" w:color="auto" w:fill="auto"/>
            <w:vAlign w:val="center"/>
          </w:tcPr>
          <w:p w14:paraId="2832EDFE" w14:textId="77777777" w:rsidR="00FB35E1" w:rsidRPr="0097659A" w:rsidRDefault="00FB35E1" w:rsidP="00331E00">
            <w:pPr>
              <w:ind w:left="1134" w:hanging="1134"/>
            </w:pPr>
            <w:r w:rsidRPr="0097659A">
              <w:rPr>
                <w:rStyle w:val="Gvdemetni77ptKalnDeil0ptbolukbraklyor"/>
                <w:color w:val="auto"/>
                <w:sz w:val="24"/>
                <w:szCs w:val="24"/>
                <w:lang w:val="tr-TR"/>
              </w:rPr>
              <w:t>NO</w:t>
            </w:r>
            <w:r w:rsidRPr="0097659A">
              <w:rPr>
                <w:rStyle w:val="Gvdemetni7215ptKalnDeil0ptbolukbraklyor"/>
                <w:rFonts w:eastAsia="Garamond"/>
                <w:color w:val="auto"/>
                <w:sz w:val="24"/>
                <w:szCs w:val="24"/>
                <w:vertAlign w:val="subscript"/>
              </w:rPr>
              <w:t>x</w:t>
            </w:r>
          </w:p>
        </w:tc>
        <w:tc>
          <w:tcPr>
            <w:tcW w:w="850" w:type="dxa"/>
            <w:shd w:val="clear" w:color="auto" w:fill="auto"/>
            <w:vAlign w:val="center"/>
          </w:tcPr>
          <w:p w14:paraId="44E0F9F9" w14:textId="77777777" w:rsidR="00FB35E1" w:rsidRPr="0097659A" w:rsidRDefault="00FB35E1" w:rsidP="00331E00">
            <w:pPr>
              <w:ind w:left="1134" w:hanging="1134"/>
            </w:pPr>
            <w:r w:rsidRPr="0097659A">
              <w:rPr>
                <w:rStyle w:val="Gvdemetni765ptKalnDeil0ptbolukbraklyor"/>
                <w:color w:val="auto"/>
                <w:sz w:val="24"/>
                <w:szCs w:val="24"/>
                <w:lang w:val="tr-TR"/>
              </w:rPr>
              <w:t>HC+NO</w:t>
            </w:r>
            <w:r w:rsidRPr="0097659A">
              <w:rPr>
                <w:rStyle w:val="Gvdemetni710ptKalnDeil0ptbolukbraklyor"/>
                <w:color w:val="auto"/>
                <w:sz w:val="24"/>
                <w:szCs w:val="24"/>
                <w:vertAlign w:val="subscript"/>
                <w:lang w:val="tr-TR"/>
              </w:rPr>
              <w:t>x</w:t>
            </w:r>
          </w:p>
        </w:tc>
        <w:tc>
          <w:tcPr>
            <w:tcW w:w="851" w:type="dxa"/>
            <w:shd w:val="clear" w:color="auto" w:fill="auto"/>
            <w:vAlign w:val="center"/>
          </w:tcPr>
          <w:p w14:paraId="05E290FD" w14:textId="77777777" w:rsidR="00FB35E1" w:rsidRPr="0097659A" w:rsidRDefault="00FB35E1" w:rsidP="00331E00">
            <w:pPr>
              <w:ind w:left="1134" w:hanging="1134"/>
            </w:pPr>
            <w:r w:rsidRPr="0097659A">
              <w:rPr>
                <w:rStyle w:val="Gvdemetni765ptKalnDeil0ptbolukbraklyor"/>
                <w:color w:val="auto"/>
                <w:sz w:val="24"/>
                <w:szCs w:val="24"/>
                <w:lang w:val="tr-TR"/>
              </w:rPr>
              <w:t>PM</w:t>
            </w:r>
          </w:p>
        </w:tc>
        <w:tc>
          <w:tcPr>
            <w:tcW w:w="1134" w:type="dxa"/>
            <w:shd w:val="clear" w:color="auto" w:fill="auto"/>
            <w:vAlign w:val="center"/>
          </w:tcPr>
          <w:p w14:paraId="5FE0F0FB" w14:textId="77777777" w:rsidR="00FB35E1" w:rsidRPr="0097659A" w:rsidRDefault="00FB35E1" w:rsidP="00331E00">
            <w:pPr>
              <w:ind w:left="1134" w:hanging="1134"/>
            </w:pPr>
            <w:r w:rsidRPr="0097659A">
              <w:rPr>
                <w:rStyle w:val="Gvdemetni765ptKalnDeil0ptbolukbraklyor"/>
                <w:color w:val="auto"/>
                <w:sz w:val="24"/>
                <w:szCs w:val="24"/>
                <w:lang w:val="tr-TR"/>
              </w:rPr>
              <w:t>PN</w:t>
            </w:r>
          </w:p>
        </w:tc>
      </w:tr>
      <w:tr w:rsidR="00062639" w:rsidRPr="0097659A" w14:paraId="0D9C5CD7" w14:textId="77777777" w:rsidTr="00331E00">
        <w:trPr>
          <w:trHeight w:hRule="exact" w:val="425"/>
        </w:trPr>
        <w:tc>
          <w:tcPr>
            <w:tcW w:w="2273" w:type="dxa"/>
            <w:vMerge/>
            <w:shd w:val="clear" w:color="auto" w:fill="auto"/>
            <w:vAlign w:val="center"/>
          </w:tcPr>
          <w:p w14:paraId="65C1E15B" w14:textId="77777777" w:rsidR="00FB35E1" w:rsidRPr="0097659A" w:rsidRDefault="00FB35E1" w:rsidP="00331E00">
            <w:pPr>
              <w:ind w:left="1134" w:hanging="1134"/>
              <w:jc w:val="center"/>
            </w:pPr>
          </w:p>
        </w:tc>
        <w:tc>
          <w:tcPr>
            <w:tcW w:w="704" w:type="dxa"/>
            <w:shd w:val="clear" w:color="auto" w:fill="auto"/>
            <w:vAlign w:val="center"/>
          </w:tcPr>
          <w:p w14:paraId="59EF4044" w14:textId="77777777" w:rsidR="00FB35E1" w:rsidRPr="0097659A" w:rsidRDefault="00FB35E1" w:rsidP="00331E00">
            <w:pPr>
              <w:ind w:left="1134" w:hanging="1134"/>
              <w:jc w:val="center"/>
            </w:pPr>
          </w:p>
        </w:tc>
        <w:tc>
          <w:tcPr>
            <w:tcW w:w="567" w:type="dxa"/>
            <w:shd w:val="clear" w:color="auto" w:fill="auto"/>
            <w:vAlign w:val="center"/>
          </w:tcPr>
          <w:p w14:paraId="4A81533C" w14:textId="77777777" w:rsidR="00FB35E1" w:rsidRPr="0097659A" w:rsidRDefault="00FB35E1" w:rsidP="00331E00">
            <w:pPr>
              <w:ind w:left="1134" w:hanging="1134"/>
              <w:jc w:val="center"/>
            </w:pPr>
          </w:p>
        </w:tc>
        <w:tc>
          <w:tcPr>
            <w:tcW w:w="1134" w:type="dxa"/>
            <w:shd w:val="clear" w:color="auto" w:fill="auto"/>
            <w:vAlign w:val="center"/>
          </w:tcPr>
          <w:p w14:paraId="5E62F92A" w14:textId="77777777" w:rsidR="00FB35E1" w:rsidRPr="0097659A" w:rsidRDefault="00FB35E1" w:rsidP="00331E00">
            <w:pPr>
              <w:ind w:left="1134" w:hanging="1134"/>
              <w:jc w:val="center"/>
            </w:pPr>
          </w:p>
        </w:tc>
        <w:tc>
          <w:tcPr>
            <w:tcW w:w="850" w:type="dxa"/>
            <w:shd w:val="clear" w:color="auto" w:fill="auto"/>
            <w:vAlign w:val="center"/>
          </w:tcPr>
          <w:p w14:paraId="15FDAE55" w14:textId="77777777" w:rsidR="00FB35E1" w:rsidRPr="0097659A" w:rsidRDefault="00FB35E1" w:rsidP="00331E00">
            <w:pPr>
              <w:ind w:left="1134" w:hanging="1134"/>
              <w:jc w:val="center"/>
            </w:pPr>
          </w:p>
        </w:tc>
        <w:tc>
          <w:tcPr>
            <w:tcW w:w="851" w:type="dxa"/>
            <w:shd w:val="clear" w:color="auto" w:fill="auto"/>
            <w:vAlign w:val="center"/>
          </w:tcPr>
          <w:p w14:paraId="40159FD6" w14:textId="77777777" w:rsidR="00FB35E1" w:rsidRPr="0097659A" w:rsidRDefault="00FB35E1" w:rsidP="00331E00">
            <w:pPr>
              <w:ind w:left="1134" w:hanging="1134"/>
              <w:jc w:val="center"/>
            </w:pPr>
          </w:p>
        </w:tc>
        <w:tc>
          <w:tcPr>
            <w:tcW w:w="1134" w:type="dxa"/>
            <w:shd w:val="clear" w:color="auto" w:fill="auto"/>
            <w:vAlign w:val="center"/>
          </w:tcPr>
          <w:p w14:paraId="18A1ADFC" w14:textId="77777777" w:rsidR="00FB35E1" w:rsidRPr="0097659A" w:rsidRDefault="00FB35E1" w:rsidP="00331E00">
            <w:pPr>
              <w:ind w:left="1134" w:hanging="1134"/>
              <w:jc w:val="center"/>
            </w:pPr>
          </w:p>
        </w:tc>
      </w:tr>
      <w:tr w:rsidR="00062639" w:rsidRPr="0097659A" w14:paraId="3301A7A1" w14:textId="77777777" w:rsidTr="00331E00">
        <w:trPr>
          <w:trHeight w:hRule="exact" w:val="1697"/>
        </w:trPr>
        <w:tc>
          <w:tcPr>
            <w:tcW w:w="2273" w:type="dxa"/>
            <w:shd w:val="clear" w:color="auto" w:fill="auto"/>
            <w:vAlign w:val="center"/>
          </w:tcPr>
          <w:p w14:paraId="42A251BD" w14:textId="77777777" w:rsidR="00FB35E1" w:rsidRPr="0097659A" w:rsidRDefault="00FB35E1" w:rsidP="00331E00">
            <w:pPr>
              <w:pStyle w:val="Gvdemetni0"/>
              <w:shd w:val="clear" w:color="auto" w:fill="auto"/>
              <w:spacing w:line="240" w:lineRule="auto"/>
              <w:ind w:left="1134" w:hanging="1134"/>
              <w:rPr>
                <w:sz w:val="24"/>
                <w:szCs w:val="24"/>
              </w:rPr>
            </w:pPr>
            <w:r w:rsidRPr="0097659A">
              <w:rPr>
                <w:sz w:val="24"/>
                <w:szCs w:val="24"/>
              </w:rPr>
              <w:t>Emisyonlar</w:t>
            </w:r>
          </w:p>
        </w:tc>
        <w:tc>
          <w:tcPr>
            <w:tcW w:w="704" w:type="dxa"/>
            <w:shd w:val="clear" w:color="auto" w:fill="auto"/>
            <w:vAlign w:val="center"/>
          </w:tcPr>
          <w:p w14:paraId="68268AE3" w14:textId="77777777" w:rsidR="00FB35E1" w:rsidRPr="0097659A" w:rsidRDefault="00FB35E1" w:rsidP="00331E00">
            <w:r w:rsidRPr="0097659A">
              <w:rPr>
                <w:rStyle w:val="Gvdemetni765ptKalnDeil0ptbolukbraklyor"/>
                <w:color w:val="auto"/>
                <w:sz w:val="24"/>
                <w:szCs w:val="24"/>
                <w:lang w:val="tr-TR"/>
              </w:rPr>
              <w:t>CO (g/kWh)</w:t>
            </w:r>
          </w:p>
        </w:tc>
        <w:tc>
          <w:tcPr>
            <w:tcW w:w="567" w:type="dxa"/>
            <w:shd w:val="clear" w:color="auto" w:fill="auto"/>
            <w:vAlign w:val="center"/>
          </w:tcPr>
          <w:p w14:paraId="29AB0E64" w14:textId="77777777" w:rsidR="00FB35E1" w:rsidRPr="0097659A" w:rsidRDefault="00FB35E1" w:rsidP="00331E00">
            <w:r w:rsidRPr="0097659A">
              <w:rPr>
                <w:rStyle w:val="Gvdemetni765ptKalnDeil0ptbolukbraklyor"/>
                <w:color w:val="auto"/>
                <w:sz w:val="24"/>
                <w:szCs w:val="24"/>
                <w:lang w:val="tr-TR"/>
              </w:rPr>
              <w:t>HC (g/kWh)</w:t>
            </w:r>
          </w:p>
        </w:tc>
        <w:tc>
          <w:tcPr>
            <w:tcW w:w="1134" w:type="dxa"/>
            <w:shd w:val="clear" w:color="auto" w:fill="auto"/>
            <w:vAlign w:val="center"/>
          </w:tcPr>
          <w:p w14:paraId="2253E9B2" w14:textId="77777777" w:rsidR="00FB35E1" w:rsidRPr="0097659A" w:rsidRDefault="00FB35E1" w:rsidP="00331E00">
            <w:pPr>
              <w:ind w:left="-10"/>
            </w:pPr>
            <w:r w:rsidRPr="0097659A">
              <w:rPr>
                <w:rStyle w:val="Gvdemetni765ptKalnDeil0ptbolukbraklyor"/>
                <w:color w:val="auto"/>
                <w:sz w:val="24"/>
                <w:szCs w:val="24"/>
                <w:lang w:val="tr-TR"/>
              </w:rPr>
              <w:t>NO</w:t>
            </w:r>
            <w:r w:rsidRPr="0097659A">
              <w:rPr>
                <w:rStyle w:val="Gvdemetni765ptKalnDeil0ptbolukbraklyor"/>
                <w:color w:val="auto"/>
                <w:sz w:val="24"/>
                <w:szCs w:val="24"/>
                <w:vertAlign w:val="subscript"/>
                <w:lang w:val="tr-TR"/>
              </w:rPr>
              <w:t>x</w:t>
            </w:r>
            <w:r w:rsidRPr="0097659A">
              <w:rPr>
                <w:rStyle w:val="Gvdemetni765ptKalnDeil0ptbolukbraklyor"/>
                <w:color w:val="auto"/>
                <w:sz w:val="24"/>
                <w:szCs w:val="24"/>
                <w:lang w:val="tr-TR"/>
              </w:rPr>
              <w:t xml:space="preserve"> (g/kWh)</w:t>
            </w:r>
          </w:p>
        </w:tc>
        <w:tc>
          <w:tcPr>
            <w:tcW w:w="850" w:type="dxa"/>
            <w:shd w:val="clear" w:color="auto" w:fill="auto"/>
            <w:vAlign w:val="center"/>
          </w:tcPr>
          <w:p w14:paraId="08392390" w14:textId="77777777" w:rsidR="00FB35E1" w:rsidRPr="0097659A" w:rsidRDefault="00FB35E1" w:rsidP="00331E00">
            <w:pPr>
              <w:ind w:hanging="16"/>
            </w:pPr>
            <w:r w:rsidRPr="0097659A">
              <w:rPr>
                <w:rStyle w:val="Gvdemetni765ptKalnDeil0ptbolukbraklyor"/>
                <w:color w:val="auto"/>
                <w:sz w:val="24"/>
                <w:szCs w:val="24"/>
                <w:lang w:val="tr-TR"/>
              </w:rPr>
              <w:t>HC+NO</w:t>
            </w:r>
            <w:r w:rsidRPr="0097659A">
              <w:rPr>
                <w:rStyle w:val="Gvdemetni74pt0ptbolukbraklyor"/>
                <w:rFonts w:eastAsia="Bookman Old Style"/>
                <w:b w:val="0"/>
                <w:bCs w:val="0"/>
                <w:color w:val="auto"/>
                <w:sz w:val="24"/>
                <w:szCs w:val="24"/>
                <w:vertAlign w:val="subscript"/>
                <w:lang w:val="tr-TR"/>
              </w:rPr>
              <w:t>x</w:t>
            </w:r>
            <w:r w:rsidRPr="0097659A">
              <w:rPr>
                <w:rStyle w:val="Gvdemetni74pt0ptbolukbraklyor"/>
                <w:rFonts w:eastAsia="Bookman Old Style"/>
                <w:b w:val="0"/>
                <w:bCs w:val="0"/>
                <w:color w:val="auto"/>
                <w:sz w:val="24"/>
                <w:szCs w:val="24"/>
                <w:lang w:val="tr-TR"/>
              </w:rPr>
              <w:t xml:space="preserve"> </w:t>
            </w:r>
            <w:r w:rsidRPr="0097659A">
              <w:rPr>
                <w:rStyle w:val="Gvdemetni765ptKalnDeil0ptbolukbraklyor"/>
                <w:color w:val="auto"/>
                <w:sz w:val="24"/>
                <w:szCs w:val="24"/>
                <w:lang w:val="tr-TR"/>
              </w:rPr>
              <w:t>(g/ kWh)</w:t>
            </w:r>
          </w:p>
        </w:tc>
        <w:tc>
          <w:tcPr>
            <w:tcW w:w="851" w:type="dxa"/>
            <w:shd w:val="clear" w:color="auto" w:fill="auto"/>
            <w:vAlign w:val="center"/>
          </w:tcPr>
          <w:p w14:paraId="1316133F" w14:textId="77777777" w:rsidR="00FB35E1" w:rsidRPr="0097659A" w:rsidRDefault="00FB35E1" w:rsidP="00331E00">
            <w:pPr>
              <w:ind w:left="-6" w:firstLine="6"/>
            </w:pPr>
            <w:r w:rsidRPr="0097659A">
              <w:rPr>
                <w:rStyle w:val="Gvdemetni765ptKalnDeil0ptbolukbraklyor"/>
                <w:color w:val="auto"/>
                <w:sz w:val="24"/>
                <w:szCs w:val="24"/>
                <w:lang w:val="tr-TR"/>
              </w:rPr>
              <w:t>PM (g/kWh)</w:t>
            </w:r>
          </w:p>
        </w:tc>
        <w:tc>
          <w:tcPr>
            <w:tcW w:w="1134" w:type="dxa"/>
            <w:shd w:val="clear" w:color="auto" w:fill="auto"/>
            <w:vAlign w:val="center"/>
          </w:tcPr>
          <w:p w14:paraId="50ED19BF" w14:textId="77777777" w:rsidR="00FB35E1" w:rsidRPr="0097659A" w:rsidRDefault="00FB35E1" w:rsidP="00331E00">
            <w:r w:rsidRPr="0097659A">
              <w:rPr>
                <w:rStyle w:val="Gvdemetni765ptKalnDeil0ptbolukbraklyor"/>
                <w:color w:val="auto"/>
                <w:sz w:val="24"/>
                <w:szCs w:val="24"/>
                <w:lang w:val="tr-TR"/>
              </w:rPr>
              <w:t>PN (#/kWh)</w:t>
            </w:r>
          </w:p>
        </w:tc>
      </w:tr>
      <w:tr w:rsidR="00062639" w:rsidRPr="0097659A" w14:paraId="7602A950" w14:textId="77777777" w:rsidTr="00331E00">
        <w:trPr>
          <w:trHeight w:hRule="exact" w:val="1106"/>
        </w:trPr>
        <w:tc>
          <w:tcPr>
            <w:tcW w:w="2273" w:type="dxa"/>
            <w:shd w:val="clear" w:color="auto" w:fill="auto"/>
            <w:vAlign w:val="center"/>
          </w:tcPr>
          <w:p w14:paraId="61888CE6" w14:textId="77777777" w:rsidR="00FB35E1" w:rsidRPr="0097659A" w:rsidRDefault="00331E00" w:rsidP="00331E00">
            <w:pPr>
              <w:pStyle w:val="Gvdemetni0"/>
              <w:shd w:val="clear" w:color="auto" w:fill="auto"/>
              <w:spacing w:line="240" w:lineRule="auto"/>
              <w:ind w:left="1134" w:hanging="1134"/>
              <w:jc w:val="left"/>
              <w:rPr>
                <w:sz w:val="24"/>
                <w:szCs w:val="24"/>
              </w:rPr>
            </w:pPr>
            <w:r w:rsidRPr="0097659A">
              <w:rPr>
                <w:sz w:val="24"/>
                <w:szCs w:val="24"/>
              </w:rPr>
              <w:t>T</w:t>
            </w:r>
            <w:r w:rsidR="00FB35E1" w:rsidRPr="0097659A">
              <w:rPr>
                <w:sz w:val="24"/>
                <w:szCs w:val="24"/>
              </w:rPr>
              <w:t>est sonucu</w:t>
            </w:r>
          </w:p>
          <w:p w14:paraId="4E924359" w14:textId="77777777" w:rsidR="00FB35E1" w:rsidRPr="0097659A" w:rsidRDefault="00FB35E1" w:rsidP="00331E00">
            <w:pPr>
              <w:pStyle w:val="Gvdemetni0"/>
              <w:shd w:val="clear" w:color="auto" w:fill="auto"/>
              <w:spacing w:line="240" w:lineRule="auto"/>
              <w:ind w:left="1134" w:hanging="1134"/>
              <w:jc w:val="left"/>
              <w:rPr>
                <w:sz w:val="24"/>
                <w:szCs w:val="24"/>
              </w:rPr>
            </w:pPr>
            <w:r w:rsidRPr="0097659A">
              <w:rPr>
                <w:sz w:val="24"/>
                <w:szCs w:val="24"/>
              </w:rPr>
              <w:t>rejenerasyonlu/</w:t>
            </w:r>
          </w:p>
          <w:p w14:paraId="5C2E8778" w14:textId="77777777" w:rsidR="00FB35E1" w:rsidRPr="0097659A" w:rsidRDefault="00FB35E1" w:rsidP="00331E00">
            <w:pPr>
              <w:pStyle w:val="Gvdemetni0"/>
              <w:shd w:val="clear" w:color="auto" w:fill="auto"/>
              <w:spacing w:line="240" w:lineRule="auto"/>
              <w:ind w:left="1134" w:hanging="1134"/>
              <w:jc w:val="left"/>
              <w:rPr>
                <w:sz w:val="24"/>
                <w:szCs w:val="24"/>
              </w:rPr>
            </w:pPr>
            <w:r w:rsidRPr="0097659A">
              <w:rPr>
                <w:sz w:val="24"/>
                <w:szCs w:val="24"/>
              </w:rPr>
              <w:t>rejenerasyonsuz</w:t>
            </w:r>
          </w:p>
        </w:tc>
        <w:tc>
          <w:tcPr>
            <w:tcW w:w="704" w:type="dxa"/>
            <w:shd w:val="clear" w:color="auto" w:fill="auto"/>
          </w:tcPr>
          <w:p w14:paraId="000FF425" w14:textId="77777777" w:rsidR="00FB35E1" w:rsidRPr="0097659A" w:rsidRDefault="00FB35E1" w:rsidP="00331E00">
            <w:pPr>
              <w:ind w:left="1134" w:hanging="1134"/>
            </w:pPr>
          </w:p>
        </w:tc>
        <w:tc>
          <w:tcPr>
            <w:tcW w:w="567" w:type="dxa"/>
            <w:shd w:val="clear" w:color="auto" w:fill="auto"/>
          </w:tcPr>
          <w:p w14:paraId="7F15D1FB" w14:textId="77777777" w:rsidR="00FB35E1" w:rsidRPr="0097659A" w:rsidRDefault="00FB35E1" w:rsidP="00331E00">
            <w:pPr>
              <w:ind w:left="1134" w:hanging="1134"/>
            </w:pPr>
          </w:p>
        </w:tc>
        <w:tc>
          <w:tcPr>
            <w:tcW w:w="1134" w:type="dxa"/>
            <w:shd w:val="clear" w:color="auto" w:fill="auto"/>
          </w:tcPr>
          <w:p w14:paraId="03258047" w14:textId="77777777" w:rsidR="00FB35E1" w:rsidRPr="0097659A" w:rsidRDefault="00FB35E1" w:rsidP="00331E00">
            <w:pPr>
              <w:ind w:left="1134" w:hanging="1134"/>
            </w:pPr>
          </w:p>
        </w:tc>
        <w:tc>
          <w:tcPr>
            <w:tcW w:w="850" w:type="dxa"/>
            <w:shd w:val="clear" w:color="auto" w:fill="auto"/>
          </w:tcPr>
          <w:p w14:paraId="50B6C8E2" w14:textId="77777777" w:rsidR="00FB35E1" w:rsidRPr="0097659A" w:rsidRDefault="00FB35E1" w:rsidP="00331E00">
            <w:pPr>
              <w:ind w:left="1134" w:hanging="1134"/>
            </w:pPr>
          </w:p>
        </w:tc>
        <w:tc>
          <w:tcPr>
            <w:tcW w:w="851" w:type="dxa"/>
            <w:shd w:val="clear" w:color="auto" w:fill="auto"/>
          </w:tcPr>
          <w:p w14:paraId="0F455C93" w14:textId="77777777" w:rsidR="00FB35E1" w:rsidRPr="0097659A" w:rsidRDefault="00FB35E1" w:rsidP="00331E00">
            <w:pPr>
              <w:ind w:left="1134" w:hanging="1134"/>
            </w:pPr>
          </w:p>
        </w:tc>
        <w:tc>
          <w:tcPr>
            <w:tcW w:w="1134" w:type="dxa"/>
            <w:shd w:val="clear" w:color="auto" w:fill="auto"/>
          </w:tcPr>
          <w:p w14:paraId="72FD2F0B" w14:textId="77777777" w:rsidR="00FB35E1" w:rsidRPr="0097659A" w:rsidRDefault="00FB35E1" w:rsidP="00331E00">
            <w:pPr>
              <w:ind w:left="1134" w:hanging="1134"/>
            </w:pPr>
          </w:p>
        </w:tc>
      </w:tr>
      <w:tr w:rsidR="00062639" w:rsidRPr="0097659A" w14:paraId="0D835FAD" w14:textId="77777777" w:rsidTr="00331E00">
        <w:trPr>
          <w:trHeight w:hRule="exact" w:val="721"/>
        </w:trPr>
        <w:tc>
          <w:tcPr>
            <w:tcW w:w="2273" w:type="dxa"/>
            <w:shd w:val="clear" w:color="auto" w:fill="auto"/>
            <w:vAlign w:val="center"/>
          </w:tcPr>
          <w:p w14:paraId="5F2646B1" w14:textId="77777777" w:rsidR="00FB35E1" w:rsidRPr="0097659A" w:rsidRDefault="00FB35E1" w:rsidP="00331E00">
            <w:pPr>
              <w:pStyle w:val="Gvdemetni0"/>
              <w:shd w:val="clear" w:color="auto" w:fill="auto"/>
              <w:spacing w:line="240" w:lineRule="auto"/>
              <w:ind w:left="1134" w:hanging="1134"/>
              <w:jc w:val="left"/>
              <w:rPr>
                <w:sz w:val="24"/>
                <w:szCs w:val="24"/>
              </w:rPr>
            </w:pPr>
            <w:r w:rsidRPr="0097659A">
              <w:rPr>
                <w:sz w:val="24"/>
                <w:szCs w:val="24"/>
              </w:rPr>
              <w:t>k</w:t>
            </w:r>
            <w:r w:rsidRPr="0097659A">
              <w:rPr>
                <w:sz w:val="24"/>
                <w:szCs w:val="24"/>
                <w:vertAlign w:val="subscript"/>
              </w:rPr>
              <w:t>ru</w:t>
            </w:r>
            <w:r w:rsidRPr="0097659A">
              <w:rPr>
                <w:sz w:val="24"/>
                <w:szCs w:val="24"/>
              </w:rPr>
              <w:t>/k</w:t>
            </w:r>
            <w:r w:rsidRPr="0097659A">
              <w:rPr>
                <w:sz w:val="24"/>
                <w:szCs w:val="24"/>
                <w:vertAlign w:val="subscript"/>
              </w:rPr>
              <w:t>rd</w:t>
            </w:r>
          </w:p>
          <w:p w14:paraId="5A72CC0A" w14:textId="4D1E1DCF" w:rsidR="00FB35E1" w:rsidRPr="0097659A" w:rsidRDefault="00BD7D75" w:rsidP="00331E00">
            <w:pPr>
              <w:pStyle w:val="Gvdemetni0"/>
              <w:shd w:val="clear" w:color="auto" w:fill="auto"/>
              <w:spacing w:line="240" w:lineRule="auto"/>
              <w:ind w:left="1134" w:hanging="1134"/>
              <w:jc w:val="left"/>
              <w:rPr>
                <w:sz w:val="24"/>
                <w:szCs w:val="24"/>
              </w:rPr>
            </w:pPr>
            <w:r w:rsidRPr="0097659A">
              <w:rPr>
                <w:sz w:val="24"/>
                <w:szCs w:val="24"/>
              </w:rPr>
              <w:t>Çarpımsal</w:t>
            </w:r>
            <w:r w:rsidR="00FB35E1" w:rsidRPr="0097659A">
              <w:rPr>
                <w:sz w:val="24"/>
                <w:szCs w:val="24"/>
              </w:rPr>
              <w:t>/ilave</w:t>
            </w:r>
          </w:p>
        </w:tc>
        <w:tc>
          <w:tcPr>
            <w:tcW w:w="704" w:type="dxa"/>
            <w:shd w:val="clear" w:color="auto" w:fill="auto"/>
          </w:tcPr>
          <w:p w14:paraId="010A9060" w14:textId="77777777" w:rsidR="00FB35E1" w:rsidRPr="0097659A" w:rsidRDefault="00FB35E1" w:rsidP="00331E00">
            <w:pPr>
              <w:ind w:left="1134" w:hanging="1134"/>
            </w:pPr>
          </w:p>
        </w:tc>
        <w:tc>
          <w:tcPr>
            <w:tcW w:w="567" w:type="dxa"/>
            <w:shd w:val="clear" w:color="auto" w:fill="auto"/>
          </w:tcPr>
          <w:p w14:paraId="0D516634" w14:textId="77777777" w:rsidR="00FB35E1" w:rsidRPr="0097659A" w:rsidRDefault="00FB35E1" w:rsidP="00331E00">
            <w:pPr>
              <w:ind w:left="1134" w:hanging="1134"/>
            </w:pPr>
          </w:p>
        </w:tc>
        <w:tc>
          <w:tcPr>
            <w:tcW w:w="1134" w:type="dxa"/>
            <w:shd w:val="clear" w:color="auto" w:fill="auto"/>
          </w:tcPr>
          <w:p w14:paraId="06CA9CA1" w14:textId="77777777" w:rsidR="00FB35E1" w:rsidRPr="0097659A" w:rsidRDefault="00FB35E1" w:rsidP="00331E00">
            <w:pPr>
              <w:ind w:left="1134" w:hanging="1134"/>
            </w:pPr>
          </w:p>
        </w:tc>
        <w:tc>
          <w:tcPr>
            <w:tcW w:w="850" w:type="dxa"/>
            <w:shd w:val="clear" w:color="auto" w:fill="auto"/>
          </w:tcPr>
          <w:p w14:paraId="25E79343" w14:textId="77777777" w:rsidR="00FB35E1" w:rsidRPr="0097659A" w:rsidRDefault="00FB35E1" w:rsidP="00331E00">
            <w:pPr>
              <w:ind w:left="1134" w:hanging="1134"/>
            </w:pPr>
          </w:p>
        </w:tc>
        <w:tc>
          <w:tcPr>
            <w:tcW w:w="851" w:type="dxa"/>
            <w:shd w:val="clear" w:color="auto" w:fill="auto"/>
          </w:tcPr>
          <w:p w14:paraId="4009271A" w14:textId="77777777" w:rsidR="00FB35E1" w:rsidRPr="0097659A" w:rsidRDefault="00FB35E1" w:rsidP="00331E00">
            <w:pPr>
              <w:ind w:left="1134" w:hanging="1134"/>
            </w:pPr>
          </w:p>
        </w:tc>
        <w:tc>
          <w:tcPr>
            <w:tcW w:w="1134" w:type="dxa"/>
            <w:shd w:val="clear" w:color="auto" w:fill="auto"/>
          </w:tcPr>
          <w:p w14:paraId="3A2DE3A7" w14:textId="77777777" w:rsidR="00FB35E1" w:rsidRPr="0097659A" w:rsidRDefault="00FB35E1" w:rsidP="00331E00">
            <w:pPr>
              <w:ind w:left="1134" w:hanging="1134"/>
            </w:pPr>
          </w:p>
        </w:tc>
      </w:tr>
      <w:tr w:rsidR="00062639" w:rsidRPr="0097659A" w14:paraId="493A5525" w14:textId="77777777" w:rsidTr="00331E00">
        <w:trPr>
          <w:trHeight w:hRule="exact" w:val="942"/>
        </w:trPr>
        <w:tc>
          <w:tcPr>
            <w:tcW w:w="2273" w:type="dxa"/>
            <w:shd w:val="clear" w:color="auto" w:fill="auto"/>
            <w:vAlign w:val="center"/>
          </w:tcPr>
          <w:p w14:paraId="03FA39CE" w14:textId="77777777" w:rsidR="00FB35E1" w:rsidRPr="0097659A" w:rsidRDefault="00FB35E1" w:rsidP="00331E00">
            <w:pPr>
              <w:pStyle w:val="Gvdemetni0"/>
              <w:shd w:val="clear" w:color="auto" w:fill="auto"/>
              <w:spacing w:line="240" w:lineRule="auto"/>
              <w:ind w:left="1134" w:hanging="1134"/>
              <w:jc w:val="left"/>
              <w:rPr>
                <w:sz w:val="24"/>
                <w:szCs w:val="24"/>
              </w:rPr>
            </w:pPr>
            <w:r w:rsidRPr="0097659A">
              <w:rPr>
                <w:sz w:val="24"/>
                <w:szCs w:val="24"/>
              </w:rPr>
              <w:t>IRAF'lar ile test sonucu</w:t>
            </w:r>
          </w:p>
        </w:tc>
        <w:tc>
          <w:tcPr>
            <w:tcW w:w="704" w:type="dxa"/>
            <w:shd w:val="clear" w:color="auto" w:fill="auto"/>
          </w:tcPr>
          <w:p w14:paraId="31885207" w14:textId="77777777" w:rsidR="00FB35E1" w:rsidRPr="0097659A" w:rsidRDefault="00FB35E1" w:rsidP="00331E00">
            <w:pPr>
              <w:ind w:left="1134" w:hanging="1134"/>
            </w:pPr>
          </w:p>
        </w:tc>
        <w:tc>
          <w:tcPr>
            <w:tcW w:w="567" w:type="dxa"/>
            <w:shd w:val="clear" w:color="auto" w:fill="auto"/>
          </w:tcPr>
          <w:p w14:paraId="55BFA73D" w14:textId="77777777" w:rsidR="00FB35E1" w:rsidRPr="0097659A" w:rsidRDefault="00FB35E1" w:rsidP="00331E00">
            <w:pPr>
              <w:ind w:left="1134" w:hanging="1134"/>
            </w:pPr>
          </w:p>
        </w:tc>
        <w:tc>
          <w:tcPr>
            <w:tcW w:w="1134" w:type="dxa"/>
            <w:shd w:val="clear" w:color="auto" w:fill="auto"/>
          </w:tcPr>
          <w:p w14:paraId="347FC10D" w14:textId="77777777" w:rsidR="00FB35E1" w:rsidRPr="0097659A" w:rsidRDefault="00FB35E1" w:rsidP="00331E00">
            <w:pPr>
              <w:ind w:left="1134" w:hanging="1134"/>
            </w:pPr>
          </w:p>
        </w:tc>
        <w:tc>
          <w:tcPr>
            <w:tcW w:w="850" w:type="dxa"/>
            <w:shd w:val="clear" w:color="auto" w:fill="auto"/>
          </w:tcPr>
          <w:p w14:paraId="241DED29" w14:textId="77777777" w:rsidR="00FB35E1" w:rsidRPr="0097659A" w:rsidRDefault="00FB35E1" w:rsidP="00331E00">
            <w:pPr>
              <w:ind w:left="1134" w:hanging="1134"/>
            </w:pPr>
          </w:p>
        </w:tc>
        <w:tc>
          <w:tcPr>
            <w:tcW w:w="851" w:type="dxa"/>
            <w:shd w:val="clear" w:color="auto" w:fill="auto"/>
          </w:tcPr>
          <w:p w14:paraId="2B2004C7" w14:textId="77777777" w:rsidR="00FB35E1" w:rsidRPr="0097659A" w:rsidRDefault="00FB35E1" w:rsidP="00331E00">
            <w:pPr>
              <w:ind w:left="1134" w:hanging="1134"/>
            </w:pPr>
          </w:p>
        </w:tc>
        <w:tc>
          <w:tcPr>
            <w:tcW w:w="1134" w:type="dxa"/>
            <w:shd w:val="clear" w:color="auto" w:fill="auto"/>
          </w:tcPr>
          <w:p w14:paraId="066419B1" w14:textId="77777777" w:rsidR="00FB35E1" w:rsidRPr="0097659A" w:rsidRDefault="00FB35E1" w:rsidP="00331E00">
            <w:pPr>
              <w:ind w:left="1134" w:hanging="1134"/>
            </w:pPr>
          </w:p>
        </w:tc>
      </w:tr>
      <w:tr w:rsidR="00FB35E1" w:rsidRPr="0097659A" w14:paraId="2F7BEE49" w14:textId="77777777" w:rsidTr="00331E00">
        <w:trPr>
          <w:trHeight w:hRule="exact" w:val="878"/>
        </w:trPr>
        <w:tc>
          <w:tcPr>
            <w:tcW w:w="2273" w:type="dxa"/>
            <w:shd w:val="clear" w:color="auto" w:fill="auto"/>
            <w:vAlign w:val="center"/>
          </w:tcPr>
          <w:p w14:paraId="5DE14EF8" w14:textId="77777777" w:rsidR="00FB35E1" w:rsidRPr="0097659A" w:rsidRDefault="00FB35E1" w:rsidP="00331E00">
            <w:pPr>
              <w:pStyle w:val="Gvdemetni0"/>
              <w:shd w:val="clear" w:color="auto" w:fill="auto"/>
              <w:spacing w:line="240" w:lineRule="auto"/>
              <w:ind w:left="1134" w:hanging="1134"/>
              <w:jc w:val="left"/>
              <w:rPr>
                <w:b/>
                <w:sz w:val="24"/>
                <w:szCs w:val="24"/>
              </w:rPr>
            </w:pPr>
            <w:r w:rsidRPr="0097659A">
              <w:rPr>
                <w:b/>
                <w:sz w:val="24"/>
                <w:szCs w:val="24"/>
              </w:rPr>
              <w:t>DF ile nihai test sonucu</w:t>
            </w:r>
          </w:p>
        </w:tc>
        <w:tc>
          <w:tcPr>
            <w:tcW w:w="704" w:type="dxa"/>
            <w:shd w:val="clear" w:color="auto" w:fill="auto"/>
          </w:tcPr>
          <w:p w14:paraId="279F7AD4" w14:textId="77777777" w:rsidR="00FB35E1" w:rsidRPr="0097659A" w:rsidRDefault="00FB35E1" w:rsidP="00331E00">
            <w:pPr>
              <w:ind w:left="1134" w:hanging="1134"/>
            </w:pPr>
          </w:p>
        </w:tc>
        <w:tc>
          <w:tcPr>
            <w:tcW w:w="567" w:type="dxa"/>
            <w:shd w:val="clear" w:color="auto" w:fill="auto"/>
          </w:tcPr>
          <w:p w14:paraId="2C37DEB9" w14:textId="77777777" w:rsidR="00FB35E1" w:rsidRPr="0097659A" w:rsidRDefault="00FB35E1" w:rsidP="00331E00">
            <w:pPr>
              <w:ind w:left="1134" w:hanging="1134"/>
            </w:pPr>
          </w:p>
        </w:tc>
        <w:tc>
          <w:tcPr>
            <w:tcW w:w="1134" w:type="dxa"/>
            <w:shd w:val="clear" w:color="auto" w:fill="auto"/>
          </w:tcPr>
          <w:p w14:paraId="76683286" w14:textId="77777777" w:rsidR="00FB35E1" w:rsidRPr="0097659A" w:rsidRDefault="00FB35E1" w:rsidP="00331E00">
            <w:pPr>
              <w:ind w:left="1134" w:hanging="1134"/>
            </w:pPr>
          </w:p>
        </w:tc>
        <w:tc>
          <w:tcPr>
            <w:tcW w:w="850" w:type="dxa"/>
            <w:shd w:val="clear" w:color="auto" w:fill="auto"/>
          </w:tcPr>
          <w:p w14:paraId="16673E49" w14:textId="77777777" w:rsidR="00FB35E1" w:rsidRPr="0097659A" w:rsidRDefault="00FB35E1" w:rsidP="00331E00">
            <w:pPr>
              <w:ind w:left="1134" w:hanging="1134"/>
            </w:pPr>
          </w:p>
        </w:tc>
        <w:tc>
          <w:tcPr>
            <w:tcW w:w="851" w:type="dxa"/>
            <w:shd w:val="clear" w:color="auto" w:fill="auto"/>
          </w:tcPr>
          <w:p w14:paraId="11CD36E3" w14:textId="77777777" w:rsidR="00FB35E1" w:rsidRPr="0097659A" w:rsidRDefault="00FB35E1" w:rsidP="00331E00">
            <w:pPr>
              <w:ind w:left="1134" w:hanging="1134"/>
            </w:pPr>
          </w:p>
        </w:tc>
        <w:tc>
          <w:tcPr>
            <w:tcW w:w="1134" w:type="dxa"/>
            <w:shd w:val="clear" w:color="auto" w:fill="auto"/>
          </w:tcPr>
          <w:p w14:paraId="08BF5711" w14:textId="77777777" w:rsidR="00FB35E1" w:rsidRPr="0097659A" w:rsidRDefault="00FB35E1" w:rsidP="00331E00">
            <w:pPr>
              <w:ind w:left="1134" w:hanging="1134"/>
            </w:pPr>
          </w:p>
        </w:tc>
      </w:tr>
    </w:tbl>
    <w:p w14:paraId="40712875" w14:textId="77777777" w:rsidR="00FB35E1" w:rsidRPr="0097659A" w:rsidRDefault="00FB35E1" w:rsidP="00592AA5">
      <w:pPr>
        <w:ind w:left="1134" w:hanging="1134"/>
        <w:jc w:val="left"/>
      </w:pPr>
    </w:p>
    <w:p w14:paraId="5029E459" w14:textId="093DB2AA" w:rsidR="00FB35E1" w:rsidRPr="0097659A" w:rsidRDefault="00FB35E1" w:rsidP="00592AA5">
      <w:pPr>
        <w:ind w:left="1134" w:hanging="1134"/>
      </w:pPr>
      <w:r w:rsidRPr="0097659A">
        <w:t>10.4.1.</w:t>
      </w:r>
      <w:r w:rsidRPr="0097659A">
        <w:tab/>
      </w:r>
      <w:r w:rsidR="00E24556" w:rsidRPr="0097659A">
        <w:t>Çevrim</w:t>
      </w:r>
      <w:r w:rsidRPr="0097659A">
        <w:t xml:space="preserve"> CO</w:t>
      </w:r>
      <w:r w:rsidRPr="0097659A">
        <w:rPr>
          <w:vertAlign w:val="subscript"/>
        </w:rPr>
        <w:t>2</w:t>
      </w:r>
      <w:r w:rsidRPr="0097659A">
        <w:t>'si (g/kWh)</w:t>
      </w:r>
      <w:r w:rsidR="00622171" w:rsidRPr="0097659A">
        <w:t>.</w:t>
      </w:r>
    </w:p>
    <w:p w14:paraId="722A0DFC" w14:textId="1EFBDFDA" w:rsidR="00FB35E1" w:rsidRPr="0097659A" w:rsidRDefault="00FB35E1" w:rsidP="00592AA5">
      <w:pPr>
        <w:ind w:left="1134" w:hanging="1134"/>
      </w:pPr>
      <w:r w:rsidRPr="0097659A">
        <w:t>10.4.2.</w:t>
      </w:r>
      <w:r w:rsidRPr="0097659A">
        <w:tab/>
      </w:r>
      <w:r w:rsidR="00E24556" w:rsidRPr="0097659A">
        <w:t>Çevrim</w:t>
      </w:r>
      <w:r w:rsidRPr="0097659A">
        <w:t xml:space="preserve"> ortalaması NH3 (ppm)</w:t>
      </w:r>
      <w:r w:rsidR="00622171" w:rsidRPr="0097659A">
        <w:t>.</w:t>
      </w:r>
    </w:p>
    <w:p w14:paraId="52676CB7" w14:textId="3FC77B99" w:rsidR="00FB35E1" w:rsidRPr="0097659A" w:rsidRDefault="00FB35E1" w:rsidP="00592AA5">
      <w:pPr>
        <w:ind w:left="1134" w:hanging="1134"/>
      </w:pPr>
      <w:r w:rsidRPr="0097659A">
        <w:t>10.4.3.</w:t>
      </w:r>
      <w:r w:rsidRPr="0097659A">
        <w:tab/>
      </w:r>
      <w:r w:rsidR="00E24556" w:rsidRPr="0097659A">
        <w:t>Çevrim</w:t>
      </w:r>
      <w:r w:rsidRPr="0097659A">
        <w:t xml:space="preserve"> çalışması (kWh)</w:t>
      </w:r>
      <w:r w:rsidR="00622171" w:rsidRPr="0097659A">
        <w:t>.</w:t>
      </w:r>
    </w:p>
    <w:p w14:paraId="64C27F2C" w14:textId="62DD6868" w:rsidR="00FB35E1" w:rsidRPr="0097659A" w:rsidRDefault="00FB35E1" w:rsidP="00592AA5">
      <w:pPr>
        <w:ind w:left="1134" w:hanging="1134"/>
      </w:pPr>
      <w:r w:rsidRPr="0097659A">
        <w:t>10.4.4.</w:t>
      </w:r>
      <w:r w:rsidRPr="0097659A">
        <w:tab/>
      </w:r>
      <w:r w:rsidR="00E24556" w:rsidRPr="0097659A">
        <w:t>Çevrim</w:t>
      </w:r>
      <w:r w:rsidRPr="0097659A">
        <w:t xml:space="preserve"> CO</w:t>
      </w:r>
      <w:r w:rsidRPr="0097659A">
        <w:rPr>
          <w:vertAlign w:val="subscript"/>
        </w:rPr>
        <w:t>2</w:t>
      </w:r>
      <w:r w:rsidRPr="0097659A">
        <w:t>'si (g)</w:t>
      </w:r>
      <w:r w:rsidR="00622171" w:rsidRPr="0097659A">
        <w:t>.</w:t>
      </w:r>
    </w:p>
    <w:p w14:paraId="14959AE5" w14:textId="62FB5717" w:rsidR="00FB35E1" w:rsidRPr="0097659A" w:rsidRDefault="00FB35E1" w:rsidP="00592AA5">
      <w:pPr>
        <w:ind w:left="1134" w:hanging="1134"/>
      </w:pPr>
      <w:r w:rsidRPr="0097659A">
        <w:t>10.5.</w:t>
      </w:r>
      <w:r w:rsidRPr="0097659A">
        <w:tab/>
        <w:t xml:space="preserve">Süreksiz testi için kullanılan örnekleme </w:t>
      </w:r>
      <w:r w:rsidR="00BD7D75" w:rsidRPr="0097659A">
        <w:t>sistemi</w:t>
      </w:r>
      <w:r w:rsidR="00622171" w:rsidRPr="0097659A">
        <w:t>.</w:t>
      </w:r>
    </w:p>
    <w:p w14:paraId="4A6409D9" w14:textId="5F48EA1D" w:rsidR="00FB35E1" w:rsidRPr="0097659A" w:rsidRDefault="00FB35E1" w:rsidP="00592AA5">
      <w:pPr>
        <w:ind w:left="1134" w:hanging="1134"/>
      </w:pPr>
      <w:r w:rsidRPr="0097659A">
        <w:t>10.5.1.</w:t>
      </w:r>
      <w:r w:rsidRPr="0097659A">
        <w:tab/>
        <w:t xml:space="preserve">Gaz </w:t>
      </w:r>
      <w:r w:rsidR="00BD7D75" w:rsidRPr="0097659A">
        <w:t>emisyonlar</w:t>
      </w:r>
      <w:r w:rsidR="00622171" w:rsidRPr="0097659A">
        <w:t>.</w:t>
      </w:r>
    </w:p>
    <w:p w14:paraId="7ADAAEAF" w14:textId="0B4A55CC" w:rsidR="00FB35E1" w:rsidRPr="0097659A" w:rsidRDefault="00FB35E1" w:rsidP="00592AA5">
      <w:pPr>
        <w:ind w:left="1134" w:hanging="1134"/>
      </w:pPr>
      <w:r w:rsidRPr="0097659A">
        <w:lastRenderedPageBreak/>
        <w:t>10.5.2.</w:t>
      </w:r>
      <w:r w:rsidRPr="0097659A">
        <w:tab/>
        <w:t>PM</w:t>
      </w:r>
      <w:r w:rsidR="00622171" w:rsidRPr="0097659A">
        <w:t>.</w:t>
      </w:r>
    </w:p>
    <w:p w14:paraId="326C5C25" w14:textId="3DCA1EDE" w:rsidR="00FB35E1" w:rsidRPr="0097659A" w:rsidRDefault="00FB35E1" w:rsidP="00592AA5">
      <w:pPr>
        <w:ind w:left="1134" w:hanging="1134"/>
      </w:pPr>
      <w:r w:rsidRPr="0097659A">
        <w:t>10.5.3.</w:t>
      </w:r>
      <w:r w:rsidRPr="0097659A">
        <w:tab/>
      </w:r>
      <w:r w:rsidR="001749A8" w:rsidRPr="0097659A">
        <w:t>Partikül</w:t>
      </w:r>
      <w:r w:rsidRPr="0097659A">
        <w:t xml:space="preserve"> </w:t>
      </w:r>
      <w:r w:rsidR="00BD7D75" w:rsidRPr="0097659A">
        <w:t>numarası</w:t>
      </w:r>
      <w:r w:rsidR="00622171" w:rsidRPr="0097659A">
        <w:t>.</w:t>
      </w:r>
    </w:p>
    <w:p w14:paraId="0217D8ED" w14:textId="688C6B84" w:rsidR="00FB35E1" w:rsidRPr="0097659A" w:rsidRDefault="00FB35E1" w:rsidP="00592AA5">
      <w:pPr>
        <w:ind w:left="1134" w:hanging="1134"/>
      </w:pPr>
      <w:r w:rsidRPr="0097659A">
        <w:t>11.</w:t>
      </w:r>
      <w:r w:rsidRPr="0097659A">
        <w:tab/>
        <w:t>Nihai emisyon sonuçları</w:t>
      </w:r>
      <w:r w:rsidR="00622171" w:rsidRPr="0097659A">
        <w:t>.</w:t>
      </w:r>
    </w:p>
    <w:p w14:paraId="67E9BBA2" w14:textId="77777777" w:rsidR="00FB35E1" w:rsidRPr="0097659A" w:rsidRDefault="00FB35E1" w:rsidP="00592AA5">
      <w:pPr>
        <w:ind w:left="1134" w:hanging="1134"/>
      </w:pPr>
      <w:r w:rsidRPr="0097659A">
        <w:t>11.1.</w:t>
      </w:r>
      <w:r w:rsidRPr="0097659A">
        <w:tab/>
      </w:r>
      <w:r w:rsidR="00E24556" w:rsidRPr="0097659A">
        <w:t>Çevrim</w:t>
      </w:r>
      <w:r w:rsidRPr="0097659A">
        <w:t xml:space="preserve"> emisyonu sonuçları Tablo 11'de belirtilmelidir.</w:t>
      </w:r>
    </w:p>
    <w:p w14:paraId="0CD03742" w14:textId="77777777" w:rsidR="00FB35E1" w:rsidRPr="0097659A" w:rsidRDefault="00FB35E1" w:rsidP="00592AA5">
      <w:pPr>
        <w:ind w:left="1134" w:hanging="1134"/>
      </w:pPr>
    </w:p>
    <w:p w14:paraId="2AE49DB1" w14:textId="77777777" w:rsidR="00331E00" w:rsidRPr="0097659A" w:rsidRDefault="00331E00" w:rsidP="00592AA5">
      <w:pPr>
        <w:ind w:left="1134" w:hanging="1134"/>
      </w:pPr>
    </w:p>
    <w:p w14:paraId="1F826A6A" w14:textId="77777777" w:rsidR="00FB35E1" w:rsidRPr="0097659A" w:rsidRDefault="00FB35E1" w:rsidP="00592AA5">
      <w:pPr>
        <w:ind w:left="1134" w:hanging="1134"/>
        <w:jc w:val="center"/>
      </w:pPr>
      <w:r w:rsidRPr="0097659A">
        <w:t>Tablo 11</w:t>
      </w:r>
    </w:p>
    <w:p w14:paraId="6939398D" w14:textId="77777777" w:rsidR="00FB35E1" w:rsidRPr="0097659A" w:rsidRDefault="00FB35E1" w:rsidP="00592AA5">
      <w:pPr>
        <w:ind w:left="1134" w:hanging="1134"/>
        <w:jc w:val="center"/>
        <w:rPr>
          <w:b/>
        </w:rPr>
      </w:pPr>
      <w:r w:rsidRPr="0097659A">
        <w:rPr>
          <w:b/>
        </w:rPr>
        <w:t>Nihai emisyon sonuçları</w:t>
      </w:r>
    </w:p>
    <w:p w14:paraId="5361B648" w14:textId="77777777" w:rsidR="00FB35E1" w:rsidRPr="0097659A" w:rsidRDefault="00FB35E1" w:rsidP="00592AA5">
      <w:pPr>
        <w:ind w:left="1134" w:hanging="1134"/>
        <w:jc w:val="center"/>
      </w:pPr>
    </w:p>
    <w:tbl>
      <w:tblPr>
        <w:tblW w:w="77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742"/>
        <w:gridCol w:w="854"/>
        <w:gridCol w:w="850"/>
        <w:gridCol w:w="854"/>
        <w:gridCol w:w="854"/>
        <w:gridCol w:w="854"/>
        <w:gridCol w:w="850"/>
        <w:gridCol w:w="883"/>
      </w:tblGrid>
      <w:tr w:rsidR="00062639" w:rsidRPr="0097659A" w14:paraId="1AC7F72F" w14:textId="77777777" w:rsidTr="007704FF">
        <w:trPr>
          <w:trHeight w:hRule="exact" w:val="1315"/>
        </w:trPr>
        <w:tc>
          <w:tcPr>
            <w:tcW w:w="1742" w:type="dxa"/>
            <w:vAlign w:val="center"/>
          </w:tcPr>
          <w:p w14:paraId="669ABCC0" w14:textId="77777777" w:rsidR="00FB35E1" w:rsidRPr="0097659A" w:rsidRDefault="00FB35E1" w:rsidP="00592AA5">
            <w:pPr>
              <w:pStyle w:val="Gvdemetni0"/>
              <w:shd w:val="clear" w:color="auto" w:fill="auto"/>
              <w:spacing w:line="240" w:lineRule="auto"/>
              <w:ind w:left="1134" w:hanging="1134"/>
              <w:rPr>
                <w:sz w:val="24"/>
                <w:szCs w:val="24"/>
              </w:rPr>
            </w:pPr>
            <w:r w:rsidRPr="0097659A">
              <w:rPr>
                <w:sz w:val="24"/>
                <w:szCs w:val="24"/>
              </w:rPr>
              <w:t>Emisyonlar</w:t>
            </w:r>
          </w:p>
        </w:tc>
        <w:tc>
          <w:tcPr>
            <w:tcW w:w="854" w:type="dxa"/>
            <w:shd w:val="clear" w:color="auto" w:fill="auto"/>
            <w:vAlign w:val="center"/>
          </w:tcPr>
          <w:p w14:paraId="5947EE5C" w14:textId="77777777" w:rsidR="00FB35E1" w:rsidRPr="0097659A" w:rsidRDefault="00FB35E1" w:rsidP="00592AA5">
            <w:pPr>
              <w:pStyle w:val="Gvdemetni0"/>
              <w:shd w:val="clear" w:color="auto" w:fill="auto"/>
              <w:spacing w:line="240" w:lineRule="auto"/>
              <w:ind w:left="1134" w:hanging="1134"/>
              <w:rPr>
                <w:sz w:val="24"/>
                <w:szCs w:val="24"/>
              </w:rPr>
            </w:pPr>
            <w:r w:rsidRPr="0097659A">
              <w:rPr>
                <w:sz w:val="24"/>
                <w:szCs w:val="24"/>
              </w:rPr>
              <w:t>CO</w:t>
            </w:r>
          </w:p>
          <w:p w14:paraId="37902CBE" w14:textId="77777777" w:rsidR="00FB35E1" w:rsidRPr="0097659A" w:rsidRDefault="00FB35E1" w:rsidP="00592AA5">
            <w:pPr>
              <w:pStyle w:val="Gvdemetni0"/>
              <w:shd w:val="clear" w:color="auto" w:fill="auto"/>
              <w:spacing w:line="240" w:lineRule="auto"/>
              <w:ind w:left="1134" w:hanging="1134"/>
              <w:rPr>
                <w:sz w:val="24"/>
                <w:szCs w:val="24"/>
              </w:rPr>
            </w:pPr>
            <w:r w:rsidRPr="0097659A">
              <w:rPr>
                <w:sz w:val="24"/>
                <w:szCs w:val="24"/>
              </w:rPr>
              <w:t>(g/kWh)</w:t>
            </w:r>
          </w:p>
        </w:tc>
        <w:tc>
          <w:tcPr>
            <w:tcW w:w="850" w:type="dxa"/>
            <w:shd w:val="clear" w:color="auto" w:fill="auto"/>
            <w:vAlign w:val="center"/>
          </w:tcPr>
          <w:p w14:paraId="31114F63" w14:textId="77777777" w:rsidR="00FB35E1" w:rsidRPr="0097659A" w:rsidRDefault="00FB35E1" w:rsidP="00592AA5">
            <w:pPr>
              <w:pStyle w:val="Gvdemetni0"/>
              <w:shd w:val="clear" w:color="auto" w:fill="auto"/>
              <w:spacing w:line="240" w:lineRule="auto"/>
              <w:ind w:left="1134" w:hanging="1134"/>
              <w:rPr>
                <w:sz w:val="24"/>
                <w:szCs w:val="24"/>
              </w:rPr>
            </w:pPr>
            <w:r w:rsidRPr="0097659A">
              <w:rPr>
                <w:sz w:val="24"/>
                <w:szCs w:val="24"/>
              </w:rPr>
              <w:t>HC</w:t>
            </w:r>
          </w:p>
          <w:p w14:paraId="001F650E" w14:textId="77777777" w:rsidR="00FB35E1" w:rsidRPr="0097659A" w:rsidRDefault="00FB35E1" w:rsidP="00592AA5">
            <w:pPr>
              <w:pStyle w:val="Gvdemetni0"/>
              <w:shd w:val="clear" w:color="auto" w:fill="auto"/>
              <w:spacing w:line="240" w:lineRule="auto"/>
              <w:ind w:left="1134" w:hanging="1134"/>
              <w:rPr>
                <w:sz w:val="24"/>
                <w:szCs w:val="24"/>
              </w:rPr>
            </w:pPr>
            <w:r w:rsidRPr="0097659A">
              <w:rPr>
                <w:sz w:val="24"/>
                <w:szCs w:val="24"/>
              </w:rPr>
              <w:t>(g/kWh)</w:t>
            </w:r>
          </w:p>
        </w:tc>
        <w:tc>
          <w:tcPr>
            <w:tcW w:w="854" w:type="dxa"/>
            <w:shd w:val="clear" w:color="auto" w:fill="auto"/>
            <w:vAlign w:val="center"/>
          </w:tcPr>
          <w:p w14:paraId="4F7486A1" w14:textId="77777777" w:rsidR="00FB35E1" w:rsidRPr="0097659A" w:rsidRDefault="00FB35E1" w:rsidP="00592AA5">
            <w:pPr>
              <w:pStyle w:val="Gvdemetni0"/>
              <w:shd w:val="clear" w:color="auto" w:fill="auto"/>
              <w:spacing w:line="240" w:lineRule="auto"/>
              <w:ind w:left="1134" w:hanging="1134"/>
              <w:rPr>
                <w:sz w:val="24"/>
                <w:szCs w:val="24"/>
              </w:rPr>
            </w:pPr>
            <w:r w:rsidRPr="0097659A">
              <w:rPr>
                <w:sz w:val="24"/>
                <w:szCs w:val="24"/>
                <w:shd w:val="clear" w:color="auto" w:fill="FFFFFF"/>
              </w:rPr>
              <w:t>NO</w:t>
            </w:r>
            <w:r w:rsidRPr="0097659A">
              <w:rPr>
                <w:sz w:val="24"/>
                <w:szCs w:val="24"/>
                <w:shd w:val="clear" w:color="auto" w:fill="FFFFFF"/>
                <w:vertAlign w:val="subscript"/>
              </w:rPr>
              <w:t>x</w:t>
            </w:r>
            <w:r w:rsidRPr="0097659A">
              <w:rPr>
                <w:sz w:val="24"/>
                <w:szCs w:val="24"/>
                <w:shd w:val="clear" w:color="auto" w:fill="FFFFFF"/>
              </w:rPr>
              <w:t xml:space="preserve"> (g/kWh)</w:t>
            </w:r>
          </w:p>
        </w:tc>
        <w:tc>
          <w:tcPr>
            <w:tcW w:w="854" w:type="dxa"/>
            <w:shd w:val="clear" w:color="auto" w:fill="auto"/>
            <w:vAlign w:val="center"/>
          </w:tcPr>
          <w:p w14:paraId="445D9F56" w14:textId="77777777" w:rsidR="00FB35E1" w:rsidRPr="0097659A" w:rsidRDefault="00FB35E1" w:rsidP="00592AA5">
            <w:pPr>
              <w:pStyle w:val="Gvdemetni0"/>
              <w:shd w:val="clear" w:color="auto" w:fill="auto"/>
              <w:spacing w:line="240" w:lineRule="auto"/>
              <w:ind w:left="1134" w:hanging="1134"/>
              <w:rPr>
                <w:sz w:val="24"/>
                <w:szCs w:val="24"/>
              </w:rPr>
            </w:pPr>
            <w:r w:rsidRPr="0097659A">
              <w:rPr>
                <w:sz w:val="24"/>
                <w:szCs w:val="24"/>
              </w:rPr>
              <w:t>HC+NO</w:t>
            </w:r>
            <w:r w:rsidRPr="0097659A">
              <w:rPr>
                <w:sz w:val="24"/>
                <w:szCs w:val="24"/>
                <w:vertAlign w:val="subscript"/>
              </w:rPr>
              <w:t>x</w:t>
            </w:r>
          </w:p>
          <w:p w14:paraId="56B68E17" w14:textId="77777777" w:rsidR="00FB35E1" w:rsidRPr="0097659A" w:rsidRDefault="00FB35E1" w:rsidP="00592AA5">
            <w:pPr>
              <w:pStyle w:val="Gvdemetni0"/>
              <w:shd w:val="clear" w:color="auto" w:fill="auto"/>
              <w:spacing w:line="240" w:lineRule="auto"/>
              <w:ind w:left="1134" w:hanging="1134"/>
              <w:rPr>
                <w:sz w:val="24"/>
                <w:szCs w:val="24"/>
              </w:rPr>
            </w:pPr>
            <w:r w:rsidRPr="0097659A">
              <w:rPr>
                <w:sz w:val="24"/>
                <w:szCs w:val="24"/>
              </w:rPr>
              <w:t>(g/kWh)</w:t>
            </w:r>
          </w:p>
        </w:tc>
        <w:tc>
          <w:tcPr>
            <w:tcW w:w="854" w:type="dxa"/>
            <w:shd w:val="clear" w:color="auto" w:fill="auto"/>
            <w:vAlign w:val="center"/>
          </w:tcPr>
          <w:p w14:paraId="3475FF1E" w14:textId="77777777" w:rsidR="00FB35E1" w:rsidRPr="0097659A" w:rsidRDefault="00FB35E1" w:rsidP="00592AA5">
            <w:pPr>
              <w:pStyle w:val="Gvdemetni0"/>
              <w:shd w:val="clear" w:color="auto" w:fill="auto"/>
              <w:spacing w:line="240" w:lineRule="auto"/>
              <w:ind w:left="1134" w:hanging="1134"/>
              <w:rPr>
                <w:sz w:val="24"/>
                <w:szCs w:val="24"/>
              </w:rPr>
            </w:pPr>
            <w:r w:rsidRPr="0097659A">
              <w:rPr>
                <w:sz w:val="24"/>
                <w:szCs w:val="24"/>
              </w:rPr>
              <w:t>PM</w:t>
            </w:r>
          </w:p>
          <w:p w14:paraId="2DC8F7EB" w14:textId="77777777" w:rsidR="00FB35E1" w:rsidRPr="0097659A" w:rsidRDefault="00FB35E1" w:rsidP="00592AA5">
            <w:pPr>
              <w:pStyle w:val="Gvdemetni0"/>
              <w:shd w:val="clear" w:color="auto" w:fill="auto"/>
              <w:spacing w:line="240" w:lineRule="auto"/>
              <w:ind w:left="1134" w:hanging="1134"/>
              <w:rPr>
                <w:sz w:val="24"/>
                <w:szCs w:val="24"/>
              </w:rPr>
            </w:pPr>
            <w:r w:rsidRPr="0097659A">
              <w:rPr>
                <w:sz w:val="24"/>
                <w:szCs w:val="24"/>
              </w:rPr>
              <w:t>(g/kWh)</w:t>
            </w:r>
          </w:p>
        </w:tc>
        <w:tc>
          <w:tcPr>
            <w:tcW w:w="850" w:type="dxa"/>
            <w:shd w:val="clear" w:color="auto" w:fill="auto"/>
            <w:vAlign w:val="center"/>
          </w:tcPr>
          <w:p w14:paraId="11DBB9EE" w14:textId="77777777" w:rsidR="00FB35E1" w:rsidRPr="0097659A" w:rsidRDefault="00FB35E1" w:rsidP="00592AA5">
            <w:pPr>
              <w:pStyle w:val="Gvdemetni0"/>
              <w:shd w:val="clear" w:color="auto" w:fill="auto"/>
              <w:spacing w:line="240" w:lineRule="auto"/>
              <w:ind w:left="1134" w:hanging="1134"/>
              <w:rPr>
                <w:sz w:val="24"/>
                <w:szCs w:val="24"/>
              </w:rPr>
            </w:pPr>
            <w:r w:rsidRPr="0097659A">
              <w:rPr>
                <w:sz w:val="24"/>
                <w:szCs w:val="24"/>
              </w:rPr>
              <w:t>PN</w:t>
            </w:r>
          </w:p>
          <w:p w14:paraId="3578A4D8" w14:textId="77777777" w:rsidR="00FB35E1" w:rsidRPr="0097659A" w:rsidRDefault="00FB35E1" w:rsidP="00592AA5">
            <w:pPr>
              <w:pStyle w:val="Gvdemetni0"/>
              <w:shd w:val="clear" w:color="auto" w:fill="auto"/>
              <w:spacing w:line="240" w:lineRule="auto"/>
              <w:ind w:left="1134" w:hanging="1134"/>
              <w:rPr>
                <w:sz w:val="24"/>
                <w:szCs w:val="24"/>
              </w:rPr>
            </w:pPr>
            <w:r w:rsidRPr="0097659A">
              <w:rPr>
                <w:sz w:val="24"/>
                <w:szCs w:val="24"/>
              </w:rPr>
              <w:t>(#/kWh)</w:t>
            </w:r>
          </w:p>
        </w:tc>
        <w:tc>
          <w:tcPr>
            <w:tcW w:w="883" w:type="dxa"/>
            <w:shd w:val="clear" w:color="auto" w:fill="auto"/>
            <w:vAlign w:val="center"/>
          </w:tcPr>
          <w:p w14:paraId="7058D3F3" w14:textId="77777777" w:rsidR="00FB35E1" w:rsidRPr="0097659A" w:rsidRDefault="00FB35E1" w:rsidP="00592AA5">
            <w:pPr>
              <w:pStyle w:val="Gvdemetni0"/>
              <w:shd w:val="clear" w:color="auto" w:fill="auto"/>
              <w:spacing w:line="240" w:lineRule="auto"/>
              <w:ind w:left="1134" w:hanging="1134"/>
              <w:rPr>
                <w:sz w:val="24"/>
                <w:szCs w:val="24"/>
              </w:rPr>
            </w:pPr>
            <w:r w:rsidRPr="0097659A">
              <w:rPr>
                <w:sz w:val="24"/>
                <w:szCs w:val="24"/>
              </w:rPr>
              <w:t>Test Döngüsü (</w:t>
            </w:r>
            <w:r w:rsidRPr="0097659A">
              <w:rPr>
                <w:sz w:val="24"/>
                <w:szCs w:val="24"/>
                <w:vertAlign w:val="superscript"/>
              </w:rPr>
              <w:t>1</w:t>
            </w:r>
            <w:r w:rsidRPr="0097659A">
              <w:rPr>
                <w:sz w:val="24"/>
                <w:szCs w:val="24"/>
              </w:rPr>
              <w:t>)</w:t>
            </w:r>
          </w:p>
        </w:tc>
      </w:tr>
      <w:tr w:rsidR="00062639" w:rsidRPr="0097659A" w14:paraId="7DE85EA5" w14:textId="77777777" w:rsidTr="00F41B30">
        <w:trPr>
          <w:trHeight w:hRule="exact" w:val="705"/>
        </w:trPr>
        <w:tc>
          <w:tcPr>
            <w:tcW w:w="1742" w:type="dxa"/>
            <w:vAlign w:val="center"/>
          </w:tcPr>
          <w:p w14:paraId="04627AC1" w14:textId="77777777" w:rsidR="00FB35E1" w:rsidRPr="0097659A" w:rsidRDefault="00FB35E1" w:rsidP="00331E00">
            <w:pPr>
              <w:pStyle w:val="Gvdemetni0"/>
              <w:shd w:val="clear" w:color="auto" w:fill="auto"/>
              <w:spacing w:line="240" w:lineRule="auto"/>
              <w:ind w:firstLine="0"/>
              <w:jc w:val="left"/>
              <w:rPr>
                <w:sz w:val="24"/>
                <w:szCs w:val="24"/>
              </w:rPr>
            </w:pPr>
            <w:r w:rsidRPr="0097659A">
              <w:rPr>
                <w:sz w:val="24"/>
                <w:szCs w:val="24"/>
              </w:rPr>
              <w:t>DF ile NRSC nihai sonucu (2).</w:t>
            </w:r>
          </w:p>
        </w:tc>
        <w:tc>
          <w:tcPr>
            <w:tcW w:w="854" w:type="dxa"/>
            <w:shd w:val="clear" w:color="auto" w:fill="auto"/>
          </w:tcPr>
          <w:p w14:paraId="510BE5D3" w14:textId="77777777" w:rsidR="00FB35E1" w:rsidRPr="0097659A" w:rsidRDefault="00FB35E1" w:rsidP="00592AA5">
            <w:pPr>
              <w:ind w:left="1134" w:hanging="1134"/>
            </w:pPr>
          </w:p>
        </w:tc>
        <w:tc>
          <w:tcPr>
            <w:tcW w:w="850" w:type="dxa"/>
            <w:shd w:val="clear" w:color="auto" w:fill="auto"/>
          </w:tcPr>
          <w:p w14:paraId="507CB3D5" w14:textId="77777777" w:rsidR="00FB35E1" w:rsidRPr="0097659A" w:rsidRDefault="00FB35E1" w:rsidP="00592AA5">
            <w:pPr>
              <w:ind w:left="1134" w:hanging="1134"/>
            </w:pPr>
          </w:p>
        </w:tc>
        <w:tc>
          <w:tcPr>
            <w:tcW w:w="854" w:type="dxa"/>
            <w:shd w:val="clear" w:color="auto" w:fill="auto"/>
          </w:tcPr>
          <w:p w14:paraId="5B0BC699" w14:textId="77777777" w:rsidR="00FB35E1" w:rsidRPr="0097659A" w:rsidRDefault="00FB35E1" w:rsidP="00592AA5">
            <w:pPr>
              <w:ind w:left="1134" w:hanging="1134"/>
            </w:pPr>
          </w:p>
        </w:tc>
        <w:tc>
          <w:tcPr>
            <w:tcW w:w="854" w:type="dxa"/>
            <w:shd w:val="clear" w:color="auto" w:fill="auto"/>
          </w:tcPr>
          <w:p w14:paraId="6DCEBBB6" w14:textId="77777777" w:rsidR="00FB35E1" w:rsidRPr="0097659A" w:rsidRDefault="00FB35E1" w:rsidP="00592AA5">
            <w:pPr>
              <w:ind w:left="1134" w:hanging="1134"/>
            </w:pPr>
          </w:p>
        </w:tc>
        <w:tc>
          <w:tcPr>
            <w:tcW w:w="854" w:type="dxa"/>
            <w:shd w:val="clear" w:color="auto" w:fill="auto"/>
          </w:tcPr>
          <w:p w14:paraId="2F04370B" w14:textId="77777777" w:rsidR="00FB35E1" w:rsidRPr="0097659A" w:rsidRDefault="00FB35E1" w:rsidP="00592AA5">
            <w:pPr>
              <w:ind w:left="1134" w:hanging="1134"/>
            </w:pPr>
          </w:p>
        </w:tc>
        <w:tc>
          <w:tcPr>
            <w:tcW w:w="850" w:type="dxa"/>
            <w:shd w:val="clear" w:color="auto" w:fill="auto"/>
          </w:tcPr>
          <w:p w14:paraId="4FC079A3" w14:textId="77777777" w:rsidR="00FB35E1" w:rsidRPr="0097659A" w:rsidRDefault="00FB35E1" w:rsidP="00592AA5">
            <w:pPr>
              <w:ind w:left="1134" w:hanging="1134"/>
            </w:pPr>
          </w:p>
        </w:tc>
        <w:tc>
          <w:tcPr>
            <w:tcW w:w="883" w:type="dxa"/>
            <w:shd w:val="clear" w:color="auto" w:fill="auto"/>
          </w:tcPr>
          <w:p w14:paraId="2607377C" w14:textId="77777777" w:rsidR="00FB35E1" w:rsidRPr="0097659A" w:rsidRDefault="00FB35E1" w:rsidP="00592AA5">
            <w:pPr>
              <w:ind w:left="1134" w:hanging="1134"/>
            </w:pPr>
          </w:p>
        </w:tc>
      </w:tr>
      <w:tr w:rsidR="00062639" w:rsidRPr="0097659A" w14:paraId="0EC54A7B" w14:textId="77777777" w:rsidTr="00FB35E1">
        <w:trPr>
          <w:trHeight w:hRule="exact" w:val="590"/>
        </w:trPr>
        <w:tc>
          <w:tcPr>
            <w:tcW w:w="1742" w:type="dxa"/>
            <w:vAlign w:val="center"/>
          </w:tcPr>
          <w:p w14:paraId="5683CE89" w14:textId="77777777" w:rsidR="00FB35E1" w:rsidRPr="0097659A" w:rsidRDefault="00FB35E1" w:rsidP="00331E00">
            <w:pPr>
              <w:pStyle w:val="Gvdemetni0"/>
              <w:shd w:val="clear" w:color="auto" w:fill="auto"/>
              <w:spacing w:line="240" w:lineRule="auto"/>
              <w:ind w:firstLine="0"/>
              <w:jc w:val="left"/>
              <w:rPr>
                <w:sz w:val="24"/>
                <w:szCs w:val="24"/>
              </w:rPr>
            </w:pPr>
            <w:r w:rsidRPr="0097659A">
              <w:rPr>
                <w:sz w:val="24"/>
                <w:szCs w:val="24"/>
              </w:rPr>
              <w:t>DF ile nihai süreksiz   testi sonucu (3)</w:t>
            </w:r>
          </w:p>
        </w:tc>
        <w:tc>
          <w:tcPr>
            <w:tcW w:w="854" w:type="dxa"/>
            <w:shd w:val="clear" w:color="auto" w:fill="auto"/>
          </w:tcPr>
          <w:p w14:paraId="19973B82" w14:textId="77777777" w:rsidR="00FB35E1" w:rsidRPr="0097659A" w:rsidRDefault="00FB35E1" w:rsidP="00592AA5">
            <w:pPr>
              <w:ind w:left="1134" w:hanging="1134"/>
            </w:pPr>
          </w:p>
        </w:tc>
        <w:tc>
          <w:tcPr>
            <w:tcW w:w="850" w:type="dxa"/>
            <w:shd w:val="clear" w:color="auto" w:fill="auto"/>
          </w:tcPr>
          <w:p w14:paraId="59D2A69E" w14:textId="77777777" w:rsidR="00FB35E1" w:rsidRPr="0097659A" w:rsidRDefault="00FB35E1" w:rsidP="00592AA5">
            <w:pPr>
              <w:ind w:left="1134" w:hanging="1134"/>
            </w:pPr>
          </w:p>
        </w:tc>
        <w:tc>
          <w:tcPr>
            <w:tcW w:w="854" w:type="dxa"/>
            <w:shd w:val="clear" w:color="auto" w:fill="auto"/>
          </w:tcPr>
          <w:p w14:paraId="014EE4AD" w14:textId="77777777" w:rsidR="00FB35E1" w:rsidRPr="0097659A" w:rsidRDefault="00FB35E1" w:rsidP="00592AA5">
            <w:pPr>
              <w:ind w:left="1134" w:hanging="1134"/>
            </w:pPr>
          </w:p>
        </w:tc>
        <w:tc>
          <w:tcPr>
            <w:tcW w:w="854" w:type="dxa"/>
            <w:shd w:val="clear" w:color="auto" w:fill="auto"/>
          </w:tcPr>
          <w:p w14:paraId="4AA77C31" w14:textId="77777777" w:rsidR="00FB35E1" w:rsidRPr="0097659A" w:rsidRDefault="00FB35E1" w:rsidP="00592AA5">
            <w:pPr>
              <w:ind w:left="1134" w:hanging="1134"/>
            </w:pPr>
          </w:p>
        </w:tc>
        <w:tc>
          <w:tcPr>
            <w:tcW w:w="854" w:type="dxa"/>
            <w:shd w:val="clear" w:color="auto" w:fill="auto"/>
          </w:tcPr>
          <w:p w14:paraId="16543840" w14:textId="77777777" w:rsidR="00FB35E1" w:rsidRPr="0097659A" w:rsidRDefault="00FB35E1" w:rsidP="00592AA5">
            <w:pPr>
              <w:ind w:left="1134" w:hanging="1134"/>
            </w:pPr>
          </w:p>
        </w:tc>
        <w:tc>
          <w:tcPr>
            <w:tcW w:w="850" w:type="dxa"/>
            <w:shd w:val="clear" w:color="auto" w:fill="auto"/>
          </w:tcPr>
          <w:p w14:paraId="37FEA307" w14:textId="77777777" w:rsidR="00FB35E1" w:rsidRPr="0097659A" w:rsidRDefault="00FB35E1" w:rsidP="00592AA5">
            <w:pPr>
              <w:ind w:left="1134" w:hanging="1134"/>
            </w:pPr>
          </w:p>
        </w:tc>
        <w:tc>
          <w:tcPr>
            <w:tcW w:w="883" w:type="dxa"/>
            <w:shd w:val="clear" w:color="auto" w:fill="auto"/>
          </w:tcPr>
          <w:p w14:paraId="3EC10ABA" w14:textId="77777777" w:rsidR="00FB35E1" w:rsidRPr="0097659A" w:rsidRDefault="00FB35E1" w:rsidP="00592AA5">
            <w:pPr>
              <w:ind w:left="1134" w:hanging="1134"/>
            </w:pPr>
          </w:p>
        </w:tc>
      </w:tr>
    </w:tbl>
    <w:p w14:paraId="41C6FA0B" w14:textId="0E0F077D" w:rsidR="00FB35E1" w:rsidRPr="0097659A" w:rsidRDefault="00FB35E1" w:rsidP="00592AA5">
      <w:pPr>
        <w:ind w:left="1134" w:hanging="1134"/>
      </w:pPr>
      <w:r w:rsidRPr="0097659A">
        <w:t>11.2.</w:t>
      </w:r>
      <w:r w:rsidRPr="0097659A">
        <w:tab/>
        <w:t>CO</w:t>
      </w:r>
      <w:r w:rsidRPr="0097659A">
        <w:rPr>
          <w:vertAlign w:val="subscript"/>
        </w:rPr>
        <w:t>2</w:t>
      </w:r>
      <w:r w:rsidRPr="0097659A">
        <w:t xml:space="preserve"> sonucu (4)</w:t>
      </w:r>
      <w:r w:rsidR="00622171" w:rsidRPr="0097659A">
        <w:t>.</w:t>
      </w:r>
    </w:p>
    <w:p w14:paraId="09735C07" w14:textId="6594ED1F" w:rsidR="00FB35E1" w:rsidRPr="0097659A" w:rsidRDefault="00FB35E1" w:rsidP="00592AA5">
      <w:pPr>
        <w:ind w:left="1134" w:hanging="1134"/>
      </w:pPr>
      <w:r w:rsidRPr="0097659A">
        <w:t>11.3.</w:t>
      </w:r>
      <w:r w:rsidRPr="0097659A">
        <w:tab/>
        <w:t>Hizmet içi izleme referans değerleri (5)</w:t>
      </w:r>
      <w:r w:rsidR="00622171" w:rsidRPr="0097659A">
        <w:t>.</w:t>
      </w:r>
    </w:p>
    <w:p w14:paraId="299E3ED4" w14:textId="719EFBE8" w:rsidR="00FB35E1" w:rsidRPr="0097659A" w:rsidRDefault="00FB35E1" w:rsidP="00592AA5">
      <w:pPr>
        <w:ind w:left="1134" w:hanging="1134"/>
      </w:pPr>
      <w:r w:rsidRPr="0097659A">
        <w:t>11.3.1.</w:t>
      </w:r>
      <w:r w:rsidRPr="0097659A">
        <w:tab/>
        <w:t>Referans çalışma (kWh) (6)</w:t>
      </w:r>
      <w:r w:rsidR="00622171" w:rsidRPr="0097659A">
        <w:t>.</w:t>
      </w:r>
    </w:p>
    <w:p w14:paraId="36DD0D07" w14:textId="7B32E7A4" w:rsidR="00FB35E1" w:rsidRPr="0097659A" w:rsidRDefault="00FB35E1" w:rsidP="00592AA5">
      <w:pPr>
        <w:ind w:left="1134" w:hanging="1134"/>
      </w:pPr>
      <w:r w:rsidRPr="0097659A">
        <w:t>11.3.2.</w:t>
      </w:r>
      <w:r w:rsidRPr="0097659A">
        <w:tab/>
        <w:t>Referans CO</w:t>
      </w:r>
      <w:r w:rsidRPr="0097659A">
        <w:rPr>
          <w:vertAlign w:val="subscript"/>
        </w:rPr>
        <w:t>2</w:t>
      </w:r>
      <w:r w:rsidRPr="0097659A">
        <w:t xml:space="preserve"> kütlesi (g) (7)</w:t>
      </w:r>
      <w:r w:rsidR="00622171" w:rsidRPr="0097659A">
        <w:t>.</w:t>
      </w:r>
    </w:p>
    <w:p w14:paraId="5949A05B" w14:textId="28B08925" w:rsidR="00FB35E1" w:rsidRPr="0097659A" w:rsidRDefault="00FB35E1" w:rsidP="00331E00">
      <w:pPr>
        <w:ind w:left="1134"/>
      </w:pPr>
      <w:r w:rsidRPr="0097659A">
        <w:t xml:space="preserve">1. Açıklayıcı Ek için açıklayıcı </w:t>
      </w:r>
      <w:r w:rsidR="00BD7D75" w:rsidRPr="0097659A">
        <w:t>notlar:</w:t>
      </w:r>
    </w:p>
    <w:p w14:paraId="7899A297" w14:textId="77777777" w:rsidR="00FB35E1" w:rsidRPr="0097659A" w:rsidRDefault="00FB35E1" w:rsidP="00331E00">
      <w:pPr>
        <w:ind w:left="1134"/>
      </w:pPr>
      <w:r w:rsidRPr="0097659A">
        <w:t>(Dipnot işaretleri, dipnotlar ve açıklayıcı notlar test raporunda belirtilmemelidir)</w:t>
      </w:r>
    </w:p>
    <w:p w14:paraId="38FF6B66" w14:textId="77777777" w:rsidR="00FB35E1" w:rsidRPr="0097659A" w:rsidRDefault="00FB35E1" w:rsidP="00331E00">
      <w:pPr>
        <w:tabs>
          <w:tab w:val="left" w:pos="284"/>
        </w:tabs>
        <w:ind w:left="1701" w:hanging="567"/>
      </w:pPr>
      <w:r w:rsidRPr="0097659A">
        <w:rPr>
          <w:vertAlign w:val="superscript"/>
        </w:rPr>
        <w:t>(1)</w:t>
      </w:r>
      <w:r w:rsidRPr="0097659A">
        <w:tab/>
        <w:t xml:space="preserve">NRSC için 9.1 bendinde belirtilen </w:t>
      </w:r>
      <w:r w:rsidR="00E24556" w:rsidRPr="0097659A">
        <w:t>çevrimi</w:t>
      </w:r>
      <w:r w:rsidRPr="0097659A">
        <w:t xml:space="preserve"> belirtin (Tablo 4); süreksiz   testi için 10.1 bendinde belirtilen </w:t>
      </w:r>
      <w:r w:rsidR="00E24556" w:rsidRPr="0097659A">
        <w:t>çevrimi</w:t>
      </w:r>
      <w:r w:rsidRPr="0097659A">
        <w:t xml:space="preserve"> belirtin (Tablo 8).</w:t>
      </w:r>
    </w:p>
    <w:p w14:paraId="39C7FB4D" w14:textId="77777777" w:rsidR="00FB35E1" w:rsidRPr="0097659A" w:rsidRDefault="00FB35E1" w:rsidP="00331E00">
      <w:pPr>
        <w:tabs>
          <w:tab w:val="left" w:pos="284"/>
        </w:tabs>
        <w:ind w:left="1701" w:hanging="567"/>
      </w:pPr>
      <w:r w:rsidRPr="0097659A">
        <w:rPr>
          <w:vertAlign w:val="superscript"/>
        </w:rPr>
        <w:t>(2)</w:t>
      </w:r>
      <w:r w:rsidRPr="0097659A">
        <w:tab/>
        <w:t>"DF ile nihai test sonucu" sonuçlarını Tablo 6’dan kopyalayın.</w:t>
      </w:r>
    </w:p>
    <w:p w14:paraId="48008B3E" w14:textId="77777777" w:rsidR="00FB35E1" w:rsidRPr="0097659A" w:rsidRDefault="00FB35E1" w:rsidP="00331E00">
      <w:pPr>
        <w:tabs>
          <w:tab w:val="left" w:pos="284"/>
        </w:tabs>
        <w:ind w:left="1701" w:hanging="567"/>
      </w:pPr>
      <w:r w:rsidRPr="0097659A">
        <w:rPr>
          <w:vertAlign w:val="superscript"/>
        </w:rPr>
        <w:t>(3)</w:t>
      </w:r>
      <w:r w:rsidRPr="0097659A">
        <w:tab/>
        <w:t>Varsa "DF ile nihai test sonucu" sonuçlarını, Tablo 9 veya 10’dan kopyalayın.</w:t>
      </w:r>
    </w:p>
    <w:p w14:paraId="57EAB44C" w14:textId="77777777" w:rsidR="00FB35E1" w:rsidRPr="0097659A" w:rsidRDefault="00FB35E1" w:rsidP="00331E00">
      <w:pPr>
        <w:tabs>
          <w:tab w:val="left" w:pos="284"/>
        </w:tabs>
        <w:ind w:left="1701" w:hanging="567"/>
      </w:pPr>
      <w:r w:rsidRPr="0097659A">
        <w:rPr>
          <w:vertAlign w:val="superscript"/>
        </w:rPr>
        <w:t>(4)</w:t>
      </w:r>
      <w:r w:rsidRPr="0097659A">
        <w:tab/>
        <w:t xml:space="preserve">Hem NRSC hem de bir süreksiz   </w:t>
      </w:r>
      <w:r w:rsidR="00E24556" w:rsidRPr="0097659A">
        <w:t>çevrimi</w:t>
      </w:r>
      <w:r w:rsidRPr="0097659A">
        <w:t xml:space="preserve">nde test edilen bir motor tipi veya motor ailesi için, 10.3.4 bendinde belirtilen NRTC'den gelen sıcak </w:t>
      </w:r>
      <w:r w:rsidR="00E24556" w:rsidRPr="0097659A">
        <w:t>çevrim</w:t>
      </w:r>
      <w:r w:rsidRPr="0097659A">
        <w:t xml:space="preserve"> CO</w:t>
      </w:r>
      <w:r w:rsidRPr="0097659A">
        <w:rPr>
          <w:vertAlign w:val="subscript"/>
        </w:rPr>
        <w:t>2</w:t>
      </w:r>
      <w:r w:rsidRPr="0097659A">
        <w:t xml:space="preserve"> emisyonu değerlerini veya 10.4.4 bendinde belirtilen LSI-NRTC'den gelen CO</w:t>
      </w:r>
      <w:r w:rsidRPr="0097659A">
        <w:rPr>
          <w:vertAlign w:val="subscript"/>
        </w:rPr>
        <w:t>2</w:t>
      </w:r>
      <w:r w:rsidRPr="0097659A">
        <w:t xml:space="preserve"> emisyonu değerlerini belirtin. Sadece NRSC'de test edilen bir motor için, 9.3.3 bendinde belirtilen </w:t>
      </w:r>
      <w:r w:rsidR="00E24556" w:rsidRPr="0097659A">
        <w:t>çevrim</w:t>
      </w:r>
      <w:r w:rsidRPr="0097659A">
        <w:t>de sağlanan CO</w:t>
      </w:r>
      <w:r w:rsidRPr="0097659A">
        <w:rPr>
          <w:vertAlign w:val="subscript"/>
        </w:rPr>
        <w:t>2</w:t>
      </w:r>
      <w:r w:rsidRPr="0097659A">
        <w:t xml:space="preserve"> emisyonu değerlerini belirtin.</w:t>
      </w:r>
    </w:p>
    <w:p w14:paraId="62139B3A" w14:textId="77777777" w:rsidR="00FB35E1" w:rsidRPr="0097659A" w:rsidRDefault="00FB35E1" w:rsidP="00331E00">
      <w:pPr>
        <w:tabs>
          <w:tab w:val="left" w:pos="284"/>
        </w:tabs>
        <w:ind w:left="1701" w:hanging="567"/>
      </w:pPr>
      <w:r w:rsidRPr="0097659A">
        <w:rPr>
          <w:vertAlign w:val="superscript"/>
        </w:rPr>
        <w:t>(5)</w:t>
      </w:r>
      <w:r w:rsidRPr="0097659A">
        <w:tab/>
        <w:t>Sadece NRTC üzerinde test edilen NRE-v-5 ve NRE-v-6 alt kategorileri için geçerlidir.</w:t>
      </w:r>
    </w:p>
    <w:p w14:paraId="2536F52F" w14:textId="77777777" w:rsidR="00FB35E1" w:rsidRPr="0097659A" w:rsidRDefault="00FB35E1" w:rsidP="00331E00">
      <w:pPr>
        <w:tabs>
          <w:tab w:val="left" w:pos="426"/>
        </w:tabs>
        <w:ind w:left="1701" w:hanging="567"/>
      </w:pPr>
      <w:r w:rsidRPr="0097659A">
        <w:rPr>
          <w:vertAlign w:val="superscript"/>
        </w:rPr>
        <w:t>(6)</w:t>
      </w:r>
      <w:r w:rsidRPr="0097659A">
        <w:tab/>
        <w:t xml:space="preserve">10.3.3 bendinde belirtilen NRTC’den gelen ön ısıtmalı test değeri için </w:t>
      </w:r>
      <w:r w:rsidR="00E24556" w:rsidRPr="0097659A">
        <w:t>çevrim</w:t>
      </w:r>
      <w:r w:rsidRPr="0097659A">
        <w:t xml:space="preserve"> çalışmasını belirtin.</w:t>
      </w:r>
    </w:p>
    <w:p w14:paraId="4868E23E" w14:textId="77777777" w:rsidR="00FB35E1" w:rsidRPr="0097659A" w:rsidRDefault="00FB35E1" w:rsidP="00331E00">
      <w:pPr>
        <w:tabs>
          <w:tab w:val="left" w:pos="284"/>
        </w:tabs>
        <w:ind w:left="1701" w:hanging="567"/>
      </w:pPr>
      <w:r w:rsidRPr="0097659A">
        <w:rPr>
          <w:vertAlign w:val="superscript"/>
        </w:rPr>
        <w:t>(7)</w:t>
      </w:r>
      <w:r w:rsidRPr="0097659A">
        <w:rPr>
          <w:vertAlign w:val="superscript"/>
        </w:rPr>
        <w:tab/>
      </w:r>
      <w:r w:rsidRPr="0097659A">
        <w:t xml:space="preserve">10.3.4 bendinde belirtilen NRTC’den gelen ön ısıtmalı test değeri için </w:t>
      </w:r>
      <w:r w:rsidR="00E24556" w:rsidRPr="0097659A">
        <w:t>çevrim</w:t>
      </w:r>
      <w:r w:rsidRPr="0097659A">
        <w:t xml:space="preserve"> CO</w:t>
      </w:r>
      <w:r w:rsidRPr="0097659A">
        <w:rPr>
          <w:vertAlign w:val="subscript"/>
        </w:rPr>
        <w:t>2</w:t>
      </w:r>
      <w:r w:rsidRPr="0097659A">
        <w:t>'sini belirtin.</w:t>
      </w:r>
    </w:p>
    <w:p w14:paraId="220A8EF6" w14:textId="1A4591CD" w:rsidR="00D84773" w:rsidRPr="0097659A" w:rsidRDefault="00B61C97" w:rsidP="00B61C97">
      <w:pPr>
        <w:pStyle w:val="Balk1"/>
      </w:pPr>
      <w:r w:rsidRPr="0097659A">
        <w:br w:type="page"/>
      </w:r>
      <w:r w:rsidR="00D84773" w:rsidRPr="0097659A">
        <w:lastRenderedPageBreak/>
        <w:t>EK VII</w:t>
      </w:r>
    </w:p>
    <w:p w14:paraId="00CED81D" w14:textId="77777777" w:rsidR="00B61C97" w:rsidRPr="0097659A" w:rsidRDefault="00B61C97" w:rsidP="00592AA5">
      <w:pPr>
        <w:ind w:left="1134" w:hanging="1134"/>
        <w:jc w:val="center"/>
        <w:rPr>
          <w:b/>
          <w:bCs/>
        </w:rPr>
      </w:pPr>
    </w:p>
    <w:p w14:paraId="0A1B2F3D" w14:textId="22DF2C88" w:rsidR="00D84773" w:rsidRPr="0097659A" w:rsidRDefault="00D84773" w:rsidP="00592AA5">
      <w:pPr>
        <w:ind w:left="1134" w:hanging="1134"/>
        <w:jc w:val="center"/>
        <w:rPr>
          <w:b/>
          <w:bCs/>
        </w:rPr>
      </w:pPr>
      <w:r w:rsidRPr="0097659A">
        <w:rPr>
          <w:b/>
          <w:bCs/>
        </w:rPr>
        <w:t>2016/1628/AB Yönetmeliğin 38</w:t>
      </w:r>
      <w:r w:rsidR="00331E00" w:rsidRPr="0097659A">
        <w:rPr>
          <w:b/>
          <w:bCs/>
        </w:rPr>
        <w:t xml:space="preserve"> </w:t>
      </w:r>
      <w:r w:rsidRPr="0097659A">
        <w:rPr>
          <w:b/>
          <w:bCs/>
        </w:rPr>
        <w:t>inci maddesinin birinci fıkrasında belirtilen motor listesi formatı</w:t>
      </w:r>
    </w:p>
    <w:p w14:paraId="66BC1467" w14:textId="77777777" w:rsidR="00B61C97" w:rsidRPr="0097659A" w:rsidRDefault="00B61C97" w:rsidP="00B61C97">
      <w:pPr>
        <w:ind w:left="1134" w:hanging="1134"/>
        <w:rPr>
          <w:b/>
          <w:bCs/>
        </w:rPr>
      </w:pPr>
    </w:p>
    <w:p w14:paraId="4FEFEFA8" w14:textId="6AED823A" w:rsidR="00D84773" w:rsidRPr="0097659A" w:rsidRDefault="00D84773" w:rsidP="00592AA5">
      <w:pPr>
        <w:ind w:left="1134" w:hanging="1134"/>
        <w:rPr>
          <w:bCs/>
        </w:rPr>
      </w:pPr>
      <w:r w:rsidRPr="0097659A">
        <w:rPr>
          <w:bCs/>
        </w:rPr>
        <w:t>1.1.</w:t>
      </w:r>
      <w:r w:rsidRPr="0097659A">
        <w:rPr>
          <w:bCs/>
        </w:rPr>
        <w:tab/>
        <w:t>Marka(lar) (imalatçının ticari adları)</w:t>
      </w:r>
      <w:r w:rsidR="00622171" w:rsidRPr="0097659A">
        <w:rPr>
          <w:bCs/>
        </w:rPr>
        <w:t>.</w:t>
      </w:r>
      <w:r w:rsidRPr="0097659A">
        <w:rPr>
          <w:bCs/>
        </w:rPr>
        <w:t xml:space="preserve"> </w:t>
      </w:r>
      <w:r w:rsidRPr="0097659A">
        <w:rPr>
          <w:bCs/>
        </w:rPr>
        <w:tab/>
      </w:r>
    </w:p>
    <w:p w14:paraId="42C9D839" w14:textId="34A9CA74" w:rsidR="00D84773" w:rsidRPr="0097659A" w:rsidRDefault="00D84773" w:rsidP="00592AA5">
      <w:pPr>
        <w:ind w:left="1134" w:hanging="1134"/>
        <w:rPr>
          <w:bCs/>
        </w:rPr>
      </w:pPr>
      <w:r w:rsidRPr="0097659A">
        <w:rPr>
          <w:bCs/>
        </w:rPr>
        <w:t>1.2.</w:t>
      </w:r>
      <w:r w:rsidRPr="0097659A">
        <w:rPr>
          <w:bCs/>
        </w:rPr>
        <w:tab/>
        <w:t>Ticari adları (varsa)</w:t>
      </w:r>
      <w:r w:rsidR="00622171" w:rsidRPr="0097659A">
        <w:rPr>
          <w:bCs/>
        </w:rPr>
        <w:t>.</w:t>
      </w:r>
      <w:r w:rsidRPr="0097659A">
        <w:rPr>
          <w:bCs/>
        </w:rPr>
        <w:t xml:space="preserve"> </w:t>
      </w:r>
      <w:r w:rsidRPr="0097659A">
        <w:rPr>
          <w:bCs/>
        </w:rPr>
        <w:tab/>
      </w:r>
    </w:p>
    <w:p w14:paraId="5478D487" w14:textId="70C8A6D2" w:rsidR="00D84773" w:rsidRPr="0097659A" w:rsidRDefault="00D84773" w:rsidP="00592AA5">
      <w:pPr>
        <w:ind w:left="1134" w:hanging="1134"/>
        <w:rPr>
          <w:bCs/>
        </w:rPr>
      </w:pPr>
      <w:r w:rsidRPr="0097659A">
        <w:rPr>
          <w:bCs/>
        </w:rPr>
        <w:t>1.3.</w:t>
      </w:r>
      <w:r w:rsidRPr="0097659A">
        <w:rPr>
          <w:bCs/>
        </w:rPr>
        <w:tab/>
        <w:t xml:space="preserve">İmalatçının şirket adı ve </w:t>
      </w:r>
      <w:r w:rsidR="00BD7D75" w:rsidRPr="0097659A">
        <w:rPr>
          <w:bCs/>
        </w:rPr>
        <w:t>adresi</w:t>
      </w:r>
      <w:r w:rsidR="00622171" w:rsidRPr="0097659A">
        <w:rPr>
          <w:bCs/>
        </w:rPr>
        <w:t>.</w:t>
      </w:r>
      <w:r w:rsidRPr="0097659A">
        <w:rPr>
          <w:bCs/>
        </w:rPr>
        <w:t xml:space="preserve"> </w:t>
      </w:r>
      <w:r w:rsidRPr="0097659A">
        <w:rPr>
          <w:bCs/>
        </w:rPr>
        <w:tab/>
      </w:r>
    </w:p>
    <w:p w14:paraId="3A7E265F" w14:textId="5CB4A898" w:rsidR="00D84773" w:rsidRPr="0097659A" w:rsidRDefault="00D84773" w:rsidP="00592AA5">
      <w:pPr>
        <w:ind w:left="1134" w:hanging="1134"/>
        <w:rPr>
          <w:bCs/>
        </w:rPr>
      </w:pPr>
      <w:r w:rsidRPr="0097659A">
        <w:rPr>
          <w:bCs/>
        </w:rPr>
        <w:t>1.4.</w:t>
      </w:r>
      <w:r w:rsidRPr="0097659A">
        <w:rPr>
          <w:bCs/>
        </w:rPr>
        <w:tab/>
        <w:t xml:space="preserve">İmalatçının (varsa) yetkili temsilcisinin adı ve </w:t>
      </w:r>
      <w:r w:rsidR="00BD7D75" w:rsidRPr="0097659A">
        <w:rPr>
          <w:bCs/>
        </w:rPr>
        <w:t>adresi</w:t>
      </w:r>
      <w:r w:rsidR="00622171" w:rsidRPr="0097659A">
        <w:rPr>
          <w:bCs/>
        </w:rPr>
        <w:t>.</w:t>
      </w:r>
    </w:p>
    <w:p w14:paraId="1492D07F" w14:textId="19B4B50D" w:rsidR="00D84773" w:rsidRPr="0097659A" w:rsidRDefault="00D84773" w:rsidP="00592AA5">
      <w:pPr>
        <w:ind w:left="1134" w:hanging="1134"/>
        <w:rPr>
          <w:bCs/>
        </w:rPr>
      </w:pPr>
      <w:r w:rsidRPr="0097659A">
        <w:rPr>
          <w:bCs/>
        </w:rPr>
        <w:t>1.5.</w:t>
      </w:r>
      <w:r w:rsidRPr="0097659A">
        <w:rPr>
          <w:bCs/>
        </w:rPr>
        <w:tab/>
        <w:t xml:space="preserve">Montaj/imalat tesislerinin adları ve </w:t>
      </w:r>
      <w:r w:rsidR="00BD7D75" w:rsidRPr="0097659A">
        <w:rPr>
          <w:bCs/>
        </w:rPr>
        <w:t>adresleri</w:t>
      </w:r>
      <w:r w:rsidR="00622171" w:rsidRPr="0097659A">
        <w:rPr>
          <w:bCs/>
        </w:rPr>
        <w:t>.</w:t>
      </w:r>
      <w:r w:rsidRPr="0097659A">
        <w:rPr>
          <w:bCs/>
        </w:rPr>
        <w:t xml:space="preserve"> </w:t>
      </w:r>
      <w:r w:rsidRPr="0097659A">
        <w:rPr>
          <w:bCs/>
        </w:rPr>
        <w:tab/>
      </w:r>
    </w:p>
    <w:p w14:paraId="5F5564A3" w14:textId="4492616E" w:rsidR="00D84773" w:rsidRPr="0097659A" w:rsidRDefault="00D84773" w:rsidP="00592AA5">
      <w:pPr>
        <w:ind w:left="1134" w:hanging="1134"/>
        <w:rPr>
          <w:bCs/>
        </w:rPr>
      </w:pPr>
      <w:r w:rsidRPr="0097659A">
        <w:rPr>
          <w:bCs/>
        </w:rPr>
        <w:t>1.7.</w:t>
      </w:r>
      <w:r w:rsidRPr="0097659A">
        <w:rPr>
          <w:bCs/>
        </w:rPr>
        <w:tab/>
        <w:t xml:space="preserve">Liste numarası </w:t>
      </w:r>
      <w:r w:rsidRPr="0097659A">
        <w:rPr>
          <w:bCs/>
          <w:vertAlign w:val="superscript"/>
        </w:rPr>
        <w:t>(0)</w:t>
      </w:r>
      <w:r w:rsidR="00622171" w:rsidRPr="0097659A">
        <w:rPr>
          <w:bCs/>
        </w:rPr>
        <w:t>.</w:t>
      </w:r>
      <w:r w:rsidRPr="0097659A">
        <w:rPr>
          <w:bCs/>
        </w:rPr>
        <w:t xml:space="preserve"> </w:t>
      </w:r>
      <w:r w:rsidRPr="0097659A">
        <w:rPr>
          <w:bCs/>
        </w:rPr>
        <w:tab/>
      </w:r>
    </w:p>
    <w:p w14:paraId="6A02AC83" w14:textId="77777777" w:rsidR="00D84773" w:rsidRPr="0097659A" w:rsidRDefault="00D84773" w:rsidP="00592AA5">
      <w:pPr>
        <w:ind w:left="1134" w:hanging="1134"/>
        <w:rPr>
          <w:bCs/>
        </w:rPr>
      </w:pPr>
      <w:r w:rsidRPr="0097659A">
        <w:rPr>
          <w:bCs/>
        </w:rPr>
        <w:t>1.7.1</w:t>
      </w:r>
      <w:r w:rsidRPr="0097659A">
        <w:rPr>
          <w:bCs/>
        </w:rPr>
        <w:tab/>
        <w:t xml:space="preserve">Liste sunma nedeni </w:t>
      </w:r>
      <w:r w:rsidRPr="0097659A">
        <w:rPr>
          <w:bCs/>
          <w:vertAlign w:val="superscript"/>
        </w:rPr>
        <w:t>(1)</w:t>
      </w:r>
      <w:r w:rsidRPr="0097659A">
        <w:rPr>
          <w:bCs/>
        </w:rPr>
        <w:t>: Yıllık/</w:t>
      </w:r>
      <w:r w:rsidR="00336279" w:rsidRPr="0097659A">
        <w:rPr>
          <w:bCs/>
        </w:rPr>
        <w:t>Faz</w:t>
      </w:r>
      <w:r w:rsidRPr="0097659A">
        <w:rPr>
          <w:bCs/>
        </w:rPr>
        <w:t xml:space="preserve"> V/TAA </w:t>
      </w:r>
      <w:r w:rsidRPr="0097659A">
        <w:rPr>
          <w:bCs/>
          <w:vertAlign w:val="superscript"/>
        </w:rPr>
        <w:t>(2)</w:t>
      </w:r>
    </w:p>
    <w:p w14:paraId="03A0FBA1" w14:textId="3EB08B28" w:rsidR="00D84773" w:rsidRPr="0097659A" w:rsidRDefault="00D84773" w:rsidP="00592AA5">
      <w:pPr>
        <w:ind w:left="1134" w:hanging="1134"/>
        <w:rPr>
          <w:bCs/>
        </w:rPr>
      </w:pPr>
      <w:r w:rsidRPr="0097659A">
        <w:rPr>
          <w:bCs/>
        </w:rPr>
        <w:t>1.7.2</w:t>
      </w:r>
      <w:r w:rsidRPr="0097659A">
        <w:rPr>
          <w:bCs/>
        </w:rPr>
        <w:tab/>
        <w:t>Liste dönemi başlangıç tarihi (gg/aa/yyyy)</w:t>
      </w:r>
      <w:r w:rsidR="00622171" w:rsidRPr="0097659A">
        <w:rPr>
          <w:bCs/>
        </w:rPr>
        <w:t>.</w:t>
      </w:r>
      <w:r w:rsidRPr="0097659A">
        <w:rPr>
          <w:bCs/>
        </w:rPr>
        <w:t xml:space="preserve"> </w:t>
      </w:r>
      <w:r w:rsidRPr="0097659A">
        <w:rPr>
          <w:bCs/>
        </w:rPr>
        <w:tab/>
      </w:r>
    </w:p>
    <w:p w14:paraId="51E20164" w14:textId="15D76157" w:rsidR="00D84773" w:rsidRPr="0097659A" w:rsidRDefault="00D84773" w:rsidP="00592AA5">
      <w:pPr>
        <w:ind w:left="1134" w:hanging="1134"/>
        <w:rPr>
          <w:bCs/>
        </w:rPr>
      </w:pPr>
      <w:r w:rsidRPr="0097659A">
        <w:rPr>
          <w:bCs/>
        </w:rPr>
        <w:t>1.7.3</w:t>
      </w:r>
      <w:r w:rsidRPr="0097659A">
        <w:rPr>
          <w:bCs/>
        </w:rPr>
        <w:tab/>
        <w:t>Liste dönemi bitiş tarihi (gg/aa/yyyy)</w:t>
      </w:r>
      <w:r w:rsidR="00622171" w:rsidRPr="0097659A">
        <w:rPr>
          <w:bCs/>
        </w:rPr>
        <w:t>.</w:t>
      </w:r>
      <w:r w:rsidRPr="0097659A">
        <w:rPr>
          <w:bCs/>
        </w:rPr>
        <w:t xml:space="preserve"> </w:t>
      </w:r>
      <w:r w:rsidRPr="0097659A">
        <w:rPr>
          <w:bCs/>
        </w:rPr>
        <w:tab/>
      </w:r>
    </w:p>
    <w:p w14:paraId="1980192F" w14:textId="6252D98B" w:rsidR="00B61C97" w:rsidRPr="0097659A" w:rsidRDefault="00B61C97" w:rsidP="00592AA5">
      <w:pPr>
        <w:ind w:left="1134" w:hanging="1134"/>
        <w:rPr>
          <w:bCs/>
        </w:rPr>
      </w:pPr>
    </w:p>
    <w:p w14:paraId="1F708F8D" w14:textId="77777777" w:rsidR="00B61C97" w:rsidRPr="0097659A" w:rsidRDefault="00B61C97" w:rsidP="00592AA5">
      <w:pPr>
        <w:ind w:left="1134" w:hanging="1134"/>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973"/>
        <w:gridCol w:w="1282"/>
        <w:gridCol w:w="1277"/>
        <w:gridCol w:w="1282"/>
        <w:gridCol w:w="1277"/>
        <w:gridCol w:w="1310"/>
      </w:tblGrid>
      <w:tr w:rsidR="00062639" w:rsidRPr="0097659A" w14:paraId="0133A905" w14:textId="77777777" w:rsidTr="00331E00">
        <w:trPr>
          <w:trHeight w:hRule="exact" w:val="355"/>
          <w:jc w:val="center"/>
        </w:trPr>
        <w:tc>
          <w:tcPr>
            <w:tcW w:w="1973" w:type="dxa"/>
            <w:vMerge w:val="restart"/>
            <w:shd w:val="clear" w:color="auto" w:fill="auto"/>
            <w:vAlign w:val="center"/>
          </w:tcPr>
          <w:p w14:paraId="665C321E" w14:textId="77777777" w:rsidR="00D84773" w:rsidRPr="0097659A" w:rsidRDefault="00D84773" w:rsidP="00331E00">
            <w:pPr>
              <w:pStyle w:val="Gvdemetni0"/>
              <w:shd w:val="clear" w:color="auto" w:fill="auto"/>
              <w:spacing w:line="240" w:lineRule="auto"/>
              <w:ind w:left="142" w:firstLine="0"/>
              <w:rPr>
                <w:sz w:val="24"/>
                <w:szCs w:val="24"/>
              </w:rPr>
            </w:pPr>
            <w:r w:rsidRPr="0097659A">
              <w:rPr>
                <w:sz w:val="24"/>
                <w:szCs w:val="24"/>
              </w:rPr>
              <w:t xml:space="preserve">Motor ailesi tanımı / Motor tipi tanımı </w:t>
            </w:r>
            <w:r w:rsidRPr="0097659A">
              <w:rPr>
                <w:sz w:val="24"/>
                <w:szCs w:val="24"/>
                <w:vertAlign w:val="superscript"/>
              </w:rPr>
              <w:t>(3)</w:t>
            </w:r>
          </w:p>
        </w:tc>
        <w:tc>
          <w:tcPr>
            <w:tcW w:w="1282" w:type="dxa"/>
            <w:vMerge w:val="restart"/>
            <w:shd w:val="clear" w:color="auto" w:fill="auto"/>
            <w:vAlign w:val="center"/>
          </w:tcPr>
          <w:p w14:paraId="79FB8C1A" w14:textId="77777777" w:rsidR="00D84773" w:rsidRPr="0097659A" w:rsidRDefault="00D84773" w:rsidP="00331E00">
            <w:pPr>
              <w:pStyle w:val="Gvdemetni0"/>
              <w:shd w:val="clear" w:color="auto" w:fill="auto"/>
              <w:spacing w:line="240" w:lineRule="auto"/>
              <w:ind w:left="142" w:firstLine="0"/>
              <w:rPr>
                <w:sz w:val="24"/>
                <w:szCs w:val="24"/>
              </w:rPr>
            </w:pPr>
            <w:r w:rsidRPr="0097659A">
              <w:rPr>
                <w:sz w:val="24"/>
                <w:szCs w:val="24"/>
              </w:rPr>
              <w:t xml:space="preserve">Kategori ve alt kategori </w:t>
            </w:r>
            <w:r w:rsidRPr="0097659A">
              <w:rPr>
                <w:sz w:val="24"/>
                <w:szCs w:val="24"/>
                <w:vertAlign w:val="superscript"/>
              </w:rPr>
              <w:t>(4)</w:t>
            </w:r>
          </w:p>
        </w:tc>
        <w:tc>
          <w:tcPr>
            <w:tcW w:w="1277" w:type="dxa"/>
            <w:vMerge w:val="restart"/>
            <w:shd w:val="clear" w:color="auto" w:fill="auto"/>
            <w:vAlign w:val="center"/>
          </w:tcPr>
          <w:p w14:paraId="423AAE2B" w14:textId="77777777" w:rsidR="00D84773" w:rsidRPr="0097659A" w:rsidRDefault="00D84773" w:rsidP="00331E00">
            <w:pPr>
              <w:pStyle w:val="Gvdemetni0"/>
              <w:shd w:val="clear" w:color="auto" w:fill="auto"/>
              <w:spacing w:line="240" w:lineRule="auto"/>
              <w:ind w:left="142" w:firstLine="0"/>
              <w:rPr>
                <w:sz w:val="24"/>
                <w:szCs w:val="24"/>
              </w:rPr>
            </w:pPr>
            <w:r w:rsidRPr="0097659A">
              <w:rPr>
                <w:sz w:val="24"/>
                <w:szCs w:val="24"/>
              </w:rPr>
              <w:t>Liste döneminde üretilen motor sayısı</w:t>
            </w:r>
          </w:p>
        </w:tc>
        <w:tc>
          <w:tcPr>
            <w:tcW w:w="2559" w:type="dxa"/>
            <w:gridSpan w:val="2"/>
            <w:shd w:val="clear" w:color="auto" w:fill="auto"/>
            <w:vAlign w:val="center"/>
          </w:tcPr>
          <w:p w14:paraId="603870AD" w14:textId="77777777" w:rsidR="00D84773" w:rsidRPr="0097659A" w:rsidRDefault="00D84773" w:rsidP="00331E00">
            <w:pPr>
              <w:pStyle w:val="Gvdemetni0"/>
              <w:shd w:val="clear" w:color="auto" w:fill="auto"/>
              <w:spacing w:line="240" w:lineRule="auto"/>
              <w:ind w:left="142" w:firstLine="0"/>
              <w:rPr>
                <w:sz w:val="24"/>
                <w:szCs w:val="24"/>
              </w:rPr>
            </w:pPr>
            <w:r w:rsidRPr="0097659A">
              <w:rPr>
                <w:sz w:val="24"/>
                <w:szCs w:val="24"/>
              </w:rPr>
              <w:t xml:space="preserve">Motor numarası </w:t>
            </w:r>
            <w:r w:rsidRPr="0097659A">
              <w:rPr>
                <w:sz w:val="24"/>
                <w:szCs w:val="24"/>
                <w:vertAlign w:val="superscript"/>
              </w:rPr>
              <w:t>(5)</w:t>
            </w:r>
          </w:p>
        </w:tc>
        <w:tc>
          <w:tcPr>
            <w:tcW w:w="1310" w:type="dxa"/>
            <w:vMerge w:val="restart"/>
            <w:shd w:val="clear" w:color="auto" w:fill="auto"/>
            <w:vAlign w:val="center"/>
          </w:tcPr>
          <w:p w14:paraId="70477A81" w14:textId="77777777" w:rsidR="00D84773" w:rsidRPr="0097659A" w:rsidRDefault="00D84773" w:rsidP="00331E00">
            <w:pPr>
              <w:pStyle w:val="Gvdemetni0"/>
              <w:shd w:val="clear" w:color="auto" w:fill="auto"/>
              <w:spacing w:line="240" w:lineRule="auto"/>
              <w:ind w:left="142" w:firstLine="0"/>
              <w:rPr>
                <w:sz w:val="24"/>
                <w:szCs w:val="24"/>
              </w:rPr>
            </w:pPr>
            <w:r w:rsidRPr="0097659A">
              <w:rPr>
                <w:sz w:val="24"/>
                <w:szCs w:val="24"/>
              </w:rPr>
              <w:t xml:space="preserve">Üretime son verme ayı ve yılı (aa/yyyy) </w:t>
            </w:r>
            <w:r w:rsidRPr="0097659A">
              <w:rPr>
                <w:sz w:val="24"/>
                <w:szCs w:val="24"/>
                <w:vertAlign w:val="superscript"/>
              </w:rPr>
              <w:t>(6)</w:t>
            </w:r>
          </w:p>
        </w:tc>
      </w:tr>
      <w:tr w:rsidR="00062639" w:rsidRPr="0097659A" w14:paraId="244E924E" w14:textId="77777777" w:rsidTr="00331E00">
        <w:trPr>
          <w:trHeight w:hRule="exact" w:val="1076"/>
          <w:jc w:val="center"/>
        </w:trPr>
        <w:tc>
          <w:tcPr>
            <w:tcW w:w="1973" w:type="dxa"/>
            <w:vMerge/>
            <w:shd w:val="clear" w:color="auto" w:fill="auto"/>
            <w:vAlign w:val="center"/>
          </w:tcPr>
          <w:p w14:paraId="35E7C590" w14:textId="77777777" w:rsidR="00D84773" w:rsidRPr="0097659A" w:rsidRDefault="00D84773" w:rsidP="00592AA5">
            <w:pPr>
              <w:ind w:left="1134" w:hanging="1134"/>
              <w:jc w:val="center"/>
            </w:pPr>
          </w:p>
        </w:tc>
        <w:tc>
          <w:tcPr>
            <w:tcW w:w="1282" w:type="dxa"/>
            <w:vMerge/>
            <w:shd w:val="clear" w:color="auto" w:fill="auto"/>
            <w:vAlign w:val="center"/>
          </w:tcPr>
          <w:p w14:paraId="1792E741" w14:textId="77777777" w:rsidR="00D84773" w:rsidRPr="0097659A" w:rsidRDefault="00D84773" w:rsidP="00592AA5">
            <w:pPr>
              <w:ind w:left="1134" w:hanging="1134"/>
              <w:jc w:val="center"/>
            </w:pPr>
          </w:p>
        </w:tc>
        <w:tc>
          <w:tcPr>
            <w:tcW w:w="1277" w:type="dxa"/>
            <w:vMerge/>
            <w:shd w:val="clear" w:color="auto" w:fill="auto"/>
            <w:vAlign w:val="center"/>
          </w:tcPr>
          <w:p w14:paraId="79BE618E" w14:textId="77777777" w:rsidR="00D84773" w:rsidRPr="0097659A" w:rsidRDefault="00D84773" w:rsidP="00592AA5">
            <w:pPr>
              <w:ind w:left="1134" w:hanging="1134"/>
              <w:jc w:val="center"/>
            </w:pPr>
          </w:p>
        </w:tc>
        <w:tc>
          <w:tcPr>
            <w:tcW w:w="1282" w:type="dxa"/>
            <w:shd w:val="clear" w:color="auto" w:fill="auto"/>
            <w:vAlign w:val="center"/>
          </w:tcPr>
          <w:p w14:paraId="17B18697" w14:textId="77777777" w:rsidR="00D84773" w:rsidRPr="0097659A" w:rsidRDefault="00D84773" w:rsidP="00592AA5">
            <w:pPr>
              <w:pStyle w:val="Gvdemetni0"/>
              <w:shd w:val="clear" w:color="auto" w:fill="auto"/>
              <w:spacing w:line="240" w:lineRule="auto"/>
              <w:ind w:left="1134" w:hanging="1134"/>
              <w:rPr>
                <w:sz w:val="24"/>
                <w:szCs w:val="24"/>
              </w:rPr>
            </w:pPr>
            <w:r w:rsidRPr="0097659A">
              <w:rPr>
                <w:sz w:val="24"/>
                <w:szCs w:val="24"/>
              </w:rPr>
              <w:t>İlk motor</w:t>
            </w:r>
          </w:p>
        </w:tc>
        <w:tc>
          <w:tcPr>
            <w:tcW w:w="1277" w:type="dxa"/>
            <w:shd w:val="clear" w:color="auto" w:fill="auto"/>
            <w:vAlign w:val="center"/>
          </w:tcPr>
          <w:p w14:paraId="10850807" w14:textId="77777777" w:rsidR="00D84773" w:rsidRPr="0097659A" w:rsidRDefault="00D84773" w:rsidP="00592AA5">
            <w:pPr>
              <w:pStyle w:val="Gvdemetni0"/>
              <w:shd w:val="clear" w:color="auto" w:fill="auto"/>
              <w:spacing w:line="240" w:lineRule="auto"/>
              <w:ind w:left="1134" w:hanging="1134"/>
              <w:rPr>
                <w:sz w:val="24"/>
                <w:szCs w:val="24"/>
              </w:rPr>
            </w:pPr>
            <w:r w:rsidRPr="0097659A">
              <w:rPr>
                <w:sz w:val="24"/>
                <w:szCs w:val="24"/>
              </w:rPr>
              <w:t>Son motor</w:t>
            </w:r>
          </w:p>
        </w:tc>
        <w:tc>
          <w:tcPr>
            <w:tcW w:w="1310" w:type="dxa"/>
            <w:vMerge/>
            <w:shd w:val="clear" w:color="auto" w:fill="auto"/>
            <w:vAlign w:val="center"/>
          </w:tcPr>
          <w:p w14:paraId="5A91BEB8" w14:textId="77777777" w:rsidR="00D84773" w:rsidRPr="0097659A" w:rsidRDefault="00D84773" w:rsidP="00592AA5">
            <w:pPr>
              <w:ind w:left="1134" w:hanging="1134"/>
              <w:jc w:val="center"/>
            </w:pPr>
          </w:p>
        </w:tc>
      </w:tr>
      <w:tr w:rsidR="00062639" w:rsidRPr="0097659A" w14:paraId="07484F77" w14:textId="77777777" w:rsidTr="00331E00">
        <w:trPr>
          <w:trHeight w:hRule="exact" w:val="461"/>
          <w:jc w:val="center"/>
        </w:trPr>
        <w:tc>
          <w:tcPr>
            <w:tcW w:w="1973" w:type="dxa"/>
            <w:shd w:val="clear" w:color="auto" w:fill="auto"/>
            <w:vAlign w:val="center"/>
          </w:tcPr>
          <w:p w14:paraId="754F7EAB" w14:textId="77777777" w:rsidR="00D84773" w:rsidRPr="0097659A" w:rsidRDefault="00D84773" w:rsidP="00592AA5">
            <w:pPr>
              <w:pStyle w:val="Gvdemetni0"/>
              <w:shd w:val="clear" w:color="auto" w:fill="auto"/>
              <w:spacing w:line="240" w:lineRule="auto"/>
              <w:ind w:left="1134" w:hanging="1134"/>
              <w:jc w:val="left"/>
              <w:rPr>
                <w:sz w:val="24"/>
                <w:szCs w:val="24"/>
              </w:rPr>
            </w:pPr>
            <w:r w:rsidRPr="0097659A">
              <w:rPr>
                <w:sz w:val="24"/>
                <w:szCs w:val="24"/>
              </w:rPr>
              <w:t>Motor ailesi 1</w:t>
            </w:r>
          </w:p>
        </w:tc>
        <w:tc>
          <w:tcPr>
            <w:tcW w:w="1282" w:type="dxa"/>
            <w:shd w:val="clear" w:color="auto" w:fill="auto"/>
            <w:vAlign w:val="center"/>
          </w:tcPr>
          <w:p w14:paraId="05BB5924" w14:textId="77777777" w:rsidR="00D84773" w:rsidRPr="0097659A" w:rsidRDefault="00D84773" w:rsidP="00592AA5">
            <w:pPr>
              <w:ind w:left="1134" w:hanging="1134"/>
              <w:jc w:val="center"/>
            </w:pPr>
          </w:p>
        </w:tc>
        <w:tc>
          <w:tcPr>
            <w:tcW w:w="1277" w:type="dxa"/>
            <w:shd w:val="clear" w:color="auto" w:fill="auto"/>
            <w:vAlign w:val="center"/>
          </w:tcPr>
          <w:p w14:paraId="7F5766A8" w14:textId="77777777" w:rsidR="00D84773" w:rsidRPr="0097659A" w:rsidRDefault="00D84773" w:rsidP="00592AA5">
            <w:pPr>
              <w:ind w:left="1134" w:hanging="1134"/>
              <w:jc w:val="center"/>
            </w:pPr>
          </w:p>
        </w:tc>
        <w:tc>
          <w:tcPr>
            <w:tcW w:w="1282" w:type="dxa"/>
            <w:shd w:val="clear" w:color="auto" w:fill="auto"/>
            <w:vAlign w:val="center"/>
          </w:tcPr>
          <w:p w14:paraId="570A3E28" w14:textId="77777777" w:rsidR="00D84773" w:rsidRPr="0097659A" w:rsidRDefault="00D84773" w:rsidP="00592AA5">
            <w:pPr>
              <w:ind w:left="1134" w:hanging="1134"/>
              <w:jc w:val="center"/>
            </w:pPr>
          </w:p>
        </w:tc>
        <w:tc>
          <w:tcPr>
            <w:tcW w:w="1277" w:type="dxa"/>
            <w:shd w:val="clear" w:color="auto" w:fill="auto"/>
            <w:vAlign w:val="center"/>
          </w:tcPr>
          <w:p w14:paraId="3EFF5993" w14:textId="77777777" w:rsidR="00D84773" w:rsidRPr="0097659A" w:rsidRDefault="00D84773" w:rsidP="00592AA5">
            <w:pPr>
              <w:ind w:left="1134" w:hanging="1134"/>
              <w:jc w:val="center"/>
            </w:pPr>
          </w:p>
        </w:tc>
        <w:tc>
          <w:tcPr>
            <w:tcW w:w="1310" w:type="dxa"/>
            <w:shd w:val="clear" w:color="auto" w:fill="auto"/>
            <w:vAlign w:val="center"/>
          </w:tcPr>
          <w:p w14:paraId="651C3C75" w14:textId="77777777" w:rsidR="00D84773" w:rsidRPr="0097659A" w:rsidRDefault="00D84773" w:rsidP="00592AA5">
            <w:pPr>
              <w:ind w:left="1134" w:hanging="1134"/>
              <w:jc w:val="center"/>
            </w:pPr>
          </w:p>
        </w:tc>
      </w:tr>
      <w:tr w:rsidR="00062639" w:rsidRPr="0097659A" w14:paraId="1CDA8A02" w14:textId="77777777" w:rsidTr="00331E00">
        <w:trPr>
          <w:trHeight w:hRule="exact" w:val="456"/>
          <w:jc w:val="center"/>
        </w:trPr>
        <w:tc>
          <w:tcPr>
            <w:tcW w:w="1973" w:type="dxa"/>
            <w:shd w:val="clear" w:color="auto" w:fill="auto"/>
            <w:vAlign w:val="center"/>
          </w:tcPr>
          <w:p w14:paraId="7C1D3E7A" w14:textId="77777777" w:rsidR="00D84773" w:rsidRPr="0097659A" w:rsidRDefault="00D84773" w:rsidP="00592AA5">
            <w:pPr>
              <w:pStyle w:val="Gvdemetni0"/>
              <w:shd w:val="clear" w:color="auto" w:fill="auto"/>
              <w:spacing w:line="240" w:lineRule="auto"/>
              <w:ind w:left="1134" w:hanging="1134"/>
              <w:jc w:val="left"/>
              <w:rPr>
                <w:sz w:val="24"/>
                <w:szCs w:val="24"/>
              </w:rPr>
            </w:pPr>
            <w:r w:rsidRPr="0097659A">
              <w:rPr>
                <w:sz w:val="24"/>
                <w:szCs w:val="24"/>
              </w:rPr>
              <w:t>Tip 1</w:t>
            </w:r>
          </w:p>
        </w:tc>
        <w:tc>
          <w:tcPr>
            <w:tcW w:w="1282" w:type="dxa"/>
            <w:shd w:val="clear" w:color="auto" w:fill="auto"/>
            <w:vAlign w:val="center"/>
          </w:tcPr>
          <w:p w14:paraId="08F2BBA5" w14:textId="77777777" w:rsidR="00D84773" w:rsidRPr="0097659A" w:rsidRDefault="00D84773" w:rsidP="00592AA5">
            <w:pPr>
              <w:ind w:left="1134" w:hanging="1134"/>
              <w:jc w:val="center"/>
            </w:pPr>
          </w:p>
        </w:tc>
        <w:tc>
          <w:tcPr>
            <w:tcW w:w="1277" w:type="dxa"/>
            <w:shd w:val="clear" w:color="auto" w:fill="auto"/>
            <w:vAlign w:val="center"/>
          </w:tcPr>
          <w:p w14:paraId="63155D04" w14:textId="77777777" w:rsidR="00D84773" w:rsidRPr="0097659A" w:rsidRDefault="00D84773" w:rsidP="00592AA5">
            <w:pPr>
              <w:ind w:left="1134" w:hanging="1134"/>
              <w:jc w:val="center"/>
            </w:pPr>
          </w:p>
        </w:tc>
        <w:tc>
          <w:tcPr>
            <w:tcW w:w="1282" w:type="dxa"/>
            <w:shd w:val="clear" w:color="auto" w:fill="auto"/>
            <w:vAlign w:val="center"/>
          </w:tcPr>
          <w:p w14:paraId="459E4582" w14:textId="77777777" w:rsidR="00D84773" w:rsidRPr="0097659A" w:rsidRDefault="00D84773" w:rsidP="00592AA5">
            <w:pPr>
              <w:ind w:left="1134" w:hanging="1134"/>
              <w:jc w:val="center"/>
            </w:pPr>
          </w:p>
        </w:tc>
        <w:tc>
          <w:tcPr>
            <w:tcW w:w="1277" w:type="dxa"/>
            <w:shd w:val="clear" w:color="auto" w:fill="auto"/>
            <w:vAlign w:val="center"/>
          </w:tcPr>
          <w:p w14:paraId="63DD6B02" w14:textId="77777777" w:rsidR="00D84773" w:rsidRPr="0097659A" w:rsidRDefault="00D84773" w:rsidP="00592AA5">
            <w:pPr>
              <w:ind w:left="1134" w:hanging="1134"/>
              <w:jc w:val="center"/>
            </w:pPr>
          </w:p>
        </w:tc>
        <w:tc>
          <w:tcPr>
            <w:tcW w:w="1310" w:type="dxa"/>
            <w:shd w:val="clear" w:color="auto" w:fill="auto"/>
            <w:vAlign w:val="center"/>
          </w:tcPr>
          <w:p w14:paraId="405F2350" w14:textId="77777777" w:rsidR="00D84773" w:rsidRPr="0097659A" w:rsidRDefault="00D84773" w:rsidP="00592AA5">
            <w:pPr>
              <w:ind w:left="1134" w:hanging="1134"/>
              <w:jc w:val="center"/>
            </w:pPr>
          </w:p>
        </w:tc>
      </w:tr>
      <w:tr w:rsidR="00062639" w:rsidRPr="0097659A" w14:paraId="5CF8FA6D" w14:textId="77777777" w:rsidTr="00331E00">
        <w:trPr>
          <w:trHeight w:hRule="exact" w:val="461"/>
          <w:jc w:val="center"/>
        </w:trPr>
        <w:tc>
          <w:tcPr>
            <w:tcW w:w="1973" w:type="dxa"/>
            <w:shd w:val="clear" w:color="auto" w:fill="auto"/>
            <w:vAlign w:val="center"/>
          </w:tcPr>
          <w:p w14:paraId="06ED2F52" w14:textId="77777777" w:rsidR="00D84773" w:rsidRPr="0097659A" w:rsidRDefault="00D84773" w:rsidP="00592AA5">
            <w:pPr>
              <w:pStyle w:val="Gvdemetni0"/>
              <w:shd w:val="clear" w:color="auto" w:fill="auto"/>
              <w:spacing w:line="240" w:lineRule="auto"/>
              <w:ind w:left="1134" w:hanging="1134"/>
              <w:jc w:val="left"/>
              <w:rPr>
                <w:sz w:val="24"/>
                <w:szCs w:val="24"/>
              </w:rPr>
            </w:pPr>
            <w:r w:rsidRPr="0097659A">
              <w:rPr>
                <w:sz w:val="24"/>
                <w:szCs w:val="24"/>
              </w:rPr>
              <w:t>tip ...</w:t>
            </w:r>
          </w:p>
        </w:tc>
        <w:tc>
          <w:tcPr>
            <w:tcW w:w="1282" w:type="dxa"/>
            <w:shd w:val="clear" w:color="auto" w:fill="auto"/>
            <w:vAlign w:val="center"/>
          </w:tcPr>
          <w:p w14:paraId="543CFFEE" w14:textId="77777777" w:rsidR="00D84773" w:rsidRPr="0097659A" w:rsidRDefault="00D84773" w:rsidP="00592AA5">
            <w:pPr>
              <w:ind w:left="1134" w:hanging="1134"/>
              <w:jc w:val="center"/>
            </w:pPr>
          </w:p>
        </w:tc>
        <w:tc>
          <w:tcPr>
            <w:tcW w:w="1277" w:type="dxa"/>
            <w:shd w:val="clear" w:color="auto" w:fill="auto"/>
            <w:vAlign w:val="center"/>
          </w:tcPr>
          <w:p w14:paraId="43332E91" w14:textId="77777777" w:rsidR="00D84773" w:rsidRPr="0097659A" w:rsidRDefault="00D84773" w:rsidP="00592AA5">
            <w:pPr>
              <w:ind w:left="1134" w:hanging="1134"/>
              <w:jc w:val="center"/>
            </w:pPr>
          </w:p>
        </w:tc>
        <w:tc>
          <w:tcPr>
            <w:tcW w:w="1282" w:type="dxa"/>
            <w:shd w:val="clear" w:color="auto" w:fill="auto"/>
            <w:vAlign w:val="center"/>
          </w:tcPr>
          <w:p w14:paraId="1D8E5A1A" w14:textId="77777777" w:rsidR="00D84773" w:rsidRPr="0097659A" w:rsidRDefault="00D84773" w:rsidP="00592AA5">
            <w:pPr>
              <w:ind w:left="1134" w:hanging="1134"/>
              <w:jc w:val="center"/>
            </w:pPr>
          </w:p>
        </w:tc>
        <w:tc>
          <w:tcPr>
            <w:tcW w:w="1277" w:type="dxa"/>
            <w:shd w:val="clear" w:color="auto" w:fill="auto"/>
            <w:vAlign w:val="center"/>
          </w:tcPr>
          <w:p w14:paraId="792360B9" w14:textId="77777777" w:rsidR="00D84773" w:rsidRPr="0097659A" w:rsidRDefault="00D84773" w:rsidP="00592AA5">
            <w:pPr>
              <w:ind w:left="1134" w:hanging="1134"/>
              <w:jc w:val="center"/>
            </w:pPr>
          </w:p>
        </w:tc>
        <w:tc>
          <w:tcPr>
            <w:tcW w:w="1310" w:type="dxa"/>
            <w:shd w:val="clear" w:color="auto" w:fill="auto"/>
            <w:vAlign w:val="center"/>
          </w:tcPr>
          <w:p w14:paraId="5D428BC5" w14:textId="77777777" w:rsidR="00D84773" w:rsidRPr="0097659A" w:rsidRDefault="00D84773" w:rsidP="00592AA5">
            <w:pPr>
              <w:ind w:left="1134" w:hanging="1134"/>
              <w:jc w:val="center"/>
            </w:pPr>
          </w:p>
        </w:tc>
      </w:tr>
      <w:tr w:rsidR="00062639" w:rsidRPr="0097659A" w14:paraId="4BE3252D" w14:textId="77777777" w:rsidTr="00331E00">
        <w:trPr>
          <w:trHeight w:hRule="exact" w:val="461"/>
          <w:jc w:val="center"/>
        </w:trPr>
        <w:tc>
          <w:tcPr>
            <w:tcW w:w="1973" w:type="dxa"/>
            <w:shd w:val="clear" w:color="auto" w:fill="auto"/>
            <w:vAlign w:val="center"/>
          </w:tcPr>
          <w:p w14:paraId="56AC1D16" w14:textId="77777777" w:rsidR="00D84773" w:rsidRPr="0097659A" w:rsidRDefault="00D84773" w:rsidP="00592AA5">
            <w:pPr>
              <w:pStyle w:val="Gvdemetni0"/>
              <w:shd w:val="clear" w:color="auto" w:fill="auto"/>
              <w:spacing w:line="240" w:lineRule="auto"/>
              <w:ind w:left="1134" w:hanging="1134"/>
              <w:jc w:val="left"/>
              <w:rPr>
                <w:sz w:val="24"/>
                <w:szCs w:val="24"/>
              </w:rPr>
            </w:pPr>
            <w:r w:rsidRPr="0097659A">
              <w:rPr>
                <w:sz w:val="24"/>
                <w:szCs w:val="24"/>
              </w:rPr>
              <w:t>Tip i</w:t>
            </w:r>
          </w:p>
        </w:tc>
        <w:tc>
          <w:tcPr>
            <w:tcW w:w="1282" w:type="dxa"/>
            <w:shd w:val="clear" w:color="auto" w:fill="auto"/>
            <w:vAlign w:val="center"/>
          </w:tcPr>
          <w:p w14:paraId="23E4A7A4" w14:textId="77777777" w:rsidR="00D84773" w:rsidRPr="0097659A" w:rsidRDefault="00D84773" w:rsidP="00592AA5">
            <w:pPr>
              <w:ind w:left="1134" w:hanging="1134"/>
              <w:jc w:val="center"/>
            </w:pPr>
          </w:p>
        </w:tc>
        <w:tc>
          <w:tcPr>
            <w:tcW w:w="1277" w:type="dxa"/>
            <w:shd w:val="clear" w:color="auto" w:fill="auto"/>
            <w:vAlign w:val="center"/>
          </w:tcPr>
          <w:p w14:paraId="15FFFF78" w14:textId="77777777" w:rsidR="00D84773" w:rsidRPr="0097659A" w:rsidRDefault="00D84773" w:rsidP="00592AA5">
            <w:pPr>
              <w:ind w:left="1134" w:hanging="1134"/>
              <w:jc w:val="center"/>
            </w:pPr>
          </w:p>
        </w:tc>
        <w:tc>
          <w:tcPr>
            <w:tcW w:w="1282" w:type="dxa"/>
            <w:shd w:val="clear" w:color="auto" w:fill="auto"/>
            <w:vAlign w:val="center"/>
          </w:tcPr>
          <w:p w14:paraId="18F85D9C" w14:textId="77777777" w:rsidR="00D84773" w:rsidRPr="0097659A" w:rsidRDefault="00D84773" w:rsidP="00592AA5">
            <w:pPr>
              <w:ind w:left="1134" w:hanging="1134"/>
              <w:jc w:val="center"/>
            </w:pPr>
          </w:p>
        </w:tc>
        <w:tc>
          <w:tcPr>
            <w:tcW w:w="1277" w:type="dxa"/>
            <w:shd w:val="clear" w:color="auto" w:fill="auto"/>
            <w:vAlign w:val="center"/>
          </w:tcPr>
          <w:p w14:paraId="0B2BFA4C" w14:textId="77777777" w:rsidR="00D84773" w:rsidRPr="0097659A" w:rsidRDefault="00D84773" w:rsidP="00592AA5">
            <w:pPr>
              <w:ind w:left="1134" w:hanging="1134"/>
              <w:jc w:val="center"/>
            </w:pPr>
          </w:p>
        </w:tc>
        <w:tc>
          <w:tcPr>
            <w:tcW w:w="1310" w:type="dxa"/>
            <w:shd w:val="clear" w:color="auto" w:fill="auto"/>
            <w:vAlign w:val="center"/>
          </w:tcPr>
          <w:p w14:paraId="312DFA2C" w14:textId="77777777" w:rsidR="00D84773" w:rsidRPr="0097659A" w:rsidRDefault="00D84773" w:rsidP="00592AA5">
            <w:pPr>
              <w:ind w:left="1134" w:hanging="1134"/>
              <w:jc w:val="center"/>
            </w:pPr>
          </w:p>
        </w:tc>
      </w:tr>
      <w:tr w:rsidR="00062639" w:rsidRPr="0097659A" w14:paraId="7DF79529" w14:textId="77777777" w:rsidTr="00331E00">
        <w:trPr>
          <w:trHeight w:hRule="exact" w:val="461"/>
          <w:jc w:val="center"/>
        </w:trPr>
        <w:tc>
          <w:tcPr>
            <w:tcW w:w="1973" w:type="dxa"/>
            <w:shd w:val="clear" w:color="auto" w:fill="auto"/>
            <w:vAlign w:val="center"/>
          </w:tcPr>
          <w:p w14:paraId="64161C37" w14:textId="77777777" w:rsidR="00D84773" w:rsidRPr="0097659A" w:rsidRDefault="00D84773" w:rsidP="00592AA5">
            <w:pPr>
              <w:pStyle w:val="Gvdemetni0"/>
              <w:shd w:val="clear" w:color="auto" w:fill="auto"/>
              <w:spacing w:line="240" w:lineRule="auto"/>
              <w:ind w:left="1134" w:hanging="1134"/>
              <w:jc w:val="left"/>
              <w:rPr>
                <w:sz w:val="24"/>
                <w:szCs w:val="24"/>
              </w:rPr>
            </w:pPr>
            <w:r w:rsidRPr="0097659A">
              <w:rPr>
                <w:sz w:val="24"/>
                <w:szCs w:val="24"/>
              </w:rPr>
              <w:t>Motor ailesi ...</w:t>
            </w:r>
          </w:p>
        </w:tc>
        <w:tc>
          <w:tcPr>
            <w:tcW w:w="1282" w:type="dxa"/>
            <w:shd w:val="clear" w:color="auto" w:fill="auto"/>
            <w:vAlign w:val="center"/>
          </w:tcPr>
          <w:p w14:paraId="3F456743" w14:textId="77777777" w:rsidR="00D84773" w:rsidRPr="0097659A" w:rsidRDefault="00D84773" w:rsidP="00592AA5">
            <w:pPr>
              <w:ind w:left="1134" w:hanging="1134"/>
              <w:jc w:val="center"/>
            </w:pPr>
          </w:p>
        </w:tc>
        <w:tc>
          <w:tcPr>
            <w:tcW w:w="1277" w:type="dxa"/>
            <w:shd w:val="clear" w:color="auto" w:fill="auto"/>
            <w:vAlign w:val="center"/>
          </w:tcPr>
          <w:p w14:paraId="649743CA" w14:textId="77777777" w:rsidR="00D84773" w:rsidRPr="0097659A" w:rsidRDefault="00D84773" w:rsidP="00592AA5">
            <w:pPr>
              <w:ind w:left="1134" w:hanging="1134"/>
              <w:jc w:val="center"/>
            </w:pPr>
          </w:p>
        </w:tc>
        <w:tc>
          <w:tcPr>
            <w:tcW w:w="1282" w:type="dxa"/>
            <w:shd w:val="clear" w:color="auto" w:fill="auto"/>
            <w:vAlign w:val="center"/>
          </w:tcPr>
          <w:p w14:paraId="1A107D0B" w14:textId="77777777" w:rsidR="00D84773" w:rsidRPr="0097659A" w:rsidRDefault="00D84773" w:rsidP="00592AA5">
            <w:pPr>
              <w:ind w:left="1134" w:hanging="1134"/>
              <w:jc w:val="center"/>
            </w:pPr>
          </w:p>
        </w:tc>
        <w:tc>
          <w:tcPr>
            <w:tcW w:w="1277" w:type="dxa"/>
            <w:shd w:val="clear" w:color="auto" w:fill="auto"/>
            <w:vAlign w:val="center"/>
          </w:tcPr>
          <w:p w14:paraId="0599CE9D" w14:textId="77777777" w:rsidR="00D84773" w:rsidRPr="0097659A" w:rsidRDefault="00D84773" w:rsidP="00592AA5">
            <w:pPr>
              <w:ind w:left="1134" w:hanging="1134"/>
              <w:jc w:val="center"/>
            </w:pPr>
          </w:p>
        </w:tc>
        <w:tc>
          <w:tcPr>
            <w:tcW w:w="1310" w:type="dxa"/>
            <w:shd w:val="clear" w:color="auto" w:fill="auto"/>
            <w:vAlign w:val="center"/>
          </w:tcPr>
          <w:p w14:paraId="789818AD" w14:textId="77777777" w:rsidR="00D84773" w:rsidRPr="0097659A" w:rsidRDefault="00D84773" w:rsidP="00592AA5">
            <w:pPr>
              <w:ind w:left="1134" w:hanging="1134"/>
              <w:jc w:val="center"/>
            </w:pPr>
          </w:p>
        </w:tc>
      </w:tr>
      <w:tr w:rsidR="00062639" w:rsidRPr="0097659A" w14:paraId="512F89D6" w14:textId="77777777" w:rsidTr="00331E00">
        <w:trPr>
          <w:trHeight w:hRule="exact" w:val="461"/>
          <w:jc w:val="center"/>
        </w:trPr>
        <w:tc>
          <w:tcPr>
            <w:tcW w:w="1973" w:type="dxa"/>
            <w:shd w:val="clear" w:color="auto" w:fill="auto"/>
            <w:vAlign w:val="center"/>
          </w:tcPr>
          <w:p w14:paraId="1E2250E4" w14:textId="77777777" w:rsidR="00D84773" w:rsidRPr="0097659A" w:rsidRDefault="00D84773" w:rsidP="00592AA5">
            <w:pPr>
              <w:pStyle w:val="Gvdemetni0"/>
              <w:shd w:val="clear" w:color="auto" w:fill="auto"/>
              <w:spacing w:line="240" w:lineRule="auto"/>
              <w:ind w:left="1134" w:hanging="1134"/>
              <w:jc w:val="left"/>
              <w:rPr>
                <w:sz w:val="24"/>
                <w:szCs w:val="24"/>
              </w:rPr>
            </w:pPr>
            <w:r w:rsidRPr="0097659A">
              <w:rPr>
                <w:sz w:val="24"/>
                <w:szCs w:val="24"/>
              </w:rPr>
              <w:t>Tip 1</w:t>
            </w:r>
          </w:p>
        </w:tc>
        <w:tc>
          <w:tcPr>
            <w:tcW w:w="1282" w:type="dxa"/>
            <w:shd w:val="clear" w:color="auto" w:fill="auto"/>
            <w:vAlign w:val="center"/>
          </w:tcPr>
          <w:p w14:paraId="2585EC35" w14:textId="77777777" w:rsidR="00D84773" w:rsidRPr="0097659A" w:rsidRDefault="00D84773" w:rsidP="00592AA5">
            <w:pPr>
              <w:ind w:left="1134" w:hanging="1134"/>
              <w:jc w:val="center"/>
            </w:pPr>
          </w:p>
        </w:tc>
        <w:tc>
          <w:tcPr>
            <w:tcW w:w="1277" w:type="dxa"/>
            <w:shd w:val="clear" w:color="auto" w:fill="auto"/>
            <w:vAlign w:val="center"/>
          </w:tcPr>
          <w:p w14:paraId="1DC37BA2" w14:textId="77777777" w:rsidR="00D84773" w:rsidRPr="0097659A" w:rsidRDefault="00D84773" w:rsidP="00592AA5">
            <w:pPr>
              <w:ind w:left="1134" w:hanging="1134"/>
              <w:jc w:val="center"/>
            </w:pPr>
          </w:p>
        </w:tc>
        <w:tc>
          <w:tcPr>
            <w:tcW w:w="1282" w:type="dxa"/>
            <w:shd w:val="clear" w:color="auto" w:fill="auto"/>
            <w:vAlign w:val="center"/>
          </w:tcPr>
          <w:p w14:paraId="6F6AA92D" w14:textId="77777777" w:rsidR="00D84773" w:rsidRPr="0097659A" w:rsidRDefault="00D84773" w:rsidP="00592AA5">
            <w:pPr>
              <w:ind w:left="1134" w:hanging="1134"/>
              <w:jc w:val="center"/>
            </w:pPr>
          </w:p>
        </w:tc>
        <w:tc>
          <w:tcPr>
            <w:tcW w:w="1277" w:type="dxa"/>
            <w:shd w:val="clear" w:color="auto" w:fill="auto"/>
            <w:vAlign w:val="center"/>
          </w:tcPr>
          <w:p w14:paraId="69E90D72" w14:textId="77777777" w:rsidR="00D84773" w:rsidRPr="0097659A" w:rsidRDefault="00D84773" w:rsidP="00592AA5">
            <w:pPr>
              <w:ind w:left="1134" w:hanging="1134"/>
              <w:jc w:val="center"/>
            </w:pPr>
          </w:p>
        </w:tc>
        <w:tc>
          <w:tcPr>
            <w:tcW w:w="1310" w:type="dxa"/>
            <w:shd w:val="clear" w:color="auto" w:fill="auto"/>
            <w:vAlign w:val="center"/>
          </w:tcPr>
          <w:p w14:paraId="2CB5B00C" w14:textId="77777777" w:rsidR="00D84773" w:rsidRPr="0097659A" w:rsidRDefault="00D84773" w:rsidP="00592AA5">
            <w:pPr>
              <w:ind w:left="1134" w:hanging="1134"/>
              <w:jc w:val="center"/>
            </w:pPr>
          </w:p>
        </w:tc>
      </w:tr>
      <w:tr w:rsidR="00062639" w:rsidRPr="0097659A" w14:paraId="1599A827" w14:textId="77777777" w:rsidTr="00331E00">
        <w:trPr>
          <w:trHeight w:hRule="exact" w:val="461"/>
          <w:jc w:val="center"/>
        </w:trPr>
        <w:tc>
          <w:tcPr>
            <w:tcW w:w="1973" w:type="dxa"/>
            <w:shd w:val="clear" w:color="auto" w:fill="auto"/>
            <w:vAlign w:val="center"/>
          </w:tcPr>
          <w:p w14:paraId="27C7A98A" w14:textId="77777777" w:rsidR="00D84773" w:rsidRPr="0097659A" w:rsidRDefault="00D84773" w:rsidP="00592AA5">
            <w:pPr>
              <w:pStyle w:val="Gvdemetni0"/>
              <w:shd w:val="clear" w:color="auto" w:fill="auto"/>
              <w:spacing w:line="240" w:lineRule="auto"/>
              <w:ind w:left="1134" w:hanging="1134"/>
              <w:jc w:val="left"/>
              <w:rPr>
                <w:sz w:val="24"/>
                <w:szCs w:val="24"/>
              </w:rPr>
            </w:pPr>
            <w:r w:rsidRPr="0097659A">
              <w:rPr>
                <w:sz w:val="24"/>
                <w:szCs w:val="24"/>
              </w:rPr>
              <w:t>Tip ...</w:t>
            </w:r>
          </w:p>
        </w:tc>
        <w:tc>
          <w:tcPr>
            <w:tcW w:w="1282" w:type="dxa"/>
            <w:shd w:val="clear" w:color="auto" w:fill="auto"/>
            <w:vAlign w:val="center"/>
          </w:tcPr>
          <w:p w14:paraId="31BFE1F5" w14:textId="77777777" w:rsidR="00D84773" w:rsidRPr="0097659A" w:rsidRDefault="00D84773" w:rsidP="00592AA5">
            <w:pPr>
              <w:ind w:left="1134" w:hanging="1134"/>
              <w:jc w:val="center"/>
            </w:pPr>
          </w:p>
        </w:tc>
        <w:tc>
          <w:tcPr>
            <w:tcW w:w="1277" w:type="dxa"/>
            <w:shd w:val="clear" w:color="auto" w:fill="auto"/>
            <w:vAlign w:val="center"/>
          </w:tcPr>
          <w:p w14:paraId="294C5124" w14:textId="77777777" w:rsidR="00D84773" w:rsidRPr="0097659A" w:rsidRDefault="00D84773" w:rsidP="00592AA5">
            <w:pPr>
              <w:ind w:left="1134" w:hanging="1134"/>
              <w:jc w:val="center"/>
            </w:pPr>
          </w:p>
        </w:tc>
        <w:tc>
          <w:tcPr>
            <w:tcW w:w="1282" w:type="dxa"/>
            <w:shd w:val="clear" w:color="auto" w:fill="auto"/>
            <w:vAlign w:val="center"/>
          </w:tcPr>
          <w:p w14:paraId="6FD1A373" w14:textId="77777777" w:rsidR="00D84773" w:rsidRPr="0097659A" w:rsidRDefault="00D84773" w:rsidP="00592AA5">
            <w:pPr>
              <w:ind w:left="1134" w:hanging="1134"/>
              <w:jc w:val="center"/>
            </w:pPr>
          </w:p>
        </w:tc>
        <w:tc>
          <w:tcPr>
            <w:tcW w:w="1277" w:type="dxa"/>
            <w:shd w:val="clear" w:color="auto" w:fill="auto"/>
            <w:vAlign w:val="center"/>
          </w:tcPr>
          <w:p w14:paraId="587856A8" w14:textId="77777777" w:rsidR="00D84773" w:rsidRPr="0097659A" w:rsidRDefault="00D84773" w:rsidP="00592AA5">
            <w:pPr>
              <w:ind w:left="1134" w:hanging="1134"/>
              <w:jc w:val="center"/>
            </w:pPr>
          </w:p>
        </w:tc>
        <w:tc>
          <w:tcPr>
            <w:tcW w:w="1310" w:type="dxa"/>
            <w:shd w:val="clear" w:color="auto" w:fill="auto"/>
            <w:vAlign w:val="center"/>
          </w:tcPr>
          <w:p w14:paraId="1BA149D1" w14:textId="77777777" w:rsidR="00D84773" w:rsidRPr="0097659A" w:rsidRDefault="00D84773" w:rsidP="00592AA5">
            <w:pPr>
              <w:ind w:left="1134" w:hanging="1134"/>
              <w:jc w:val="center"/>
            </w:pPr>
          </w:p>
        </w:tc>
      </w:tr>
      <w:tr w:rsidR="00062639" w:rsidRPr="0097659A" w14:paraId="1E59CB88" w14:textId="77777777" w:rsidTr="00331E00">
        <w:trPr>
          <w:trHeight w:hRule="exact" w:val="456"/>
          <w:jc w:val="center"/>
        </w:trPr>
        <w:tc>
          <w:tcPr>
            <w:tcW w:w="1973" w:type="dxa"/>
            <w:shd w:val="clear" w:color="auto" w:fill="auto"/>
            <w:vAlign w:val="center"/>
          </w:tcPr>
          <w:p w14:paraId="42D48FBF" w14:textId="77777777" w:rsidR="00D84773" w:rsidRPr="0097659A" w:rsidRDefault="00D84773" w:rsidP="00592AA5">
            <w:pPr>
              <w:pStyle w:val="Gvdemetni0"/>
              <w:shd w:val="clear" w:color="auto" w:fill="auto"/>
              <w:spacing w:line="240" w:lineRule="auto"/>
              <w:ind w:left="1134" w:hanging="1134"/>
              <w:jc w:val="left"/>
              <w:rPr>
                <w:sz w:val="24"/>
                <w:szCs w:val="24"/>
              </w:rPr>
            </w:pPr>
            <w:r w:rsidRPr="0097659A">
              <w:rPr>
                <w:sz w:val="24"/>
                <w:szCs w:val="24"/>
              </w:rPr>
              <w:t>Tip j</w:t>
            </w:r>
          </w:p>
        </w:tc>
        <w:tc>
          <w:tcPr>
            <w:tcW w:w="1282" w:type="dxa"/>
            <w:shd w:val="clear" w:color="auto" w:fill="auto"/>
            <w:vAlign w:val="center"/>
          </w:tcPr>
          <w:p w14:paraId="6F9B7956" w14:textId="77777777" w:rsidR="00D84773" w:rsidRPr="0097659A" w:rsidRDefault="00D84773" w:rsidP="00592AA5">
            <w:pPr>
              <w:ind w:left="1134" w:hanging="1134"/>
              <w:jc w:val="center"/>
            </w:pPr>
          </w:p>
        </w:tc>
        <w:tc>
          <w:tcPr>
            <w:tcW w:w="1277" w:type="dxa"/>
            <w:shd w:val="clear" w:color="auto" w:fill="auto"/>
            <w:vAlign w:val="center"/>
          </w:tcPr>
          <w:p w14:paraId="3A8AC81C" w14:textId="77777777" w:rsidR="00D84773" w:rsidRPr="0097659A" w:rsidRDefault="00D84773" w:rsidP="00592AA5">
            <w:pPr>
              <w:ind w:left="1134" w:hanging="1134"/>
              <w:jc w:val="center"/>
            </w:pPr>
          </w:p>
        </w:tc>
        <w:tc>
          <w:tcPr>
            <w:tcW w:w="1282" w:type="dxa"/>
            <w:shd w:val="clear" w:color="auto" w:fill="auto"/>
            <w:vAlign w:val="center"/>
          </w:tcPr>
          <w:p w14:paraId="792BBB5A" w14:textId="77777777" w:rsidR="00D84773" w:rsidRPr="0097659A" w:rsidRDefault="00D84773" w:rsidP="00592AA5">
            <w:pPr>
              <w:ind w:left="1134" w:hanging="1134"/>
              <w:jc w:val="center"/>
            </w:pPr>
          </w:p>
        </w:tc>
        <w:tc>
          <w:tcPr>
            <w:tcW w:w="1277" w:type="dxa"/>
            <w:shd w:val="clear" w:color="auto" w:fill="auto"/>
            <w:vAlign w:val="center"/>
          </w:tcPr>
          <w:p w14:paraId="1DBF5C17" w14:textId="77777777" w:rsidR="00D84773" w:rsidRPr="0097659A" w:rsidRDefault="00D84773" w:rsidP="00592AA5">
            <w:pPr>
              <w:ind w:left="1134" w:hanging="1134"/>
              <w:jc w:val="center"/>
            </w:pPr>
          </w:p>
        </w:tc>
        <w:tc>
          <w:tcPr>
            <w:tcW w:w="1310" w:type="dxa"/>
            <w:shd w:val="clear" w:color="auto" w:fill="auto"/>
            <w:vAlign w:val="center"/>
          </w:tcPr>
          <w:p w14:paraId="513CA383" w14:textId="77777777" w:rsidR="00D84773" w:rsidRPr="0097659A" w:rsidRDefault="00D84773" w:rsidP="00592AA5">
            <w:pPr>
              <w:ind w:left="1134" w:hanging="1134"/>
              <w:jc w:val="center"/>
            </w:pPr>
          </w:p>
        </w:tc>
      </w:tr>
      <w:tr w:rsidR="00062639" w:rsidRPr="0097659A" w14:paraId="17311B9E" w14:textId="77777777" w:rsidTr="00331E00">
        <w:trPr>
          <w:trHeight w:hRule="exact" w:val="461"/>
          <w:jc w:val="center"/>
        </w:trPr>
        <w:tc>
          <w:tcPr>
            <w:tcW w:w="1973" w:type="dxa"/>
            <w:shd w:val="clear" w:color="auto" w:fill="auto"/>
            <w:vAlign w:val="center"/>
          </w:tcPr>
          <w:p w14:paraId="75E1EC4E" w14:textId="77777777" w:rsidR="00D84773" w:rsidRPr="0097659A" w:rsidRDefault="00D84773" w:rsidP="00592AA5">
            <w:pPr>
              <w:pStyle w:val="Gvdemetni0"/>
              <w:shd w:val="clear" w:color="auto" w:fill="auto"/>
              <w:spacing w:line="240" w:lineRule="auto"/>
              <w:ind w:left="1134" w:hanging="1134"/>
              <w:jc w:val="left"/>
              <w:rPr>
                <w:sz w:val="24"/>
                <w:szCs w:val="24"/>
              </w:rPr>
            </w:pPr>
            <w:r w:rsidRPr="0097659A">
              <w:rPr>
                <w:sz w:val="24"/>
                <w:szCs w:val="24"/>
              </w:rPr>
              <w:t>Motor ailesi n</w:t>
            </w:r>
          </w:p>
        </w:tc>
        <w:tc>
          <w:tcPr>
            <w:tcW w:w="1282" w:type="dxa"/>
            <w:shd w:val="clear" w:color="auto" w:fill="auto"/>
            <w:vAlign w:val="center"/>
          </w:tcPr>
          <w:p w14:paraId="77336C9C" w14:textId="77777777" w:rsidR="00D84773" w:rsidRPr="0097659A" w:rsidRDefault="00D84773" w:rsidP="00592AA5">
            <w:pPr>
              <w:ind w:left="1134" w:hanging="1134"/>
              <w:jc w:val="center"/>
            </w:pPr>
          </w:p>
        </w:tc>
        <w:tc>
          <w:tcPr>
            <w:tcW w:w="1277" w:type="dxa"/>
            <w:shd w:val="clear" w:color="auto" w:fill="auto"/>
            <w:vAlign w:val="center"/>
          </w:tcPr>
          <w:p w14:paraId="0ADA9BAE" w14:textId="77777777" w:rsidR="00D84773" w:rsidRPr="0097659A" w:rsidRDefault="00D84773" w:rsidP="00592AA5">
            <w:pPr>
              <w:ind w:left="1134" w:hanging="1134"/>
              <w:jc w:val="center"/>
            </w:pPr>
          </w:p>
        </w:tc>
        <w:tc>
          <w:tcPr>
            <w:tcW w:w="1282" w:type="dxa"/>
            <w:shd w:val="clear" w:color="auto" w:fill="auto"/>
            <w:vAlign w:val="center"/>
          </w:tcPr>
          <w:p w14:paraId="7F931130" w14:textId="77777777" w:rsidR="00D84773" w:rsidRPr="0097659A" w:rsidRDefault="00D84773" w:rsidP="00592AA5">
            <w:pPr>
              <w:ind w:left="1134" w:hanging="1134"/>
              <w:jc w:val="center"/>
            </w:pPr>
          </w:p>
        </w:tc>
        <w:tc>
          <w:tcPr>
            <w:tcW w:w="1277" w:type="dxa"/>
            <w:shd w:val="clear" w:color="auto" w:fill="auto"/>
            <w:vAlign w:val="center"/>
          </w:tcPr>
          <w:p w14:paraId="48075A5E" w14:textId="77777777" w:rsidR="00D84773" w:rsidRPr="0097659A" w:rsidRDefault="00D84773" w:rsidP="00592AA5">
            <w:pPr>
              <w:ind w:left="1134" w:hanging="1134"/>
              <w:jc w:val="center"/>
            </w:pPr>
          </w:p>
        </w:tc>
        <w:tc>
          <w:tcPr>
            <w:tcW w:w="1310" w:type="dxa"/>
            <w:shd w:val="clear" w:color="auto" w:fill="auto"/>
            <w:vAlign w:val="center"/>
          </w:tcPr>
          <w:p w14:paraId="5D22B2C5" w14:textId="77777777" w:rsidR="00D84773" w:rsidRPr="0097659A" w:rsidRDefault="00D84773" w:rsidP="00592AA5">
            <w:pPr>
              <w:ind w:left="1134" w:hanging="1134"/>
              <w:jc w:val="center"/>
            </w:pPr>
          </w:p>
        </w:tc>
      </w:tr>
      <w:tr w:rsidR="00062639" w:rsidRPr="0097659A" w14:paraId="020A7F75" w14:textId="77777777" w:rsidTr="00331E00">
        <w:trPr>
          <w:trHeight w:hRule="exact" w:val="461"/>
          <w:jc w:val="center"/>
        </w:trPr>
        <w:tc>
          <w:tcPr>
            <w:tcW w:w="1973" w:type="dxa"/>
            <w:shd w:val="clear" w:color="auto" w:fill="auto"/>
            <w:vAlign w:val="center"/>
          </w:tcPr>
          <w:p w14:paraId="51FD2D07" w14:textId="77777777" w:rsidR="00D84773" w:rsidRPr="0097659A" w:rsidRDefault="00D84773" w:rsidP="00592AA5">
            <w:pPr>
              <w:pStyle w:val="Gvdemetni0"/>
              <w:shd w:val="clear" w:color="auto" w:fill="auto"/>
              <w:spacing w:line="240" w:lineRule="auto"/>
              <w:ind w:left="1134" w:hanging="1134"/>
              <w:jc w:val="left"/>
              <w:rPr>
                <w:sz w:val="24"/>
                <w:szCs w:val="24"/>
              </w:rPr>
            </w:pPr>
            <w:r w:rsidRPr="0097659A">
              <w:rPr>
                <w:sz w:val="24"/>
                <w:szCs w:val="24"/>
              </w:rPr>
              <w:t>Tip 1</w:t>
            </w:r>
          </w:p>
        </w:tc>
        <w:tc>
          <w:tcPr>
            <w:tcW w:w="1282" w:type="dxa"/>
            <w:shd w:val="clear" w:color="auto" w:fill="auto"/>
            <w:vAlign w:val="center"/>
          </w:tcPr>
          <w:p w14:paraId="78B53AF5" w14:textId="77777777" w:rsidR="00D84773" w:rsidRPr="0097659A" w:rsidRDefault="00D84773" w:rsidP="00592AA5">
            <w:pPr>
              <w:ind w:left="1134" w:hanging="1134"/>
              <w:jc w:val="center"/>
            </w:pPr>
          </w:p>
        </w:tc>
        <w:tc>
          <w:tcPr>
            <w:tcW w:w="1277" w:type="dxa"/>
            <w:shd w:val="clear" w:color="auto" w:fill="auto"/>
            <w:vAlign w:val="center"/>
          </w:tcPr>
          <w:p w14:paraId="5BA3CBE7" w14:textId="77777777" w:rsidR="00D84773" w:rsidRPr="0097659A" w:rsidRDefault="00D84773" w:rsidP="00592AA5">
            <w:pPr>
              <w:ind w:left="1134" w:hanging="1134"/>
              <w:jc w:val="center"/>
            </w:pPr>
          </w:p>
        </w:tc>
        <w:tc>
          <w:tcPr>
            <w:tcW w:w="1282" w:type="dxa"/>
            <w:shd w:val="clear" w:color="auto" w:fill="auto"/>
            <w:vAlign w:val="center"/>
          </w:tcPr>
          <w:p w14:paraId="35D24359" w14:textId="77777777" w:rsidR="00D84773" w:rsidRPr="0097659A" w:rsidRDefault="00D84773" w:rsidP="00592AA5">
            <w:pPr>
              <w:ind w:left="1134" w:hanging="1134"/>
              <w:jc w:val="center"/>
            </w:pPr>
          </w:p>
        </w:tc>
        <w:tc>
          <w:tcPr>
            <w:tcW w:w="1277" w:type="dxa"/>
            <w:shd w:val="clear" w:color="auto" w:fill="auto"/>
            <w:vAlign w:val="center"/>
          </w:tcPr>
          <w:p w14:paraId="5E6E6C6C" w14:textId="77777777" w:rsidR="00D84773" w:rsidRPr="0097659A" w:rsidRDefault="00D84773" w:rsidP="00592AA5">
            <w:pPr>
              <w:ind w:left="1134" w:hanging="1134"/>
              <w:jc w:val="center"/>
            </w:pPr>
          </w:p>
        </w:tc>
        <w:tc>
          <w:tcPr>
            <w:tcW w:w="1310" w:type="dxa"/>
            <w:shd w:val="clear" w:color="auto" w:fill="auto"/>
            <w:vAlign w:val="center"/>
          </w:tcPr>
          <w:p w14:paraId="4D4242D3" w14:textId="77777777" w:rsidR="00D84773" w:rsidRPr="0097659A" w:rsidRDefault="00D84773" w:rsidP="00592AA5">
            <w:pPr>
              <w:ind w:left="1134" w:hanging="1134"/>
              <w:jc w:val="center"/>
            </w:pPr>
          </w:p>
        </w:tc>
      </w:tr>
      <w:tr w:rsidR="00062639" w:rsidRPr="0097659A" w14:paraId="579A95B8" w14:textId="77777777" w:rsidTr="00331E00">
        <w:trPr>
          <w:trHeight w:hRule="exact" w:val="461"/>
          <w:jc w:val="center"/>
        </w:trPr>
        <w:tc>
          <w:tcPr>
            <w:tcW w:w="1973" w:type="dxa"/>
            <w:shd w:val="clear" w:color="auto" w:fill="auto"/>
            <w:vAlign w:val="center"/>
          </w:tcPr>
          <w:p w14:paraId="67C86712" w14:textId="77777777" w:rsidR="00D84773" w:rsidRPr="0097659A" w:rsidRDefault="00D84773" w:rsidP="00592AA5">
            <w:pPr>
              <w:pStyle w:val="Gvdemetni0"/>
              <w:shd w:val="clear" w:color="auto" w:fill="auto"/>
              <w:spacing w:line="240" w:lineRule="auto"/>
              <w:ind w:left="1134" w:hanging="1134"/>
              <w:jc w:val="left"/>
              <w:rPr>
                <w:sz w:val="24"/>
                <w:szCs w:val="24"/>
              </w:rPr>
            </w:pPr>
            <w:r w:rsidRPr="0097659A">
              <w:rPr>
                <w:sz w:val="24"/>
                <w:szCs w:val="24"/>
              </w:rPr>
              <w:t>Tip ...</w:t>
            </w:r>
          </w:p>
        </w:tc>
        <w:tc>
          <w:tcPr>
            <w:tcW w:w="1282" w:type="dxa"/>
            <w:shd w:val="clear" w:color="auto" w:fill="auto"/>
            <w:vAlign w:val="center"/>
          </w:tcPr>
          <w:p w14:paraId="0E2706E5" w14:textId="77777777" w:rsidR="00D84773" w:rsidRPr="0097659A" w:rsidRDefault="00D84773" w:rsidP="00592AA5">
            <w:pPr>
              <w:ind w:left="1134" w:hanging="1134"/>
              <w:jc w:val="center"/>
            </w:pPr>
          </w:p>
        </w:tc>
        <w:tc>
          <w:tcPr>
            <w:tcW w:w="1277" w:type="dxa"/>
            <w:shd w:val="clear" w:color="auto" w:fill="auto"/>
            <w:vAlign w:val="center"/>
          </w:tcPr>
          <w:p w14:paraId="0A403225" w14:textId="77777777" w:rsidR="00D84773" w:rsidRPr="0097659A" w:rsidRDefault="00D84773" w:rsidP="00592AA5">
            <w:pPr>
              <w:ind w:left="1134" w:hanging="1134"/>
              <w:jc w:val="center"/>
            </w:pPr>
          </w:p>
        </w:tc>
        <w:tc>
          <w:tcPr>
            <w:tcW w:w="1282" w:type="dxa"/>
            <w:shd w:val="clear" w:color="auto" w:fill="auto"/>
            <w:vAlign w:val="center"/>
          </w:tcPr>
          <w:p w14:paraId="5BD07CB2" w14:textId="77777777" w:rsidR="00D84773" w:rsidRPr="0097659A" w:rsidRDefault="00D84773" w:rsidP="00592AA5">
            <w:pPr>
              <w:ind w:left="1134" w:hanging="1134"/>
              <w:jc w:val="center"/>
            </w:pPr>
          </w:p>
        </w:tc>
        <w:tc>
          <w:tcPr>
            <w:tcW w:w="1277" w:type="dxa"/>
            <w:shd w:val="clear" w:color="auto" w:fill="auto"/>
            <w:vAlign w:val="center"/>
          </w:tcPr>
          <w:p w14:paraId="684CAEE6" w14:textId="77777777" w:rsidR="00D84773" w:rsidRPr="0097659A" w:rsidRDefault="00D84773" w:rsidP="00592AA5">
            <w:pPr>
              <w:ind w:left="1134" w:hanging="1134"/>
              <w:jc w:val="center"/>
            </w:pPr>
          </w:p>
        </w:tc>
        <w:tc>
          <w:tcPr>
            <w:tcW w:w="1310" w:type="dxa"/>
            <w:shd w:val="clear" w:color="auto" w:fill="auto"/>
            <w:vAlign w:val="center"/>
          </w:tcPr>
          <w:p w14:paraId="60DE9F85" w14:textId="77777777" w:rsidR="00D84773" w:rsidRPr="0097659A" w:rsidRDefault="00D84773" w:rsidP="00592AA5">
            <w:pPr>
              <w:ind w:left="1134" w:hanging="1134"/>
              <w:jc w:val="center"/>
            </w:pPr>
          </w:p>
        </w:tc>
      </w:tr>
      <w:tr w:rsidR="00D84773" w:rsidRPr="0097659A" w14:paraId="0E312DD9" w14:textId="77777777" w:rsidTr="00331E00">
        <w:trPr>
          <w:trHeight w:hRule="exact" w:val="470"/>
          <w:jc w:val="center"/>
        </w:trPr>
        <w:tc>
          <w:tcPr>
            <w:tcW w:w="1973" w:type="dxa"/>
            <w:shd w:val="clear" w:color="auto" w:fill="auto"/>
            <w:vAlign w:val="center"/>
          </w:tcPr>
          <w:p w14:paraId="606E9CF7" w14:textId="77777777" w:rsidR="00D84773" w:rsidRPr="0097659A" w:rsidRDefault="00D84773" w:rsidP="00592AA5">
            <w:pPr>
              <w:pStyle w:val="Gvdemetni0"/>
              <w:shd w:val="clear" w:color="auto" w:fill="auto"/>
              <w:spacing w:line="240" w:lineRule="auto"/>
              <w:ind w:left="1134" w:hanging="1134"/>
              <w:jc w:val="left"/>
              <w:rPr>
                <w:sz w:val="24"/>
                <w:szCs w:val="24"/>
              </w:rPr>
            </w:pPr>
            <w:r w:rsidRPr="0097659A">
              <w:rPr>
                <w:sz w:val="24"/>
                <w:szCs w:val="24"/>
              </w:rPr>
              <w:t>Tip k</w:t>
            </w:r>
          </w:p>
        </w:tc>
        <w:tc>
          <w:tcPr>
            <w:tcW w:w="1282" w:type="dxa"/>
            <w:shd w:val="clear" w:color="auto" w:fill="auto"/>
            <w:vAlign w:val="center"/>
          </w:tcPr>
          <w:p w14:paraId="0E88A9DE" w14:textId="77777777" w:rsidR="00D84773" w:rsidRPr="0097659A" w:rsidRDefault="00D84773" w:rsidP="00592AA5">
            <w:pPr>
              <w:ind w:left="1134" w:hanging="1134"/>
              <w:jc w:val="center"/>
            </w:pPr>
          </w:p>
        </w:tc>
        <w:tc>
          <w:tcPr>
            <w:tcW w:w="1277" w:type="dxa"/>
            <w:shd w:val="clear" w:color="auto" w:fill="auto"/>
            <w:vAlign w:val="center"/>
          </w:tcPr>
          <w:p w14:paraId="2BE95FF9" w14:textId="77777777" w:rsidR="00D84773" w:rsidRPr="0097659A" w:rsidRDefault="00D84773" w:rsidP="00592AA5">
            <w:pPr>
              <w:ind w:left="1134" w:hanging="1134"/>
              <w:jc w:val="center"/>
            </w:pPr>
          </w:p>
        </w:tc>
        <w:tc>
          <w:tcPr>
            <w:tcW w:w="1282" w:type="dxa"/>
            <w:shd w:val="clear" w:color="auto" w:fill="auto"/>
            <w:vAlign w:val="center"/>
          </w:tcPr>
          <w:p w14:paraId="3313A162" w14:textId="77777777" w:rsidR="00D84773" w:rsidRPr="0097659A" w:rsidRDefault="00D84773" w:rsidP="00592AA5">
            <w:pPr>
              <w:ind w:left="1134" w:hanging="1134"/>
              <w:jc w:val="center"/>
            </w:pPr>
          </w:p>
        </w:tc>
        <w:tc>
          <w:tcPr>
            <w:tcW w:w="1277" w:type="dxa"/>
            <w:shd w:val="clear" w:color="auto" w:fill="auto"/>
            <w:vAlign w:val="center"/>
          </w:tcPr>
          <w:p w14:paraId="132302D9" w14:textId="77777777" w:rsidR="00D84773" w:rsidRPr="0097659A" w:rsidRDefault="00D84773" w:rsidP="00592AA5">
            <w:pPr>
              <w:ind w:left="1134" w:hanging="1134"/>
              <w:jc w:val="center"/>
            </w:pPr>
          </w:p>
        </w:tc>
        <w:tc>
          <w:tcPr>
            <w:tcW w:w="1310" w:type="dxa"/>
            <w:shd w:val="clear" w:color="auto" w:fill="auto"/>
            <w:vAlign w:val="center"/>
          </w:tcPr>
          <w:p w14:paraId="4130F4EE" w14:textId="77777777" w:rsidR="00D84773" w:rsidRPr="0097659A" w:rsidRDefault="00D84773" w:rsidP="00592AA5">
            <w:pPr>
              <w:ind w:left="1134" w:hanging="1134"/>
              <w:jc w:val="center"/>
            </w:pPr>
          </w:p>
        </w:tc>
      </w:tr>
    </w:tbl>
    <w:p w14:paraId="3DA643C9" w14:textId="77777777" w:rsidR="00B61C97" w:rsidRPr="0097659A" w:rsidRDefault="00B61C97" w:rsidP="00B61C97"/>
    <w:p w14:paraId="37FBA63E" w14:textId="47861550" w:rsidR="00D84773" w:rsidRPr="0097659A" w:rsidRDefault="00D84773" w:rsidP="00B61C97">
      <w:r w:rsidRPr="0097659A">
        <w:t>VII</w:t>
      </w:r>
      <w:r w:rsidR="00282E84" w:rsidRPr="0097659A">
        <w:t>’inci e</w:t>
      </w:r>
      <w:r w:rsidRPr="0097659A">
        <w:t xml:space="preserve">k için açıklayıcı </w:t>
      </w:r>
      <w:r w:rsidR="00BD7D75" w:rsidRPr="0097659A">
        <w:t>notlar:</w:t>
      </w:r>
    </w:p>
    <w:p w14:paraId="4C255C1C" w14:textId="0001013B" w:rsidR="00D84773" w:rsidRPr="0097659A" w:rsidRDefault="00D84773" w:rsidP="00B61C97">
      <w:r w:rsidRPr="0097659A">
        <w:t>(Verilen AB tipi onayları uyarınca üretilen motor listesinde belirtilmeyen dipnot işaretleri, dipnotlar ve açıklayıcı notlar)</w:t>
      </w:r>
      <w:r w:rsidR="00622171" w:rsidRPr="0097659A">
        <w:t>.</w:t>
      </w:r>
    </w:p>
    <w:p w14:paraId="78219592" w14:textId="77777777" w:rsidR="00B61C97" w:rsidRPr="0097659A" w:rsidRDefault="00B61C97" w:rsidP="00B61C97"/>
    <w:p w14:paraId="504B71DE" w14:textId="729E57A6" w:rsidR="00D84773" w:rsidRPr="0097659A" w:rsidRDefault="00D84773" w:rsidP="00B61C97">
      <w:r w:rsidRPr="0097659A">
        <w:rPr>
          <w:vertAlign w:val="superscript"/>
        </w:rPr>
        <w:t>(0)</w:t>
      </w:r>
      <w:r w:rsidR="00B61C97" w:rsidRPr="0097659A">
        <w:t xml:space="preserve"> </w:t>
      </w:r>
      <w:r w:rsidRPr="0097659A">
        <w:t xml:space="preserve">Aşağıdaki kodu </w:t>
      </w:r>
      <w:r w:rsidR="00BD7D75" w:rsidRPr="0097659A">
        <w:t>kullanın:</w:t>
      </w:r>
      <w:r w:rsidRPr="0097659A">
        <w:t xml:space="preserve"> yyyy/nn Burada yyyy, listenin üretim yılı ve nn, o yıl boyunca sunulan listelerin sıra numarasıdır.</w:t>
      </w:r>
    </w:p>
    <w:p w14:paraId="795C275D" w14:textId="02BDF7FD" w:rsidR="00D84773" w:rsidRPr="0097659A" w:rsidRDefault="00D84773" w:rsidP="00B61C97">
      <w:pPr>
        <w:tabs>
          <w:tab w:val="left" w:pos="426"/>
        </w:tabs>
      </w:pPr>
      <w:r w:rsidRPr="0097659A">
        <w:rPr>
          <w:vertAlign w:val="superscript"/>
        </w:rPr>
        <w:t>(1)</w:t>
      </w:r>
      <w:r w:rsidR="00B61C97" w:rsidRPr="0097659A">
        <w:t xml:space="preserve"> </w:t>
      </w:r>
      <w:r w:rsidRPr="0097659A">
        <w:t xml:space="preserve">Aşağıdaki kodlardan birini </w:t>
      </w:r>
      <w:r w:rsidR="00BD7D75" w:rsidRPr="0097659A">
        <w:t>belirtin</w:t>
      </w:r>
      <w:r w:rsidR="00622171" w:rsidRPr="0097659A">
        <w:t>.</w:t>
      </w:r>
    </w:p>
    <w:p w14:paraId="5F5F1331" w14:textId="4CDF4CEC" w:rsidR="00D84773" w:rsidRPr="0097659A" w:rsidRDefault="00D84773" w:rsidP="00B61C97">
      <w:r w:rsidRPr="0097659A">
        <w:t>Yıllık</w:t>
      </w:r>
      <w:r w:rsidRPr="0097659A">
        <w:tab/>
        <w:t xml:space="preserve">her takvim yılının bitiminden sonraki 45 gün içinde sunulan listeler </w:t>
      </w:r>
      <w:r w:rsidR="00BD7D75" w:rsidRPr="0097659A">
        <w:t>için</w:t>
      </w:r>
      <w:r w:rsidR="00622171" w:rsidRPr="0097659A">
        <w:t>.</w:t>
      </w:r>
    </w:p>
    <w:p w14:paraId="5D703B1B" w14:textId="2D96D36D" w:rsidR="00D84773" w:rsidRPr="0097659A" w:rsidRDefault="00336279" w:rsidP="00B61C97">
      <w:r w:rsidRPr="0097659A">
        <w:t>Faz</w:t>
      </w:r>
      <w:r w:rsidR="00D84773" w:rsidRPr="0097659A">
        <w:t xml:space="preserve"> V 2016/1628/AB Yönetmeliğin</w:t>
      </w:r>
      <w:r w:rsidR="00B61C97" w:rsidRPr="0097659A">
        <w:t>in</w:t>
      </w:r>
      <w:r w:rsidR="00D84773" w:rsidRPr="0097659A">
        <w:t xml:space="preserve"> III</w:t>
      </w:r>
      <w:r w:rsidR="00282E84" w:rsidRPr="0097659A">
        <w:t xml:space="preserve">’üncü </w:t>
      </w:r>
      <w:r w:rsidR="0038445D" w:rsidRPr="0097659A">
        <w:t>Ekinde</w:t>
      </w:r>
      <w:r w:rsidR="00D84773" w:rsidRPr="0097659A">
        <w:t xml:space="preserve"> belirtilen motor piyasa sürülme tarihlerinden her birinin hemen ardından sunulan listeler </w:t>
      </w:r>
      <w:r w:rsidR="00BD7D75" w:rsidRPr="0097659A">
        <w:t>için</w:t>
      </w:r>
      <w:r w:rsidR="00622171" w:rsidRPr="0097659A">
        <w:t>.</w:t>
      </w:r>
    </w:p>
    <w:p w14:paraId="359861C3" w14:textId="77777777" w:rsidR="00D84773" w:rsidRPr="0097659A" w:rsidRDefault="00D84773" w:rsidP="00B61C97">
      <w:r w:rsidRPr="0097659A">
        <w:lastRenderedPageBreak/>
        <w:t>TAA</w:t>
      </w:r>
      <w:r w:rsidRPr="0097659A">
        <w:tab/>
        <w:t xml:space="preserve">onay </w:t>
      </w:r>
      <w:r w:rsidR="007704FF" w:rsidRPr="0097659A">
        <w:t>kuruluşunun öngörebileceği</w:t>
      </w:r>
      <w:r w:rsidRPr="0097659A">
        <w:t xml:space="preserve"> başka herhangi bir tarihte sunulan listeler için. </w:t>
      </w:r>
    </w:p>
    <w:p w14:paraId="31EB3F58" w14:textId="75DAD96A" w:rsidR="00D84773" w:rsidRPr="0097659A" w:rsidRDefault="00D84773" w:rsidP="00B61C97">
      <w:r w:rsidRPr="0097659A">
        <w:rPr>
          <w:vertAlign w:val="superscript"/>
        </w:rPr>
        <w:t>(2)</w:t>
      </w:r>
      <w:r w:rsidRPr="0097659A">
        <w:t xml:space="preserve"> Kullanılmayan seçeneklerin üstünü çizin veya yalnızca kullanılan seçenek (ler) i gösterin.</w:t>
      </w:r>
    </w:p>
    <w:p w14:paraId="28E9F414" w14:textId="6A4E9885" w:rsidR="00D84773" w:rsidRPr="0097659A" w:rsidRDefault="00D84773" w:rsidP="00B61C97">
      <w:r w:rsidRPr="0097659A">
        <w:rPr>
          <w:vertAlign w:val="superscript"/>
        </w:rPr>
        <w:t>(3)</w:t>
      </w:r>
      <w:r w:rsidRPr="0097659A">
        <w:t xml:space="preserve"> Ek I</w:t>
      </w:r>
      <w:r w:rsidR="00D86014" w:rsidRPr="0097659A">
        <w:t>’in</w:t>
      </w:r>
      <w:r w:rsidRPr="0097659A">
        <w:t xml:space="preserve"> </w:t>
      </w:r>
      <w:r w:rsidR="00D86014" w:rsidRPr="0097659A">
        <w:t>Açıklayıcı Ek</w:t>
      </w:r>
      <w:r w:rsidRPr="0097659A">
        <w:t xml:space="preserve"> 3'</w:t>
      </w:r>
      <w:r w:rsidR="00D86014" w:rsidRPr="0097659A">
        <w:t>ünde</w:t>
      </w:r>
      <w:r w:rsidRPr="0097659A">
        <w:t xml:space="preserve"> belirtilen bilgi dokümanının 1.6 ve 3.1.1 girişlerine uygun olarak motor tipi tanımını / motor grubu tanımını belirtin.</w:t>
      </w:r>
    </w:p>
    <w:p w14:paraId="32456654" w14:textId="79CBDBCF" w:rsidR="00D84773" w:rsidRPr="0097659A" w:rsidRDefault="00D84773" w:rsidP="00B61C97">
      <w:r w:rsidRPr="0097659A">
        <w:rPr>
          <w:vertAlign w:val="superscript"/>
        </w:rPr>
        <w:t>(4)</w:t>
      </w:r>
      <w:r w:rsidR="00331E00" w:rsidRPr="0097659A">
        <w:rPr>
          <w:vertAlign w:val="superscript"/>
        </w:rPr>
        <w:t xml:space="preserve"> </w:t>
      </w:r>
      <w:r w:rsidR="00D823DD" w:rsidRPr="0097659A">
        <w:t>Ek I’in Açıklayıcı Ek 3’ünde Kısım</w:t>
      </w:r>
      <w:r w:rsidRPr="0097659A">
        <w:t xml:space="preserve"> A'da belirtilen bilgi dokümanının 1.7 girişi uyarınca kategori ve alt kategori için geçerli seçeneği belirtin.</w:t>
      </w:r>
    </w:p>
    <w:p w14:paraId="2B736DCC" w14:textId="42639A8A" w:rsidR="00D84773" w:rsidRPr="0097659A" w:rsidRDefault="00D84773" w:rsidP="00B61C97">
      <w:r w:rsidRPr="0097659A">
        <w:rPr>
          <w:vertAlign w:val="superscript"/>
        </w:rPr>
        <w:t>(5)</w:t>
      </w:r>
      <w:r w:rsidRPr="0097659A">
        <w:t xml:space="preserve"> Yalnızca, motor kimlik numarasının ilgili motor tipleri ve uygun olduğu durumlarda motor aileleri ve AB tip onayı numaraları ile korelasyonu motor kodlama sistemi tarafından tanımlanmadığında geçerlidir (motor tipi tanımı / motor grubu tanımı</w:t>
      </w:r>
      <w:r w:rsidR="00A83D51" w:rsidRPr="0097659A">
        <w:t>).</w:t>
      </w:r>
    </w:p>
    <w:p w14:paraId="0647F751" w14:textId="7D0E511F" w:rsidR="00D84773" w:rsidRPr="0097659A" w:rsidRDefault="00D84773" w:rsidP="00B61C97">
      <w:r w:rsidRPr="0097659A">
        <w:rPr>
          <w:vertAlign w:val="superscript"/>
        </w:rPr>
        <w:t>(6)</w:t>
      </w:r>
      <w:r w:rsidRPr="0097659A">
        <w:t xml:space="preserve"> Yalnızca imalatçı onaylı bir motor tipi veya motor grubu üretmeyi bıraktığında </w:t>
      </w:r>
      <w:r w:rsidR="007704FF" w:rsidRPr="0097659A">
        <w:t>geçerlidir ;</w:t>
      </w:r>
      <w:r w:rsidRPr="0097659A">
        <w:t xml:space="preserve"> bu durumda, son motorun üretim ayını ve yılını belirtin.</w:t>
      </w:r>
    </w:p>
    <w:p w14:paraId="597B2771" w14:textId="42D8B362" w:rsidR="00D84773" w:rsidRPr="0097659A" w:rsidRDefault="00B61C97" w:rsidP="00B61C97">
      <w:pPr>
        <w:pStyle w:val="Balk1"/>
      </w:pPr>
      <w:r w:rsidRPr="0097659A">
        <w:br w:type="page"/>
      </w:r>
      <w:r w:rsidR="00D84773" w:rsidRPr="0097659A">
        <w:lastRenderedPageBreak/>
        <w:t>EK VIII</w:t>
      </w:r>
    </w:p>
    <w:p w14:paraId="64A50113" w14:textId="77777777" w:rsidR="00D84773" w:rsidRPr="0097659A" w:rsidRDefault="00D84773" w:rsidP="00592AA5">
      <w:pPr>
        <w:ind w:left="1134" w:hanging="1134"/>
        <w:jc w:val="center"/>
        <w:rPr>
          <w:b/>
          <w:bCs/>
        </w:rPr>
      </w:pPr>
      <w:r w:rsidRPr="0097659A">
        <w:rPr>
          <w:b/>
          <w:bCs/>
        </w:rPr>
        <w:t>IMI aracılığıyla veri paylaşımına ilişkin şablonlar ve veri yapısı</w:t>
      </w:r>
    </w:p>
    <w:p w14:paraId="79BD6FBD" w14:textId="77777777" w:rsidR="00B61C97" w:rsidRPr="0097659A" w:rsidRDefault="00B61C97" w:rsidP="00B61C97">
      <w:pPr>
        <w:rPr>
          <w:bCs/>
        </w:rPr>
      </w:pPr>
    </w:p>
    <w:p w14:paraId="29272CBE" w14:textId="242434AF" w:rsidR="00D84773" w:rsidRPr="0097659A" w:rsidRDefault="00D84773" w:rsidP="00B61C97">
      <w:pPr>
        <w:rPr>
          <w:bCs/>
        </w:rPr>
      </w:pPr>
      <w:r w:rsidRPr="0097659A">
        <w:rPr>
          <w:bCs/>
        </w:rPr>
        <w:t xml:space="preserve">IMI sistemi, en azından aşağıdaki verilerin onay </w:t>
      </w:r>
      <w:r w:rsidR="00014E54" w:rsidRPr="0097659A">
        <w:rPr>
          <w:bCs/>
        </w:rPr>
        <w:t>kuruluşları</w:t>
      </w:r>
      <w:r w:rsidRPr="0097659A">
        <w:rPr>
          <w:bCs/>
        </w:rPr>
        <w:t xml:space="preserve"> arasında paylaşımını </w:t>
      </w:r>
      <w:r w:rsidR="007704FF" w:rsidRPr="0097659A">
        <w:rPr>
          <w:bCs/>
        </w:rPr>
        <w:t>sağlar;</w:t>
      </w:r>
      <w:r w:rsidRPr="0097659A">
        <w:rPr>
          <w:bCs/>
        </w:rPr>
        <w:t xml:space="preserve"> verilerin yapısına ve numaralandırılmasına saygı gösterir.</w:t>
      </w:r>
    </w:p>
    <w:p w14:paraId="5A3D415D" w14:textId="77777777" w:rsidR="00B61C97" w:rsidRPr="0097659A" w:rsidRDefault="00B61C97" w:rsidP="00592AA5">
      <w:pPr>
        <w:ind w:left="1134" w:hanging="1134"/>
        <w:rPr>
          <w:bCs/>
        </w:rPr>
      </w:pPr>
    </w:p>
    <w:p w14:paraId="5EEC2BA5" w14:textId="0E39D757" w:rsidR="00D84773" w:rsidRPr="0097659A" w:rsidRDefault="00D84773" w:rsidP="00592AA5">
      <w:pPr>
        <w:ind w:left="1134" w:hanging="1134"/>
        <w:rPr>
          <w:bCs/>
        </w:rPr>
      </w:pPr>
      <w:r w:rsidRPr="0097659A">
        <w:rPr>
          <w:bCs/>
        </w:rPr>
        <w:t>1.</w:t>
      </w:r>
      <w:r w:rsidRPr="0097659A">
        <w:rPr>
          <w:bCs/>
        </w:rPr>
        <w:tab/>
      </w:r>
      <w:r w:rsidRPr="0097659A">
        <w:rPr>
          <w:b/>
          <w:bCs/>
        </w:rPr>
        <w:t>Marka(lar) (imalatçının ticari markaları</w:t>
      </w:r>
      <w:r w:rsidR="00BD7D75" w:rsidRPr="0097659A">
        <w:rPr>
          <w:b/>
          <w:bCs/>
        </w:rPr>
        <w:t>)</w:t>
      </w:r>
      <w:r w:rsidR="00622171" w:rsidRPr="0097659A">
        <w:rPr>
          <w:b/>
          <w:bCs/>
        </w:rPr>
        <w:t>.</w:t>
      </w:r>
      <w:r w:rsidRPr="0097659A">
        <w:rPr>
          <w:bCs/>
        </w:rPr>
        <w:t xml:space="preserve"> </w:t>
      </w:r>
      <w:r w:rsidRPr="0097659A">
        <w:rPr>
          <w:bCs/>
        </w:rPr>
        <w:tab/>
      </w:r>
    </w:p>
    <w:p w14:paraId="255342BE" w14:textId="5C06D6CE" w:rsidR="00D84773" w:rsidRPr="0097659A" w:rsidRDefault="00D84773" w:rsidP="00592AA5">
      <w:pPr>
        <w:ind w:left="1134" w:hanging="1134"/>
        <w:rPr>
          <w:bCs/>
        </w:rPr>
      </w:pPr>
      <w:r w:rsidRPr="0097659A">
        <w:rPr>
          <w:bCs/>
        </w:rPr>
        <w:t>2.</w:t>
      </w:r>
      <w:r w:rsidRPr="0097659A">
        <w:rPr>
          <w:bCs/>
        </w:rPr>
        <w:tab/>
      </w:r>
      <w:r w:rsidRPr="0097659A">
        <w:rPr>
          <w:b/>
          <w:bCs/>
        </w:rPr>
        <w:t>Ticari adları (varsa</w:t>
      </w:r>
      <w:r w:rsidR="00BD7D75" w:rsidRPr="0097659A">
        <w:rPr>
          <w:b/>
          <w:bCs/>
        </w:rPr>
        <w:t>)</w:t>
      </w:r>
      <w:r w:rsidR="00622171" w:rsidRPr="0097659A">
        <w:rPr>
          <w:b/>
          <w:bCs/>
        </w:rPr>
        <w:t>.</w:t>
      </w:r>
      <w:r w:rsidRPr="0097659A">
        <w:rPr>
          <w:bCs/>
        </w:rPr>
        <w:t xml:space="preserve"> </w:t>
      </w:r>
      <w:r w:rsidRPr="0097659A">
        <w:rPr>
          <w:bCs/>
        </w:rPr>
        <w:tab/>
      </w:r>
    </w:p>
    <w:p w14:paraId="063438C9" w14:textId="0D6B9181" w:rsidR="00D84773" w:rsidRPr="0097659A" w:rsidRDefault="00D84773" w:rsidP="00592AA5">
      <w:pPr>
        <w:ind w:left="1134" w:hanging="1134"/>
        <w:rPr>
          <w:bCs/>
        </w:rPr>
      </w:pPr>
      <w:r w:rsidRPr="0097659A">
        <w:rPr>
          <w:bCs/>
        </w:rPr>
        <w:t>3.</w:t>
      </w:r>
      <w:r w:rsidRPr="0097659A">
        <w:rPr>
          <w:bCs/>
        </w:rPr>
        <w:tab/>
      </w:r>
      <w:r w:rsidRPr="0097659A">
        <w:rPr>
          <w:b/>
          <w:bCs/>
        </w:rPr>
        <w:t xml:space="preserve">İmalatçının şirket </w:t>
      </w:r>
      <w:r w:rsidR="00BD7D75" w:rsidRPr="0097659A">
        <w:rPr>
          <w:b/>
          <w:bCs/>
        </w:rPr>
        <w:t>adı</w:t>
      </w:r>
      <w:r w:rsidR="00622171" w:rsidRPr="0097659A">
        <w:rPr>
          <w:b/>
          <w:bCs/>
        </w:rPr>
        <w:t>.</w:t>
      </w:r>
      <w:r w:rsidRPr="0097659A">
        <w:rPr>
          <w:bCs/>
        </w:rPr>
        <w:t xml:space="preserve"> </w:t>
      </w:r>
      <w:r w:rsidRPr="0097659A">
        <w:rPr>
          <w:bCs/>
        </w:rPr>
        <w:tab/>
      </w:r>
    </w:p>
    <w:p w14:paraId="1C732E9E" w14:textId="72B9AE38" w:rsidR="00D84773" w:rsidRPr="0097659A" w:rsidRDefault="00D84773" w:rsidP="00592AA5">
      <w:pPr>
        <w:ind w:left="1134" w:hanging="1134"/>
        <w:rPr>
          <w:bCs/>
        </w:rPr>
      </w:pPr>
      <w:r w:rsidRPr="0097659A">
        <w:rPr>
          <w:bCs/>
        </w:rPr>
        <w:t>3.1.</w:t>
      </w:r>
      <w:r w:rsidRPr="0097659A">
        <w:rPr>
          <w:bCs/>
        </w:rPr>
        <w:tab/>
        <w:t xml:space="preserve">İmalatçının Posta adresi / Cadde ve </w:t>
      </w:r>
      <w:r w:rsidR="00BD7D75" w:rsidRPr="0097659A">
        <w:rPr>
          <w:bCs/>
        </w:rPr>
        <w:t>numarası</w:t>
      </w:r>
      <w:r w:rsidR="00622171" w:rsidRPr="0097659A">
        <w:rPr>
          <w:bCs/>
        </w:rPr>
        <w:t>.</w:t>
      </w:r>
      <w:r w:rsidRPr="0097659A">
        <w:rPr>
          <w:bCs/>
        </w:rPr>
        <w:t xml:space="preserve"> </w:t>
      </w:r>
      <w:r w:rsidRPr="0097659A">
        <w:rPr>
          <w:bCs/>
        </w:rPr>
        <w:tab/>
      </w:r>
    </w:p>
    <w:p w14:paraId="09D034B3" w14:textId="585D8890" w:rsidR="00D84773" w:rsidRPr="0097659A" w:rsidRDefault="00D84773" w:rsidP="00592AA5">
      <w:pPr>
        <w:ind w:left="1134" w:hanging="1134"/>
        <w:rPr>
          <w:bCs/>
        </w:rPr>
      </w:pPr>
      <w:r w:rsidRPr="0097659A">
        <w:rPr>
          <w:bCs/>
        </w:rPr>
        <w:t>3.1.1.</w:t>
      </w:r>
      <w:r w:rsidRPr="0097659A">
        <w:rPr>
          <w:bCs/>
        </w:rPr>
        <w:tab/>
        <w:t xml:space="preserve">Posta </w:t>
      </w:r>
      <w:r w:rsidR="00BD7D75" w:rsidRPr="0097659A">
        <w:rPr>
          <w:bCs/>
        </w:rPr>
        <w:t>kodu</w:t>
      </w:r>
      <w:r w:rsidR="00622171" w:rsidRPr="0097659A">
        <w:rPr>
          <w:bCs/>
        </w:rPr>
        <w:t>.</w:t>
      </w:r>
      <w:r w:rsidRPr="0097659A">
        <w:rPr>
          <w:bCs/>
        </w:rPr>
        <w:t xml:space="preserve"> </w:t>
      </w:r>
      <w:r w:rsidRPr="0097659A">
        <w:rPr>
          <w:bCs/>
        </w:rPr>
        <w:tab/>
      </w:r>
    </w:p>
    <w:p w14:paraId="13826D94" w14:textId="174CDDA6" w:rsidR="00D84773" w:rsidRPr="0097659A" w:rsidRDefault="00D84773" w:rsidP="00592AA5">
      <w:pPr>
        <w:ind w:left="1134" w:hanging="1134"/>
        <w:rPr>
          <w:bCs/>
        </w:rPr>
      </w:pPr>
      <w:r w:rsidRPr="0097659A">
        <w:rPr>
          <w:bCs/>
        </w:rPr>
        <w:t>3.1.2.</w:t>
      </w:r>
      <w:r w:rsidRPr="0097659A">
        <w:rPr>
          <w:bCs/>
        </w:rPr>
        <w:tab/>
        <w:t xml:space="preserve">Ülke / </w:t>
      </w:r>
      <w:r w:rsidR="00BD7D75" w:rsidRPr="0097659A">
        <w:rPr>
          <w:bCs/>
        </w:rPr>
        <w:t>Bölge</w:t>
      </w:r>
      <w:r w:rsidR="00622171" w:rsidRPr="0097659A">
        <w:rPr>
          <w:bCs/>
        </w:rPr>
        <w:t>.</w:t>
      </w:r>
      <w:r w:rsidRPr="0097659A">
        <w:rPr>
          <w:bCs/>
        </w:rPr>
        <w:t xml:space="preserve"> </w:t>
      </w:r>
      <w:r w:rsidRPr="0097659A">
        <w:rPr>
          <w:bCs/>
        </w:rPr>
        <w:tab/>
      </w:r>
    </w:p>
    <w:p w14:paraId="0DB2833C" w14:textId="7ADFDAE7" w:rsidR="00D84773" w:rsidRPr="0097659A" w:rsidRDefault="00D84773" w:rsidP="00592AA5">
      <w:pPr>
        <w:ind w:left="1134" w:hanging="1134"/>
        <w:rPr>
          <w:b/>
          <w:bCs/>
        </w:rPr>
      </w:pPr>
      <w:r w:rsidRPr="0097659A">
        <w:rPr>
          <w:bCs/>
        </w:rPr>
        <w:t>4.</w:t>
      </w:r>
      <w:r w:rsidRPr="0097659A">
        <w:rPr>
          <w:bCs/>
        </w:rPr>
        <w:tab/>
      </w:r>
      <w:r w:rsidRPr="0097659A">
        <w:rPr>
          <w:b/>
          <w:bCs/>
        </w:rPr>
        <w:t>İmalatçının (varsa) yetkili temsilcisinin adı</w:t>
      </w:r>
      <w:r w:rsidR="00622171" w:rsidRPr="0097659A">
        <w:rPr>
          <w:b/>
          <w:bCs/>
        </w:rPr>
        <w:t>.</w:t>
      </w:r>
      <w:r w:rsidRPr="0097659A">
        <w:rPr>
          <w:b/>
          <w:bCs/>
        </w:rPr>
        <w:t xml:space="preserve"> </w:t>
      </w:r>
      <w:r w:rsidRPr="0097659A">
        <w:rPr>
          <w:b/>
          <w:bCs/>
        </w:rPr>
        <w:tab/>
      </w:r>
    </w:p>
    <w:p w14:paraId="14615EAE" w14:textId="78DDD98F" w:rsidR="00D84773" w:rsidRPr="0097659A" w:rsidRDefault="00D84773" w:rsidP="00592AA5">
      <w:pPr>
        <w:ind w:left="1134" w:hanging="1134"/>
        <w:rPr>
          <w:bCs/>
        </w:rPr>
      </w:pPr>
      <w:r w:rsidRPr="0097659A">
        <w:rPr>
          <w:bCs/>
        </w:rPr>
        <w:t>4.1.</w:t>
      </w:r>
      <w:r w:rsidRPr="0097659A">
        <w:rPr>
          <w:bCs/>
        </w:rPr>
        <w:tab/>
        <w:t xml:space="preserve">İmalatçının yetkili temsilcisinin Posta adresi / Cadde ve </w:t>
      </w:r>
      <w:r w:rsidR="00BD7D75" w:rsidRPr="0097659A">
        <w:rPr>
          <w:bCs/>
        </w:rPr>
        <w:t>numarası</w:t>
      </w:r>
      <w:r w:rsidR="00622171" w:rsidRPr="0097659A">
        <w:rPr>
          <w:bCs/>
        </w:rPr>
        <w:t>.</w:t>
      </w:r>
      <w:r w:rsidRPr="0097659A">
        <w:rPr>
          <w:bCs/>
        </w:rPr>
        <w:t xml:space="preserve"> </w:t>
      </w:r>
      <w:r w:rsidRPr="0097659A">
        <w:rPr>
          <w:bCs/>
        </w:rPr>
        <w:tab/>
      </w:r>
    </w:p>
    <w:p w14:paraId="7679F06E" w14:textId="71F036B6" w:rsidR="00D84773" w:rsidRPr="0097659A" w:rsidRDefault="00D84773" w:rsidP="00592AA5">
      <w:pPr>
        <w:ind w:left="1134" w:hanging="1134"/>
        <w:rPr>
          <w:bCs/>
        </w:rPr>
      </w:pPr>
      <w:r w:rsidRPr="0097659A">
        <w:rPr>
          <w:bCs/>
        </w:rPr>
        <w:t>4.1.1.</w:t>
      </w:r>
      <w:r w:rsidRPr="0097659A">
        <w:rPr>
          <w:bCs/>
        </w:rPr>
        <w:tab/>
        <w:t xml:space="preserve">Posta </w:t>
      </w:r>
      <w:r w:rsidR="00BD7D75" w:rsidRPr="0097659A">
        <w:rPr>
          <w:bCs/>
        </w:rPr>
        <w:t>kodu</w:t>
      </w:r>
      <w:r w:rsidR="00622171" w:rsidRPr="0097659A">
        <w:rPr>
          <w:bCs/>
        </w:rPr>
        <w:t>.</w:t>
      </w:r>
      <w:r w:rsidRPr="0097659A">
        <w:rPr>
          <w:bCs/>
        </w:rPr>
        <w:t xml:space="preserve"> </w:t>
      </w:r>
      <w:r w:rsidRPr="0097659A">
        <w:rPr>
          <w:bCs/>
        </w:rPr>
        <w:tab/>
      </w:r>
    </w:p>
    <w:p w14:paraId="3F09A725" w14:textId="276FD662" w:rsidR="00D84773" w:rsidRPr="0097659A" w:rsidRDefault="00D84773" w:rsidP="00592AA5">
      <w:pPr>
        <w:ind w:left="1134" w:hanging="1134"/>
        <w:rPr>
          <w:bCs/>
        </w:rPr>
      </w:pPr>
      <w:r w:rsidRPr="0097659A">
        <w:rPr>
          <w:bCs/>
        </w:rPr>
        <w:t>4.1.2.</w:t>
      </w:r>
      <w:r w:rsidRPr="0097659A">
        <w:rPr>
          <w:bCs/>
        </w:rPr>
        <w:tab/>
        <w:t xml:space="preserve">Ülke / </w:t>
      </w:r>
      <w:r w:rsidR="00BD7D75" w:rsidRPr="0097659A">
        <w:rPr>
          <w:bCs/>
        </w:rPr>
        <w:t>Bölge</w:t>
      </w:r>
      <w:r w:rsidR="00622171" w:rsidRPr="0097659A">
        <w:rPr>
          <w:bCs/>
        </w:rPr>
        <w:t>.</w:t>
      </w:r>
      <w:r w:rsidRPr="0097659A">
        <w:rPr>
          <w:bCs/>
        </w:rPr>
        <w:t xml:space="preserve"> </w:t>
      </w:r>
      <w:r w:rsidRPr="0097659A">
        <w:rPr>
          <w:bCs/>
        </w:rPr>
        <w:tab/>
      </w:r>
    </w:p>
    <w:p w14:paraId="705E0198" w14:textId="08804798" w:rsidR="00D84773" w:rsidRPr="0097659A" w:rsidRDefault="00D84773" w:rsidP="00592AA5">
      <w:pPr>
        <w:ind w:left="1134" w:hanging="1134"/>
        <w:rPr>
          <w:b/>
          <w:bCs/>
        </w:rPr>
      </w:pPr>
      <w:r w:rsidRPr="0097659A">
        <w:rPr>
          <w:bCs/>
        </w:rPr>
        <w:t>5.</w:t>
      </w:r>
      <w:r w:rsidRPr="0097659A">
        <w:rPr>
          <w:bCs/>
        </w:rPr>
        <w:tab/>
      </w:r>
      <w:r w:rsidRPr="0097659A">
        <w:rPr>
          <w:b/>
          <w:bCs/>
        </w:rPr>
        <w:t xml:space="preserve">Montaj/imalat tesislerinin </w:t>
      </w:r>
      <w:r w:rsidR="00BD7D75" w:rsidRPr="0097659A">
        <w:rPr>
          <w:b/>
          <w:bCs/>
        </w:rPr>
        <w:t>adları</w:t>
      </w:r>
      <w:r w:rsidR="00622171" w:rsidRPr="0097659A">
        <w:rPr>
          <w:b/>
          <w:bCs/>
        </w:rPr>
        <w:t>.</w:t>
      </w:r>
      <w:r w:rsidRPr="0097659A">
        <w:rPr>
          <w:b/>
          <w:bCs/>
        </w:rPr>
        <w:t xml:space="preserve"> </w:t>
      </w:r>
      <w:r w:rsidRPr="0097659A">
        <w:rPr>
          <w:b/>
          <w:bCs/>
        </w:rPr>
        <w:tab/>
      </w:r>
    </w:p>
    <w:p w14:paraId="6170052D" w14:textId="3C474B77" w:rsidR="00D84773" w:rsidRPr="0097659A" w:rsidRDefault="00D84773" w:rsidP="00592AA5">
      <w:pPr>
        <w:ind w:left="1134" w:hanging="1134"/>
        <w:rPr>
          <w:bCs/>
        </w:rPr>
      </w:pPr>
      <w:r w:rsidRPr="0097659A">
        <w:rPr>
          <w:bCs/>
        </w:rPr>
        <w:t>5.1.</w:t>
      </w:r>
      <w:r w:rsidRPr="0097659A">
        <w:rPr>
          <w:bCs/>
        </w:rPr>
        <w:tab/>
        <w:t xml:space="preserve">Montaj/imalat tesislerinin Posta adresleri / Cadde ve </w:t>
      </w:r>
      <w:r w:rsidR="00BD7D75" w:rsidRPr="0097659A">
        <w:rPr>
          <w:bCs/>
        </w:rPr>
        <w:t>numaraları</w:t>
      </w:r>
      <w:r w:rsidR="00622171" w:rsidRPr="0097659A">
        <w:rPr>
          <w:bCs/>
        </w:rPr>
        <w:t>.</w:t>
      </w:r>
      <w:r w:rsidRPr="0097659A">
        <w:rPr>
          <w:bCs/>
        </w:rPr>
        <w:t xml:space="preserve"> </w:t>
      </w:r>
      <w:r w:rsidRPr="0097659A">
        <w:rPr>
          <w:bCs/>
        </w:rPr>
        <w:tab/>
      </w:r>
    </w:p>
    <w:p w14:paraId="21836AFD" w14:textId="1626E561" w:rsidR="00D84773" w:rsidRPr="0097659A" w:rsidRDefault="00D84773" w:rsidP="00592AA5">
      <w:pPr>
        <w:ind w:left="1134" w:hanging="1134"/>
        <w:rPr>
          <w:bCs/>
        </w:rPr>
      </w:pPr>
      <w:r w:rsidRPr="0097659A">
        <w:rPr>
          <w:bCs/>
        </w:rPr>
        <w:t>5.1.1.</w:t>
      </w:r>
      <w:r w:rsidRPr="0097659A">
        <w:rPr>
          <w:bCs/>
        </w:rPr>
        <w:tab/>
        <w:t xml:space="preserve">Posta </w:t>
      </w:r>
      <w:r w:rsidR="00BD7D75" w:rsidRPr="0097659A">
        <w:rPr>
          <w:bCs/>
        </w:rPr>
        <w:t>kodları</w:t>
      </w:r>
      <w:r w:rsidR="00622171" w:rsidRPr="0097659A">
        <w:rPr>
          <w:bCs/>
        </w:rPr>
        <w:t>.</w:t>
      </w:r>
      <w:r w:rsidRPr="0097659A">
        <w:rPr>
          <w:bCs/>
        </w:rPr>
        <w:t xml:space="preserve"> </w:t>
      </w:r>
      <w:r w:rsidRPr="0097659A">
        <w:rPr>
          <w:bCs/>
        </w:rPr>
        <w:tab/>
      </w:r>
    </w:p>
    <w:p w14:paraId="49AC2501" w14:textId="6D3A8936" w:rsidR="00D84773" w:rsidRPr="0097659A" w:rsidRDefault="00D84773" w:rsidP="00592AA5">
      <w:pPr>
        <w:ind w:left="1134" w:hanging="1134"/>
        <w:rPr>
          <w:bCs/>
        </w:rPr>
      </w:pPr>
      <w:r w:rsidRPr="0097659A">
        <w:rPr>
          <w:bCs/>
        </w:rPr>
        <w:t>5.1.2.</w:t>
      </w:r>
      <w:r w:rsidRPr="0097659A">
        <w:rPr>
          <w:bCs/>
        </w:rPr>
        <w:tab/>
        <w:t>Ülke(ler) / Bölge(ler</w:t>
      </w:r>
      <w:r w:rsidR="00BD7D75" w:rsidRPr="0097659A">
        <w:rPr>
          <w:bCs/>
        </w:rPr>
        <w:t>)</w:t>
      </w:r>
      <w:r w:rsidR="00622171" w:rsidRPr="0097659A">
        <w:rPr>
          <w:bCs/>
        </w:rPr>
        <w:t>.</w:t>
      </w:r>
      <w:r w:rsidRPr="0097659A">
        <w:rPr>
          <w:bCs/>
        </w:rPr>
        <w:t xml:space="preserve"> </w:t>
      </w:r>
      <w:r w:rsidRPr="0097659A">
        <w:rPr>
          <w:bCs/>
        </w:rPr>
        <w:tab/>
      </w:r>
    </w:p>
    <w:p w14:paraId="6C1480EF" w14:textId="79AEC7B0" w:rsidR="00D84773" w:rsidRPr="0097659A" w:rsidRDefault="00D84773" w:rsidP="00592AA5">
      <w:pPr>
        <w:ind w:left="1134" w:hanging="1134"/>
        <w:rPr>
          <w:bCs/>
        </w:rPr>
      </w:pPr>
      <w:r w:rsidRPr="0097659A">
        <w:rPr>
          <w:bCs/>
        </w:rPr>
        <w:t>6.</w:t>
      </w:r>
      <w:r w:rsidRPr="0097659A">
        <w:rPr>
          <w:bCs/>
        </w:rPr>
        <w:tab/>
      </w:r>
      <w:r w:rsidRPr="0097659A">
        <w:rPr>
          <w:b/>
          <w:bCs/>
        </w:rPr>
        <w:t xml:space="preserve">Motor tipi tanımı/motor ailesi tanımı/FT </w:t>
      </w:r>
      <w:r w:rsidRPr="0097659A">
        <w:rPr>
          <w:b/>
          <w:bCs/>
          <w:vertAlign w:val="superscript"/>
        </w:rPr>
        <w:t>(1) (2</w:t>
      </w:r>
      <w:r w:rsidR="00331E00" w:rsidRPr="0097659A">
        <w:rPr>
          <w:b/>
          <w:bCs/>
          <w:vertAlign w:val="superscript"/>
        </w:rPr>
        <w:t>)</w:t>
      </w:r>
      <w:r w:rsidR="00331E00" w:rsidRPr="0097659A">
        <w:rPr>
          <w:b/>
          <w:bCs/>
        </w:rPr>
        <w:t xml:space="preserve"> </w:t>
      </w:r>
      <w:r w:rsidR="00622171" w:rsidRPr="0097659A">
        <w:rPr>
          <w:b/>
          <w:bCs/>
        </w:rPr>
        <w:t>.</w:t>
      </w:r>
      <w:r w:rsidRPr="0097659A">
        <w:rPr>
          <w:b/>
          <w:bCs/>
        </w:rPr>
        <w:t xml:space="preserve"> </w:t>
      </w:r>
      <w:r w:rsidRPr="0097659A">
        <w:rPr>
          <w:b/>
          <w:bCs/>
        </w:rPr>
        <w:tab/>
      </w:r>
    </w:p>
    <w:p w14:paraId="69A34E67" w14:textId="412F9A82" w:rsidR="00D84773" w:rsidRPr="0097659A" w:rsidRDefault="00D84773" w:rsidP="00592AA5">
      <w:pPr>
        <w:ind w:left="1134" w:hanging="1134"/>
        <w:rPr>
          <w:b/>
          <w:bCs/>
        </w:rPr>
      </w:pPr>
      <w:r w:rsidRPr="0097659A">
        <w:rPr>
          <w:bCs/>
        </w:rPr>
        <w:t>7.</w:t>
      </w:r>
      <w:r w:rsidRPr="0097659A">
        <w:rPr>
          <w:bCs/>
        </w:rPr>
        <w:tab/>
      </w:r>
      <w:r w:rsidRPr="0097659A">
        <w:rPr>
          <w:b/>
          <w:bCs/>
        </w:rPr>
        <w:t xml:space="preserve">Motor tipi/motor ailesi kategorisi ve alt kategorisi </w:t>
      </w:r>
      <w:r w:rsidRPr="0097659A">
        <w:rPr>
          <w:b/>
          <w:bCs/>
          <w:vertAlign w:val="superscript"/>
        </w:rPr>
        <w:t>(1) (3)</w:t>
      </w:r>
      <w:r w:rsidR="00622171" w:rsidRPr="0097659A">
        <w:rPr>
          <w:b/>
          <w:bCs/>
        </w:rPr>
        <w:t>.</w:t>
      </w:r>
      <w:r w:rsidRPr="0097659A">
        <w:rPr>
          <w:b/>
          <w:bCs/>
        </w:rPr>
        <w:t xml:space="preserve"> </w:t>
      </w:r>
      <w:r w:rsidRPr="0097659A">
        <w:rPr>
          <w:b/>
          <w:bCs/>
        </w:rPr>
        <w:tab/>
      </w:r>
    </w:p>
    <w:p w14:paraId="3903AFBE" w14:textId="5A473289" w:rsidR="00D84773" w:rsidRPr="0097659A" w:rsidRDefault="00D84773" w:rsidP="00592AA5">
      <w:pPr>
        <w:ind w:left="1134" w:hanging="1134"/>
        <w:rPr>
          <w:bCs/>
        </w:rPr>
      </w:pPr>
      <w:r w:rsidRPr="0097659A">
        <w:rPr>
          <w:bCs/>
        </w:rPr>
        <w:t>7.1.</w:t>
      </w:r>
      <w:r w:rsidRPr="0097659A">
        <w:rPr>
          <w:bCs/>
        </w:rPr>
        <w:tab/>
        <w:t xml:space="preserve">Test edilen motorun motor numarası </w:t>
      </w:r>
      <w:r w:rsidRPr="0097659A">
        <w:rPr>
          <w:bCs/>
          <w:vertAlign w:val="superscript"/>
        </w:rPr>
        <w:t>(4)</w:t>
      </w:r>
      <w:r w:rsidR="00622171" w:rsidRPr="0097659A">
        <w:rPr>
          <w:bCs/>
        </w:rPr>
        <w:t>.</w:t>
      </w:r>
      <w:r w:rsidRPr="0097659A">
        <w:rPr>
          <w:bCs/>
        </w:rPr>
        <w:t xml:space="preserve"> </w:t>
      </w:r>
      <w:r w:rsidRPr="0097659A">
        <w:rPr>
          <w:bCs/>
        </w:rPr>
        <w:tab/>
      </w:r>
    </w:p>
    <w:p w14:paraId="5D79DC32" w14:textId="4ECD5E3C" w:rsidR="00D84773" w:rsidRPr="0097659A" w:rsidRDefault="00D84773" w:rsidP="00592AA5">
      <w:pPr>
        <w:ind w:left="1134" w:hanging="1134"/>
        <w:rPr>
          <w:b/>
          <w:bCs/>
        </w:rPr>
      </w:pPr>
      <w:r w:rsidRPr="0097659A">
        <w:rPr>
          <w:bCs/>
        </w:rPr>
        <w:t>8.</w:t>
      </w:r>
      <w:r w:rsidRPr="0097659A">
        <w:rPr>
          <w:bCs/>
        </w:rPr>
        <w:tab/>
      </w:r>
      <w:r w:rsidRPr="0097659A">
        <w:rPr>
          <w:b/>
          <w:bCs/>
        </w:rPr>
        <w:t xml:space="preserve">AB tip </w:t>
      </w:r>
      <w:r w:rsidR="00BD7D75" w:rsidRPr="0097659A">
        <w:rPr>
          <w:b/>
          <w:bCs/>
        </w:rPr>
        <w:t>onayı:</w:t>
      </w:r>
      <w:r w:rsidRPr="0097659A">
        <w:rPr>
          <w:b/>
          <w:bCs/>
        </w:rPr>
        <w:t xml:space="preserve"> verildi/uzatıldı/revize edildi/reddedildi/iptal edildi</w:t>
      </w:r>
      <w:r w:rsidR="00622171" w:rsidRPr="0097659A">
        <w:rPr>
          <w:b/>
          <w:bCs/>
        </w:rPr>
        <w:t>.</w:t>
      </w:r>
      <w:r w:rsidRPr="0097659A">
        <w:rPr>
          <w:b/>
          <w:bCs/>
        </w:rPr>
        <w:t xml:space="preserve"> </w:t>
      </w:r>
      <w:r w:rsidRPr="0097659A">
        <w:rPr>
          <w:b/>
          <w:bCs/>
          <w:vertAlign w:val="superscript"/>
        </w:rPr>
        <w:t>(1) (5)</w:t>
      </w:r>
    </w:p>
    <w:p w14:paraId="270151A4" w14:textId="37A50E1F" w:rsidR="00D84773" w:rsidRPr="0097659A" w:rsidRDefault="00D84773" w:rsidP="00592AA5">
      <w:pPr>
        <w:ind w:left="1134" w:hanging="1134"/>
        <w:rPr>
          <w:bCs/>
        </w:rPr>
      </w:pPr>
      <w:r w:rsidRPr="0097659A">
        <w:rPr>
          <w:bCs/>
        </w:rPr>
        <w:t>8.1.</w:t>
      </w:r>
      <w:r w:rsidRPr="0097659A">
        <w:rPr>
          <w:bCs/>
        </w:rPr>
        <w:tab/>
        <w:t>AB tip onayının verilme/uzatılma/revizyon/red/iptal tarihi</w:t>
      </w:r>
      <w:r w:rsidR="00622171" w:rsidRPr="0097659A">
        <w:rPr>
          <w:bCs/>
        </w:rPr>
        <w:t>.</w:t>
      </w:r>
      <w:r w:rsidRPr="0097659A">
        <w:rPr>
          <w:bCs/>
        </w:rPr>
        <w:t xml:space="preserve"> </w:t>
      </w:r>
      <w:r w:rsidRPr="0097659A">
        <w:rPr>
          <w:bCs/>
          <w:vertAlign w:val="superscript"/>
        </w:rPr>
        <w:t>(1) (5)</w:t>
      </w:r>
    </w:p>
    <w:p w14:paraId="78A5D47F" w14:textId="786A8C48" w:rsidR="00D84773" w:rsidRPr="0097659A" w:rsidRDefault="00D84773" w:rsidP="00592AA5">
      <w:pPr>
        <w:ind w:left="1134" w:hanging="1134"/>
        <w:rPr>
          <w:b/>
          <w:bCs/>
        </w:rPr>
      </w:pPr>
      <w:r w:rsidRPr="0097659A">
        <w:rPr>
          <w:bCs/>
        </w:rPr>
        <w:t>9.</w:t>
      </w:r>
      <w:r w:rsidRPr="0097659A">
        <w:rPr>
          <w:bCs/>
        </w:rPr>
        <w:tab/>
      </w:r>
      <w:r w:rsidRPr="0097659A">
        <w:rPr>
          <w:b/>
          <w:bCs/>
        </w:rPr>
        <w:t xml:space="preserve">AB tip onayı numarası (reddedilenler hariç) </w:t>
      </w:r>
      <w:r w:rsidRPr="0097659A">
        <w:rPr>
          <w:b/>
          <w:bCs/>
          <w:vertAlign w:val="superscript"/>
        </w:rPr>
        <w:t>(5)</w:t>
      </w:r>
      <w:r w:rsidR="00622171" w:rsidRPr="0097659A">
        <w:rPr>
          <w:b/>
          <w:bCs/>
        </w:rPr>
        <w:t>.</w:t>
      </w:r>
      <w:r w:rsidRPr="0097659A">
        <w:rPr>
          <w:b/>
          <w:bCs/>
        </w:rPr>
        <w:t xml:space="preserve"> </w:t>
      </w:r>
      <w:r w:rsidRPr="0097659A">
        <w:rPr>
          <w:b/>
          <w:bCs/>
        </w:rPr>
        <w:tab/>
      </w:r>
    </w:p>
    <w:p w14:paraId="0CD5F6C3" w14:textId="2A94902E" w:rsidR="00D84773" w:rsidRPr="0097659A" w:rsidRDefault="00D84773" w:rsidP="00592AA5">
      <w:pPr>
        <w:ind w:left="1134" w:hanging="1134"/>
        <w:rPr>
          <w:b/>
          <w:bCs/>
          <w:vertAlign w:val="superscript"/>
        </w:rPr>
      </w:pPr>
      <w:r w:rsidRPr="0097659A">
        <w:rPr>
          <w:bCs/>
        </w:rPr>
        <w:t>10.</w:t>
      </w:r>
      <w:r w:rsidRPr="0097659A">
        <w:rPr>
          <w:bCs/>
        </w:rPr>
        <w:tab/>
      </w:r>
      <w:r w:rsidRPr="0097659A">
        <w:rPr>
          <w:b/>
          <w:bCs/>
        </w:rPr>
        <w:t xml:space="preserve">Emisyon </w:t>
      </w:r>
      <w:r w:rsidR="00BD7D75" w:rsidRPr="0097659A">
        <w:rPr>
          <w:b/>
          <w:bCs/>
        </w:rPr>
        <w:t>fazı</w:t>
      </w:r>
      <w:r w:rsidRPr="0097659A">
        <w:rPr>
          <w:b/>
          <w:bCs/>
        </w:rPr>
        <w:t xml:space="preserve"> V/ SPE </w:t>
      </w:r>
      <w:r w:rsidRPr="0097659A">
        <w:rPr>
          <w:b/>
          <w:bCs/>
          <w:vertAlign w:val="superscript"/>
        </w:rPr>
        <w:t>(1) (5)</w:t>
      </w:r>
    </w:p>
    <w:p w14:paraId="07685C9A" w14:textId="206C0F74" w:rsidR="00D84773" w:rsidRPr="0097659A" w:rsidRDefault="00D84773" w:rsidP="00592AA5">
      <w:pPr>
        <w:ind w:left="1134" w:hanging="1134"/>
        <w:rPr>
          <w:b/>
          <w:bCs/>
        </w:rPr>
      </w:pPr>
      <w:r w:rsidRPr="0097659A">
        <w:rPr>
          <w:bCs/>
        </w:rPr>
        <w:t>11.</w:t>
      </w:r>
      <w:r w:rsidRPr="0097659A">
        <w:rPr>
          <w:bCs/>
        </w:rPr>
        <w:tab/>
      </w:r>
      <w:r w:rsidRPr="0097659A">
        <w:rPr>
          <w:b/>
          <w:bCs/>
        </w:rPr>
        <w:t>2016/1628/</w:t>
      </w:r>
      <w:r w:rsidR="007704FF" w:rsidRPr="0097659A">
        <w:rPr>
          <w:b/>
          <w:bCs/>
        </w:rPr>
        <w:t>AB Yönetmeliğin</w:t>
      </w:r>
      <w:r w:rsidR="00014E54" w:rsidRPr="0097659A">
        <w:rPr>
          <w:b/>
          <w:bCs/>
        </w:rPr>
        <w:t>in</w:t>
      </w:r>
      <w:r w:rsidR="007704FF" w:rsidRPr="0097659A">
        <w:rPr>
          <w:b/>
          <w:bCs/>
        </w:rPr>
        <w:t xml:space="preserve"> </w:t>
      </w:r>
      <w:r w:rsidRPr="0097659A">
        <w:rPr>
          <w:b/>
          <w:bCs/>
        </w:rPr>
        <w:t>3</w:t>
      </w:r>
      <w:r w:rsidR="007704FF" w:rsidRPr="0097659A">
        <w:rPr>
          <w:b/>
          <w:bCs/>
        </w:rPr>
        <w:t>6 ncı</w:t>
      </w:r>
      <w:r w:rsidRPr="0097659A">
        <w:rPr>
          <w:b/>
          <w:bCs/>
        </w:rPr>
        <w:t xml:space="preserve"> </w:t>
      </w:r>
      <w:r w:rsidR="002C6603" w:rsidRPr="0097659A">
        <w:rPr>
          <w:b/>
          <w:bCs/>
        </w:rPr>
        <w:t xml:space="preserve">maddesine uygun olarak </w:t>
      </w:r>
      <w:r w:rsidRPr="0097659A">
        <w:rPr>
          <w:b/>
          <w:bCs/>
        </w:rPr>
        <w:t xml:space="preserve">yeni teknolojiler veya yeni kavramlar için muafiyet </w:t>
      </w:r>
      <w:r w:rsidRPr="0097659A">
        <w:rPr>
          <w:b/>
          <w:bCs/>
          <w:vertAlign w:val="superscript"/>
        </w:rPr>
        <w:t>(5) (6)</w:t>
      </w:r>
    </w:p>
    <w:p w14:paraId="49B5378B" w14:textId="05C108CE" w:rsidR="00D84773" w:rsidRPr="0097659A" w:rsidRDefault="00D84773" w:rsidP="00592AA5">
      <w:pPr>
        <w:ind w:left="1134" w:hanging="1134"/>
        <w:rPr>
          <w:bCs/>
          <w:vertAlign w:val="superscript"/>
        </w:rPr>
      </w:pPr>
      <w:r w:rsidRPr="0097659A">
        <w:rPr>
          <w:bCs/>
        </w:rPr>
        <w:t>11.1</w:t>
      </w:r>
      <w:r w:rsidRPr="0097659A">
        <w:rPr>
          <w:bCs/>
        </w:rPr>
        <w:tab/>
        <w:t>Onayın geçerliliği gg/aa/yyyy tari̇hi̇ ile sınırlıdır</w:t>
      </w:r>
      <w:r w:rsidR="00622171" w:rsidRPr="0097659A">
        <w:rPr>
          <w:bCs/>
        </w:rPr>
        <w:t>.</w:t>
      </w:r>
      <w:r w:rsidRPr="0097659A">
        <w:rPr>
          <w:bCs/>
        </w:rPr>
        <w:t xml:space="preserve"> </w:t>
      </w:r>
      <w:r w:rsidRPr="0097659A">
        <w:rPr>
          <w:bCs/>
          <w:vertAlign w:val="superscript"/>
        </w:rPr>
        <w:t>(5) (6)</w:t>
      </w:r>
    </w:p>
    <w:p w14:paraId="4820A0CB" w14:textId="6C998757" w:rsidR="00D84773" w:rsidRPr="0097659A" w:rsidRDefault="00D84773" w:rsidP="00592AA5">
      <w:pPr>
        <w:ind w:left="1134" w:hanging="1134"/>
        <w:rPr>
          <w:bCs/>
        </w:rPr>
      </w:pPr>
      <w:r w:rsidRPr="0097659A">
        <w:rPr>
          <w:bCs/>
        </w:rPr>
        <w:t>11.2.</w:t>
      </w:r>
      <w:r w:rsidRPr="0097659A">
        <w:rPr>
          <w:bCs/>
        </w:rPr>
        <w:tab/>
        <w:t xml:space="preserve">Geçerlilik kısıtlamaları </w:t>
      </w:r>
      <w:r w:rsidRPr="0097659A">
        <w:rPr>
          <w:bCs/>
          <w:vertAlign w:val="superscript"/>
        </w:rPr>
        <w:t>(5) (6)</w:t>
      </w:r>
      <w:r w:rsidR="00622171" w:rsidRPr="0097659A">
        <w:rPr>
          <w:bCs/>
        </w:rPr>
        <w:t>.</w:t>
      </w:r>
      <w:r w:rsidRPr="0097659A">
        <w:rPr>
          <w:bCs/>
        </w:rPr>
        <w:t xml:space="preserve"> </w:t>
      </w:r>
      <w:r w:rsidRPr="0097659A">
        <w:rPr>
          <w:bCs/>
        </w:rPr>
        <w:tab/>
      </w:r>
    </w:p>
    <w:p w14:paraId="26C568A9" w14:textId="58EA0945" w:rsidR="00D84773" w:rsidRPr="0097659A" w:rsidRDefault="00D84773" w:rsidP="00592AA5">
      <w:pPr>
        <w:ind w:left="1134" w:hanging="1134"/>
        <w:rPr>
          <w:bCs/>
        </w:rPr>
      </w:pPr>
      <w:r w:rsidRPr="0097659A">
        <w:rPr>
          <w:bCs/>
        </w:rPr>
        <w:t>11.3.</w:t>
      </w:r>
      <w:r w:rsidRPr="0097659A">
        <w:rPr>
          <w:bCs/>
        </w:rPr>
        <w:tab/>
        <w:t xml:space="preserve">Uygulanan istisnalar </w:t>
      </w:r>
      <w:r w:rsidRPr="0097659A">
        <w:rPr>
          <w:bCs/>
          <w:vertAlign w:val="superscript"/>
        </w:rPr>
        <w:t>(5) (6)</w:t>
      </w:r>
      <w:r w:rsidR="00622171" w:rsidRPr="0097659A">
        <w:rPr>
          <w:bCs/>
        </w:rPr>
        <w:t>.</w:t>
      </w:r>
      <w:r w:rsidRPr="0097659A">
        <w:rPr>
          <w:bCs/>
        </w:rPr>
        <w:t xml:space="preserve"> </w:t>
      </w:r>
      <w:r w:rsidRPr="0097659A">
        <w:rPr>
          <w:bCs/>
        </w:rPr>
        <w:tab/>
      </w:r>
    </w:p>
    <w:p w14:paraId="7E4CD7DC" w14:textId="77777777" w:rsidR="00D84773" w:rsidRPr="0097659A" w:rsidRDefault="00D84773" w:rsidP="00592AA5">
      <w:pPr>
        <w:ind w:left="1134" w:hanging="1134"/>
        <w:rPr>
          <w:b/>
          <w:bCs/>
          <w:vertAlign w:val="superscript"/>
        </w:rPr>
      </w:pPr>
      <w:r w:rsidRPr="0097659A">
        <w:rPr>
          <w:bCs/>
        </w:rPr>
        <w:t>12.</w:t>
      </w:r>
      <w:r w:rsidRPr="0097659A">
        <w:rPr>
          <w:bCs/>
        </w:rPr>
        <w:tab/>
      </w:r>
      <w:r w:rsidRPr="0097659A">
        <w:rPr>
          <w:b/>
          <w:bCs/>
        </w:rPr>
        <w:t xml:space="preserve">Nihai emisyon sonucu </w:t>
      </w:r>
      <w:r w:rsidRPr="0097659A">
        <w:rPr>
          <w:b/>
          <w:bCs/>
          <w:vertAlign w:val="superscript"/>
        </w:rPr>
        <w:t>(7)</w:t>
      </w:r>
    </w:p>
    <w:p w14:paraId="6502032A" w14:textId="0B09F854" w:rsidR="00DB5464" w:rsidRPr="0097659A" w:rsidRDefault="00D84773" w:rsidP="00592AA5">
      <w:pPr>
        <w:ind w:left="1134" w:hanging="1134"/>
        <w:rPr>
          <w:bCs/>
        </w:rPr>
      </w:pPr>
      <w:r w:rsidRPr="0097659A">
        <w:rPr>
          <w:bCs/>
        </w:rPr>
        <w:t>12.1</w:t>
      </w:r>
      <w:r w:rsidRPr="0097659A">
        <w:rPr>
          <w:bCs/>
        </w:rPr>
        <w:tab/>
      </w:r>
      <w:r w:rsidR="00E24556" w:rsidRPr="0097659A">
        <w:rPr>
          <w:bCs/>
        </w:rPr>
        <w:t>Çevrim</w:t>
      </w:r>
      <w:r w:rsidRPr="0097659A">
        <w:rPr>
          <w:bCs/>
        </w:rPr>
        <w:t xml:space="preserve"> emisyonu sonuçları</w:t>
      </w:r>
      <w:r w:rsidR="00622171" w:rsidRPr="0097659A">
        <w:rPr>
          <w:bCs/>
        </w:rPr>
        <w:t>.</w:t>
      </w:r>
    </w:p>
    <w:p w14:paraId="19403FFF" w14:textId="77777777" w:rsidR="00A52C6A" w:rsidRPr="0097659A" w:rsidRDefault="00A52C6A" w:rsidP="00592AA5">
      <w:pPr>
        <w:ind w:left="1134" w:hanging="1134"/>
      </w:pPr>
    </w:p>
    <w:tbl>
      <w:tblPr>
        <w:tblW w:w="0" w:type="auto"/>
        <w:tblLayout w:type="fixed"/>
        <w:tblLook w:val="0000" w:firstRow="0" w:lastRow="0" w:firstColumn="0" w:lastColumn="0" w:noHBand="0" w:noVBand="0"/>
      </w:tblPr>
      <w:tblGrid>
        <w:gridCol w:w="1579"/>
        <w:gridCol w:w="1081"/>
        <w:gridCol w:w="1134"/>
        <w:gridCol w:w="1035"/>
        <w:gridCol w:w="1800"/>
        <w:gridCol w:w="1078"/>
        <w:gridCol w:w="743"/>
        <w:gridCol w:w="836"/>
      </w:tblGrid>
      <w:tr w:rsidR="00062639" w:rsidRPr="0097659A" w14:paraId="27A30D9B" w14:textId="77777777" w:rsidTr="00014E54">
        <w:tc>
          <w:tcPr>
            <w:tcW w:w="1579" w:type="dxa"/>
            <w:tcBorders>
              <w:top w:val="single" w:sz="2" w:space="0" w:color="auto"/>
              <w:left w:val="single" w:sz="2" w:space="0" w:color="auto"/>
              <w:bottom w:val="single" w:sz="2" w:space="0" w:color="auto"/>
              <w:right w:val="single" w:sz="2" w:space="0" w:color="auto"/>
            </w:tcBorders>
          </w:tcPr>
          <w:p w14:paraId="50E3D607" w14:textId="77777777" w:rsidR="00DB5464" w:rsidRPr="0097659A" w:rsidRDefault="00460309" w:rsidP="00331E00">
            <w:pPr>
              <w:pStyle w:val="NormalCentered"/>
            </w:pPr>
            <w:r w:rsidRPr="0097659A">
              <w:t>Emisyonlar</w:t>
            </w:r>
          </w:p>
        </w:tc>
        <w:tc>
          <w:tcPr>
            <w:tcW w:w="1081" w:type="dxa"/>
            <w:tcBorders>
              <w:top w:val="single" w:sz="2" w:space="0" w:color="auto"/>
              <w:left w:val="single" w:sz="2" w:space="0" w:color="auto"/>
              <w:bottom w:val="single" w:sz="2" w:space="0" w:color="auto"/>
              <w:right w:val="single" w:sz="2" w:space="0" w:color="auto"/>
            </w:tcBorders>
          </w:tcPr>
          <w:p w14:paraId="4F96B3D1" w14:textId="77777777" w:rsidR="00DB5464" w:rsidRPr="0097659A" w:rsidRDefault="00460309" w:rsidP="00331E00">
            <w:pPr>
              <w:pStyle w:val="NormalCentered"/>
            </w:pPr>
            <w:r w:rsidRPr="0097659A">
              <w:t>CO (g/kWh)</w:t>
            </w:r>
          </w:p>
        </w:tc>
        <w:tc>
          <w:tcPr>
            <w:tcW w:w="1134" w:type="dxa"/>
            <w:tcBorders>
              <w:top w:val="single" w:sz="2" w:space="0" w:color="auto"/>
              <w:left w:val="single" w:sz="2" w:space="0" w:color="auto"/>
              <w:bottom w:val="single" w:sz="2" w:space="0" w:color="auto"/>
              <w:right w:val="single" w:sz="2" w:space="0" w:color="auto"/>
            </w:tcBorders>
          </w:tcPr>
          <w:p w14:paraId="637D3AA1" w14:textId="77777777" w:rsidR="00DB5464" w:rsidRPr="0097659A" w:rsidRDefault="00460309" w:rsidP="00331E00">
            <w:pPr>
              <w:pStyle w:val="NormalCentered"/>
            </w:pPr>
            <w:r w:rsidRPr="0097659A">
              <w:t>HC (g/kWh)</w:t>
            </w:r>
          </w:p>
        </w:tc>
        <w:tc>
          <w:tcPr>
            <w:tcW w:w="1035" w:type="dxa"/>
            <w:tcBorders>
              <w:top w:val="single" w:sz="2" w:space="0" w:color="auto"/>
              <w:left w:val="single" w:sz="2" w:space="0" w:color="auto"/>
              <w:bottom w:val="single" w:sz="2" w:space="0" w:color="auto"/>
              <w:right w:val="single" w:sz="2" w:space="0" w:color="auto"/>
            </w:tcBorders>
          </w:tcPr>
          <w:p w14:paraId="563F2D4B" w14:textId="77777777" w:rsidR="00DB5464" w:rsidRPr="0097659A" w:rsidRDefault="00460309" w:rsidP="00331E00">
            <w:pPr>
              <w:pStyle w:val="NormalCentered"/>
            </w:pPr>
            <w:r w:rsidRPr="0097659A">
              <w:t>NO</w:t>
            </w:r>
            <w:r w:rsidRPr="0097659A">
              <w:rPr>
                <w:vertAlign w:val="subscript"/>
              </w:rPr>
              <w:t>X</w:t>
            </w:r>
            <w:r w:rsidRPr="0097659A">
              <w:t xml:space="preserve"> (g/kWh)</w:t>
            </w:r>
          </w:p>
        </w:tc>
        <w:tc>
          <w:tcPr>
            <w:tcW w:w="1800" w:type="dxa"/>
            <w:tcBorders>
              <w:top w:val="single" w:sz="2" w:space="0" w:color="auto"/>
              <w:left w:val="single" w:sz="2" w:space="0" w:color="auto"/>
              <w:bottom w:val="single" w:sz="2" w:space="0" w:color="auto"/>
              <w:right w:val="single" w:sz="2" w:space="0" w:color="auto"/>
            </w:tcBorders>
          </w:tcPr>
          <w:p w14:paraId="50B98B49" w14:textId="77777777" w:rsidR="00DB5464" w:rsidRPr="0097659A" w:rsidRDefault="00460309" w:rsidP="00331E00">
            <w:pPr>
              <w:pStyle w:val="NormalCentered"/>
            </w:pPr>
            <w:r w:rsidRPr="0097659A">
              <w:t>HC+NO</w:t>
            </w:r>
            <w:r w:rsidRPr="0097659A">
              <w:rPr>
                <w:vertAlign w:val="subscript"/>
              </w:rPr>
              <w:t>X</w:t>
            </w:r>
            <w:r w:rsidRPr="0097659A">
              <w:t xml:space="preserve"> (g/kWh)</w:t>
            </w:r>
          </w:p>
        </w:tc>
        <w:tc>
          <w:tcPr>
            <w:tcW w:w="1078" w:type="dxa"/>
            <w:tcBorders>
              <w:top w:val="single" w:sz="2" w:space="0" w:color="auto"/>
              <w:left w:val="single" w:sz="2" w:space="0" w:color="auto"/>
              <w:bottom w:val="single" w:sz="2" w:space="0" w:color="auto"/>
              <w:right w:val="single" w:sz="2" w:space="0" w:color="auto"/>
            </w:tcBorders>
          </w:tcPr>
          <w:p w14:paraId="79213EB7" w14:textId="77777777" w:rsidR="00DB5464" w:rsidRPr="0097659A" w:rsidRDefault="00460309" w:rsidP="00331E00">
            <w:pPr>
              <w:pStyle w:val="NormalCentered"/>
            </w:pPr>
            <w:r w:rsidRPr="0097659A">
              <w:t>PM (g/kWh)</w:t>
            </w:r>
          </w:p>
        </w:tc>
        <w:tc>
          <w:tcPr>
            <w:tcW w:w="743" w:type="dxa"/>
            <w:tcBorders>
              <w:top w:val="single" w:sz="2" w:space="0" w:color="auto"/>
              <w:left w:val="single" w:sz="2" w:space="0" w:color="auto"/>
              <w:bottom w:val="single" w:sz="2" w:space="0" w:color="auto"/>
              <w:right w:val="single" w:sz="2" w:space="0" w:color="auto"/>
            </w:tcBorders>
          </w:tcPr>
          <w:p w14:paraId="0B6FF276" w14:textId="77777777" w:rsidR="00DB5464" w:rsidRPr="0097659A" w:rsidRDefault="00460309" w:rsidP="00331E00">
            <w:pPr>
              <w:pStyle w:val="NormalCentered"/>
            </w:pPr>
            <w:r w:rsidRPr="0097659A">
              <w:t>pn # / kWh</w:t>
            </w:r>
          </w:p>
        </w:tc>
        <w:tc>
          <w:tcPr>
            <w:tcW w:w="836" w:type="dxa"/>
            <w:tcBorders>
              <w:top w:val="single" w:sz="2" w:space="0" w:color="auto"/>
              <w:left w:val="single" w:sz="2" w:space="0" w:color="auto"/>
              <w:bottom w:val="single" w:sz="2" w:space="0" w:color="auto"/>
              <w:right w:val="single" w:sz="2" w:space="0" w:color="auto"/>
            </w:tcBorders>
          </w:tcPr>
          <w:p w14:paraId="60B555A2" w14:textId="77777777" w:rsidR="00DB5464" w:rsidRPr="0097659A" w:rsidRDefault="00460309" w:rsidP="00331E00">
            <w:pPr>
              <w:pStyle w:val="NormalCentered"/>
            </w:pPr>
            <w:r w:rsidRPr="0097659A">
              <w:t xml:space="preserve">Test </w:t>
            </w:r>
            <w:r w:rsidR="00E24556" w:rsidRPr="0097659A">
              <w:t>çevrimi</w:t>
            </w:r>
          </w:p>
        </w:tc>
      </w:tr>
      <w:tr w:rsidR="00062639" w:rsidRPr="0097659A" w14:paraId="4A78860C" w14:textId="77777777" w:rsidTr="00014E54">
        <w:tc>
          <w:tcPr>
            <w:tcW w:w="1579" w:type="dxa"/>
            <w:tcBorders>
              <w:top w:val="single" w:sz="2" w:space="0" w:color="auto"/>
              <w:left w:val="single" w:sz="2" w:space="0" w:color="auto"/>
              <w:bottom w:val="single" w:sz="2" w:space="0" w:color="auto"/>
              <w:right w:val="single" w:sz="2" w:space="0" w:color="auto"/>
            </w:tcBorders>
          </w:tcPr>
          <w:p w14:paraId="354DC069" w14:textId="77777777" w:rsidR="00DB5464" w:rsidRPr="0097659A" w:rsidRDefault="00460309" w:rsidP="00331E00">
            <w:pPr>
              <w:pStyle w:val="NormalLeft"/>
            </w:pPr>
            <w:r w:rsidRPr="0097659A">
              <w:t>NRSC DF ile nihai sonuç</w:t>
            </w:r>
          </w:p>
        </w:tc>
        <w:tc>
          <w:tcPr>
            <w:tcW w:w="1081" w:type="dxa"/>
            <w:tcBorders>
              <w:top w:val="single" w:sz="2" w:space="0" w:color="auto"/>
              <w:left w:val="single" w:sz="2" w:space="0" w:color="auto"/>
              <w:bottom w:val="single" w:sz="2" w:space="0" w:color="auto"/>
              <w:right w:val="single" w:sz="2" w:space="0" w:color="auto"/>
            </w:tcBorders>
          </w:tcPr>
          <w:p w14:paraId="02DB5277" w14:textId="77777777" w:rsidR="00DB5464" w:rsidRPr="0097659A" w:rsidRDefault="00DB5464" w:rsidP="00592AA5">
            <w:pPr>
              <w:pStyle w:val="NormalLeft"/>
              <w:ind w:left="1134" w:hanging="1134"/>
            </w:pPr>
          </w:p>
        </w:tc>
        <w:tc>
          <w:tcPr>
            <w:tcW w:w="1134" w:type="dxa"/>
            <w:tcBorders>
              <w:top w:val="single" w:sz="2" w:space="0" w:color="auto"/>
              <w:left w:val="single" w:sz="2" w:space="0" w:color="auto"/>
              <w:bottom w:val="single" w:sz="2" w:space="0" w:color="auto"/>
              <w:right w:val="single" w:sz="2" w:space="0" w:color="auto"/>
            </w:tcBorders>
          </w:tcPr>
          <w:p w14:paraId="32F75C4C" w14:textId="77777777" w:rsidR="00DB5464" w:rsidRPr="0097659A" w:rsidRDefault="00DB5464" w:rsidP="00592AA5">
            <w:pPr>
              <w:pStyle w:val="NormalLeft"/>
              <w:ind w:left="1134" w:hanging="1134"/>
            </w:pPr>
          </w:p>
        </w:tc>
        <w:tc>
          <w:tcPr>
            <w:tcW w:w="1035" w:type="dxa"/>
            <w:tcBorders>
              <w:top w:val="single" w:sz="2" w:space="0" w:color="auto"/>
              <w:left w:val="single" w:sz="2" w:space="0" w:color="auto"/>
              <w:bottom w:val="single" w:sz="2" w:space="0" w:color="auto"/>
              <w:right w:val="single" w:sz="2" w:space="0" w:color="auto"/>
            </w:tcBorders>
          </w:tcPr>
          <w:p w14:paraId="569CAAE0" w14:textId="77777777" w:rsidR="00DB5464" w:rsidRPr="0097659A" w:rsidRDefault="00DB5464" w:rsidP="00592AA5">
            <w:pPr>
              <w:pStyle w:val="NormalLeft"/>
              <w:ind w:left="1134" w:hanging="1134"/>
            </w:pPr>
          </w:p>
        </w:tc>
        <w:tc>
          <w:tcPr>
            <w:tcW w:w="1800" w:type="dxa"/>
            <w:tcBorders>
              <w:top w:val="single" w:sz="2" w:space="0" w:color="auto"/>
              <w:left w:val="single" w:sz="2" w:space="0" w:color="auto"/>
              <w:bottom w:val="single" w:sz="2" w:space="0" w:color="auto"/>
              <w:right w:val="single" w:sz="2" w:space="0" w:color="auto"/>
            </w:tcBorders>
          </w:tcPr>
          <w:p w14:paraId="535426FE" w14:textId="77777777" w:rsidR="00DB5464" w:rsidRPr="0097659A" w:rsidRDefault="00DB5464" w:rsidP="00592AA5">
            <w:pPr>
              <w:pStyle w:val="NormalLeft"/>
              <w:ind w:left="1134" w:hanging="1134"/>
            </w:pPr>
          </w:p>
        </w:tc>
        <w:tc>
          <w:tcPr>
            <w:tcW w:w="1078" w:type="dxa"/>
            <w:tcBorders>
              <w:top w:val="single" w:sz="2" w:space="0" w:color="auto"/>
              <w:left w:val="single" w:sz="2" w:space="0" w:color="auto"/>
              <w:bottom w:val="single" w:sz="2" w:space="0" w:color="auto"/>
              <w:right w:val="single" w:sz="2" w:space="0" w:color="auto"/>
            </w:tcBorders>
          </w:tcPr>
          <w:p w14:paraId="5E68D363" w14:textId="77777777" w:rsidR="00DB5464" w:rsidRPr="0097659A" w:rsidRDefault="00DB5464" w:rsidP="00592AA5">
            <w:pPr>
              <w:pStyle w:val="NormalLeft"/>
              <w:ind w:left="1134" w:hanging="1134"/>
            </w:pPr>
          </w:p>
        </w:tc>
        <w:tc>
          <w:tcPr>
            <w:tcW w:w="743" w:type="dxa"/>
            <w:tcBorders>
              <w:top w:val="single" w:sz="2" w:space="0" w:color="auto"/>
              <w:left w:val="single" w:sz="2" w:space="0" w:color="auto"/>
              <w:bottom w:val="single" w:sz="2" w:space="0" w:color="auto"/>
              <w:right w:val="single" w:sz="2" w:space="0" w:color="auto"/>
            </w:tcBorders>
          </w:tcPr>
          <w:p w14:paraId="76825321" w14:textId="77777777" w:rsidR="00DB5464" w:rsidRPr="0097659A" w:rsidRDefault="00DB5464" w:rsidP="00592AA5">
            <w:pPr>
              <w:pStyle w:val="NormalLeft"/>
              <w:ind w:left="1134" w:hanging="1134"/>
            </w:pPr>
          </w:p>
        </w:tc>
        <w:tc>
          <w:tcPr>
            <w:tcW w:w="836" w:type="dxa"/>
            <w:tcBorders>
              <w:top w:val="single" w:sz="2" w:space="0" w:color="auto"/>
              <w:left w:val="single" w:sz="2" w:space="0" w:color="auto"/>
              <w:bottom w:val="single" w:sz="2" w:space="0" w:color="auto"/>
              <w:right w:val="single" w:sz="2" w:space="0" w:color="auto"/>
            </w:tcBorders>
          </w:tcPr>
          <w:p w14:paraId="00BC14D9" w14:textId="77777777" w:rsidR="00DB5464" w:rsidRPr="0097659A" w:rsidRDefault="00DB5464" w:rsidP="00592AA5">
            <w:pPr>
              <w:pStyle w:val="NormalLeft"/>
              <w:ind w:left="1134" w:hanging="1134"/>
            </w:pPr>
          </w:p>
        </w:tc>
      </w:tr>
      <w:tr w:rsidR="00DB5464" w:rsidRPr="0097659A" w14:paraId="50631E4A" w14:textId="77777777" w:rsidTr="00014E54">
        <w:tc>
          <w:tcPr>
            <w:tcW w:w="1579" w:type="dxa"/>
            <w:tcBorders>
              <w:top w:val="single" w:sz="2" w:space="0" w:color="auto"/>
              <w:left w:val="single" w:sz="2" w:space="0" w:color="auto"/>
              <w:bottom w:val="single" w:sz="2" w:space="0" w:color="auto"/>
              <w:right w:val="single" w:sz="2" w:space="0" w:color="auto"/>
            </w:tcBorders>
          </w:tcPr>
          <w:p w14:paraId="0CBB6390" w14:textId="77777777" w:rsidR="00DB5464" w:rsidRPr="0097659A" w:rsidRDefault="00460309" w:rsidP="00331E00">
            <w:pPr>
              <w:pStyle w:val="NormalLeft"/>
            </w:pPr>
            <w:r w:rsidRPr="0097659A">
              <w:t>NRTC DF ile nihai test sonucu</w:t>
            </w:r>
          </w:p>
        </w:tc>
        <w:tc>
          <w:tcPr>
            <w:tcW w:w="1081" w:type="dxa"/>
            <w:tcBorders>
              <w:top w:val="single" w:sz="2" w:space="0" w:color="auto"/>
              <w:left w:val="single" w:sz="2" w:space="0" w:color="auto"/>
              <w:bottom w:val="single" w:sz="2" w:space="0" w:color="auto"/>
              <w:right w:val="single" w:sz="2" w:space="0" w:color="auto"/>
            </w:tcBorders>
          </w:tcPr>
          <w:p w14:paraId="0BE74B28" w14:textId="77777777" w:rsidR="00DB5464" w:rsidRPr="0097659A" w:rsidRDefault="00DB5464" w:rsidP="00592AA5">
            <w:pPr>
              <w:pStyle w:val="NormalLeft"/>
              <w:ind w:left="1134" w:hanging="1134"/>
            </w:pPr>
          </w:p>
        </w:tc>
        <w:tc>
          <w:tcPr>
            <w:tcW w:w="1134" w:type="dxa"/>
            <w:tcBorders>
              <w:top w:val="single" w:sz="2" w:space="0" w:color="auto"/>
              <w:left w:val="single" w:sz="2" w:space="0" w:color="auto"/>
              <w:bottom w:val="single" w:sz="2" w:space="0" w:color="auto"/>
              <w:right w:val="single" w:sz="2" w:space="0" w:color="auto"/>
            </w:tcBorders>
          </w:tcPr>
          <w:p w14:paraId="433AE7B7" w14:textId="77777777" w:rsidR="00DB5464" w:rsidRPr="0097659A" w:rsidRDefault="00DB5464" w:rsidP="00592AA5">
            <w:pPr>
              <w:pStyle w:val="NormalLeft"/>
              <w:ind w:left="1134" w:hanging="1134"/>
            </w:pPr>
          </w:p>
        </w:tc>
        <w:tc>
          <w:tcPr>
            <w:tcW w:w="1035" w:type="dxa"/>
            <w:tcBorders>
              <w:top w:val="single" w:sz="2" w:space="0" w:color="auto"/>
              <w:left w:val="single" w:sz="2" w:space="0" w:color="auto"/>
              <w:bottom w:val="single" w:sz="2" w:space="0" w:color="auto"/>
              <w:right w:val="single" w:sz="2" w:space="0" w:color="auto"/>
            </w:tcBorders>
          </w:tcPr>
          <w:p w14:paraId="45D83B6F" w14:textId="77777777" w:rsidR="00DB5464" w:rsidRPr="0097659A" w:rsidRDefault="00DB5464" w:rsidP="00592AA5">
            <w:pPr>
              <w:pStyle w:val="NormalLeft"/>
              <w:ind w:left="1134" w:hanging="1134"/>
            </w:pPr>
          </w:p>
        </w:tc>
        <w:tc>
          <w:tcPr>
            <w:tcW w:w="1800" w:type="dxa"/>
            <w:tcBorders>
              <w:top w:val="single" w:sz="2" w:space="0" w:color="auto"/>
              <w:left w:val="single" w:sz="2" w:space="0" w:color="auto"/>
              <w:bottom w:val="single" w:sz="2" w:space="0" w:color="auto"/>
              <w:right w:val="single" w:sz="2" w:space="0" w:color="auto"/>
            </w:tcBorders>
          </w:tcPr>
          <w:p w14:paraId="136CF701" w14:textId="77777777" w:rsidR="00DB5464" w:rsidRPr="0097659A" w:rsidRDefault="00DB5464" w:rsidP="00592AA5">
            <w:pPr>
              <w:pStyle w:val="NormalLeft"/>
              <w:ind w:left="1134" w:hanging="1134"/>
            </w:pPr>
          </w:p>
        </w:tc>
        <w:tc>
          <w:tcPr>
            <w:tcW w:w="1078" w:type="dxa"/>
            <w:tcBorders>
              <w:top w:val="single" w:sz="2" w:space="0" w:color="auto"/>
              <w:left w:val="single" w:sz="2" w:space="0" w:color="auto"/>
              <w:bottom w:val="single" w:sz="2" w:space="0" w:color="auto"/>
              <w:right w:val="single" w:sz="2" w:space="0" w:color="auto"/>
            </w:tcBorders>
          </w:tcPr>
          <w:p w14:paraId="564CA77F" w14:textId="77777777" w:rsidR="00DB5464" w:rsidRPr="0097659A" w:rsidRDefault="00DB5464" w:rsidP="00592AA5">
            <w:pPr>
              <w:pStyle w:val="NormalLeft"/>
              <w:ind w:left="1134" w:hanging="1134"/>
            </w:pPr>
          </w:p>
        </w:tc>
        <w:tc>
          <w:tcPr>
            <w:tcW w:w="743" w:type="dxa"/>
            <w:tcBorders>
              <w:top w:val="single" w:sz="2" w:space="0" w:color="auto"/>
              <w:left w:val="single" w:sz="2" w:space="0" w:color="auto"/>
              <w:bottom w:val="single" w:sz="2" w:space="0" w:color="auto"/>
              <w:right w:val="single" w:sz="2" w:space="0" w:color="auto"/>
            </w:tcBorders>
          </w:tcPr>
          <w:p w14:paraId="55C28D93" w14:textId="77777777" w:rsidR="00DB5464" w:rsidRPr="0097659A" w:rsidRDefault="00DB5464" w:rsidP="00592AA5">
            <w:pPr>
              <w:pStyle w:val="NormalLeft"/>
              <w:ind w:left="1134" w:hanging="1134"/>
            </w:pPr>
          </w:p>
        </w:tc>
        <w:tc>
          <w:tcPr>
            <w:tcW w:w="836" w:type="dxa"/>
            <w:tcBorders>
              <w:top w:val="single" w:sz="2" w:space="0" w:color="auto"/>
              <w:left w:val="single" w:sz="2" w:space="0" w:color="auto"/>
              <w:bottom w:val="single" w:sz="2" w:space="0" w:color="auto"/>
              <w:right w:val="single" w:sz="2" w:space="0" w:color="auto"/>
            </w:tcBorders>
          </w:tcPr>
          <w:p w14:paraId="23BE2376" w14:textId="77777777" w:rsidR="00DB5464" w:rsidRPr="0097659A" w:rsidRDefault="00DB5464" w:rsidP="00592AA5">
            <w:pPr>
              <w:pStyle w:val="NormalLeft"/>
              <w:ind w:left="1134" w:hanging="1134"/>
            </w:pPr>
          </w:p>
        </w:tc>
      </w:tr>
    </w:tbl>
    <w:p w14:paraId="058DCE1C" w14:textId="77777777" w:rsidR="00DB5464" w:rsidRPr="0097659A" w:rsidRDefault="00DB5464" w:rsidP="00592AA5">
      <w:pPr>
        <w:ind w:left="1134" w:hanging="1134"/>
      </w:pPr>
    </w:p>
    <w:p w14:paraId="2C28B7C1" w14:textId="77777777" w:rsidR="00DB5464" w:rsidRPr="0097659A" w:rsidRDefault="00460309" w:rsidP="00592AA5">
      <w:pPr>
        <w:ind w:left="1134" w:hanging="1134"/>
      </w:pPr>
      <w:r w:rsidRPr="0097659A">
        <w:t>12.2</w:t>
      </w:r>
      <w:r w:rsidRPr="0097659A">
        <w:tab/>
        <w:t>CO</w:t>
      </w:r>
      <w:r w:rsidRPr="0097659A">
        <w:rPr>
          <w:vertAlign w:val="subscript"/>
        </w:rPr>
        <w:t>2</w:t>
      </w:r>
      <w:r w:rsidRPr="0097659A">
        <w:t xml:space="preserve"> </w:t>
      </w:r>
      <w:r w:rsidR="00331E00" w:rsidRPr="0097659A">
        <w:t>sonuç :</w:t>
      </w:r>
      <w:r w:rsidRPr="0097659A">
        <w:t xml:space="preserve"> …</w:t>
      </w:r>
    </w:p>
    <w:p w14:paraId="1AAB4F79" w14:textId="77777777" w:rsidR="00B61C97" w:rsidRPr="0097659A" w:rsidRDefault="00B61C97" w:rsidP="00B61C97">
      <w:pPr>
        <w:rPr>
          <w:bCs/>
          <w:iCs/>
        </w:rPr>
      </w:pPr>
    </w:p>
    <w:p w14:paraId="311E27B4" w14:textId="3213E31C" w:rsidR="00A52C6A" w:rsidRPr="0097659A" w:rsidRDefault="00014E54" w:rsidP="00B61C97">
      <w:pPr>
        <w:rPr>
          <w:bCs/>
          <w:iCs/>
        </w:rPr>
      </w:pPr>
      <w:r w:rsidRPr="0097659A">
        <w:rPr>
          <w:bCs/>
          <w:iCs/>
        </w:rPr>
        <w:t>E</w:t>
      </w:r>
      <w:r w:rsidR="00A52C6A" w:rsidRPr="0097659A">
        <w:rPr>
          <w:bCs/>
          <w:iCs/>
        </w:rPr>
        <w:t>k</w:t>
      </w:r>
      <w:r w:rsidR="002C3834" w:rsidRPr="0097659A">
        <w:rPr>
          <w:bCs/>
          <w:iCs/>
        </w:rPr>
        <w:t xml:space="preserve">-VIII </w:t>
      </w:r>
      <w:r w:rsidR="00A52C6A" w:rsidRPr="0097659A">
        <w:rPr>
          <w:bCs/>
          <w:iCs/>
        </w:rPr>
        <w:t xml:space="preserve"> için açıklayıcı notlar :</w:t>
      </w:r>
    </w:p>
    <w:p w14:paraId="6CE5EDE5" w14:textId="3FA00132" w:rsidR="00A52C6A" w:rsidRPr="0097659A" w:rsidRDefault="00A52C6A" w:rsidP="00B61C97">
      <w:pPr>
        <w:rPr>
          <w:bCs/>
          <w:iCs/>
        </w:rPr>
      </w:pPr>
      <w:r w:rsidRPr="0097659A">
        <w:rPr>
          <w:bCs/>
          <w:iCs/>
        </w:rPr>
        <w:t>(Dipnot işaretleri, dipnotlar ve açıklayıcı notlar belirtilmemelidir)</w:t>
      </w:r>
    </w:p>
    <w:p w14:paraId="785AAABC" w14:textId="77777777" w:rsidR="00B61C97" w:rsidRPr="0097659A" w:rsidRDefault="00B61C97" w:rsidP="00B61C97">
      <w:pPr>
        <w:rPr>
          <w:bCs/>
          <w:iCs/>
        </w:rPr>
      </w:pPr>
    </w:p>
    <w:p w14:paraId="4BE44B4C" w14:textId="77777777" w:rsidR="00A52C6A" w:rsidRPr="0097659A" w:rsidRDefault="00A52C6A" w:rsidP="00B61C97">
      <w:pPr>
        <w:rPr>
          <w:bCs/>
          <w:iCs/>
        </w:rPr>
      </w:pPr>
      <w:r w:rsidRPr="0097659A">
        <w:rPr>
          <w:bCs/>
          <w:iCs/>
          <w:vertAlign w:val="superscript"/>
        </w:rPr>
        <w:t>(1)</w:t>
      </w:r>
      <w:r w:rsidRPr="0097659A">
        <w:rPr>
          <w:bCs/>
          <w:iCs/>
        </w:rPr>
        <w:tab/>
        <w:t>Kullanılmayan seçenekleri silin veya yalnızca kullanılan seçenekleri gösterin.</w:t>
      </w:r>
    </w:p>
    <w:p w14:paraId="10298C09" w14:textId="3CD5EE88" w:rsidR="00A52C6A" w:rsidRPr="0097659A" w:rsidRDefault="00A52C6A" w:rsidP="00B61C97">
      <w:pPr>
        <w:rPr>
          <w:bCs/>
          <w:iCs/>
        </w:rPr>
      </w:pPr>
      <w:r w:rsidRPr="0097659A">
        <w:rPr>
          <w:bCs/>
          <w:iCs/>
          <w:vertAlign w:val="superscript"/>
        </w:rPr>
        <w:t>(2)</w:t>
      </w:r>
      <w:r w:rsidRPr="0097659A">
        <w:rPr>
          <w:bCs/>
          <w:iCs/>
        </w:rPr>
        <w:tab/>
      </w:r>
      <w:r w:rsidR="00331E00" w:rsidRPr="0097659A">
        <w:rPr>
          <w:bCs/>
          <w:iCs/>
        </w:rPr>
        <w:t xml:space="preserve">I’inci </w:t>
      </w:r>
      <w:r w:rsidR="00014E54" w:rsidRPr="0097659A">
        <w:rPr>
          <w:bCs/>
          <w:iCs/>
        </w:rPr>
        <w:t>E</w:t>
      </w:r>
      <w:r w:rsidR="00331E00" w:rsidRPr="0097659A">
        <w:rPr>
          <w:bCs/>
          <w:iCs/>
        </w:rPr>
        <w:t>kin</w:t>
      </w:r>
      <w:r w:rsidRPr="0097659A">
        <w:rPr>
          <w:bCs/>
          <w:iCs/>
        </w:rPr>
        <w:t xml:space="preserve"> </w:t>
      </w:r>
      <w:r w:rsidR="002A4D46" w:rsidRPr="0097659A">
        <w:rPr>
          <w:bCs/>
          <w:iCs/>
        </w:rPr>
        <w:t>3. Açıklayıcı Eki</w:t>
      </w:r>
      <w:r w:rsidRPr="0097659A">
        <w:rPr>
          <w:bCs/>
          <w:iCs/>
        </w:rPr>
        <w:t>nde belirtilen bilgi dokümanının 1.6 ve 3.1.1 maddeleri uyarınca motor tipi tanımını/motor ailesi tanımını belirtin.</w:t>
      </w:r>
    </w:p>
    <w:p w14:paraId="24EDFE8D" w14:textId="470C7026" w:rsidR="00A52C6A" w:rsidRPr="0097659A" w:rsidRDefault="00A52C6A" w:rsidP="00B61C97">
      <w:pPr>
        <w:rPr>
          <w:bCs/>
          <w:iCs/>
        </w:rPr>
      </w:pPr>
      <w:r w:rsidRPr="0097659A">
        <w:rPr>
          <w:bCs/>
          <w:iCs/>
          <w:vertAlign w:val="superscript"/>
        </w:rPr>
        <w:lastRenderedPageBreak/>
        <w:t>(3)</w:t>
      </w:r>
      <w:r w:rsidRPr="0097659A">
        <w:rPr>
          <w:bCs/>
          <w:iCs/>
        </w:rPr>
        <w:tab/>
      </w:r>
      <w:r w:rsidR="00331E00" w:rsidRPr="0097659A">
        <w:rPr>
          <w:bCs/>
          <w:iCs/>
        </w:rPr>
        <w:t xml:space="preserve">I’inci </w:t>
      </w:r>
      <w:r w:rsidR="00014E54" w:rsidRPr="0097659A">
        <w:rPr>
          <w:bCs/>
          <w:iCs/>
        </w:rPr>
        <w:t>E</w:t>
      </w:r>
      <w:r w:rsidR="00331E00" w:rsidRPr="0097659A">
        <w:rPr>
          <w:bCs/>
          <w:iCs/>
        </w:rPr>
        <w:t>kin</w:t>
      </w:r>
      <w:r w:rsidRPr="0097659A">
        <w:rPr>
          <w:bCs/>
          <w:iCs/>
        </w:rPr>
        <w:t xml:space="preserve"> </w:t>
      </w:r>
      <w:r w:rsidR="002A4D46" w:rsidRPr="0097659A">
        <w:rPr>
          <w:bCs/>
          <w:iCs/>
        </w:rPr>
        <w:t>3. Açıklayıcı Eki</w:t>
      </w:r>
      <w:r w:rsidRPr="0097659A">
        <w:rPr>
          <w:bCs/>
          <w:iCs/>
        </w:rPr>
        <w:t xml:space="preserve">nin A Kısmında belirtilen bilgi dokümanının 1.7 </w:t>
      </w:r>
      <w:r w:rsidR="00014E54" w:rsidRPr="0097659A">
        <w:rPr>
          <w:bCs/>
          <w:iCs/>
        </w:rPr>
        <w:t xml:space="preserve">bendine </w:t>
      </w:r>
      <w:r w:rsidR="002C6603" w:rsidRPr="0097659A">
        <w:rPr>
          <w:bCs/>
          <w:iCs/>
        </w:rPr>
        <w:t xml:space="preserve"> uygun olarak </w:t>
      </w:r>
      <w:r w:rsidRPr="0097659A">
        <w:rPr>
          <w:bCs/>
          <w:iCs/>
        </w:rPr>
        <w:t>kategori ve alt kategori için geçerli seçeneği belirtin.</w:t>
      </w:r>
    </w:p>
    <w:p w14:paraId="594B336C" w14:textId="296DAB94" w:rsidR="00A52C6A" w:rsidRPr="0097659A" w:rsidRDefault="00A52C6A" w:rsidP="00B61C97">
      <w:pPr>
        <w:rPr>
          <w:bCs/>
          <w:iCs/>
        </w:rPr>
      </w:pPr>
      <w:r w:rsidRPr="0097659A">
        <w:rPr>
          <w:bCs/>
          <w:iCs/>
          <w:vertAlign w:val="superscript"/>
        </w:rPr>
        <w:t>(4)</w:t>
      </w:r>
      <w:r w:rsidRPr="0097659A">
        <w:rPr>
          <w:bCs/>
          <w:iCs/>
        </w:rPr>
        <w:tab/>
      </w:r>
      <w:r w:rsidR="00282E84" w:rsidRPr="0097659A">
        <w:rPr>
          <w:bCs/>
          <w:iCs/>
        </w:rPr>
        <w:t xml:space="preserve">VI’ıncı </w:t>
      </w:r>
      <w:r w:rsidR="00014E54" w:rsidRPr="0097659A">
        <w:rPr>
          <w:bCs/>
          <w:iCs/>
        </w:rPr>
        <w:t>E</w:t>
      </w:r>
      <w:r w:rsidR="00331E00" w:rsidRPr="0097659A">
        <w:rPr>
          <w:bCs/>
          <w:iCs/>
        </w:rPr>
        <w:t xml:space="preserve">kin </w:t>
      </w:r>
      <w:r w:rsidR="002A4D46" w:rsidRPr="0097659A">
        <w:rPr>
          <w:bCs/>
          <w:iCs/>
        </w:rPr>
        <w:t>1. Açıklayıcı Eki</w:t>
      </w:r>
      <w:r w:rsidRPr="0097659A">
        <w:rPr>
          <w:bCs/>
          <w:iCs/>
        </w:rPr>
        <w:t xml:space="preserve">nin 2.2 (test raporu) </w:t>
      </w:r>
      <w:r w:rsidR="00014E54" w:rsidRPr="0097659A">
        <w:rPr>
          <w:bCs/>
          <w:iCs/>
        </w:rPr>
        <w:t>bendindek</w:t>
      </w:r>
      <w:r w:rsidRPr="0097659A">
        <w:rPr>
          <w:bCs/>
          <w:iCs/>
        </w:rPr>
        <w:t>i bilgileri belirtin.</w:t>
      </w:r>
    </w:p>
    <w:p w14:paraId="3500AC06" w14:textId="71F1F567" w:rsidR="00A52C6A" w:rsidRPr="0097659A" w:rsidRDefault="00A52C6A" w:rsidP="00B61C97">
      <w:pPr>
        <w:rPr>
          <w:bCs/>
          <w:iCs/>
        </w:rPr>
      </w:pPr>
      <w:r w:rsidRPr="0097659A">
        <w:rPr>
          <w:bCs/>
          <w:iCs/>
          <w:vertAlign w:val="superscript"/>
        </w:rPr>
        <w:t>(5)</w:t>
      </w:r>
      <w:r w:rsidRPr="0097659A">
        <w:rPr>
          <w:bCs/>
          <w:iCs/>
        </w:rPr>
        <w:tab/>
        <w:t>IV</w:t>
      </w:r>
      <w:r w:rsidR="00014E54" w:rsidRPr="0097659A">
        <w:rPr>
          <w:bCs/>
          <w:iCs/>
        </w:rPr>
        <w:t>’ncü</w:t>
      </w:r>
      <w:r w:rsidRPr="0097659A">
        <w:rPr>
          <w:bCs/>
          <w:iCs/>
        </w:rPr>
        <w:t xml:space="preserve"> Ekte belirtilen AB tip onayı sertifikasının geçerlilik değerini belirtin.</w:t>
      </w:r>
    </w:p>
    <w:p w14:paraId="75D42A55" w14:textId="44A0DA7A" w:rsidR="00A52C6A" w:rsidRPr="0097659A" w:rsidRDefault="00A52C6A" w:rsidP="00B61C97">
      <w:pPr>
        <w:rPr>
          <w:bCs/>
          <w:iCs/>
        </w:rPr>
      </w:pPr>
      <w:r w:rsidRPr="0097659A">
        <w:rPr>
          <w:bCs/>
          <w:iCs/>
          <w:vertAlign w:val="superscript"/>
        </w:rPr>
        <w:t>(6)</w:t>
      </w:r>
      <w:r w:rsidRPr="0097659A">
        <w:rPr>
          <w:bCs/>
          <w:iCs/>
        </w:rPr>
        <w:tab/>
        <w:t>Sadece 2016/1628/AB Yönetmeliğin</w:t>
      </w:r>
      <w:r w:rsidR="00B61C97" w:rsidRPr="0097659A">
        <w:rPr>
          <w:bCs/>
          <w:iCs/>
        </w:rPr>
        <w:t>in</w:t>
      </w:r>
      <w:r w:rsidRPr="0097659A">
        <w:rPr>
          <w:bCs/>
          <w:iCs/>
        </w:rPr>
        <w:t xml:space="preserve"> 36 </w:t>
      </w:r>
      <w:r w:rsidR="00331E00" w:rsidRPr="0097659A">
        <w:rPr>
          <w:bCs/>
          <w:iCs/>
        </w:rPr>
        <w:t xml:space="preserve">ncı </w:t>
      </w:r>
      <w:r w:rsidR="002C6603" w:rsidRPr="0097659A">
        <w:rPr>
          <w:bCs/>
          <w:iCs/>
        </w:rPr>
        <w:t xml:space="preserve">maddesine uygun olarak </w:t>
      </w:r>
      <w:r w:rsidRPr="0097659A">
        <w:rPr>
          <w:bCs/>
          <w:iCs/>
        </w:rPr>
        <w:t>yeni teknolojiler veya yeni kavramlar için bir muafiyet olarak bir motor tipine veya bir motor ailesine ait AB tip onayları için belirtin.</w:t>
      </w:r>
    </w:p>
    <w:p w14:paraId="6768FC02" w14:textId="0B6B803F" w:rsidR="00A52C6A" w:rsidRPr="0097659A" w:rsidRDefault="00A52C6A" w:rsidP="00B61C97">
      <w:pPr>
        <w:rPr>
          <w:bCs/>
          <w:iCs/>
        </w:rPr>
      </w:pPr>
      <w:r w:rsidRPr="0097659A">
        <w:rPr>
          <w:bCs/>
          <w:iCs/>
          <w:vertAlign w:val="superscript"/>
        </w:rPr>
        <w:t>(7)</w:t>
      </w:r>
      <w:r w:rsidRPr="0097659A">
        <w:rPr>
          <w:bCs/>
          <w:iCs/>
        </w:rPr>
        <w:tab/>
      </w:r>
      <w:r w:rsidR="00282E84" w:rsidRPr="0097659A">
        <w:rPr>
          <w:bCs/>
          <w:iCs/>
        </w:rPr>
        <w:t xml:space="preserve">VI’ıncı </w:t>
      </w:r>
      <w:r w:rsidR="00014E54" w:rsidRPr="0097659A">
        <w:rPr>
          <w:bCs/>
          <w:iCs/>
        </w:rPr>
        <w:t>E</w:t>
      </w:r>
      <w:r w:rsidR="00331E00" w:rsidRPr="0097659A">
        <w:rPr>
          <w:bCs/>
          <w:iCs/>
        </w:rPr>
        <w:t xml:space="preserve">kin </w:t>
      </w:r>
      <w:r w:rsidR="002A4D46" w:rsidRPr="0097659A">
        <w:rPr>
          <w:bCs/>
          <w:iCs/>
        </w:rPr>
        <w:t>1. Açıklayıcı Eki</w:t>
      </w:r>
      <w:r w:rsidRPr="0097659A">
        <w:rPr>
          <w:bCs/>
          <w:iCs/>
        </w:rPr>
        <w:t xml:space="preserve">nin 11 (test raporu) </w:t>
      </w:r>
      <w:r w:rsidR="00014E54" w:rsidRPr="0097659A">
        <w:rPr>
          <w:bCs/>
          <w:iCs/>
        </w:rPr>
        <w:t>Bölümündeki</w:t>
      </w:r>
      <w:r w:rsidRPr="0097659A">
        <w:rPr>
          <w:bCs/>
          <w:iCs/>
        </w:rPr>
        <w:t xml:space="preserve"> bilgileri belirtin.</w:t>
      </w:r>
    </w:p>
    <w:p w14:paraId="4198BFC1" w14:textId="77777777" w:rsidR="00A52C6A" w:rsidRPr="0097659A" w:rsidRDefault="00A52C6A" w:rsidP="00331E00">
      <w:pPr>
        <w:ind w:left="1134"/>
        <w:rPr>
          <w:b/>
          <w:bCs/>
          <w:iCs/>
        </w:rPr>
      </w:pPr>
    </w:p>
    <w:p w14:paraId="27A4241F" w14:textId="744BF484" w:rsidR="001D1F49" w:rsidRPr="0097659A" w:rsidRDefault="00B61C97" w:rsidP="00B61C97">
      <w:pPr>
        <w:pStyle w:val="Balk1"/>
        <w:rPr>
          <w:lang w:val="en-US"/>
        </w:rPr>
      </w:pPr>
      <w:r w:rsidRPr="0097659A">
        <w:rPr>
          <w:i/>
          <w:iCs/>
        </w:rPr>
        <w:br w:type="page"/>
      </w:r>
      <w:r w:rsidR="001D1F49" w:rsidRPr="0097659A">
        <w:rPr>
          <w:lang w:val="en-US"/>
        </w:rPr>
        <w:lastRenderedPageBreak/>
        <w:t>EK IX</w:t>
      </w:r>
    </w:p>
    <w:p w14:paraId="5F0A7F05" w14:textId="77777777" w:rsidR="001D1F49" w:rsidRPr="0097659A" w:rsidRDefault="001D1F49" w:rsidP="00592AA5">
      <w:pPr>
        <w:adjustRightInd w:val="0"/>
        <w:ind w:left="1134" w:hanging="1134"/>
        <w:jc w:val="center"/>
        <w:rPr>
          <w:b/>
          <w:lang w:val="en-US"/>
        </w:rPr>
      </w:pPr>
      <w:r w:rsidRPr="0097659A">
        <w:rPr>
          <w:b/>
          <w:lang w:val="en-US"/>
        </w:rPr>
        <w:t>Motor tiplerinin ve motor ailelerinin ve onların çalışma modlarının tanımlanmasına ilişkin parametreler</w:t>
      </w:r>
    </w:p>
    <w:p w14:paraId="30B7C0C7" w14:textId="77777777" w:rsidR="001D1F49" w:rsidRPr="0097659A" w:rsidRDefault="001D1F49" w:rsidP="00592AA5">
      <w:pPr>
        <w:adjustRightInd w:val="0"/>
        <w:ind w:left="1134" w:hanging="1134"/>
        <w:rPr>
          <w:b/>
          <w:lang w:val="en-US"/>
        </w:rPr>
      </w:pPr>
      <w:r w:rsidRPr="0097659A">
        <w:rPr>
          <w:lang w:val="en-US"/>
        </w:rPr>
        <w:t>1.</w:t>
      </w:r>
      <w:r w:rsidRPr="0097659A">
        <w:rPr>
          <w:lang w:val="en-US"/>
        </w:rPr>
        <w:tab/>
      </w:r>
      <w:r w:rsidRPr="0097659A">
        <w:rPr>
          <w:b/>
          <w:lang w:val="en-US"/>
        </w:rPr>
        <w:t>Motor tipi</w:t>
      </w:r>
    </w:p>
    <w:p w14:paraId="146B6398" w14:textId="3FFC864F" w:rsidR="001D1F49" w:rsidRPr="0097659A" w:rsidRDefault="00331E00" w:rsidP="00592AA5">
      <w:pPr>
        <w:adjustRightInd w:val="0"/>
        <w:ind w:left="1134" w:hanging="1134"/>
        <w:rPr>
          <w:lang w:val="en-US"/>
        </w:rPr>
      </w:pPr>
      <w:r w:rsidRPr="0097659A">
        <w:rPr>
          <w:lang w:val="en-US"/>
        </w:rPr>
        <w:t xml:space="preserve">                  </w:t>
      </w:r>
      <w:r w:rsidR="001D1F49" w:rsidRPr="0097659A">
        <w:rPr>
          <w:lang w:val="en-US"/>
        </w:rPr>
        <w:t xml:space="preserve">Bir motor tipinin teknik özellikleri, </w:t>
      </w:r>
      <w:r w:rsidR="00BD7D75" w:rsidRPr="0097659A">
        <w:rPr>
          <w:lang w:val="en-US"/>
        </w:rPr>
        <w:t xml:space="preserve">I’inci </w:t>
      </w:r>
      <w:r w:rsidR="00E42FE3" w:rsidRPr="0097659A">
        <w:rPr>
          <w:lang w:val="en-US"/>
        </w:rPr>
        <w:t>E</w:t>
      </w:r>
      <w:r w:rsidR="00BD7D75" w:rsidRPr="0097659A">
        <w:rPr>
          <w:lang w:val="en-US"/>
        </w:rPr>
        <w:t>kte</w:t>
      </w:r>
      <w:r w:rsidR="001D1F49" w:rsidRPr="0097659A">
        <w:rPr>
          <w:lang w:val="en-US"/>
        </w:rPr>
        <w:t xml:space="preserve"> belirtilen şablon uyarınca hazırlanan bilgi dokümanı içinde tanımlananlardır.</w:t>
      </w:r>
    </w:p>
    <w:p w14:paraId="76D874C3" w14:textId="77777777" w:rsidR="001D1F49" w:rsidRPr="0097659A" w:rsidRDefault="001D1F49" w:rsidP="00592AA5">
      <w:pPr>
        <w:adjustRightInd w:val="0"/>
        <w:ind w:left="1134" w:hanging="1134"/>
        <w:rPr>
          <w:lang w:val="en-US"/>
        </w:rPr>
      </w:pPr>
      <w:r w:rsidRPr="0097659A">
        <w:rPr>
          <w:lang w:val="en-US"/>
        </w:rPr>
        <w:t>1.1.</w:t>
      </w:r>
      <w:r w:rsidRPr="0097659A">
        <w:rPr>
          <w:lang w:val="en-US"/>
        </w:rPr>
        <w:tab/>
        <w:t>Çalışma modu (devir çalışması)</w:t>
      </w:r>
    </w:p>
    <w:p w14:paraId="69046608" w14:textId="43B67D62" w:rsidR="001D1F49" w:rsidRPr="0097659A" w:rsidRDefault="00206437" w:rsidP="00592AA5">
      <w:pPr>
        <w:adjustRightInd w:val="0"/>
        <w:ind w:left="1134" w:hanging="1134"/>
        <w:rPr>
          <w:lang w:val="en-US"/>
        </w:rPr>
      </w:pPr>
      <w:r w:rsidRPr="0097659A">
        <w:rPr>
          <w:lang w:val="en-US"/>
        </w:rPr>
        <w:t xml:space="preserve">                   </w:t>
      </w:r>
      <w:r w:rsidR="001D1F49" w:rsidRPr="0097659A">
        <w:rPr>
          <w:lang w:val="en-US"/>
        </w:rPr>
        <w:t xml:space="preserve">Bir motor tipi, 2016/1628/AB </w:t>
      </w:r>
      <w:r w:rsidR="00B56AAE" w:rsidRPr="0097659A">
        <w:rPr>
          <w:lang w:val="en-US"/>
        </w:rPr>
        <w:t>Yönetmeliğin</w:t>
      </w:r>
      <w:r w:rsidR="00D33369" w:rsidRPr="0097659A">
        <w:rPr>
          <w:lang w:val="en-US"/>
        </w:rPr>
        <w:t>in</w:t>
      </w:r>
      <w:r w:rsidR="00B56AAE" w:rsidRPr="0097659A">
        <w:rPr>
          <w:lang w:val="en-US"/>
        </w:rPr>
        <w:t xml:space="preserve"> </w:t>
      </w:r>
      <w:bookmarkStart w:id="8" w:name="_GoBack"/>
      <w:bookmarkEnd w:id="8"/>
      <w:r w:rsidR="001357FC" w:rsidRPr="0097659A">
        <w:rPr>
          <w:lang w:val="en-US"/>
        </w:rPr>
        <w:t>4 ncü</w:t>
      </w:r>
      <w:r w:rsidR="00020323" w:rsidRPr="0097659A">
        <w:rPr>
          <w:lang w:val="en-US"/>
        </w:rPr>
        <w:t xml:space="preserve"> maddesinin </w:t>
      </w:r>
      <w:r w:rsidR="001D1F49" w:rsidRPr="0097659A">
        <w:rPr>
          <w:lang w:val="en-US"/>
        </w:rPr>
        <w:t>21</w:t>
      </w:r>
      <w:r w:rsidR="00E42FE3" w:rsidRPr="0097659A">
        <w:rPr>
          <w:lang w:val="en-US"/>
        </w:rPr>
        <w:t xml:space="preserve"> inci</w:t>
      </w:r>
      <w:r w:rsidR="00B56AAE" w:rsidRPr="0097659A">
        <w:rPr>
          <w:lang w:val="en-US"/>
        </w:rPr>
        <w:t xml:space="preserve"> ve </w:t>
      </w:r>
      <w:r w:rsidR="001D1F49" w:rsidRPr="0097659A">
        <w:rPr>
          <w:lang w:val="en-US"/>
        </w:rPr>
        <w:t xml:space="preserve">22 </w:t>
      </w:r>
      <w:r w:rsidR="00E42FE3" w:rsidRPr="0097659A">
        <w:rPr>
          <w:lang w:val="en-US"/>
        </w:rPr>
        <w:t xml:space="preserve">nci </w:t>
      </w:r>
      <w:r w:rsidR="00020323" w:rsidRPr="0097659A">
        <w:rPr>
          <w:lang w:val="en-US"/>
        </w:rPr>
        <w:t>fıkralarında</w:t>
      </w:r>
      <w:r w:rsidR="001D1F49" w:rsidRPr="0097659A">
        <w:rPr>
          <w:lang w:val="en-US"/>
        </w:rPr>
        <w:t xml:space="preserve"> tanımlanan sabit devirli motor veya değişken devirli motor olarak AB tip onayı alabilir.</w:t>
      </w:r>
    </w:p>
    <w:p w14:paraId="68CB3139" w14:textId="77777777" w:rsidR="001D1F49" w:rsidRPr="0097659A" w:rsidRDefault="001D1F49" w:rsidP="00592AA5">
      <w:pPr>
        <w:adjustRightInd w:val="0"/>
        <w:ind w:left="1134" w:hanging="1134"/>
        <w:rPr>
          <w:lang w:val="en-US"/>
        </w:rPr>
      </w:pPr>
      <w:r w:rsidRPr="0097659A">
        <w:rPr>
          <w:lang w:val="en-US"/>
        </w:rPr>
        <w:t>1.1.1.</w:t>
      </w:r>
      <w:r w:rsidRPr="0097659A">
        <w:rPr>
          <w:lang w:val="en-US"/>
        </w:rPr>
        <w:tab/>
        <w:t>Değişken devirli motorlar</w:t>
      </w:r>
    </w:p>
    <w:p w14:paraId="562C3C43" w14:textId="0212C37D" w:rsidR="001D1F49" w:rsidRPr="0097659A" w:rsidRDefault="001D1F49" w:rsidP="00592AA5">
      <w:pPr>
        <w:adjustRightInd w:val="0"/>
        <w:ind w:left="1134" w:hanging="1134"/>
        <w:rPr>
          <w:lang w:val="en-US"/>
        </w:rPr>
      </w:pPr>
      <w:r w:rsidRPr="0097659A">
        <w:rPr>
          <w:lang w:val="en-US"/>
        </w:rPr>
        <w:t>1.1.1.1.</w:t>
      </w:r>
      <w:r w:rsidRPr="0097659A">
        <w:rPr>
          <w:lang w:val="en-US"/>
        </w:rPr>
        <w:tab/>
        <w:t>2016/1628/</w:t>
      </w:r>
      <w:r w:rsidR="00020323" w:rsidRPr="0097659A">
        <w:rPr>
          <w:lang w:val="en-US"/>
        </w:rPr>
        <w:t>AB Yönetmeliğin</w:t>
      </w:r>
      <w:r w:rsidR="00D33369" w:rsidRPr="0097659A">
        <w:rPr>
          <w:lang w:val="en-US"/>
        </w:rPr>
        <w:t>in</w:t>
      </w:r>
      <w:r w:rsidR="00020323" w:rsidRPr="0097659A">
        <w:rPr>
          <w:lang w:val="en-US"/>
        </w:rPr>
        <w:t xml:space="preserve">  </w:t>
      </w:r>
      <w:r w:rsidR="001357FC" w:rsidRPr="0097659A">
        <w:rPr>
          <w:lang w:val="en-US"/>
        </w:rPr>
        <w:t>5 inci</w:t>
      </w:r>
      <w:r w:rsidR="00020323" w:rsidRPr="0097659A">
        <w:rPr>
          <w:lang w:val="en-US"/>
        </w:rPr>
        <w:t xml:space="preserve"> maddesinin </w:t>
      </w:r>
      <w:r w:rsidR="00206437" w:rsidRPr="0097659A">
        <w:rPr>
          <w:lang w:val="en-US"/>
        </w:rPr>
        <w:t xml:space="preserve">ikinci </w:t>
      </w:r>
      <w:r w:rsidR="00020323" w:rsidRPr="0097659A">
        <w:rPr>
          <w:lang w:val="en-US"/>
        </w:rPr>
        <w:t>fıkrasında</w:t>
      </w:r>
      <w:r w:rsidRPr="0097659A">
        <w:rPr>
          <w:lang w:val="en-US"/>
        </w:rPr>
        <w:t xml:space="preserve"> izin verildiği gibi, aynı kategorideki sabit devirli bir motorun yerine, belirli bir kategorideki değişken devirli bir motorun kullanılması durumunda, (AB tip onayı amaçları doğrultusunda) ana motor ve motor ailesi içindeki tüm motor tipleri (üretim uygunluğu açısından), geçerli değişken devirli NRSC ve ayrıca 2016/1628/AB  Yönetmeliği</w:t>
      </w:r>
      <w:r w:rsidR="001357FC" w:rsidRPr="0097659A">
        <w:rPr>
          <w:lang w:val="en-US"/>
        </w:rPr>
        <w:t>nin</w:t>
      </w:r>
      <w:r w:rsidR="00020323" w:rsidRPr="0097659A">
        <w:rPr>
          <w:lang w:val="en-US"/>
        </w:rPr>
        <w:t xml:space="preserve"> </w:t>
      </w:r>
      <w:r w:rsidRPr="0097659A">
        <w:rPr>
          <w:lang w:val="en-US"/>
        </w:rPr>
        <w:t>2</w:t>
      </w:r>
      <w:r w:rsidR="00020323" w:rsidRPr="0097659A">
        <w:rPr>
          <w:lang w:val="en-US"/>
        </w:rPr>
        <w:t xml:space="preserve">5 inci maddesinin </w:t>
      </w:r>
      <w:r w:rsidR="00206437" w:rsidRPr="0097659A">
        <w:rPr>
          <w:lang w:val="en-US"/>
        </w:rPr>
        <w:t>dokuzuncu</w:t>
      </w:r>
      <w:r w:rsidRPr="0097659A">
        <w:rPr>
          <w:lang w:val="en-US"/>
        </w:rPr>
        <w:t xml:space="preserve"> veya </w:t>
      </w:r>
      <w:r w:rsidR="00206437" w:rsidRPr="0097659A">
        <w:rPr>
          <w:lang w:val="en-US"/>
        </w:rPr>
        <w:t>onuncu</w:t>
      </w:r>
      <w:r w:rsidRPr="0097659A">
        <w:rPr>
          <w:lang w:val="en-US"/>
        </w:rPr>
        <w:t xml:space="preserve"> </w:t>
      </w:r>
      <w:r w:rsidR="00020323" w:rsidRPr="0097659A">
        <w:rPr>
          <w:lang w:val="en-US"/>
        </w:rPr>
        <w:t>fıkraları</w:t>
      </w:r>
      <w:r w:rsidRPr="0097659A">
        <w:rPr>
          <w:lang w:val="en-US"/>
        </w:rPr>
        <w:t xml:space="preserve"> gerektirdiğinde, geçerli süreksiz   </w:t>
      </w:r>
      <w:r w:rsidR="00E24556" w:rsidRPr="0097659A">
        <w:rPr>
          <w:lang w:val="en-US"/>
        </w:rPr>
        <w:t>çevrimi</w:t>
      </w:r>
      <w:r w:rsidRPr="0097659A">
        <w:rPr>
          <w:lang w:val="en-US"/>
        </w:rPr>
        <w:t xml:space="preserve"> kulanılarak test edilir. 2016/1628/</w:t>
      </w:r>
      <w:r w:rsidR="00020323" w:rsidRPr="0097659A">
        <w:rPr>
          <w:lang w:val="en-US"/>
        </w:rPr>
        <w:t>AB Yönetmeliğin</w:t>
      </w:r>
      <w:r w:rsidR="001357FC" w:rsidRPr="0097659A">
        <w:rPr>
          <w:lang w:val="en-US"/>
        </w:rPr>
        <w:t>in</w:t>
      </w:r>
      <w:r w:rsidR="00020323" w:rsidRPr="0097659A">
        <w:rPr>
          <w:lang w:val="en-US"/>
        </w:rPr>
        <w:t xml:space="preserve"> </w:t>
      </w:r>
      <w:r w:rsidRPr="0097659A">
        <w:rPr>
          <w:lang w:val="en-US"/>
        </w:rPr>
        <w:t>2</w:t>
      </w:r>
      <w:r w:rsidR="00020323" w:rsidRPr="0097659A">
        <w:rPr>
          <w:lang w:val="en-US"/>
        </w:rPr>
        <w:t xml:space="preserve">5 inci maddesinin </w:t>
      </w:r>
      <w:r w:rsidR="00206437" w:rsidRPr="0097659A">
        <w:rPr>
          <w:lang w:val="en-US"/>
        </w:rPr>
        <w:t>beşinci</w:t>
      </w:r>
      <w:r w:rsidR="00020323" w:rsidRPr="0097659A">
        <w:rPr>
          <w:lang w:val="en-US"/>
        </w:rPr>
        <w:t xml:space="preserve"> fıkrasında</w:t>
      </w:r>
      <w:r w:rsidRPr="0097659A">
        <w:rPr>
          <w:lang w:val="en-US"/>
        </w:rPr>
        <w:t xml:space="preserve"> belirtildiği gibi, IWP kategorisindeki motorlar haricinde, aynı kategorideki sabit devirli çalışmada kullanılan belirli bir kategorideki değişken devirli bir motorun ayrıca </w:t>
      </w:r>
      <w:r w:rsidR="00B56AAE" w:rsidRPr="0097659A">
        <w:rPr>
          <w:lang w:val="en-US"/>
        </w:rPr>
        <w:t>süreksiz sabit</w:t>
      </w:r>
      <w:r w:rsidRPr="0097659A">
        <w:rPr>
          <w:lang w:val="en-US"/>
        </w:rPr>
        <w:t xml:space="preserve"> devirli NRSC kullanılarak test edilmesi gerekmez.</w:t>
      </w:r>
    </w:p>
    <w:p w14:paraId="7A10A709" w14:textId="77777777" w:rsidR="001D1F49" w:rsidRPr="0097659A" w:rsidRDefault="001D1F49" w:rsidP="00592AA5">
      <w:pPr>
        <w:adjustRightInd w:val="0"/>
        <w:ind w:left="1134" w:hanging="1134"/>
        <w:rPr>
          <w:lang w:val="en-US"/>
        </w:rPr>
      </w:pPr>
      <w:r w:rsidRPr="0097659A">
        <w:rPr>
          <w:lang w:val="en-US"/>
        </w:rPr>
        <w:t>1.1.1.2.</w:t>
      </w:r>
      <w:r w:rsidRPr="0097659A">
        <w:rPr>
          <w:lang w:val="en-US"/>
        </w:rPr>
        <w:tab/>
        <w:t>Bir veya birkaç başka iç su yolu uygulamasında kullanıma yönelik IWP kategorisindeki değişken devirli motorlar</w:t>
      </w:r>
    </w:p>
    <w:p w14:paraId="6BE4F628" w14:textId="442A95EE" w:rsidR="001D1F49" w:rsidRPr="0097659A" w:rsidRDefault="00206437" w:rsidP="00592AA5">
      <w:pPr>
        <w:adjustRightInd w:val="0"/>
        <w:ind w:left="1134" w:hanging="1134"/>
        <w:rPr>
          <w:lang w:val="en-US"/>
        </w:rPr>
      </w:pPr>
      <w:r w:rsidRPr="0097659A">
        <w:rPr>
          <w:lang w:val="en-US"/>
        </w:rPr>
        <w:t xml:space="preserve">                   </w:t>
      </w:r>
      <w:r w:rsidR="001D1F49" w:rsidRPr="0097659A">
        <w:rPr>
          <w:lang w:val="en-US"/>
        </w:rPr>
        <w:t>IWP kategorisindeki değişken devirli bir motorun, 2016/1628/</w:t>
      </w:r>
      <w:r w:rsidR="00B56AAE" w:rsidRPr="0097659A">
        <w:rPr>
          <w:lang w:val="en-US"/>
        </w:rPr>
        <w:t>AB Yönetmeliği</w:t>
      </w:r>
      <w:r w:rsidR="001357FC" w:rsidRPr="0097659A">
        <w:rPr>
          <w:lang w:val="en-US"/>
        </w:rPr>
        <w:t>nin</w:t>
      </w:r>
      <w:r w:rsidR="00B56AAE" w:rsidRPr="0097659A">
        <w:rPr>
          <w:lang w:val="en-US"/>
        </w:rPr>
        <w:t xml:space="preserve"> </w:t>
      </w:r>
      <w:r w:rsidR="001357FC" w:rsidRPr="0097659A">
        <w:rPr>
          <w:lang w:val="en-US"/>
        </w:rPr>
        <w:t>5 inci</w:t>
      </w:r>
      <w:r w:rsidR="00B56AAE" w:rsidRPr="0097659A">
        <w:rPr>
          <w:lang w:val="en-US"/>
        </w:rPr>
        <w:t xml:space="preserve"> maddesinin </w:t>
      </w:r>
      <w:r w:rsidR="001357FC" w:rsidRPr="0097659A">
        <w:rPr>
          <w:lang w:val="en-US"/>
        </w:rPr>
        <w:t>2 nci</w:t>
      </w:r>
      <w:r w:rsidR="001D1F49" w:rsidRPr="0097659A">
        <w:rPr>
          <w:lang w:val="en-US"/>
        </w:rPr>
        <w:t xml:space="preserve"> </w:t>
      </w:r>
      <w:r w:rsidR="00B56AAE" w:rsidRPr="0097659A">
        <w:rPr>
          <w:lang w:val="en-US"/>
        </w:rPr>
        <w:t>fıkrasında (</w:t>
      </w:r>
      <w:r w:rsidR="001D1F49" w:rsidRPr="0097659A">
        <w:rPr>
          <w:lang w:val="en-US"/>
        </w:rPr>
        <w:t>sabit devirli IWP) ve 2016/1628/</w:t>
      </w:r>
      <w:r w:rsidR="00992223" w:rsidRPr="0097659A">
        <w:rPr>
          <w:lang w:val="en-US"/>
        </w:rPr>
        <w:t>AB Yönetmeliğin</w:t>
      </w:r>
      <w:r w:rsidR="001357FC" w:rsidRPr="0097659A">
        <w:rPr>
          <w:lang w:val="en-US"/>
        </w:rPr>
        <w:t>in</w:t>
      </w:r>
      <w:r w:rsidR="00B56AAE" w:rsidRPr="0097659A">
        <w:rPr>
          <w:lang w:val="en-US"/>
        </w:rPr>
        <w:t xml:space="preserve"> </w:t>
      </w:r>
      <w:r w:rsidR="001357FC" w:rsidRPr="0097659A">
        <w:rPr>
          <w:lang w:val="en-US"/>
        </w:rPr>
        <w:t>5 inci</w:t>
      </w:r>
      <w:r w:rsidR="00B56AAE" w:rsidRPr="0097659A">
        <w:rPr>
          <w:lang w:val="en-US"/>
        </w:rPr>
        <w:t xml:space="preserve"> maddesinin </w:t>
      </w:r>
      <w:r w:rsidR="001D1F49" w:rsidRPr="0097659A">
        <w:rPr>
          <w:lang w:val="en-US"/>
        </w:rPr>
        <w:t>1</w:t>
      </w:r>
      <w:r w:rsidR="001357FC" w:rsidRPr="0097659A">
        <w:rPr>
          <w:lang w:val="en-US"/>
        </w:rPr>
        <w:t>inci</w:t>
      </w:r>
      <w:r w:rsidR="001D1F49" w:rsidRPr="0097659A">
        <w:rPr>
          <w:lang w:val="en-US"/>
        </w:rPr>
        <w:t xml:space="preserve"> </w:t>
      </w:r>
      <w:r w:rsidR="00B56AAE" w:rsidRPr="0097659A">
        <w:rPr>
          <w:lang w:val="en-US"/>
        </w:rPr>
        <w:t>fıkra</w:t>
      </w:r>
      <w:r w:rsidR="001357FC" w:rsidRPr="0097659A">
        <w:rPr>
          <w:lang w:val="en-US"/>
        </w:rPr>
        <w:t>sının 5 nci bendinin (b) alt</w:t>
      </w:r>
      <w:r w:rsidR="00B56AAE" w:rsidRPr="0097659A">
        <w:rPr>
          <w:lang w:val="en-US"/>
        </w:rPr>
        <w:t xml:space="preserve"> </w:t>
      </w:r>
      <w:r w:rsidR="00DB0B15" w:rsidRPr="0097659A">
        <w:rPr>
          <w:lang w:val="en-US"/>
        </w:rPr>
        <w:t>bendinde (</w:t>
      </w:r>
      <w:r w:rsidR="001D1F49" w:rsidRPr="0097659A">
        <w:rPr>
          <w:lang w:val="en-US"/>
        </w:rPr>
        <w:t>değişken veya sabit devirli IWA) izin verildiği şekilde, bir veya birkaç başka iç su yolu uygulamasında kullanılmak üzere piyasaya sürülmesi durumunda ek olarak bu paragrafın şartları da yerine getirilir.</w:t>
      </w:r>
    </w:p>
    <w:p w14:paraId="49C46054" w14:textId="4E675C2A" w:rsidR="001D1F49" w:rsidRPr="0097659A" w:rsidRDefault="001D1F49" w:rsidP="00592AA5">
      <w:pPr>
        <w:tabs>
          <w:tab w:val="left" w:pos="709"/>
          <w:tab w:val="left" w:pos="1134"/>
        </w:tabs>
        <w:adjustRightInd w:val="0"/>
        <w:ind w:left="1134" w:hanging="1134"/>
        <w:rPr>
          <w:lang w:val="en-US"/>
        </w:rPr>
      </w:pPr>
      <w:r w:rsidRPr="0097659A">
        <w:rPr>
          <w:lang w:val="en-US"/>
        </w:rPr>
        <w:t>1.1.1.2.1.</w:t>
      </w:r>
      <w:r w:rsidRPr="0097659A">
        <w:rPr>
          <w:lang w:val="en-US"/>
        </w:rPr>
        <w:tab/>
        <w:t>Motor tipinin ana motor olması durumunda, 2016/1628/</w:t>
      </w:r>
      <w:r w:rsidR="00B56AAE" w:rsidRPr="0097659A">
        <w:rPr>
          <w:lang w:val="en-US"/>
        </w:rPr>
        <w:t>AB Yönetmeliğin</w:t>
      </w:r>
      <w:r w:rsidR="001357FC" w:rsidRPr="0097659A">
        <w:rPr>
          <w:lang w:val="en-US"/>
        </w:rPr>
        <w:t>in</w:t>
      </w:r>
      <w:r w:rsidRPr="0097659A">
        <w:rPr>
          <w:lang w:val="en-US"/>
        </w:rPr>
        <w:t xml:space="preserve"> 2</w:t>
      </w:r>
      <w:r w:rsidR="00B56AAE" w:rsidRPr="0097659A">
        <w:rPr>
          <w:lang w:val="en-US"/>
        </w:rPr>
        <w:t xml:space="preserve">5 </w:t>
      </w:r>
      <w:r w:rsidRPr="0097659A">
        <w:rPr>
          <w:lang w:val="en-US"/>
        </w:rPr>
        <w:t xml:space="preserve">inci maddesinin </w:t>
      </w:r>
      <w:r w:rsidR="00B56AAE" w:rsidRPr="0097659A">
        <w:rPr>
          <w:lang w:val="en-US"/>
        </w:rPr>
        <w:t>beşinci,</w:t>
      </w:r>
      <w:r w:rsidRPr="0097659A">
        <w:rPr>
          <w:lang w:val="en-US"/>
        </w:rPr>
        <w:t xml:space="preserve"> yedinci ve sekizinci fıkralarına uygun olması için, E3 NRSC'de test edildiğinde geçerli sınır değerleri sağlamasına ek olarak, aynı zamanda her geçerli NRSC (E2 / C1 / D2) üzerinde test edildiğinde de geçerli sınır değerleri sağlamalıdır. Her NRSC için ayrı test raporu hazırlanmalı ve bilgilendirme paketine eklenmelidir.</w:t>
      </w:r>
    </w:p>
    <w:p w14:paraId="0DB063D7" w14:textId="77777777" w:rsidR="001D1F49" w:rsidRPr="0097659A" w:rsidRDefault="001D1F49" w:rsidP="00592AA5">
      <w:pPr>
        <w:tabs>
          <w:tab w:val="left" w:pos="993"/>
        </w:tabs>
        <w:adjustRightInd w:val="0"/>
        <w:ind w:left="1134" w:hanging="1134"/>
        <w:rPr>
          <w:lang w:val="en-US"/>
        </w:rPr>
      </w:pPr>
      <w:r w:rsidRPr="0097659A">
        <w:rPr>
          <w:lang w:val="en-US"/>
        </w:rPr>
        <w:t>1.1.1.2.2.</w:t>
      </w:r>
      <w:r w:rsidRPr="0097659A">
        <w:rPr>
          <w:lang w:val="en-US"/>
        </w:rPr>
        <w:tab/>
        <w:t>Motor ailesi içindeki tüm motor tipleri söz konusu olduğunda, motor bir üretim emisyonları uygunluk testine tabi tutulduğunda, E3 NRSC üzerinde test edildiğinde geçerli sınır değerlerin sağlanmasına ek olarak her geçerli sabit devirli NRSC üzerinde test edildiğinde de geçerli sınır değerleri sağlamalıdır.</w:t>
      </w:r>
    </w:p>
    <w:p w14:paraId="42F2E31B" w14:textId="5E0E2C84" w:rsidR="00DB5464" w:rsidRPr="0097659A" w:rsidRDefault="001D1F49" w:rsidP="00592AA5">
      <w:pPr>
        <w:adjustRightInd w:val="0"/>
        <w:ind w:left="1134" w:hanging="1134"/>
        <w:rPr>
          <w:lang w:val="en-US"/>
        </w:rPr>
      </w:pPr>
      <w:r w:rsidRPr="0097659A">
        <w:rPr>
          <w:lang w:val="en-US"/>
        </w:rPr>
        <w:t>1.1.1.2.3.</w:t>
      </w:r>
      <w:r w:rsidRPr="0097659A">
        <w:rPr>
          <w:lang w:val="en-US"/>
        </w:rPr>
        <w:tab/>
      </w:r>
      <w:r w:rsidR="00206437" w:rsidRPr="0097659A">
        <w:rPr>
          <w:lang w:val="en-US"/>
        </w:rPr>
        <w:t xml:space="preserve">I’inci </w:t>
      </w:r>
      <w:r w:rsidR="001357FC" w:rsidRPr="0097659A">
        <w:rPr>
          <w:lang w:val="en-US"/>
        </w:rPr>
        <w:t>E</w:t>
      </w:r>
      <w:r w:rsidR="00206437" w:rsidRPr="0097659A">
        <w:rPr>
          <w:lang w:val="en-US"/>
        </w:rPr>
        <w:t>kin</w:t>
      </w:r>
      <w:r w:rsidRPr="0097659A">
        <w:rPr>
          <w:lang w:val="en-US"/>
        </w:rPr>
        <w:t xml:space="preserve"> </w:t>
      </w:r>
      <w:r w:rsidR="002A4D46" w:rsidRPr="0097659A">
        <w:rPr>
          <w:lang w:val="en-US"/>
        </w:rPr>
        <w:t xml:space="preserve">3. Açıklayıcı </w:t>
      </w:r>
      <w:r w:rsidR="00A83D51" w:rsidRPr="0097659A">
        <w:rPr>
          <w:lang w:val="en-US"/>
        </w:rPr>
        <w:t>Eki nin</w:t>
      </w:r>
      <w:r w:rsidRPr="0097659A">
        <w:rPr>
          <w:lang w:val="en-US"/>
        </w:rPr>
        <w:t xml:space="preserve"> 3.4.3 maddesinde, ilgili motor devirleriyle birlikte, motor tipine uygulanabilir her NRSC belirtilmelidir.</w:t>
      </w:r>
    </w:p>
    <w:p w14:paraId="7AFF5EE4" w14:textId="0EF21D10" w:rsidR="00DB0B15" w:rsidRPr="0097659A" w:rsidRDefault="00DB0B15" w:rsidP="00592AA5">
      <w:pPr>
        <w:adjustRightInd w:val="0"/>
        <w:ind w:left="1134" w:hanging="1134"/>
        <w:rPr>
          <w:lang w:val="en-US"/>
        </w:rPr>
      </w:pPr>
      <w:r w:rsidRPr="0097659A">
        <w:rPr>
          <w:lang w:val="en-US"/>
        </w:rPr>
        <w:t>1.1.1.2.4.</w:t>
      </w:r>
      <w:r w:rsidRPr="0097659A">
        <w:rPr>
          <w:lang w:val="en-US"/>
        </w:rPr>
        <w:tab/>
        <w:t>2017/654/AB Tebliğin</w:t>
      </w:r>
      <w:r w:rsidR="0038445D" w:rsidRPr="0097659A">
        <w:rPr>
          <w:lang w:val="en-US"/>
        </w:rPr>
        <w:t>in</w:t>
      </w:r>
      <w:r w:rsidRPr="0097659A">
        <w:rPr>
          <w:lang w:val="en-US"/>
        </w:rPr>
        <w:t xml:space="preserve"> XIV</w:t>
      </w:r>
      <w:r w:rsidR="00206437" w:rsidRPr="0097659A">
        <w:rPr>
          <w:lang w:val="en-US"/>
        </w:rPr>
        <w:t xml:space="preserve">’üncü </w:t>
      </w:r>
      <w:r w:rsidR="0038445D" w:rsidRPr="0097659A">
        <w:rPr>
          <w:lang w:val="en-US"/>
        </w:rPr>
        <w:t>Ekinde</w:t>
      </w:r>
      <w:r w:rsidRPr="0097659A">
        <w:rPr>
          <w:lang w:val="en-US"/>
        </w:rPr>
        <w:t xml:space="preserve"> belirtilen OEM'e yönelik talimatlarda, motorun monte edilebileceği her kategori ve çalışma modu (devir çalışması) belirtilmelidir. </w:t>
      </w:r>
    </w:p>
    <w:p w14:paraId="31E85A19" w14:textId="77777777" w:rsidR="00DB0B15" w:rsidRPr="0097659A" w:rsidRDefault="00DB0B15" w:rsidP="00592AA5">
      <w:pPr>
        <w:adjustRightInd w:val="0"/>
        <w:ind w:left="1134" w:hanging="1134"/>
        <w:rPr>
          <w:lang w:val="en-US"/>
        </w:rPr>
      </w:pPr>
      <w:r w:rsidRPr="0097659A">
        <w:rPr>
          <w:lang w:val="en-US"/>
        </w:rPr>
        <w:t>1.1.2.</w:t>
      </w:r>
      <w:r w:rsidRPr="0097659A">
        <w:rPr>
          <w:lang w:val="en-US"/>
        </w:rPr>
        <w:tab/>
        <w:t>Sabit devirli motorlar</w:t>
      </w:r>
    </w:p>
    <w:p w14:paraId="39D541EE" w14:textId="77777777" w:rsidR="00DB0B15" w:rsidRPr="0097659A" w:rsidRDefault="00DB0B15" w:rsidP="00592AA5">
      <w:pPr>
        <w:adjustRightInd w:val="0"/>
        <w:ind w:left="1134" w:hanging="1134"/>
        <w:rPr>
          <w:lang w:val="en-US"/>
        </w:rPr>
      </w:pPr>
      <w:r w:rsidRPr="0097659A">
        <w:rPr>
          <w:lang w:val="en-US"/>
        </w:rPr>
        <w:t>1.1.2.1.</w:t>
      </w:r>
      <w:r w:rsidRPr="0097659A">
        <w:rPr>
          <w:lang w:val="en-US"/>
        </w:rPr>
        <w:tab/>
        <w:t xml:space="preserve">Sabit devir </w:t>
      </w:r>
      <w:r w:rsidR="005604DD" w:rsidRPr="0097659A">
        <w:rPr>
          <w:lang w:val="en-US"/>
        </w:rPr>
        <w:t>motor kontrol ünitesi (governör)</w:t>
      </w:r>
      <w:r w:rsidRPr="0097659A">
        <w:rPr>
          <w:lang w:val="en-US"/>
        </w:rPr>
        <w:t xml:space="preserve"> işlevi, sabit devirli çalışma sırasında devreye girmelidir. Sabit devirli motorların </w:t>
      </w:r>
      <w:r w:rsidR="005604DD" w:rsidRPr="0097659A">
        <w:rPr>
          <w:lang w:val="en-US"/>
        </w:rPr>
        <w:t>motor kontrol ünitelerinin</w:t>
      </w:r>
      <w:r w:rsidRPr="0097659A">
        <w:rPr>
          <w:lang w:val="en-US"/>
        </w:rPr>
        <w:t>, devri sürekli olarak tam sabit tutması gerekmeyebilir. Devir sıfır yükte hızın altına düşebilir, böylece asgari devir motorun azami güç noktası yakınında gerçekleşir.</w:t>
      </w:r>
    </w:p>
    <w:p w14:paraId="454F20ED" w14:textId="350D180B" w:rsidR="00DB0B15" w:rsidRPr="0097659A" w:rsidRDefault="00DB0B15" w:rsidP="00592AA5">
      <w:pPr>
        <w:adjustRightInd w:val="0"/>
        <w:ind w:left="1134" w:hanging="1134"/>
        <w:rPr>
          <w:lang w:val="en-US"/>
        </w:rPr>
      </w:pPr>
      <w:r w:rsidRPr="0097659A">
        <w:rPr>
          <w:lang w:val="en-US"/>
        </w:rPr>
        <w:t>1.1.2.2.</w:t>
      </w:r>
      <w:r w:rsidRPr="0097659A">
        <w:rPr>
          <w:lang w:val="en-US"/>
        </w:rPr>
        <w:tab/>
        <w:t>2016/1628/AB Yönetmeliğin</w:t>
      </w:r>
      <w:r w:rsidR="001357FC" w:rsidRPr="0097659A">
        <w:rPr>
          <w:lang w:val="en-US"/>
        </w:rPr>
        <w:t>in</w:t>
      </w:r>
      <w:r w:rsidRPr="0097659A">
        <w:rPr>
          <w:lang w:val="en-US"/>
        </w:rPr>
        <w:t xml:space="preserve"> </w:t>
      </w:r>
      <w:r w:rsidR="001357FC" w:rsidRPr="0097659A">
        <w:rPr>
          <w:lang w:val="en-US"/>
        </w:rPr>
        <w:t xml:space="preserve">4 ncü </w:t>
      </w:r>
      <w:r w:rsidRPr="0097659A">
        <w:rPr>
          <w:lang w:val="en-US"/>
        </w:rPr>
        <w:t>maddesinin 21</w:t>
      </w:r>
      <w:r w:rsidR="00D8310C" w:rsidRPr="0097659A">
        <w:rPr>
          <w:lang w:val="en-US"/>
        </w:rPr>
        <w:t xml:space="preserve"> inci</w:t>
      </w:r>
      <w:r w:rsidRPr="0097659A">
        <w:rPr>
          <w:lang w:val="en-US"/>
        </w:rPr>
        <w:t xml:space="preserve"> fıkrasında izin verilen şekilde motor tipinin çalıştırma ve kapatma için bir rölanti devri ile donatılmış </w:t>
      </w:r>
      <w:r w:rsidRPr="0097659A">
        <w:rPr>
          <w:lang w:val="en-US"/>
        </w:rPr>
        <w:lastRenderedPageBreak/>
        <w:t xml:space="preserve">olması durumunda motor, sabit devirli </w:t>
      </w:r>
      <w:r w:rsidR="001357FC" w:rsidRPr="0097659A">
        <w:rPr>
          <w:lang w:val="en-US"/>
        </w:rPr>
        <w:t>m</w:t>
      </w:r>
      <w:r w:rsidR="005604DD" w:rsidRPr="0097659A">
        <w:rPr>
          <w:lang w:val="en-US"/>
        </w:rPr>
        <w:t>otor kontrol ünitesi işlevinin</w:t>
      </w:r>
      <w:r w:rsidRPr="0097659A">
        <w:rPr>
          <w:lang w:val="en-US"/>
        </w:rPr>
        <w:t>, motora yük talebini yüksüz ayardan artırmadan önce devreye girmesini sağlayacak şekilde monte edilmelidir</w:t>
      </w:r>
    </w:p>
    <w:p w14:paraId="07AEF94B" w14:textId="77777777" w:rsidR="00DB0B15" w:rsidRPr="0097659A" w:rsidRDefault="00DB0B15" w:rsidP="00592AA5">
      <w:pPr>
        <w:adjustRightInd w:val="0"/>
        <w:ind w:left="1134" w:hanging="1134"/>
        <w:rPr>
          <w:lang w:val="en-US"/>
        </w:rPr>
      </w:pPr>
      <w:r w:rsidRPr="0097659A">
        <w:rPr>
          <w:lang w:val="en-US"/>
        </w:rPr>
        <w:t>1.1.2.3.</w:t>
      </w:r>
      <w:r w:rsidRPr="0097659A">
        <w:rPr>
          <w:lang w:val="en-US"/>
        </w:rPr>
        <w:tab/>
        <w:t>Alternatif devirlerle donatılmış sabit devirli motor tipleri</w:t>
      </w:r>
    </w:p>
    <w:p w14:paraId="5E9E79E0" w14:textId="11295D30" w:rsidR="00DB0B15" w:rsidRPr="0097659A" w:rsidRDefault="00C37EA4" w:rsidP="00592AA5">
      <w:pPr>
        <w:adjustRightInd w:val="0"/>
        <w:ind w:left="1134" w:hanging="1134"/>
        <w:rPr>
          <w:lang w:val="en-US"/>
        </w:rPr>
      </w:pPr>
      <w:r w:rsidRPr="0097659A">
        <w:rPr>
          <w:lang w:val="en-US"/>
        </w:rPr>
        <w:t xml:space="preserve">                   </w:t>
      </w:r>
      <w:r w:rsidR="00DB0B15" w:rsidRPr="0097659A">
        <w:rPr>
          <w:lang w:val="en-US"/>
        </w:rPr>
        <w:t>Sabit devirde çalışan bir motor değişken devirde çalışacak şekilde tasarlanmamalıdır. Motor tipinin, 2016/1628/AB Yönetmeliğin</w:t>
      </w:r>
      <w:r w:rsidR="001357FC" w:rsidRPr="0097659A">
        <w:rPr>
          <w:lang w:val="en-US"/>
        </w:rPr>
        <w:t>in</w:t>
      </w:r>
      <w:r w:rsidR="00DB0B15" w:rsidRPr="0097659A">
        <w:rPr>
          <w:lang w:val="en-US"/>
        </w:rPr>
        <w:t xml:space="preserve"> </w:t>
      </w:r>
      <w:r w:rsidR="001357FC" w:rsidRPr="0097659A">
        <w:rPr>
          <w:lang w:val="en-US"/>
        </w:rPr>
        <w:t>4 ncü</w:t>
      </w:r>
      <w:r w:rsidR="00DB0B15" w:rsidRPr="0097659A">
        <w:rPr>
          <w:lang w:val="en-US"/>
        </w:rPr>
        <w:t xml:space="preserve"> maddesinin 21</w:t>
      </w:r>
      <w:r w:rsidR="00D8310C" w:rsidRPr="0097659A">
        <w:rPr>
          <w:lang w:val="en-US"/>
        </w:rPr>
        <w:t xml:space="preserve"> inci</w:t>
      </w:r>
      <w:r w:rsidR="00DB0B15" w:rsidRPr="0097659A">
        <w:rPr>
          <w:lang w:val="en-US"/>
        </w:rPr>
        <w:t xml:space="preserve"> fıkrasında izin verilen alternatif devirlerle donatılmış olması durumunda, ek olarak bu paragrafın şartları da yerine getirilir.</w:t>
      </w:r>
    </w:p>
    <w:p w14:paraId="00B67918" w14:textId="6CED1627" w:rsidR="00DB0B15" w:rsidRPr="0097659A" w:rsidRDefault="00DB0B15" w:rsidP="00592AA5">
      <w:pPr>
        <w:adjustRightInd w:val="0"/>
        <w:ind w:left="1134" w:hanging="1134"/>
        <w:rPr>
          <w:lang w:val="en-US"/>
        </w:rPr>
      </w:pPr>
      <w:r w:rsidRPr="0097659A">
        <w:rPr>
          <w:lang w:val="en-US"/>
        </w:rPr>
        <w:t>1.1.2.3.1.</w:t>
      </w:r>
      <w:r w:rsidRPr="0097659A">
        <w:rPr>
          <w:lang w:val="en-US"/>
        </w:rPr>
        <w:tab/>
        <w:t>Motor tipinin ana motor olması durumunda, 2016/1628/AB Yönetmeliğin</w:t>
      </w:r>
      <w:r w:rsidR="001357FC" w:rsidRPr="0097659A">
        <w:rPr>
          <w:lang w:val="en-US"/>
        </w:rPr>
        <w:t>in</w:t>
      </w:r>
      <w:r w:rsidRPr="0097659A">
        <w:rPr>
          <w:lang w:val="en-US"/>
        </w:rPr>
        <w:t xml:space="preserve"> 25 inci maddesinin </w:t>
      </w:r>
      <w:r w:rsidR="001357FC" w:rsidRPr="0097659A">
        <w:rPr>
          <w:lang w:val="en-US"/>
        </w:rPr>
        <w:t xml:space="preserve">5 inci </w:t>
      </w:r>
      <w:r w:rsidRPr="0097659A">
        <w:rPr>
          <w:lang w:val="en-US"/>
        </w:rPr>
        <w:t xml:space="preserve">ve </w:t>
      </w:r>
      <w:r w:rsidR="001357FC" w:rsidRPr="0097659A">
        <w:rPr>
          <w:lang w:val="en-US"/>
        </w:rPr>
        <w:t>6 ncı</w:t>
      </w:r>
      <w:r w:rsidRPr="0097659A">
        <w:rPr>
          <w:lang w:val="en-US"/>
        </w:rPr>
        <w:t xml:space="preserve"> fıkralarına uygun olmak için motor geçerli NRSC testi kullanılarak test edildiğinde, motor tipine uygulanan her sabit devirde geçerli sınır değerleri sağlamalıdır. Her NRSC için ayrı test raporu hazırlanmalı ve bilgilendirme paketine eklenmelidir.</w:t>
      </w:r>
    </w:p>
    <w:p w14:paraId="735044B7" w14:textId="77777777" w:rsidR="00DB0B15" w:rsidRPr="0097659A" w:rsidRDefault="00DB0B15" w:rsidP="00592AA5">
      <w:pPr>
        <w:adjustRightInd w:val="0"/>
        <w:ind w:left="1134" w:hanging="1134"/>
        <w:rPr>
          <w:lang w:val="en-US"/>
        </w:rPr>
      </w:pPr>
      <w:r w:rsidRPr="0097659A">
        <w:rPr>
          <w:lang w:val="en-US"/>
        </w:rPr>
        <w:t>1.1.2.3.2.</w:t>
      </w:r>
      <w:r w:rsidRPr="0097659A">
        <w:rPr>
          <w:lang w:val="en-US"/>
        </w:rPr>
        <w:tab/>
        <w:t xml:space="preserve">Motor ailesi içindeki tüm motor tipleri söz konusu olduğunda motor, motor tipine uygulanan her sabit devirdeki geçerli NRSC test </w:t>
      </w:r>
      <w:r w:rsidR="00E24556" w:rsidRPr="0097659A">
        <w:rPr>
          <w:lang w:val="en-US"/>
        </w:rPr>
        <w:t>çevrimi</w:t>
      </w:r>
      <w:r w:rsidRPr="0097659A">
        <w:rPr>
          <w:lang w:val="en-US"/>
        </w:rPr>
        <w:t xml:space="preserve"> kullanılarak bir üretim emisyonu uygunluk testine tabi tutulduğunda geçerli sınır değerleri sağlamalıdır.</w:t>
      </w:r>
    </w:p>
    <w:p w14:paraId="696906C2" w14:textId="4F872056" w:rsidR="00DB0B15" w:rsidRPr="0097659A" w:rsidRDefault="00DB0B15" w:rsidP="00592AA5">
      <w:pPr>
        <w:adjustRightInd w:val="0"/>
        <w:ind w:left="1134" w:hanging="1134"/>
        <w:rPr>
          <w:lang w:val="en-US"/>
        </w:rPr>
      </w:pPr>
      <w:r w:rsidRPr="0097659A">
        <w:rPr>
          <w:lang w:val="en-US"/>
        </w:rPr>
        <w:t>1.1.2.3.3.</w:t>
      </w:r>
      <w:r w:rsidRPr="0097659A">
        <w:rPr>
          <w:lang w:val="en-US"/>
        </w:rPr>
        <w:tab/>
        <w:t xml:space="preserve">İmalatçı tarafından izin verilen, motor tipine uygulanabilir her sabit devir, </w:t>
      </w:r>
      <w:r w:rsidR="00D8310C" w:rsidRPr="0097659A">
        <w:rPr>
          <w:lang w:val="en-US"/>
        </w:rPr>
        <w:t xml:space="preserve">I’inci </w:t>
      </w:r>
      <w:r w:rsidR="001357FC" w:rsidRPr="0097659A">
        <w:rPr>
          <w:lang w:val="en-US"/>
        </w:rPr>
        <w:t>E</w:t>
      </w:r>
      <w:r w:rsidR="00D8310C" w:rsidRPr="0097659A">
        <w:rPr>
          <w:lang w:val="en-US"/>
        </w:rPr>
        <w:t>kin</w:t>
      </w:r>
      <w:r w:rsidRPr="0097659A">
        <w:rPr>
          <w:lang w:val="en-US"/>
        </w:rPr>
        <w:t xml:space="preserve"> </w:t>
      </w:r>
      <w:r w:rsidR="002A4D46" w:rsidRPr="0097659A">
        <w:rPr>
          <w:lang w:val="en-US"/>
        </w:rPr>
        <w:t xml:space="preserve">3. Açıklayıcı </w:t>
      </w:r>
      <w:r w:rsidR="00A83D51" w:rsidRPr="0097659A">
        <w:rPr>
          <w:lang w:val="en-US"/>
        </w:rPr>
        <w:t>Eki nin</w:t>
      </w:r>
      <w:r w:rsidRPr="0097659A">
        <w:rPr>
          <w:lang w:val="en-US"/>
        </w:rPr>
        <w:t xml:space="preserve"> 3.2.1 </w:t>
      </w:r>
      <w:r w:rsidR="001357FC" w:rsidRPr="0097659A">
        <w:t>B</w:t>
      </w:r>
      <w:r w:rsidRPr="0097659A">
        <w:rPr>
          <w:lang w:val="en-US"/>
        </w:rPr>
        <w:t>ölümünde listelenmelidir.</w:t>
      </w:r>
    </w:p>
    <w:p w14:paraId="7D35239A" w14:textId="77777777" w:rsidR="00DB0B15" w:rsidRPr="0097659A" w:rsidRDefault="00DB0B15" w:rsidP="00592AA5">
      <w:pPr>
        <w:adjustRightInd w:val="0"/>
        <w:ind w:left="1134" w:hanging="1134"/>
        <w:rPr>
          <w:lang w:val="en-US"/>
        </w:rPr>
      </w:pPr>
      <w:r w:rsidRPr="0097659A">
        <w:rPr>
          <w:lang w:val="en-US"/>
        </w:rPr>
        <w:t>1.1.2.3.4.</w:t>
      </w:r>
      <w:r w:rsidRPr="0097659A">
        <w:rPr>
          <w:lang w:val="en-US"/>
        </w:rPr>
        <w:tab/>
        <w:t>Motor aşağıdakileri sağlayacak şekilde monte edilmelidir:</w:t>
      </w:r>
    </w:p>
    <w:p w14:paraId="7AA3D70F" w14:textId="77777777" w:rsidR="00DB0B15" w:rsidRPr="0097659A" w:rsidRDefault="00DB0B15" w:rsidP="00D8310C">
      <w:pPr>
        <w:adjustRightInd w:val="0"/>
        <w:ind w:left="1701" w:hanging="567"/>
        <w:rPr>
          <w:lang w:val="en-US"/>
        </w:rPr>
      </w:pPr>
      <w:r w:rsidRPr="0097659A">
        <w:rPr>
          <w:lang w:val="en-US"/>
        </w:rPr>
        <w:t>(a)</w:t>
      </w:r>
      <w:r w:rsidRPr="0097659A">
        <w:rPr>
          <w:lang w:val="en-US"/>
        </w:rPr>
        <w:tab/>
      </w:r>
      <w:r w:rsidR="00D8310C" w:rsidRPr="0097659A">
        <w:rPr>
          <w:lang w:val="en-US"/>
        </w:rPr>
        <w:t>S</w:t>
      </w:r>
      <w:r w:rsidRPr="0097659A">
        <w:rPr>
          <w:lang w:val="en-US"/>
        </w:rPr>
        <w:t xml:space="preserve">abit devir </w:t>
      </w:r>
      <w:r w:rsidR="005604DD" w:rsidRPr="0097659A">
        <w:rPr>
          <w:lang w:val="en-US"/>
        </w:rPr>
        <w:t xml:space="preserve">motor kontrol ünitesini </w:t>
      </w:r>
      <w:r w:rsidRPr="0097659A">
        <w:rPr>
          <w:lang w:val="en-US"/>
        </w:rPr>
        <w:t>alternatif bir devire sıfırlamadan önce motor durdurulur ve</w:t>
      </w:r>
    </w:p>
    <w:p w14:paraId="7A7E4E0F" w14:textId="77777777" w:rsidR="00DB0B15" w:rsidRPr="0097659A" w:rsidRDefault="00DB0B15" w:rsidP="00D8310C">
      <w:pPr>
        <w:adjustRightInd w:val="0"/>
        <w:ind w:left="1701" w:hanging="567"/>
        <w:rPr>
          <w:lang w:val="en-US"/>
        </w:rPr>
      </w:pPr>
      <w:r w:rsidRPr="0097659A">
        <w:rPr>
          <w:lang w:val="en-US"/>
        </w:rPr>
        <w:t>(b)</w:t>
      </w:r>
      <w:r w:rsidRPr="0097659A">
        <w:rPr>
          <w:lang w:val="en-US"/>
        </w:rPr>
        <w:tab/>
      </w:r>
      <w:r w:rsidR="00D8310C" w:rsidRPr="0097659A">
        <w:rPr>
          <w:lang w:val="en-US"/>
        </w:rPr>
        <w:t>S</w:t>
      </w:r>
      <w:r w:rsidRPr="0097659A">
        <w:rPr>
          <w:lang w:val="en-US"/>
        </w:rPr>
        <w:t xml:space="preserve">abit devir </w:t>
      </w:r>
      <w:r w:rsidR="005604DD" w:rsidRPr="0097659A">
        <w:rPr>
          <w:lang w:val="en-US"/>
        </w:rPr>
        <w:t xml:space="preserve">Motor kontrol </w:t>
      </w:r>
      <w:r w:rsidR="00A83D51" w:rsidRPr="0097659A">
        <w:rPr>
          <w:lang w:val="en-US"/>
        </w:rPr>
        <w:t>ünitesi,</w:t>
      </w:r>
      <w:r w:rsidRPr="0097659A">
        <w:rPr>
          <w:lang w:val="en-US"/>
        </w:rPr>
        <w:t xml:space="preserve"> sadece motor imalatçısı tarafından izin verilen alternatif devirlere ayarlanır.</w:t>
      </w:r>
    </w:p>
    <w:p w14:paraId="5A85A024" w14:textId="4D798E84" w:rsidR="00DB0B15" w:rsidRPr="0097659A" w:rsidRDefault="00DB0B15" w:rsidP="00592AA5">
      <w:pPr>
        <w:adjustRightInd w:val="0"/>
        <w:ind w:left="1134" w:hanging="1134"/>
        <w:rPr>
          <w:lang w:val="en-US"/>
        </w:rPr>
      </w:pPr>
      <w:r w:rsidRPr="0097659A">
        <w:rPr>
          <w:lang w:val="en-US"/>
        </w:rPr>
        <w:t>1.1.2.3.5.</w:t>
      </w:r>
      <w:r w:rsidRPr="0097659A">
        <w:rPr>
          <w:lang w:val="en-US"/>
        </w:rPr>
        <w:tab/>
        <w:t>2017/654/AB Tebliğin</w:t>
      </w:r>
      <w:r w:rsidR="0038445D" w:rsidRPr="0097659A">
        <w:rPr>
          <w:lang w:val="en-US"/>
        </w:rPr>
        <w:t>in</w:t>
      </w:r>
      <w:r w:rsidRPr="0097659A">
        <w:rPr>
          <w:lang w:val="en-US"/>
        </w:rPr>
        <w:t xml:space="preserve"> XIV</w:t>
      </w:r>
      <w:r w:rsidR="00D8310C" w:rsidRPr="0097659A">
        <w:rPr>
          <w:lang w:val="en-US"/>
        </w:rPr>
        <w:t xml:space="preserve">’üncü </w:t>
      </w:r>
      <w:r w:rsidRPr="0097659A">
        <w:rPr>
          <w:lang w:val="en-US"/>
        </w:rPr>
        <w:t>ve XV</w:t>
      </w:r>
      <w:r w:rsidR="00D8310C" w:rsidRPr="0097659A">
        <w:rPr>
          <w:lang w:val="en-US"/>
        </w:rPr>
        <w:t xml:space="preserve">’inci </w:t>
      </w:r>
      <w:r w:rsidR="0038445D" w:rsidRPr="0097659A">
        <w:rPr>
          <w:lang w:val="en-US"/>
        </w:rPr>
        <w:t>E</w:t>
      </w:r>
      <w:r w:rsidRPr="0097659A">
        <w:rPr>
          <w:lang w:val="en-US"/>
        </w:rPr>
        <w:t>klerinde belirtilen OEM'e ve son kullanıcılara yönelik talimatlar, 1.1.2.2 ve 1.1.2.3 paragraflarındaki şartlar uyarınca motorun doğru montajı ve işletimi hakkında bilgiler içermelidir.</w:t>
      </w:r>
    </w:p>
    <w:p w14:paraId="535D674F" w14:textId="77777777" w:rsidR="00DB0B15" w:rsidRPr="0097659A" w:rsidRDefault="00DB0B15" w:rsidP="00592AA5">
      <w:pPr>
        <w:adjustRightInd w:val="0"/>
        <w:ind w:left="1134" w:hanging="1134"/>
        <w:rPr>
          <w:lang w:val="en-US"/>
        </w:rPr>
      </w:pPr>
      <w:r w:rsidRPr="0097659A">
        <w:rPr>
          <w:lang w:val="en-US"/>
        </w:rPr>
        <w:t>1.1.2.4.</w:t>
      </w:r>
      <w:r w:rsidRPr="0097659A">
        <w:rPr>
          <w:lang w:val="en-US"/>
        </w:rPr>
        <w:tab/>
        <w:t>IWA kategorisinden sabit devirli bir motorun yerine kullanılmaya yönelik IWP kategorisi sabit devirli motorlar</w:t>
      </w:r>
    </w:p>
    <w:p w14:paraId="4151208F" w14:textId="435359C2" w:rsidR="00DB0B15" w:rsidRPr="0097659A" w:rsidRDefault="00D8310C" w:rsidP="00592AA5">
      <w:pPr>
        <w:adjustRightInd w:val="0"/>
        <w:ind w:left="1134" w:hanging="1134"/>
        <w:rPr>
          <w:lang w:val="en-US"/>
        </w:rPr>
      </w:pPr>
      <w:r w:rsidRPr="0097659A">
        <w:rPr>
          <w:lang w:val="en-US"/>
        </w:rPr>
        <w:t xml:space="preserve">                   </w:t>
      </w:r>
      <w:r w:rsidR="00DB0B15" w:rsidRPr="0097659A">
        <w:rPr>
          <w:lang w:val="en-US"/>
        </w:rPr>
        <w:t>2016/1628/AB Yönetmeliğin</w:t>
      </w:r>
      <w:r w:rsidR="001357FC" w:rsidRPr="0097659A">
        <w:rPr>
          <w:lang w:val="en-US"/>
        </w:rPr>
        <w:t>in</w:t>
      </w:r>
      <w:r w:rsidR="00DB0B15" w:rsidRPr="0097659A">
        <w:rPr>
          <w:lang w:val="en-US"/>
        </w:rPr>
        <w:t xml:space="preserve"> </w:t>
      </w:r>
      <w:r w:rsidR="001357FC" w:rsidRPr="0097659A">
        <w:rPr>
          <w:lang w:val="en-US"/>
        </w:rPr>
        <w:t xml:space="preserve">5 inci </w:t>
      </w:r>
      <w:r w:rsidR="00DB0B15" w:rsidRPr="0097659A">
        <w:rPr>
          <w:lang w:val="en-US"/>
        </w:rPr>
        <w:t xml:space="preserve"> maddesinin 1</w:t>
      </w:r>
      <w:r w:rsidR="001357FC" w:rsidRPr="0097659A">
        <w:rPr>
          <w:lang w:val="en-US"/>
        </w:rPr>
        <w:t xml:space="preserve"> inci </w:t>
      </w:r>
      <w:r w:rsidR="00DB0B15" w:rsidRPr="0097659A">
        <w:rPr>
          <w:lang w:val="en-US"/>
        </w:rPr>
        <w:t>fıkra</w:t>
      </w:r>
      <w:r w:rsidR="001357FC" w:rsidRPr="0097659A">
        <w:rPr>
          <w:lang w:val="en-US"/>
        </w:rPr>
        <w:t xml:space="preserve">sının 5 inci bendinin </w:t>
      </w:r>
      <w:r w:rsidR="00DB0B15" w:rsidRPr="0097659A">
        <w:rPr>
          <w:lang w:val="en-US"/>
        </w:rPr>
        <w:t xml:space="preserve"> </w:t>
      </w:r>
      <w:r w:rsidR="001357FC" w:rsidRPr="0097659A">
        <w:rPr>
          <w:lang w:val="en-US"/>
        </w:rPr>
        <w:t xml:space="preserve">(b) alt </w:t>
      </w:r>
      <w:r w:rsidR="00DB0B15" w:rsidRPr="0097659A">
        <w:rPr>
          <w:lang w:val="en-US"/>
        </w:rPr>
        <w:t xml:space="preserve"> bendinde izin verildiği gibi, IWA kategorisinden sabit devirli bir motorun yerine IWP kategorisinden sabit devirli bir motorun piyasaya sürülmesi durumunda, ek olarak bu paragrafın şartları da yerine getirilir.</w:t>
      </w:r>
    </w:p>
    <w:p w14:paraId="605AE623" w14:textId="783437FD" w:rsidR="00DB0B15" w:rsidRPr="0097659A" w:rsidRDefault="00DB0B15" w:rsidP="00592AA5">
      <w:pPr>
        <w:adjustRightInd w:val="0"/>
        <w:ind w:left="1134" w:hanging="1134"/>
        <w:rPr>
          <w:lang w:val="en-US"/>
        </w:rPr>
      </w:pPr>
      <w:r w:rsidRPr="0097659A">
        <w:rPr>
          <w:lang w:val="en-US"/>
        </w:rPr>
        <w:t>1.1.2.4.1.</w:t>
      </w:r>
      <w:r w:rsidRPr="0097659A">
        <w:rPr>
          <w:lang w:val="en-US"/>
        </w:rPr>
        <w:tab/>
        <w:t xml:space="preserve">Motor tipinin ana motor olması durumunda, 2016/1628/AB Yönetmeliğin 25 inci maddesinin </w:t>
      </w:r>
      <w:r w:rsidR="001357FC" w:rsidRPr="0097659A">
        <w:rPr>
          <w:lang w:val="en-US"/>
        </w:rPr>
        <w:t xml:space="preserve">5 inci ve 8 inci </w:t>
      </w:r>
      <w:r w:rsidR="00A83D51" w:rsidRPr="0097659A">
        <w:rPr>
          <w:lang w:val="en-US"/>
        </w:rPr>
        <w:t xml:space="preserve"> fıkralarına</w:t>
      </w:r>
      <w:r w:rsidRPr="0097659A">
        <w:rPr>
          <w:lang w:val="en-US"/>
        </w:rPr>
        <w:t xml:space="preserve"> uygun olması için motor E2 NRSC'de test edildiğinde geçerli sınır değerleri sağlamanın yanı sıra, aynı zamanda D2 NRSC üzerinde test edildiğinde de geçerli sınır değerleri sağlamalıdır. Her NRSC için ayrı test raporu hazırlanmalı ve bilgilendirme paketine eklenmelidir.</w:t>
      </w:r>
    </w:p>
    <w:p w14:paraId="1A3BC4E7" w14:textId="77777777" w:rsidR="00DB0B15" w:rsidRPr="0097659A" w:rsidRDefault="00DB0B15" w:rsidP="00592AA5">
      <w:pPr>
        <w:adjustRightInd w:val="0"/>
        <w:ind w:left="1134" w:hanging="1134"/>
        <w:rPr>
          <w:lang w:val="en-US"/>
        </w:rPr>
      </w:pPr>
      <w:r w:rsidRPr="0097659A">
        <w:rPr>
          <w:lang w:val="en-US"/>
        </w:rPr>
        <w:t>1.1.2.4.2.</w:t>
      </w:r>
      <w:r w:rsidRPr="0097659A">
        <w:rPr>
          <w:lang w:val="en-US"/>
        </w:rPr>
        <w:tab/>
        <w:t>Motor ailesi içindeki tüm motor tipleri söz konusu olduğunda, motor bir üretim emisyonları uygunluk testine tabi tutulduğunda, E2 NRSC üzerinde test edildiğinde geçerli sınır değerlerin sağlanmasına ek olarak D2 NRSC üzerinde test edildiğinde de geçerli sınır değerleri sağlamalıdır.</w:t>
      </w:r>
    </w:p>
    <w:p w14:paraId="01FD92E3" w14:textId="22C83101" w:rsidR="00DB0B15" w:rsidRPr="0097659A" w:rsidRDefault="00DB0B15" w:rsidP="00592AA5">
      <w:pPr>
        <w:adjustRightInd w:val="0"/>
        <w:ind w:left="1134" w:hanging="1134"/>
        <w:rPr>
          <w:lang w:val="en-US"/>
        </w:rPr>
      </w:pPr>
      <w:r w:rsidRPr="0097659A">
        <w:rPr>
          <w:lang w:val="en-US"/>
        </w:rPr>
        <w:t>1.1.2.4.3.</w:t>
      </w:r>
      <w:r w:rsidRPr="0097659A">
        <w:rPr>
          <w:lang w:val="en-US"/>
        </w:rPr>
        <w:tab/>
      </w:r>
      <w:r w:rsidR="00D8310C" w:rsidRPr="0097659A">
        <w:rPr>
          <w:lang w:val="en-US"/>
        </w:rPr>
        <w:t xml:space="preserve">I’inci </w:t>
      </w:r>
      <w:r w:rsidR="001357FC" w:rsidRPr="0097659A">
        <w:rPr>
          <w:lang w:val="en-US"/>
        </w:rPr>
        <w:t>E</w:t>
      </w:r>
      <w:r w:rsidR="00D8310C" w:rsidRPr="0097659A">
        <w:rPr>
          <w:lang w:val="en-US"/>
        </w:rPr>
        <w:t>kin</w:t>
      </w:r>
      <w:r w:rsidRPr="0097659A">
        <w:rPr>
          <w:lang w:val="en-US"/>
        </w:rPr>
        <w:t xml:space="preserve"> </w:t>
      </w:r>
      <w:r w:rsidR="002A4D46" w:rsidRPr="0097659A">
        <w:rPr>
          <w:lang w:val="en-US"/>
        </w:rPr>
        <w:t xml:space="preserve">3. Açıklayıcı </w:t>
      </w:r>
      <w:r w:rsidR="00A83D51" w:rsidRPr="0097659A">
        <w:rPr>
          <w:lang w:val="en-US"/>
        </w:rPr>
        <w:t>Eki nin</w:t>
      </w:r>
      <w:r w:rsidRPr="0097659A">
        <w:rPr>
          <w:lang w:val="en-US"/>
        </w:rPr>
        <w:t xml:space="preserve"> 3.4.3 </w:t>
      </w:r>
      <w:r w:rsidR="001357FC" w:rsidRPr="0097659A">
        <w:rPr>
          <w:lang w:val="en-US"/>
        </w:rPr>
        <w:t>B</w:t>
      </w:r>
      <w:r w:rsidRPr="0097659A">
        <w:rPr>
          <w:lang w:val="en-US"/>
        </w:rPr>
        <w:t>ölümünde, ilgili motor devirleriyle birlikte, motor tipine uygulanabilir her NRSC belirtilmelidir.</w:t>
      </w:r>
    </w:p>
    <w:p w14:paraId="77F8AE15" w14:textId="4F6F18A7" w:rsidR="00DB0B15" w:rsidRPr="0097659A" w:rsidRDefault="00DB0B15" w:rsidP="00592AA5">
      <w:pPr>
        <w:adjustRightInd w:val="0"/>
        <w:ind w:left="1134" w:hanging="1134"/>
        <w:rPr>
          <w:lang w:val="en-US"/>
        </w:rPr>
      </w:pPr>
      <w:r w:rsidRPr="0097659A">
        <w:rPr>
          <w:lang w:val="en-US"/>
        </w:rPr>
        <w:t>1.1.2.4.4.</w:t>
      </w:r>
      <w:r w:rsidRPr="0097659A">
        <w:rPr>
          <w:lang w:val="en-US"/>
        </w:rPr>
        <w:tab/>
        <w:t>2017/654/AB Tebliğin</w:t>
      </w:r>
      <w:r w:rsidR="0038445D" w:rsidRPr="0097659A">
        <w:rPr>
          <w:lang w:val="en-US"/>
        </w:rPr>
        <w:t>in</w:t>
      </w:r>
      <w:r w:rsidRPr="0097659A">
        <w:rPr>
          <w:lang w:val="en-US"/>
        </w:rPr>
        <w:t xml:space="preserve"> XIV</w:t>
      </w:r>
      <w:r w:rsidR="0038445D" w:rsidRPr="0097659A">
        <w:rPr>
          <w:lang w:val="en-US"/>
        </w:rPr>
        <w:t>’ncü</w:t>
      </w:r>
      <w:r w:rsidRPr="0097659A">
        <w:rPr>
          <w:lang w:val="en-US"/>
        </w:rPr>
        <w:t xml:space="preserve"> Ekinde belirtilen OEM'e yönelik talimatlarda, motorun monte edilebileceği her kategori ve çalışma modu (devir çalışması) belirtilmelidir.</w:t>
      </w:r>
    </w:p>
    <w:p w14:paraId="1A3B4E80" w14:textId="77777777" w:rsidR="00DB0B15" w:rsidRPr="0097659A" w:rsidRDefault="00DB0B15" w:rsidP="00592AA5">
      <w:pPr>
        <w:adjustRightInd w:val="0"/>
        <w:ind w:left="1134" w:hanging="1134"/>
        <w:rPr>
          <w:b/>
          <w:lang w:val="en-US"/>
        </w:rPr>
      </w:pPr>
      <w:r w:rsidRPr="0097659A">
        <w:rPr>
          <w:lang w:val="en-US"/>
        </w:rPr>
        <w:t>2.</w:t>
      </w:r>
      <w:r w:rsidRPr="0097659A">
        <w:rPr>
          <w:lang w:val="en-US"/>
        </w:rPr>
        <w:tab/>
      </w:r>
      <w:r w:rsidRPr="0097659A">
        <w:rPr>
          <w:b/>
          <w:lang w:val="en-US"/>
        </w:rPr>
        <w:t>Motor ailesi kriterleri</w:t>
      </w:r>
    </w:p>
    <w:p w14:paraId="703F3A12" w14:textId="77777777" w:rsidR="00DB0B15" w:rsidRPr="0097659A" w:rsidRDefault="00DB0B15" w:rsidP="00592AA5">
      <w:pPr>
        <w:adjustRightInd w:val="0"/>
        <w:ind w:left="1134" w:hanging="1134"/>
        <w:rPr>
          <w:lang w:val="en-US"/>
        </w:rPr>
      </w:pPr>
      <w:r w:rsidRPr="0097659A">
        <w:rPr>
          <w:lang w:val="en-US"/>
        </w:rPr>
        <w:t>2.1.</w:t>
      </w:r>
      <w:r w:rsidRPr="0097659A">
        <w:rPr>
          <w:lang w:val="en-US"/>
        </w:rPr>
        <w:tab/>
        <w:t>Genel</w:t>
      </w:r>
    </w:p>
    <w:p w14:paraId="44A3BFDF" w14:textId="77777777" w:rsidR="00DB0B15" w:rsidRPr="0097659A" w:rsidRDefault="00D8310C" w:rsidP="00592AA5">
      <w:pPr>
        <w:adjustRightInd w:val="0"/>
        <w:ind w:left="1134" w:hanging="1134"/>
        <w:rPr>
          <w:lang w:val="en-US"/>
        </w:rPr>
      </w:pPr>
      <w:r w:rsidRPr="0097659A">
        <w:rPr>
          <w:lang w:val="en-US"/>
        </w:rPr>
        <w:t xml:space="preserve">                   </w:t>
      </w:r>
      <w:r w:rsidR="00DB0B15" w:rsidRPr="0097659A">
        <w:rPr>
          <w:lang w:val="en-US"/>
        </w:rPr>
        <w:t xml:space="preserve">Bir motor ailesi, tasarım parametreleriyle karakterize edilir. Bunlar, motor ailesi içindeki tüm motorlar için ortaktır. Motor imalatçısı, hangi motorların bir motor ailesinin üyesi olduğuna, 2.4 paragrafında belirtilen üyelik kriterlerine uyulduğu sürece karar verebilir. Motor ailesi onay kuruluşu tarafından onaylanmalıdır. </w:t>
      </w:r>
      <w:r w:rsidR="00DB0B15" w:rsidRPr="0097659A">
        <w:rPr>
          <w:lang w:val="en-US"/>
        </w:rPr>
        <w:lastRenderedPageBreak/>
        <w:t>İmalatçı, onay kuruluşuna, motor ailesinin üyelerinin emisyon seviyelerine ilişkin uygun bilgileri sağlamalıdır.</w:t>
      </w:r>
    </w:p>
    <w:p w14:paraId="5904A740" w14:textId="77777777" w:rsidR="00DB0B15" w:rsidRPr="0097659A" w:rsidRDefault="00DB0B15" w:rsidP="00592AA5">
      <w:pPr>
        <w:adjustRightInd w:val="0"/>
        <w:ind w:left="1134" w:hanging="1134"/>
        <w:rPr>
          <w:lang w:val="en-US"/>
        </w:rPr>
      </w:pPr>
      <w:r w:rsidRPr="0097659A">
        <w:rPr>
          <w:lang w:val="en-US"/>
        </w:rPr>
        <w:t>2.2.</w:t>
      </w:r>
      <w:r w:rsidRPr="0097659A">
        <w:rPr>
          <w:lang w:val="en-US"/>
        </w:rPr>
        <w:tab/>
        <w:t>Motor kategorileri, çalışma modu (devir çalışması) ve güç aralığı</w:t>
      </w:r>
    </w:p>
    <w:p w14:paraId="229128E7" w14:textId="6A071922" w:rsidR="00DB0B15" w:rsidRPr="0097659A" w:rsidRDefault="00DB0B15" w:rsidP="00592AA5">
      <w:pPr>
        <w:adjustRightInd w:val="0"/>
        <w:ind w:left="1134" w:hanging="1134"/>
        <w:rPr>
          <w:lang w:val="en-US"/>
        </w:rPr>
      </w:pPr>
      <w:r w:rsidRPr="0097659A">
        <w:rPr>
          <w:lang w:val="en-US"/>
        </w:rPr>
        <w:t>2.2.1.</w:t>
      </w:r>
      <w:r w:rsidRPr="0097659A">
        <w:rPr>
          <w:lang w:val="en-US"/>
        </w:rPr>
        <w:tab/>
        <w:t xml:space="preserve">Bir motor ailesi, 2016/1628/AB Yönetmeliğin </w:t>
      </w:r>
      <w:r w:rsidR="001357FC" w:rsidRPr="0097659A">
        <w:rPr>
          <w:lang w:val="en-US"/>
        </w:rPr>
        <w:t xml:space="preserve">5 inci </w:t>
      </w:r>
      <w:r w:rsidRPr="0097659A">
        <w:rPr>
          <w:lang w:val="en-US"/>
        </w:rPr>
        <w:t>maddesinin 1</w:t>
      </w:r>
      <w:r w:rsidR="001357FC" w:rsidRPr="0097659A">
        <w:rPr>
          <w:lang w:val="en-US"/>
        </w:rPr>
        <w:t xml:space="preserve"> inci </w:t>
      </w:r>
      <w:r w:rsidRPr="0097659A">
        <w:rPr>
          <w:lang w:val="en-US"/>
        </w:rPr>
        <w:t xml:space="preserve"> fıkrasında belirtildiği gibi, sadece aynı motor kategorisi içindeki motor tiplerinden oluşmalıdır.</w:t>
      </w:r>
    </w:p>
    <w:p w14:paraId="35DAF9EA" w14:textId="6328787B" w:rsidR="00DB0B15" w:rsidRPr="0097659A" w:rsidRDefault="00DB0B15" w:rsidP="00592AA5">
      <w:pPr>
        <w:adjustRightInd w:val="0"/>
        <w:ind w:left="1134" w:hanging="1134"/>
        <w:rPr>
          <w:lang w:val="en-US"/>
        </w:rPr>
      </w:pPr>
      <w:r w:rsidRPr="0097659A">
        <w:rPr>
          <w:lang w:val="en-US"/>
        </w:rPr>
        <w:t>2.2.2.</w:t>
      </w:r>
      <w:r w:rsidRPr="0097659A">
        <w:rPr>
          <w:lang w:val="en-US"/>
        </w:rPr>
        <w:tab/>
        <w:t>Motor ailesi sadece 2016/1628/AB Yönetmeliğin</w:t>
      </w:r>
      <w:r w:rsidR="0038445D" w:rsidRPr="0097659A">
        <w:rPr>
          <w:lang w:val="en-US"/>
        </w:rPr>
        <w:t>in</w:t>
      </w:r>
      <w:r w:rsidR="00282E84" w:rsidRPr="0097659A">
        <w:rPr>
          <w:lang w:val="en-US"/>
        </w:rPr>
        <w:t xml:space="preserve"> </w:t>
      </w:r>
      <w:r w:rsidR="00A83D51" w:rsidRPr="0097659A">
        <w:rPr>
          <w:lang w:val="en-US"/>
        </w:rPr>
        <w:t xml:space="preserve">I’inci </w:t>
      </w:r>
      <w:r w:rsidR="0038445D" w:rsidRPr="0097659A">
        <w:rPr>
          <w:lang w:val="en-US"/>
        </w:rPr>
        <w:t>Ekinde</w:t>
      </w:r>
      <w:r w:rsidRPr="0097659A">
        <w:rPr>
          <w:lang w:val="en-US"/>
        </w:rPr>
        <w:t xml:space="preserve"> belirtilen aynı devirde çalışan motor tiplerinden oluşmalıdır.</w:t>
      </w:r>
    </w:p>
    <w:p w14:paraId="2CB2513D" w14:textId="77777777" w:rsidR="00DB0B15" w:rsidRPr="0097659A" w:rsidRDefault="00DB0B15" w:rsidP="00592AA5">
      <w:pPr>
        <w:adjustRightInd w:val="0"/>
        <w:ind w:left="1134" w:hanging="1134"/>
        <w:rPr>
          <w:lang w:val="en-US"/>
        </w:rPr>
      </w:pPr>
      <w:r w:rsidRPr="0097659A">
        <w:rPr>
          <w:lang w:val="en-US"/>
        </w:rPr>
        <w:t>2.2.3.</w:t>
      </w:r>
      <w:r w:rsidRPr="0097659A">
        <w:rPr>
          <w:lang w:val="en-US"/>
        </w:rPr>
        <w:tab/>
        <w:t>Birden fazla güç aralığını kapsayan motor aileleri</w:t>
      </w:r>
    </w:p>
    <w:p w14:paraId="4FE352B9" w14:textId="27B8BAD3" w:rsidR="00DB0B15" w:rsidRPr="0097659A" w:rsidRDefault="00DB0B15" w:rsidP="00592AA5">
      <w:pPr>
        <w:adjustRightInd w:val="0"/>
        <w:ind w:left="1134" w:hanging="1134"/>
        <w:rPr>
          <w:lang w:val="en-US"/>
        </w:rPr>
      </w:pPr>
      <w:r w:rsidRPr="0097659A">
        <w:rPr>
          <w:lang w:val="en-US"/>
        </w:rPr>
        <w:t>2.2.3.1.</w:t>
      </w:r>
      <w:r w:rsidRPr="0097659A">
        <w:rPr>
          <w:lang w:val="en-US"/>
        </w:rPr>
        <w:tab/>
        <w:t>Bir motor ailesi aynı motor (alt) kategorisi içinde aynı devirde çalışma için birden fazla güç aralığını kapsayabilir. 2016/1628/AB Yönetmeliği</w:t>
      </w:r>
      <w:r w:rsidR="001357FC" w:rsidRPr="0097659A">
        <w:rPr>
          <w:lang w:val="en-US"/>
        </w:rPr>
        <w:t>nin</w:t>
      </w:r>
      <w:r w:rsidRPr="0097659A">
        <w:rPr>
          <w:lang w:val="en-US"/>
        </w:rPr>
        <w:t xml:space="preserve"> 19 uncu maddesinin 2</w:t>
      </w:r>
      <w:r w:rsidR="001357FC" w:rsidRPr="0097659A">
        <w:rPr>
          <w:lang w:val="en-US"/>
        </w:rPr>
        <w:t xml:space="preserve"> nci</w:t>
      </w:r>
      <w:r w:rsidR="00467053" w:rsidRPr="0097659A">
        <w:rPr>
          <w:lang w:val="en-US"/>
        </w:rPr>
        <w:t xml:space="preserve"> fıkrasına</w:t>
      </w:r>
      <w:r w:rsidRPr="0097659A">
        <w:rPr>
          <w:lang w:val="en-US"/>
        </w:rPr>
        <w:t xml:space="preserve"> uygun olarak, bu durumda ana motor (AB tip onayı amacıyla) ve aynı motor ailesindeki tüm motor tipleri (üretim uygunluğu açısından) geçerli güç aralıkları bakımından:</w:t>
      </w:r>
    </w:p>
    <w:p w14:paraId="39448B4D" w14:textId="77777777" w:rsidR="00DB0B15" w:rsidRPr="0097659A" w:rsidRDefault="00DB0B15" w:rsidP="00D8310C">
      <w:pPr>
        <w:adjustRightInd w:val="0"/>
        <w:ind w:left="1701" w:hanging="567"/>
        <w:rPr>
          <w:lang w:val="en-US"/>
        </w:rPr>
      </w:pPr>
      <w:r w:rsidRPr="0097659A">
        <w:rPr>
          <w:lang w:val="en-US"/>
        </w:rPr>
        <w:t>—</w:t>
      </w:r>
      <w:r w:rsidRPr="0097659A">
        <w:rPr>
          <w:lang w:val="en-US"/>
        </w:rPr>
        <w:tab/>
      </w:r>
      <w:r w:rsidR="007704FF" w:rsidRPr="0097659A">
        <w:rPr>
          <w:lang w:val="en-US"/>
        </w:rPr>
        <w:t>E</w:t>
      </w:r>
      <w:r w:rsidRPr="0097659A">
        <w:rPr>
          <w:lang w:val="en-US"/>
        </w:rPr>
        <w:t>n katı emisyon sınır değerlerini sağlamalı;</w:t>
      </w:r>
    </w:p>
    <w:p w14:paraId="15A0D0E8" w14:textId="77777777" w:rsidR="00DB0B15" w:rsidRPr="0097659A" w:rsidRDefault="00DB0B15" w:rsidP="00D8310C">
      <w:pPr>
        <w:adjustRightInd w:val="0"/>
        <w:ind w:left="1701" w:hanging="567"/>
        <w:rPr>
          <w:lang w:val="en-US"/>
        </w:rPr>
      </w:pPr>
      <w:r w:rsidRPr="0097659A">
        <w:rPr>
          <w:lang w:val="en-US"/>
        </w:rPr>
        <w:t>—</w:t>
      </w:r>
      <w:r w:rsidRPr="0097659A">
        <w:rPr>
          <w:lang w:val="en-US"/>
        </w:rPr>
        <w:tab/>
      </w:r>
      <w:r w:rsidR="007704FF" w:rsidRPr="0097659A">
        <w:rPr>
          <w:lang w:val="en-US"/>
        </w:rPr>
        <w:t>E</w:t>
      </w:r>
      <w:r w:rsidRPr="0097659A">
        <w:rPr>
          <w:lang w:val="en-US"/>
        </w:rPr>
        <w:t xml:space="preserve">n katı emisyon sınır değerlerine karşılık gelen test </w:t>
      </w:r>
      <w:r w:rsidR="00E24556" w:rsidRPr="0097659A">
        <w:rPr>
          <w:lang w:val="en-US"/>
        </w:rPr>
        <w:t>çevrim</w:t>
      </w:r>
      <w:r w:rsidRPr="0097659A">
        <w:rPr>
          <w:lang w:val="en-US"/>
        </w:rPr>
        <w:t>leri kullanılarak test edilmeli;</w:t>
      </w:r>
    </w:p>
    <w:p w14:paraId="557B1624" w14:textId="61749958" w:rsidR="0020690E" w:rsidRPr="0097659A" w:rsidRDefault="0020690E" w:rsidP="00D8310C">
      <w:pPr>
        <w:adjustRightInd w:val="0"/>
        <w:ind w:left="1701" w:hanging="567"/>
        <w:rPr>
          <w:lang w:val="en-US"/>
        </w:rPr>
      </w:pPr>
      <w:r w:rsidRPr="0097659A">
        <w:rPr>
          <w:lang w:val="en-US"/>
        </w:rPr>
        <w:t>—</w:t>
      </w:r>
      <w:r w:rsidRPr="0097659A">
        <w:rPr>
          <w:lang w:val="en-US"/>
        </w:rPr>
        <w:tab/>
        <w:t>2016/1628/AB Yönetmeliğin</w:t>
      </w:r>
      <w:r w:rsidR="0038445D" w:rsidRPr="0097659A">
        <w:rPr>
          <w:lang w:val="en-US"/>
        </w:rPr>
        <w:t>in</w:t>
      </w:r>
      <w:r w:rsidRPr="0097659A">
        <w:rPr>
          <w:lang w:val="en-US"/>
        </w:rPr>
        <w:t xml:space="preserve"> III</w:t>
      </w:r>
      <w:r w:rsidR="00282E84" w:rsidRPr="0097659A">
        <w:rPr>
          <w:lang w:val="en-US"/>
        </w:rPr>
        <w:t xml:space="preserve">’üncü </w:t>
      </w:r>
      <w:r w:rsidR="0038445D" w:rsidRPr="0097659A">
        <w:rPr>
          <w:lang w:val="en-US"/>
        </w:rPr>
        <w:t>Ekinde</w:t>
      </w:r>
      <w:r w:rsidRPr="0097659A">
        <w:rPr>
          <w:lang w:val="en-US"/>
        </w:rPr>
        <w:t xml:space="preserve"> belirtilen, AB tip onayı ve piyasaya sürülme için geçerli olan en erken tarihlere tabi olmalıdır.</w:t>
      </w:r>
    </w:p>
    <w:p w14:paraId="6E0D5651" w14:textId="171F2C81" w:rsidR="0020690E" w:rsidRPr="0097659A" w:rsidRDefault="00D8310C" w:rsidP="00592AA5">
      <w:pPr>
        <w:adjustRightInd w:val="0"/>
        <w:ind w:left="1134" w:hanging="1134"/>
        <w:rPr>
          <w:lang w:val="en-US"/>
        </w:rPr>
      </w:pPr>
      <w:r w:rsidRPr="0097659A">
        <w:rPr>
          <w:lang w:val="en-US"/>
        </w:rPr>
        <w:t xml:space="preserve">                  </w:t>
      </w:r>
      <w:r w:rsidR="0020690E" w:rsidRPr="0097659A">
        <w:rPr>
          <w:lang w:val="en-US"/>
        </w:rPr>
        <w:t xml:space="preserve">Motor, karayolu dışında kullanılan hareketli makinelere monte edildiğinde, 2016/1628/AB </w:t>
      </w:r>
      <w:r w:rsidR="00A83D51" w:rsidRPr="0097659A">
        <w:rPr>
          <w:lang w:val="en-US"/>
        </w:rPr>
        <w:t>Yönetmeliği</w:t>
      </w:r>
      <w:r w:rsidR="0038445D" w:rsidRPr="0097659A">
        <w:rPr>
          <w:lang w:val="en-US"/>
        </w:rPr>
        <w:t>nin</w:t>
      </w:r>
      <w:r w:rsidR="00A83D51" w:rsidRPr="0097659A">
        <w:rPr>
          <w:lang w:val="en-US"/>
        </w:rPr>
        <w:t xml:space="preserve"> 19</w:t>
      </w:r>
      <w:r w:rsidR="0020690E" w:rsidRPr="0097659A">
        <w:rPr>
          <w:lang w:val="en-US"/>
        </w:rPr>
        <w:t xml:space="preserve"> uncu maddesinin </w:t>
      </w:r>
      <w:r w:rsidRPr="0097659A">
        <w:rPr>
          <w:lang w:val="en-US"/>
        </w:rPr>
        <w:t>ikinci</w:t>
      </w:r>
      <w:r w:rsidR="0020690E" w:rsidRPr="0097659A">
        <w:rPr>
          <w:lang w:val="en-US"/>
        </w:rPr>
        <w:t xml:space="preserve"> fıkrası ilkesi, 2017/654/AB Tebliğin</w:t>
      </w:r>
      <w:r w:rsidR="0038445D" w:rsidRPr="0097659A">
        <w:rPr>
          <w:lang w:val="en-US"/>
        </w:rPr>
        <w:t>in</w:t>
      </w:r>
      <w:r w:rsidR="0020690E" w:rsidRPr="0097659A">
        <w:rPr>
          <w:lang w:val="en-US"/>
        </w:rPr>
        <w:t xml:space="preserve"> XIV</w:t>
      </w:r>
      <w:r w:rsidRPr="0097659A">
        <w:rPr>
          <w:lang w:val="en-US"/>
        </w:rPr>
        <w:t xml:space="preserve">’üncü </w:t>
      </w:r>
      <w:r w:rsidR="0038445D" w:rsidRPr="0097659A">
        <w:rPr>
          <w:lang w:val="en-US"/>
        </w:rPr>
        <w:t>Ekinde</w:t>
      </w:r>
      <w:r w:rsidR="0020690E" w:rsidRPr="0097659A">
        <w:rPr>
          <w:lang w:val="en-US"/>
        </w:rPr>
        <w:t xml:space="preserve"> belirtilen OEM'lere yönelik talimatlar, montajın, bir motorun sadece tip onayı aldığı alt kategoriden daha katı bir emisyon sınırına sahip bir alt kategorinin güç aralığı içinde güç sağlamasını kalıcı olarak kısıtlamadığına ilişkin bir açıklama içermelidir.</w:t>
      </w:r>
    </w:p>
    <w:p w14:paraId="10B54934" w14:textId="77777777" w:rsidR="0020690E" w:rsidRPr="0097659A" w:rsidRDefault="0020690E" w:rsidP="00592AA5">
      <w:pPr>
        <w:adjustRightInd w:val="0"/>
        <w:ind w:left="1134" w:hanging="1134"/>
        <w:rPr>
          <w:lang w:val="en-US"/>
        </w:rPr>
      </w:pPr>
      <w:r w:rsidRPr="0097659A">
        <w:rPr>
          <w:lang w:val="en-US"/>
        </w:rPr>
        <w:t>2.2.3.2.</w:t>
      </w:r>
      <w:r w:rsidRPr="0097659A">
        <w:rPr>
          <w:lang w:val="en-US"/>
        </w:rPr>
        <w:tab/>
        <w:t>Birden fazla güç aralığını kapsayan bir motor ailesine bir AB tip onayı alt kategorisi tahsis edilmesi amacıyla, imalatçı ve onay kuruluşu 2.2.3.1 paragrafındaki kriterleri en iyi yansıtan alt kategoriyi belirlemelidir.</w:t>
      </w:r>
    </w:p>
    <w:p w14:paraId="15C61966" w14:textId="77777777" w:rsidR="0020690E" w:rsidRPr="0097659A" w:rsidRDefault="0020690E" w:rsidP="00592AA5">
      <w:pPr>
        <w:adjustRightInd w:val="0"/>
        <w:ind w:left="1134" w:hanging="1134"/>
        <w:rPr>
          <w:lang w:val="en-US"/>
        </w:rPr>
      </w:pPr>
      <w:r w:rsidRPr="0097659A">
        <w:rPr>
          <w:lang w:val="en-US"/>
        </w:rPr>
        <w:t>2.3.</w:t>
      </w:r>
      <w:r w:rsidRPr="0097659A">
        <w:rPr>
          <w:lang w:val="en-US"/>
        </w:rPr>
        <w:tab/>
        <w:t>Özel durumlar</w:t>
      </w:r>
    </w:p>
    <w:p w14:paraId="6BC918CC" w14:textId="77777777" w:rsidR="0020690E" w:rsidRPr="0097659A" w:rsidRDefault="0020690E" w:rsidP="00592AA5">
      <w:pPr>
        <w:adjustRightInd w:val="0"/>
        <w:ind w:left="1134" w:hanging="1134"/>
        <w:rPr>
          <w:lang w:val="en-US"/>
        </w:rPr>
      </w:pPr>
      <w:r w:rsidRPr="0097659A">
        <w:rPr>
          <w:lang w:val="en-US"/>
        </w:rPr>
        <w:t>2.3.1.</w:t>
      </w:r>
      <w:r w:rsidRPr="0097659A">
        <w:rPr>
          <w:lang w:val="en-US"/>
        </w:rPr>
        <w:tab/>
        <w:t>Parametreler arasındaki etkileşimler</w:t>
      </w:r>
    </w:p>
    <w:p w14:paraId="1CC93389" w14:textId="77777777" w:rsidR="0020690E" w:rsidRPr="0097659A" w:rsidRDefault="00D8310C" w:rsidP="00592AA5">
      <w:pPr>
        <w:adjustRightInd w:val="0"/>
        <w:ind w:left="1134" w:hanging="1134"/>
        <w:rPr>
          <w:lang w:val="en-US"/>
        </w:rPr>
      </w:pPr>
      <w:r w:rsidRPr="0097659A">
        <w:rPr>
          <w:lang w:val="en-US"/>
        </w:rPr>
        <w:t xml:space="preserve">                  </w:t>
      </w:r>
      <w:r w:rsidR="0020690E" w:rsidRPr="0097659A">
        <w:rPr>
          <w:lang w:val="en-US"/>
        </w:rPr>
        <w:t>Bazı durumlarda, parametreler arasında, emisyonların değişmesine neden olabilecek etkileşimler olabilir. Aynı motor ailesi içine yalnızca benzer egzoz emisyon özelliklerine sahip motorların dahil edilmesini sağlamak için bu husus dikkate alınmalıdır. Bu durumlar imalatçı tarafından tespit edilmeli ve onay kuruluşuna bildirilmelidir. Daha sonra yeni bir motor ailesi oluşturmaya ilişkin bir kriter olarak dikkate alınmalıdır.</w:t>
      </w:r>
    </w:p>
    <w:p w14:paraId="6DCAD81F" w14:textId="77777777" w:rsidR="0020690E" w:rsidRPr="0097659A" w:rsidRDefault="0020690E" w:rsidP="00592AA5">
      <w:pPr>
        <w:adjustRightInd w:val="0"/>
        <w:ind w:left="1134" w:hanging="1134"/>
        <w:rPr>
          <w:lang w:val="en-US"/>
        </w:rPr>
      </w:pPr>
      <w:r w:rsidRPr="0097659A">
        <w:rPr>
          <w:lang w:val="en-US"/>
        </w:rPr>
        <w:t>2.3.2.</w:t>
      </w:r>
      <w:r w:rsidRPr="0097659A">
        <w:rPr>
          <w:lang w:val="en-US"/>
        </w:rPr>
        <w:tab/>
        <w:t>Emisyonlar üzerinde güçlü bir etkiye sahip cihazlar veya özellikler</w:t>
      </w:r>
    </w:p>
    <w:p w14:paraId="19D216CC" w14:textId="77777777" w:rsidR="0020690E" w:rsidRPr="0097659A" w:rsidRDefault="00D8310C" w:rsidP="00592AA5">
      <w:pPr>
        <w:adjustRightInd w:val="0"/>
        <w:ind w:left="1134" w:hanging="1134"/>
        <w:rPr>
          <w:lang w:val="en-US"/>
        </w:rPr>
      </w:pPr>
      <w:r w:rsidRPr="0097659A">
        <w:rPr>
          <w:lang w:val="en-US"/>
        </w:rPr>
        <w:t xml:space="preserve">                   </w:t>
      </w:r>
      <w:r w:rsidR="0020690E" w:rsidRPr="0097659A">
        <w:rPr>
          <w:lang w:val="en-US"/>
        </w:rPr>
        <w:t>2.4 paragrafında listelenmemiş ve emisyon seviyesi üzerinde güçlü bir etkiye sahip cihazlar veya özellikler olması durumunda, bu cihazlar imalatçı tarafından iyi mühendislik kararı kullanılarak tespit edilmeli ve onay kuruluşuna bildirilmelidir. Daha sonra yeni bir motor ailesi oluşturmaya ilişkin bir kriter olarak dikkate alınmalıdır.</w:t>
      </w:r>
    </w:p>
    <w:p w14:paraId="2BC15B90" w14:textId="77777777" w:rsidR="0020690E" w:rsidRPr="0097659A" w:rsidRDefault="0020690E" w:rsidP="00592AA5">
      <w:pPr>
        <w:adjustRightInd w:val="0"/>
        <w:ind w:left="1134" w:hanging="1134"/>
        <w:rPr>
          <w:lang w:val="en-US"/>
        </w:rPr>
      </w:pPr>
      <w:r w:rsidRPr="0097659A">
        <w:rPr>
          <w:lang w:val="en-US"/>
        </w:rPr>
        <w:t>2.3.3.</w:t>
      </w:r>
      <w:r w:rsidRPr="0097659A">
        <w:rPr>
          <w:lang w:val="en-US"/>
        </w:rPr>
        <w:tab/>
        <w:t>Ek kriterler</w:t>
      </w:r>
    </w:p>
    <w:p w14:paraId="33E279C8" w14:textId="77777777" w:rsidR="0020690E" w:rsidRPr="0097659A" w:rsidRDefault="00D8310C" w:rsidP="00592AA5">
      <w:pPr>
        <w:adjustRightInd w:val="0"/>
        <w:ind w:left="1134" w:hanging="1134"/>
        <w:rPr>
          <w:lang w:val="en-US"/>
        </w:rPr>
      </w:pPr>
      <w:r w:rsidRPr="0097659A">
        <w:rPr>
          <w:lang w:val="en-US"/>
        </w:rPr>
        <w:t xml:space="preserve">                   </w:t>
      </w:r>
      <w:r w:rsidR="0020690E" w:rsidRPr="0097659A">
        <w:rPr>
          <w:lang w:val="en-US"/>
        </w:rPr>
        <w:t xml:space="preserve">2.4 paragrafında listelenen parametrelere ek olarak, imalatçı daha kısıtlı boyutta ailelerin tanımlanmasına imkan tanıyan ek kriterler getirebilir. Bu parametrelerin mutlaka emisyon seviyesi üzerinde bir etkisi olan parametreler olması gerekmez. </w:t>
      </w:r>
    </w:p>
    <w:p w14:paraId="1266B8AA" w14:textId="77777777" w:rsidR="0020690E" w:rsidRPr="0097659A" w:rsidRDefault="0020690E" w:rsidP="00592AA5">
      <w:pPr>
        <w:adjustRightInd w:val="0"/>
        <w:ind w:left="1134" w:hanging="1134"/>
        <w:rPr>
          <w:lang w:val="en-US"/>
        </w:rPr>
      </w:pPr>
      <w:r w:rsidRPr="0097659A">
        <w:rPr>
          <w:lang w:val="en-US"/>
        </w:rPr>
        <w:t>2.4.</w:t>
      </w:r>
      <w:r w:rsidRPr="0097659A">
        <w:rPr>
          <w:lang w:val="en-US"/>
        </w:rPr>
        <w:tab/>
        <w:t>Motor ailesini tanımlayan parametreler</w:t>
      </w:r>
    </w:p>
    <w:p w14:paraId="09C6FE6B" w14:textId="77777777" w:rsidR="0020690E" w:rsidRPr="0097659A" w:rsidRDefault="0020690E" w:rsidP="00592AA5">
      <w:pPr>
        <w:adjustRightInd w:val="0"/>
        <w:ind w:left="1134" w:hanging="1134"/>
        <w:rPr>
          <w:lang w:val="en-US"/>
        </w:rPr>
      </w:pPr>
      <w:r w:rsidRPr="0097659A">
        <w:rPr>
          <w:lang w:val="en-US"/>
        </w:rPr>
        <w:t>2.4.1.</w:t>
      </w:r>
      <w:r w:rsidRPr="0097659A">
        <w:rPr>
          <w:lang w:val="en-US"/>
        </w:rPr>
        <w:tab/>
        <w:t xml:space="preserve">Yanma </w:t>
      </w:r>
      <w:r w:rsidR="00E24556" w:rsidRPr="0097659A">
        <w:rPr>
          <w:lang w:val="en-US"/>
        </w:rPr>
        <w:t>çevrimi</w:t>
      </w:r>
    </w:p>
    <w:p w14:paraId="321B0C3D" w14:textId="4AF4F2AA" w:rsidR="0020690E" w:rsidRPr="0097659A" w:rsidRDefault="0020690E" w:rsidP="00D8310C">
      <w:pPr>
        <w:adjustRightInd w:val="0"/>
        <w:ind w:left="1701" w:hanging="567"/>
        <w:rPr>
          <w:lang w:val="en-US"/>
        </w:rPr>
      </w:pPr>
      <w:r w:rsidRPr="0097659A">
        <w:rPr>
          <w:lang w:val="en-US"/>
        </w:rPr>
        <w:t>(a)</w:t>
      </w:r>
      <w:r w:rsidRPr="0097659A">
        <w:rPr>
          <w:lang w:val="en-US"/>
        </w:rPr>
        <w:tab/>
        <w:t xml:space="preserve">2 zamanlı </w:t>
      </w:r>
      <w:r w:rsidR="00E24556" w:rsidRPr="0097659A">
        <w:rPr>
          <w:lang w:val="en-US"/>
        </w:rPr>
        <w:t>çevrim</w:t>
      </w:r>
      <w:r w:rsidR="00622171" w:rsidRPr="0097659A">
        <w:rPr>
          <w:lang w:val="en-US"/>
        </w:rPr>
        <w:t>.</w:t>
      </w:r>
    </w:p>
    <w:p w14:paraId="52B150EF" w14:textId="320E4A56" w:rsidR="0020690E" w:rsidRPr="0097659A" w:rsidRDefault="0020690E" w:rsidP="00D8310C">
      <w:pPr>
        <w:adjustRightInd w:val="0"/>
        <w:ind w:left="1701" w:hanging="567"/>
        <w:rPr>
          <w:lang w:val="en-US"/>
        </w:rPr>
      </w:pPr>
      <w:r w:rsidRPr="0097659A">
        <w:rPr>
          <w:lang w:val="en-US"/>
        </w:rPr>
        <w:t>(b)</w:t>
      </w:r>
      <w:r w:rsidRPr="0097659A">
        <w:rPr>
          <w:lang w:val="en-US"/>
        </w:rPr>
        <w:tab/>
        <w:t xml:space="preserve">4 zamanlı </w:t>
      </w:r>
      <w:r w:rsidR="00E24556" w:rsidRPr="0097659A">
        <w:rPr>
          <w:lang w:val="en-US"/>
        </w:rPr>
        <w:t>çevrim</w:t>
      </w:r>
      <w:r w:rsidR="00622171" w:rsidRPr="0097659A">
        <w:rPr>
          <w:lang w:val="en-US"/>
        </w:rPr>
        <w:t>.</w:t>
      </w:r>
    </w:p>
    <w:p w14:paraId="777AB351" w14:textId="69469244" w:rsidR="0020690E" w:rsidRPr="0097659A" w:rsidRDefault="0020690E" w:rsidP="00D8310C">
      <w:pPr>
        <w:adjustRightInd w:val="0"/>
        <w:ind w:left="1701" w:hanging="567"/>
        <w:rPr>
          <w:lang w:val="en-US"/>
        </w:rPr>
      </w:pPr>
      <w:r w:rsidRPr="0097659A">
        <w:rPr>
          <w:lang w:val="en-US"/>
        </w:rPr>
        <w:t>(c)</w:t>
      </w:r>
      <w:r w:rsidRPr="0097659A">
        <w:rPr>
          <w:lang w:val="en-US"/>
        </w:rPr>
        <w:tab/>
        <w:t>Döner motor</w:t>
      </w:r>
      <w:r w:rsidR="00622171" w:rsidRPr="0097659A">
        <w:rPr>
          <w:lang w:val="en-US"/>
        </w:rPr>
        <w:t>.</w:t>
      </w:r>
    </w:p>
    <w:p w14:paraId="393E2A1B" w14:textId="77777777" w:rsidR="0020690E" w:rsidRPr="0097659A" w:rsidRDefault="0020690E" w:rsidP="00D8310C">
      <w:pPr>
        <w:adjustRightInd w:val="0"/>
        <w:ind w:left="1701" w:hanging="567"/>
        <w:rPr>
          <w:lang w:val="en-US"/>
        </w:rPr>
      </w:pPr>
      <w:r w:rsidRPr="0097659A">
        <w:rPr>
          <w:lang w:val="en-US"/>
        </w:rPr>
        <w:t>(d)</w:t>
      </w:r>
      <w:r w:rsidRPr="0097659A">
        <w:rPr>
          <w:lang w:val="en-US"/>
        </w:rPr>
        <w:tab/>
        <w:t>Diğerleri.</w:t>
      </w:r>
    </w:p>
    <w:p w14:paraId="20E21511" w14:textId="273B37C8" w:rsidR="0020690E" w:rsidRPr="0097659A" w:rsidRDefault="0020690E" w:rsidP="00592AA5">
      <w:pPr>
        <w:adjustRightInd w:val="0"/>
        <w:ind w:left="1134" w:hanging="1134"/>
        <w:rPr>
          <w:lang w:val="en-US"/>
        </w:rPr>
      </w:pPr>
      <w:r w:rsidRPr="0097659A">
        <w:rPr>
          <w:lang w:val="en-US"/>
        </w:rPr>
        <w:lastRenderedPageBreak/>
        <w:t>2.4.2.</w:t>
      </w:r>
      <w:r w:rsidRPr="0097659A">
        <w:rPr>
          <w:lang w:val="en-US"/>
        </w:rPr>
        <w:tab/>
        <w:t>Silindir konfigürasyonu</w:t>
      </w:r>
      <w:r w:rsidR="00622171" w:rsidRPr="0097659A">
        <w:rPr>
          <w:lang w:val="en-US"/>
        </w:rPr>
        <w:t>.</w:t>
      </w:r>
    </w:p>
    <w:p w14:paraId="1C4EFD0D" w14:textId="25D7CC86" w:rsidR="0020690E" w:rsidRPr="0097659A" w:rsidRDefault="0020690E" w:rsidP="00592AA5">
      <w:pPr>
        <w:adjustRightInd w:val="0"/>
        <w:ind w:left="1134" w:hanging="1134"/>
        <w:rPr>
          <w:lang w:val="en-US"/>
        </w:rPr>
      </w:pPr>
      <w:r w:rsidRPr="0097659A">
        <w:rPr>
          <w:lang w:val="en-US"/>
        </w:rPr>
        <w:t>2.4.2.1.</w:t>
      </w:r>
      <w:r w:rsidRPr="0097659A">
        <w:rPr>
          <w:lang w:val="en-US"/>
        </w:rPr>
        <w:tab/>
        <w:t>Silindirlerin motor bloğu içerisindeki pozisyonları</w:t>
      </w:r>
      <w:r w:rsidR="00622171" w:rsidRPr="0097659A">
        <w:rPr>
          <w:lang w:val="en-US"/>
        </w:rPr>
        <w:t>.</w:t>
      </w:r>
    </w:p>
    <w:p w14:paraId="1D4EA754" w14:textId="62CDF47D" w:rsidR="0020690E" w:rsidRPr="0097659A" w:rsidRDefault="0020690E" w:rsidP="00D8310C">
      <w:pPr>
        <w:adjustRightInd w:val="0"/>
        <w:ind w:left="1701" w:hanging="567"/>
        <w:rPr>
          <w:lang w:val="en-US"/>
        </w:rPr>
      </w:pPr>
      <w:r w:rsidRPr="0097659A">
        <w:rPr>
          <w:lang w:val="en-US"/>
        </w:rPr>
        <w:t>(a)</w:t>
      </w:r>
      <w:r w:rsidRPr="0097659A">
        <w:rPr>
          <w:lang w:val="en-US"/>
        </w:rPr>
        <w:tab/>
        <w:t>Tek</w:t>
      </w:r>
      <w:r w:rsidR="00622171" w:rsidRPr="0097659A">
        <w:rPr>
          <w:lang w:val="en-US"/>
        </w:rPr>
        <w:t>.</w:t>
      </w:r>
    </w:p>
    <w:p w14:paraId="6D75FF8E" w14:textId="5366306A" w:rsidR="0020690E" w:rsidRPr="0097659A" w:rsidRDefault="0020690E" w:rsidP="00D8310C">
      <w:pPr>
        <w:adjustRightInd w:val="0"/>
        <w:ind w:left="1701" w:hanging="567"/>
        <w:rPr>
          <w:lang w:val="en-US"/>
        </w:rPr>
      </w:pPr>
      <w:r w:rsidRPr="0097659A">
        <w:rPr>
          <w:lang w:val="en-US"/>
        </w:rPr>
        <w:t>(b)</w:t>
      </w:r>
      <w:r w:rsidRPr="0097659A">
        <w:rPr>
          <w:lang w:val="en-US"/>
        </w:rPr>
        <w:tab/>
        <w:t>V</w:t>
      </w:r>
      <w:r w:rsidR="00622171" w:rsidRPr="0097659A">
        <w:rPr>
          <w:lang w:val="en-US"/>
        </w:rPr>
        <w:t>.</w:t>
      </w:r>
    </w:p>
    <w:p w14:paraId="62D9D3B5" w14:textId="125C3A10" w:rsidR="0020690E" w:rsidRPr="0097659A" w:rsidRDefault="0020690E" w:rsidP="00D8310C">
      <w:pPr>
        <w:adjustRightInd w:val="0"/>
        <w:ind w:left="1701" w:hanging="567"/>
        <w:rPr>
          <w:lang w:val="en-US"/>
        </w:rPr>
      </w:pPr>
      <w:r w:rsidRPr="0097659A">
        <w:rPr>
          <w:lang w:val="en-US"/>
        </w:rPr>
        <w:t>(c)</w:t>
      </w:r>
      <w:r w:rsidRPr="0097659A">
        <w:rPr>
          <w:lang w:val="en-US"/>
        </w:rPr>
        <w:tab/>
        <w:t>Hizalı</w:t>
      </w:r>
      <w:r w:rsidR="00622171" w:rsidRPr="0097659A">
        <w:rPr>
          <w:lang w:val="en-US"/>
        </w:rPr>
        <w:t>.</w:t>
      </w:r>
    </w:p>
    <w:p w14:paraId="599BC0F6" w14:textId="772C2C56" w:rsidR="0020690E" w:rsidRPr="0097659A" w:rsidRDefault="0020690E" w:rsidP="00D8310C">
      <w:pPr>
        <w:adjustRightInd w:val="0"/>
        <w:ind w:left="1701" w:hanging="567"/>
        <w:rPr>
          <w:lang w:val="en-US"/>
        </w:rPr>
      </w:pPr>
      <w:r w:rsidRPr="0097659A">
        <w:rPr>
          <w:lang w:val="en-US"/>
        </w:rPr>
        <w:t>(d)</w:t>
      </w:r>
      <w:r w:rsidRPr="0097659A">
        <w:rPr>
          <w:lang w:val="en-US"/>
        </w:rPr>
        <w:tab/>
        <w:t>Karşılıklı</w:t>
      </w:r>
      <w:r w:rsidR="00622171" w:rsidRPr="0097659A">
        <w:rPr>
          <w:lang w:val="en-US"/>
        </w:rPr>
        <w:t>.</w:t>
      </w:r>
    </w:p>
    <w:p w14:paraId="47468106" w14:textId="74ADC5BE" w:rsidR="0020690E" w:rsidRPr="0097659A" w:rsidRDefault="0020690E" w:rsidP="00D8310C">
      <w:pPr>
        <w:adjustRightInd w:val="0"/>
        <w:ind w:left="1701" w:hanging="567"/>
        <w:rPr>
          <w:lang w:val="en-US"/>
        </w:rPr>
      </w:pPr>
      <w:r w:rsidRPr="0097659A">
        <w:rPr>
          <w:lang w:val="en-US"/>
        </w:rPr>
        <w:t>(e)</w:t>
      </w:r>
      <w:r w:rsidRPr="0097659A">
        <w:rPr>
          <w:lang w:val="en-US"/>
        </w:rPr>
        <w:tab/>
        <w:t>Radyal</w:t>
      </w:r>
      <w:r w:rsidR="00622171" w:rsidRPr="0097659A">
        <w:rPr>
          <w:lang w:val="en-US"/>
        </w:rPr>
        <w:t>.</w:t>
      </w:r>
    </w:p>
    <w:p w14:paraId="76D08CFB" w14:textId="77777777" w:rsidR="0020690E" w:rsidRPr="0097659A" w:rsidRDefault="0020690E" w:rsidP="00D8310C">
      <w:pPr>
        <w:adjustRightInd w:val="0"/>
        <w:ind w:left="1701" w:hanging="567"/>
        <w:rPr>
          <w:lang w:val="en-US"/>
        </w:rPr>
      </w:pPr>
      <w:r w:rsidRPr="0097659A">
        <w:rPr>
          <w:lang w:val="en-US"/>
        </w:rPr>
        <w:t>(f)</w:t>
      </w:r>
      <w:r w:rsidRPr="0097659A">
        <w:rPr>
          <w:lang w:val="en-US"/>
        </w:rPr>
        <w:tab/>
        <w:t>Diğerleri (F, W, etc.).</w:t>
      </w:r>
    </w:p>
    <w:p w14:paraId="39BD762A" w14:textId="65957DFF" w:rsidR="0020690E" w:rsidRPr="0097659A" w:rsidRDefault="0020690E" w:rsidP="00592AA5">
      <w:pPr>
        <w:tabs>
          <w:tab w:val="left" w:pos="0"/>
          <w:tab w:val="left" w:pos="142"/>
          <w:tab w:val="left" w:pos="709"/>
          <w:tab w:val="left" w:pos="851"/>
        </w:tabs>
        <w:adjustRightInd w:val="0"/>
        <w:ind w:left="1134" w:hanging="1134"/>
        <w:rPr>
          <w:lang w:val="en-US"/>
        </w:rPr>
      </w:pPr>
      <w:r w:rsidRPr="0097659A">
        <w:rPr>
          <w:lang w:val="en-US"/>
        </w:rPr>
        <w:t>2.4.2.2.</w:t>
      </w:r>
      <w:r w:rsidRPr="0097659A">
        <w:rPr>
          <w:lang w:val="en-US"/>
        </w:rPr>
        <w:tab/>
        <w:t>Silindirlerin göreceli konumu</w:t>
      </w:r>
      <w:r w:rsidR="00622171" w:rsidRPr="0097659A">
        <w:rPr>
          <w:lang w:val="en-US"/>
        </w:rPr>
        <w:t>.</w:t>
      </w:r>
    </w:p>
    <w:p w14:paraId="346B0233" w14:textId="77777777" w:rsidR="0020690E" w:rsidRPr="0097659A" w:rsidRDefault="0020690E" w:rsidP="00592AA5">
      <w:pPr>
        <w:tabs>
          <w:tab w:val="left" w:pos="142"/>
        </w:tabs>
        <w:adjustRightInd w:val="0"/>
        <w:ind w:left="1134" w:hanging="1134"/>
        <w:rPr>
          <w:lang w:val="en-US"/>
        </w:rPr>
      </w:pPr>
      <w:r w:rsidRPr="0097659A">
        <w:rPr>
          <w:lang w:val="en-US"/>
        </w:rPr>
        <w:t>Aynı bloğa sahip motorlar, merkezden merkeze silindir çapı boyutları aynı olduğu sürece aynı motor ailesinin üyesi olabilir.</w:t>
      </w:r>
    </w:p>
    <w:p w14:paraId="0840294F" w14:textId="330F9161" w:rsidR="0020690E" w:rsidRPr="0097659A" w:rsidRDefault="0020690E" w:rsidP="00592AA5">
      <w:pPr>
        <w:tabs>
          <w:tab w:val="left" w:pos="142"/>
        </w:tabs>
        <w:adjustRightInd w:val="0"/>
        <w:ind w:left="1134" w:hanging="1134"/>
        <w:rPr>
          <w:lang w:val="en-US"/>
        </w:rPr>
      </w:pPr>
      <w:r w:rsidRPr="0097659A">
        <w:rPr>
          <w:lang w:val="en-US"/>
        </w:rPr>
        <w:t>2.4.3.</w:t>
      </w:r>
      <w:r w:rsidRPr="0097659A">
        <w:rPr>
          <w:lang w:val="en-US"/>
        </w:rPr>
        <w:tab/>
        <w:t>Ana soğutma maddesi</w:t>
      </w:r>
      <w:r w:rsidR="00622171" w:rsidRPr="0097659A">
        <w:rPr>
          <w:lang w:val="en-US"/>
        </w:rPr>
        <w:t>.</w:t>
      </w:r>
    </w:p>
    <w:p w14:paraId="207D79D1" w14:textId="4987F672" w:rsidR="0020690E" w:rsidRPr="0097659A" w:rsidRDefault="0020690E" w:rsidP="00D8310C">
      <w:pPr>
        <w:tabs>
          <w:tab w:val="left" w:pos="142"/>
          <w:tab w:val="left" w:pos="1843"/>
        </w:tabs>
        <w:adjustRightInd w:val="0"/>
        <w:ind w:left="1701" w:hanging="567"/>
        <w:rPr>
          <w:lang w:val="en-US"/>
        </w:rPr>
      </w:pPr>
      <w:r w:rsidRPr="0097659A">
        <w:rPr>
          <w:lang w:val="en-US"/>
        </w:rPr>
        <w:t>(a)</w:t>
      </w:r>
      <w:r w:rsidRPr="0097659A">
        <w:rPr>
          <w:lang w:val="en-US"/>
        </w:rPr>
        <w:tab/>
        <w:t>Hava</w:t>
      </w:r>
      <w:r w:rsidR="00622171" w:rsidRPr="0097659A">
        <w:rPr>
          <w:lang w:val="en-US"/>
        </w:rPr>
        <w:t>.</w:t>
      </w:r>
    </w:p>
    <w:p w14:paraId="08B710A9" w14:textId="000646F7" w:rsidR="0020690E" w:rsidRPr="0097659A" w:rsidRDefault="0020690E" w:rsidP="00D8310C">
      <w:pPr>
        <w:tabs>
          <w:tab w:val="left" w:pos="142"/>
          <w:tab w:val="left" w:pos="1843"/>
        </w:tabs>
        <w:adjustRightInd w:val="0"/>
        <w:ind w:left="1701" w:hanging="567"/>
        <w:rPr>
          <w:lang w:val="en-US"/>
        </w:rPr>
      </w:pPr>
      <w:r w:rsidRPr="0097659A">
        <w:rPr>
          <w:lang w:val="en-US"/>
        </w:rPr>
        <w:t>(b)</w:t>
      </w:r>
      <w:r w:rsidRPr="0097659A">
        <w:rPr>
          <w:lang w:val="en-US"/>
        </w:rPr>
        <w:tab/>
        <w:t>Su</w:t>
      </w:r>
      <w:r w:rsidR="00622171" w:rsidRPr="0097659A">
        <w:rPr>
          <w:lang w:val="en-US"/>
        </w:rPr>
        <w:t>.</w:t>
      </w:r>
    </w:p>
    <w:p w14:paraId="7206CCAD" w14:textId="77777777" w:rsidR="0020690E" w:rsidRPr="0097659A" w:rsidRDefault="0020690E" w:rsidP="00D8310C">
      <w:pPr>
        <w:tabs>
          <w:tab w:val="left" w:pos="142"/>
          <w:tab w:val="left" w:pos="1843"/>
        </w:tabs>
        <w:adjustRightInd w:val="0"/>
        <w:ind w:left="1701" w:hanging="567"/>
        <w:rPr>
          <w:lang w:val="en-US"/>
        </w:rPr>
      </w:pPr>
      <w:r w:rsidRPr="0097659A">
        <w:rPr>
          <w:lang w:val="en-US"/>
        </w:rPr>
        <w:t>(c)</w:t>
      </w:r>
      <w:r w:rsidRPr="0097659A">
        <w:rPr>
          <w:lang w:val="en-US"/>
        </w:rPr>
        <w:tab/>
        <w:t>Yağ.</w:t>
      </w:r>
    </w:p>
    <w:p w14:paraId="09E70C47" w14:textId="2882F003" w:rsidR="0020690E" w:rsidRPr="0097659A" w:rsidRDefault="0020690E" w:rsidP="00592AA5">
      <w:pPr>
        <w:tabs>
          <w:tab w:val="left" w:pos="142"/>
        </w:tabs>
        <w:adjustRightInd w:val="0"/>
        <w:ind w:left="1134" w:hanging="1134"/>
        <w:rPr>
          <w:lang w:val="en-US"/>
        </w:rPr>
      </w:pPr>
      <w:r w:rsidRPr="0097659A">
        <w:rPr>
          <w:lang w:val="en-US"/>
        </w:rPr>
        <w:t>2.4.4.</w:t>
      </w:r>
      <w:r w:rsidRPr="0097659A">
        <w:rPr>
          <w:lang w:val="en-US"/>
        </w:rPr>
        <w:tab/>
        <w:t>Silindir başına süpürme hacmi</w:t>
      </w:r>
      <w:r w:rsidR="00622171" w:rsidRPr="0097659A">
        <w:rPr>
          <w:lang w:val="en-US"/>
        </w:rPr>
        <w:t>.</w:t>
      </w:r>
    </w:p>
    <w:p w14:paraId="7FCEA3FB" w14:textId="423E621B" w:rsidR="0020690E" w:rsidRPr="0097659A" w:rsidRDefault="0020690E" w:rsidP="00592AA5">
      <w:pPr>
        <w:tabs>
          <w:tab w:val="left" w:pos="142"/>
          <w:tab w:val="left" w:pos="993"/>
        </w:tabs>
        <w:adjustRightInd w:val="0"/>
        <w:ind w:left="1134" w:hanging="1134"/>
        <w:rPr>
          <w:lang w:val="en-US"/>
        </w:rPr>
      </w:pPr>
      <w:r w:rsidRPr="0097659A">
        <w:rPr>
          <w:lang w:val="en-US"/>
        </w:rPr>
        <w:t>2.4.4.1.</w:t>
      </w:r>
      <w:r w:rsidRPr="0097659A">
        <w:rPr>
          <w:lang w:val="en-US"/>
        </w:rPr>
        <w:tab/>
        <w:t>Silindir başına ≥ 750 cm3 süpürme hacmine sahip motor</w:t>
      </w:r>
      <w:r w:rsidR="00622171" w:rsidRPr="0097659A">
        <w:rPr>
          <w:lang w:val="en-US"/>
        </w:rPr>
        <w:t>.</w:t>
      </w:r>
    </w:p>
    <w:p w14:paraId="3575CA1F" w14:textId="77777777" w:rsidR="0020690E" w:rsidRPr="0097659A" w:rsidRDefault="0020690E" w:rsidP="00D8310C">
      <w:pPr>
        <w:tabs>
          <w:tab w:val="left" w:pos="142"/>
        </w:tabs>
        <w:adjustRightInd w:val="0"/>
        <w:ind w:left="1134"/>
        <w:rPr>
          <w:lang w:val="en-US"/>
        </w:rPr>
      </w:pPr>
      <w:r w:rsidRPr="0097659A">
        <w:rPr>
          <w:lang w:val="en-US"/>
        </w:rPr>
        <w:t>Silindir başına ≥ 750 cm3 süpürme hacmine sahip motorların aynı motor ailesine üye olduğunun düşünülmesi için, silindir başına süpürme hacimleri farkı, motor ailesi içindeki silindir başına en büyük süpürme hacminin yüzde 15'ini geçmemelidir.</w:t>
      </w:r>
    </w:p>
    <w:p w14:paraId="02D7DD82" w14:textId="6E46766E" w:rsidR="0020690E" w:rsidRPr="0097659A" w:rsidRDefault="0020690E" w:rsidP="00592AA5">
      <w:pPr>
        <w:tabs>
          <w:tab w:val="left" w:pos="142"/>
          <w:tab w:val="left" w:pos="1134"/>
        </w:tabs>
        <w:adjustRightInd w:val="0"/>
        <w:ind w:left="1134" w:hanging="1134"/>
        <w:rPr>
          <w:lang w:val="en-US"/>
        </w:rPr>
      </w:pPr>
      <w:r w:rsidRPr="0097659A">
        <w:rPr>
          <w:lang w:val="en-US"/>
        </w:rPr>
        <w:t>2.4.4.2.</w:t>
      </w:r>
      <w:r w:rsidRPr="0097659A">
        <w:rPr>
          <w:lang w:val="en-US"/>
        </w:rPr>
        <w:tab/>
        <w:t>Silindir başına &lt; 750 cm3 süpürme hacmine sahip motor</w:t>
      </w:r>
      <w:r w:rsidR="00622171" w:rsidRPr="0097659A">
        <w:rPr>
          <w:lang w:val="en-US"/>
        </w:rPr>
        <w:t>.</w:t>
      </w:r>
    </w:p>
    <w:p w14:paraId="2E597A54" w14:textId="77777777" w:rsidR="0020690E" w:rsidRPr="0097659A" w:rsidRDefault="0020690E" w:rsidP="00D8310C">
      <w:pPr>
        <w:tabs>
          <w:tab w:val="left" w:pos="142"/>
        </w:tabs>
        <w:adjustRightInd w:val="0"/>
        <w:ind w:left="1134"/>
        <w:rPr>
          <w:lang w:val="en-US"/>
        </w:rPr>
      </w:pPr>
      <w:r w:rsidRPr="0097659A">
        <w:rPr>
          <w:lang w:val="en-US"/>
        </w:rPr>
        <w:t>Tek silindirde &lt; 750 cm3 süpürme hacmine sahip motorların aynı motor ailesine mensup olduğunun düşünülmesi için, silindir başına süpürme hacimleri farkı, motor ailesi içindeki silindir başına en büyük süpürme hacminin yüzde 30'unu geçmemelidir.</w:t>
      </w:r>
    </w:p>
    <w:p w14:paraId="39B6A18A" w14:textId="203A44E3" w:rsidR="0020690E" w:rsidRPr="0097659A" w:rsidRDefault="0020690E" w:rsidP="00592AA5">
      <w:pPr>
        <w:tabs>
          <w:tab w:val="left" w:pos="142"/>
          <w:tab w:val="left" w:pos="851"/>
        </w:tabs>
        <w:adjustRightInd w:val="0"/>
        <w:ind w:left="1134" w:hanging="1134"/>
        <w:rPr>
          <w:lang w:val="en-US"/>
        </w:rPr>
      </w:pPr>
      <w:r w:rsidRPr="0097659A">
        <w:rPr>
          <w:lang w:val="en-US"/>
        </w:rPr>
        <w:t>2.4.4.3.</w:t>
      </w:r>
      <w:r w:rsidRPr="0097659A">
        <w:rPr>
          <w:lang w:val="en-US"/>
        </w:rPr>
        <w:tab/>
      </w:r>
      <w:r w:rsidR="00D8310C" w:rsidRPr="0097659A">
        <w:rPr>
          <w:lang w:val="en-US"/>
        </w:rPr>
        <w:t xml:space="preserve">      </w:t>
      </w:r>
      <w:r w:rsidRPr="0097659A">
        <w:rPr>
          <w:lang w:val="en-US"/>
        </w:rPr>
        <w:t>Daha fazla farklı silindir başına süpürme hacmine sahip motor</w:t>
      </w:r>
      <w:r w:rsidR="00622171" w:rsidRPr="0097659A">
        <w:rPr>
          <w:lang w:val="en-US"/>
        </w:rPr>
        <w:t>.</w:t>
      </w:r>
    </w:p>
    <w:p w14:paraId="2E5FFE61" w14:textId="0BDD1327" w:rsidR="0020690E" w:rsidRPr="0097659A" w:rsidRDefault="0020690E" w:rsidP="00D8310C">
      <w:pPr>
        <w:tabs>
          <w:tab w:val="left" w:pos="142"/>
        </w:tabs>
        <w:adjustRightInd w:val="0"/>
        <w:ind w:left="1134"/>
        <w:rPr>
          <w:lang w:val="en-US"/>
        </w:rPr>
      </w:pPr>
      <w:r w:rsidRPr="0097659A">
        <w:rPr>
          <w:lang w:val="en-US"/>
        </w:rPr>
        <w:t>2.4.4.1 ve 2.4.4.2 bentlerine bakılmaksızın, 2.4.4.1 ve 2.4.4.2 paragraflarında tanımlanan farkı aşan bir silindir başına süpürme hacmine sahip motorların, onay kuruluşunun onayına tabi olmak kaydıyla, aynı motor ailesine mensup oldukları düşünülebilir. Bu onay; farkın aşılmasının egzoz emisyonları üzerinde önemli bir etkisi olmadığını gösteren teknik unsurlara (hesaplamalara, simülasyonlara, deney sonuçlarına v</w:t>
      </w:r>
      <w:r w:rsidR="001F10E5" w:rsidRPr="0097659A">
        <w:rPr>
          <w:lang w:val="en-US"/>
        </w:rPr>
        <w:t>e benzeri</w:t>
      </w:r>
      <w:r w:rsidRPr="0097659A">
        <w:rPr>
          <w:lang w:val="en-US"/>
        </w:rPr>
        <w:t>) dayandırılmalıdır.</w:t>
      </w:r>
    </w:p>
    <w:p w14:paraId="33AEA183" w14:textId="767173BB" w:rsidR="0020690E" w:rsidRPr="0097659A" w:rsidRDefault="0020690E" w:rsidP="00592AA5">
      <w:pPr>
        <w:tabs>
          <w:tab w:val="left" w:pos="142"/>
        </w:tabs>
        <w:adjustRightInd w:val="0"/>
        <w:ind w:left="1134" w:hanging="1134"/>
        <w:rPr>
          <w:lang w:val="en-US"/>
        </w:rPr>
      </w:pPr>
      <w:r w:rsidRPr="0097659A">
        <w:rPr>
          <w:lang w:val="en-US"/>
        </w:rPr>
        <w:t>2.4.5.</w:t>
      </w:r>
      <w:r w:rsidRPr="0097659A">
        <w:rPr>
          <w:lang w:val="en-US"/>
        </w:rPr>
        <w:tab/>
        <w:t>Hava emme yöntemi</w:t>
      </w:r>
      <w:r w:rsidR="00622171" w:rsidRPr="0097659A">
        <w:rPr>
          <w:lang w:val="en-US"/>
        </w:rPr>
        <w:t>.</w:t>
      </w:r>
    </w:p>
    <w:p w14:paraId="4D76E300" w14:textId="3B347318" w:rsidR="0020690E" w:rsidRPr="0097659A" w:rsidRDefault="0020690E" w:rsidP="00D8310C">
      <w:pPr>
        <w:tabs>
          <w:tab w:val="left" w:pos="142"/>
        </w:tabs>
        <w:adjustRightInd w:val="0"/>
        <w:ind w:left="1701" w:hanging="567"/>
        <w:rPr>
          <w:lang w:val="en-US"/>
        </w:rPr>
      </w:pPr>
      <w:r w:rsidRPr="0097659A">
        <w:rPr>
          <w:lang w:val="en-US"/>
        </w:rPr>
        <w:t>(a)</w:t>
      </w:r>
      <w:r w:rsidRPr="0097659A">
        <w:rPr>
          <w:lang w:val="en-US"/>
        </w:rPr>
        <w:tab/>
        <w:t>Doğal emişli</w:t>
      </w:r>
      <w:r w:rsidR="00622171" w:rsidRPr="0097659A">
        <w:rPr>
          <w:lang w:val="en-US"/>
        </w:rPr>
        <w:t>.</w:t>
      </w:r>
    </w:p>
    <w:p w14:paraId="64EF4A9E" w14:textId="6630427E" w:rsidR="0020690E" w:rsidRPr="0097659A" w:rsidRDefault="0020690E" w:rsidP="00D8310C">
      <w:pPr>
        <w:tabs>
          <w:tab w:val="left" w:pos="142"/>
        </w:tabs>
        <w:adjustRightInd w:val="0"/>
        <w:ind w:left="1701" w:hanging="567"/>
        <w:rPr>
          <w:lang w:val="en-US"/>
        </w:rPr>
      </w:pPr>
      <w:r w:rsidRPr="0097659A">
        <w:rPr>
          <w:lang w:val="en-US"/>
        </w:rPr>
        <w:t>(b)</w:t>
      </w:r>
      <w:r w:rsidRPr="0097659A">
        <w:rPr>
          <w:lang w:val="en-US"/>
        </w:rPr>
        <w:tab/>
        <w:t>Basınç şarjlı</w:t>
      </w:r>
      <w:r w:rsidR="00622171" w:rsidRPr="0097659A">
        <w:rPr>
          <w:lang w:val="en-US"/>
        </w:rPr>
        <w:t>.</w:t>
      </w:r>
    </w:p>
    <w:p w14:paraId="4B0E8483" w14:textId="77777777" w:rsidR="0020690E" w:rsidRPr="0097659A" w:rsidRDefault="0020690E" w:rsidP="00D8310C">
      <w:pPr>
        <w:tabs>
          <w:tab w:val="left" w:pos="142"/>
        </w:tabs>
        <w:adjustRightInd w:val="0"/>
        <w:ind w:left="1701" w:hanging="567"/>
        <w:rPr>
          <w:lang w:val="en-US"/>
        </w:rPr>
      </w:pPr>
      <w:r w:rsidRPr="0097659A">
        <w:rPr>
          <w:lang w:val="en-US"/>
        </w:rPr>
        <w:t>(c)</w:t>
      </w:r>
      <w:r w:rsidRPr="0097659A">
        <w:rPr>
          <w:lang w:val="en-US"/>
        </w:rPr>
        <w:tab/>
        <w:t>Ara soğutucu ile basınç şarjlı.</w:t>
      </w:r>
    </w:p>
    <w:p w14:paraId="06FE6BC3" w14:textId="11E2977B" w:rsidR="0020690E" w:rsidRPr="0097659A" w:rsidRDefault="0020690E" w:rsidP="00592AA5">
      <w:pPr>
        <w:tabs>
          <w:tab w:val="left" w:pos="142"/>
        </w:tabs>
        <w:adjustRightInd w:val="0"/>
        <w:ind w:left="1134" w:hanging="1134"/>
        <w:rPr>
          <w:lang w:val="en-US"/>
        </w:rPr>
      </w:pPr>
      <w:r w:rsidRPr="0097659A">
        <w:rPr>
          <w:lang w:val="en-US"/>
        </w:rPr>
        <w:t>2.4.6.</w:t>
      </w:r>
      <w:r w:rsidRPr="0097659A">
        <w:rPr>
          <w:lang w:val="en-US"/>
        </w:rPr>
        <w:tab/>
        <w:t>Yakıt tipi</w:t>
      </w:r>
      <w:r w:rsidR="00622171" w:rsidRPr="0097659A">
        <w:rPr>
          <w:lang w:val="en-US"/>
        </w:rPr>
        <w:t>.</w:t>
      </w:r>
    </w:p>
    <w:p w14:paraId="6978C6F8" w14:textId="6473BD2E" w:rsidR="0020690E" w:rsidRPr="0097659A" w:rsidRDefault="0020690E" w:rsidP="00D8310C">
      <w:pPr>
        <w:tabs>
          <w:tab w:val="left" w:pos="142"/>
        </w:tabs>
        <w:adjustRightInd w:val="0"/>
        <w:ind w:left="1701" w:hanging="567"/>
        <w:rPr>
          <w:lang w:val="en-US"/>
        </w:rPr>
      </w:pPr>
      <w:r w:rsidRPr="0097659A">
        <w:rPr>
          <w:lang w:val="en-US"/>
        </w:rPr>
        <w:t>(a)</w:t>
      </w:r>
      <w:r w:rsidRPr="0097659A">
        <w:rPr>
          <w:lang w:val="en-US"/>
        </w:rPr>
        <w:tab/>
        <w:t xml:space="preserve">Dizel (karayolu dışı </w:t>
      </w:r>
      <w:r w:rsidR="000A2407" w:rsidRPr="0097659A">
        <w:rPr>
          <w:lang w:val="en-US"/>
        </w:rPr>
        <w:t>dizel yakıtı</w:t>
      </w:r>
      <w:r w:rsidRPr="0097659A">
        <w:rPr>
          <w:lang w:val="en-US"/>
        </w:rPr>
        <w:t>)</w:t>
      </w:r>
      <w:r w:rsidR="00622171" w:rsidRPr="0097659A">
        <w:rPr>
          <w:lang w:val="en-US"/>
        </w:rPr>
        <w:t>.</w:t>
      </w:r>
    </w:p>
    <w:p w14:paraId="5975FB99" w14:textId="472D6CA5" w:rsidR="0020690E" w:rsidRPr="0097659A" w:rsidRDefault="0020690E" w:rsidP="00D8310C">
      <w:pPr>
        <w:tabs>
          <w:tab w:val="left" w:pos="142"/>
        </w:tabs>
        <w:adjustRightInd w:val="0"/>
        <w:ind w:left="1701" w:hanging="567"/>
        <w:rPr>
          <w:lang w:val="en-US"/>
        </w:rPr>
      </w:pPr>
      <w:r w:rsidRPr="0097659A">
        <w:rPr>
          <w:lang w:val="en-US"/>
        </w:rPr>
        <w:t>(b)</w:t>
      </w:r>
      <w:r w:rsidRPr="0097659A">
        <w:rPr>
          <w:lang w:val="en-US"/>
        </w:rPr>
        <w:tab/>
        <w:t>Tahsisli sıkıştırma ateşlemeli motorlar için etanol (ED95)</w:t>
      </w:r>
      <w:r w:rsidR="00622171" w:rsidRPr="0097659A">
        <w:rPr>
          <w:lang w:val="en-US"/>
        </w:rPr>
        <w:t>.</w:t>
      </w:r>
    </w:p>
    <w:p w14:paraId="1E41FED1" w14:textId="34ADD51A" w:rsidR="0020690E" w:rsidRPr="0097659A" w:rsidRDefault="0020690E" w:rsidP="00D8310C">
      <w:pPr>
        <w:tabs>
          <w:tab w:val="left" w:pos="142"/>
        </w:tabs>
        <w:adjustRightInd w:val="0"/>
        <w:ind w:left="1701" w:hanging="567"/>
        <w:rPr>
          <w:lang w:val="en-US"/>
        </w:rPr>
      </w:pPr>
      <w:r w:rsidRPr="0097659A">
        <w:rPr>
          <w:lang w:val="en-US"/>
        </w:rPr>
        <w:t>(c)</w:t>
      </w:r>
      <w:r w:rsidRPr="0097659A">
        <w:rPr>
          <w:lang w:val="en-US"/>
        </w:rPr>
        <w:tab/>
        <w:t>Benzin (E10)</w:t>
      </w:r>
      <w:r w:rsidR="00622171" w:rsidRPr="0097659A">
        <w:rPr>
          <w:lang w:val="en-US"/>
        </w:rPr>
        <w:t>.</w:t>
      </w:r>
    </w:p>
    <w:p w14:paraId="64D9506B" w14:textId="77777777" w:rsidR="0020690E" w:rsidRPr="0097659A" w:rsidRDefault="0020690E" w:rsidP="00D8310C">
      <w:pPr>
        <w:tabs>
          <w:tab w:val="left" w:pos="142"/>
        </w:tabs>
        <w:adjustRightInd w:val="0"/>
        <w:ind w:left="1701" w:hanging="567"/>
        <w:rPr>
          <w:lang w:val="en-US"/>
        </w:rPr>
      </w:pPr>
      <w:r w:rsidRPr="0097659A">
        <w:rPr>
          <w:lang w:val="en-US"/>
        </w:rPr>
        <w:t>(d)</w:t>
      </w:r>
      <w:r w:rsidRPr="0097659A">
        <w:rPr>
          <w:lang w:val="en-US"/>
        </w:rPr>
        <w:tab/>
        <w:t>Etanol (E85).</w:t>
      </w:r>
    </w:p>
    <w:p w14:paraId="7FEF176C" w14:textId="0BD51426" w:rsidR="0020690E" w:rsidRPr="0097659A" w:rsidRDefault="0020690E" w:rsidP="00D8310C">
      <w:pPr>
        <w:tabs>
          <w:tab w:val="left" w:pos="142"/>
        </w:tabs>
        <w:adjustRightInd w:val="0"/>
        <w:ind w:left="1701" w:hanging="567"/>
        <w:rPr>
          <w:lang w:val="en-US"/>
        </w:rPr>
      </w:pPr>
      <w:r w:rsidRPr="0097659A">
        <w:rPr>
          <w:lang w:val="en-US"/>
        </w:rPr>
        <w:t>(e)</w:t>
      </w:r>
      <w:r w:rsidRPr="0097659A">
        <w:rPr>
          <w:lang w:val="en-US"/>
        </w:rPr>
        <w:tab/>
        <w:t>Doğalgaz/Biyometan</w:t>
      </w:r>
      <w:r w:rsidR="00622171" w:rsidRPr="0097659A">
        <w:rPr>
          <w:lang w:val="en-US"/>
        </w:rPr>
        <w:t>.</w:t>
      </w:r>
    </w:p>
    <w:p w14:paraId="1262826C" w14:textId="0872B725" w:rsidR="0020690E" w:rsidRPr="0097659A" w:rsidRDefault="0020690E" w:rsidP="00D8310C">
      <w:pPr>
        <w:tabs>
          <w:tab w:val="left" w:pos="142"/>
        </w:tabs>
        <w:adjustRightInd w:val="0"/>
        <w:ind w:left="2268" w:hanging="567"/>
        <w:rPr>
          <w:lang w:val="en-US"/>
        </w:rPr>
      </w:pPr>
      <w:r w:rsidRPr="0097659A">
        <w:rPr>
          <w:lang w:val="en-US"/>
        </w:rPr>
        <w:t>(1)</w:t>
      </w:r>
      <w:r w:rsidRPr="0097659A">
        <w:rPr>
          <w:lang w:val="en-US"/>
        </w:rPr>
        <w:tab/>
        <w:t>Evrensel yakıt - yüksek kalorili yakıt (H-gaz) ve düşük kalorili yakıt (L-gaz)</w:t>
      </w:r>
      <w:r w:rsidR="00622171" w:rsidRPr="0097659A">
        <w:rPr>
          <w:lang w:val="en-US"/>
        </w:rPr>
        <w:t>.</w:t>
      </w:r>
    </w:p>
    <w:p w14:paraId="68322A32" w14:textId="33E8C8E7" w:rsidR="0020690E" w:rsidRPr="0097659A" w:rsidRDefault="0020690E" w:rsidP="00D8310C">
      <w:pPr>
        <w:tabs>
          <w:tab w:val="left" w:pos="142"/>
        </w:tabs>
        <w:adjustRightInd w:val="0"/>
        <w:ind w:left="2268" w:hanging="567"/>
        <w:rPr>
          <w:lang w:val="en-US"/>
        </w:rPr>
      </w:pPr>
      <w:r w:rsidRPr="0097659A">
        <w:rPr>
          <w:lang w:val="en-US"/>
        </w:rPr>
        <w:t>(2)</w:t>
      </w:r>
      <w:r w:rsidRPr="0097659A">
        <w:rPr>
          <w:lang w:val="en-US"/>
        </w:rPr>
        <w:tab/>
        <w:t xml:space="preserve"> Sınırlı yakıt - yüksek kalorili yakıt (H-gaz)</w:t>
      </w:r>
      <w:r w:rsidR="00622171" w:rsidRPr="0097659A">
        <w:rPr>
          <w:lang w:val="en-US"/>
        </w:rPr>
        <w:t>.</w:t>
      </w:r>
    </w:p>
    <w:p w14:paraId="6789AC82" w14:textId="0470242F" w:rsidR="0020690E" w:rsidRPr="0097659A" w:rsidRDefault="0020690E" w:rsidP="00D8310C">
      <w:pPr>
        <w:tabs>
          <w:tab w:val="left" w:pos="142"/>
        </w:tabs>
        <w:adjustRightInd w:val="0"/>
        <w:ind w:left="2268" w:hanging="567"/>
        <w:rPr>
          <w:lang w:val="en-US"/>
        </w:rPr>
      </w:pPr>
      <w:r w:rsidRPr="0097659A">
        <w:rPr>
          <w:lang w:val="en-US"/>
        </w:rPr>
        <w:t>(3)</w:t>
      </w:r>
      <w:r w:rsidRPr="0097659A">
        <w:rPr>
          <w:lang w:val="en-US"/>
        </w:rPr>
        <w:tab/>
        <w:t xml:space="preserve"> Sınırlı yakıt - düşük kalorili yakıt (L-gaz)</w:t>
      </w:r>
      <w:r w:rsidR="00622171" w:rsidRPr="0097659A">
        <w:rPr>
          <w:lang w:val="en-US"/>
        </w:rPr>
        <w:t>.</w:t>
      </w:r>
    </w:p>
    <w:p w14:paraId="27ABEA18" w14:textId="5D28BF84" w:rsidR="0020690E" w:rsidRPr="0097659A" w:rsidRDefault="0020690E" w:rsidP="00D8310C">
      <w:pPr>
        <w:tabs>
          <w:tab w:val="left" w:pos="142"/>
        </w:tabs>
        <w:adjustRightInd w:val="0"/>
        <w:ind w:left="2268" w:hanging="567"/>
        <w:rPr>
          <w:lang w:val="en-US"/>
        </w:rPr>
      </w:pPr>
      <w:r w:rsidRPr="0097659A">
        <w:rPr>
          <w:lang w:val="en-US"/>
        </w:rPr>
        <w:t>(4)</w:t>
      </w:r>
      <w:r w:rsidRPr="0097659A">
        <w:rPr>
          <w:lang w:val="en-US"/>
        </w:rPr>
        <w:tab/>
        <w:t>Yakıta özgü (LNG)</w:t>
      </w:r>
      <w:r w:rsidR="00622171" w:rsidRPr="0097659A">
        <w:rPr>
          <w:lang w:val="en-US"/>
        </w:rPr>
        <w:t>.</w:t>
      </w:r>
    </w:p>
    <w:p w14:paraId="09405FA8" w14:textId="7F481DBD" w:rsidR="0020690E" w:rsidRPr="0097659A" w:rsidRDefault="0020690E" w:rsidP="00D8310C">
      <w:pPr>
        <w:tabs>
          <w:tab w:val="left" w:pos="142"/>
        </w:tabs>
        <w:adjustRightInd w:val="0"/>
        <w:ind w:left="1701" w:hanging="567"/>
        <w:rPr>
          <w:lang w:val="en-US"/>
        </w:rPr>
      </w:pPr>
      <w:r w:rsidRPr="0097659A">
        <w:rPr>
          <w:lang w:val="en-US"/>
        </w:rPr>
        <w:t>(f)</w:t>
      </w:r>
      <w:r w:rsidRPr="0097659A">
        <w:rPr>
          <w:lang w:val="en-US"/>
        </w:rPr>
        <w:tab/>
        <w:t>Sıvı Petrol Gazı (LPG)</w:t>
      </w:r>
      <w:r w:rsidR="00622171" w:rsidRPr="0097659A">
        <w:rPr>
          <w:lang w:val="en-US"/>
        </w:rPr>
        <w:t>.</w:t>
      </w:r>
    </w:p>
    <w:p w14:paraId="05A267B5" w14:textId="2E7BDF47" w:rsidR="0020690E" w:rsidRPr="0097659A" w:rsidRDefault="0020690E" w:rsidP="00592AA5">
      <w:pPr>
        <w:tabs>
          <w:tab w:val="left" w:pos="142"/>
        </w:tabs>
        <w:adjustRightInd w:val="0"/>
        <w:ind w:left="1134" w:hanging="1134"/>
        <w:rPr>
          <w:lang w:val="en-US"/>
        </w:rPr>
      </w:pPr>
      <w:r w:rsidRPr="0097659A">
        <w:rPr>
          <w:lang w:val="en-US"/>
        </w:rPr>
        <w:t>2.4.7.</w:t>
      </w:r>
      <w:r w:rsidRPr="0097659A">
        <w:rPr>
          <w:lang w:val="en-US"/>
        </w:rPr>
        <w:tab/>
        <w:t>Yakıt ikmal düzenlemesi</w:t>
      </w:r>
      <w:r w:rsidR="00622171" w:rsidRPr="0097659A">
        <w:rPr>
          <w:lang w:val="en-US"/>
        </w:rPr>
        <w:t>.</w:t>
      </w:r>
    </w:p>
    <w:p w14:paraId="42713CA8" w14:textId="0CA9E65B" w:rsidR="0020690E" w:rsidRPr="0097659A" w:rsidRDefault="0020690E" w:rsidP="00D8310C">
      <w:pPr>
        <w:tabs>
          <w:tab w:val="left" w:pos="142"/>
        </w:tabs>
        <w:adjustRightInd w:val="0"/>
        <w:ind w:left="1701" w:hanging="567"/>
        <w:rPr>
          <w:lang w:val="en-US"/>
        </w:rPr>
      </w:pPr>
      <w:r w:rsidRPr="0097659A">
        <w:rPr>
          <w:lang w:val="en-US"/>
        </w:rPr>
        <w:t>(a)</w:t>
      </w:r>
      <w:r w:rsidRPr="0097659A">
        <w:rPr>
          <w:lang w:val="en-US"/>
        </w:rPr>
        <w:tab/>
        <w:t>Sadece sıvı yakıt</w:t>
      </w:r>
      <w:r w:rsidR="00622171" w:rsidRPr="0097659A">
        <w:rPr>
          <w:lang w:val="en-US"/>
        </w:rPr>
        <w:t>.</w:t>
      </w:r>
    </w:p>
    <w:p w14:paraId="0D30D1D3" w14:textId="6CF6ECED" w:rsidR="0020690E" w:rsidRPr="0097659A" w:rsidRDefault="0020690E" w:rsidP="00D8310C">
      <w:pPr>
        <w:tabs>
          <w:tab w:val="left" w:pos="142"/>
        </w:tabs>
        <w:adjustRightInd w:val="0"/>
        <w:ind w:left="1701" w:hanging="567"/>
        <w:rPr>
          <w:lang w:val="en-US"/>
        </w:rPr>
      </w:pPr>
      <w:r w:rsidRPr="0097659A">
        <w:rPr>
          <w:lang w:val="en-US"/>
        </w:rPr>
        <w:t>(b)</w:t>
      </w:r>
      <w:r w:rsidRPr="0097659A">
        <w:rPr>
          <w:lang w:val="en-US"/>
        </w:rPr>
        <w:tab/>
        <w:t>Sadece gaz yakıt</w:t>
      </w:r>
      <w:r w:rsidR="00622171" w:rsidRPr="0097659A">
        <w:rPr>
          <w:lang w:val="en-US"/>
        </w:rPr>
        <w:t>.</w:t>
      </w:r>
    </w:p>
    <w:p w14:paraId="24EE487F" w14:textId="57EC1EF5" w:rsidR="0020690E" w:rsidRPr="0097659A" w:rsidRDefault="0020690E" w:rsidP="00D8310C">
      <w:pPr>
        <w:tabs>
          <w:tab w:val="left" w:pos="142"/>
        </w:tabs>
        <w:adjustRightInd w:val="0"/>
        <w:ind w:left="1701" w:hanging="567"/>
        <w:rPr>
          <w:lang w:val="en-US"/>
        </w:rPr>
      </w:pPr>
      <w:r w:rsidRPr="0097659A">
        <w:rPr>
          <w:lang w:val="en-US"/>
        </w:rPr>
        <w:lastRenderedPageBreak/>
        <w:t>(c)</w:t>
      </w:r>
      <w:r w:rsidRPr="0097659A">
        <w:rPr>
          <w:lang w:val="en-US"/>
        </w:rPr>
        <w:tab/>
        <w:t>İki yakıtlı tip 1A</w:t>
      </w:r>
      <w:r w:rsidR="00622171" w:rsidRPr="0097659A">
        <w:rPr>
          <w:lang w:val="en-US"/>
        </w:rPr>
        <w:t>.</w:t>
      </w:r>
    </w:p>
    <w:p w14:paraId="645FF67E" w14:textId="186C7559" w:rsidR="0020690E" w:rsidRPr="0097659A" w:rsidRDefault="0020690E" w:rsidP="00D8310C">
      <w:pPr>
        <w:tabs>
          <w:tab w:val="left" w:pos="142"/>
        </w:tabs>
        <w:adjustRightInd w:val="0"/>
        <w:ind w:left="1701" w:hanging="567"/>
        <w:rPr>
          <w:lang w:val="en-US"/>
        </w:rPr>
      </w:pPr>
      <w:r w:rsidRPr="0097659A">
        <w:rPr>
          <w:lang w:val="en-US"/>
        </w:rPr>
        <w:t>(d)</w:t>
      </w:r>
      <w:r w:rsidRPr="0097659A">
        <w:rPr>
          <w:lang w:val="en-US"/>
        </w:rPr>
        <w:tab/>
        <w:t>İki yakıtlı tip 1B</w:t>
      </w:r>
      <w:r w:rsidR="00622171" w:rsidRPr="0097659A">
        <w:rPr>
          <w:lang w:val="en-US"/>
        </w:rPr>
        <w:t>.</w:t>
      </w:r>
    </w:p>
    <w:p w14:paraId="50802F1E" w14:textId="13DE90BB" w:rsidR="0020690E" w:rsidRPr="0097659A" w:rsidRDefault="0020690E" w:rsidP="00D8310C">
      <w:pPr>
        <w:tabs>
          <w:tab w:val="left" w:pos="142"/>
        </w:tabs>
        <w:adjustRightInd w:val="0"/>
        <w:ind w:left="1701" w:hanging="567"/>
        <w:rPr>
          <w:lang w:val="en-US"/>
        </w:rPr>
      </w:pPr>
      <w:r w:rsidRPr="0097659A">
        <w:rPr>
          <w:lang w:val="en-US"/>
        </w:rPr>
        <w:t>(e)</w:t>
      </w:r>
      <w:r w:rsidRPr="0097659A">
        <w:rPr>
          <w:lang w:val="en-US"/>
        </w:rPr>
        <w:tab/>
        <w:t>İki yakıtlı tip 2A</w:t>
      </w:r>
      <w:r w:rsidR="00622171" w:rsidRPr="0097659A">
        <w:rPr>
          <w:lang w:val="en-US"/>
        </w:rPr>
        <w:t>.</w:t>
      </w:r>
    </w:p>
    <w:p w14:paraId="609C6897" w14:textId="5C630EA7" w:rsidR="0020690E" w:rsidRPr="0097659A" w:rsidRDefault="0020690E" w:rsidP="00D8310C">
      <w:pPr>
        <w:tabs>
          <w:tab w:val="left" w:pos="142"/>
        </w:tabs>
        <w:adjustRightInd w:val="0"/>
        <w:ind w:left="1701" w:hanging="567"/>
        <w:rPr>
          <w:lang w:val="en-US"/>
        </w:rPr>
      </w:pPr>
      <w:r w:rsidRPr="0097659A">
        <w:rPr>
          <w:lang w:val="en-US"/>
        </w:rPr>
        <w:t>(f)</w:t>
      </w:r>
      <w:r w:rsidRPr="0097659A">
        <w:rPr>
          <w:lang w:val="en-US"/>
        </w:rPr>
        <w:tab/>
        <w:t>İki yakıtlı tip 2B</w:t>
      </w:r>
      <w:r w:rsidR="00622171" w:rsidRPr="0097659A">
        <w:rPr>
          <w:lang w:val="en-US"/>
        </w:rPr>
        <w:t>.</w:t>
      </w:r>
    </w:p>
    <w:p w14:paraId="6B6548C3" w14:textId="77777777" w:rsidR="0020690E" w:rsidRPr="0097659A" w:rsidRDefault="0020690E" w:rsidP="00D8310C">
      <w:pPr>
        <w:tabs>
          <w:tab w:val="left" w:pos="142"/>
        </w:tabs>
        <w:adjustRightInd w:val="0"/>
        <w:ind w:left="1701" w:hanging="567"/>
        <w:rPr>
          <w:lang w:val="en-US"/>
        </w:rPr>
      </w:pPr>
      <w:r w:rsidRPr="0097659A">
        <w:rPr>
          <w:lang w:val="en-US"/>
        </w:rPr>
        <w:t>(g)</w:t>
      </w:r>
      <w:r w:rsidRPr="0097659A">
        <w:rPr>
          <w:lang w:val="en-US"/>
        </w:rPr>
        <w:tab/>
        <w:t>İki yakıtlı tip 3B.</w:t>
      </w:r>
    </w:p>
    <w:p w14:paraId="27A54DDD" w14:textId="2DD84F1C" w:rsidR="0020690E" w:rsidRPr="0097659A" w:rsidRDefault="0020690E" w:rsidP="00592AA5">
      <w:pPr>
        <w:tabs>
          <w:tab w:val="left" w:pos="142"/>
        </w:tabs>
        <w:adjustRightInd w:val="0"/>
        <w:ind w:left="1134" w:hanging="1134"/>
        <w:rPr>
          <w:lang w:val="en-US"/>
        </w:rPr>
      </w:pPr>
      <w:r w:rsidRPr="0097659A">
        <w:rPr>
          <w:lang w:val="en-US"/>
        </w:rPr>
        <w:t>2.4.8.</w:t>
      </w:r>
      <w:r w:rsidRPr="0097659A">
        <w:rPr>
          <w:lang w:val="en-US"/>
        </w:rPr>
        <w:tab/>
        <w:t>Yanma odası tipi/tasarımı</w:t>
      </w:r>
      <w:r w:rsidR="00622171" w:rsidRPr="0097659A">
        <w:rPr>
          <w:lang w:val="en-US"/>
        </w:rPr>
        <w:t>.</w:t>
      </w:r>
    </w:p>
    <w:p w14:paraId="0BA8D5DB" w14:textId="5F3609C3" w:rsidR="0020690E" w:rsidRPr="0097659A" w:rsidRDefault="0020690E" w:rsidP="00D8310C">
      <w:pPr>
        <w:tabs>
          <w:tab w:val="left" w:pos="142"/>
          <w:tab w:val="left" w:pos="709"/>
          <w:tab w:val="left" w:pos="1276"/>
        </w:tabs>
        <w:adjustRightInd w:val="0"/>
        <w:ind w:left="1701" w:hanging="567"/>
        <w:rPr>
          <w:lang w:val="en-US"/>
        </w:rPr>
      </w:pPr>
      <w:r w:rsidRPr="0097659A">
        <w:rPr>
          <w:lang w:val="en-US"/>
        </w:rPr>
        <w:t>(a)</w:t>
      </w:r>
      <w:r w:rsidRPr="0097659A">
        <w:rPr>
          <w:lang w:val="en-US"/>
        </w:rPr>
        <w:tab/>
        <w:t>Açık oda</w:t>
      </w:r>
      <w:r w:rsidR="00622171" w:rsidRPr="0097659A">
        <w:rPr>
          <w:lang w:val="en-US"/>
        </w:rPr>
        <w:t>.</w:t>
      </w:r>
    </w:p>
    <w:p w14:paraId="6720D95F" w14:textId="372169AA" w:rsidR="0020690E" w:rsidRPr="0097659A" w:rsidRDefault="0020690E" w:rsidP="00D8310C">
      <w:pPr>
        <w:tabs>
          <w:tab w:val="left" w:pos="142"/>
        </w:tabs>
        <w:adjustRightInd w:val="0"/>
        <w:ind w:left="1701" w:hanging="567"/>
        <w:rPr>
          <w:lang w:val="en-US"/>
        </w:rPr>
      </w:pPr>
      <w:r w:rsidRPr="0097659A">
        <w:rPr>
          <w:lang w:val="en-US"/>
        </w:rPr>
        <w:t>(b)</w:t>
      </w:r>
      <w:r w:rsidRPr="0097659A">
        <w:rPr>
          <w:lang w:val="en-US"/>
        </w:rPr>
        <w:tab/>
        <w:t>Bölünmüş oda</w:t>
      </w:r>
      <w:r w:rsidR="00622171" w:rsidRPr="0097659A">
        <w:rPr>
          <w:lang w:val="en-US"/>
        </w:rPr>
        <w:t>.</w:t>
      </w:r>
    </w:p>
    <w:p w14:paraId="723FEECB" w14:textId="77777777" w:rsidR="0020690E" w:rsidRPr="0097659A" w:rsidRDefault="0020690E" w:rsidP="00D8310C">
      <w:pPr>
        <w:tabs>
          <w:tab w:val="left" w:pos="142"/>
        </w:tabs>
        <w:adjustRightInd w:val="0"/>
        <w:ind w:left="1701" w:hanging="567"/>
        <w:rPr>
          <w:lang w:val="en-US"/>
        </w:rPr>
      </w:pPr>
      <w:r w:rsidRPr="0097659A">
        <w:rPr>
          <w:lang w:val="en-US"/>
        </w:rPr>
        <w:t>(c)</w:t>
      </w:r>
      <w:r w:rsidRPr="0097659A">
        <w:rPr>
          <w:lang w:val="en-US"/>
        </w:rPr>
        <w:tab/>
        <w:t>Diğer tipler.</w:t>
      </w:r>
    </w:p>
    <w:p w14:paraId="19B8E76C" w14:textId="77777777" w:rsidR="0020690E" w:rsidRPr="0097659A" w:rsidRDefault="0020690E" w:rsidP="00592AA5">
      <w:pPr>
        <w:tabs>
          <w:tab w:val="left" w:pos="142"/>
        </w:tabs>
        <w:adjustRightInd w:val="0"/>
        <w:ind w:left="1134" w:hanging="1134"/>
        <w:rPr>
          <w:lang w:val="en-US"/>
        </w:rPr>
      </w:pPr>
      <w:r w:rsidRPr="0097659A">
        <w:rPr>
          <w:lang w:val="en-US"/>
        </w:rPr>
        <w:t>2.4.9.</w:t>
      </w:r>
      <w:r w:rsidRPr="0097659A">
        <w:rPr>
          <w:lang w:val="en-US"/>
        </w:rPr>
        <w:tab/>
        <w:t>Ateşleme Tipi</w:t>
      </w:r>
    </w:p>
    <w:p w14:paraId="6592CF82" w14:textId="17DF60D9" w:rsidR="0020690E" w:rsidRPr="0097659A" w:rsidRDefault="0020690E" w:rsidP="00D8310C">
      <w:pPr>
        <w:tabs>
          <w:tab w:val="left" w:pos="142"/>
        </w:tabs>
        <w:adjustRightInd w:val="0"/>
        <w:ind w:left="1701" w:hanging="567"/>
        <w:rPr>
          <w:lang w:val="en-US"/>
        </w:rPr>
      </w:pPr>
      <w:r w:rsidRPr="0097659A">
        <w:rPr>
          <w:lang w:val="en-US"/>
        </w:rPr>
        <w:t>(a)</w:t>
      </w:r>
      <w:r w:rsidRPr="0097659A">
        <w:rPr>
          <w:lang w:val="en-US"/>
        </w:rPr>
        <w:tab/>
        <w:t>Kıvılcım ateşlemeli</w:t>
      </w:r>
      <w:r w:rsidR="00622171" w:rsidRPr="0097659A">
        <w:rPr>
          <w:lang w:val="en-US"/>
        </w:rPr>
        <w:t>.</w:t>
      </w:r>
    </w:p>
    <w:p w14:paraId="4C2F8DAF" w14:textId="77777777" w:rsidR="0020690E" w:rsidRPr="0097659A" w:rsidRDefault="0020690E" w:rsidP="00D8310C">
      <w:pPr>
        <w:tabs>
          <w:tab w:val="left" w:pos="142"/>
          <w:tab w:val="left" w:pos="709"/>
          <w:tab w:val="left" w:pos="851"/>
          <w:tab w:val="left" w:pos="1134"/>
        </w:tabs>
        <w:adjustRightInd w:val="0"/>
        <w:ind w:left="1701" w:hanging="567"/>
        <w:rPr>
          <w:lang w:val="en-US"/>
        </w:rPr>
      </w:pPr>
      <w:r w:rsidRPr="0097659A">
        <w:rPr>
          <w:lang w:val="en-US"/>
        </w:rPr>
        <w:t>(b)</w:t>
      </w:r>
      <w:r w:rsidRPr="0097659A">
        <w:rPr>
          <w:lang w:val="en-US"/>
        </w:rPr>
        <w:tab/>
        <w:t>Sıkıştırma ateşlemeli.</w:t>
      </w:r>
    </w:p>
    <w:p w14:paraId="575B5C26" w14:textId="150E287C" w:rsidR="0020690E" w:rsidRPr="0097659A" w:rsidRDefault="0020690E" w:rsidP="00592AA5">
      <w:pPr>
        <w:tabs>
          <w:tab w:val="left" w:pos="142"/>
        </w:tabs>
        <w:adjustRightInd w:val="0"/>
        <w:ind w:left="1134" w:hanging="1134"/>
        <w:rPr>
          <w:lang w:val="en-US"/>
        </w:rPr>
      </w:pPr>
      <w:r w:rsidRPr="0097659A">
        <w:rPr>
          <w:lang w:val="en-US"/>
        </w:rPr>
        <w:t>2.4.10.</w:t>
      </w:r>
      <w:r w:rsidRPr="0097659A">
        <w:rPr>
          <w:lang w:val="en-US"/>
        </w:rPr>
        <w:tab/>
        <w:t>Valfler ve port düzeni</w:t>
      </w:r>
      <w:r w:rsidR="00622171" w:rsidRPr="0097659A">
        <w:rPr>
          <w:lang w:val="en-US"/>
        </w:rPr>
        <w:t>.</w:t>
      </w:r>
    </w:p>
    <w:p w14:paraId="66EAF505" w14:textId="6F93203F" w:rsidR="0020690E" w:rsidRPr="0097659A" w:rsidRDefault="0020690E" w:rsidP="00D8310C">
      <w:pPr>
        <w:tabs>
          <w:tab w:val="left" w:pos="142"/>
        </w:tabs>
        <w:adjustRightInd w:val="0"/>
        <w:ind w:left="1701" w:hanging="567"/>
        <w:rPr>
          <w:lang w:val="en-US"/>
        </w:rPr>
      </w:pPr>
      <w:r w:rsidRPr="0097659A">
        <w:rPr>
          <w:lang w:val="en-US"/>
        </w:rPr>
        <w:t>(a)</w:t>
      </w:r>
      <w:r w:rsidRPr="0097659A">
        <w:rPr>
          <w:lang w:val="en-US"/>
        </w:rPr>
        <w:tab/>
        <w:t>Konfigürasyon</w:t>
      </w:r>
      <w:r w:rsidR="00622171" w:rsidRPr="0097659A">
        <w:rPr>
          <w:lang w:val="en-US"/>
        </w:rPr>
        <w:t>.</w:t>
      </w:r>
    </w:p>
    <w:p w14:paraId="5EC6AB23" w14:textId="77777777" w:rsidR="0020690E" w:rsidRPr="0097659A" w:rsidRDefault="0020690E" w:rsidP="00D8310C">
      <w:pPr>
        <w:tabs>
          <w:tab w:val="left" w:pos="142"/>
        </w:tabs>
        <w:adjustRightInd w:val="0"/>
        <w:ind w:left="1701" w:hanging="567"/>
        <w:rPr>
          <w:lang w:val="en-US"/>
        </w:rPr>
      </w:pPr>
      <w:r w:rsidRPr="0097659A">
        <w:rPr>
          <w:lang w:val="en-US"/>
        </w:rPr>
        <w:t>(b)</w:t>
      </w:r>
      <w:r w:rsidRPr="0097659A">
        <w:rPr>
          <w:lang w:val="en-US"/>
        </w:rPr>
        <w:tab/>
        <w:t>Silindir başına valf sayısı.</w:t>
      </w:r>
    </w:p>
    <w:p w14:paraId="06A05441" w14:textId="77777777" w:rsidR="0020690E" w:rsidRPr="0097659A" w:rsidRDefault="0020690E" w:rsidP="00592AA5">
      <w:pPr>
        <w:tabs>
          <w:tab w:val="left" w:pos="142"/>
        </w:tabs>
        <w:adjustRightInd w:val="0"/>
        <w:ind w:left="1134" w:hanging="1134"/>
        <w:rPr>
          <w:lang w:val="en-US"/>
        </w:rPr>
      </w:pPr>
      <w:r w:rsidRPr="0097659A">
        <w:rPr>
          <w:lang w:val="en-US"/>
        </w:rPr>
        <w:t>2.4.11.</w:t>
      </w:r>
      <w:r w:rsidRPr="0097659A">
        <w:rPr>
          <w:lang w:val="en-US"/>
        </w:rPr>
        <w:tab/>
        <w:t>Yakıt besleme tipi</w:t>
      </w:r>
    </w:p>
    <w:p w14:paraId="4FCD02BA" w14:textId="7A4912A9" w:rsidR="0020690E" w:rsidRPr="0097659A" w:rsidRDefault="0020690E" w:rsidP="00D8310C">
      <w:pPr>
        <w:tabs>
          <w:tab w:val="left" w:pos="142"/>
        </w:tabs>
        <w:adjustRightInd w:val="0"/>
        <w:ind w:left="1701" w:hanging="567"/>
        <w:rPr>
          <w:lang w:val="en-US"/>
        </w:rPr>
      </w:pPr>
      <w:r w:rsidRPr="0097659A">
        <w:rPr>
          <w:lang w:val="en-US"/>
        </w:rPr>
        <w:t>(a)</w:t>
      </w:r>
      <w:r w:rsidRPr="0097659A">
        <w:rPr>
          <w:lang w:val="en-US"/>
        </w:rPr>
        <w:tab/>
        <w:t>Pompa, (yüksek basınç) hattı ve enjektör</w:t>
      </w:r>
      <w:r w:rsidR="00622171" w:rsidRPr="0097659A">
        <w:rPr>
          <w:lang w:val="en-US"/>
        </w:rPr>
        <w:t>.</w:t>
      </w:r>
    </w:p>
    <w:p w14:paraId="06EE6D7E" w14:textId="605DCE4F" w:rsidR="0020690E" w:rsidRPr="0097659A" w:rsidRDefault="0020690E" w:rsidP="00D8310C">
      <w:pPr>
        <w:tabs>
          <w:tab w:val="left" w:pos="142"/>
        </w:tabs>
        <w:adjustRightInd w:val="0"/>
        <w:ind w:left="1701" w:hanging="567"/>
        <w:rPr>
          <w:lang w:val="en-US"/>
        </w:rPr>
      </w:pPr>
      <w:r w:rsidRPr="0097659A">
        <w:rPr>
          <w:lang w:val="en-US"/>
        </w:rPr>
        <w:t>(b)</w:t>
      </w:r>
      <w:r w:rsidRPr="0097659A">
        <w:rPr>
          <w:lang w:val="en-US"/>
        </w:rPr>
        <w:tab/>
        <w:t>Sıralı pompa veya dağıtıcı pompa</w:t>
      </w:r>
      <w:r w:rsidR="00622171" w:rsidRPr="0097659A">
        <w:rPr>
          <w:lang w:val="en-US"/>
        </w:rPr>
        <w:t>.</w:t>
      </w:r>
    </w:p>
    <w:p w14:paraId="03EB3F09" w14:textId="09C0A2B7" w:rsidR="0020690E" w:rsidRPr="0097659A" w:rsidRDefault="0020690E" w:rsidP="00D8310C">
      <w:pPr>
        <w:tabs>
          <w:tab w:val="left" w:pos="142"/>
        </w:tabs>
        <w:adjustRightInd w:val="0"/>
        <w:ind w:left="1701" w:hanging="567"/>
        <w:rPr>
          <w:lang w:val="en-US"/>
        </w:rPr>
      </w:pPr>
      <w:r w:rsidRPr="0097659A">
        <w:rPr>
          <w:lang w:val="en-US"/>
        </w:rPr>
        <w:t>(c)</w:t>
      </w:r>
      <w:r w:rsidRPr="0097659A">
        <w:rPr>
          <w:lang w:val="en-US"/>
        </w:rPr>
        <w:tab/>
        <w:t>Birim enjektör</w:t>
      </w:r>
      <w:r w:rsidR="00622171" w:rsidRPr="0097659A">
        <w:rPr>
          <w:lang w:val="en-US"/>
        </w:rPr>
        <w:t>.</w:t>
      </w:r>
    </w:p>
    <w:p w14:paraId="72DE01F3" w14:textId="3E2EFD2E" w:rsidR="0020690E" w:rsidRPr="0097659A" w:rsidRDefault="0020690E" w:rsidP="00D8310C">
      <w:pPr>
        <w:tabs>
          <w:tab w:val="left" w:pos="142"/>
        </w:tabs>
        <w:adjustRightInd w:val="0"/>
        <w:ind w:left="1701" w:hanging="567"/>
        <w:rPr>
          <w:lang w:val="en-US"/>
        </w:rPr>
      </w:pPr>
      <w:r w:rsidRPr="0097659A">
        <w:rPr>
          <w:lang w:val="en-US"/>
        </w:rPr>
        <w:t>(d)</w:t>
      </w:r>
      <w:r w:rsidRPr="0097659A">
        <w:rPr>
          <w:lang w:val="en-US"/>
        </w:rPr>
        <w:tab/>
        <w:t>Ortak rampalı</w:t>
      </w:r>
      <w:r w:rsidR="00622171" w:rsidRPr="0097659A">
        <w:rPr>
          <w:lang w:val="en-US"/>
        </w:rPr>
        <w:t>.</w:t>
      </w:r>
    </w:p>
    <w:p w14:paraId="49FDC4A2" w14:textId="2BB3981E" w:rsidR="0020690E" w:rsidRPr="0097659A" w:rsidRDefault="0020690E" w:rsidP="00D8310C">
      <w:pPr>
        <w:tabs>
          <w:tab w:val="left" w:pos="142"/>
        </w:tabs>
        <w:adjustRightInd w:val="0"/>
        <w:ind w:left="1701" w:hanging="567"/>
        <w:rPr>
          <w:lang w:val="en-US"/>
        </w:rPr>
      </w:pPr>
      <w:r w:rsidRPr="0097659A">
        <w:rPr>
          <w:lang w:val="en-US"/>
        </w:rPr>
        <w:t>(e)</w:t>
      </w:r>
      <w:r w:rsidRPr="0097659A">
        <w:rPr>
          <w:lang w:val="en-US"/>
        </w:rPr>
        <w:tab/>
        <w:t>Karbüratör</w:t>
      </w:r>
      <w:r w:rsidR="00622171" w:rsidRPr="0097659A">
        <w:rPr>
          <w:lang w:val="en-US"/>
        </w:rPr>
        <w:t>.</w:t>
      </w:r>
    </w:p>
    <w:p w14:paraId="276D5059" w14:textId="23DF788A" w:rsidR="0020690E" w:rsidRPr="0097659A" w:rsidRDefault="0020690E" w:rsidP="00D8310C">
      <w:pPr>
        <w:tabs>
          <w:tab w:val="left" w:pos="142"/>
        </w:tabs>
        <w:adjustRightInd w:val="0"/>
        <w:ind w:left="1701" w:hanging="567"/>
        <w:rPr>
          <w:lang w:val="en-US"/>
        </w:rPr>
      </w:pPr>
      <w:r w:rsidRPr="0097659A">
        <w:rPr>
          <w:lang w:val="en-US"/>
        </w:rPr>
        <w:t>(f)</w:t>
      </w:r>
      <w:r w:rsidRPr="0097659A">
        <w:rPr>
          <w:lang w:val="en-US"/>
        </w:rPr>
        <w:tab/>
        <w:t>Port enjektör</w:t>
      </w:r>
      <w:r w:rsidR="00622171" w:rsidRPr="0097659A">
        <w:rPr>
          <w:lang w:val="en-US"/>
        </w:rPr>
        <w:t>.</w:t>
      </w:r>
    </w:p>
    <w:p w14:paraId="27B0237A" w14:textId="4F1FFE1B" w:rsidR="0020690E" w:rsidRPr="0097659A" w:rsidRDefault="0020690E" w:rsidP="00D8310C">
      <w:pPr>
        <w:tabs>
          <w:tab w:val="left" w:pos="142"/>
        </w:tabs>
        <w:adjustRightInd w:val="0"/>
        <w:ind w:left="1701" w:hanging="567"/>
        <w:rPr>
          <w:lang w:val="en-US"/>
        </w:rPr>
      </w:pPr>
      <w:r w:rsidRPr="0097659A">
        <w:rPr>
          <w:lang w:val="en-US"/>
        </w:rPr>
        <w:t>(g)</w:t>
      </w:r>
      <w:r w:rsidRPr="0097659A">
        <w:rPr>
          <w:lang w:val="en-US"/>
        </w:rPr>
        <w:tab/>
        <w:t>Doğrudan enjektör</w:t>
      </w:r>
      <w:r w:rsidR="00622171" w:rsidRPr="0097659A">
        <w:rPr>
          <w:lang w:val="en-US"/>
        </w:rPr>
        <w:t>.</w:t>
      </w:r>
    </w:p>
    <w:p w14:paraId="2B4DBB31" w14:textId="19641F96" w:rsidR="0020690E" w:rsidRPr="0097659A" w:rsidRDefault="0020690E" w:rsidP="00D8310C">
      <w:pPr>
        <w:tabs>
          <w:tab w:val="left" w:pos="142"/>
        </w:tabs>
        <w:adjustRightInd w:val="0"/>
        <w:ind w:left="1701" w:hanging="567"/>
        <w:rPr>
          <w:lang w:val="en-US"/>
        </w:rPr>
      </w:pPr>
      <w:r w:rsidRPr="0097659A">
        <w:rPr>
          <w:lang w:val="en-US"/>
        </w:rPr>
        <w:t>(h)</w:t>
      </w:r>
      <w:r w:rsidRPr="0097659A">
        <w:rPr>
          <w:lang w:val="en-US"/>
        </w:rPr>
        <w:tab/>
        <w:t>Karışma ünitesi</w:t>
      </w:r>
      <w:r w:rsidR="00622171" w:rsidRPr="0097659A">
        <w:rPr>
          <w:lang w:val="en-US"/>
        </w:rPr>
        <w:t>.</w:t>
      </w:r>
    </w:p>
    <w:p w14:paraId="6012FF4C" w14:textId="77777777" w:rsidR="0020690E" w:rsidRPr="0097659A" w:rsidRDefault="0020690E" w:rsidP="00D8310C">
      <w:pPr>
        <w:tabs>
          <w:tab w:val="left" w:pos="142"/>
        </w:tabs>
        <w:adjustRightInd w:val="0"/>
        <w:ind w:left="1701" w:hanging="567"/>
        <w:rPr>
          <w:lang w:val="en-US"/>
        </w:rPr>
      </w:pPr>
      <w:r w:rsidRPr="0097659A">
        <w:rPr>
          <w:lang w:val="en-US"/>
        </w:rPr>
        <w:t>(i)</w:t>
      </w:r>
      <w:r w:rsidRPr="0097659A">
        <w:rPr>
          <w:lang w:val="en-US"/>
        </w:rPr>
        <w:tab/>
        <w:t>Diğer.</w:t>
      </w:r>
    </w:p>
    <w:p w14:paraId="53D8DECD" w14:textId="5F72B1F7" w:rsidR="0020690E" w:rsidRPr="0097659A" w:rsidRDefault="0020690E" w:rsidP="00592AA5">
      <w:pPr>
        <w:tabs>
          <w:tab w:val="left" w:pos="142"/>
        </w:tabs>
        <w:adjustRightInd w:val="0"/>
        <w:ind w:left="1134" w:hanging="1134"/>
        <w:rPr>
          <w:lang w:val="en-US"/>
        </w:rPr>
      </w:pPr>
      <w:r w:rsidRPr="0097659A">
        <w:rPr>
          <w:lang w:val="en-US"/>
        </w:rPr>
        <w:t>2.4.12.</w:t>
      </w:r>
      <w:r w:rsidRPr="0097659A">
        <w:rPr>
          <w:lang w:val="en-US"/>
        </w:rPr>
        <w:tab/>
        <w:t>Çeşitli cihazlar</w:t>
      </w:r>
      <w:r w:rsidR="00622171" w:rsidRPr="0097659A">
        <w:rPr>
          <w:lang w:val="en-US"/>
        </w:rPr>
        <w:t>.</w:t>
      </w:r>
    </w:p>
    <w:p w14:paraId="41E8304B" w14:textId="311C85CD" w:rsidR="0020690E" w:rsidRPr="0097659A" w:rsidRDefault="0020690E" w:rsidP="00D8310C">
      <w:pPr>
        <w:tabs>
          <w:tab w:val="left" w:pos="142"/>
        </w:tabs>
        <w:adjustRightInd w:val="0"/>
        <w:ind w:left="1701" w:hanging="708"/>
        <w:rPr>
          <w:lang w:val="en-US"/>
        </w:rPr>
      </w:pPr>
      <w:r w:rsidRPr="0097659A">
        <w:rPr>
          <w:lang w:val="en-US"/>
        </w:rPr>
        <w:t>(a)</w:t>
      </w:r>
      <w:r w:rsidRPr="0097659A">
        <w:rPr>
          <w:lang w:val="en-US"/>
        </w:rPr>
        <w:tab/>
        <w:t>Egzoz gazı devridaimi (EGR)</w:t>
      </w:r>
      <w:r w:rsidR="00622171" w:rsidRPr="0097659A">
        <w:rPr>
          <w:lang w:val="en-US"/>
        </w:rPr>
        <w:t>.</w:t>
      </w:r>
    </w:p>
    <w:p w14:paraId="03919494" w14:textId="2E45C7D0" w:rsidR="0020690E" w:rsidRPr="0097659A" w:rsidRDefault="0020690E" w:rsidP="00D8310C">
      <w:pPr>
        <w:tabs>
          <w:tab w:val="left" w:pos="142"/>
        </w:tabs>
        <w:adjustRightInd w:val="0"/>
        <w:ind w:left="1701" w:hanging="708"/>
        <w:rPr>
          <w:lang w:val="en-US"/>
        </w:rPr>
      </w:pPr>
      <w:r w:rsidRPr="0097659A">
        <w:rPr>
          <w:lang w:val="en-US"/>
        </w:rPr>
        <w:t>(b)</w:t>
      </w:r>
      <w:r w:rsidRPr="0097659A">
        <w:rPr>
          <w:lang w:val="en-US"/>
        </w:rPr>
        <w:tab/>
        <w:t>Su püskürtme</w:t>
      </w:r>
      <w:r w:rsidR="00622171" w:rsidRPr="0097659A">
        <w:rPr>
          <w:lang w:val="en-US"/>
        </w:rPr>
        <w:t>.</w:t>
      </w:r>
    </w:p>
    <w:p w14:paraId="02FD9164" w14:textId="460F5532" w:rsidR="0020690E" w:rsidRPr="0097659A" w:rsidRDefault="0020690E" w:rsidP="00D8310C">
      <w:pPr>
        <w:tabs>
          <w:tab w:val="left" w:pos="142"/>
        </w:tabs>
        <w:adjustRightInd w:val="0"/>
        <w:ind w:left="1701" w:hanging="708"/>
        <w:rPr>
          <w:lang w:val="en-US"/>
        </w:rPr>
      </w:pPr>
      <w:r w:rsidRPr="0097659A">
        <w:rPr>
          <w:lang w:val="en-US"/>
        </w:rPr>
        <w:t>(c)</w:t>
      </w:r>
      <w:r w:rsidRPr="0097659A">
        <w:rPr>
          <w:lang w:val="en-US"/>
        </w:rPr>
        <w:tab/>
        <w:t>Hava püskürtme</w:t>
      </w:r>
      <w:r w:rsidR="00622171" w:rsidRPr="0097659A">
        <w:rPr>
          <w:lang w:val="en-US"/>
        </w:rPr>
        <w:t>.</w:t>
      </w:r>
    </w:p>
    <w:p w14:paraId="54BF4F77" w14:textId="77777777" w:rsidR="0020690E" w:rsidRPr="0097659A" w:rsidRDefault="0020690E" w:rsidP="00D8310C">
      <w:pPr>
        <w:tabs>
          <w:tab w:val="left" w:pos="142"/>
        </w:tabs>
        <w:adjustRightInd w:val="0"/>
        <w:ind w:left="1701" w:hanging="708"/>
        <w:rPr>
          <w:lang w:val="en-US"/>
        </w:rPr>
      </w:pPr>
      <w:r w:rsidRPr="0097659A">
        <w:rPr>
          <w:lang w:val="en-US"/>
        </w:rPr>
        <w:t>(d)</w:t>
      </w:r>
      <w:r w:rsidRPr="0097659A">
        <w:rPr>
          <w:lang w:val="en-US"/>
        </w:rPr>
        <w:tab/>
        <w:t>Diğerleri.</w:t>
      </w:r>
    </w:p>
    <w:p w14:paraId="4A587388" w14:textId="3986FBFF" w:rsidR="0020690E" w:rsidRPr="0097659A" w:rsidRDefault="0020690E" w:rsidP="00592AA5">
      <w:pPr>
        <w:tabs>
          <w:tab w:val="left" w:pos="142"/>
        </w:tabs>
        <w:adjustRightInd w:val="0"/>
        <w:ind w:left="1134" w:hanging="1134"/>
        <w:rPr>
          <w:lang w:val="en-US"/>
        </w:rPr>
      </w:pPr>
      <w:r w:rsidRPr="0097659A">
        <w:rPr>
          <w:lang w:val="en-US"/>
        </w:rPr>
        <w:t>2.4.13.</w:t>
      </w:r>
      <w:r w:rsidRPr="0097659A">
        <w:rPr>
          <w:lang w:val="en-US"/>
        </w:rPr>
        <w:tab/>
        <w:t>Elektronik kontrol stratejisi</w:t>
      </w:r>
      <w:r w:rsidR="00622171" w:rsidRPr="0097659A">
        <w:rPr>
          <w:lang w:val="en-US"/>
        </w:rPr>
        <w:t>.</w:t>
      </w:r>
    </w:p>
    <w:p w14:paraId="3E54F715" w14:textId="77777777" w:rsidR="0020690E" w:rsidRPr="0097659A" w:rsidRDefault="0020690E" w:rsidP="00D8310C">
      <w:pPr>
        <w:tabs>
          <w:tab w:val="left" w:pos="142"/>
        </w:tabs>
        <w:adjustRightInd w:val="0"/>
        <w:ind w:left="1134"/>
        <w:rPr>
          <w:lang w:val="en-US"/>
        </w:rPr>
      </w:pPr>
      <w:r w:rsidRPr="0097659A">
        <w:rPr>
          <w:lang w:val="en-US"/>
        </w:rPr>
        <w:t>Motor üzerinde bir ECU olup olmaması, motor ailesine ait temel bir parametre olarak kabul edilir.</w:t>
      </w:r>
    </w:p>
    <w:p w14:paraId="5C97AFD4" w14:textId="77777777" w:rsidR="0020690E" w:rsidRPr="0097659A" w:rsidRDefault="0020690E" w:rsidP="00D8310C">
      <w:pPr>
        <w:tabs>
          <w:tab w:val="left" w:pos="142"/>
        </w:tabs>
        <w:adjustRightInd w:val="0"/>
        <w:ind w:left="1134"/>
        <w:rPr>
          <w:lang w:val="en-US"/>
        </w:rPr>
      </w:pPr>
      <w:r w:rsidRPr="0097659A">
        <w:rPr>
          <w:lang w:val="en-US"/>
        </w:rPr>
        <w:t>Elektronik olarak kontrol edilen motorlar söz konusu olduğunda, imalatçı, bu motorların aynı motor ailesi içinde gruplandırılmasını açıklayan teknik unsurları, yani, bu motorların aynı emisyon şartlarını sağlamasının beklenebileceğine ilişkin gerekçeleri sunmalıdır.</w:t>
      </w:r>
    </w:p>
    <w:p w14:paraId="424131A1" w14:textId="77777777" w:rsidR="0020690E" w:rsidRPr="0097659A" w:rsidRDefault="0020690E" w:rsidP="00592AA5">
      <w:pPr>
        <w:tabs>
          <w:tab w:val="left" w:pos="142"/>
        </w:tabs>
        <w:adjustRightInd w:val="0"/>
        <w:ind w:left="1134" w:hanging="1134"/>
        <w:rPr>
          <w:lang w:val="en-US"/>
        </w:rPr>
      </w:pPr>
    </w:p>
    <w:p w14:paraId="5A19D09E" w14:textId="77777777" w:rsidR="00467053" w:rsidRPr="0097659A" w:rsidRDefault="00467053" w:rsidP="00D8310C">
      <w:pPr>
        <w:tabs>
          <w:tab w:val="left" w:pos="142"/>
          <w:tab w:val="left" w:pos="851"/>
        </w:tabs>
        <w:adjustRightInd w:val="0"/>
        <w:ind w:left="1134"/>
        <w:rPr>
          <w:lang w:val="en-US"/>
        </w:rPr>
      </w:pPr>
      <w:r w:rsidRPr="0097659A">
        <w:rPr>
          <w:lang w:val="en-US"/>
        </w:rPr>
        <w:t>Elektronik hız yönetiminin, mekanik yönetime sahip olanlardan farklı bir motor ailesi içinde olması gerekmez. Elektronik motorları mekanik motorlardan ayırma ihtiyacı yalnızca zamanlama, basınç, hız, şekil vb. gibi yakıt enjeksiyon özellikleri için geçerlidir.</w:t>
      </w:r>
    </w:p>
    <w:p w14:paraId="2B652327" w14:textId="0A7E26AE" w:rsidR="00467053" w:rsidRPr="0097659A" w:rsidRDefault="00467053" w:rsidP="00592AA5">
      <w:pPr>
        <w:tabs>
          <w:tab w:val="left" w:pos="142"/>
          <w:tab w:val="left" w:pos="851"/>
        </w:tabs>
        <w:adjustRightInd w:val="0"/>
        <w:ind w:left="1134" w:hanging="1134"/>
        <w:jc w:val="left"/>
        <w:rPr>
          <w:lang w:val="en-US"/>
        </w:rPr>
      </w:pPr>
      <w:r w:rsidRPr="0097659A">
        <w:rPr>
          <w:lang w:val="en-US"/>
        </w:rPr>
        <w:t>2.4.14.</w:t>
      </w:r>
      <w:r w:rsidRPr="0097659A">
        <w:rPr>
          <w:lang w:val="en-US"/>
        </w:rPr>
        <w:tab/>
        <w:t xml:space="preserve">Egzoz </w:t>
      </w:r>
      <w:r w:rsidR="00A83D51" w:rsidRPr="0097659A">
        <w:rPr>
          <w:lang w:val="en-US"/>
        </w:rPr>
        <w:t>arıtma sistemleri</w:t>
      </w:r>
      <w:r w:rsidR="00622171" w:rsidRPr="0097659A">
        <w:rPr>
          <w:lang w:val="en-US"/>
        </w:rPr>
        <w:t>.</w:t>
      </w:r>
    </w:p>
    <w:p w14:paraId="62025C44" w14:textId="77777777" w:rsidR="00467053" w:rsidRPr="0097659A" w:rsidRDefault="00467053" w:rsidP="00D8310C">
      <w:pPr>
        <w:tabs>
          <w:tab w:val="left" w:pos="142"/>
          <w:tab w:val="left" w:pos="851"/>
        </w:tabs>
        <w:adjustRightInd w:val="0"/>
        <w:ind w:left="1134"/>
        <w:jc w:val="left"/>
        <w:rPr>
          <w:lang w:val="en-US"/>
        </w:rPr>
      </w:pPr>
      <w:r w:rsidRPr="0097659A">
        <w:rPr>
          <w:lang w:val="en-US"/>
        </w:rPr>
        <w:t>Aşağıdaki cihazların işlevi ve kombinasyonu, bir motor ailesine üyelik kriteri olarak kabul edilir:</w:t>
      </w:r>
    </w:p>
    <w:p w14:paraId="0F9A9963" w14:textId="554448D0" w:rsidR="00467053" w:rsidRPr="0097659A" w:rsidRDefault="00467053" w:rsidP="00D8310C">
      <w:pPr>
        <w:tabs>
          <w:tab w:val="left" w:pos="142"/>
          <w:tab w:val="left" w:pos="851"/>
        </w:tabs>
        <w:adjustRightInd w:val="0"/>
        <w:ind w:left="1701" w:hanging="567"/>
        <w:jc w:val="left"/>
        <w:rPr>
          <w:lang w:val="en-US"/>
        </w:rPr>
      </w:pPr>
      <w:r w:rsidRPr="0097659A">
        <w:rPr>
          <w:lang w:val="en-US"/>
        </w:rPr>
        <w:t>(a)</w:t>
      </w:r>
      <w:r w:rsidRPr="0097659A">
        <w:rPr>
          <w:lang w:val="en-US"/>
        </w:rPr>
        <w:tab/>
        <w:t>Oksidasyon katalizörü</w:t>
      </w:r>
      <w:r w:rsidR="00622171" w:rsidRPr="0097659A">
        <w:rPr>
          <w:lang w:val="en-US"/>
        </w:rPr>
        <w:t>.</w:t>
      </w:r>
    </w:p>
    <w:p w14:paraId="38FB2808" w14:textId="37AA31C0" w:rsidR="00467053" w:rsidRPr="0097659A" w:rsidRDefault="00467053" w:rsidP="00D8310C">
      <w:pPr>
        <w:tabs>
          <w:tab w:val="left" w:pos="142"/>
          <w:tab w:val="left" w:pos="851"/>
        </w:tabs>
        <w:adjustRightInd w:val="0"/>
        <w:ind w:left="1701" w:hanging="567"/>
        <w:jc w:val="left"/>
        <w:rPr>
          <w:lang w:val="en-US"/>
        </w:rPr>
      </w:pPr>
      <w:r w:rsidRPr="0097659A">
        <w:rPr>
          <w:lang w:val="en-US"/>
        </w:rPr>
        <w:t>(b)</w:t>
      </w:r>
      <w:r w:rsidRPr="0097659A">
        <w:rPr>
          <w:lang w:val="en-US"/>
        </w:rPr>
        <w:tab/>
        <w:t xml:space="preserve"> Seçici NO</w:t>
      </w:r>
      <w:r w:rsidRPr="0097659A">
        <w:rPr>
          <w:vertAlign w:val="subscript"/>
          <w:lang w:val="en-US"/>
        </w:rPr>
        <w:t>x</w:t>
      </w:r>
      <w:r w:rsidRPr="0097659A">
        <w:rPr>
          <w:lang w:val="en-US"/>
        </w:rPr>
        <w:t xml:space="preserve"> indirgemeli DeNO</w:t>
      </w:r>
      <w:r w:rsidRPr="0097659A">
        <w:rPr>
          <w:vertAlign w:val="subscript"/>
          <w:lang w:val="en-US"/>
        </w:rPr>
        <w:t>x</w:t>
      </w:r>
      <w:r w:rsidRPr="0097659A">
        <w:rPr>
          <w:lang w:val="en-US"/>
        </w:rPr>
        <w:t xml:space="preserve"> sistemi (indirgeyici ajan eklenmesi)</w:t>
      </w:r>
      <w:r w:rsidR="00622171" w:rsidRPr="0097659A">
        <w:rPr>
          <w:lang w:val="en-US"/>
        </w:rPr>
        <w:t>.</w:t>
      </w:r>
    </w:p>
    <w:p w14:paraId="163B962C" w14:textId="17435297" w:rsidR="00467053" w:rsidRPr="0097659A" w:rsidRDefault="00467053" w:rsidP="00D8310C">
      <w:pPr>
        <w:tabs>
          <w:tab w:val="left" w:pos="142"/>
          <w:tab w:val="left" w:pos="851"/>
        </w:tabs>
        <w:adjustRightInd w:val="0"/>
        <w:ind w:left="1701" w:hanging="567"/>
        <w:jc w:val="left"/>
        <w:rPr>
          <w:lang w:val="en-US"/>
        </w:rPr>
      </w:pPr>
      <w:r w:rsidRPr="0097659A">
        <w:rPr>
          <w:lang w:val="en-US"/>
        </w:rPr>
        <w:t>(c)</w:t>
      </w:r>
      <w:r w:rsidRPr="0097659A">
        <w:rPr>
          <w:lang w:val="en-US"/>
        </w:rPr>
        <w:tab/>
        <w:t>Diğer DeNO</w:t>
      </w:r>
      <w:r w:rsidRPr="0097659A">
        <w:rPr>
          <w:vertAlign w:val="subscript"/>
          <w:lang w:val="en-US"/>
        </w:rPr>
        <w:t xml:space="preserve">x </w:t>
      </w:r>
      <w:r w:rsidRPr="0097659A">
        <w:rPr>
          <w:lang w:val="en-US"/>
        </w:rPr>
        <w:t>sistemleri</w:t>
      </w:r>
      <w:r w:rsidR="00622171" w:rsidRPr="0097659A">
        <w:rPr>
          <w:lang w:val="en-US"/>
        </w:rPr>
        <w:t>.</w:t>
      </w:r>
    </w:p>
    <w:p w14:paraId="06FCD29B" w14:textId="0CC43B68" w:rsidR="00467053" w:rsidRPr="0097659A" w:rsidRDefault="00467053" w:rsidP="00D8310C">
      <w:pPr>
        <w:tabs>
          <w:tab w:val="left" w:pos="142"/>
          <w:tab w:val="left" w:pos="851"/>
        </w:tabs>
        <w:adjustRightInd w:val="0"/>
        <w:ind w:left="1701" w:hanging="567"/>
        <w:jc w:val="left"/>
        <w:rPr>
          <w:lang w:val="en-US"/>
        </w:rPr>
      </w:pPr>
      <w:r w:rsidRPr="0097659A">
        <w:rPr>
          <w:lang w:val="en-US"/>
        </w:rPr>
        <w:t>(d)</w:t>
      </w:r>
      <w:r w:rsidRPr="0097659A">
        <w:rPr>
          <w:lang w:val="en-US"/>
        </w:rPr>
        <w:tab/>
        <w:t xml:space="preserve">Pasif rejenerasyonlu partikül </w:t>
      </w:r>
      <w:r w:rsidR="00A83D51" w:rsidRPr="0097659A">
        <w:rPr>
          <w:lang w:val="en-US"/>
        </w:rPr>
        <w:t>arıtma sistemi</w:t>
      </w:r>
      <w:r w:rsidR="00622171" w:rsidRPr="0097659A">
        <w:rPr>
          <w:lang w:val="en-US"/>
        </w:rPr>
        <w:t>.</w:t>
      </w:r>
    </w:p>
    <w:p w14:paraId="2C2835C3" w14:textId="5F27C25F" w:rsidR="00467053" w:rsidRPr="0097659A" w:rsidRDefault="00467053" w:rsidP="00D8310C">
      <w:pPr>
        <w:tabs>
          <w:tab w:val="left" w:pos="142"/>
          <w:tab w:val="left" w:pos="851"/>
        </w:tabs>
        <w:adjustRightInd w:val="0"/>
        <w:ind w:left="1701" w:hanging="567"/>
        <w:jc w:val="left"/>
        <w:rPr>
          <w:lang w:val="en-US"/>
        </w:rPr>
      </w:pPr>
      <w:r w:rsidRPr="0097659A">
        <w:rPr>
          <w:lang w:val="en-US"/>
        </w:rPr>
        <w:t>(1)</w:t>
      </w:r>
      <w:r w:rsidRPr="0097659A">
        <w:rPr>
          <w:lang w:val="en-US"/>
        </w:rPr>
        <w:tab/>
      </w:r>
      <w:r w:rsidR="007704FF" w:rsidRPr="0097659A">
        <w:rPr>
          <w:lang w:val="en-US"/>
        </w:rPr>
        <w:t>D</w:t>
      </w:r>
      <w:r w:rsidRPr="0097659A">
        <w:rPr>
          <w:lang w:val="en-US"/>
        </w:rPr>
        <w:t>uvar akışlı</w:t>
      </w:r>
      <w:r w:rsidR="00904290" w:rsidRPr="0097659A">
        <w:rPr>
          <w:lang w:val="en-US"/>
        </w:rPr>
        <w:t>.</w:t>
      </w:r>
    </w:p>
    <w:p w14:paraId="1DA34F30" w14:textId="13589C31" w:rsidR="00467053" w:rsidRPr="0097659A" w:rsidRDefault="00467053" w:rsidP="00D8310C">
      <w:pPr>
        <w:tabs>
          <w:tab w:val="left" w:pos="142"/>
          <w:tab w:val="left" w:pos="851"/>
        </w:tabs>
        <w:adjustRightInd w:val="0"/>
        <w:ind w:left="1701" w:hanging="567"/>
        <w:jc w:val="left"/>
        <w:rPr>
          <w:lang w:val="en-US"/>
        </w:rPr>
      </w:pPr>
      <w:r w:rsidRPr="0097659A">
        <w:rPr>
          <w:lang w:val="en-US"/>
        </w:rPr>
        <w:t>(2)</w:t>
      </w:r>
      <w:r w:rsidRPr="0097659A">
        <w:rPr>
          <w:lang w:val="en-US"/>
        </w:rPr>
        <w:tab/>
      </w:r>
      <w:r w:rsidR="007704FF" w:rsidRPr="0097659A">
        <w:rPr>
          <w:lang w:val="en-US"/>
        </w:rPr>
        <w:t>D</w:t>
      </w:r>
      <w:r w:rsidRPr="0097659A">
        <w:rPr>
          <w:lang w:val="en-US"/>
        </w:rPr>
        <w:t>uvar akışsız</w:t>
      </w:r>
      <w:r w:rsidR="00904290" w:rsidRPr="0097659A">
        <w:rPr>
          <w:lang w:val="en-US"/>
        </w:rPr>
        <w:t>.</w:t>
      </w:r>
    </w:p>
    <w:p w14:paraId="1D2193A5" w14:textId="496CC9EF" w:rsidR="00467053" w:rsidRPr="0097659A" w:rsidRDefault="00467053" w:rsidP="00D8310C">
      <w:pPr>
        <w:tabs>
          <w:tab w:val="left" w:pos="142"/>
          <w:tab w:val="left" w:pos="851"/>
        </w:tabs>
        <w:adjustRightInd w:val="0"/>
        <w:ind w:left="1701" w:hanging="567"/>
        <w:jc w:val="left"/>
        <w:rPr>
          <w:lang w:val="en-US"/>
        </w:rPr>
      </w:pPr>
      <w:r w:rsidRPr="0097659A">
        <w:rPr>
          <w:lang w:val="en-US"/>
        </w:rPr>
        <w:t>(e)</w:t>
      </w:r>
      <w:r w:rsidRPr="0097659A">
        <w:rPr>
          <w:lang w:val="en-US"/>
        </w:rPr>
        <w:tab/>
        <w:t xml:space="preserve">Aktif rejenerasyonlu partikül </w:t>
      </w:r>
      <w:r w:rsidR="00A83D51" w:rsidRPr="0097659A">
        <w:rPr>
          <w:lang w:val="en-US"/>
        </w:rPr>
        <w:t>arıtma sistemi</w:t>
      </w:r>
      <w:r w:rsidR="00904290" w:rsidRPr="0097659A">
        <w:rPr>
          <w:lang w:val="en-US"/>
        </w:rPr>
        <w:t>.</w:t>
      </w:r>
    </w:p>
    <w:p w14:paraId="2C29E50E" w14:textId="6D8BB043" w:rsidR="00467053" w:rsidRPr="0097659A" w:rsidRDefault="00467053" w:rsidP="00D8310C">
      <w:pPr>
        <w:tabs>
          <w:tab w:val="left" w:pos="142"/>
          <w:tab w:val="left" w:pos="851"/>
        </w:tabs>
        <w:adjustRightInd w:val="0"/>
        <w:ind w:left="1701" w:hanging="567"/>
        <w:jc w:val="left"/>
        <w:rPr>
          <w:lang w:val="en-US"/>
        </w:rPr>
      </w:pPr>
      <w:r w:rsidRPr="0097659A">
        <w:rPr>
          <w:lang w:val="en-US"/>
        </w:rPr>
        <w:lastRenderedPageBreak/>
        <w:t>(1)</w:t>
      </w:r>
      <w:r w:rsidRPr="0097659A">
        <w:rPr>
          <w:lang w:val="en-US"/>
        </w:rPr>
        <w:tab/>
      </w:r>
      <w:r w:rsidR="007704FF" w:rsidRPr="0097659A">
        <w:rPr>
          <w:lang w:val="en-US"/>
        </w:rPr>
        <w:t>D</w:t>
      </w:r>
      <w:r w:rsidRPr="0097659A">
        <w:rPr>
          <w:lang w:val="en-US"/>
        </w:rPr>
        <w:t>uvar akışlı</w:t>
      </w:r>
      <w:r w:rsidR="00904290" w:rsidRPr="0097659A">
        <w:rPr>
          <w:lang w:val="en-US"/>
        </w:rPr>
        <w:t>.</w:t>
      </w:r>
    </w:p>
    <w:p w14:paraId="5E4501D5" w14:textId="22F5DD66" w:rsidR="00467053" w:rsidRPr="0097659A" w:rsidRDefault="00467053" w:rsidP="00D8310C">
      <w:pPr>
        <w:tabs>
          <w:tab w:val="left" w:pos="142"/>
          <w:tab w:val="left" w:pos="851"/>
        </w:tabs>
        <w:adjustRightInd w:val="0"/>
        <w:ind w:left="1701" w:hanging="567"/>
        <w:jc w:val="left"/>
        <w:rPr>
          <w:lang w:val="en-US"/>
        </w:rPr>
      </w:pPr>
      <w:r w:rsidRPr="0097659A">
        <w:rPr>
          <w:lang w:val="en-US"/>
        </w:rPr>
        <w:t>(2)</w:t>
      </w:r>
      <w:r w:rsidRPr="0097659A">
        <w:rPr>
          <w:lang w:val="en-US"/>
        </w:rPr>
        <w:tab/>
      </w:r>
      <w:r w:rsidR="007704FF" w:rsidRPr="0097659A">
        <w:rPr>
          <w:lang w:val="en-US"/>
        </w:rPr>
        <w:t>D</w:t>
      </w:r>
      <w:r w:rsidRPr="0097659A">
        <w:rPr>
          <w:lang w:val="en-US"/>
        </w:rPr>
        <w:t>uvar akışsız</w:t>
      </w:r>
      <w:r w:rsidR="00904290" w:rsidRPr="0097659A">
        <w:rPr>
          <w:lang w:val="en-US"/>
        </w:rPr>
        <w:t>.</w:t>
      </w:r>
    </w:p>
    <w:p w14:paraId="1864279E" w14:textId="4D3B4AA0" w:rsidR="00467053" w:rsidRPr="0097659A" w:rsidRDefault="00467053" w:rsidP="00D8310C">
      <w:pPr>
        <w:tabs>
          <w:tab w:val="left" w:pos="142"/>
          <w:tab w:val="left" w:pos="851"/>
        </w:tabs>
        <w:adjustRightInd w:val="0"/>
        <w:ind w:left="1701" w:hanging="567"/>
        <w:jc w:val="left"/>
        <w:rPr>
          <w:lang w:val="en-US"/>
        </w:rPr>
      </w:pPr>
      <w:r w:rsidRPr="0097659A">
        <w:rPr>
          <w:lang w:val="en-US"/>
        </w:rPr>
        <w:t>(f)</w:t>
      </w:r>
      <w:r w:rsidRPr="0097659A">
        <w:rPr>
          <w:lang w:val="en-US"/>
        </w:rPr>
        <w:tab/>
        <w:t xml:space="preserve">Diğer partikül </w:t>
      </w:r>
      <w:r w:rsidR="00CB4E4D" w:rsidRPr="0097659A">
        <w:rPr>
          <w:lang w:val="en-US"/>
        </w:rPr>
        <w:t>arıtma sistemleri</w:t>
      </w:r>
      <w:r w:rsidR="00904290" w:rsidRPr="0097659A">
        <w:rPr>
          <w:lang w:val="en-US"/>
        </w:rPr>
        <w:t>.</w:t>
      </w:r>
    </w:p>
    <w:p w14:paraId="555086B4" w14:textId="77777777" w:rsidR="00467053" w:rsidRPr="0097659A" w:rsidRDefault="00467053" w:rsidP="00D8310C">
      <w:pPr>
        <w:tabs>
          <w:tab w:val="left" w:pos="142"/>
          <w:tab w:val="left" w:pos="851"/>
        </w:tabs>
        <w:adjustRightInd w:val="0"/>
        <w:ind w:left="1701" w:hanging="567"/>
        <w:jc w:val="left"/>
        <w:rPr>
          <w:lang w:val="en-US"/>
        </w:rPr>
      </w:pPr>
      <w:r w:rsidRPr="0097659A">
        <w:rPr>
          <w:lang w:val="en-US"/>
        </w:rPr>
        <w:t>(g)</w:t>
      </w:r>
      <w:r w:rsidRPr="0097659A">
        <w:rPr>
          <w:lang w:val="en-US"/>
        </w:rPr>
        <w:tab/>
        <w:t>Diğer cihazlar.</w:t>
      </w:r>
    </w:p>
    <w:p w14:paraId="0D4C8AF9" w14:textId="77777777" w:rsidR="00467053" w:rsidRPr="0097659A" w:rsidRDefault="00467053" w:rsidP="00CB4E4D">
      <w:pPr>
        <w:tabs>
          <w:tab w:val="left" w:pos="142"/>
          <w:tab w:val="left" w:pos="851"/>
        </w:tabs>
        <w:adjustRightInd w:val="0"/>
        <w:ind w:left="1134"/>
        <w:rPr>
          <w:lang w:val="en-US"/>
        </w:rPr>
      </w:pPr>
      <w:r w:rsidRPr="0097659A">
        <w:rPr>
          <w:lang w:val="en-US"/>
        </w:rPr>
        <w:t xml:space="preserve">Bir motor, ana motor olarak veya motor ailesinin bir üyesi olarak, egzoz </w:t>
      </w:r>
      <w:r w:rsidR="00CB4E4D" w:rsidRPr="0097659A">
        <w:rPr>
          <w:lang w:val="en-US"/>
        </w:rPr>
        <w:t>arıtma sistemi</w:t>
      </w:r>
      <w:r w:rsidRPr="0097659A">
        <w:rPr>
          <w:lang w:val="en-US"/>
        </w:rPr>
        <w:t xml:space="preserve"> olmadan onaylandığında, o zaman bir oksidasyon katalizörü ile donatıldığında (partikül </w:t>
      </w:r>
      <w:r w:rsidR="00CB4E4D" w:rsidRPr="0097659A">
        <w:rPr>
          <w:lang w:val="en-US"/>
        </w:rPr>
        <w:t>arıtma sistemi</w:t>
      </w:r>
      <w:r w:rsidRPr="0097659A">
        <w:rPr>
          <w:lang w:val="en-US"/>
        </w:rPr>
        <w:t xml:space="preserve"> ile değil) bu motor, farklı yakıt özellikleri gerektirmiyorsa aynı motor ailesi içine dahil edilebilir.</w:t>
      </w:r>
    </w:p>
    <w:p w14:paraId="4C7C354B" w14:textId="77777777" w:rsidR="00467053" w:rsidRPr="0097659A" w:rsidRDefault="00467053" w:rsidP="00CB4E4D">
      <w:pPr>
        <w:tabs>
          <w:tab w:val="left" w:pos="142"/>
          <w:tab w:val="left" w:pos="851"/>
        </w:tabs>
        <w:adjustRightInd w:val="0"/>
        <w:ind w:left="1134"/>
        <w:rPr>
          <w:lang w:val="en-US"/>
        </w:rPr>
      </w:pPr>
      <w:r w:rsidRPr="0097659A">
        <w:rPr>
          <w:lang w:val="en-US"/>
        </w:rPr>
        <w:t xml:space="preserve">Spesifik yakıt özellikleri (ör. rejenerasyon işlemini sağlamak için özel katkı maddeleri gerektiren partikül </w:t>
      </w:r>
      <w:r w:rsidR="00CB4E4D" w:rsidRPr="0097659A">
        <w:rPr>
          <w:lang w:val="en-US"/>
        </w:rPr>
        <w:t>arıtma sistemleri</w:t>
      </w:r>
      <w:r w:rsidRPr="0097659A">
        <w:rPr>
          <w:lang w:val="en-US"/>
        </w:rPr>
        <w:t>) gerektiriyorsa, aynı motor ailesine dahil edilmesine ilişkin karar imalatçı tarafından sağlanan teknik unsurlara dayanmalıdır. Bu unsurlar, cihazla donatılmış motordan beklenen emisyon seviyesinin, cihazla donatılmamış motorla aynı sınır değere uygun olduğunu göstermelidir.</w:t>
      </w:r>
    </w:p>
    <w:p w14:paraId="541558FC" w14:textId="77777777" w:rsidR="00467053" w:rsidRPr="0097659A" w:rsidRDefault="00467053" w:rsidP="00CB4E4D">
      <w:pPr>
        <w:tabs>
          <w:tab w:val="left" w:pos="142"/>
          <w:tab w:val="left" w:pos="851"/>
        </w:tabs>
        <w:adjustRightInd w:val="0"/>
        <w:ind w:left="1134"/>
        <w:rPr>
          <w:lang w:val="en-US"/>
        </w:rPr>
      </w:pPr>
      <w:r w:rsidRPr="0097659A">
        <w:rPr>
          <w:lang w:val="en-US"/>
        </w:rPr>
        <w:t xml:space="preserve">Bir motor, ana motor olarak veya ana motoru aynı egzoz </w:t>
      </w:r>
      <w:r w:rsidR="00CB4E4D" w:rsidRPr="0097659A">
        <w:rPr>
          <w:lang w:val="en-US"/>
        </w:rPr>
        <w:t>arıtma sistemi</w:t>
      </w:r>
      <w:r w:rsidRPr="0097659A">
        <w:rPr>
          <w:lang w:val="en-US"/>
        </w:rPr>
        <w:t xml:space="preserve"> ile donatılmış bir motor ailesinin üyesi olarak egzoz </w:t>
      </w:r>
      <w:r w:rsidR="00CB4E4D" w:rsidRPr="0097659A">
        <w:rPr>
          <w:lang w:val="en-US"/>
        </w:rPr>
        <w:t>arıtma sistemi</w:t>
      </w:r>
      <w:r w:rsidRPr="0097659A">
        <w:rPr>
          <w:lang w:val="en-US"/>
        </w:rPr>
        <w:t xml:space="preserve"> ile onaylandığında, daha sonra bu motor egzoz </w:t>
      </w:r>
      <w:r w:rsidR="00CB4E4D" w:rsidRPr="0097659A">
        <w:rPr>
          <w:lang w:val="en-US"/>
        </w:rPr>
        <w:t>arıtma sistemi</w:t>
      </w:r>
      <w:r w:rsidRPr="0097659A">
        <w:rPr>
          <w:lang w:val="en-US"/>
        </w:rPr>
        <w:t xml:space="preserve"> ile donatılmadığında aynı motor ailesine eklenmemelidir.</w:t>
      </w:r>
    </w:p>
    <w:p w14:paraId="5203941D" w14:textId="63CF79E1" w:rsidR="00467053" w:rsidRPr="0097659A" w:rsidRDefault="00467053" w:rsidP="00592AA5">
      <w:pPr>
        <w:tabs>
          <w:tab w:val="left" w:pos="142"/>
          <w:tab w:val="left" w:pos="851"/>
        </w:tabs>
        <w:adjustRightInd w:val="0"/>
        <w:ind w:left="1134" w:hanging="1134"/>
        <w:jc w:val="left"/>
        <w:rPr>
          <w:lang w:val="en-US"/>
        </w:rPr>
      </w:pPr>
      <w:r w:rsidRPr="0097659A">
        <w:rPr>
          <w:lang w:val="en-US"/>
        </w:rPr>
        <w:t>2.4.15.</w:t>
      </w:r>
      <w:r w:rsidRPr="0097659A">
        <w:rPr>
          <w:lang w:val="en-US"/>
        </w:rPr>
        <w:tab/>
        <w:t>İki yakıtlı motorlar</w:t>
      </w:r>
      <w:r w:rsidR="00904290" w:rsidRPr="0097659A">
        <w:rPr>
          <w:lang w:val="en-US"/>
        </w:rPr>
        <w:t>.</w:t>
      </w:r>
    </w:p>
    <w:p w14:paraId="6E55EAD5" w14:textId="77777777" w:rsidR="0020690E" w:rsidRPr="0097659A" w:rsidRDefault="00467053" w:rsidP="00CB4E4D">
      <w:pPr>
        <w:tabs>
          <w:tab w:val="left" w:pos="142"/>
          <w:tab w:val="left" w:pos="851"/>
        </w:tabs>
        <w:adjustRightInd w:val="0"/>
        <w:ind w:left="1134"/>
        <w:rPr>
          <w:lang w:val="en-US"/>
        </w:rPr>
      </w:pPr>
      <w:r w:rsidRPr="0097659A">
        <w:rPr>
          <w:lang w:val="en-US"/>
        </w:rPr>
        <w:t>İki yakıtlı motor ailesi içindeki tüm motor tipleri, 2. bölümde tanımlanan aynı tip iki yakıtlı motorlara (örneğin, tip 1A, tip 2B, vb.) mensup olmalı ve aynı yakıt tipleri ile veya yerine göre bu Tüzük uyarınca beyan edilen aynı aralıklardaki yakıtlar ile çalışmalıdır.</w:t>
      </w:r>
    </w:p>
    <w:p w14:paraId="711EE676" w14:textId="77777777" w:rsidR="00467053" w:rsidRPr="0097659A" w:rsidRDefault="00467053" w:rsidP="00CB4E4D">
      <w:pPr>
        <w:tabs>
          <w:tab w:val="left" w:pos="142"/>
        </w:tabs>
        <w:adjustRightInd w:val="0"/>
        <w:ind w:left="1134"/>
        <w:rPr>
          <w:lang w:val="en-US"/>
        </w:rPr>
      </w:pPr>
      <w:r w:rsidRPr="0097659A">
        <w:rPr>
          <w:lang w:val="en-US"/>
        </w:rPr>
        <w:t xml:space="preserve">Aynı iki yakıtlı tipe mensup olmanın yanı sıra, süreksiz test </w:t>
      </w:r>
      <w:r w:rsidR="00E24556" w:rsidRPr="0097659A">
        <w:rPr>
          <w:lang w:val="en-US"/>
        </w:rPr>
        <w:t>çevrimi</w:t>
      </w:r>
      <w:r w:rsidRPr="0097659A">
        <w:rPr>
          <w:lang w:val="en-US"/>
        </w:rPr>
        <w:t>nde (GERcycle) en yüksek GERcycle değerine sahip motor tipinin yüzde 70 ila 100 aralığı içinde bir azami gaz enerji oranına sahip olmalıdırlar.</w:t>
      </w:r>
    </w:p>
    <w:p w14:paraId="497C2B16" w14:textId="77777777" w:rsidR="00467053" w:rsidRPr="0097659A" w:rsidRDefault="00467053" w:rsidP="00592AA5">
      <w:pPr>
        <w:tabs>
          <w:tab w:val="left" w:pos="142"/>
        </w:tabs>
        <w:adjustRightInd w:val="0"/>
        <w:ind w:left="1134" w:hanging="1134"/>
        <w:rPr>
          <w:lang w:val="en-US"/>
        </w:rPr>
      </w:pPr>
      <w:r w:rsidRPr="0097659A">
        <w:rPr>
          <w:lang w:val="en-US"/>
        </w:rPr>
        <w:t>2.4.16.</w:t>
      </w:r>
      <w:r w:rsidRPr="0097659A">
        <w:rPr>
          <w:lang w:val="en-US"/>
        </w:rPr>
        <w:tab/>
        <w:t>NRS &lt; 19 kW kategorisindeki motorlar için emme havası sıcaklığı:</w:t>
      </w:r>
    </w:p>
    <w:p w14:paraId="3B8DCC53" w14:textId="77777777" w:rsidR="00467053" w:rsidRPr="0097659A" w:rsidRDefault="00467053" w:rsidP="00CB4E4D">
      <w:pPr>
        <w:tabs>
          <w:tab w:val="left" w:pos="142"/>
          <w:tab w:val="left" w:pos="2268"/>
        </w:tabs>
        <w:adjustRightInd w:val="0"/>
        <w:ind w:left="1701" w:hanging="567"/>
        <w:rPr>
          <w:lang w:val="en-US"/>
        </w:rPr>
      </w:pPr>
      <w:r w:rsidRPr="0097659A">
        <w:rPr>
          <w:lang w:val="en-US"/>
        </w:rPr>
        <w:t>(a)</w:t>
      </w:r>
      <w:r w:rsidRPr="0097659A">
        <w:rPr>
          <w:lang w:val="en-US"/>
        </w:rPr>
        <w:tab/>
        <w:t>Kar püskürtücülerde kullanılacak motor tiplerinden oluşan motorlar: 0 °C ile -    5 °C arasında emme havası sıcaklığı ile test edilmelidir;</w:t>
      </w:r>
    </w:p>
    <w:p w14:paraId="49E4641E" w14:textId="77777777" w:rsidR="00467053" w:rsidRPr="0097659A" w:rsidRDefault="00467053" w:rsidP="00CB4E4D">
      <w:pPr>
        <w:tabs>
          <w:tab w:val="left" w:pos="142"/>
          <w:tab w:val="left" w:pos="2268"/>
        </w:tabs>
        <w:adjustRightInd w:val="0"/>
        <w:ind w:left="1701" w:hanging="567"/>
        <w:rPr>
          <w:lang w:val="en-US"/>
        </w:rPr>
      </w:pPr>
      <w:r w:rsidRPr="0097659A">
        <w:rPr>
          <w:lang w:val="en-US"/>
        </w:rPr>
        <w:t>(b)</w:t>
      </w:r>
      <w:r w:rsidRPr="0097659A">
        <w:rPr>
          <w:lang w:val="en-US"/>
        </w:rPr>
        <w:tab/>
        <w:t>Sadece kar püskürtücülerde kullanılacak motor tiplerinden oluşmayan motorlar: 25 ± 5 °C giriş sıcaklığında test edilmelidir.</w:t>
      </w:r>
    </w:p>
    <w:p w14:paraId="59E1B62D" w14:textId="77777777" w:rsidR="00467053" w:rsidRPr="0097659A" w:rsidRDefault="00467053" w:rsidP="00592AA5">
      <w:pPr>
        <w:tabs>
          <w:tab w:val="left" w:pos="142"/>
        </w:tabs>
        <w:adjustRightInd w:val="0"/>
        <w:ind w:left="1134" w:hanging="1134"/>
        <w:rPr>
          <w:lang w:val="en-US"/>
        </w:rPr>
      </w:pPr>
      <w:r w:rsidRPr="0097659A">
        <w:rPr>
          <w:lang w:val="en-US"/>
        </w:rPr>
        <w:t>2.4.17.</w:t>
      </w:r>
      <w:r w:rsidRPr="0097659A">
        <w:rPr>
          <w:lang w:val="en-US"/>
        </w:rPr>
        <w:tab/>
        <w:t>Emisyon Dayanıklılık Dönemi (EDP) Kategorisi</w:t>
      </w:r>
    </w:p>
    <w:p w14:paraId="4316D009" w14:textId="0CFAC9EA" w:rsidR="00467053" w:rsidRPr="0097659A" w:rsidRDefault="00467053" w:rsidP="00CB4E4D">
      <w:pPr>
        <w:tabs>
          <w:tab w:val="left" w:pos="142"/>
        </w:tabs>
        <w:adjustRightInd w:val="0"/>
        <w:ind w:left="1134"/>
        <w:rPr>
          <w:lang w:val="en-US"/>
        </w:rPr>
      </w:pPr>
      <w:r w:rsidRPr="0097659A">
        <w:rPr>
          <w:lang w:val="en-US"/>
        </w:rPr>
        <w:t xml:space="preserve">2016/1628/AB </w:t>
      </w:r>
      <w:r w:rsidR="00CB4E4D" w:rsidRPr="0097659A">
        <w:rPr>
          <w:lang w:val="en-US"/>
        </w:rPr>
        <w:t>Yönetmeliği</w:t>
      </w:r>
      <w:r w:rsidR="0038445D" w:rsidRPr="0097659A">
        <w:rPr>
          <w:lang w:val="en-US"/>
        </w:rPr>
        <w:t>nin</w:t>
      </w:r>
      <w:r w:rsidR="00CB4E4D" w:rsidRPr="0097659A">
        <w:rPr>
          <w:lang w:val="en-US"/>
        </w:rPr>
        <w:t xml:space="preserve"> V’inci </w:t>
      </w:r>
      <w:r w:rsidR="0038445D" w:rsidRPr="0097659A">
        <w:rPr>
          <w:lang w:val="en-US"/>
        </w:rPr>
        <w:t>Ekinde</w:t>
      </w:r>
      <w:r w:rsidRPr="0097659A">
        <w:rPr>
          <w:lang w:val="en-US"/>
        </w:rPr>
        <w:t xml:space="preserve"> Tablo V-3 veya V-4 içindeki, EDP için alternatif değerlere sahip motor kategorileri durumunda, imalatçı tarafından beyan edilen EDP kategorisi:</w:t>
      </w:r>
    </w:p>
    <w:p w14:paraId="5D37D47E" w14:textId="77777777" w:rsidR="00467053" w:rsidRPr="0097659A" w:rsidRDefault="00467053" w:rsidP="00CB4E4D">
      <w:pPr>
        <w:tabs>
          <w:tab w:val="left" w:pos="142"/>
        </w:tabs>
        <w:adjustRightInd w:val="0"/>
        <w:ind w:left="1701" w:hanging="567"/>
        <w:rPr>
          <w:lang w:val="en-US"/>
        </w:rPr>
      </w:pPr>
      <w:r w:rsidRPr="0097659A">
        <w:rPr>
          <w:lang w:val="en-US"/>
        </w:rPr>
        <w:t>(a)</w:t>
      </w:r>
      <w:r w:rsidRPr="0097659A">
        <w:rPr>
          <w:lang w:val="en-US"/>
        </w:rPr>
        <w:tab/>
        <w:t>Kategori 1 (Tüketim malları);</w:t>
      </w:r>
    </w:p>
    <w:p w14:paraId="41DFBCD7" w14:textId="77777777" w:rsidR="00467053" w:rsidRPr="0097659A" w:rsidRDefault="00467053" w:rsidP="00CB4E4D">
      <w:pPr>
        <w:tabs>
          <w:tab w:val="left" w:pos="142"/>
        </w:tabs>
        <w:adjustRightInd w:val="0"/>
        <w:ind w:left="1701" w:hanging="567"/>
        <w:rPr>
          <w:lang w:val="en-US"/>
        </w:rPr>
      </w:pPr>
      <w:r w:rsidRPr="0097659A">
        <w:rPr>
          <w:lang w:val="en-US"/>
        </w:rPr>
        <w:t>(b)</w:t>
      </w:r>
      <w:r w:rsidRPr="0097659A">
        <w:rPr>
          <w:lang w:val="en-US"/>
        </w:rPr>
        <w:tab/>
        <w:t>Kategori 2 (Yarı profesyonel ürünler);</w:t>
      </w:r>
    </w:p>
    <w:p w14:paraId="3F5C607E" w14:textId="77777777" w:rsidR="00467053" w:rsidRPr="0097659A" w:rsidRDefault="00467053" w:rsidP="00CB4E4D">
      <w:pPr>
        <w:tabs>
          <w:tab w:val="left" w:pos="142"/>
        </w:tabs>
        <w:adjustRightInd w:val="0"/>
        <w:ind w:left="1701" w:hanging="567"/>
        <w:rPr>
          <w:lang w:val="en-US"/>
        </w:rPr>
      </w:pPr>
      <w:r w:rsidRPr="0097659A">
        <w:rPr>
          <w:lang w:val="en-US"/>
        </w:rPr>
        <w:t>(c)</w:t>
      </w:r>
      <w:r w:rsidRPr="0097659A">
        <w:rPr>
          <w:lang w:val="en-US"/>
        </w:rPr>
        <w:tab/>
        <w:t>Kategori 3 (Profesyonel ürünler).</w:t>
      </w:r>
    </w:p>
    <w:p w14:paraId="55EE9A30" w14:textId="77777777" w:rsidR="00467053" w:rsidRPr="0097659A" w:rsidRDefault="00467053" w:rsidP="00592AA5">
      <w:pPr>
        <w:tabs>
          <w:tab w:val="left" w:pos="142"/>
        </w:tabs>
        <w:adjustRightInd w:val="0"/>
        <w:ind w:left="1134" w:hanging="1134"/>
        <w:rPr>
          <w:b/>
          <w:lang w:val="en-US"/>
        </w:rPr>
      </w:pPr>
      <w:r w:rsidRPr="0097659A">
        <w:rPr>
          <w:lang w:val="en-US"/>
        </w:rPr>
        <w:t>3.</w:t>
      </w:r>
      <w:r w:rsidRPr="0097659A">
        <w:rPr>
          <w:lang w:val="en-US"/>
        </w:rPr>
        <w:tab/>
      </w:r>
      <w:r w:rsidRPr="0097659A">
        <w:rPr>
          <w:b/>
          <w:lang w:val="en-US"/>
        </w:rPr>
        <w:t>Ana motor seçimi</w:t>
      </w:r>
    </w:p>
    <w:p w14:paraId="3D9E0A2A" w14:textId="77777777" w:rsidR="00467053" w:rsidRPr="0097659A" w:rsidRDefault="00467053" w:rsidP="00592AA5">
      <w:pPr>
        <w:tabs>
          <w:tab w:val="left" w:pos="142"/>
        </w:tabs>
        <w:adjustRightInd w:val="0"/>
        <w:ind w:left="1134" w:hanging="1134"/>
        <w:rPr>
          <w:lang w:val="en-US"/>
        </w:rPr>
      </w:pPr>
      <w:r w:rsidRPr="0097659A">
        <w:rPr>
          <w:lang w:val="en-US"/>
        </w:rPr>
        <w:t>3.1.</w:t>
      </w:r>
      <w:r w:rsidRPr="0097659A">
        <w:rPr>
          <w:lang w:val="en-US"/>
        </w:rPr>
        <w:tab/>
        <w:t>Genel</w:t>
      </w:r>
    </w:p>
    <w:p w14:paraId="72F8C838" w14:textId="77777777" w:rsidR="00467053" w:rsidRPr="0097659A" w:rsidRDefault="00467053" w:rsidP="00592AA5">
      <w:pPr>
        <w:tabs>
          <w:tab w:val="left" w:pos="142"/>
        </w:tabs>
        <w:adjustRightInd w:val="0"/>
        <w:ind w:left="1134" w:hanging="1134"/>
        <w:rPr>
          <w:lang w:val="en-US"/>
        </w:rPr>
      </w:pPr>
      <w:r w:rsidRPr="0097659A">
        <w:rPr>
          <w:lang w:val="en-US"/>
        </w:rPr>
        <w:t>3.1.1.</w:t>
      </w:r>
      <w:r w:rsidRPr="0097659A">
        <w:rPr>
          <w:lang w:val="en-US"/>
        </w:rPr>
        <w:tab/>
        <w:t>Onay kuruluşu tarafından motor ailesi kararlaştırıldıktan sonra, motor ailesinin ana motoru, birincil kriter olan, beyan edilen azami tork devrinde silindir başına strok başına en yüksek yakıt dağıtımı kullanılarak seçilmelidir. İki veya daha fazla motorun bu birincil kriteri sağlaması durumunda, ana motor, ikincil kriter olan, nominal devirde strok başına en yüksek yakıt dağıtımı kullanılarak seçilmelidir.</w:t>
      </w:r>
    </w:p>
    <w:p w14:paraId="4D25F9D0" w14:textId="77777777" w:rsidR="00467053" w:rsidRPr="0097659A" w:rsidRDefault="00467053" w:rsidP="00592AA5">
      <w:pPr>
        <w:tabs>
          <w:tab w:val="left" w:pos="142"/>
        </w:tabs>
        <w:adjustRightInd w:val="0"/>
        <w:ind w:left="1134" w:hanging="1134"/>
        <w:rPr>
          <w:lang w:val="en-US"/>
        </w:rPr>
      </w:pPr>
      <w:r w:rsidRPr="0097659A">
        <w:rPr>
          <w:lang w:val="en-US"/>
        </w:rPr>
        <w:t>3.1.2.</w:t>
      </w:r>
      <w:r w:rsidRPr="0097659A">
        <w:rPr>
          <w:lang w:val="en-US"/>
        </w:rPr>
        <w:tab/>
        <w:t>Onay kuruluşu, motor ailesinin en kötü durum emisyon oranının, alternatif veya ek bir motorun test edilmesi ile en iyi şekilde karakterize edilebileceği sonucuna varabilir. Bu durumda ilgili taraflar, en yüksek emisyon seviyesine sahip olması muhtemel motor ailesi içindeki motorları belirlemek için uygun bilgilere sahip olmalıdır.</w:t>
      </w:r>
    </w:p>
    <w:p w14:paraId="44ED88F0" w14:textId="77777777" w:rsidR="00467053" w:rsidRPr="0097659A" w:rsidRDefault="00467053" w:rsidP="00592AA5">
      <w:pPr>
        <w:tabs>
          <w:tab w:val="left" w:pos="142"/>
        </w:tabs>
        <w:adjustRightInd w:val="0"/>
        <w:ind w:left="1134" w:hanging="1134"/>
        <w:rPr>
          <w:lang w:val="en-US"/>
        </w:rPr>
      </w:pPr>
      <w:r w:rsidRPr="0097659A">
        <w:rPr>
          <w:lang w:val="en-US"/>
        </w:rPr>
        <w:lastRenderedPageBreak/>
        <w:t>3.1.3.</w:t>
      </w:r>
      <w:r w:rsidRPr="0097659A">
        <w:rPr>
          <w:lang w:val="en-US"/>
        </w:rPr>
        <w:tab/>
        <w:t>Motor ailesi içindeki motorlar, egzoz emisyonlarını etkilediği düşünülebilecek başka değişken özellikler barındırıyorsa, bu özellikler de tanımlanmalı ve ana motorun seçiminde dikkate alınmalıdır.</w:t>
      </w:r>
    </w:p>
    <w:p w14:paraId="67AB3A00" w14:textId="77777777" w:rsidR="00467053" w:rsidRPr="0097659A" w:rsidRDefault="00467053" w:rsidP="00592AA5">
      <w:pPr>
        <w:tabs>
          <w:tab w:val="left" w:pos="142"/>
        </w:tabs>
        <w:adjustRightInd w:val="0"/>
        <w:ind w:left="1134" w:hanging="1134"/>
        <w:rPr>
          <w:lang w:val="en-US"/>
        </w:rPr>
      </w:pPr>
      <w:r w:rsidRPr="0097659A">
        <w:rPr>
          <w:lang w:val="en-US"/>
        </w:rPr>
        <w:t>3.1.4.</w:t>
      </w:r>
      <w:r w:rsidRPr="0097659A">
        <w:rPr>
          <w:lang w:val="en-US"/>
        </w:rPr>
        <w:tab/>
        <w:t>Motor ailesi içindeki motorlar farklı emisyon dayanıklılık dönemleri boyunca aynı emisyon değerlerini sağlarsa, ana motor seçiminde bu husus dikkate alınmalıdır.</w:t>
      </w:r>
    </w:p>
    <w:p w14:paraId="2EDCF189" w14:textId="77777777" w:rsidR="00467053" w:rsidRPr="0097659A" w:rsidRDefault="00467053" w:rsidP="00592AA5">
      <w:pPr>
        <w:tabs>
          <w:tab w:val="left" w:pos="142"/>
        </w:tabs>
        <w:adjustRightInd w:val="0"/>
        <w:ind w:left="1134" w:hanging="1134"/>
        <w:rPr>
          <w:lang w:val="en-US"/>
        </w:rPr>
      </w:pPr>
      <w:r w:rsidRPr="0097659A">
        <w:rPr>
          <w:lang w:val="en-US"/>
        </w:rPr>
        <w:t>3.2.</w:t>
      </w:r>
      <w:r w:rsidRPr="0097659A">
        <w:rPr>
          <w:lang w:val="en-US"/>
        </w:rPr>
        <w:tab/>
        <w:t>Özel durumlar</w:t>
      </w:r>
    </w:p>
    <w:p w14:paraId="6D2ADEF2" w14:textId="77777777" w:rsidR="00467053" w:rsidRPr="0097659A" w:rsidRDefault="00467053" w:rsidP="00592AA5">
      <w:pPr>
        <w:tabs>
          <w:tab w:val="left" w:pos="142"/>
        </w:tabs>
        <w:adjustRightInd w:val="0"/>
        <w:ind w:left="1134" w:hanging="1134"/>
        <w:rPr>
          <w:lang w:val="en-US"/>
        </w:rPr>
      </w:pPr>
      <w:r w:rsidRPr="0097659A">
        <w:rPr>
          <w:lang w:val="en-US"/>
        </w:rPr>
        <w:t>3.2.1.</w:t>
      </w:r>
      <w:r w:rsidRPr="0097659A">
        <w:rPr>
          <w:lang w:val="en-US"/>
        </w:rPr>
        <w:tab/>
        <w:t>1.1.1.2 paragrafı uyarınca diğer iç su yolu uygulamaları için piyasaya sürülecek bir veya birkaç motor tipini içeren IWP kategorisindeki herhangi bir değişken devirli motor ailesi durumunda ana motoru seçmek için, E3 NRSC temelinde 3.1.1 paragrafındaki şartlar uygulanmalıdır. 3.1.2, 3.1.3 ve 3.1.4 paragraflarındaki şartlara ilişkin değerlendirmede, motor tipinin tip onayı aldığı tüm NRSC dikkate alınmalıdır.</w:t>
      </w:r>
    </w:p>
    <w:p w14:paraId="20B7E360" w14:textId="77777777" w:rsidR="00467053" w:rsidRPr="0097659A" w:rsidRDefault="00467053" w:rsidP="00592AA5">
      <w:pPr>
        <w:tabs>
          <w:tab w:val="left" w:pos="142"/>
        </w:tabs>
        <w:adjustRightInd w:val="0"/>
        <w:ind w:left="1134" w:hanging="1134"/>
        <w:rPr>
          <w:lang w:val="en-US"/>
        </w:rPr>
      </w:pPr>
      <w:r w:rsidRPr="0097659A">
        <w:rPr>
          <w:lang w:val="en-US"/>
        </w:rPr>
        <w:t>3.2.2.</w:t>
      </w:r>
      <w:r w:rsidRPr="0097659A">
        <w:rPr>
          <w:lang w:val="en-US"/>
        </w:rPr>
        <w:tab/>
        <w:t>1.1.2.3 paragrafında belirtilen alternatif devirlere sahip bir veya birkaç motor tipi içeren herhangi bir sabit devirli motor ailesi durumunda ana motoru seçmek için, 3.1 paragrafındaki şartlara ilişkin değerlendirme, her motor tipinin her sabit devrine uygulanmalıdır.</w:t>
      </w:r>
    </w:p>
    <w:p w14:paraId="499A9E49" w14:textId="77777777" w:rsidR="00467053" w:rsidRPr="0097659A" w:rsidRDefault="00467053" w:rsidP="00592AA5">
      <w:pPr>
        <w:tabs>
          <w:tab w:val="left" w:pos="142"/>
          <w:tab w:val="left" w:pos="851"/>
        </w:tabs>
        <w:adjustRightInd w:val="0"/>
        <w:ind w:left="1134" w:hanging="1134"/>
        <w:rPr>
          <w:lang w:val="en-US"/>
        </w:rPr>
      </w:pPr>
      <w:r w:rsidRPr="0097659A">
        <w:rPr>
          <w:lang w:val="en-US"/>
        </w:rPr>
        <w:t>3.2.3.</w:t>
      </w:r>
      <w:r w:rsidRPr="0097659A">
        <w:rPr>
          <w:lang w:val="en-US"/>
        </w:rPr>
        <w:tab/>
        <w:t>1.1.2.4 paragrafı uyarınca sabit devirli IWA uygulamaları için piyasaya sürülecek bir veya birkaç motor tipi içeren IWP kategorisindeki herhangi bir sabit devirli motor ailesi durumunda ana motoru seçmek için, E2 NRSC temelinde 3.1.1 paragrafındaki şartlar uygulanmalıdır. 3.1.2, 3.1.3 ve 3.1.4 paragraflarındaki şartlara ilişkin değerlendirmede, motor tipinin tip onayı aldığı tüm NRSC dikkate alınmalıdır.</w:t>
      </w:r>
    </w:p>
    <w:p w14:paraId="20695926" w14:textId="77777777" w:rsidR="00D11492" w:rsidRPr="0097659A" w:rsidRDefault="00D11492" w:rsidP="00D11492">
      <w:pPr>
        <w:pStyle w:val="Annexetitreacte"/>
      </w:pPr>
    </w:p>
    <w:p w14:paraId="17C2EA43" w14:textId="4C838A14" w:rsidR="008C5020" w:rsidRPr="0097659A" w:rsidRDefault="00D11492" w:rsidP="00B61C97">
      <w:pPr>
        <w:pStyle w:val="Balk1"/>
      </w:pPr>
      <w:r w:rsidRPr="0097659A">
        <w:br w:type="page"/>
      </w:r>
      <w:r w:rsidR="008C5020" w:rsidRPr="0097659A">
        <w:lastRenderedPageBreak/>
        <w:t>EK X</w:t>
      </w:r>
    </w:p>
    <w:p w14:paraId="6F7734E2" w14:textId="77777777" w:rsidR="00D11492" w:rsidRPr="0097659A" w:rsidRDefault="00D11492" w:rsidP="00D11492"/>
    <w:p w14:paraId="2BA1C19E" w14:textId="4B34C141" w:rsidR="008C5020" w:rsidRPr="0097659A" w:rsidRDefault="005E1C20" w:rsidP="00592AA5">
      <w:pPr>
        <w:ind w:left="1134" w:hanging="1134"/>
        <w:jc w:val="center"/>
        <w:rPr>
          <w:b/>
        </w:rPr>
      </w:pPr>
      <w:r w:rsidRPr="0097659A">
        <w:rPr>
          <w:b/>
        </w:rPr>
        <w:t>Onaysız değişikliğin önlenmesine</w:t>
      </w:r>
      <w:r w:rsidR="008C5020" w:rsidRPr="0097659A">
        <w:rPr>
          <w:b/>
        </w:rPr>
        <w:t xml:space="preserve"> ilişkin teknik ayrıntılar</w:t>
      </w:r>
    </w:p>
    <w:p w14:paraId="41E6BDE5" w14:textId="77777777" w:rsidR="00D11492" w:rsidRPr="0097659A" w:rsidRDefault="00D11492" w:rsidP="00D11492"/>
    <w:p w14:paraId="778D837E" w14:textId="76AABB48" w:rsidR="008C5020" w:rsidRPr="0097659A" w:rsidRDefault="008C5020" w:rsidP="00D11492">
      <w:r w:rsidRPr="0097659A">
        <w:t>1</w:t>
      </w:r>
      <w:r w:rsidR="00D11492" w:rsidRPr="0097659A">
        <w:t xml:space="preserve">. </w:t>
      </w:r>
      <w:r w:rsidRPr="0097659A">
        <w:t>Emisyon kontrol sisteminin bir parçası olarak bir ECU kullanan motor tipleri ve motor aileleri için imalatçı, onay kuruluşuna, imalatçı onaylı bir program veya kalibrasyon kullanılarak güncelleme imkanı da dahil olmak üzere ECU’nun kurcalanmasını ve modifiye edilmesini önlemek için alınan önlemlere ilişkin bir açıklama sun</w:t>
      </w:r>
      <w:r w:rsidR="00D11492" w:rsidRPr="0097659A">
        <w:t>ar</w:t>
      </w:r>
      <w:r w:rsidR="002C3834" w:rsidRPr="0097659A">
        <w:t>.</w:t>
      </w:r>
    </w:p>
    <w:p w14:paraId="27D4DB6B" w14:textId="77777777" w:rsidR="00D11492" w:rsidRPr="0097659A" w:rsidRDefault="00D11492" w:rsidP="00D11492"/>
    <w:p w14:paraId="0AFA625A" w14:textId="1D73FE03" w:rsidR="008C5020" w:rsidRPr="0097659A" w:rsidRDefault="008C5020" w:rsidP="00D11492">
      <w:r w:rsidRPr="0097659A">
        <w:t>2.</w:t>
      </w:r>
      <w:r w:rsidR="00D11492" w:rsidRPr="0097659A">
        <w:t xml:space="preserve"> </w:t>
      </w:r>
      <w:r w:rsidRPr="0097659A">
        <w:t>Emisyon kontrol sisteminin bir parçası olarak mekanik cihazlar kullanan motor tiplerine ve motor aileleri için, imalatçı, onay kuruluşuna, emisyon kontrol sisteminin ayarlanabilir parametrelerinin kurcalanmasının ve modifiye edilmesinin önlenmesi için alınan önlemlere ilişkin bir açıklama sun</w:t>
      </w:r>
      <w:r w:rsidR="00D11492" w:rsidRPr="0097659A">
        <w:t>ar</w:t>
      </w:r>
      <w:r w:rsidRPr="0097659A">
        <w:t>. Bu, karbüratör sınırlayıcı kapakları veya karbüratör vidalarının sızdırmazlığı veya kullanıcı tarafından ayarlanamaz özel vidalar gibi kurcalamaya dirençli bileşenleri içerir.</w:t>
      </w:r>
    </w:p>
    <w:p w14:paraId="49573573" w14:textId="77777777" w:rsidR="00D11492" w:rsidRPr="0097659A" w:rsidRDefault="00D11492" w:rsidP="00D11492"/>
    <w:p w14:paraId="429BC7A0" w14:textId="620325CE" w:rsidR="008C5020" w:rsidRPr="0097659A" w:rsidRDefault="008C5020" w:rsidP="00D11492">
      <w:r w:rsidRPr="0097659A">
        <w:t>İmalatçı, emisyon kontrol sisteminin ayaarlanabilir parametrelerinin, makul kuvvetler kullanılarak kolaylıkla kurcalanamayacağını, aşağıdaki yöntemlerden biri ile teknik servise kanıtla</w:t>
      </w:r>
      <w:r w:rsidR="00D11492" w:rsidRPr="0097659A">
        <w:t>r</w:t>
      </w:r>
      <w:r w:rsidRPr="0097659A">
        <w:t>:</w:t>
      </w:r>
    </w:p>
    <w:p w14:paraId="6D46100D" w14:textId="075E03EB" w:rsidR="008C5020" w:rsidRPr="0097659A" w:rsidRDefault="008C5020" w:rsidP="00D11492">
      <w:r w:rsidRPr="0097659A">
        <w:t>—</w:t>
      </w:r>
      <w:r w:rsidRPr="0097659A">
        <w:tab/>
        <w:t xml:space="preserve">Motorla birlikte verilen aletleri </w:t>
      </w:r>
      <w:r w:rsidR="00BD7D75" w:rsidRPr="0097659A">
        <w:t>kullanarak</w:t>
      </w:r>
      <w:r w:rsidRPr="0097659A">
        <w:t xml:space="preserve"> veya,</w:t>
      </w:r>
    </w:p>
    <w:p w14:paraId="33E2B524" w14:textId="703262B0" w:rsidR="008C5020" w:rsidRPr="0097659A" w:rsidRDefault="008C5020" w:rsidP="00D11492">
      <w:r w:rsidRPr="0097659A">
        <w:t>—</w:t>
      </w:r>
      <w:r w:rsidRPr="0097659A">
        <w:tab/>
        <w:t>Tornavida, (keski dahil) pense veya anahtarlar gibi sıradan aletler kullanarak.</w:t>
      </w:r>
    </w:p>
    <w:p w14:paraId="5800E3A9" w14:textId="77777777" w:rsidR="00957A34" w:rsidRPr="0097659A" w:rsidRDefault="00957A34" w:rsidP="00D11492"/>
    <w:p w14:paraId="1B4BE7A5" w14:textId="62C881AB" w:rsidR="008C5020" w:rsidRPr="0097659A" w:rsidRDefault="008C5020" w:rsidP="00D11492">
      <w:r w:rsidRPr="0097659A">
        <w:t xml:space="preserve">Sıradan aletler şunları </w:t>
      </w:r>
      <w:r w:rsidR="00BD7D75" w:rsidRPr="0097659A">
        <w:t>içermez:</w:t>
      </w:r>
      <w:r w:rsidRPr="0097659A">
        <w:t xml:space="preserve"> Çoğu kesme veya taşlama aleti, matkaplar ve döner frezeler veya aşırı ısı veya alev üreten aletler.</w:t>
      </w:r>
    </w:p>
    <w:p w14:paraId="1197AF5F" w14:textId="77777777" w:rsidR="00D11492" w:rsidRPr="0097659A" w:rsidRDefault="00D11492" w:rsidP="00D11492"/>
    <w:p w14:paraId="4A0255F2" w14:textId="624BCE9C" w:rsidR="008C5020" w:rsidRPr="0097659A" w:rsidRDefault="00D11492" w:rsidP="00D11492">
      <w:r w:rsidRPr="0097659A">
        <w:t xml:space="preserve">3. </w:t>
      </w:r>
      <w:r w:rsidR="008C5020" w:rsidRPr="0097659A">
        <w:t>Bu Ek'in amacı doğrultusunda, farklı motor ailelerinden motorlar, kullanılan kurcalama önleme önlemlerinin tipi ve tasarım temelinde başka aileler halinde de birleştirilebilirler. Farklı motor ailelerine mensup motorları aynı kurcalama önleme motor ailesi içine yerleştirmek için imalatçı, onay kuruluşuna, kurcalamayı önlemek için kullanılan önlemlerin benzer olduğuna ilişkin doğrulama sağlar. Bu durumda, örnek teşkil eden bir motor ve aynı kurcamana önleyici motor ailesi içindeki tüm motorların tip onayı sırasında kullanılan ilgili belgeler için 1. ve 2. bentlerdeki şartları yerine getirilebilir.</w:t>
      </w:r>
    </w:p>
    <w:p w14:paraId="50597A3D" w14:textId="77777777" w:rsidR="00D11492" w:rsidRPr="0097659A" w:rsidRDefault="00D11492" w:rsidP="00D11492"/>
    <w:p w14:paraId="56A7F6CF" w14:textId="2FF4FBC9" w:rsidR="008C5020" w:rsidRPr="0097659A" w:rsidRDefault="008C5020" w:rsidP="00D11492">
      <w:r w:rsidRPr="0097659A">
        <w:t>4.</w:t>
      </w:r>
      <w:r w:rsidR="00D11492" w:rsidRPr="0097659A">
        <w:t xml:space="preserve"> </w:t>
      </w:r>
      <w:r w:rsidRPr="0097659A">
        <w:t>İmalatçılar, operatör kılavuzunda, motora müdahale etmenin söz konusu motorun AB tip onayını geçersiz kıldığını belirten bir uyar</w:t>
      </w:r>
      <w:r w:rsidR="00D11492" w:rsidRPr="0097659A">
        <w:t>ı</w:t>
      </w:r>
      <w:r w:rsidR="006D00EC" w:rsidRPr="0097659A">
        <w:t xml:space="preserve"> </w:t>
      </w:r>
      <w:r w:rsidR="00D11492" w:rsidRPr="0097659A">
        <w:t>koyar</w:t>
      </w:r>
      <w:r w:rsidR="006D00EC" w:rsidRPr="0097659A">
        <w:t>.</w:t>
      </w:r>
    </w:p>
    <w:sectPr w:rsidR="008C5020" w:rsidRPr="0097659A">
      <w:pgSz w:w="11906" w:h="16838"/>
      <w:pgMar w:top="1134" w:right="1418" w:bottom="1134" w:left="1418" w:header="709" w:footer="709" w:gutter="0"/>
      <w:pgNumType w:start="0"/>
      <w:cols w:space="70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E089F2" w14:textId="77777777" w:rsidR="00531A3C" w:rsidRDefault="00531A3C">
      <w:r>
        <w:separator/>
      </w:r>
    </w:p>
  </w:endnote>
  <w:endnote w:type="continuationSeparator" w:id="0">
    <w:p w14:paraId="44219363" w14:textId="77777777" w:rsidR="00531A3C" w:rsidRDefault="00531A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0002A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Ruehl">
    <w:charset w:val="B1"/>
    <w:family w:val="swiss"/>
    <w:pitch w:val="variable"/>
    <w:sig w:usb0="00000803" w:usb1="00000000" w:usb2="00000000" w:usb3="00000000" w:csb0="00000021" w:csb1="00000000"/>
  </w:font>
  <w:font w:name="Bookman Old Style">
    <w:panose1 w:val="02050604050505020204"/>
    <w:charset w:val="A2"/>
    <w:family w:val="roman"/>
    <w:pitch w:val="variable"/>
    <w:sig w:usb0="000002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Garamond">
    <w:panose1 w:val="02020404030301010803"/>
    <w:charset w:val="A2"/>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AngsanaUPC">
    <w:altName w:val="Arial Unicode MS"/>
    <w:charset w:val="DE"/>
    <w:family w:val="roman"/>
    <w:pitch w:val="variable"/>
    <w:sig w:usb0="00000000" w:usb1="00000000" w:usb2="00000000" w:usb3="00000000" w:csb0="00010001" w:csb1="00000000"/>
  </w:font>
  <w:font w:name="Sylfaen">
    <w:panose1 w:val="010A0502050306030303"/>
    <w:charset w:val="A2"/>
    <w:family w:val="roman"/>
    <w:pitch w:val="variable"/>
    <w:sig w:usb0="04000687" w:usb1="00000000" w:usb2="00000000" w:usb3="00000000" w:csb0="0000009F" w:csb1="00000000"/>
  </w:font>
  <w:font w:name="Segoe UI">
    <w:panose1 w:val="020B0502040204020203"/>
    <w:charset w:val="A2"/>
    <w:family w:val="swiss"/>
    <w:pitch w:val="variable"/>
    <w:sig w:usb0="E4002EFF" w:usb1="C000E47F" w:usb2="00000009" w:usb3="00000000" w:csb0="000001FF" w:csb1="00000000"/>
  </w:font>
  <w:font w:name="Courier New">
    <w:panose1 w:val="02070309020205020404"/>
    <w:charset w:val="A2"/>
    <w:family w:val="modern"/>
    <w:pitch w:val="fixed"/>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542314A" w14:textId="77777777" w:rsidR="00531A3C" w:rsidRDefault="00531A3C">
      <w:r>
        <w:separator/>
      </w:r>
    </w:p>
  </w:footnote>
  <w:footnote w:type="continuationSeparator" w:id="0">
    <w:p w14:paraId="1A4AA5CD" w14:textId="77777777" w:rsidR="00531A3C" w:rsidRDefault="00531A3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26048F8"/>
    <w:multiLevelType w:val="multilevel"/>
    <w:tmpl w:val="9A485258"/>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CA828F4"/>
    <w:multiLevelType w:val="multilevel"/>
    <w:tmpl w:val="80720218"/>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3"/>
        <w:w w:val="100"/>
        <w:position w:val="0"/>
        <w:sz w:val="18"/>
        <w:szCs w:val="18"/>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7CC2981"/>
    <w:multiLevelType w:val="multilevel"/>
    <w:tmpl w:val="B964D4C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3">
      <w:start w:val="1"/>
      <w:numFmt w:val="decimal"/>
      <w:lvlText w:val="%1.%2.%3.%4."/>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1B0088C"/>
    <w:multiLevelType w:val="multilevel"/>
    <w:tmpl w:val="AEBABE1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AED0630"/>
    <w:multiLevelType w:val="hybridMultilevel"/>
    <w:tmpl w:val="2C5E5716"/>
    <w:lvl w:ilvl="0" w:tplc="66F2C1B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40F3594A"/>
    <w:multiLevelType w:val="multilevel"/>
    <w:tmpl w:val="A664D39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321140B"/>
    <w:multiLevelType w:val="singleLevel"/>
    <w:tmpl w:val="9F38A1E6"/>
    <w:lvl w:ilvl="0">
      <w:start w:val="1"/>
      <w:numFmt w:val="decimal"/>
      <w:pStyle w:val="Considrant"/>
      <w:lvlText w:val="(%1)"/>
      <w:lvlJc w:val="left"/>
      <w:pPr>
        <w:tabs>
          <w:tab w:val="num" w:pos="709"/>
        </w:tabs>
        <w:ind w:left="709" w:hanging="709"/>
      </w:pPr>
    </w:lvl>
  </w:abstractNum>
  <w:abstractNum w:abstractNumId="8" w15:restartNumberingAfterBreak="0">
    <w:nsid w:val="50F91AA9"/>
    <w:multiLevelType w:val="multilevel"/>
    <w:tmpl w:val="BA68D320"/>
    <w:lvl w:ilvl="0">
      <w:start w:val="2"/>
      <w:numFmt w:val="decimal"/>
      <w:lvlText w:val="3.1.%1."/>
      <w:lvlJc w:val="left"/>
      <w:rPr>
        <w:rFonts w:ascii="Times New Roman" w:eastAsia="Times New Roman" w:hAnsi="Times New Roman" w:cs="Times New Roman"/>
        <w:b w:val="0"/>
        <w:bCs w:val="0"/>
        <w:i w:val="0"/>
        <w:iCs w:val="0"/>
        <w:smallCaps w:val="0"/>
        <w:strike w:val="0"/>
        <w:color w:val="000000"/>
        <w:spacing w:val="4"/>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1AB42A2"/>
    <w:multiLevelType w:val="multilevel"/>
    <w:tmpl w:val="6C92A5E0"/>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4"/>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2BD6270"/>
    <w:multiLevelType w:val="multilevel"/>
    <w:tmpl w:val="3D4CDB48"/>
    <w:lvl w:ilvl="0">
      <w:start w:val="1"/>
      <w:numFmt w:val="bullet"/>
      <w:lvlText w:val="—"/>
      <w:lvlJc w:val="left"/>
      <w:rPr>
        <w:rFonts w:ascii="Times New Roman" w:eastAsia="Times New Roman" w:hAnsi="Times New Roman" w:cs="Times New Roman"/>
        <w:b w:val="0"/>
        <w:bCs w:val="0"/>
        <w:i w:val="0"/>
        <w:iCs w:val="0"/>
        <w:smallCaps w:val="0"/>
        <w:strike w:val="0"/>
        <w:color w:val="000000"/>
        <w:spacing w:val="3"/>
        <w:w w:val="100"/>
        <w:position w:val="0"/>
        <w:sz w:val="14"/>
        <w:szCs w:val="1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3564CCD"/>
    <w:multiLevelType w:val="multilevel"/>
    <w:tmpl w:val="DAEE582E"/>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5B1C046F"/>
    <w:multiLevelType w:val="multilevel"/>
    <w:tmpl w:val="A270376A"/>
    <w:lvl w:ilvl="0">
      <w:start w:val="1"/>
      <w:numFmt w:val="decimal"/>
      <w:lvlText w:val="4.4.2.%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2"/>
        <w:w w:val="100"/>
        <w:position w:val="0"/>
        <w:sz w:val="18"/>
        <w:szCs w:val="18"/>
        <w:u w:val="none"/>
        <w:lang w:val="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CBB3924"/>
    <w:multiLevelType w:val="multilevel"/>
    <w:tmpl w:val="7F4CFBBA"/>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pStyle w:val="Balk3"/>
      <w:lvlText w:val="%1.%2.%3."/>
      <w:lvlJc w:val="left"/>
      <w:pPr>
        <w:tabs>
          <w:tab w:val="num" w:pos="850"/>
        </w:tabs>
        <w:ind w:left="850" w:hanging="850"/>
      </w:pPr>
    </w:lvl>
    <w:lvl w:ilvl="3">
      <w:start w:val="1"/>
      <w:numFmt w:val="decimal"/>
      <w:pStyle w:val="Balk4"/>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686D6735"/>
    <w:multiLevelType w:val="hybridMultilevel"/>
    <w:tmpl w:val="103AE318"/>
    <w:lvl w:ilvl="0" w:tplc="041F0017">
      <w:start w:val="1"/>
      <w:numFmt w:val="lowerLetter"/>
      <w:lvlText w:val="%1)"/>
      <w:lvlJc w:val="left"/>
      <w:pPr>
        <w:ind w:left="1494" w:hanging="360"/>
      </w:pPr>
      <w:rPr>
        <w:rFonts w:hint="default"/>
        <w:b w:val="0"/>
      </w:rPr>
    </w:lvl>
    <w:lvl w:ilvl="1" w:tplc="041F0019" w:tentative="1">
      <w:start w:val="1"/>
      <w:numFmt w:val="lowerLetter"/>
      <w:lvlText w:val="%2."/>
      <w:lvlJc w:val="left"/>
      <w:pPr>
        <w:ind w:left="2214" w:hanging="360"/>
      </w:pPr>
    </w:lvl>
    <w:lvl w:ilvl="2" w:tplc="041F001B" w:tentative="1">
      <w:start w:val="1"/>
      <w:numFmt w:val="lowerRoman"/>
      <w:lvlText w:val="%3."/>
      <w:lvlJc w:val="right"/>
      <w:pPr>
        <w:ind w:left="2934" w:hanging="180"/>
      </w:pPr>
    </w:lvl>
    <w:lvl w:ilvl="3" w:tplc="041F000F" w:tentative="1">
      <w:start w:val="1"/>
      <w:numFmt w:val="decimal"/>
      <w:lvlText w:val="%4."/>
      <w:lvlJc w:val="left"/>
      <w:pPr>
        <w:ind w:left="3654" w:hanging="360"/>
      </w:pPr>
    </w:lvl>
    <w:lvl w:ilvl="4" w:tplc="041F0019" w:tentative="1">
      <w:start w:val="1"/>
      <w:numFmt w:val="lowerLetter"/>
      <w:lvlText w:val="%5."/>
      <w:lvlJc w:val="left"/>
      <w:pPr>
        <w:ind w:left="4374" w:hanging="360"/>
      </w:pPr>
    </w:lvl>
    <w:lvl w:ilvl="5" w:tplc="041F001B" w:tentative="1">
      <w:start w:val="1"/>
      <w:numFmt w:val="lowerRoman"/>
      <w:lvlText w:val="%6."/>
      <w:lvlJc w:val="right"/>
      <w:pPr>
        <w:ind w:left="5094" w:hanging="180"/>
      </w:pPr>
    </w:lvl>
    <w:lvl w:ilvl="6" w:tplc="041F000F" w:tentative="1">
      <w:start w:val="1"/>
      <w:numFmt w:val="decimal"/>
      <w:lvlText w:val="%7."/>
      <w:lvlJc w:val="left"/>
      <w:pPr>
        <w:ind w:left="5814" w:hanging="360"/>
      </w:pPr>
    </w:lvl>
    <w:lvl w:ilvl="7" w:tplc="041F0019" w:tentative="1">
      <w:start w:val="1"/>
      <w:numFmt w:val="lowerLetter"/>
      <w:lvlText w:val="%8."/>
      <w:lvlJc w:val="left"/>
      <w:pPr>
        <w:ind w:left="6534" w:hanging="360"/>
      </w:pPr>
    </w:lvl>
    <w:lvl w:ilvl="8" w:tplc="041F001B" w:tentative="1">
      <w:start w:val="1"/>
      <w:numFmt w:val="lowerRoman"/>
      <w:lvlText w:val="%9."/>
      <w:lvlJc w:val="right"/>
      <w:pPr>
        <w:ind w:left="7254" w:hanging="180"/>
      </w:pPr>
    </w:lvl>
  </w:abstractNum>
  <w:abstractNum w:abstractNumId="15" w15:restartNumberingAfterBreak="0">
    <w:nsid w:val="6E62724A"/>
    <w:multiLevelType w:val="multilevel"/>
    <w:tmpl w:val="D3B8DFF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3">
      <w:start w:val="1"/>
      <w:numFmt w:val="decimal"/>
      <w:lvlText w:val="%1.%2.%3.%4,"/>
      <w:lvlJc w:val="left"/>
      <w:rPr>
        <w:rFonts w:ascii="Times New Roman" w:eastAsia="Times New Roman" w:hAnsi="Times New Roman" w:cs="Times New Roman"/>
        <w:b w:val="0"/>
        <w:bCs w:val="0"/>
        <w:i w:val="0"/>
        <w:iCs w:val="0"/>
        <w:smallCaps w:val="0"/>
        <w:strike w:val="0"/>
        <w:color w:val="000000"/>
        <w:spacing w:val="3"/>
        <w:w w:val="100"/>
        <w:position w:val="0"/>
        <w:sz w:val="18"/>
        <w:szCs w:val="18"/>
        <w:u w:val="none"/>
        <w:lang w:val="en-US"/>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0566454"/>
    <w:multiLevelType w:val="multilevel"/>
    <w:tmpl w:val="756E652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73C8036A"/>
    <w:multiLevelType w:val="multilevel"/>
    <w:tmpl w:val="9946941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18"/>
        <w:szCs w:val="18"/>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73F43437"/>
    <w:multiLevelType w:val="multilevel"/>
    <w:tmpl w:val="C0ECB32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7475773D"/>
    <w:multiLevelType w:val="multilevel"/>
    <w:tmpl w:val="DCEAB07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3"/>
  </w:num>
  <w:num w:numId="2">
    <w:abstractNumId w:val="11"/>
  </w:num>
  <w:num w:numId="3">
    <w:abstractNumId w:val="0"/>
    <w:lvlOverride w:ilvl="0">
      <w:lvl w:ilvl="0">
        <w:start w:val="1"/>
        <w:numFmt w:val="bullet"/>
        <w:lvlText w:val="–"/>
        <w:legacy w:legacy="1" w:legacySpace="0" w:legacyIndent="283"/>
        <w:lvlJc w:val="left"/>
        <w:pPr>
          <w:ind w:left="283" w:hanging="283"/>
        </w:pPr>
        <w:rPr>
          <w:rFonts w:ascii="Times New Roman" w:hAnsi="Times New Roman" w:cs="Times New Roman" w:hint="default"/>
        </w:rPr>
      </w:lvl>
    </w:lvlOverride>
  </w:num>
  <w:num w:numId="4">
    <w:abstractNumId w:val="7"/>
  </w:num>
  <w:num w:numId="5">
    <w:abstractNumId w:val="15"/>
  </w:num>
  <w:num w:numId="6">
    <w:abstractNumId w:val="19"/>
  </w:num>
  <w:num w:numId="7">
    <w:abstractNumId w:val="12"/>
  </w:num>
  <w:num w:numId="8">
    <w:abstractNumId w:val="3"/>
  </w:num>
  <w:num w:numId="9">
    <w:abstractNumId w:val="18"/>
  </w:num>
  <w:num w:numId="10">
    <w:abstractNumId w:val="1"/>
  </w:num>
  <w:num w:numId="11">
    <w:abstractNumId w:val="4"/>
  </w:num>
  <w:num w:numId="12">
    <w:abstractNumId w:val="9"/>
  </w:num>
  <w:num w:numId="13">
    <w:abstractNumId w:val="8"/>
  </w:num>
  <w:num w:numId="14">
    <w:abstractNumId w:val="16"/>
  </w:num>
  <w:num w:numId="15">
    <w:abstractNumId w:val="6"/>
  </w:num>
  <w:num w:numId="16">
    <w:abstractNumId w:val="10"/>
  </w:num>
  <w:num w:numId="17">
    <w:abstractNumId w:val="2"/>
  </w:num>
  <w:num w:numId="18">
    <w:abstractNumId w:val="17"/>
  </w:num>
  <w:num w:numId="19">
    <w:abstractNumId w:val="5"/>
  </w:num>
  <w:num w:numId="20">
    <w:abstractNumId w:val="1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attachedTemplate r:id="rId1"/>
  <w:trackRevisions/>
  <w:defaultTabStop w:val="720"/>
  <w:hyphenationZone w:val="425"/>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R_Ref0" w:val="988/2018 Art. 1.1"/>
    <w:docVar w:name="CR_Ref1" w:val="988/2018 Art. 2.1 and Annex II.1"/>
    <w:docVar w:name="CR_Ref10" w:val="988/2018 Art. 1.2 and Annex I.2(b)"/>
    <w:docVar w:name="CR_Ref11" w:val="988/2018 Art. 2.1 and Annex II.3(b)"/>
    <w:docVar w:name="CR_Ref12" w:val="988/2018 Art. 2.2 and Annex III.1"/>
    <w:docVar w:name="CR_Ref13" w:val="988/2018 Art. 2.3"/>
    <w:docVar w:name="CR_Ref14" w:val="988/2018 Art. 2.2 and Annex III.2(i)"/>
    <w:docVar w:name="CR_Ref15" w:val="988/2018 Art. 2.2 and Annex III.2(ii)"/>
    <w:docVar w:name="CR_Ref16" w:val="988/2018 Art. 2.4 and Annex V.1"/>
    <w:docVar w:name="CR_Ref17" w:val="988/2018 Art. 2.4 and Annex V.2"/>
    <w:docVar w:name="CR_Ref18" w:val="988/2018 Art. 1.3 and Annex IV.1"/>
    <w:docVar w:name="CR_Ref19" w:val="988/2018 Art. 2.5 and Annex VI.1"/>
    <w:docVar w:name="CR_Ref2" w:val="988/2018 Art. 1.2 and Annex I.1(a)"/>
    <w:docVar w:name="CR_Ref20" w:val="988/2018 Art. 2.5 and Annex VI.2"/>
    <w:docVar w:name="CR_Ref21" w:val="988/2018 Art. 2.5 and Annex VI.3"/>
    <w:docVar w:name="CR_Ref22" w:val="988/2018 Art. 2.6 and Annex VII.1"/>
    <w:docVar w:name="CR_Ref23" w:val="988/2018 Art. 2.6 and Annex VII.2(i)"/>
    <w:docVar w:name="CR_Ref24" w:val="988/2018 Art. 2.6 and Annex VII.2(ii)"/>
    <w:docVar w:name="CR_Ref25" w:val="988/2018 Art. 2.7 and Annex VIII"/>
    <w:docVar w:name="CR_Ref3" w:val="988/2018 Art. 1.2 and Annex I.1(b)"/>
    <w:docVar w:name="CR_Ref4" w:val="988/2018 Art. 1.2 and Annex I.1(c)"/>
    <w:docVar w:name="CR_Ref5" w:val="988/2018 Art. 1.2 and Annex I.1(d)"/>
    <w:docVar w:name="CR_Ref6" w:val="988/2018 Art. 2.1 and Annex II.2(a)"/>
    <w:docVar w:name="CR_Ref7" w:val="988/2018 Art. 2.1 and Annex II.2(b)"/>
    <w:docVar w:name="CR_Ref8" w:val="988/2018 Art. 2.1 and Annex II.3(a)"/>
    <w:docVar w:name="CR_Ref9" w:val="988/2018 Art. 1.2 and Annex I.2(a)"/>
    <w:docVar w:name="CR_RefCount" w:val="26"/>
  </w:docVars>
  <w:rsids>
    <w:rsidRoot w:val="00C366B4"/>
    <w:rsid w:val="00007238"/>
    <w:rsid w:val="00011848"/>
    <w:rsid w:val="00014E54"/>
    <w:rsid w:val="00020323"/>
    <w:rsid w:val="00031A8C"/>
    <w:rsid w:val="00036532"/>
    <w:rsid w:val="00041659"/>
    <w:rsid w:val="00046AA9"/>
    <w:rsid w:val="00062639"/>
    <w:rsid w:val="0007093F"/>
    <w:rsid w:val="000715FA"/>
    <w:rsid w:val="00072762"/>
    <w:rsid w:val="00090884"/>
    <w:rsid w:val="00091586"/>
    <w:rsid w:val="000A2407"/>
    <w:rsid w:val="000A6463"/>
    <w:rsid w:val="000A764C"/>
    <w:rsid w:val="000B6873"/>
    <w:rsid w:val="000E4A53"/>
    <w:rsid w:val="000E670D"/>
    <w:rsid w:val="00104916"/>
    <w:rsid w:val="0010702B"/>
    <w:rsid w:val="00107A05"/>
    <w:rsid w:val="00125395"/>
    <w:rsid w:val="001357FC"/>
    <w:rsid w:val="00153DD8"/>
    <w:rsid w:val="001749A8"/>
    <w:rsid w:val="00177032"/>
    <w:rsid w:val="001861FB"/>
    <w:rsid w:val="001B201E"/>
    <w:rsid w:val="001C5BD7"/>
    <w:rsid w:val="001D1F49"/>
    <w:rsid w:val="001E3406"/>
    <w:rsid w:val="001F10E5"/>
    <w:rsid w:val="001F2E12"/>
    <w:rsid w:val="00206437"/>
    <w:rsid w:val="0020690E"/>
    <w:rsid w:val="00210790"/>
    <w:rsid w:val="0021228F"/>
    <w:rsid w:val="00213568"/>
    <w:rsid w:val="00224376"/>
    <w:rsid w:val="00226BAC"/>
    <w:rsid w:val="00243831"/>
    <w:rsid w:val="00247DB5"/>
    <w:rsid w:val="00247FD1"/>
    <w:rsid w:val="00261A47"/>
    <w:rsid w:val="00265554"/>
    <w:rsid w:val="00265DB6"/>
    <w:rsid w:val="00270000"/>
    <w:rsid w:val="00282E84"/>
    <w:rsid w:val="002911FB"/>
    <w:rsid w:val="00293051"/>
    <w:rsid w:val="00297974"/>
    <w:rsid w:val="002A4D46"/>
    <w:rsid w:val="002A79A6"/>
    <w:rsid w:val="002B1FBC"/>
    <w:rsid w:val="002C3834"/>
    <w:rsid w:val="002C4715"/>
    <w:rsid w:val="002C6603"/>
    <w:rsid w:val="00307485"/>
    <w:rsid w:val="00313361"/>
    <w:rsid w:val="00331E00"/>
    <w:rsid w:val="003329B6"/>
    <w:rsid w:val="00336279"/>
    <w:rsid w:val="00357EAF"/>
    <w:rsid w:val="00382277"/>
    <w:rsid w:val="0038445D"/>
    <w:rsid w:val="0038494A"/>
    <w:rsid w:val="003937BF"/>
    <w:rsid w:val="003937DB"/>
    <w:rsid w:val="003A6C52"/>
    <w:rsid w:val="003B0173"/>
    <w:rsid w:val="003B7182"/>
    <w:rsid w:val="003C4929"/>
    <w:rsid w:val="00413B8D"/>
    <w:rsid w:val="00415C7F"/>
    <w:rsid w:val="00426314"/>
    <w:rsid w:val="00450A4D"/>
    <w:rsid w:val="00450D1A"/>
    <w:rsid w:val="00456735"/>
    <w:rsid w:val="00460309"/>
    <w:rsid w:val="00467053"/>
    <w:rsid w:val="00487567"/>
    <w:rsid w:val="004A28E9"/>
    <w:rsid w:val="004A7740"/>
    <w:rsid w:val="004B0ACE"/>
    <w:rsid w:val="004C27F1"/>
    <w:rsid w:val="004D0DEA"/>
    <w:rsid w:val="004D617C"/>
    <w:rsid w:val="00503765"/>
    <w:rsid w:val="00513943"/>
    <w:rsid w:val="005200A7"/>
    <w:rsid w:val="00531A3C"/>
    <w:rsid w:val="00547BA5"/>
    <w:rsid w:val="005604DD"/>
    <w:rsid w:val="00562486"/>
    <w:rsid w:val="00563EB8"/>
    <w:rsid w:val="005741C3"/>
    <w:rsid w:val="0057511C"/>
    <w:rsid w:val="00580D1A"/>
    <w:rsid w:val="00583226"/>
    <w:rsid w:val="00585BFD"/>
    <w:rsid w:val="005906F0"/>
    <w:rsid w:val="00592AA5"/>
    <w:rsid w:val="005A2B0A"/>
    <w:rsid w:val="005A30F9"/>
    <w:rsid w:val="005A7813"/>
    <w:rsid w:val="005C1F5D"/>
    <w:rsid w:val="005D1C9D"/>
    <w:rsid w:val="005E1C20"/>
    <w:rsid w:val="005E5B79"/>
    <w:rsid w:val="006004FB"/>
    <w:rsid w:val="00606E55"/>
    <w:rsid w:val="00607B56"/>
    <w:rsid w:val="00617225"/>
    <w:rsid w:val="00622171"/>
    <w:rsid w:val="00643019"/>
    <w:rsid w:val="006651C7"/>
    <w:rsid w:val="0067376F"/>
    <w:rsid w:val="00680B37"/>
    <w:rsid w:val="0069573E"/>
    <w:rsid w:val="0069631D"/>
    <w:rsid w:val="006C22BD"/>
    <w:rsid w:val="006D00EC"/>
    <w:rsid w:val="007171E0"/>
    <w:rsid w:val="00754D10"/>
    <w:rsid w:val="00760BD9"/>
    <w:rsid w:val="007650D8"/>
    <w:rsid w:val="00765197"/>
    <w:rsid w:val="007704FF"/>
    <w:rsid w:val="007B6CAF"/>
    <w:rsid w:val="007C7C0C"/>
    <w:rsid w:val="007D792D"/>
    <w:rsid w:val="007E5D62"/>
    <w:rsid w:val="007F56BB"/>
    <w:rsid w:val="00807BEF"/>
    <w:rsid w:val="00816D16"/>
    <w:rsid w:val="00832872"/>
    <w:rsid w:val="00852DD8"/>
    <w:rsid w:val="00852E6D"/>
    <w:rsid w:val="008538E4"/>
    <w:rsid w:val="0089404B"/>
    <w:rsid w:val="008A2271"/>
    <w:rsid w:val="008A6854"/>
    <w:rsid w:val="008B5FA0"/>
    <w:rsid w:val="008C5020"/>
    <w:rsid w:val="008D40AA"/>
    <w:rsid w:val="008F51B4"/>
    <w:rsid w:val="00904290"/>
    <w:rsid w:val="00906498"/>
    <w:rsid w:val="00916CA6"/>
    <w:rsid w:val="00921837"/>
    <w:rsid w:val="00923A93"/>
    <w:rsid w:val="00930B3F"/>
    <w:rsid w:val="00957A34"/>
    <w:rsid w:val="0097507D"/>
    <w:rsid w:val="0097659A"/>
    <w:rsid w:val="00983AA5"/>
    <w:rsid w:val="00992223"/>
    <w:rsid w:val="009B2763"/>
    <w:rsid w:val="009D0E24"/>
    <w:rsid w:val="009D3E79"/>
    <w:rsid w:val="009F7CFA"/>
    <w:rsid w:val="00A00271"/>
    <w:rsid w:val="00A064BF"/>
    <w:rsid w:val="00A108D0"/>
    <w:rsid w:val="00A1108C"/>
    <w:rsid w:val="00A31FB2"/>
    <w:rsid w:val="00A50D51"/>
    <w:rsid w:val="00A52C6A"/>
    <w:rsid w:val="00A56A4B"/>
    <w:rsid w:val="00A80BC9"/>
    <w:rsid w:val="00A83545"/>
    <w:rsid w:val="00A83D51"/>
    <w:rsid w:val="00A958CA"/>
    <w:rsid w:val="00A95FD1"/>
    <w:rsid w:val="00AA0EF4"/>
    <w:rsid w:val="00AB4525"/>
    <w:rsid w:val="00AC0A14"/>
    <w:rsid w:val="00AC26D1"/>
    <w:rsid w:val="00AD7BFA"/>
    <w:rsid w:val="00B0434E"/>
    <w:rsid w:val="00B14BE8"/>
    <w:rsid w:val="00B17650"/>
    <w:rsid w:val="00B24313"/>
    <w:rsid w:val="00B35865"/>
    <w:rsid w:val="00B4234E"/>
    <w:rsid w:val="00B43042"/>
    <w:rsid w:val="00B56AAE"/>
    <w:rsid w:val="00B61C97"/>
    <w:rsid w:val="00B670A7"/>
    <w:rsid w:val="00B778D0"/>
    <w:rsid w:val="00B8429C"/>
    <w:rsid w:val="00B9227B"/>
    <w:rsid w:val="00BA0B9B"/>
    <w:rsid w:val="00BC45B2"/>
    <w:rsid w:val="00BC6DA8"/>
    <w:rsid w:val="00BD0717"/>
    <w:rsid w:val="00BD237A"/>
    <w:rsid w:val="00BD7D75"/>
    <w:rsid w:val="00BD7DA6"/>
    <w:rsid w:val="00C01F7F"/>
    <w:rsid w:val="00C2079E"/>
    <w:rsid w:val="00C21F08"/>
    <w:rsid w:val="00C366B4"/>
    <w:rsid w:val="00C37EA4"/>
    <w:rsid w:val="00C50AD5"/>
    <w:rsid w:val="00C62EBE"/>
    <w:rsid w:val="00C639AE"/>
    <w:rsid w:val="00C63CA0"/>
    <w:rsid w:val="00C656D4"/>
    <w:rsid w:val="00C67EE8"/>
    <w:rsid w:val="00C70E1F"/>
    <w:rsid w:val="00C807B8"/>
    <w:rsid w:val="00C86295"/>
    <w:rsid w:val="00C90DA7"/>
    <w:rsid w:val="00C91252"/>
    <w:rsid w:val="00C93798"/>
    <w:rsid w:val="00CB4E4D"/>
    <w:rsid w:val="00CE213C"/>
    <w:rsid w:val="00CF4D4B"/>
    <w:rsid w:val="00D03891"/>
    <w:rsid w:val="00D06A1F"/>
    <w:rsid w:val="00D11492"/>
    <w:rsid w:val="00D279CA"/>
    <w:rsid w:val="00D33369"/>
    <w:rsid w:val="00D52C86"/>
    <w:rsid w:val="00D74DB0"/>
    <w:rsid w:val="00D817F0"/>
    <w:rsid w:val="00D823DD"/>
    <w:rsid w:val="00D8310C"/>
    <w:rsid w:val="00D84773"/>
    <w:rsid w:val="00D86014"/>
    <w:rsid w:val="00DA36A6"/>
    <w:rsid w:val="00DA6690"/>
    <w:rsid w:val="00DB0B15"/>
    <w:rsid w:val="00DB5464"/>
    <w:rsid w:val="00DC2E78"/>
    <w:rsid w:val="00DD78E1"/>
    <w:rsid w:val="00DE5803"/>
    <w:rsid w:val="00DF4A0E"/>
    <w:rsid w:val="00E05E00"/>
    <w:rsid w:val="00E1617D"/>
    <w:rsid w:val="00E24556"/>
    <w:rsid w:val="00E2777F"/>
    <w:rsid w:val="00E330D1"/>
    <w:rsid w:val="00E42FE3"/>
    <w:rsid w:val="00E61A30"/>
    <w:rsid w:val="00E62B8A"/>
    <w:rsid w:val="00E95949"/>
    <w:rsid w:val="00EB4AC9"/>
    <w:rsid w:val="00EC5848"/>
    <w:rsid w:val="00ED2DD0"/>
    <w:rsid w:val="00ED499B"/>
    <w:rsid w:val="00EE10D5"/>
    <w:rsid w:val="00EF057F"/>
    <w:rsid w:val="00F15798"/>
    <w:rsid w:val="00F33150"/>
    <w:rsid w:val="00F41B30"/>
    <w:rsid w:val="00F510B5"/>
    <w:rsid w:val="00F61135"/>
    <w:rsid w:val="00F64FC7"/>
    <w:rsid w:val="00F66247"/>
    <w:rsid w:val="00FA7B83"/>
    <w:rsid w:val="00FB35E1"/>
    <w:rsid w:val="00FD23D8"/>
    <w:rsid w:val="00FE108C"/>
    <w:rsid w:val="00FE28B2"/>
    <w:rsid w:val="00FE4D23"/>
    <w:rsid w:val="00FE777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908D805"/>
  <w14:defaultImageDpi w14:val="96"/>
  <w15:docId w15:val="{BBC04728-D808-4A27-AFD5-67A2A530F6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unhideWhenUsed="1"/>
    <w:lsdException w:name="footnote text" w:semiHidden="1"/>
    <w:lsdException w:name="annotation text" w:semiHidden="1"/>
    <w:lsdException w:name="header" w:semiHidden="1"/>
    <w:lsdException w:name="footer" w:semiHidden="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1492"/>
    <w:pPr>
      <w:autoSpaceDE w:val="0"/>
      <w:autoSpaceDN w:val="0"/>
      <w:jc w:val="both"/>
    </w:pPr>
    <w:rPr>
      <w:rFonts w:ascii="Times New Roman" w:hAnsi="Times New Roman"/>
      <w:sz w:val="24"/>
      <w:szCs w:val="24"/>
    </w:rPr>
  </w:style>
  <w:style w:type="paragraph" w:styleId="Balk1">
    <w:name w:val="heading 1"/>
    <w:basedOn w:val="Annexetitreacte"/>
    <w:next w:val="Text1"/>
    <w:link w:val="Balk1Char"/>
    <w:uiPriority w:val="99"/>
    <w:qFormat/>
    <w:rsid w:val="00B61C97"/>
    <w:pPr>
      <w:spacing w:before="120" w:after="120"/>
      <w:outlineLvl w:val="0"/>
    </w:pPr>
    <w:rPr>
      <w:u w:val="none"/>
    </w:rPr>
  </w:style>
  <w:style w:type="paragraph" w:styleId="Balk2">
    <w:name w:val="heading 2"/>
    <w:basedOn w:val="Normal"/>
    <w:next w:val="Text2"/>
    <w:link w:val="Balk2Char"/>
    <w:uiPriority w:val="99"/>
    <w:qFormat/>
    <w:rsid w:val="00B61C97"/>
    <w:pPr>
      <w:ind w:left="1134" w:hanging="1134"/>
      <w:jc w:val="center"/>
      <w:outlineLvl w:val="1"/>
    </w:pPr>
    <w:rPr>
      <w:b/>
      <w:bCs/>
    </w:rPr>
  </w:style>
  <w:style w:type="paragraph" w:styleId="Balk3">
    <w:name w:val="heading 3"/>
    <w:basedOn w:val="Normal"/>
    <w:next w:val="Text3"/>
    <w:link w:val="Balk3Char"/>
    <w:uiPriority w:val="99"/>
    <w:qFormat/>
    <w:pPr>
      <w:keepNext/>
      <w:numPr>
        <w:ilvl w:val="2"/>
        <w:numId w:val="1"/>
      </w:numPr>
      <w:outlineLvl w:val="2"/>
    </w:pPr>
    <w:rPr>
      <w:i/>
      <w:iCs/>
    </w:rPr>
  </w:style>
  <w:style w:type="paragraph" w:styleId="Balk4">
    <w:name w:val="heading 4"/>
    <w:basedOn w:val="Normal"/>
    <w:next w:val="Text4"/>
    <w:link w:val="Balk4Char"/>
    <w:uiPriority w:val="99"/>
    <w:qFormat/>
    <w:pPr>
      <w:keepNext/>
      <w:numPr>
        <w:ilvl w:val="3"/>
        <w:numId w:val="1"/>
      </w:numPr>
      <w:outlineLvl w:val="3"/>
    </w:pPr>
  </w:style>
  <w:style w:type="paragraph" w:styleId="Balk5">
    <w:name w:val="heading 5"/>
    <w:basedOn w:val="Normal"/>
    <w:next w:val="Normal"/>
    <w:link w:val="Balk5Char"/>
    <w:uiPriority w:val="99"/>
    <w:qFormat/>
    <w:pPr>
      <w:spacing w:before="240" w:after="60"/>
      <w:outlineLvl w:val="4"/>
    </w:pPr>
    <w:rPr>
      <w:rFonts w:ascii="Arial" w:hAnsi="Arial" w:cs="Arial"/>
      <w:sz w:val="22"/>
      <w:szCs w:val="22"/>
    </w:rPr>
  </w:style>
  <w:style w:type="paragraph" w:styleId="Balk6">
    <w:name w:val="heading 6"/>
    <w:basedOn w:val="Normal"/>
    <w:next w:val="Normal"/>
    <w:link w:val="Balk6Char"/>
    <w:uiPriority w:val="99"/>
    <w:qFormat/>
    <w:pPr>
      <w:spacing w:before="240" w:after="60"/>
      <w:outlineLvl w:val="5"/>
    </w:pPr>
    <w:rPr>
      <w:rFonts w:ascii="Arial" w:hAnsi="Arial" w:cs="Arial"/>
      <w:i/>
      <w:iCs/>
      <w:sz w:val="22"/>
      <w:szCs w:val="22"/>
    </w:rPr>
  </w:style>
  <w:style w:type="paragraph" w:styleId="Balk7">
    <w:name w:val="heading 7"/>
    <w:basedOn w:val="Normal"/>
    <w:next w:val="Normal"/>
    <w:link w:val="Balk7Char"/>
    <w:uiPriority w:val="99"/>
    <w:qFormat/>
    <w:pPr>
      <w:spacing w:before="240" w:after="60"/>
      <w:outlineLvl w:val="6"/>
    </w:pPr>
    <w:rPr>
      <w:rFonts w:ascii="Arial" w:hAnsi="Arial" w:cs="Arial"/>
      <w:sz w:val="20"/>
      <w:szCs w:val="20"/>
    </w:rPr>
  </w:style>
  <w:style w:type="paragraph" w:styleId="Balk8">
    <w:name w:val="heading 8"/>
    <w:basedOn w:val="Normal"/>
    <w:next w:val="Normal"/>
    <w:link w:val="Balk8Char"/>
    <w:uiPriority w:val="99"/>
    <w:qFormat/>
    <w:pPr>
      <w:spacing w:before="240" w:after="60"/>
      <w:outlineLvl w:val="7"/>
    </w:pPr>
    <w:rPr>
      <w:rFonts w:ascii="Arial" w:hAnsi="Arial" w:cs="Arial"/>
      <w:i/>
      <w:iCs/>
      <w:sz w:val="20"/>
      <w:szCs w:val="20"/>
    </w:rPr>
  </w:style>
  <w:style w:type="paragraph" w:styleId="Balk9">
    <w:name w:val="heading 9"/>
    <w:basedOn w:val="Normal"/>
    <w:next w:val="Normal"/>
    <w:link w:val="Balk9Char"/>
    <w:uiPriority w:val="99"/>
    <w:qFormat/>
    <w:pPr>
      <w:spacing w:before="240" w:after="60"/>
      <w:outlineLvl w:val="8"/>
    </w:pPr>
    <w:rPr>
      <w:rFonts w:ascii="Arial" w:hAnsi="Arial" w:cs="Arial"/>
      <w:i/>
      <w:iCs/>
      <w:sz w:val="18"/>
      <w:szCs w:val="1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link w:val="Balk1"/>
    <w:uiPriority w:val="99"/>
    <w:rsid w:val="00B61C97"/>
    <w:rPr>
      <w:rFonts w:ascii="Times New Roman" w:hAnsi="Times New Roman"/>
      <w:b/>
      <w:bCs/>
      <w:sz w:val="24"/>
      <w:szCs w:val="24"/>
      <w:lang w:val="fr-FR"/>
    </w:rPr>
  </w:style>
  <w:style w:type="character" w:customStyle="1" w:styleId="Balk2Char">
    <w:name w:val="Başlık 2 Char"/>
    <w:link w:val="Balk2"/>
    <w:uiPriority w:val="99"/>
    <w:rsid w:val="00B61C97"/>
    <w:rPr>
      <w:rFonts w:ascii="Times New Roman" w:hAnsi="Times New Roman"/>
      <w:b/>
      <w:bCs/>
      <w:sz w:val="24"/>
      <w:szCs w:val="24"/>
      <w:lang w:val="fr-FR"/>
    </w:rPr>
  </w:style>
  <w:style w:type="character" w:customStyle="1" w:styleId="Balk3Char">
    <w:name w:val="Başlık 3 Char"/>
    <w:link w:val="Balk3"/>
    <w:uiPriority w:val="99"/>
    <w:rPr>
      <w:rFonts w:ascii="Times New Roman" w:hAnsi="Times New Roman"/>
      <w:i/>
      <w:iCs/>
      <w:sz w:val="24"/>
      <w:szCs w:val="24"/>
      <w:lang w:val="fr-FR"/>
    </w:rPr>
  </w:style>
  <w:style w:type="character" w:customStyle="1" w:styleId="Balk4Char">
    <w:name w:val="Başlık 4 Char"/>
    <w:link w:val="Balk4"/>
    <w:uiPriority w:val="99"/>
    <w:rPr>
      <w:rFonts w:ascii="Times New Roman" w:hAnsi="Times New Roman"/>
      <w:sz w:val="24"/>
      <w:szCs w:val="24"/>
      <w:lang w:val="fr-FR"/>
    </w:rPr>
  </w:style>
  <w:style w:type="character" w:customStyle="1" w:styleId="Balk5Char">
    <w:name w:val="Başlık 5 Char"/>
    <w:link w:val="Balk5"/>
    <w:uiPriority w:val="9"/>
    <w:semiHidden/>
    <w:rPr>
      <w:b/>
      <w:bCs/>
      <w:i/>
      <w:iCs/>
      <w:sz w:val="26"/>
      <w:szCs w:val="26"/>
      <w:lang w:val="fr-FR"/>
    </w:rPr>
  </w:style>
  <w:style w:type="character" w:customStyle="1" w:styleId="Balk6Char">
    <w:name w:val="Başlık 6 Char"/>
    <w:link w:val="Balk6"/>
    <w:uiPriority w:val="9"/>
    <w:semiHidden/>
    <w:rPr>
      <w:b/>
      <w:bCs/>
      <w:lang w:val="fr-FR"/>
    </w:rPr>
  </w:style>
  <w:style w:type="character" w:customStyle="1" w:styleId="Balk7Char">
    <w:name w:val="Başlık 7 Char"/>
    <w:link w:val="Balk7"/>
    <w:uiPriority w:val="9"/>
    <w:semiHidden/>
    <w:rPr>
      <w:sz w:val="24"/>
      <w:szCs w:val="24"/>
      <w:lang w:val="fr-FR"/>
    </w:rPr>
  </w:style>
  <w:style w:type="character" w:customStyle="1" w:styleId="Balk8Char">
    <w:name w:val="Başlık 8 Char"/>
    <w:link w:val="Balk8"/>
    <w:uiPriority w:val="9"/>
    <w:semiHidden/>
    <w:rPr>
      <w:i/>
      <w:iCs/>
      <w:sz w:val="24"/>
      <w:szCs w:val="24"/>
      <w:lang w:val="fr-FR"/>
    </w:rPr>
  </w:style>
  <w:style w:type="character" w:customStyle="1" w:styleId="Balk9Char">
    <w:name w:val="Başlık 9 Char"/>
    <w:link w:val="Balk9"/>
    <w:uiPriority w:val="9"/>
    <w:semiHidden/>
    <w:rPr>
      <w:rFonts w:ascii="Calibri Light" w:eastAsia="Times New Roman" w:hAnsi="Calibri Light" w:cs="Times New Roman"/>
      <w:lang w:val="fr-FR"/>
    </w:rPr>
  </w:style>
  <w:style w:type="paragraph" w:customStyle="1" w:styleId="Text1">
    <w:name w:val="Text 1"/>
    <w:basedOn w:val="Normal"/>
    <w:uiPriority w:val="99"/>
    <w:pPr>
      <w:ind w:left="851"/>
    </w:pPr>
  </w:style>
  <w:style w:type="paragraph" w:customStyle="1" w:styleId="Text2">
    <w:name w:val="Text 2"/>
    <w:basedOn w:val="Normal"/>
    <w:uiPriority w:val="99"/>
    <w:pPr>
      <w:ind w:left="851"/>
    </w:pPr>
  </w:style>
  <w:style w:type="paragraph" w:customStyle="1" w:styleId="Text3">
    <w:name w:val="Text 3"/>
    <w:basedOn w:val="Normal"/>
    <w:uiPriority w:val="99"/>
    <w:pPr>
      <w:ind w:left="851"/>
    </w:pPr>
  </w:style>
  <w:style w:type="paragraph" w:customStyle="1" w:styleId="Text4">
    <w:name w:val="Text 4"/>
    <w:basedOn w:val="Normal"/>
    <w:uiPriority w:val="99"/>
    <w:pPr>
      <w:ind w:left="851"/>
    </w:pPr>
  </w:style>
  <w:style w:type="paragraph" w:customStyle="1" w:styleId="Annexetitreacte">
    <w:name w:val="Annexe titre (acte)"/>
    <w:basedOn w:val="Normal"/>
    <w:next w:val="Normal"/>
    <w:uiPriority w:val="99"/>
    <w:pPr>
      <w:jc w:val="center"/>
    </w:pPr>
    <w:rPr>
      <w:b/>
      <w:bCs/>
      <w:u w:val="single"/>
    </w:rPr>
  </w:style>
  <w:style w:type="paragraph" w:customStyle="1" w:styleId="Annexetitreexposglobal">
    <w:name w:val="Annexe titre (exposé global)"/>
    <w:basedOn w:val="Normal"/>
    <w:next w:val="Normal"/>
    <w:uiPriority w:val="99"/>
    <w:pPr>
      <w:jc w:val="center"/>
    </w:pPr>
    <w:rPr>
      <w:b/>
      <w:bCs/>
      <w:u w:val="single"/>
    </w:rPr>
  </w:style>
  <w:style w:type="paragraph" w:customStyle="1" w:styleId="Annexetitreexpos">
    <w:name w:val="Annexe titre (exposé)"/>
    <w:basedOn w:val="Normal"/>
    <w:next w:val="Normal"/>
    <w:uiPriority w:val="99"/>
    <w:pPr>
      <w:jc w:val="center"/>
    </w:pPr>
    <w:rPr>
      <w:b/>
      <w:bCs/>
      <w:u w:val="single"/>
    </w:rPr>
  </w:style>
  <w:style w:type="paragraph" w:customStyle="1" w:styleId="Annexetitrefichefinacte">
    <w:name w:val="Annexe titre (fiche fin. acte)"/>
    <w:basedOn w:val="Normal"/>
    <w:next w:val="Normal"/>
    <w:uiPriority w:val="99"/>
    <w:pPr>
      <w:jc w:val="center"/>
    </w:pPr>
    <w:rPr>
      <w:b/>
      <w:bCs/>
      <w:u w:val="single"/>
    </w:rPr>
  </w:style>
  <w:style w:type="paragraph" w:customStyle="1" w:styleId="Annexetitrefichefinglobale">
    <w:name w:val="Annexe titre (fiche fin. globale)"/>
    <w:basedOn w:val="Normal"/>
    <w:next w:val="Normal"/>
    <w:uiPriority w:val="99"/>
    <w:pPr>
      <w:jc w:val="center"/>
    </w:pPr>
    <w:rPr>
      <w:b/>
      <w:bCs/>
      <w:u w:val="single"/>
    </w:rPr>
  </w:style>
  <w:style w:type="paragraph" w:customStyle="1" w:styleId="Annexetitreglobale">
    <w:name w:val="Annexe titre (globale)"/>
    <w:basedOn w:val="Normal"/>
    <w:next w:val="Normal"/>
    <w:uiPriority w:val="99"/>
    <w:pPr>
      <w:jc w:val="center"/>
    </w:pPr>
    <w:rPr>
      <w:b/>
      <w:bCs/>
      <w:u w:val="single"/>
    </w:rPr>
  </w:style>
  <w:style w:type="paragraph" w:customStyle="1" w:styleId="Applicationdirecte">
    <w:name w:val="Application directe"/>
    <w:basedOn w:val="Normal"/>
    <w:next w:val="Fait"/>
    <w:uiPriority w:val="99"/>
    <w:pPr>
      <w:spacing w:before="480"/>
    </w:pPr>
  </w:style>
  <w:style w:type="paragraph" w:customStyle="1" w:styleId="Fait">
    <w:name w:val="Fait à"/>
    <w:basedOn w:val="Normal"/>
    <w:next w:val="Institutionquisigne"/>
    <w:uiPriority w:val="99"/>
    <w:pPr>
      <w:keepNext/>
    </w:pPr>
  </w:style>
  <w:style w:type="paragraph" w:customStyle="1" w:styleId="Institutionquisigne">
    <w:name w:val="Institution qui signe"/>
    <w:basedOn w:val="Normal"/>
    <w:next w:val="Personnequisigne"/>
    <w:uiPriority w:val="99"/>
    <w:pPr>
      <w:keepNext/>
      <w:tabs>
        <w:tab w:val="left" w:pos="4253"/>
      </w:tabs>
      <w:spacing w:before="720"/>
    </w:pPr>
    <w:rPr>
      <w:i/>
      <w:iCs/>
    </w:rPr>
  </w:style>
  <w:style w:type="paragraph" w:customStyle="1" w:styleId="Personnequisigne">
    <w:name w:val="Personne qui signe"/>
    <w:basedOn w:val="Normal"/>
    <w:next w:val="Institutionquisigne"/>
    <w:uiPriority w:val="99"/>
    <w:pPr>
      <w:tabs>
        <w:tab w:val="left" w:pos="4253"/>
      </w:tabs>
      <w:jc w:val="left"/>
    </w:pPr>
    <w:rPr>
      <w:i/>
      <w:iCs/>
    </w:rPr>
  </w:style>
  <w:style w:type="paragraph" w:styleId="ResimYazs">
    <w:name w:val="caption"/>
    <w:basedOn w:val="Normal"/>
    <w:next w:val="Normal"/>
    <w:uiPriority w:val="99"/>
    <w:qFormat/>
    <w:rPr>
      <w:b/>
      <w:bCs/>
    </w:rPr>
  </w:style>
  <w:style w:type="paragraph" w:customStyle="1" w:styleId="ChapterTitle">
    <w:name w:val="ChapterTitle"/>
    <w:basedOn w:val="Normal"/>
    <w:next w:val="Normal"/>
    <w:uiPriority w:val="99"/>
    <w:pPr>
      <w:keepNext/>
      <w:spacing w:after="360"/>
      <w:jc w:val="center"/>
    </w:pPr>
    <w:rPr>
      <w:b/>
      <w:bCs/>
      <w:sz w:val="32"/>
      <w:szCs w:val="32"/>
    </w:rPr>
  </w:style>
  <w:style w:type="character" w:styleId="AklamaBavurusu">
    <w:name w:val="annotation reference"/>
    <w:uiPriority w:val="99"/>
    <w:rPr>
      <w:sz w:val="16"/>
      <w:szCs w:val="16"/>
    </w:rPr>
  </w:style>
  <w:style w:type="paragraph" w:styleId="AklamaMetni">
    <w:name w:val="annotation text"/>
    <w:basedOn w:val="Normal"/>
    <w:link w:val="AklamaMetniChar"/>
    <w:uiPriority w:val="99"/>
    <w:rPr>
      <w:sz w:val="20"/>
      <w:szCs w:val="20"/>
    </w:rPr>
  </w:style>
  <w:style w:type="character" w:customStyle="1" w:styleId="AklamaMetniChar">
    <w:name w:val="Açıklama Metni Char"/>
    <w:link w:val="AklamaMetni"/>
    <w:uiPriority w:val="99"/>
    <w:semiHidden/>
    <w:rPr>
      <w:rFonts w:ascii="Times New Roman" w:hAnsi="Times New Roman" w:cs="Times New Roman"/>
      <w:sz w:val="20"/>
      <w:szCs w:val="20"/>
      <w:lang w:val="fr-FR"/>
    </w:rPr>
  </w:style>
  <w:style w:type="paragraph" w:customStyle="1" w:styleId="Confidence">
    <w:name w:val="Confidence"/>
    <w:basedOn w:val="Normal"/>
    <w:next w:val="Normal"/>
    <w:uiPriority w:val="99"/>
    <w:pPr>
      <w:spacing w:before="360"/>
      <w:jc w:val="center"/>
    </w:pPr>
  </w:style>
  <w:style w:type="paragraph" w:customStyle="1" w:styleId="Corrigendum">
    <w:name w:val="Corrigendum"/>
    <w:basedOn w:val="Normal"/>
    <w:next w:val="Normal"/>
    <w:uiPriority w:val="99"/>
    <w:pPr>
      <w:spacing w:after="240"/>
      <w:jc w:val="left"/>
    </w:pPr>
  </w:style>
  <w:style w:type="paragraph" w:customStyle="1" w:styleId="Emission">
    <w:name w:val="Emission"/>
    <w:basedOn w:val="Normal"/>
    <w:next w:val="Rfrenceinstitutionelle"/>
    <w:uiPriority w:val="99"/>
    <w:pPr>
      <w:ind w:left="5103"/>
      <w:jc w:val="left"/>
    </w:pPr>
  </w:style>
  <w:style w:type="paragraph" w:customStyle="1" w:styleId="Rfrenceinstitutionelle">
    <w:name w:val="Référence institutionelle"/>
    <w:basedOn w:val="Normal"/>
    <w:next w:val="Statut"/>
    <w:uiPriority w:val="99"/>
    <w:pPr>
      <w:spacing w:after="240"/>
      <w:ind w:left="5103"/>
      <w:jc w:val="left"/>
    </w:pPr>
  </w:style>
  <w:style w:type="paragraph" w:customStyle="1" w:styleId="Statut">
    <w:name w:val="Statut"/>
    <w:basedOn w:val="Normal"/>
    <w:next w:val="Typedudocument"/>
    <w:uiPriority w:val="99"/>
    <w:pPr>
      <w:spacing w:before="360"/>
      <w:jc w:val="center"/>
    </w:pPr>
  </w:style>
  <w:style w:type="paragraph" w:customStyle="1" w:styleId="Typedudocument">
    <w:name w:val="Type du document"/>
    <w:basedOn w:val="Normal"/>
    <w:next w:val="Datedadoption"/>
    <w:uiPriority w:val="99"/>
    <w:pPr>
      <w:spacing w:before="360"/>
      <w:jc w:val="center"/>
    </w:pPr>
    <w:rPr>
      <w:b/>
      <w:bCs/>
    </w:rPr>
  </w:style>
  <w:style w:type="paragraph" w:customStyle="1" w:styleId="Datedadoption">
    <w:name w:val="Date d'adoption"/>
    <w:basedOn w:val="Normal"/>
    <w:next w:val="Titreobjet"/>
    <w:uiPriority w:val="99"/>
    <w:pPr>
      <w:spacing w:before="360"/>
      <w:jc w:val="center"/>
    </w:pPr>
    <w:rPr>
      <w:b/>
      <w:bCs/>
    </w:rPr>
  </w:style>
  <w:style w:type="paragraph" w:customStyle="1" w:styleId="Titreobjet">
    <w:name w:val="Titre objet"/>
    <w:basedOn w:val="Normal"/>
    <w:next w:val="Sous-titreobjet"/>
    <w:uiPriority w:val="99"/>
    <w:pPr>
      <w:spacing w:before="360" w:after="360"/>
      <w:jc w:val="center"/>
    </w:pPr>
    <w:rPr>
      <w:b/>
      <w:bCs/>
    </w:rPr>
  </w:style>
  <w:style w:type="paragraph" w:customStyle="1" w:styleId="Sous-titreobjet">
    <w:name w:val="Sous-titre objet"/>
    <w:basedOn w:val="Titreobjet"/>
    <w:uiPriority w:val="99"/>
    <w:pPr>
      <w:spacing w:before="0" w:after="0"/>
    </w:pPr>
  </w:style>
  <w:style w:type="paragraph" w:customStyle="1" w:styleId="Exposdesmotifstitre">
    <w:name w:val="Exposé des motifs titre"/>
    <w:basedOn w:val="Normal"/>
    <w:next w:val="Normal"/>
    <w:uiPriority w:val="99"/>
    <w:pPr>
      <w:jc w:val="center"/>
    </w:pPr>
    <w:rPr>
      <w:b/>
      <w:bCs/>
      <w:u w:val="single"/>
    </w:rPr>
  </w:style>
  <w:style w:type="paragraph" w:customStyle="1" w:styleId="Exposdesmotifstitreglobal">
    <w:name w:val="Exposé des motifs titre (global)"/>
    <w:basedOn w:val="Normal"/>
    <w:next w:val="Normal"/>
    <w:uiPriority w:val="99"/>
    <w:pPr>
      <w:jc w:val="center"/>
    </w:pPr>
    <w:rPr>
      <w:b/>
      <w:bCs/>
      <w:u w:val="single"/>
    </w:rPr>
  </w:style>
  <w:style w:type="paragraph" w:customStyle="1" w:styleId="FichedimpactPMEtitre">
    <w:name w:val="Fiche d'impact PME titre"/>
    <w:basedOn w:val="Normal"/>
    <w:next w:val="Normal"/>
    <w:uiPriority w:val="99"/>
    <w:pPr>
      <w:jc w:val="center"/>
    </w:pPr>
    <w:rPr>
      <w:b/>
      <w:bCs/>
    </w:rPr>
  </w:style>
  <w:style w:type="paragraph" w:customStyle="1" w:styleId="Fichefinanciretextetable">
    <w:name w:val="Fiche financière texte (table)"/>
    <w:basedOn w:val="Normal"/>
    <w:uiPriority w:val="99"/>
    <w:pPr>
      <w:jc w:val="left"/>
    </w:pPr>
    <w:rPr>
      <w:sz w:val="20"/>
      <w:szCs w:val="20"/>
    </w:rPr>
  </w:style>
  <w:style w:type="paragraph" w:customStyle="1" w:styleId="Fichefinanciretitre">
    <w:name w:val="Fiche financière titre"/>
    <w:basedOn w:val="Normal"/>
    <w:next w:val="Normal"/>
    <w:uiPriority w:val="99"/>
    <w:pPr>
      <w:jc w:val="center"/>
    </w:pPr>
    <w:rPr>
      <w:b/>
      <w:bCs/>
      <w:u w:val="single"/>
    </w:rPr>
  </w:style>
  <w:style w:type="paragraph" w:customStyle="1" w:styleId="Fichefinanciretitreactetable">
    <w:name w:val="Fiche financière titre (acte table)"/>
    <w:basedOn w:val="Normal"/>
    <w:next w:val="Normal"/>
    <w:uiPriority w:val="99"/>
    <w:pPr>
      <w:jc w:val="center"/>
    </w:pPr>
    <w:rPr>
      <w:b/>
      <w:bCs/>
      <w:sz w:val="40"/>
      <w:szCs w:val="40"/>
    </w:rPr>
  </w:style>
  <w:style w:type="paragraph" w:customStyle="1" w:styleId="Fichefinanciretitreacte">
    <w:name w:val="Fiche financière titre (acte)"/>
    <w:basedOn w:val="Normal"/>
    <w:next w:val="Normal"/>
    <w:uiPriority w:val="99"/>
    <w:pPr>
      <w:jc w:val="center"/>
    </w:pPr>
    <w:rPr>
      <w:b/>
      <w:bCs/>
      <w:u w:val="single"/>
    </w:rPr>
  </w:style>
  <w:style w:type="paragraph" w:customStyle="1" w:styleId="Fichefinanciretitretable">
    <w:name w:val="Fiche financière titre (table)"/>
    <w:basedOn w:val="Normal"/>
    <w:uiPriority w:val="99"/>
    <w:pPr>
      <w:jc w:val="center"/>
    </w:pPr>
    <w:rPr>
      <w:b/>
      <w:bCs/>
      <w:sz w:val="40"/>
      <w:szCs w:val="40"/>
    </w:rPr>
  </w:style>
  <w:style w:type="paragraph" w:styleId="Altbilgi">
    <w:name w:val="footer"/>
    <w:basedOn w:val="Normal"/>
    <w:link w:val="AltbilgiChar"/>
    <w:uiPriority w:val="99"/>
    <w:pPr>
      <w:tabs>
        <w:tab w:val="center" w:pos="4536"/>
        <w:tab w:val="right" w:pos="9072"/>
      </w:tabs>
      <w:spacing w:before="360"/>
      <w:jc w:val="left"/>
    </w:pPr>
  </w:style>
  <w:style w:type="character" w:customStyle="1" w:styleId="AltbilgiChar">
    <w:name w:val="Altbilgi Char"/>
    <w:link w:val="Altbilgi"/>
    <w:uiPriority w:val="99"/>
    <w:rPr>
      <w:rFonts w:ascii="Times New Roman" w:hAnsi="Times New Roman" w:cs="Times New Roman"/>
      <w:sz w:val="24"/>
      <w:szCs w:val="24"/>
      <w:lang w:val="fr-FR"/>
    </w:rPr>
  </w:style>
  <w:style w:type="character" w:styleId="DipnotBavurusu">
    <w:name w:val="footnote reference"/>
    <w:uiPriority w:val="99"/>
    <w:rPr>
      <w:vertAlign w:val="superscript"/>
    </w:rPr>
  </w:style>
  <w:style w:type="paragraph" w:styleId="DipnotMetni">
    <w:name w:val="footnote text"/>
    <w:basedOn w:val="Normal"/>
    <w:link w:val="DipnotMetniChar"/>
    <w:uiPriority w:val="99"/>
    <w:rPr>
      <w:sz w:val="20"/>
      <w:szCs w:val="20"/>
    </w:rPr>
  </w:style>
  <w:style w:type="character" w:customStyle="1" w:styleId="DipnotMetniChar">
    <w:name w:val="Dipnot Metni Char"/>
    <w:link w:val="DipnotMetni"/>
    <w:uiPriority w:val="99"/>
    <w:semiHidden/>
    <w:rPr>
      <w:rFonts w:ascii="Times New Roman" w:hAnsi="Times New Roman" w:cs="Times New Roman"/>
      <w:sz w:val="20"/>
      <w:szCs w:val="20"/>
      <w:lang w:val="fr-FR"/>
    </w:rPr>
  </w:style>
  <w:style w:type="paragraph" w:customStyle="1" w:styleId="Formuledadoption">
    <w:name w:val="Formule d'adoption"/>
    <w:basedOn w:val="Normal"/>
    <w:next w:val="Titrearticle"/>
    <w:uiPriority w:val="99"/>
    <w:pPr>
      <w:keepNext/>
    </w:pPr>
  </w:style>
  <w:style w:type="paragraph" w:customStyle="1" w:styleId="Titrearticle">
    <w:name w:val="Titre article"/>
    <w:basedOn w:val="Normal"/>
    <w:next w:val="Normal"/>
    <w:uiPriority w:val="99"/>
    <w:pPr>
      <w:keepNext/>
      <w:spacing w:before="360"/>
      <w:jc w:val="center"/>
    </w:pPr>
    <w:rPr>
      <w:i/>
      <w:iCs/>
    </w:rPr>
  </w:style>
  <w:style w:type="paragraph" w:styleId="stbilgi">
    <w:name w:val="header"/>
    <w:basedOn w:val="Normal"/>
    <w:link w:val="stbilgiChar"/>
    <w:uiPriority w:val="99"/>
    <w:pPr>
      <w:tabs>
        <w:tab w:val="right" w:pos="8306"/>
      </w:tabs>
    </w:pPr>
  </w:style>
  <w:style w:type="character" w:customStyle="1" w:styleId="stbilgiChar">
    <w:name w:val="Üstbilgi Char"/>
    <w:link w:val="stbilgi"/>
    <w:uiPriority w:val="99"/>
    <w:rPr>
      <w:rFonts w:ascii="Times New Roman" w:hAnsi="Times New Roman" w:cs="Times New Roman"/>
      <w:sz w:val="24"/>
      <w:szCs w:val="24"/>
      <w:lang w:val="fr-FR"/>
    </w:rPr>
  </w:style>
  <w:style w:type="paragraph" w:customStyle="1" w:styleId="Institutionquiagit">
    <w:name w:val="Institution qui agit"/>
    <w:basedOn w:val="Normal"/>
    <w:next w:val="Normal"/>
    <w:uiPriority w:val="99"/>
    <w:pPr>
      <w:keepNext/>
      <w:spacing w:before="600"/>
    </w:pPr>
  </w:style>
  <w:style w:type="paragraph" w:customStyle="1" w:styleId="Langue">
    <w:name w:val="Langue"/>
    <w:basedOn w:val="Normal"/>
    <w:next w:val="Rfrenceinterne"/>
    <w:uiPriority w:val="99"/>
    <w:pPr>
      <w:spacing w:after="600"/>
      <w:jc w:val="center"/>
    </w:pPr>
    <w:rPr>
      <w:b/>
      <w:bCs/>
      <w:caps/>
    </w:rPr>
  </w:style>
  <w:style w:type="paragraph" w:customStyle="1" w:styleId="Rfrenceinterne">
    <w:name w:val="Référence interne"/>
    <w:basedOn w:val="Normal"/>
    <w:next w:val="Nomdelinstitution"/>
    <w:uiPriority w:val="99"/>
    <w:pPr>
      <w:spacing w:after="600"/>
      <w:jc w:val="center"/>
    </w:pPr>
    <w:rPr>
      <w:b/>
      <w:bCs/>
    </w:rPr>
  </w:style>
  <w:style w:type="paragraph" w:customStyle="1" w:styleId="Nomdelinstitution">
    <w:name w:val="Nom de l'institution"/>
    <w:basedOn w:val="Normal"/>
    <w:next w:val="Emission"/>
    <w:uiPriority w:val="99"/>
    <w:pPr>
      <w:jc w:val="left"/>
    </w:pPr>
    <w:rPr>
      <w:rFonts w:ascii="Arial" w:hAnsi="Arial" w:cs="Arial"/>
    </w:rPr>
  </w:style>
  <w:style w:type="paragraph" w:customStyle="1" w:styleId="Langueoriginale">
    <w:name w:val="Langue originale"/>
    <w:basedOn w:val="Normal"/>
    <w:next w:val="Phrasefinale"/>
    <w:uiPriority w:val="99"/>
    <w:pPr>
      <w:spacing w:before="360"/>
      <w:jc w:val="center"/>
    </w:pPr>
    <w:rPr>
      <w:caps/>
    </w:rPr>
  </w:style>
  <w:style w:type="paragraph" w:customStyle="1" w:styleId="Phrasefinale">
    <w:name w:val="Phrase finale"/>
    <w:basedOn w:val="Normal"/>
    <w:next w:val="Normal"/>
    <w:uiPriority w:val="99"/>
    <w:pPr>
      <w:spacing w:before="360"/>
      <w:jc w:val="center"/>
    </w:pPr>
  </w:style>
  <w:style w:type="paragraph" w:customStyle="1" w:styleId="ManualHeading1">
    <w:name w:val="Manual Heading 1"/>
    <w:basedOn w:val="Balk1"/>
    <w:next w:val="Text1"/>
    <w:uiPriority w:val="99"/>
    <w:pPr>
      <w:tabs>
        <w:tab w:val="num" w:pos="851"/>
      </w:tabs>
      <w:ind w:left="851" w:hanging="851"/>
    </w:pPr>
  </w:style>
  <w:style w:type="paragraph" w:customStyle="1" w:styleId="ManualHeading2">
    <w:name w:val="Manual Heading 2"/>
    <w:basedOn w:val="Balk2"/>
    <w:next w:val="Text2"/>
    <w:uiPriority w:val="99"/>
    <w:pPr>
      <w:tabs>
        <w:tab w:val="num" w:pos="851"/>
      </w:tabs>
      <w:ind w:left="851" w:hanging="851"/>
    </w:pPr>
  </w:style>
  <w:style w:type="paragraph" w:customStyle="1" w:styleId="ManualHeading3">
    <w:name w:val="Manual Heading 3"/>
    <w:basedOn w:val="Balk3"/>
    <w:next w:val="Text3"/>
    <w:uiPriority w:val="99"/>
    <w:pPr>
      <w:tabs>
        <w:tab w:val="clear" w:pos="850"/>
        <w:tab w:val="num" w:pos="851"/>
      </w:tabs>
    </w:pPr>
  </w:style>
  <w:style w:type="paragraph" w:customStyle="1" w:styleId="ManualHeading4">
    <w:name w:val="Manual Heading 4"/>
    <w:basedOn w:val="Balk4"/>
    <w:next w:val="Text4"/>
    <w:uiPriority w:val="99"/>
    <w:pPr>
      <w:tabs>
        <w:tab w:val="clear" w:pos="850"/>
        <w:tab w:val="num" w:pos="851"/>
      </w:tabs>
    </w:pPr>
  </w:style>
  <w:style w:type="paragraph" w:customStyle="1" w:styleId="ManualNumPar1">
    <w:name w:val="Manual NumPar 1"/>
    <w:basedOn w:val="Normal"/>
    <w:next w:val="Text1"/>
    <w:uiPriority w:val="99"/>
    <w:pPr>
      <w:ind w:left="851" w:hanging="851"/>
    </w:pPr>
  </w:style>
  <w:style w:type="paragraph" w:customStyle="1" w:styleId="ManualNumPar2">
    <w:name w:val="Manual NumPar 2"/>
    <w:basedOn w:val="Normal"/>
    <w:next w:val="Text2"/>
    <w:uiPriority w:val="99"/>
    <w:pPr>
      <w:ind w:left="851" w:hanging="851"/>
    </w:pPr>
  </w:style>
  <w:style w:type="paragraph" w:customStyle="1" w:styleId="ManualNumPar3">
    <w:name w:val="Manual NumPar 3"/>
    <w:basedOn w:val="Normal"/>
    <w:next w:val="Text3"/>
    <w:uiPriority w:val="99"/>
    <w:pPr>
      <w:ind w:left="851" w:hanging="851"/>
    </w:pPr>
  </w:style>
  <w:style w:type="paragraph" w:customStyle="1" w:styleId="ManualNumPar4">
    <w:name w:val="Manual NumPar 4"/>
    <w:basedOn w:val="Normal"/>
    <w:next w:val="Text4"/>
    <w:uiPriority w:val="99"/>
    <w:pPr>
      <w:ind w:left="851" w:hanging="851"/>
    </w:pPr>
  </w:style>
  <w:style w:type="character" w:customStyle="1" w:styleId="Marker">
    <w:name w:val="Marker"/>
    <w:uiPriority w:val="99"/>
    <w:rPr>
      <w:color w:val="0000FF"/>
    </w:rPr>
  </w:style>
  <w:style w:type="paragraph" w:customStyle="1" w:styleId="NormalCentered">
    <w:name w:val="Normal Centered"/>
    <w:basedOn w:val="Normal"/>
    <w:uiPriority w:val="99"/>
    <w:pPr>
      <w:jc w:val="center"/>
    </w:pPr>
  </w:style>
  <w:style w:type="paragraph" w:customStyle="1" w:styleId="NormalLeft">
    <w:name w:val="Normal Left"/>
    <w:basedOn w:val="Normal"/>
    <w:uiPriority w:val="99"/>
    <w:pPr>
      <w:jc w:val="left"/>
    </w:pPr>
  </w:style>
  <w:style w:type="paragraph" w:customStyle="1" w:styleId="NormalRight">
    <w:name w:val="Normal Right"/>
    <w:basedOn w:val="Normal"/>
    <w:uiPriority w:val="99"/>
    <w:pPr>
      <w:jc w:val="right"/>
    </w:pPr>
  </w:style>
  <w:style w:type="paragraph" w:customStyle="1" w:styleId="NumPar1">
    <w:name w:val="NumPar 1"/>
    <w:basedOn w:val="Normal"/>
    <w:next w:val="Text1"/>
    <w:uiPriority w:val="99"/>
    <w:pPr>
      <w:numPr>
        <w:numId w:val="2"/>
      </w:numPr>
    </w:pPr>
  </w:style>
  <w:style w:type="paragraph" w:customStyle="1" w:styleId="NumPar2">
    <w:name w:val="NumPar 2"/>
    <w:basedOn w:val="Normal"/>
    <w:next w:val="Text2"/>
    <w:uiPriority w:val="99"/>
    <w:pPr>
      <w:numPr>
        <w:ilvl w:val="1"/>
        <w:numId w:val="2"/>
      </w:numPr>
    </w:pPr>
  </w:style>
  <w:style w:type="paragraph" w:customStyle="1" w:styleId="NumPar3">
    <w:name w:val="NumPar 3"/>
    <w:basedOn w:val="Normal"/>
    <w:next w:val="Text3"/>
    <w:uiPriority w:val="99"/>
    <w:pPr>
      <w:numPr>
        <w:ilvl w:val="2"/>
        <w:numId w:val="2"/>
      </w:numPr>
    </w:pPr>
  </w:style>
  <w:style w:type="paragraph" w:customStyle="1" w:styleId="NumPar4">
    <w:name w:val="NumPar 4"/>
    <w:basedOn w:val="Normal"/>
    <w:next w:val="Text4"/>
    <w:uiPriority w:val="99"/>
    <w:pPr>
      <w:numPr>
        <w:ilvl w:val="3"/>
        <w:numId w:val="2"/>
      </w:numPr>
    </w:pPr>
  </w:style>
  <w:style w:type="paragraph" w:customStyle="1" w:styleId="Objetexterne">
    <w:name w:val="Objet externe"/>
    <w:basedOn w:val="Normal"/>
    <w:next w:val="Normal"/>
    <w:uiPriority w:val="99"/>
    <w:rPr>
      <w:i/>
      <w:iCs/>
      <w:caps/>
    </w:rPr>
  </w:style>
  <w:style w:type="character" w:styleId="SayfaNumaras">
    <w:name w:val="page number"/>
    <w:uiPriority w:val="99"/>
  </w:style>
  <w:style w:type="paragraph" w:customStyle="1" w:styleId="PartTitle">
    <w:name w:val="PartTitle"/>
    <w:basedOn w:val="Normal"/>
    <w:next w:val="ChapterTitle"/>
    <w:uiPriority w:val="99"/>
    <w:pPr>
      <w:keepNext/>
      <w:pageBreakBefore/>
      <w:spacing w:after="360"/>
      <w:jc w:val="center"/>
    </w:pPr>
    <w:rPr>
      <w:b/>
      <w:bCs/>
      <w:sz w:val="36"/>
      <w:szCs w:val="36"/>
    </w:rPr>
  </w:style>
  <w:style w:type="paragraph" w:customStyle="1" w:styleId="Point0">
    <w:name w:val="Point 0"/>
    <w:basedOn w:val="Normal"/>
    <w:uiPriority w:val="99"/>
    <w:pPr>
      <w:ind w:left="851" w:hanging="851"/>
    </w:pPr>
  </w:style>
  <w:style w:type="paragraph" w:customStyle="1" w:styleId="Point1">
    <w:name w:val="Point 1"/>
    <w:basedOn w:val="Normal"/>
    <w:uiPriority w:val="99"/>
    <w:pPr>
      <w:ind w:left="1418" w:hanging="567"/>
    </w:pPr>
  </w:style>
  <w:style w:type="paragraph" w:customStyle="1" w:styleId="Point2">
    <w:name w:val="Point 2"/>
    <w:basedOn w:val="Normal"/>
    <w:uiPriority w:val="99"/>
    <w:pPr>
      <w:ind w:left="1985" w:hanging="567"/>
    </w:pPr>
  </w:style>
  <w:style w:type="paragraph" w:customStyle="1" w:styleId="Point3">
    <w:name w:val="Point 3"/>
    <w:basedOn w:val="Normal"/>
    <w:uiPriority w:val="99"/>
    <w:pPr>
      <w:ind w:left="2552" w:hanging="567"/>
    </w:pPr>
  </w:style>
  <w:style w:type="paragraph" w:customStyle="1" w:styleId="Point4">
    <w:name w:val="Point 4"/>
    <w:basedOn w:val="Normal"/>
    <w:uiPriority w:val="99"/>
    <w:pPr>
      <w:ind w:left="3119" w:hanging="567"/>
    </w:pPr>
  </w:style>
  <w:style w:type="paragraph" w:customStyle="1" w:styleId="PointDouble0">
    <w:name w:val="PointDouble 0"/>
    <w:basedOn w:val="Normal"/>
    <w:uiPriority w:val="99"/>
    <w:pPr>
      <w:tabs>
        <w:tab w:val="left" w:pos="851"/>
      </w:tabs>
      <w:ind w:left="1418" w:hanging="1418"/>
    </w:pPr>
  </w:style>
  <w:style w:type="paragraph" w:customStyle="1" w:styleId="PointDouble1">
    <w:name w:val="PointDouble 1"/>
    <w:basedOn w:val="Normal"/>
    <w:uiPriority w:val="99"/>
    <w:pPr>
      <w:tabs>
        <w:tab w:val="left" w:pos="1418"/>
      </w:tabs>
      <w:ind w:left="1985" w:hanging="1134"/>
    </w:pPr>
  </w:style>
  <w:style w:type="paragraph" w:customStyle="1" w:styleId="PointDouble2">
    <w:name w:val="PointDouble 2"/>
    <w:basedOn w:val="Normal"/>
    <w:uiPriority w:val="99"/>
    <w:pPr>
      <w:tabs>
        <w:tab w:val="left" w:pos="1985"/>
      </w:tabs>
      <w:ind w:left="2552" w:hanging="1134"/>
    </w:pPr>
  </w:style>
  <w:style w:type="paragraph" w:customStyle="1" w:styleId="PointDouble3">
    <w:name w:val="PointDouble 3"/>
    <w:basedOn w:val="Normal"/>
    <w:uiPriority w:val="99"/>
    <w:pPr>
      <w:tabs>
        <w:tab w:val="left" w:pos="2552"/>
      </w:tabs>
      <w:ind w:left="3119" w:hanging="1134"/>
    </w:pPr>
  </w:style>
  <w:style w:type="paragraph" w:customStyle="1" w:styleId="PointDouble4">
    <w:name w:val="PointDouble 4"/>
    <w:basedOn w:val="Normal"/>
    <w:uiPriority w:val="99"/>
    <w:pPr>
      <w:tabs>
        <w:tab w:val="left" w:pos="3119"/>
      </w:tabs>
      <w:ind w:left="3686" w:hanging="1134"/>
    </w:pPr>
  </w:style>
  <w:style w:type="paragraph" w:customStyle="1" w:styleId="PointTriple0">
    <w:name w:val="PointTriple 0"/>
    <w:basedOn w:val="Normal"/>
    <w:uiPriority w:val="99"/>
    <w:pPr>
      <w:tabs>
        <w:tab w:val="left" w:pos="851"/>
        <w:tab w:val="left" w:pos="1418"/>
      </w:tabs>
      <w:ind w:left="1985" w:hanging="1985"/>
    </w:pPr>
  </w:style>
  <w:style w:type="paragraph" w:customStyle="1" w:styleId="PointTriple1">
    <w:name w:val="PointTriple 1"/>
    <w:basedOn w:val="Normal"/>
    <w:uiPriority w:val="99"/>
    <w:pPr>
      <w:tabs>
        <w:tab w:val="left" w:pos="1418"/>
        <w:tab w:val="left" w:pos="1985"/>
      </w:tabs>
      <w:ind w:left="2552" w:hanging="1701"/>
    </w:pPr>
  </w:style>
  <w:style w:type="paragraph" w:customStyle="1" w:styleId="PointTriple2">
    <w:name w:val="PointTriple 2"/>
    <w:basedOn w:val="Normal"/>
    <w:uiPriority w:val="99"/>
    <w:pPr>
      <w:tabs>
        <w:tab w:val="left" w:pos="1985"/>
        <w:tab w:val="left" w:pos="2552"/>
      </w:tabs>
      <w:ind w:left="3119" w:hanging="1701"/>
    </w:pPr>
  </w:style>
  <w:style w:type="paragraph" w:customStyle="1" w:styleId="PointTriple3">
    <w:name w:val="PointTriple 3"/>
    <w:basedOn w:val="Normal"/>
    <w:uiPriority w:val="99"/>
    <w:pPr>
      <w:tabs>
        <w:tab w:val="left" w:pos="2552"/>
        <w:tab w:val="left" w:pos="3119"/>
      </w:tabs>
      <w:ind w:left="3686" w:hanging="1701"/>
    </w:pPr>
  </w:style>
  <w:style w:type="paragraph" w:customStyle="1" w:styleId="PointTriple4">
    <w:name w:val="PointTriple 4"/>
    <w:basedOn w:val="Normal"/>
    <w:uiPriority w:val="99"/>
    <w:pPr>
      <w:tabs>
        <w:tab w:val="left" w:pos="3119"/>
        <w:tab w:val="left" w:pos="3686"/>
      </w:tabs>
      <w:ind w:left="4253" w:hanging="1701"/>
    </w:pPr>
  </w:style>
  <w:style w:type="paragraph" w:customStyle="1" w:styleId="Prliminairetitre">
    <w:name w:val="Préliminaire titre"/>
    <w:basedOn w:val="Normal"/>
    <w:next w:val="Normal"/>
    <w:uiPriority w:val="99"/>
    <w:pPr>
      <w:spacing w:before="360" w:after="360"/>
      <w:jc w:val="center"/>
    </w:pPr>
    <w:rPr>
      <w:b/>
      <w:bCs/>
    </w:rPr>
  </w:style>
  <w:style w:type="paragraph" w:customStyle="1" w:styleId="Prliminairetype">
    <w:name w:val="Préliminaire type"/>
    <w:basedOn w:val="Normal"/>
    <w:next w:val="Normal"/>
    <w:uiPriority w:val="99"/>
    <w:pPr>
      <w:spacing w:before="360"/>
      <w:jc w:val="center"/>
    </w:pPr>
    <w:rPr>
      <w:b/>
      <w:bCs/>
    </w:rPr>
  </w:style>
  <w:style w:type="paragraph" w:customStyle="1" w:styleId="QuotedNumPar">
    <w:name w:val="Quoted NumPar"/>
    <w:basedOn w:val="Normal"/>
    <w:uiPriority w:val="99"/>
    <w:pPr>
      <w:ind w:left="1418" w:hanging="567"/>
    </w:pPr>
  </w:style>
  <w:style w:type="paragraph" w:customStyle="1" w:styleId="QuotedText">
    <w:name w:val="Quoted Text"/>
    <w:basedOn w:val="Normal"/>
    <w:uiPriority w:val="99"/>
    <w:pPr>
      <w:ind w:left="1418"/>
    </w:pPr>
  </w:style>
  <w:style w:type="paragraph" w:customStyle="1" w:styleId="Rfrenceinterinstitutionelle">
    <w:name w:val="Référence interinstitutionelle"/>
    <w:basedOn w:val="Normal"/>
    <w:next w:val="Statut"/>
    <w:uiPriority w:val="99"/>
    <w:pPr>
      <w:ind w:left="5103"/>
      <w:jc w:val="left"/>
    </w:pPr>
  </w:style>
  <w:style w:type="paragraph" w:customStyle="1" w:styleId="SectionTitle">
    <w:name w:val="SectionTitle"/>
    <w:basedOn w:val="Normal"/>
    <w:next w:val="Balk1"/>
    <w:uiPriority w:val="99"/>
    <w:pPr>
      <w:keepNext/>
      <w:spacing w:after="360"/>
      <w:jc w:val="center"/>
    </w:pPr>
    <w:rPr>
      <w:b/>
      <w:bCs/>
      <w:smallCaps/>
      <w:sz w:val="28"/>
      <w:szCs w:val="28"/>
    </w:rPr>
  </w:style>
  <w:style w:type="paragraph" w:customStyle="1" w:styleId="TableTitle">
    <w:name w:val="Table Title"/>
    <w:basedOn w:val="Normal"/>
    <w:next w:val="Normal"/>
    <w:uiPriority w:val="99"/>
    <w:pPr>
      <w:jc w:val="center"/>
    </w:pPr>
    <w:rPr>
      <w:b/>
      <w:bCs/>
    </w:rPr>
  </w:style>
  <w:style w:type="paragraph" w:customStyle="1" w:styleId="Tiret0">
    <w:name w:val="Tiret 0"/>
    <w:basedOn w:val="Point0"/>
    <w:uiPriority w:val="99"/>
  </w:style>
  <w:style w:type="paragraph" w:customStyle="1" w:styleId="Tiret1">
    <w:name w:val="Tiret 1"/>
    <w:basedOn w:val="Point1"/>
    <w:uiPriority w:val="99"/>
  </w:style>
  <w:style w:type="paragraph" w:customStyle="1" w:styleId="Tiret2">
    <w:name w:val="Tiret 2"/>
    <w:basedOn w:val="Point2"/>
    <w:uiPriority w:val="99"/>
  </w:style>
  <w:style w:type="paragraph" w:customStyle="1" w:styleId="Tiret3">
    <w:name w:val="Tiret 3"/>
    <w:basedOn w:val="Point3"/>
    <w:uiPriority w:val="99"/>
  </w:style>
  <w:style w:type="paragraph" w:customStyle="1" w:styleId="Tiret4">
    <w:name w:val="Tiret 4"/>
    <w:basedOn w:val="Point4"/>
    <w:uiPriority w:val="99"/>
  </w:style>
  <w:style w:type="paragraph" w:styleId="KaynakaBal">
    <w:name w:val="toa heading"/>
    <w:basedOn w:val="Normal"/>
    <w:next w:val="Normal"/>
    <w:uiPriority w:val="99"/>
    <w:rPr>
      <w:rFonts w:ascii="Arial" w:hAnsi="Arial" w:cs="Arial"/>
      <w:b/>
      <w:bCs/>
    </w:rPr>
  </w:style>
  <w:style w:type="paragraph" w:styleId="T1">
    <w:name w:val="toc 1"/>
    <w:basedOn w:val="Normal"/>
    <w:next w:val="Normal"/>
    <w:uiPriority w:val="99"/>
    <w:pPr>
      <w:tabs>
        <w:tab w:val="right" w:leader="dot" w:pos="9072"/>
      </w:tabs>
      <w:spacing w:before="300"/>
    </w:pPr>
  </w:style>
  <w:style w:type="paragraph" w:styleId="T2">
    <w:name w:val="toc 2"/>
    <w:basedOn w:val="Normal"/>
    <w:next w:val="Normal"/>
    <w:uiPriority w:val="99"/>
    <w:pPr>
      <w:tabs>
        <w:tab w:val="right" w:leader="dot" w:pos="9072"/>
      </w:tabs>
      <w:spacing w:before="240"/>
      <w:ind w:left="641" w:hanging="284"/>
    </w:pPr>
  </w:style>
  <w:style w:type="paragraph" w:styleId="T3">
    <w:name w:val="toc 3"/>
    <w:basedOn w:val="Normal"/>
    <w:next w:val="Normal"/>
    <w:uiPriority w:val="99"/>
    <w:pPr>
      <w:tabs>
        <w:tab w:val="right" w:leader="dot" w:pos="9072"/>
      </w:tabs>
      <w:spacing w:before="180"/>
      <w:ind w:left="641" w:hanging="284"/>
    </w:pPr>
  </w:style>
  <w:style w:type="paragraph" w:styleId="T4">
    <w:name w:val="toc 4"/>
    <w:basedOn w:val="Normal"/>
    <w:next w:val="Normal"/>
    <w:uiPriority w:val="99"/>
    <w:pPr>
      <w:tabs>
        <w:tab w:val="right" w:leader="dot" w:pos="9072"/>
      </w:tabs>
      <w:ind w:left="641" w:hanging="284"/>
    </w:pPr>
  </w:style>
  <w:style w:type="paragraph" w:styleId="T5">
    <w:name w:val="toc 5"/>
    <w:basedOn w:val="Normal"/>
    <w:next w:val="Normal"/>
    <w:uiPriority w:val="99"/>
    <w:pPr>
      <w:tabs>
        <w:tab w:val="right" w:leader="dot" w:pos="9072"/>
      </w:tabs>
      <w:spacing w:before="60"/>
      <w:ind w:left="1004" w:hanging="284"/>
    </w:pPr>
  </w:style>
  <w:style w:type="paragraph" w:styleId="T6">
    <w:name w:val="toc 6"/>
    <w:basedOn w:val="Normal"/>
    <w:next w:val="Normal"/>
    <w:uiPriority w:val="99"/>
    <w:pPr>
      <w:tabs>
        <w:tab w:val="right" w:leader="dot" w:pos="9072"/>
      </w:tabs>
      <w:spacing w:before="60"/>
      <w:ind w:left="1004" w:hanging="284"/>
    </w:pPr>
  </w:style>
  <w:style w:type="paragraph" w:styleId="T7">
    <w:name w:val="toc 7"/>
    <w:basedOn w:val="Normal"/>
    <w:next w:val="Normal"/>
    <w:uiPriority w:val="99"/>
    <w:pPr>
      <w:tabs>
        <w:tab w:val="right" w:leader="dot" w:pos="9072"/>
      </w:tabs>
      <w:spacing w:before="60"/>
      <w:ind w:left="1004" w:hanging="284"/>
    </w:pPr>
  </w:style>
  <w:style w:type="paragraph" w:styleId="T8">
    <w:name w:val="toc 8"/>
    <w:basedOn w:val="Normal"/>
    <w:next w:val="Normal"/>
    <w:uiPriority w:val="99"/>
    <w:pPr>
      <w:tabs>
        <w:tab w:val="right" w:leader="dot" w:pos="9072"/>
      </w:tabs>
      <w:spacing w:before="60"/>
      <w:ind w:left="1004" w:hanging="284"/>
    </w:pPr>
  </w:style>
  <w:style w:type="paragraph" w:styleId="T9">
    <w:name w:val="toc 9"/>
    <w:basedOn w:val="Normal"/>
    <w:next w:val="Normal"/>
    <w:uiPriority w:val="99"/>
    <w:pPr>
      <w:tabs>
        <w:tab w:val="right" w:leader="dot" w:pos="9072"/>
      </w:tabs>
      <w:ind w:left="1600"/>
    </w:pPr>
  </w:style>
  <w:style w:type="paragraph" w:styleId="TBal">
    <w:name w:val="TOC Heading"/>
    <w:basedOn w:val="Normal"/>
    <w:next w:val="Normal"/>
    <w:uiPriority w:val="99"/>
    <w:qFormat/>
    <w:pPr>
      <w:spacing w:after="240"/>
      <w:jc w:val="center"/>
    </w:pPr>
    <w:rPr>
      <w:b/>
      <w:bCs/>
      <w:sz w:val="28"/>
      <w:szCs w:val="28"/>
    </w:rPr>
  </w:style>
  <w:style w:type="paragraph" w:customStyle="1" w:styleId="Considrant">
    <w:name w:val="Considérant"/>
    <w:basedOn w:val="Normal"/>
    <w:uiPriority w:val="99"/>
    <w:pPr>
      <w:numPr>
        <w:numId w:val="4"/>
      </w:numPr>
    </w:pPr>
  </w:style>
  <w:style w:type="paragraph" w:customStyle="1" w:styleId="Confidentialit">
    <w:name w:val="Confidentialité"/>
    <w:basedOn w:val="Normal"/>
    <w:next w:val="Statut"/>
    <w:uiPriority w:val="99"/>
    <w:pPr>
      <w:spacing w:before="240" w:after="240"/>
      <w:ind w:left="5103"/>
    </w:pPr>
    <w:rPr>
      <w:u w:val="single"/>
    </w:rPr>
  </w:style>
  <w:style w:type="paragraph" w:customStyle="1" w:styleId="ManualConsidrant">
    <w:name w:val="Manual Considérant"/>
    <w:basedOn w:val="Normal"/>
    <w:uiPriority w:val="99"/>
    <w:pPr>
      <w:ind w:left="709" w:hanging="709"/>
    </w:pPr>
  </w:style>
  <w:style w:type="paragraph" w:customStyle="1" w:styleId="FooterLandscape">
    <w:name w:val="FooterLandscape"/>
    <w:basedOn w:val="Altbilgi"/>
    <w:uiPriority w:val="99"/>
    <w:pPr>
      <w:tabs>
        <w:tab w:val="clear" w:pos="4536"/>
        <w:tab w:val="clear" w:pos="9072"/>
        <w:tab w:val="center" w:pos="7002"/>
        <w:tab w:val="right" w:pos="14005"/>
      </w:tabs>
    </w:pPr>
  </w:style>
  <w:style w:type="character" w:customStyle="1" w:styleId="CRMarker">
    <w:name w:val="CR Marker"/>
    <w:uiPriority w:val="99"/>
    <w:rPr>
      <w:rFonts w:ascii="Wingdings" w:hAnsi="Wingdings" w:cs="Wingdings"/>
    </w:rPr>
  </w:style>
  <w:style w:type="paragraph" w:customStyle="1" w:styleId="CRSeparator">
    <w:name w:val="CR Separator"/>
    <w:basedOn w:val="Normal"/>
    <w:next w:val="CRReference"/>
    <w:uiPriority w:val="99"/>
    <w:pPr>
      <w:keepNext/>
      <w:pBdr>
        <w:top w:val="single" w:sz="4" w:space="1" w:color="auto"/>
      </w:pBdr>
    </w:pPr>
  </w:style>
  <w:style w:type="paragraph" w:customStyle="1" w:styleId="CRReference">
    <w:name w:val="CR Reference"/>
    <w:basedOn w:val="Normal"/>
    <w:uiPriority w:val="99"/>
    <w:pPr>
      <w:keepNext/>
      <w:pBdr>
        <w:top w:val="single" w:sz="4" w:space="1" w:color="auto"/>
        <w:left w:val="single" w:sz="4" w:space="4" w:color="auto"/>
        <w:bottom w:val="single" w:sz="4" w:space="1" w:color="auto"/>
        <w:right w:val="single" w:sz="4" w:space="4" w:color="auto"/>
      </w:pBdr>
      <w:ind w:left="5670"/>
      <w:jc w:val="left"/>
    </w:pPr>
  </w:style>
  <w:style w:type="character" w:customStyle="1" w:styleId="CRRefNum">
    <w:name w:val="CR RefNum"/>
    <w:uiPriority w:val="99"/>
    <w:rPr>
      <w:vertAlign w:val="subscript"/>
    </w:rPr>
  </w:style>
  <w:style w:type="paragraph" w:customStyle="1" w:styleId="CRParaDeleted">
    <w:name w:val="CR ParaDeleted"/>
    <w:basedOn w:val="Normal"/>
    <w:next w:val="Normal"/>
    <w:uiPriority w:val="99"/>
  </w:style>
  <w:style w:type="character" w:customStyle="1" w:styleId="CRTextDeleted">
    <w:name w:val="CR TextDeleted"/>
    <w:uiPriority w:val="99"/>
  </w:style>
  <w:style w:type="paragraph" w:customStyle="1" w:styleId="Titredumodificateur">
    <w:name w:val="Titre du modificateur"/>
    <w:basedOn w:val="Normal"/>
    <w:next w:val="Annexetitrefichefinacte"/>
    <w:uiPriority w:val="99"/>
    <w:pPr>
      <w:spacing w:before="240" w:after="60"/>
      <w:jc w:val="left"/>
    </w:pPr>
    <w:rPr>
      <w:b/>
      <w:bCs/>
      <w:lang w:val="en-US"/>
    </w:rPr>
  </w:style>
  <w:style w:type="paragraph" w:customStyle="1" w:styleId="Referencedumodificateur">
    <w:name w:val="Reference du modificateur"/>
    <w:basedOn w:val="Normal"/>
    <w:next w:val="Annexetitrefichefinglobale"/>
    <w:uiPriority w:val="99"/>
    <w:pPr>
      <w:jc w:val="left"/>
    </w:pPr>
    <w:rPr>
      <w:lang w:val="en-US"/>
    </w:rPr>
  </w:style>
  <w:style w:type="character" w:customStyle="1" w:styleId="Gvdemetni">
    <w:name w:val="Gövde metni_"/>
    <w:link w:val="Gvdemetni0"/>
    <w:rsid w:val="00816D16"/>
    <w:rPr>
      <w:rFonts w:ascii="Times New Roman" w:hAnsi="Times New Roman"/>
      <w:spacing w:val="3"/>
      <w:sz w:val="14"/>
      <w:szCs w:val="14"/>
      <w:shd w:val="clear" w:color="auto" w:fill="FFFFFF"/>
    </w:rPr>
  </w:style>
  <w:style w:type="paragraph" w:customStyle="1" w:styleId="Gvdemetni0">
    <w:name w:val="Gövde metni"/>
    <w:basedOn w:val="Normal"/>
    <w:link w:val="Gvdemetni"/>
    <w:rsid w:val="00816D16"/>
    <w:pPr>
      <w:widowControl w:val="0"/>
      <w:shd w:val="clear" w:color="auto" w:fill="FFFFFF"/>
      <w:autoSpaceDE/>
      <w:autoSpaceDN/>
      <w:spacing w:line="192" w:lineRule="exact"/>
      <w:ind w:hanging="740"/>
      <w:jc w:val="center"/>
    </w:pPr>
    <w:rPr>
      <w:spacing w:val="3"/>
      <w:sz w:val="14"/>
      <w:szCs w:val="14"/>
    </w:rPr>
  </w:style>
  <w:style w:type="character" w:customStyle="1" w:styleId="Balk42">
    <w:name w:val="Başlık #4 (2)_"/>
    <w:link w:val="Balk420"/>
    <w:rsid w:val="005A30F9"/>
    <w:rPr>
      <w:rFonts w:ascii="Times New Roman" w:hAnsi="Times New Roman"/>
      <w:spacing w:val="-2"/>
      <w:sz w:val="17"/>
      <w:szCs w:val="17"/>
      <w:shd w:val="clear" w:color="auto" w:fill="FFFFFF"/>
    </w:rPr>
  </w:style>
  <w:style w:type="paragraph" w:customStyle="1" w:styleId="Balk420">
    <w:name w:val="Başlık #4 (2)"/>
    <w:basedOn w:val="Normal"/>
    <w:link w:val="Balk42"/>
    <w:rsid w:val="005A30F9"/>
    <w:pPr>
      <w:widowControl w:val="0"/>
      <w:shd w:val="clear" w:color="auto" w:fill="FFFFFF"/>
      <w:autoSpaceDE/>
      <w:autoSpaceDN/>
      <w:spacing w:line="0" w:lineRule="atLeast"/>
      <w:jc w:val="left"/>
      <w:outlineLvl w:val="3"/>
    </w:pPr>
    <w:rPr>
      <w:spacing w:val="-2"/>
      <w:sz w:val="17"/>
      <w:szCs w:val="17"/>
    </w:rPr>
  </w:style>
  <w:style w:type="paragraph" w:styleId="ListeParagraf">
    <w:name w:val="List Paragraph"/>
    <w:basedOn w:val="Normal"/>
    <w:uiPriority w:val="34"/>
    <w:qFormat/>
    <w:rsid w:val="005A30F9"/>
    <w:pPr>
      <w:ind w:left="708"/>
    </w:pPr>
  </w:style>
  <w:style w:type="character" w:customStyle="1" w:styleId="Gvdemetni0ptbolukbraklyor">
    <w:name w:val="Gövde metni + 0 pt boşluk bırakılıyor"/>
    <w:rsid w:val="00585BFD"/>
    <w:rPr>
      <w:rFonts w:ascii="Times New Roman" w:eastAsia="Times New Roman" w:hAnsi="Times New Roman" w:cs="Times New Roman"/>
      <w:b w:val="0"/>
      <w:bCs w:val="0"/>
      <w:i w:val="0"/>
      <w:iCs w:val="0"/>
      <w:smallCaps w:val="0"/>
      <w:strike w:val="0"/>
      <w:color w:val="000000"/>
      <w:spacing w:val="2"/>
      <w:w w:val="100"/>
      <w:position w:val="0"/>
      <w:sz w:val="14"/>
      <w:szCs w:val="14"/>
      <w:u w:val="none"/>
      <w:shd w:val="clear" w:color="auto" w:fill="FFFFFF"/>
      <w:lang w:val="en-US"/>
    </w:rPr>
  </w:style>
  <w:style w:type="character" w:customStyle="1" w:styleId="Gvdemetni5">
    <w:name w:val="Gövde metni (5)_"/>
    <w:link w:val="Gvdemetni50"/>
    <w:rsid w:val="00BC6DA8"/>
    <w:rPr>
      <w:rFonts w:ascii="Times New Roman" w:hAnsi="Times New Roman"/>
      <w:i/>
      <w:iCs/>
      <w:spacing w:val="-3"/>
      <w:sz w:val="14"/>
      <w:szCs w:val="14"/>
      <w:shd w:val="clear" w:color="auto" w:fill="FFFFFF"/>
    </w:rPr>
  </w:style>
  <w:style w:type="character" w:customStyle="1" w:styleId="Gvdemetni50ptbolukbraklyor">
    <w:name w:val="Gövde metni (5) + 0 pt boşluk bırakılıyor"/>
    <w:rsid w:val="00BC6DA8"/>
    <w:rPr>
      <w:rFonts w:ascii="Times New Roman" w:eastAsia="Times New Roman" w:hAnsi="Times New Roman" w:cs="Times New Roman"/>
      <w:i/>
      <w:iCs/>
      <w:color w:val="000000"/>
      <w:spacing w:val="0"/>
      <w:w w:val="100"/>
      <w:position w:val="0"/>
      <w:sz w:val="14"/>
      <w:szCs w:val="14"/>
      <w:shd w:val="clear" w:color="auto" w:fill="FFFFFF"/>
      <w:lang w:val="en-US"/>
    </w:rPr>
  </w:style>
  <w:style w:type="paragraph" w:customStyle="1" w:styleId="Gvdemetni50">
    <w:name w:val="Gövde metni (5)"/>
    <w:basedOn w:val="Normal"/>
    <w:link w:val="Gvdemetni5"/>
    <w:rsid w:val="00BC6DA8"/>
    <w:pPr>
      <w:widowControl w:val="0"/>
      <w:shd w:val="clear" w:color="auto" w:fill="FFFFFF"/>
      <w:autoSpaceDE/>
      <w:autoSpaceDN/>
      <w:spacing w:after="360" w:line="0" w:lineRule="atLeast"/>
      <w:ind w:hanging="220"/>
      <w:jc w:val="left"/>
    </w:pPr>
    <w:rPr>
      <w:i/>
      <w:iCs/>
      <w:spacing w:val="-3"/>
      <w:sz w:val="14"/>
      <w:szCs w:val="14"/>
    </w:rPr>
  </w:style>
  <w:style w:type="character" w:customStyle="1" w:styleId="Gvdemetni3Kaln0ptbolukbraklyor">
    <w:name w:val="Gövde metni (3) + Kalın;0 pt boşluk bırakılıyor"/>
    <w:rsid w:val="00BC6DA8"/>
    <w:rPr>
      <w:rFonts w:ascii="Times New Roman" w:eastAsia="Times New Roman" w:hAnsi="Times New Roman" w:cs="Times New Roman"/>
      <w:b/>
      <w:bCs/>
      <w:i w:val="0"/>
      <w:iCs w:val="0"/>
      <w:smallCaps w:val="0"/>
      <w:strike w:val="0"/>
      <w:color w:val="000000"/>
      <w:spacing w:val="-2"/>
      <w:w w:val="100"/>
      <w:position w:val="0"/>
      <w:sz w:val="17"/>
      <w:szCs w:val="17"/>
      <w:u w:val="none"/>
      <w:lang w:val="en-US"/>
    </w:rPr>
  </w:style>
  <w:style w:type="character" w:styleId="Kpr">
    <w:name w:val="Hyperlink"/>
    <w:rsid w:val="00807BEF"/>
    <w:rPr>
      <w:color w:val="0066CC"/>
      <w:u w:val="single"/>
    </w:rPr>
  </w:style>
  <w:style w:type="character" w:customStyle="1" w:styleId="Gvdemetni7">
    <w:name w:val="Gövde metni (7)_"/>
    <w:rsid w:val="00807BEF"/>
    <w:rPr>
      <w:rFonts w:ascii="Times New Roman" w:eastAsia="Times New Roman" w:hAnsi="Times New Roman" w:cs="Times New Roman"/>
      <w:b/>
      <w:bCs/>
      <w:i w:val="0"/>
      <w:iCs w:val="0"/>
      <w:smallCaps w:val="0"/>
      <w:strike w:val="0"/>
      <w:spacing w:val="-1"/>
      <w:sz w:val="15"/>
      <w:szCs w:val="15"/>
      <w:u w:val="none"/>
    </w:rPr>
  </w:style>
  <w:style w:type="character" w:customStyle="1" w:styleId="Gvdemetni70">
    <w:name w:val="Gövde metni (7)"/>
    <w:rsid w:val="00807BEF"/>
    <w:rPr>
      <w:rFonts w:ascii="Times New Roman" w:eastAsia="Times New Roman" w:hAnsi="Times New Roman" w:cs="Times New Roman"/>
      <w:b/>
      <w:bCs/>
      <w:i w:val="0"/>
      <w:iCs w:val="0"/>
      <w:smallCaps w:val="0"/>
      <w:strike w:val="0"/>
      <w:color w:val="000000"/>
      <w:spacing w:val="-1"/>
      <w:w w:val="100"/>
      <w:position w:val="0"/>
      <w:sz w:val="15"/>
      <w:szCs w:val="15"/>
      <w:u w:val="none"/>
      <w:lang w:val="en-US"/>
    </w:rPr>
  </w:style>
  <w:style w:type="character" w:customStyle="1" w:styleId="Gvdemetni2">
    <w:name w:val="Gövde metni (2)_"/>
    <w:rsid w:val="00807BEF"/>
    <w:rPr>
      <w:rFonts w:ascii="Times New Roman" w:eastAsia="Times New Roman" w:hAnsi="Times New Roman" w:cs="Times New Roman"/>
      <w:b/>
      <w:bCs/>
      <w:i w:val="0"/>
      <w:iCs w:val="0"/>
      <w:smallCaps w:val="0"/>
      <w:strike w:val="0"/>
      <w:spacing w:val="-2"/>
      <w:sz w:val="17"/>
      <w:szCs w:val="17"/>
      <w:u w:val="none"/>
    </w:rPr>
  </w:style>
  <w:style w:type="character" w:customStyle="1" w:styleId="Gvdemetni20">
    <w:name w:val="Gövde metni (2)"/>
    <w:rsid w:val="00807BEF"/>
    <w:rPr>
      <w:rFonts w:ascii="Times New Roman" w:eastAsia="Times New Roman" w:hAnsi="Times New Roman" w:cs="Times New Roman"/>
      <w:b/>
      <w:bCs/>
      <w:i w:val="0"/>
      <w:iCs w:val="0"/>
      <w:smallCaps w:val="0"/>
      <w:strike w:val="0"/>
      <w:color w:val="000000"/>
      <w:spacing w:val="-2"/>
      <w:w w:val="100"/>
      <w:position w:val="0"/>
      <w:sz w:val="17"/>
      <w:szCs w:val="17"/>
      <w:u w:val="none"/>
      <w:lang w:val="en-US"/>
    </w:rPr>
  </w:style>
  <w:style w:type="character" w:customStyle="1" w:styleId="Balk29">
    <w:name w:val="Başlık #2 (9)_"/>
    <w:rsid w:val="00807BEF"/>
    <w:rPr>
      <w:rFonts w:ascii="Times New Roman" w:eastAsia="Times New Roman" w:hAnsi="Times New Roman" w:cs="Times New Roman"/>
      <w:b w:val="0"/>
      <w:bCs w:val="0"/>
      <w:i w:val="0"/>
      <w:iCs w:val="0"/>
      <w:smallCaps w:val="0"/>
      <w:strike w:val="0"/>
      <w:spacing w:val="-2"/>
      <w:sz w:val="17"/>
      <w:szCs w:val="17"/>
      <w:u w:val="none"/>
    </w:rPr>
  </w:style>
  <w:style w:type="character" w:customStyle="1" w:styleId="Balk290ptbolukbraklyor">
    <w:name w:val="Başlık #2 (9) + 0 pt boşluk bırakılıyor"/>
    <w:rsid w:val="00807BEF"/>
    <w:rPr>
      <w:rFonts w:ascii="Times New Roman" w:eastAsia="Times New Roman" w:hAnsi="Times New Roman" w:cs="Times New Roman"/>
      <w:b w:val="0"/>
      <w:bCs w:val="0"/>
      <w:i w:val="0"/>
      <w:iCs w:val="0"/>
      <w:smallCaps w:val="0"/>
      <w:strike w:val="0"/>
      <w:color w:val="000000"/>
      <w:spacing w:val="0"/>
      <w:w w:val="100"/>
      <w:position w:val="0"/>
      <w:sz w:val="17"/>
      <w:szCs w:val="17"/>
      <w:u w:val="none"/>
      <w:lang w:val="en-US"/>
    </w:rPr>
  </w:style>
  <w:style w:type="character" w:customStyle="1" w:styleId="Gvdemetni785ptKalnDeil0ptbolukbraklyor">
    <w:name w:val="Gövde metni (7) + 8;5 pt;Kalın Değil;0 pt boşluk bırakılıyor"/>
    <w:rsid w:val="00807BEF"/>
    <w:rPr>
      <w:rFonts w:ascii="Times New Roman" w:eastAsia="Times New Roman" w:hAnsi="Times New Roman" w:cs="Times New Roman"/>
      <w:b/>
      <w:bCs/>
      <w:i w:val="0"/>
      <w:iCs w:val="0"/>
      <w:smallCaps w:val="0"/>
      <w:strike w:val="0"/>
      <w:color w:val="000000"/>
      <w:spacing w:val="0"/>
      <w:w w:val="100"/>
      <w:position w:val="0"/>
      <w:sz w:val="17"/>
      <w:szCs w:val="17"/>
      <w:u w:val="none"/>
      <w:lang w:val="en-US"/>
    </w:rPr>
  </w:style>
  <w:style w:type="character" w:customStyle="1" w:styleId="Gvdemetni4">
    <w:name w:val="Gövde metni (4)_"/>
    <w:rsid w:val="00807BEF"/>
    <w:rPr>
      <w:rFonts w:ascii="Times New Roman" w:eastAsia="Times New Roman" w:hAnsi="Times New Roman" w:cs="Times New Roman"/>
      <w:b w:val="0"/>
      <w:bCs w:val="0"/>
      <w:i/>
      <w:iCs/>
      <w:smallCaps w:val="0"/>
      <w:strike w:val="0"/>
      <w:spacing w:val="-1"/>
      <w:sz w:val="17"/>
      <w:szCs w:val="17"/>
      <w:u w:val="none"/>
    </w:rPr>
  </w:style>
  <w:style w:type="character" w:customStyle="1" w:styleId="Gvdemetni40">
    <w:name w:val="Gövde metni (4)"/>
    <w:rsid w:val="00807BEF"/>
    <w:rPr>
      <w:rFonts w:ascii="Times New Roman" w:eastAsia="Times New Roman" w:hAnsi="Times New Roman" w:cs="Times New Roman"/>
      <w:b w:val="0"/>
      <w:bCs w:val="0"/>
      <w:i/>
      <w:iCs/>
      <w:smallCaps w:val="0"/>
      <w:strike w:val="0"/>
      <w:color w:val="000000"/>
      <w:spacing w:val="-1"/>
      <w:w w:val="100"/>
      <w:position w:val="0"/>
      <w:sz w:val="17"/>
      <w:szCs w:val="17"/>
      <w:u w:val="none"/>
      <w:lang w:val="en-US"/>
    </w:rPr>
  </w:style>
  <w:style w:type="character" w:customStyle="1" w:styleId="Gvdemetni3">
    <w:name w:val="Gövde metni (3)_"/>
    <w:rsid w:val="00807BEF"/>
    <w:rPr>
      <w:rFonts w:ascii="Times New Roman" w:eastAsia="Times New Roman" w:hAnsi="Times New Roman" w:cs="Times New Roman"/>
      <w:b w:val="0"/>
      <w:bCs w:val="0"/>
      <w:i w:val="0"/>
      <w:iCs w:val="0"/>
      <w:smallCaps w:val="0"/>
      <w:strike w:val="0"/>
      <w:sz w:val="17"/>
      <w:szCs w:val="17"/>
      <w:u w:val="none"/>
    </w:rPr>
  </w:style>
  <w:style w:type="character" w:customStyle="1" w:styleId="Gvdemetni30">
    <w:name w:val="Gövde metni (3)"/>
    <w:rsid w:val="00807BEF"/>
    <w:rPr>
      <w:rFonts w:ascii="Times New Roman" w:eastAsia="Times New Roman" w:hAnsi="Times New Roman" w:cs="Times New Roman"/>
      <w:b w:val="0"/>
      <w:bCs w:val="0"/>
      <w:i w:val="0"/>
      <w:iCs w:val="0"/>
      <w:smallCaps w:val="0"/>
      <w:strike w:val="0"/>
      <w:color w:val="000000"/>
      <w:spacing w:val="0"/>
      <w:w w:val="100"/>
      <w:position w:val="0"/>
      <w:sz w:val="17"/>
      <w:szCs w:val="17"/>
      <w:u w:val="none"/>
      <w:lang w:val="en-US"/>
    </w:rPr>
  </w:style>
  <w:style w:type="character" w:customStyle="1" w:styleId="Resimyazs2">
    <w:name w:val="Resim yazısı (2)_"/>
    <w:rsid w:val="00807BEF"/>
    <w:rPr>
      <w:rFonts w:ascii="Times New Roman" w:eastAsia="Times New Roman" w:hAnsi="Times New Roman" w:cs="Times New Roman"/>
      <w:b w:val="0"/>
      <w:bCs w:val="0"/>
      <w:i w:val="0"/>
      <w:iCs w:val="0"/>
      <w:smallCaps w:val="0"/>
      <w:strike w:val="0"/>
      <w:sz w:val="17"/>
      <w:szCs w:val="17"/>
      <w:u w:val="none"/>
    </w:rPr>
  </w:style>
  <w:style w:type="character" w:customStyle="1" w:styleId="Resimyazs20">
    <w:name w:val="Resim yazısı (2)"/>
    <w:rsid w:val="00807BEF"/>
    <w:rPr>
      <w:rFonts w:ascii="Times New Roman" w:eastAsia="Times New Roman" w:hAnsi="Times New Roman" w:cs="Times New Roman"/>
      <w:b w:val="0"/>
      <w:bCs w:val="0"/>
      <w:i w:val="0"/>
      <w:iCs w:val="0"/>
      <w:smallCaps w:val="0"/>
      <w:strike w:val="0"/>
      <w:color w:val="000000"/>
      <w:spacing w:val="0"/>
      <w:w w:val="100"/>
      <w:position w:val="0"/>
      <w:sz w:val="17"/>
      <w:szCs w:val="17"/>
      <w:u w:val="none"/>
      <w:lang w:val="en-US"/>
    </w:rPr>
  </w:style>
  <w:style w:type="character" w:customStyle="1" w:styleId="Gvdemetni40ptbolukbraklyor">
    <w:name w:val="Gövde metni (4) + 0 pt boşluk bırakılıyor"/>
    <w:rsid w:val="00807BEF"/>
    <w:rPr>
      <w:rFonts w:ascii="Times New Roman" w:eastAsia="Times New Roman" w:hAnsi="Times New Roman" w:cs="Times New Roman"/>
      <w:b w:val="0"/>
      <w:bCs w:val="0"/>
      <w:i/>
      <w:iCs/>
      <w:smallCaps w:val="0"/>
      <w:strike w:val="0"/>
      <w:color w:val="000000"/>
      <w:spacing w:val="0"/>
      <w:w w:val="100"/>
      <w:position w:val="0"/>
      <w:sz w:val="17"/>
      <w:szCs w:val="17"/>
      <w:u w:val="none"/>
      <w:lang w:val="en-US"/>
    </w:rPr>
  </w:style>
  <w:style w:type="character" w:customStyle="1" w:styleId="Gvdemetni20ptbolukbraklyor">
    <w:name w:val="Gövde metni (2) + 0 pt boşluk bırakılıyor"/>
    <w:rsid w:val="00807BEF"/>
    <w:rPr>
      <w:rFonts w:ascii="Times New Roman" w:eastAsia="Times New Roman" w:hAnsi="Times New Roman" w:cs="Times New Roman"/>
      <w:b/>
      <w:bCs/>
      <w:i w:val="0"/>
      <w:iCs w:val="0"/>
      <w:smallCaps w:val="0"/>
      <w:strike w:val="0"/>
      <w:color w:val="000000"/>
      <w:spacing w:val="-1"/>
      <w:w w:val="100"/>
      <w:position w:val="0"/>
      <w:sz w:val="17"/>
      <w:szCs w:val="17"/>
      <w:u w:val="none"/>
      <w:lang w:val="en-US"/>
    </w:rPr>
  </w:style>
  <w:style w:type="character" w:customStyle="1" w:styleId="Gvdemetni2KalnDeiltalik0ptbolukbraklyor">
    <w:name w:val="Gövde metni (2) + Kalın Değil;İtalik;0 pt boşluk bırakılıyor"/>
    <w:rsid w:val="00807BEF"/>
    <w:rPr>
      <w:rFonts w:ascii="Times New Roman" w:eastAsia="Times New Roman" w:hAnsi="Times New Roman" w:cs="Times New Roman"/>
      <w:b/>
      <w:bCs/>
      <w:i/>
      <w:iCs/>
      <w:smallCaps w:val="0"/>
      <w:strike w:val="0"/>
      <w:color w:val="000000"/>
      <w:spacing w:val="0"/>
      <w:w w:val="100"/>
      <w:position w:val="0"/>
      <w:sz w:val="17"/>
      <w:szCs w:val="17"/>
      <w:u w:val="none"/>
      <w:lang w:val="en-US"/>
    </w:rPr>
  </w:style>
  <w:style w:type="character" w:customStyle="1" w:styleId="Balk52">
    <w:name w:val="Başlık #5 (2)_"/>
    <w:link w:val="Balk520"/>
    <w:rsid w:val="00807BEF"/>
    <w:rPr>
      <w:rFonts w:ascii="Times New Roman" w:hAnsi="Times New Roman"/>
      <w:b/>
      <w:bCs/>
      <w:spacing w:val="-2"/>
      <w:sz w:val="17"/>
      <w:szCs w:val="17"/>
      <w:shd w:val="clear" w:color="auto" w:fill="FFFFFF"/>
    </w:rPr>
  </w:style>
  <w:style w:type="character" w:customStyle="1" w:styleId="Balk520ptbolukbraklyor">
    <w:name w:val="Başlık #5 (2) + 0 pt boşluk bırakılıyor"/>
    <w:rsid w:val="00807BEF"/>
    <w:rPr>
      <w:rFonts w:ascii="Times New Roman" w:eastAsia="Times New Roman" w:hAnsi="Times New Roman" w:cs="Times New Roman"/>
      <w:b/>
      <w:bCs/>
      <w:i w:val="0"/>
      <w:iCs w:val="0"/>
      <w:smallCaps w:val="0"/>
      <w:strike w:val="0"/>
      <w:color w:val="000000"/>
      <w:spacing w:val="-3"/>
      <w:w w:val="100"/>
      <w:position w:val="0"/>
      <w:sz w:val="17"/>
      <w:szCs w:val="17"/>
      <w:u w:val="none"/>
      <w:lang w:val="en-US"/>
    </w:rPr>
  </w:style>
  <w:style w:type="character" w:customStyle="1" w:styleId="Gvdemetni3talik0ptbolukbraklyor">
    <w:name w:val="Gövde metni (3) + İtalik;0 pt boşluk bırakılıyor"/>
    <w:rsid w:val="00807BEF"/>
    <w:rPr>
      <w:rFonts w:ascii="Times New Roman" w:eastAsia="Times New Roman" w:hAnsi="Times New Roman" w:cs="Times New Roman"/>
      <w:b w:val="0"/>
      <w:bCs w:val="0"/>
      <w:i/>
      <w:iCs/>
      <w:smallCaps w:val="0"/>
      <w:strike w:val="0"/>
      <w:color w:val="000000"/>
      <w:spacing w:val="-2"/>
      <w:w w:val="100"/>
      <w:position w:val="0"/>
      <w:sz w:val="17"/>
      <w:szCs w:val="17"/>
      <w:u w:val="none"/>
      <w:lang w:val="en-US"/>
    </w:rPr>
  </w:style>
  <w:style w:type="character" w:customStyle="1" w:styleId="Gvdemetni77ptKalnDeil0ptbolukbraklyor">
    <w:name w:val="Gövde metni (7) + 7 pt;Kalın Değil;0 pt boşluk bırakılıyor"/>
    <w:rsid w:val="00807BEF"/>
    <w:rPr>
      <w:rFonts w:ascii="Times New Roman" w:eastAsia="Times New Roman" w:hAnsi="Times New Roman" w:cs="Times New Roman"/>
      <w:b/>
      <w:bCs/>
      <w:i w:val="0"/>
      <w:iCs w:val="0"/>
      <w:smallCaps w:val="0"/>
      <w:strike w:val="0"/>
      <w:color w:val="000000"/>
      <w:spacing w:val="3"/>
      <w:w w:val="100"/>
      <w:position w:val="0"/>
      <w:sz w:val="14"/>
      <w:szCs w:val="14"/>
      <w:u w:val="none"/>
      <w:lang w:val="en-US"/>
    </w:rPr>
  </w:style>
  <w:style w:type="character" w:customStyle="1" w:styleId="Balk33">
    <w:name w:val="Başlık #3 (3)_"/>
    <w:link w:val="Balk330"/>
    <w:rsid w:val="00807BEF"/>
    <w:rPr>
      <w:rFonts w:ascii="Times New Roman" w:hAnsi="Times New Roman"/>
      <w:sz w:val="17"/>
      <w:szCs w:val="17"/>
      <w:shd w:val="clear" w:color="auto" w:fill="FFFFFF"/>
    </w:rPr>
  </w:style>
  <w:style w:type="character" w:customStyle="1" w:styleId="Balk330ptbolukbraklyor">
    <w:name w:val="Başlık #3 (3) + 0 pt boşluk bırakılıyor"/>
    <w:rsid w:val="00807BEF"/>
    <w:rPr>
      <w:rFonts w:ascii="Times New Roman" w:eastAsia="Times New Roman" w:hAnsi="Times New Roman" w:cs="Times New Roman"/>
      <w:b w:val="0"/>
      <w:bCs w:val="0"/>
      <w:i w:val="0"/>
      <w:iCs w:val="0"/>
      <w:smallCaps w:val="0"/>
      <w:strike w:val="0"/>
      <w:color w:val="000000"/>
      <w:spacing w:val="-2"/>
      <w:w w:val="100"/>
      <w:position w:val="0"/>
      <w:sz w:val="17"/>
      <w:szCs w:val="17"/>
      <w:u w:val="none"/>
      <w:lang w:val="en-US"/>
    </w:rPr>
  </w:style>
  <w:style w:type="character" w:customStyle="1" w:styleId="Balk35">
    <w:name w:val="Başlık #3 (5)_"/>
    <w:rsid w:val="00807BEF"/>
    <w:rPr>
      <w:rFonts w:ascii="Times New Roman" w:eastAsia="Times New Roman" w:hAnsi="Times New Roman" w:cs="Times New Roman"/>
      <w:b w:val="0"/>
      <w:bCs w:val="0"/>
      <w:i/>
      <w:iCs/>
      <w:smallCaps w:val="0"/>
      <w:strike w:val="0"/>
      <w:spacing w:val="-4"/>
      <w:sz w:val="14"/>
      <w:szCs w:val="14"/>
      <w:u w:val="none"/>
    </w:rPr>
  </w:style>
  <w:style w:type="character" w:customStyle="1" w:styleId="Balk350">
    <w:name w:val="Başlık #3 (5)"/>
    <w:rsid w:val="00807BEF"/>
    <w:rPr>
      <w:rFonts w:ascii="Times New Roman" w:eastAsia="Times New Roman" w:hAnsi="Times New Roman" w:cs="Times New Roman"/>
      <w:b w:val="0"/>
      <w:bCs w:val="0"/>
      <w:i/>
      <w:iCs/>
      <w:smallCaps w:val="0"/>
      <w:strike w:val="0"/>
      <w:color w:val="000000"/>
      <w:spacing w:val="-4"/>
      <w:w w:val="100"/>
      <w:position w:val="0"/>
      <w:sz w:val="14"/>
      <w:szCs w:val="14"/>
      <w:u w:val="none"/>
      <w:lang w:val="en-US"/>
    </w:rPr>
  </w:style>
  <w:style w:type="character" w:customStyle="1" w:styleId="Balk4275ptKaln0ptbolukbraklyor">
    <w:name w:val="Başlık #4 (2) + 7;5 pt;Kalın;0 pt boşluk bırakılıyor"/>
    <w:rsid w:val="00807BEF"/>
    <w:rPr>
      <w:rFonts w:ascii="Times New Roman" w:eastAsia="Times New Roman" w:hAnsi="Times New Roman" w:cs="Times New Roman"/>
      <w:b/>
      <w:bCs/>
      <w:i w:val="0"/>
      <w:iCs w:val="0"/>
      <w:smallCaps w:val="0"/>
      <w:strike w:val="0"/>
      <w:color w:val="000000"/>
      <w:spacing w:val="-1"/>
      <w:w w:val="100"/>
      <w:position w:val="0"/>
      <w:sz w:val="15"/>
      <w:szCs w:val="15"/>
      <w:u w:val="none"/>
      <w:shd w:val="clear" w:color="auto" w:fill="FFFFFF"/>
      <w:lang w:val="en-US"/>
    </w:rPr>
  </w:style>
  <w:style w:type="character" w:customStyle="1" w:styleId="Balk427pt0ptbolukbraklyor">
    <w:name w:val="Başlık #4 (2) + 7 pt;0 pt boşluk bırakılıyor"/>
    <w:rsid w:val="00807BEF"/>
    <w:rPr>
      <w:rFonts w:ascii="Times New Roman" w:eastAsia="Times New Roman" w:hAnsi="Times New Roman" w:cs="Times New Roman"/>
      <w:b w:val="0"/>
      <w:bCs w:val="0"/>
      <w:i w:val="0"/>
      <w:iCs w:val="0"/>
      <w:smallCaps w:val="0"/>
      <w:strike w:val="0"/>
      <w:color w:val="000000"/>
      <w:spacing w:val="3"/>
      <w:w w:val="100"/>
      <w:position w:val="0"/>
      <w:sz w:val="14"/>
      <w:szCs w:val="14"/>
      <w:u w:val="none"/>
      <w:shd w:val="clear" w:color="auto" w:fill="FFFFFF"/>
      <w:lang w:val="en-US"/>
    </w:rPr>
  </w:style>
  <w:style w:type="character" w:customStyle="1" w:styleId="Resimyazs20ptbolukbraklyor">
    <w:name w:val="Resim yazısı (2) + 0 pt boşluk bırakılıyor"/>
    <w:rsid w:val="00807BEF"/>
    <w:rPr>
      <w:rFonts w:ascii="Times New Roman" w:eastAsia="Times New Roman" w:hAnsi="Times New Roman" w:cs="Times New Roman"/>
      <w:b w:val="0"/>
      <w:bCs w:val="0"/>
      <w:i w:val="0"/>
      <w:iCs w:val="0"/>
      <w:smallCaps w:val="0"/>
      <w:strike w:val="0"/>
      <w:color w:val="000000"/>
      <w:spacing w:val="-2"/>
      <w:w w:val="100"/>
      <w:position w:val="0"/>
      <w:sz w:val="17"/>
      <w:szCs w:val="17"/>
      <w:u w:val="none"/>
      <w:lang w:val="en-US"/>
    </w:rPr>
  </w:style>
  <w:style w:type="character" w:customStyle="1" w:styleId="Gvdemetni7KalnDeil0ptbolukbraklyor">
    <w:name w:val="Gövde metni (7) + Kalın Değil;0 pt boşluk bırakılıyor"/>
    <w:rsid w:val="00807BEF"/>
    <w:rPr>
      <w:rFonts w:ascii="Times New Roman" w:eastAsia="Times New Roman" w:hAnsi="Times New Roman" w:cs="Times New Roman"/>
      <w:b/>
      <w:bCs/>
      <w:i w:val="0"/>
      <w:iCs w:val="0"/>
      <w:smallCaps w:val="0"/>
      <w:strike w:val="0"/>
      <w:color w:val="000000"/>
      <w:spacing w:val="2"/>
      <w:w w:val="100"/>
      <w:position w:val="0"/>
      <w:sz w:val="15"/>
      <w:szCs w:val="15"/>
      <w:u w:val="none"/>
      <w:lang w:val="en-US"/>
    </w:rPr>
  </w:style>
  <w:style w:type="character" w:customStyle="1" w:styleId="Balk290">
    <w:name w:val="Başlık #2 (9)"/>
    <w:rsid w:val="00807BEF"/>
    <w:rPr>
      <w:rFonts w:ascii="Times New Roman" w:eastAsia="Times New Roman" w:hAnsi="Times New Roman" w:cs="Times New Roman"/>
      <w:b w:val="0"/>
      <w:bCs w:val="0"/>
      <w:i w:val="0"/>
      <w:iCs w:val="0"/>
      <w:smallCaps w:val="0"/>
      <w:strike w:val="0"/>
      <w:color w:val="000000"/>
      <w:spacing w:val="-2"/>
      <w:w w:val="100"/>
      <w:position w:val="0"/>
      <w:sz w:val="17"/>
      <w:szCs w:val="17"/>
      <w:u w:val="none"/>
      <w:lang w:val="en-US"/>
    </w:rPr>
  </w:style>
  <w:style w:type="character" w:customStyle="1" w:styleId="Gvdemetnitalik0ptbolukbraklyor">
    <w:name w:val="Gövde metni + İtalik;0 pt boşluk bırakılıyor"/>
    <w:rsid w:val="00807BEF"/>
    <w:rPr>
      <w:rFonts w:ascii="Times New Roman" w:eastAsia="Times New Roman" w:hAnsi="Times New Roman" w:cs="Times New Roman"/>
      <w:b w:val="0"/>
      <w:bCs w:val="0"/>
      <w:i/>
      <w:iCs/>
      <w:smallCaps w:val="0"/>
      <w:strike w:val="0"/>
      <w:color w:val="000000"/>
      <w:spacing w:val="-3"/>
      <w:w w:val="100"/>
      <w:position w:val="0"/>
      <w:sz w:val="14"/>
      <w:szCs w:val="14"/>
      <w:u w:val="none"/>
      <w:shd w:val="clear" w:color="auto" w:fill="FFFFFF"/>
      <w:lang w:val="en-US"/>
    </w:rPr>
  </w:style>
  <w:style w:type="character" w:customStyle="1" w:styleId="Gvdemetni75ptKalnDeiltalik0ptbolukbraklyor">
    <w:name w:val="Gövde metni (7) + 5 pt;Kalın Değil;İtalik;0 pt boşluk bırakılıyor"/>
    <w:rsid w:val="00807BEF"/>
    <w:rPr>
      <w:rFonts w:ascii="Times New Roman" w:eastAsia="Times New Roman" w:hAnsi="Times New Roman" w:cs="Times New Roman"/>
      <w:b/>
      <w:bCs/>
      <w:i/>
      <w:iCs/>
      <w:smallCaps w:val="0"/>
      <w:strike w:val="0"/>
      <w:color w:val="000000"/>
      <w:spacing w:val="-11"/>
      <w:w w:val="100"/>
      <w:position w:val="0"/>
      <w:sz w:val="10"/>
      <w:szCs w:val="10"/>
      <w:u w:val="none"/>
      <w:lang w:val="en-US"/>
    </w:rPr>
  </w:style>
  <w:style w:type="character" w:customStyle="1" w:styleId="Gvdemetni30ptbolukbraklyor">
    <w:name w:val="Gövde metni (3) + 0 pt boşluk bırakılıyor"/>
    <w:rsid w:val="00807BEF"/>
    <w:rPr>
      <w:rFonts w:ascii="Times New Roman" w:eastAsia="Times New Roman" w:hAnsi="Times New Roman" w:cs="Times New Roman"/>
      <w:b w:val="0"/>
      <w:bCs w:val="0"/>
      <w:i w:val="0"/>
      <w:iCs w:val="0"/>
      <w:smallCaps w:val="0"/>
      <w:strike w:val="0"/>
      <w:color w:val="000000"/>
      <w:spacing w:val="-2"/>
      <w:w w:val="100"/>
      <w:position w:val="0"/>
      <w:sz w:val="17"/>
      <w:szCs w:val="17"/>
      <w:u w:val="none"/>
      <w:lang w:val="en-US"/>
    </w:rPr>
  </w:style>
  <w:style w:type="character" w:customStyle="1" w:styleId="Gvdemetni7FrankRuehl6ptKalnDeil0ptbolukbraklyor">
    <w:name w:val="Gövde metni (7) + FrankRuehl;6 pt;Kalın Değil;0 pt boşluk bırakılıyor"/>
    <w:rsid w:val="00807BEF"/>
    <w:rPr>
      <w:rFonts w:ascii="FrankRuehl" w:eastAsia="FrankRuehl" w:hAnsi="FrankRuehl" w:cs="FrankRuehl"/>
      <w:b/>
      <w:bCs/>
      <w:i w:val="0"/>
      <w:iCs w:val="0"/>
      <w:smallCaps w:val="0"/>
      <w:strike w:val="0"/>
      <w:color w:val="000000"/>
      <w:spacing w:val="-11"/>
      <w:w w:val="100"/>
      <w:position w:val="0"/>
      <w:sz w:val="12"/>
      <w:szCs w:val="12"/>
      <w:u w:val="none"/>
      <w:lang w:val="en-US"/>
    </w:rPr>
  </w:style>
  <w:style w:type="character" w:customStyle="1" w:styleId="Gvdemetni765ptKalnDeil-1ptbolukbraklyor">
    <w:name w:val="Gövde metni (7) + 6;5 pt;Kalın Değil;-1 pt boşluk bırakılıyor"/>
    <w:rsid w:val="00807BEF"/>
    <w:rPr>
      <w:rFonts w:ascii="Times New Roman" w:eastAsia="Times New Roman" w:hAnsi="Times New Roman" w:cs="Times New Roman"/>
      <w:b/>
      <w:bCs/>
      <w:i w:val="0"/>
      <w:iCs w:val="0"/>
      <w:smallCaps w:val="0"/>
      <w:strike w:val="0"/>
      <w:color w:val="000000"/>
      <w:spacing w:val="-26"/>
      <w:w w:val="100"/>
      <w:position w:val="0"/>
      <w:sz w:val="13"/>
      <w:szCs w:val="13"/>
      <w:u w:val="none"/>
      <w:lang w:val="en-US"/>
    </w:rPr>
  </w:style>
  <w:style w:type="character" w:customStyle="1" w:styleId="Gvdemetni7BookmanOldStyle10ptKalnDeil0ptbolukbraklyor">
    <w:name w:val="Gövde metni (7) + Bookman Old Style;10 pt;Kalın Değil;0 pt boşluk bırakılıyor"/>
    <w:rsid w:val="00807BEF"/>
    <w:rPr>
      <w:rFonts w:ascii="Bookman Old Style" w:eastAsia="Bookman Old Style" w:hAnsi="Bookman Old Style" w:cs="Bookman Old Style"/>
      <w:b/>
      <w:bCs/>
      <w:i w:val="0"/>
      <w:iCs w:val="0"/>
      <w:smallCaps w:val="0"/>
      <w:strike w:val="0"/>
      <w:color w:val="000000"/>
      <w:spacing w:val="0"/>
      <w:w w:val="100"/>
      <w:position w:val="0"/>
      <w:sz w:val="20"/>
      <w:szCs w:val="20"/>
      <w:u w:val="none"/>
    </w:rPr>
  </w:style>
  <w:style w:type="character" w:customStyle="1" w:styleId="Gvdemetni765ptKalnDeil0ptbolukbraklyor">
    <w:name w:val="Gövde metni (7) + 6;5 pt;Kalın Değil;0 pt boşluk bırakılıyor"/>
    <w:rsid w:val="00807BEF"/>
    <w:rPr>
      <w:rFonts w:ascii="Times New Roman" w:eastAsia="Times New Roman" w:hAnsi="Times New Roman" w:cs="Times New Roman"/>
      <w:b/>
      <w:bCs/>
      <w:i w:val="0"/>
      <w:iCs w:val="0"/>
      <w:smallCaps w:val="0"/>
      <w:strike w:val="0"/>
      <w:color w:val="000000"/>
      <w:spacing w:val="0"/>
      <w:w w:val="100"/>
      <w:position w:val="0"/>
      <w:sz w:val="13"/>
      <w:szCs w:val="13"/>
      <w:u w:val="none"/>
      <w:lang w:val="en-US"/>
    </w:rPr>
  </w:style>
  <w:style w:type="character" w:customStyle="1" w:styleId="Gvdemetni70ptbolukbraklyor">
    <w:name w:val="Gövde metni (7) + 0 pt boşluk bırakılıyor"/>
    <w:rsid w:val="00807BEF"/>
    <w:rPr>
      <w:rFonts w:ascii="Times New Roman" w:eastAsia="Times New Roman" w:hAnsi="Times New Roman" w:cs="Times New Roman"/>
      <w:b/>
      <w:bCs/>
      <w:i w:val="0"/>
      <w:iCs w:val="0"/>
      <w:smallCaps w:val="0"/>
      <w:strike w:val="0"/>
      <w:color w:val="000000"/>
      <w:spacing w:val="-2"/>
      <w:w w:val="100"/>
      <w:position w:val="0"/>
      <w:sz w:val="15"/>
      <w:szCs w:val="15"/>
      <w:u w:val="none"/>
      <w:lang w:val="en-US"/>
    </w:rPr>
  </w:style>
  <w:style w:type="character" w:customStyle="1" w:styleId="Gvdemetni7Batang7ptKalnDeil0ptbolukbraklyor">
    <w:name w:val="Gövde metni (7) + Batang;7 pt;Kalın Değil;0 pt boşluk bırakılıyor"/>
    <w:rsid w:val="00807BEF"/>
    <w:rPr>
      <w:rFonts w:ascii="Batang" w:eastAsia="Batang" w:hAnsi="Batang" w:cs="Batang"/>
      <w:b/>
      <w:bCs/>
      <w:i w:val="0"/>
      <w:iCs w:val="0"/>
      <w:smallCaps w:val="0"/>
      <w:strike w:val="0"/>
      <w:color w:val="000000"/>
      <w:spacing w:val="0"/>
      <w:w w:val="100"/>
      <w:position w:val="0"/>
      <w:sz w:val="14"/>
      <w:szCs w:val="14"/>
      <w:u w:val="none"/>
    </w:rPr>
  </w:style>
  <w:style w:type="character" w:customStyle="1" w:styleId="Gvdemetni7Garamond6pt0ptbolukbraklyor">
    <w:name w:val="Gövde metni (7) + Garamond;6 pt;0 pt boşluk bırakılıyor"/>
    <w:rsid w:val="00807BEF"/>
    <w:rPr>
      <w:rFonts w:ascii="Garamond" w:eastAsia="Garamond" w:hAnsi="Garamond" w:cs="Garamond"/>
      <w:b/>
      <w:bCs/>
      <w:i w:val="0"/>
      <w:iCs w:val="0"/>
      <w:smallCaps w:val="0"/>
      <w:strike w:val="0"/>
      <w:color w:val="000000"/>
      <w:spacing w:val="0"/>
      <w:w w:val="100"/>
      <w:position w:val="0"/>
      <w:sz w:val="12"/>
      <w:szCs w:val="12"/>
      <w:u w:val="none"/>
    </w:rPr>
  </w:style>
  <w:style w:type="character" w:customStyle="1" w:styleId="Gvdemetni77ptKalnDeiltalik">
    <w:name w:val="Gövde metni (7) + 7 pt;Kalın Değil;İtalik"/>
    <w:rsid w:val="00807BEF"/>
    <w:rPr>
      <w:rFonts w:ascii="Times New Roman" w:eastAsia="Times New Roman" w:hAnsi="Times New Roman" w:cs="Times New Roman"/>
      <w:b/>
      <w:bCs/>
      <w:i/>
      <w:iCs/>
      <w:smallCaps w:val="0"/>
      <w:strike w:val="0"/>
      <w:color w:val="000000"/>
      <w:spacing w:val="-1"/>
      <w:w w:val="100"/>
      <w:position w:val="0"/>
      <w:sz w:val="14"/>
      <w:szCs w:val="14"/>
      <w:u w:val="none"/>
      <w:lang w:val="en-US"/>
    </w:rPr>
  </w:style>
  <w:style w:type="character" w:customStyle="1" w:styleId="Gvdemetni77ptKalnDeiltalik0ptbolukbraklyor">
    <w:name w:val="Gövde metni (7) + 7 pt;Kalın Değil;İtalik;0 pt boşluk bırakılıyor"/>
    <w:rsid w:val="00807BEF"/>
    <w:rPr>
      <w:rFonts w:ascii="Times New Roman" w:eastAsia="Times New Roman" w:hAnsi="Times New Roman" w:cs="Times New Roman"/>
      <w:b/>
      <w:bCs/>
      <w:i/>
      <w:iCs/>
      <w:smallCaps w:val="0"/>
      <w:strike w:val="0"/>
      <w:color w:val="000000"/>
      <w:spacing w:val="-2"/>
      <w:w w:val="100"/>
      <w:position w:val="0"/>
      <w:sz w:val="14"/>
      <w:szCs w:val="14"/>
      <w:u w:val="none"/>
      <w:lang w:val="en-US"/>
    </w:rPr>
  </w:style>
  <w:style w:type="character" w:customStyle="1" w:styleId="Gvdemetni7105ptKalnDeil0ptbolukbraklyor">
    <w:name w:val="Gövde metni (7) + 10;5 pt;Kalın Değil;0 pt boşluk bırakılıyor"/>
    <w:rsid w:val="00807BEF"/>
    <w:rPr>
      <w:rFonts w:ascii="Times New Roman" w:eastAsia="Times New Roman" w:hAnsi="Times New Roman" w:cs="Times New Roman"/>
      <w:b/>
      <w:bCs/>
      <w:i w:val="0"/>
      <w:iCs w:val="0"/>
      <w:smallCaps w:val="0"/>
      <w:strike w:val="0"/>
      <w:color w:val="000000"/>
      <w:spacing w:val="-2"/>
      <w:w w:val="100"/>
      <w:position w:val="0"/>
      <w:sz w:val="21"/>
      <w:szCs w:val="21"/>
      <w:u w:val="none"/>
      <w:lang w:val="en-US"/>
    </w:rPr>
  </w:style>
  <w:style w:type="character" w:customStyle="1" w:styleId="Gvdemetni7MSGothic125ptKalnDeil0ptbolukbraklyor">
    <w:name w:val="Gövde metni (7) + MS Gothic;12;5 pt;Kalın Değil;0 pt boşluk bırakılıyor"/>
    <w:rsid w:val="00807BEF"/>
    <w:rPr>
      <w:rFonts w:ascii="MS Gothic" w:eastAsia="MS Gothic" w:hAnsi="MS Gothic" w:cs="MS Gothic"/>
      <w:b/>
      <w:bCs/>
      <w:i w:val="0"/>
      <w:iCs w:val="0"/>
      <w:smallCaps w:val="0"/>
      <w:strike w:val="0"/>
      <w:color w:val="000000"/>
      <w:spacing w:val="0"/>
      <w:w w:val="100"/>
      <w:position w:val="0"/>
      <w:sz w:val="25"/>
      <w:szCs w:val="25"/>
      <w:u w:val="none"/>
    </w:rPr>
  </w:style>
  <w:style w:type="character" w:customStyle="1" w:styleId="Gvdemetni7Garamond6ptKalnDeil0ptbolukbraklyor">
    <w:name w:val="Gövde metni (7) + Garamond;6 pt;Kalın Değil;0 pt boşluk bırakılıyor"/>
    <w:rsid w:val="00807BEF"/>
    <w:rPr>
      <w:rFonts w:ascii="Garamond" w:eastAsia="Garamond" w:hAnsi="Garamond" w:cs="Garamond"/>
      <w:b/>
      <w:bCs/>
      <w:i w:val="0"/>
      <w:iCs w:val="0"/>
      <w:smallCaps w:val="0"/>
      <w:strike w:val="0"/>
      <w:color w:val="000000"/>
      <w:spacing w:val="-2"/>
      <w:w w:val="100"/>
      <w:position w:val="0"/>
      <w:sz w:val="12"/>
      <w:szCs w:val="12"/>
      <w:u w:val="none"/>
      <w:lang w:val="en-US"/>
    </w:rPr>
  </w:style>
  <w:style w:type="character" w:customStyle="1" w:styleId="Gvdemetni710ptKalnDeil0ptbolukbraklyor">
    <w:name w:val="Gövde metni (7) + 10 pt;Kalın Değil;0 pt boşluk bırakılıyor"/>
    <w:rsid w:val="00807BEF"/>
    <w:rPr>
      <w:rFonts w:ascii="Times New Roman" w:eastAsia="Times New Roman" w:hAnsi="Times New Roman" w:cs="Times New Roman"/>
      <w:b/>
      <w:bCs/>
      <w:i w:val="0"/>
      <w:iCs w:val="0"/>
      <w:smallCaps w:val="0"/>
      <w:strike w:val="0"/>
      <w:color w:val="000000"/>
      <w:spacing w:val="2"/>
      <w:w w:val="100"/>
      <w:position w:val="0"/>
      <w:sz w:val="20"/>
      <w:szCs w:val="20"/>
      <w:u w:val="none"/>
      <w:lang w:val="en-US"/>
    </w:rPr>
  </w:style>
  <w:style w:type="character" w:customStyle="1" w:styleId="Gvdemetni74ptKalnDeil0ptbolukbraklyor">
    <w:name w:val="Gövde metni (7) + 4 pt;Kalın Değil;0 pt boşluk bırakılıyor"/>
    <w:rsid w:val="00807BEF"/>
    <w:rPr>
      <w:rFonts w:ascii="Times New Roman" w:eastAsia="Times New Roman" w:hAnsi="Times New Roman" w:cs="Times New Roman"/>
      <w:b/>
      <w:bCs/>
      <w:i w:val="0"/>
      <w:iCs w:val="0"/>
      <w:smallCaps w:val="0"/>
      <w:strike w:val="0"/>
      <w:color w:val="000000"/>
      <w:spacing w:val="0"/>
      <w:w w:val="100"/>
      <w:position w:val="0"/>
      <w:sz w:val="8"/>
      <w:szCs w:val="8"/>
      <w:u w:val="none"/>
      <w:lang w:val="en-US"/>
    </w:rPr>
  </w:style>
  <w:style w:type="character" w:customStyle="1" w:styleId="Gvdemetni7ArialKalnDeil0ptbolukbraklyor">
    <w:name w:val="Gövde metni (7) + Arial;Kalın Değil;0 pt boşluk bırakılıyor"/>
    <w:rsid w:val="00807BEF"/>
    <w:rPr>
      <w:rFonts w:ascii="Arial" w:eastAsia="Arial" w:hAnsi="Arial" w:cs="Arial"/>
      <w:b/>
      <w:bCs/>
      <w:i w:val="0"/>
      <w:iCs w:val="0"/>
      <w:smallCaps w:val="0"/>
      <w:strike w:val="0"/>
      <w:color w:val="000000"/>
      <w:spacing w:val="-2"/>
      <w:w w:val="100"/>
      <w:position w:val="0"/>
      <w:sz w:val="15"/>
      <w:szCs w:val="15"/>
      <w:u w:val="none"/>
      <w:lang w:val="en-US"/>
    </w:rPr>
  </w:style>
  <w:style w:type="character" w:customStyle="1" w:styleId="Gvdemetni7Arial45ptKalnDeil0ptbolukbraklyor">
    <w:name w:val="Gövde metni (7) + Arial;4;5 pt;Kalın Değil;0 pt boşluk bırakılıyor"/>
    <w:rsid w:val="00807BEF"/>
    <w:rPr>
      <w:rFonts w:ascii="Arial" w:eastAsia="Arial" w:hAnsi="Arial" w:cs="Arial"/>
      <w:b/>
      <w:bCs/>
      <w:i w:val="0"/>
      <w:iCs w:val="0"/>
      <w:smallCaps w:val="0"/>
      <w:strike w:val="0"/>
      <w:color w:val="000000"/>
      <w:spacing w:val="17"/>
      <w:w w:val="100"/>
      <w:position w:val="0"/>
      <w:sz w:val="9"/>
      <w:szCs w:val="9"/>
      <w:u w:val="none"/>
      <w:lang w:val="en-US"/>
    </w:rPr>
  </w:style>
  <w:style w:type="character" w:customStyle="1" w:styleId="Gvdemetni7Arial4ptKalnDeil0ptbolukbraklyor">
    <w:name w:val="Gövde metni (7) + Arial;4 pt;Kalın Değil;0 pt boşluk bırakılıyor"/>
    <w:rsid w:val="00807BEF"/>
    <w:rPr>
      <w:rFonts w:ascii="Arial" w:eastAsia="Arial" w:hAnsi="Arial" w:cs="Arial"/>
      <w:b/>
      <w:bCs/>
      <w:i w:val="0"/>
      <w:iCs w:val="0"/>
      <w:smallCaps w:val="0"/>
      <w:strike w:val="0"/>
      <w:color w:val="000000"/>
      <w:spacing w:val="0"/>
      <w:w w:val="100"/>
      <w:position w:val="0"/>
      <w:sz w:val="8"/>
      <w:szCs w:val="8"/>
      <w:u w:val="none"/>
      <w:lang w:val="en-US"/>
    </w:rPr>
  </w:style>
  <w:style w:type="character" w:customStyle="1" w:styleId="Gvdemetni765ptKalnDeil">
    <w:name w:val="Gövde metni (7) + 6;5 pt;Kalın Değil"/>
    <w:rsid w:val="00807BEF"/>
    <w:rPr>
      <w:rFonts w:ascii="Times New Roman" w:eastAsia="Times New Roman" w:hAnsi="Times New Roman" w:cs="Times New Roman"/>
      <w:b/>
      <w:bCs/>
      <w:i w:val="0"/>
      <w:iCs w:val="0"/>
      <w:smallCaps w:val="0"/>
      <w:strike w:val="0"/>
      <w:color w:val="000000"/>
      <w:spacing w:val="-1"/>
      <w:w w:val="100"/>
      <w:position w:val="0"/>
      <w:sz w:val="13"/>
      <w:szCs w:val="13"/>
      <w:u w:val="none"/>
      <w:lang w:val="en-US"/>
    </w:rPr>
  </w:style>
  <w:style w:type="character" w:customStyle="1" w:styleId="Gvdemetni5talikdeil0ptbolukbraklyor">
    <w:name w:val="Gövde metni (5) + İtalik değil;0 pt boşluk bırakılıyor"/>
    <w:rsid w:val="00807BEF"/>
    <w:rPr>
      <w:rFonts w:ascii="Times New Roman" w:eastAsia="Times New Roman" w:hAnsi="Times New Roman" w:cs="Times New Roman"/>
      <w:b w:val="0"/>
      <w:bCs w:val="0"/>
      <w:i/>
      <w:iCs/>
      <w:smallCaps w:val="0"/>
      <w:strike w:val="0"/>
      <w:color w:val="000000"/>
      <w:spacing w:val="4"/>
      <w:w w:val="100"/>
      <w:position w:val="0"/>
      <w:sz w:val="14"/>
      <w:szCs w:val="14"/>
      <w:u w:val="none"/>
      <w:shd w:val="clear" w:color="auto" w:fill="FFFFFF"/>
      <w:lang w:val="en-US"/>
    </w:rPr>
  </w:style>
  <w:style w:type="character" w:customStyle="1" w:styleId="Balk350ptbolukbraklyor">
    <w:name w:val="Başlık #3 (5) + 0 pt boşluk bırakılıyor"/>
    <w:rsid w:val="00807BEF"/>
    <w:rPr>
      <w:rFonts w:ascii="Times New Roman" w:eastAsia="Times New Roman" w:hAnsi="Times New Roman" w:cs="Times New Roman"/>
      <w:b w:val="0"/>
      <w:bCs w:val="0"/>
      <w:i/>
      <w:iCs/>
      <w:smallCaps w:val="0"/>
      <w:strike w:val="0"/>
      <w:color w:val="000000"/>
      <w:spacing w:val="-6"/>
      <w:w w:val="100"/>
      <w:position w:val="0"/>
      <w:sz w:val="14"/>
      <w:szCs w:val="14"/>
      <w:u w:val="none"/>
      <w:lang w:val="en-US"/>
    </w:rPr>
  </w:style>
  <w:style w:type="character" w:customStyle="1" w:styleId="indekiler">
    <w:name w:val="İçindekiler_"/>
    <w:rsid w:val="00807BEF"/>
    <w:rPr>
      <w:rFonts w:ascii="Times New Roman" w:eastAsia="Times New Roman" w:hAnsi="Times New Roman" w:cs="Times New Roman"/>
      <w:b w:val="0"/>
      <w:bCs w:val="0"/>
      <w:i w:val="0"/>
      <w:iCs w:val="0"/>
      <w:smallCaps w:val="0"/>
      <w:strike w:val="0"/>
      <w:spacing w:val="3"/>
      <w:sz w:val="14"/>
      <w:szCs w:val="14"/>
      <w:u w:val="none"/>
    </w:rPr>
  </w:style>
  <w:style w:type="character" w:customStyle="1" w:styleId="indekiler0">
    <w:name w:val="İçindekiler"/>
    <w:rsid w:val="00807BEF"/>
    <w:rPr>
      <w:rFonts w:ascii="Times New Roman" w:eastAsia="Times New Roman" w:hAnsi="Times New Roman" w:cs="Times New Roman"/>
      <w:b w:val="0"/>
      <w:bCs w:val="0"/>
      <w:i w:val="0"/>
      <w:iCs w:val="0"/>
      <w:smallCaps w:val="0"/>
      <w:strike w:val="0"/>
      <w:color w:val="000000"/>
      <w:spacing w:val="3"/>
      <w:w w:val="100"/>
      <w:position w:val="0"/>
      <w:sz w:val="14"/>
      <w:szCs w:val="14"/>
      <w:u w:val="none"/>
      <w:lang w:val="en-US"/>
    </w:rPr>
  </w:style>
  <w:style w:type="character" w:customStyle="1" w:styleId="Gvdemetni9">
    <w:name w:val="Gövde metni (9)_"/>
    <w:rsid w:val="00807BEF"/>
    <w:rPr>
      <w:rFonts w:ascii="Times New Roman" w:eastAsia="Times New Roman" w:hAnsi="Times New Roman" w:cs="Times New Roman"/>
      <w:b w:val="0"/>
      <w:bCs w:val="0"/>
      <w:i w:val="0"/>
      <w:iCs w:val="0"/>
      <w:smallCaps w:val="0"/>
      <w:strike w:val="0"/>
      <w:sz w:val="13"/>
      <w:szCs w:val="13"/>
      <w:u w:val="none"/>
    </w:rPr>
  </w:style>
  <w:style w:type="character" w:customStyle="1" w:styleId="Gvdemetni90">
    <w:name w:val="Gövde metni (9)"/>
    <w:rsid w:val="00807BEF"/>
    <w:rPr>
      <w:rFonts w:ascii="Times New Roman" w:eastAsia="Times New Roman" w:hAnsi="Times New Roman" w:cs="Times New Roman"/>
      <w:b w:val="0"/>
      <w:bCs w:val="0"/>
      <w:i w:val="0"/>
      <w:iCs w:val="0"/>
      <w:smallCaps w:val="0"/>
      <w:strike w:val="0"/>
      <w:color w:val="000000"/>
      <w:spacing w:val="0"/>
      <w:w w:val="100"/>
      <w:position w:val="0"/>
      <w:sz w:val="13"/>
      <w:szCs w:val="13"/>
      <w:u w:val="none"/>
      <w:lang w:val="en-US"/>
    </w:rPr>
  </w:style>
  <w:style w:type="character" w:customStyle="1" w:styleId="Tabloyazs2">
    <w:name w:val="Tablo yazısı (2)_"/>
    <w:link w:val="Tabloyazs20"/>
    <w:rsid w:val="00807BEF"/>
    <w:rPr>
      <w:rFonts w:ascii="Times New Roman" w:hAnsi="Times New Roman"/>
      <w:spacing w:val="3"/>
      <w:sz w:val="14"/>
      <w:szCs w:val="14"/>
      <w:shd w:val="clear" w:color="auto" w:fill="FFFFFF"/>
    </w:rPr>
  </w:style>
  <w:style w:type="character" w:customStyle="1" w:styleId="Tabloyazs20ptbolukbraklyor">
    <w:name w:val="Tablo yazısı (2) + 0 pt boşluk bırakılıyor"/>
    <w:rsid w:val="00807BEF"/>
    <w:rPr>
      <w:rFonts w:ascii="Times New Roman" w:eastAsia="Times New Roman" w:hAnsi="Times New Roman" w:cs="Times New Roman"/>
      <w:b w:val="0"/>
      <w:bCs w:val="0"/>
      <w:i w:val="0"/>
      <w:iCs w:val="0"/>
      <w:smallCaps w:val="0"/>
      <w:strike w:val="0"/>
      <w:color w:val="000000"/>
      <w:spacing w:val="2"/>
      <w:w w:val="100"/>
      <w:position w:val="0"/>
      <w:sz w:val="14"/>
      <w:szCs w:val="14"/>
      <w:u w:val="none"/>
      <w:lang w:val="en-US"/>
    </w:rPr>
  </w:style>
  <w:style w:type="character" w:customStyle="1" w:styleId="Tabloyazs4">
    <w:name w:val="Tablo yazısı (4)_"/>
    <w:rsid w:val="00807BEF"/>
    <w:rPr>
      <w:rFonts w:ascii="Times New Roman" w:eastAsia="Times New Roman" w:hAnsi="Times New Roman" w:cs="Times New Roman"/>
      <w:b/>
      <w:bCs/>
      <w:i w:val="0"/>
      <w:iCs w:val="0"/>
      <w:smallCaps w:val="0"/>
      <w:strike w:val="0"/>
      <w:spacing w:val="-1"/>
      <w:sz w:val="15"/>
      <w:szCs w:val="15"/>
      <w:u w:val="none"/>
    </w:rPr>
  </w:style>
  <w:style w:type="character" w:customStyle="1" w:styleId="Tabloyazs40">
    <w:name w:val="Tablo yazısı (4)"/>
    <w:rsid w:val="00807BEF"/>
    <w:rPr>
      <w:rFonts w:ascii="Times New Roman" w:eastAsia="Times New Roman" w:hAnsi="Times New Roman" w:cs="Times New Roman"/>
      <w:b/>
      <w:bCs/>
      <w:i w:val="0"/>
      <w:iCs w:val="0"/>
      <w:smallCaps w:val="0"/>
      <w:strike w:val="0"/>
      <w:color w:val="000000"/>
      <w:spacing w:val="-1"/>
      <w:w w:val="100"/>
      <w:position w:val="0"/>
      <w:sz w:val="15"/>
      <w:szCs w:val="15"/>
      <w:u w:val="none"/>
      <w:lang w:val="en-US"/>
    </w:rPr>
  </w:style>
  <w:style w:type="character" w:customStyle="1" w:styleId="Gvdemetni7AngsanaUPC95ptKalnDeil0ptbolukbraklyor">
    <w:name w:val="Gövde metni (7) + AngsanaUPC;9;5 pt;Kalın Değil;0 pt boşluk bırakılıyor"/>
    <w:rsid w:val="00807BEF"/>
    <w:rPr>
      <w:rFonts w:ascii="AngsanaUPC" w:eastAsia="AngsanaUPC" w:hAnsi="AngsanaUPC" w:cs="AngsanaUPC"/>
      <w:b/>
      <w:bCs/>
      <w:i w:val="0"/>
      <w:iCs w:val="0"/>
      <w:smallCaps w:val="0"/>
      <w:strike w:val="0"/>
      <w:color w:val="000000"/>
      <w:spacing w:val="0"/>
      <w:w w:val="100"/>
      <w:position w:val="0"/>
      <w:sz w:val="19"/>
      <w:szCs w:val="19"/>
      <w:u w:val="none"/>
    </w:rPr>
  </w:style>
  <w:style w:type="character" w:customStyle="1" w:styleId="Gvdemetni7Sylfaen55ptKalnDeil0ptbolukbraklyor">
    <w:name w:val="Gövde metni (7) + Sylfaen;5;5 pt;Kalın Değil;0 pt boşluk bırakılıyor"/>
    <w:rsid w:val="00807BEF"/>
    <w:rPr>
      <w:rFonts w:ascii="Sylfaen" w:eastAsia="Sylfaen" w:hAnsi="Sylfaen" w:cs="Sylfaen"/>
      <w:b/>
      <w:bCs/>
      <w:i w:val="0"/>
      <w:iCs w:val="0"/>
      <w:smallCaps w:val="0"/>
      <w:strike w:val="0"/>
      <w:color w:val="000000"/>
      <w:spacing w:val="0"/>
      <w:w w:val="100"/>
      <w:position w:val="0"/>
      <w:sz w:val="11"/>
      <w:szCs w:val="11"/>
      <w:u w:val="none"/>
    </w:rPr>
  </w:style>
  <w:style w:type="character" w:customStyle="1" w:styleId="Gvdemetni7Sylfaen85ptKalnDeil0ptbolukbraklyor">
    <w:name w:val="Gövde metni (7) + Sylfaen;8;5 pt;Kalın Değil;0 pt boşluk bırakılıyor"/>
    <w:rsid w:val="00807BEF"/>
    <w:rPr>
      <w:rFonts w:ascii="Sylfaen" w:eastAsia="Sylfaen" w:hAnsi="Sylfaen" w:cs="Sylfaen"/>
      <w:b/>
      <w:bCs/>
      <w:i w:val="0"/>
      <w:iCs w:val="0"/>
      <w:smallCaps w:val="0"/>
      <w:strike w:val="0"/>
      <w:color w:val="000000"/>
      <w:spacing w:val="0"/>
      <w:w w:val="100"/>
      <w:position w:val="0"/>
      <w:sz w:val="17"/>
      <w:szCs w:val="17"/>
      <w:u w:val="none"/>
      <w:lang w:val="en-US"/>
    </w:rPr>
  </w:style>
  <w:style w:type="character" w:customStyle="1" w:styleId="Gvdemetni7Sylfaen6ptKalnDeil0ptbolukbraklyor">
    <w:name w:val="Gövde metni (7) + Sylfaen;6 pt;Kalın Değil;0 pt boşluk bırakılıyor"/>
    <w:rsid w:val="00807BEF"/>
    <w:rPr>
      <w:rFonts w:ascii="Sylfaen" w:eastAsia="Sylfaen" w:hAnsi="Sylfaen" w:cs="Sylfaen"/>
      <w:b/>
      <w:bCs/>
      <w:i w:val="0"/>
      <w:iCs w:val="0"/>
      <w:smallCaps w:val="0"/>
      <w:strike w:val="0"/>
      <w:color w:val="000000"/>
      <w:spacing w:val="4"/>
      <w:w w:val="100"/>
      <w:position w:val="0"/>
      <w:sz w:val="12"/>
      <w:szCs w:val="12"/>
      <w:u w:val="none"/>
      <w:lang w:val="en-US"/>
    </w:rPr>
  </w:style>
  <w:style w:type="character" w:customStyle="1" w:styleId="Dipnot2">
    <w:name w:val="Dipnot (2)_"/>
    <w:rsid w:val="00807BEF"/>
    <w:rPr>
      <w:rFonts w:ascii="Times New Roman" w:eastAsia="Times New Roman" w:hAnsi="Times New Roman" w:cs="Times New Roman"/>
      <w:b w:val="0"/>
      <w:bCs w:val="0"/>
      <w:i w:val="0"/>
      <w:iCs w:val="0"/>
      <w:smallCaps w:val="0"/>
      <w:strike w:val="0"/>
      <w:spacing w:val="1"/>
      <w:sz w:val="13"/>
      <w:szCs w:val="13"/>
      <w:u w:val="none"/>
    </w:rPr>
  </w:style>
  <w:style w:type="character" w:customStyle="1" w:styleId="Dipnot20">
    <w:name w:val="Dipnot (2)"/>
    <w:rsid w:val="00807BEF"/>
    <w:rPr>
      <w:rFonts w:ascii="Times New Roman" w:eastAsia="Times New Roman" w:hAnsi="Times New Roman" w:cs="Times New Roman"/>
      <w:b w:val="0"/>
      <w:bCs w:val="0"/>
      <w:i w:val="0"/>
      <w:iCs w:val="0"/>
      <w:smallCaps w:val="0"/>
      <w:strike w:val="0"/>
      <w:color w:val="000000"/>
      <w:spacing w:val="1"/>
      <w:w w:val="100"/>
      <w:position w:val="0"/>
      <w:sz w:val="13"/>
      <w:szCs w:val="13"/>
      <w:u w:val="none"/>
      <w:lang w:val="en-US"/>
    </w:rPr>
  </w:style>
  <w:style w:type="character" w:customStyle="1" w:styleId="Resimyazs3">
    <w:name w:val="Resim yazısı (3)_"/>
    <w:link w:val="Resimyazs30"/>
    <w:rsid w:val="00807BEF"/>
    <w:rPr>
      <w:rFonts w:ascii="Times New Roman" w:hAnsi="Times New Roman"/>
      <w:b/>
      <w:bCs/>
      <w:spacing w:val="-2"/>
      <w:sz w:val="15"/>
      <w:szCs w:val="15"/>
      <w:shd w:val="clear" w:color="auto" w:fill="FFFFFF"/>
    </w:rPr>
  </w:style>
  <w:style w:type="character" w:customStyle="1" w:styleId="Resimyazs30ptbolukbraklyor">
    <w:name w:val="Resim yazısı (3) + 0 pt boşluk bırakılıyor"/>
    <w:rsid w:val="00807BEF"/>
    <w:rPr>
      <w:rFonts w:ascii="Times New Roman" w:eastAsia="Times New Roman" w:hAnsi="Times New Roman" w:cs="Times New Roman"/>
      <w:b/>
      <w:bCs/>
      <w:i w:val="0"/>
      <w:iCs w:val="0"/>
      <w:smallCaps w:val="0"/>
      <w:strike w:val="0"/>
      <w:color w:val="000000"/>
      <w:spacing w:val="-1"/>
      <w:w w:val="100"/>
      <w:position w:val="0"/>
      <w:sz w:val="15"/>
      <w:szCs w:val="15"/>
      <w:u w:val="none"/>
      <w:lang w:val="en-US"/>
    </w:rPr>
  </w:style>
  <w:style w:type="character" w:customStyle="1" w:styleId="Balk50">
    <w:name w:val="Başlık #5_"/>
    <w:rsid w:val="00807BEF"/>
    <w:rPr>
      <w:rFonts w:ascii="Times New Roman" w:eastAsia="Times New Roman" w:hAnsi="Times New Roman" w:cs="Times New Roman"/>
      <w:b w:val="0"/>
      <w:bCs w:val="0"/>
      <w:i w:val="0"/>
      <w:iCs w:val="0"/>
      <w:smallCaps w:val="0"/>
      <w:strike w:val="0"/>
      <w:spacing w:val="3"/>
      <w:sz w:val="14"/>
      <w:szCs w:val="14"/>
      <w:u w:val="none"/>
    </w:rPr>
  </w:style>
  <w:style w:type="character" w:customStyle="1" w:styleId="Balk51">
    <w:name w:val="Başlık #5"/>
    <w:rsid w:val="00807BEF"/>
    <w:rPr>
      <w:rFonts w:ascii="Times New Roman" w:eastAsia="Times New Roman" w:hAnsi="Times New Roman" w:cs="Times New Roman"/>
      <w:b w:val="0"/>
      <w:bCs w:val="0"/>
      <w:i w:val="0"/>
      <w:iCs w:val="0"/>
      <w:smallCaps w:val="0"/>
      <w:strike w:val="0"/>
      <w:color w:val="000000"/>
      <w:spacing w:val="3"/>
      <w:w w:val="100"/>
      <w:position w:val="0"/>
      <w:sz w:val="14"/>
      <w:szCs w:val="14"/>
      <w:u w:val="none"/>
      <w:lang w:val="en-US"/>
    </w:rPr>
  </w:style>
  <w:style w:type="character" w:customStyle="1" w:styleId="Gvdemetni6">
    <w:name w:val="Gövde metni (6)_"/>
    <w:rsid w:val="00807BEF"/>
    <w:rPr>
      <w:rFonts w:ascii="Times New Roman" w:eastAsia="Times New Roman" w:hAnsi="Times New Roman" w:cs="Times New Roman"/>
      <w:b/>
      <w:bCs/>
      <w:i/>
      <w:iCs/>
      <w:smallCaps w:val="0"/>
      <w:strike w:val="0"/>
      <w:spacing w:val="-1"/>
      <w:sz w:val="14"/>
      <w:szCs w:val="14"/>
      <w:u w:val="none"/>
    </w:rPr>
  </w:style>
  <w:style w:type="character" w:customStyle="1" w:styleId="Gvdemetni6KalnDeiltalikdeil0ptbolukbraklyor">
    <w:name w:val="Gövde metni (6) + Kalın Değil;İtalik değil;0 pt boşluk bırakılıyor"/>
    <w:rsid w:val="00807BEF"/>
    <w:rPr>
      <w:rFonts w:ascii="Times New Roman" w:eastAsia="Times New Roman" w:hAnsi="Times New Roman" w:cs="Times New Roman"/>
      <w:b/>
      <w:bCs/>
      <w:i/>
      <w:iCs/>
      <w:smallCaps w:val="0"/>
      <w:strike w:val="0"/>
      <w:color w:val="000000"/>
      <w:spacing w:val="3"/>
      <w:w w:val="100"/>
      <w:position w:val="0"/>
      <w:sz w:val="14"/>
      <w:szCs w:val="14"/>
      <w:u w:val="none"/>
      <w:lang w:val="en-US"/>
    </w:rPr>
  </w:style>
  <w:style w:type="character" w:customStyle="1" w:styleId="Gvdemetni60">
    <w:name w:val="Gövde metni (6)"/>
    <w:rsid w:val="00807BEF"/>
    <w:rPr>
      <w:rFonts w:ascii="Times New Roman" w:eastAsia="Times New Roman" w:hAnsi="Times New Roman" w:cs="Times New Roman"/>
      <w:b/>
      <w:bCs/>
      <w:i/>
      <w:iCs/>
      <w:smallCaps w:val="0"/>
      <w:strike w:val="0"/>
      <w:color w:val="000000"/>
      <w:spacing w:val="-1"/>
      <w:w w:val="100"/>
      <w:position w:val="0"/>
      <w:sz w:val="14"/>
      <w:szCs w:val="14"/>
      <w:u w:val="none"/>
      <w:lang w:val="en-US"/>
    </w:rPr>
  </w:style>
  <w:style w:type="character" w:customStyle="1" w:styleId="Gvdemetni7AngsanaUPC115ptKalnDeil0ptbolukbraklyor">
    <w:name w:val="Gövde metni (7) + AngsanaUPC;11;5 pt;Kalın Değil;0 pt boşluk bırakılıyor"/>
    <w:rsid w:val="00807BEF"/>
    <w:rPr>
      <w:rFonts w:ascii="AngsanaUPC" w:eastAsia="AngsanaUPC" w:hAnsi="AngsanaUPC" w:cs="AngsanaUPC"/>
      <w:b/>
      <w:bCs/>
      <w:i w:val="0"/>
      <w:iCs w:val="0"/>
      <w:smallCaps w:val="0"/>
      <w:strike w:val="0"/>
      <w:color w:val="000000"/>
      <w:spacing w:val="0"/>
      <w:w w:val="100"/>
      <w:position w:val="0"/>
      <w:sz w:val="23"/>
      <w:szCs w:val="23"/>
      <w:u w:val="none"/>
    </w:rPr>
  </w:style>
  <w:style w:type="character" w:customStyle="1" w:styleId="Tabloyazs">
    <w:name w:val="Tablo yazısı_"/>
    <w:rsid w:val="00807BEF"/>
    <w:rPr>
      <w:rFonts w:ascii="Times New Roman" w:eastAsia="Times New Roman" w:hAnsi="Times New Roman" w:cs="Times New Roman"/>
      <w:b w:val="0"/>
      <w:bCs w:val="0"/>
      <w:i/>
      <w:iCs/>
      <w:smallCaps w:val="0"/>
      <w:strike w:val="0"/>
      <w:spacing w:val="-3"/>
      <w:sz w:val="14"/>
      <w:szCs w:val="14"/>
      <w:u w:val="none"/>
    </w:rPr>
  </w:style>
  <w:style w:type="character" w:customStyle="1" w:styleId="Tabloyazs0">
    <w:name w:val="Tablo yazısı"/>
    <w:rsid w:val="00807BEF"/>
    <w:rPr>
      <w:rFonts w:ascii="Times New Roman" w:eastAsia="Times New Roman" w:hAnsi="Times New Roman" w:cs="Times New Roman"/>
      <w:b w:val="0"/>
      <w:bCs w:val="0"/>
      <w:i/>
      <w:iCs/>
      <w:smallCaps w:val="0"/>
      <w:strike w:val="0"/>
      <w:color w:val="000000"/>
      <w:spacing w:val="-3"/>
      <w:w w:val="100"/>
      <w:position w:val="0"/>
      <w:sz w:val="14"/>
      <w:szCs w:val="14"/>
      <w:u w:val="none"/>
      <w:lang w:val="en-US"/>
    </w:rPr>
  </w:style>
  <w:style w:type="character" w:customStyle="1" w:styleId="Tabloyazs3">
    <w:name w:val="Tablo yazısı (3)_"/>
    <w:rsid w:val="00807BEF"/>
    <w:rPr>
      <w:rFonts w:ascii="Times New Roman" w:eastAsia="Times New Roman" w:hAnsi="Times New Roman" w:cs="Times New Roman"/>
      <w:b w:val="0"/>
      <w:bCs w:val="0"/>
      <w:i w:val="0"/>
      <w:iCs w:val="0"/>
      <w:smallCaps w:val="0"/>
      <w:strike w:val="0"/>
      <w:spacing w:val="1"/>
      <w:sz w:val="13"/>
      <w:szCs w:val="13"/>
      <w:u w:val="none"/>
    </w:rPr>
  </w:style>
  <w:style w:type="character" w:customStyle="1" w:styleId="Tabloyazs30">
    <w:name w:val="Tablo yazısı (3)"/>
    <w:rsid w:val="00807BEF"/>
    <w:rPr>
      <w:rFonts w:ascii="Times New Roman" w:eastAsia="Times New Roman" w:hAnsi="Times New Roman" w:cs="Times New Roman"/>
      <w:b w:val="0"/>
      <w:bCs w:val="0"/>
      <w:i w:val="0"/>
      <w:iCs w:val="0"/>
      <w:smallCaps w:val="0"/>
      <w:strike w:val="0"/>
      <w:color w:val="000000"/>
      <w:spacing w:val="1"/>
      <w:w w:val="100"/>
      <w:position w:val="0"/>
      <w:sz w:val="13"/>
      <w:szCs w:val="13"/>
      <w:u w:val="none"/>
      <w:lang w:val="en-US"/>
    </w:rPr>
  </w:style>
  <w:style w:type="character" w:customStyle="1" w:styleId="Tabloyazs0ptbolukbraklyor">
    <w:name w:val="Tablo yazısı + 0 pt boşluk bırakılıyor"/>
    <w:rsid w:val="00807BEF"/>
    <w:rPr>
      <w:rFonts w:ascii="Times New Roman" w:eastAsia="Times New Roman" w:hAnsi="Times New Roman" w:cs="Times New Roman"/>
      <w:b w:val="0"/>
      <w:bCs w:val="0"/>
      <w:i/>
      <w:iCs/>
      <w:smallCaps w:val="0"/>
      <w:strike w:val="0"/>
      <w:color w:val="000000"/>
      <w:spacing w:val="0"/>
      <w:w w:val="100"/>
      <w:position w:val="0"/>
      <w:sz w:val="14"/>
      <w:szCs w:val="14"/>
      <w:u w:val="none"/>
      <w:lang w:val="en-US"/>
    </w:rPr>
  </w:style>
  <w:style w:type="character" w:customStyle="1" w:styleId="Tabloyazs47ptKalnDeiltalik0ptbolukbraklyor">
    <w:name w:val="Tablo yazısı (4) + 7 pt;Kalın Değil;İtalik;0 pt boşluk bırakılıyor"/>
    <w:rsid w:val="00807BEF"/>
    <w:rPr>
      <w:rFonts w:ascii="Times New Roman" w:eastAsia="Times New Roman" w:hAnsi="Times New Roman" w:cs="Times New Roman"/>
      <w:b/>
      <w:bCs/>
      <w:i/>
      <w:iCs/>
      <w:smallCaps w:val="0"/>
      <w:strike w:val="0"/>
      <w:color w:val="000000"/>
      <w:spacing w:val="0"/>
      <w:w w:val="100"/>
      <w:position w:val="0"/>
      <w:sz w:val="14"/>
      <w:szCs w:val="14"/>
      <w:u w:val="none"/>
      <w:lang w:val="en-US"/>
    </w:rPr>
  </w:style>
  <w:style w:type="character" w:customStyle="1" w:styleId="Gvdemetni76ptKalnDeil0ptbolukbraklyor">
    <w:name w:val="Gövde metni (7) + 6 pt;Kalın Değil;0 pt boşluk bırakılıyor"/>
    <w:rsid w:val="00807BEF"/>
    <w:rPr>
      <w:rFonts w:ascii="Times New Roman" w:eastAsia="Times New Roman" w:hAnsi="Times New Roman" w:cs="Times New Roman"/>
      <w:b/>
      <w:bCs/>
      <w:i w:val="0"/>
      <w:iCs w:val="0"/>
      <w:smallCaps w:val="0"/>
      <w:strike w:val="0"/>
      <w:color w:val="000000"/>
      <w:spacing w:val="0"/>
      <w:w w:val="100"/>
      <w:position w:val="0"/>
      <w:sz w:val="12"/>
      <w:szCs w:val="12"/>
      <w:u w:val="none"/>
      <w:lang w:val="en-US"/>
    </w:rPr>
  </w:style>
  <w:style w:type="character" w:customStyle="1" w:styleId="Gvdemetni7Sylfaen65ptKalnDeil">
    <w:name w:val="Gövde metni (7) + Sylfaen;6;5 pt;Kalın Değil"/>
    <w:rsid w:val="00807BEF"/>
    <w:rPr>
      <w:rFonts w:ascii="Sylfaen" w:eastAsia="Sylfaen" w:hAnsi="Sylfaen" w:cs="Sylfaen"/>
      <w:b/>
      <w:bCs/>
      <w:i w:val="0"/>
      <w:iCs w:val="0"/>
      <w:smallCaps w:val="0"/>
      <w:strike w:val="0"/>
      <w:color w:val="000000"/>
      <w:spacing w:val="-1"/>
      <w:w w:val="100"/>
      <w:position w:val="0"/>
      <w:sz w:val="13"/>
      <w:szCs w:val="13"/>
      <w:u w:val="none"/>
      <w:lang w:val="en-US"/>
    </w:rPr>
  </w:style>
  <w:style w:type="character" w:customStyle="1" w:styleId="Gvdemetni75ptKalnDeil0ptbolukbraklyor">
    <w:name w:val="Gövde metni (7) + 5 pt;Kalın Değil;0 pt boşluk bırakılıyor"/>
    <w:rsid w:val="00807BEF"/>
    <w:rPr>
      <w:rFonts w:ascii="Times New Roman" w:eastAsia="Times New Roman" w:hAnsi="Times New Roman" w:cs="Times New Roman"/>
      <w:b/>
      <w:bCs/>
      <w:i w:val="0"/>
      <w:iCs w:val="0"/>
      <w:smallCaps w:val="0"/>
      <w:strike w:val="0"/>
      <w:color w:val="000000"/>
      <w:spacing w:val="1"/>
      <w:w w:val="100"/>
      <w:position w:val="0"/>
      <w:sz w:val="10"/>
      <w:szCs w:val="10"/>
      <w:u w:val="none"/>
      <w:lang w:val="en-US"/>
    </w:rPr>
  </w:style>
  <w:style w:type="character" w:customStyle="1" w:styleId="Tabloyazs47ptKalnDeiltalik">
    <w:name w:val="Tablo yazısı (4) + 7 pt;Kalın Değil;İtalik"/>
    <w:rsid w:val="00807BEF"/>
    <w:rPr>
      <w:rFonts w:ascii="Times New Roman" w:eastAsia="Times New Roman" w:hAnsi="Times New Roman" w:cs="Times New Roman"/>
      <w:b/>
      <w:bCs/>
      <w:i/>
      <w:iCs/>
      <w:smallCaps w:val="0"/>
      <w:strike w:val="0"/>
      <w:color w:val="000000"/>
      <w:spacing w:val="-1"/>
      <w:w w:val="100"/>
      <w:position w:val="0"/>
      <w:sz w:val="14"/>
      <w:szCs w:val="14"/>
      <w:u w:val="none"/>
      <w:lang w:val="en-US"/>
    </w:rPr>
  </w:style>
  <w:style w:type="character" w:customStyle="1" w:styleId="Gvdemetni7Garamond7ptKalnDeil0ptbolukbraklyor">
    <w:name w:val="Gövde metni (7) + Garamond;7 pt;Kalın Değil;0 pt boşluk bırakılıyor"/>
    <w:rsid w:val="00807BEF"/>
    <w:rPr>
      <w:rFonts w:ascii="Garamond" w:eastAsia="Garamond" w:hAnsi="Garamond" w:cs="Garamond"/>
      <w:b/>
      <w:bCs/>
      <w:i w:val="0"/>
      <w:iCs w:val="0"/>
      <w:smallCaps w:val="0"/>
      <w:strike w:val="0"/>
      <w:color w:val="000000"/>
      <w:spacing w:val="-3"/>
      <w:w w:val="100"/>
      <w:position w:val="0"/>
      <w:sz w:val="14"/>
      <w:szCs w:val="14"/>
      <w:u w:val="none"/>
      <w:lang w:val="en-US"/>
    </w:rPr>
  </w:style>
  <w:style w:type="character" w:customStyle="1" w:styleId="Gvdemetni7Garamond55ptKalnDeil0ptbolukbraklyor">
    <w:name w:val="Gövde metni (7) + Garamond;5;5 pt;Kalın Değil;0 pt boşluk bırakılıyor"/>
    <w:rsid w:val="00807BEF"/>
    <w:rPr>
      <w:rFonts w:ascii="Garamond" w:eastAsia="Garamond" w:hAnsi="Garamond" w:cs="Garamond"/>
      <w:b/>
      <w:bCs/>
      <w:i w:val="0"/>
      <w:iCs w:val="0"/>
      <w:smallCaps w:val="0"/>
      <w:strike w:val="0"/>
      <w:color w:val="000000"/>
      <w:spacing w:val="0"/>
      <w:w w:val="100"/>
      <w:position w:val="0"/>
      <w:sz w:val="11"/>
      <w:szCs w:val="11"/>
      <w:u w:val="none"/>
    </w:rPr>
  </w:style>
  <w:style w:type="character" w:customStyle="1" w:styleId="Gvdemetni74pt0ptbolukbraklyor">
    <w:name w:val="Gövde metni (7) + 4 pt;0 pt boşluk bırakılıyor"/>
    <w:rsid w:val="00807BEF"/>
    <w:rPr>
      <w:rFonts w:ascii="Times New Roman" w:eastAsia="Times New Roman" w:hAnsi="Times New Roman" w:cs="Times New Roman"/>
      <w:b/>
      <w:bCs/>
      <w:i w:val="0"/>
      <w:iCs w:val="0"/>
      <w:smallCaps w:val="0"/>
      <w:strike w:val="0"/>
      <w:color w:val="000000"/>
      <w:spacing w:val="0"/>
      <w:w w:val="100"/>
      <w:position w:val="0"/>
      <w:sz w:val="8"/>
      <w:szCs w:val="8"/>
      <w:u w:val="none"/>
      <w:lang w:val="en-US"/>
    </w:rPr>
  </w:style>
  <w:style w:type="character" w:customStyle="1" w:styleId="Tabloyazs40ptbolukbraklyor">
    <w:name w:val="Tablo yazısı (4) + 0 pt boşluk bırakılıyor"/>
    <w:rsid w:val="00807BEF"/>
    <w:rPr>
      <w:rFonts w:ascii="Times New Roman" w:eastAsia="Times New Roman" w:hAnsi="Times New Roman" w:cs="Times New Roman"/>
      <w:b/>
      <w:bCs/>
      <w:i w:val="0"/>
      <w:iCs w:val="0"/>
      <w:smallCaps w:val="0"/>
      <w:strike w:val="0"/>
      <w:color w:val="000000"/>
      <w:spacing w:val="-2"/>
      <w:w w:val="100"/>
      <w:position w:val="0"/>
      <w:sz w:val="15"/>
      <w:szCs w:val="15"/>
      <w:u w:val="none"/>
      <w:lang w:val="en-US"/>
    </w:rPr>
  </w:style>
  <w:style w:type="character" w:customStyle="1" w:styleId="Gvdemetni78ptKalnDeil">
    <w:name w:val="Gövde metni (7) + 8 pt;Kalın Değil"/>
    <w:rsid w:val="00807BEF"/>
    <w:rPr>
      <w:rFonts w:ascii="Times New Roman" w:eastAsia="Times New Roman" w:hAnsi="Times New Roman" w:cs="Times New Roman"/>
      <w:b/>
      <w:bCs/>
      <w:i w:val="0"/>
      <w:iCs w:val="0"/>
      <w:smallCaps w:val="0"/>
      <w:strike w:val="0"/>
      <w:color w:val="000000"/>
      <w:spacing w:val="-1"/>
      <w:w w:val="100"/>
      <w:position w:val="0"/>
      <w:sz w:val="16"/>
      <w:szCs w:val="16"/>
      <w:u w:val="none"/>
      <w:lang w:val="en-US"/>
    </w:rPr>
  </w:style>
  <w:style w:type="character" w:customStyle="1" w:styleId="Balk54">
    <w:name w:val="Başlık #5 (4)_"/>
    <w:rsid w:val="00807BEF"/>
    <w:rPr>
      <w:rFonts w:ascii="Times New Roman" w:eastAsia="Times New Roman" w:hAnsi="Times New Roman" w:cs="Times New Roman"/>
      <w:b w:val="0"/>
      <w:bCs w:val="0"/>
      <w:i w:val="0"/>
      <w:iCs w:val="0"/>
      <w:smallCaps w:val="0"/>
      <w:strike w:val="0"/>
      <w:spacing w:val="-2"/>
      <w:sz w:val="17"/>
      <w:szCs w:val="17"/>
      <w:u w:val="none"/>
    </w:rPr>
  </w:style>
  <w:style w:type="character" w:customStyle="1" w:styleId="Balk540">
    <w:name w:val="Başlık #5 (4)"/>
    <w:rsid w:val="00807BEF"/>
    <w:rPr>
      <w:rFonts w:ascii="Times New Roman" w:eastAsia="Times New Roman" w:hAnsi="Times New Roman" w:cs="Times New Roman"/>
      <w:b w:val="0"/>
      <w:bCs w:val="0"/>
      <w:i w:val="0"/>
      <w:iCs w:val="0"/>
      <w:smallCaps w:val="0"/>
      <w:strike w:val="0"/>
      <w:color w:val="000000"/>
      <w:spacing w:val="-2"/>
      <w:w w:val="100"/>
      <w:position w:val="0"/>
      <w:sz w:val="17"/>
      <w:szCs w:val="17"/>
      <w:u w:val="none"/>
      <w:lang w:val="en-US"/>
    </w:rPr>
  </w:style>
  <w:style w:type="character" w:customStyle="1" w:styleId="Gvdemetni7215ptKalnDeil0ptbolukbraklyor">
    <w:name w:val="Gövde metni (7) + 21;5 pt;Kalın Değil;0 pt boşluk bırakılıyor"/>
    <w:rsid w:val="00807BEF"/>
    <w:rPr>
      <w:rFonts w:ascii="Times New Roman" w:eastAsia="Times New Roman" w:hAnsi="Times New Roman" w:cs="Times New Roman"/>
      <w:b/>
      <w:bCs/>
      <w:i w:val="0"/>
      <w:iCs w:val="0"/>
      <w:smallCaps w:val="0"/>
      <w:strike w:val="0"/>
      <w:color w:val="000000"/>
      <w:spacing w:val="0"/>
      <w:w w:val="100"/>
      <w:position w:val="0"/>
      <w:sz w:val="43"/>
      <w:szCs w:val="43"/>
      <w:u w:val="none"/>
    </w:rPr>
  </w:style>
  <w:style w:type="character" w:customStyle="1" w:styleId="Gvdemetni75ptKalnDeil">
    <w:name w:val="Gövde metni (7) + 5 pt;Kalın Değil"/>
    <w:rsid w:val="00807BEF"/>
    <w:rPr>
      <w:rFonts w:ascii="Times New Roman" w:eastAsia="Times New Roman" w:hAnsi="Times New Roman" w:cs="Times New Roman"/>
      <w:b/>
      <w:bCs/>
      <w:i w:val="0"/>
      <w:iCs w:val="0"/>
      <w:smallCaps w:val="0"/>
      <w:strike w:val="0"/>
      <w:color w:val="000000"/>
      <w:spacing w:val="-1"/>
      <w:w w:val="100"/>
      <w:position w:val="0"/>
      <w:sz w:val="10"/>
      <w:szCs w:val="10"/>
      <w:u w:val="none"/>
      <w:lang w:val="en-US"/>
    </w:rPr>
  </w:style>
  <w:style w:type="character" w:customStyle="1" w:styleId="Balk4275ptKaln">
    <w:name w:val="Başlık #4 (2) + 7;5 pt;Kalın"/>
    <w:rsid w:val="00807BEF"/>
    <w:rPr>
      <w:rFonts w:ascii="Times New Roman" w:eastAsia="Times New Roman" w:hAnsi="Times New Roman" w:cs="Times New Roman"/>
      <w:b/>
      <w:bCs/>
      <w:i w:val="0"/>
      <w:iCs w:val="0"/>
      <w:smallCaps w:val="0"/>
      <w:strike w:val="0"/>
      <w:color w:val="000000"/>
      <w:spacing w:val="-2"/>
      <w:w w:val="100"/>
      <w:position w:val="0"/>
      <w:sz w:val="15"/>
      <w:szCs w:val="15"/>
      <w:u w:val="none"/>
      <w:shd w:val="clear" w:color="auto" w:fill="FFFFFF"/>
      <w:lang w:val="en-US"/>
    </w:rPr>
  </w:style>
  <w:style w:type="character" w:customStyle="1" w:styleId="Gvdemetni7FrankRuehl22ptKalnDeil-4ptbolukbraklyor">
    <w:name w:val="Gövde metni (7) + FrankRuehl;22 pt;Kalın Değil;-4 pt boşluk bırakılıyor"/>
    <w:rsid w:val="00807BEF"/>
    <w:rPr>
      <w:rFonts w:ascii="FrankRuehl" w:eastAsia="FrankRuehl" w:hAnsi="FrankRuehl" w:cs="FrankRuehl"/>
      <w:b/>
      <w:bCs/>
      <w:i w:val="0"/>
      <w:iCs w:val="0"/>
      <w:smallCaps w:val="0"/>
      <w:strike w:val="0"/>
      <w:color w:val="000000"/>
      <w:spacing w:val="-82"/>
      <w:w w:val="100"/>
      <w:position w:val="0"/>
      <w:sz w:val="44"/>
      <w:szCs w:val="44"/>
      <w:u w:val="none"/>
      <w:lang w:val="en-US"/>
    </w:rPr>
  </w:style>
  <w:style w:type="character" w:customStyle="1" w:styleId="Balk10">
    <w:name w:val="Başlık #1_"/>
    <w:link w:val="Balk11"/>
    <w:rsid w:val="00807BEF"/>
    <w:rPr>
      <w:rFonts w:ascii="Times New Roman" w:hAnsi="Times New Roman"/>
      <w:b/>
      <w:bCs/>
      <w:spacing w:val="-2"/>
      <w:sz w:val="17"/>
      <w:szCs w:val="17"/>
      <w:shd w:val="clear" w:color="auto" w:fill="FFFFFF"/>
    </w:rPr>
  </w:style>
  <w:style w:type="character" w:customStyle="1" w:styleId="Balk10ptbolukbraklyor">
    <w:name w:val="Başlık #1 + 0 pt boşluk bırakılıyor"/>
    <w:rsid w:val="00807BEF"/>
    <w:rPr>
      <w:rFonts w:ascii="Times New Roman" w:eastAsia="Times New Roman" w:hAnsi="Times New Roman" w:cs="Times New Roman"/>
      <w:b/>
      <w:bCs/>
      <w:i w:val="0"/>
      <w:iCs w:val="0"/>
      <w:smallCaps w:val="0"/>
      <w:strike w:val="0"/>
      <w:color w:val="000000"/>
      <w:spacing w:val="0"/>
      <w:w w:val="100"/>
      <w:position w:val="0"/>
      <w:sz w:val="17"/>
      <w:szCs w:val="17"/>
      <w:u w:val="none"/>
      <w:lang w:val="en-US"/>
    </w:rPr>
  </w:style>
  <w:style w:type="character" w:customStyle="1" w:styleId="Balk53">
    <w:name w:val="Başlık #5 (3)_"/>
    <w:link w:val="Balk530"/>
    <w:rsid w:val="00807BEF"/>
    <w:rPr>
      <w:rFonts w:ascii="Times New Roman" w:hAnsi="Times New Roman"/>
      <w:i/>
      <w:iCs/>
      <w:spacing w:val="-4"/>
      <w:sz w:val="14"/>
      <w:szCs w:val="14"/>
      <w:shd w:val="clear" w:color="auto" w:fill="FFFFFF"/>
    </w:rPr>
  </w:style>
  <w:style w:type="character" w:customStyle="1" w:styleId="Balk530ptbolukbraklyor">
    <w:name w:val="Başlık #5 (3) + 0 pt boşluk bırakılıyor"/>
    <w:rsid w:val="00807BEF"/>
    <w:rPr>
      <w:rFonts w:ascii="Times New Roman" w:eastAsia="Times New Roman" w:hAnsi="Times New Roman" w:cs="Times New Roman"/>
      <w:b w:val="0"/>
      <w:bCs w:val="0"/>
      <w:i/>
      <w:iCs/>
      <w:smallCaps w:val="0"/>
      <w:strike w:val="0"/>
      <w:color w:val="000000"/>
      <w:spacing w:val="-1"/>
      <w:w w:val="100"/>
      <w:position w:val="0"/>
      <w:sz w:val="14"/>
      <w:szCs w:val="14"/>
      <w:u w:val="none"/>
      <w:lang w:val="en-US"/>
    </w:rPr>
  </w:style>
  <w:style w:type="character" w:customStyle="1" w:styleId="Balk72">
    <w:name w:val="Başlık #7 (2)_"/>
    <w:rsid w:val="00807BEF"/>
    <w:rPr>
      <w:rFonts w:ascii="Times New Roman" w:eastAsia="Times New Roman" w:hAnsi="Times New Roman" w:cs="Times New Roman"/>
      <w:b w:val="0"/>
      <w:bCs w:val="0"/>
      <w:i w:val="0"/>
      <w:iCs w:val="0"/>
      <w:smallCaps w:val="0"/>
      <w:strike w:val="0"/>
      <w:spacing w:val="3"/>
      <w:sz w:val="14"/>
      <w:szCs w:val="14"/>
      <w:u w:val="none"/>
    </w:rPr>
  </w:style>
  <w:style w:type="character" w:customStyle="1" w:styleId="Balk720">
    <w:name w:val="Başlık #7 (2)"/>
    <w:rsid w:val="00807BEF"/>
    <w:rPr>
      <w:rFonts w:ascii="Times New Roman" w:eastAsia="Times New Roman" w:hAnsi="Times New Roman" w:cs="Times New Roman"/>
      <w:b w:val="0"/>
      <w:bCs w:val="0"/>
      <w:i w:val="0"/>
      <w:iCs w:val="0"/>
      <w:smallCaps w:val="0"/>
      <w:strike w:val="0"/>
      <w:color w:val="000000"/>
      <w:spacing w:val="3"/>
      <w:w w:val="100"/>
      <w:position w:val="0"/>
      <w:sz w:val="14"/>
      <w:szCs w:val="14"/>
      <w:u w:val="none"/>
      <w:lang w:val="en-US"/>
    </w:rPr>
  </w:style>
  <w:style w:type="paragraph" w:customStyle="1" w:styleId="Balk520">
    <w:name w:val="Başlık #5 (2)"/>
    <w:basedOn w:val="Normal"/>
    <w:link w:val="Balk52"/>
    <w:rsid w:val="00807BEF"/>
    <w:pPr>
      <w:widowControl w:val="0"/>
      <w:shd w:val="clear" w:color="auto" w:fill="FFFFFF"/>
      <w:autoSpaceDE/>
      <w:autoSpaceDN/>
      <w:spacing w:before="780" w:line="341" w:lineRule="exact"/>
      <w:outlineLvl w:val="4"/>
    </w:pPr>
    <w:rPr>
      <w:b/>
      <w:bCs/>
      <w:spacing w:val="-2"/>
      <w:sz w:val="17"/>
      <w:szCs w:val="17"/>
    </w:rPr>
  </w:style>
  <w:style w:type="paragraph" w:customStyle="1" w:styleId="Balk330">
    <w:name w:val="Başlık #3 (3)"/>
    <w:basedOn w:val="Normal"/>
    <w:link w:val="Balk33"/>
    <w:rsid w:val="00807BEF"/>
    <w:pPr>
      <w:widowControl w:val="0"/>
      <w:shd w:val="clear" w:color="auto" w:fill="FFFFFF"/>
      <w:autoSpaceDE/>
      <w:autoSpaceDN/>
      <w:spacing w:after="480" w:line="0" w:lineRule="atLeast"/>
      <w:jc w:val="left"/>
      <w:outlineLvl w:val="2"/>
    </w:pPr>
    <w:rPr>
      <w:sz w:val="17"/>
      <w:szCs w:val="17"/>
    </w:rPr>
  </w:style>
  <w:style w:type="paragraph" w:customStyle="1" w:styleId="Tabloyazs20">
    <w:name w:val="Tablo yazısı (2)"/>
    <w:basedOn w:val="Normal"/>
    <w:link w:val="Tabloyazs2"/>
    <w:rsid w:val="00807BEF"/>
    <w:pPr>
      <w:widowControl w:val="0"/>
      <w:shd w:val="clear" w:color="auto" w:fill="FFFFFF"/>
      <w:autoSpaceDE/>
      <w:autoSpaceDN/>
      <w:spacing w:line="173" w:lineRule="exact"/>
      <w:ind w:hanging="220"/>
    </w:pPr>
    <w:rPr>
      <w:spacing w:val="3"/>
      <w:sz w:val="14"/>
      <w:szCs w:val="14"/>
    </w:rPr>
  </w:style>
  <w:style w:type="paragraph" w:customStyle="1" w:styleId="Resimyazs30">
    <w:name w:val="Resim yazısı (3)"/>
    <w:basedOn w:val="Normal"/>
    <w:link w:val="Resimyazs3"/>
    <w:rsid w:val="00807BEF"/>
    <w:pPr>
      <w:widowControl w:val="0"/>
      <w:shd w:val="clear" w:color="auto" w:fill="FFFFFF"/>
      <w:autoSpaceDE/>
      <w:autoSpaceDN/>
      <w:spacing w:line="192" w:lineRule="exact"/>
    </w:pPr>
    <w:rPr>
      <w:b/>
      <w:bCs/>
      <w:spacing w:val="-2"/>
      <w:sz w:val="15"/>
      <w:szCs w:val="15"/>
    </w:rPr>
  </w:style>
  <w:style w:type="paragraph" w:customStyle="1" w:styleId="Balk11">
    <w:name w:val="Başlık #1"/>
    <w:basedOn w:val="Normal"/>
    <w:link w:val="Balk10"/>
    <w:rsid w:val="00807BEF"/>
    <w:pPr>
      <w:widowControl w:val="0"/>
      <w:shd w:val="clear" w:color="auto" w:fill="FFFFFF"/>
      <w:autoSpaceDE/>
      <w:autoSpaceDN/>
      <w:spacing w:after="180" w:line="0" w:lineRule="atLeast"/>
      <w:jc w:val="left"/>
      <w:outlineLvl w:val="0"/>
    </w:pPr>
    <w:rPr>
      <w:b/>
      <w:bCs/>
      <w:spacing w:val="-2"/>
      <w:sz w:val="17"/>
      <w:szCs w:val="17"/>
    </w:rPr>
  </w:style>
  <w:style w:type="paragraph" w:customStyle="1" w:styleId="Balk530">
    <w:name w:val="Başlık #5 (3)"/>
    <w:basedOn w:val="Normal"/>
    <w:link w:val="Balk53"/>
    <w:rsid w:val="00807BEF"/>
    <w:pPr>
      <w:widowControl w:val="0"/>
      <w:shd w:val="clear" w:color="auto" w:fill="FFFFFF"/>
      <w:autoSpaceDE/>
      <w:autoSpaceDN/>
      <w:spacing w:before="180" w:after="420" w:line="0" w:lineRule="atLeast"/>
      <w:jc w:val="left"/>
      <w:outlineLvl w:val="4"/>
    </w:pPr>
    <w:rPr>
      <w:i/>
      <w:iCs/>
      <w:spacing w:val="-4"/>
      <w:sz w:val="14"/>
      <w:szCs w:val="14"/>
    </w:rPr>
  </w:style>
  <w:style w:type="paragraph" w:styleId="BalonMetni">
    <w:name w:val="Balloon Text"/>
    <w:basedOn w:val="Normal"/>
    <w:link w:val="BalonMetniChar"/>
    <w:uiPriority w:val="99"/>
    <w:semiHidden/>
    <w:unhideWhenUsed/>
    <w:rsid w:val="00606E55"/>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606E5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LegisWrite\COM.DOT"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640EF9-A1EF-4FF9-A8F7-A4F82E63B6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Template>
  <TotalTime>562</TotalTime>
  <Pages>83</Pages>
  <Words>18475</Words>
  <Characters>105313</Characters>
  <Application>Microsoft Office Word</Application>
  <DocSecurity>0</DocSecurity>
  <Lines>877</Lines>
  <Paragraphs>247</Paragraphs>
  <ScaleCrop>false</ScaleCrop>
  <HeadingPairs>
    <vt:vector size="2" baseType="variant">
      <vt:variant>
        <vt:lpstr>Konu Başlığı</vt:lpstr>
      </vt:variant>
      <vt:variant>
        <vt:i4>1</vt:i4>
      </vt:variant>
    </vt:vector>
  </HeadingPairs>
  <TitlesOfParts>
    <vt:vector size="1" baseType="lpstr">
      <vt:lpstr>FR</vt:lpstr>
    </vt:vector>
  </TitlesOfParts>
  <Company/>
  <LinksUpToDate>false</LinksUpToDate>
  <CharactersWithSpaces>123541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dc:title>
  <dc:subject/>
  <dc:creator>Yandex.Translate</dc:creator>
  <cp:keywords/>
  <dc:description>Translated with Yandex.Translate</dc:description>
  <cp:lastModifiedBy>Efsun GÜNERİ</cp:lastModifiedBy>
  <cp:revision>15</cp:revision>
  <dcterms:created xsi:type="dcterms:W3CDTF">2021-11-03T10:36:00Z</dcterms:created>
  <dcterms:modified xsi:type="dcterms:W3CDTF">2021-12-23T11:55:00Z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
    <vt:lpwstr> </vt:lpwstr>
  </property>
  <property fmtid="{D5CDD505-2E9C-101B-9397-08002B2CF9AE}" pid="3" name="Last edited using">
    <vt:lpwstr>LW 4.0, Build 990708</vt:lpwstr>
  </property>
  <property fmtid="{D5CDD505-2E9C-101B-9397-08002B2CF9AE}" pid="4" name="Category">
    <vt:lpwstr>C/SEC</vt:lpwstr>
  </property>
  <property fmtid="{D5CDD505-2E9C-101B-9397-08002B2CF9AE}" pid="5" name="Created using">
    <vt:lpwstr>LW 4.0, Build 990708</vt:lpwstr>
  </property>
  <property fmtid="{D5CDD505-2E9C-101B-9397-08002B2CF9AE}" pid="6" name="LWCR Document">
    <vt:lpwstr>True</vt:lpwstr>
  </property>
  <property fmtid="{D5CDD505-2E9C-101B-9397-08002B2CF9AE}" pid="7" name="LWCR Version">
    <vt:lpwstr>1.3.3</vt:lpwstr>
  </property>
</Properties>
</file>