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6F2" w:rsidRDefault="000D06F2" w:rsidP="00B87BDA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06F2" w:rsidRPr="00444650" w:rsidRDefault="000D06F2" w:rsidP="00444650">
      <w:pPr>
        <w:spacing w:after="0" w:line="240" w:lineRule="auto"/>
        <w:jc w:val="right"/>
        <w:rPr>
          <w:rFonts w:cs="Calibri"/>
          <w:b/>
          <w:bCs/>
          <w:sz w:val="24"/>
          <w:szCs w:val="24"/>
        </w:rPr>
      </w:pPr>
      <w:r w:rsidRPr="00444650">
        <w:rPr>
          <w:rFonts w:cs="Calibri"/>
          <w:b/>
          <w:bCs/>
          <w:sz w:val="24"/>
          <w:szCs w:val="24"/>
        </w:rPr>
        <w:t>Ek</w:t>
      </w:r>
      <w:r>
        <w:rPr>
          <w:rFonts w:cs="Calibri"/>
          <w:b/>
          <w:bCs/>
          <w:sz w:val="24"/>
          <w:szCs w:val="24"/>
        </w:rPr>
        <w:t>-1</w:t>
      </w:r>
    </w:p>
    <w:p w:rsidR="000D06F2" w:rsidRPr="00444650" w:rsidRDefault="000D06F2" w:rsidP="004446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 w:rsidRPr="00444650">
        <w:rPr>
          <w:rFonts w:cs="Calibri"/>
          <w:b/>
          <w:bCs/>
          <w:sz w:val="24"/>
          <w:szCs w:val="24"/>
        </w:rPr>
        <w:t>KULLANILACAK DAMGA</w:t>
      </w: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alt="http://www.mardav.com/images/HaberResimler/33970175Bit%C3%BCmex-tse.jpg" style="position:absolute;left:0;text-align:left;margin-left:197.45pt;margin-top:11.2pt;width:85pt;height:42.85pt;z-index:251666432;visibility:visible">
            <v:imagedata r:id="rId7" o:title=""/>
            <w10:wrap type="square"/>
          </v:shape>
        </w:pict>
      </w:r>
      <w:r>
        <w:rPr>
          <w:noProof/>
          <w:lang w:eastAsia="tr-TR"/>
        </w:rPr>
        <w:pict>
          <v:roundrect id="Yuvarlatılmış Dikdörtgen 6095" o:spid="_x0000_s1027" style="position:absolute;left:0;text-align:left;margin-left:115.65pt;margin-top:2.2pt;width:247pt;height:221.3pt;z-index:2516490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" fillcolor="#92d050" stroked="f" strokeweight="2pt"/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roundrect id="Metin Kutusu 2" o:spid="_x0000_s1028" style="position:absolute;left:0;text-align:left;margin-left:387pt;margin-top:12.65pt;width:88.95pt;height:52.1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" strokecolor="#c00000">
            <v:stroke dashstyle="longDashDot" joinstyle="miter"/>
            <v:textbox style="mso-fit-shape-to-text:t">
              <w:txbxContent>
                <w:p w:rsidR="000D06F2" w:rsidRPr="00CD7615" w:rsidRDefault="000D06F2" w:rsidP="00444650">
                  <w:r>
                    <w:t>Muayenenin yapıldığı ay</w:t>
                  </w:r>
                </w:p>
              </w:txbxContent>
            </v:textbox>
          </v:roundrect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roundrect id="_x0000_s1029" style="position:absolute;left:0;text-align:left;margin-left:-.4pt;margin-top:14.05pt;width:88.95pt;height:138.8pt;z-index:2516551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" strokecolor="#c00000">
            <v:stroke dashstyle="longDashDot" joinstyle="miter"/>
            <v:textbox style="mso-fit-shape-to-text:t">
              <w:txbxContent>
                <w:p w:rsidR="000D06F2" w:rsidRPr="00CD7615" w:rsidRDefault="000D06F2" w:rsidP="00444650">
                  <w:r>
                    <w:t>Muayenenin yapıldığı yıl</w:t>
                  </w:r>
                </w:p>
              </w:txbxContent>
            </v:textbox>
          </v:roundrect>
        </w:pict>
      </w:r>
      <w:r>
        <w:rPr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Düz Ok Bağlayıcısı 10" o:spid="_x0000_s1030" type="#_x0000_t32" style="position:absolute;left:0;text-align:left;margin-left:352.15pt;margin-top:8.6pt;width:42pt;height:23.6pt;flip:y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" strokecolor="#4a7ebb">
            <v:stroke endarrow="open"/>
          </v:shape>
        </w:pict>
      </w:r>
      <w:r>
        <w:rPr>
          <w:noProof/>
          <w:lang w:eastAsia="tr-TR"/>
        </w:rPr>
        <w:pict>
          <v:oval id="Oval 9" o:spid="_x0000_s1031" style="position:absolute;left:0;text-align:left;margin-left:196.65pt;margin-top:12.1pt;width:158.5pt;height:49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" fillcolor="#4f81bd" strokecolor="#385d8a" strokeweight="2pt">
            <v:fill opacity="21074f"/>
          </v:oval>
        </w:pict>
      </w:r>
      <w:r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107.05pt;margin-top:8.55pt;width:107.45pt;height:42.75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" stroked="f">
            <v:fill opacity="0"/>
            <v:textbox>
              <w:txbxContent>
                <w:p w:rsidR="000D06F2" w:rsidRPr="00444650" w:rsidRDefault="000D06F2" w:rsidP="00444650">
                  <w:pPr>
                    <w:jc w:val="center"/>
                    <w:rPr>
                      <w:color w:val="FFFFFF"/>
                      <w:sz w:val="72"/>
                      <w:szCs w:val="68"/>
                    </w:rPr>
                  </w:pPr>
                  <w:r w:rsidRPr="00444650">
                    <w:rPr>
                      <w:color w:val="FFFFFF"/>
                      <w:sz w:val="72"/>
                      <w:szCs w:val="68"/>
                    </w:rPr>
                    <w:t>2015</w:t>
                  </w:r>
                </w:p>
              </w:txbxContent>
            </v:textbox>
          </v:shape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oval id="Oval 5" o:spid="_x0000_s1033" style="position:absolute;left:0;text-align:left;margin-left:122.15pt;margin-top:1.45pt;width:75.35pt;height:41pt;z-index:2516531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" fillcolor="#4f81bd" strokecolor="#385d8a" strokeweight="2pt">
            <v:fill opacity="21074f"/>
          </v:oval>
        </w:pict>
      </w:r>
      <w:r>
        <w:rPr>
          <w:noProof/>
          <w:lang w:eastAsia="tr-TR"/>
        </w:rPr>
        <w:pict>
          <v:shape id="_x0000_s1034" type="#_x0000_t202" style="position:absolute;left:0;text-align:left;margin-left:197.65pt;margin-top:1.45pt;width:159.95pt;height:41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" stroked="f">
            <v:fill opacity="0"/>
            <v:textbox>
              <w:txbxContent>
                <w:tbl>
                  <w:tblPr>
                    <w:tblW w:w="3085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ayout w:type="fixed"/>
                    <w:tblLook w:val="00A0"/>
                  </w:tblPr>
                  <w:tblGrid>
                    <w:gridCol w:w="602"/>
                    <w:gridCol w:w="782"/>
                    <w:gridCol w:w="851"/>
                    <w:gridCol w:w="850"/>
                  </w:tblGrid>
                  <w:tr w:rsidR="000D06F2" w:rsidRPr="00110EA3" w:rsidTr="00110EA3">
                    <w:tc>
                      <w:tcPr>
                        <w:tcW w:w="602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 xml:space="preserve">Ocak </w:t>
                        </w:r>
                      </w:p>
                    </w:tc>
                    <w:tc>
                      <w:tcPr>
                        <w:tcW w:w="782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Şubat</w:t>
                        </w:r>
                      </w:p>
                    </w:tc>
                    <w:tc>
                      <w:tcPr>
                        <w:tcW w:w="851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Mart</w:t>
                        </w:r>
                      </w:p>
                    </w:tc>
                    <w:tc>
                      <w:tcPr>
                        <w:tcW w:w="850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 xml:space="preserve">Nisan </w:t>
                        </w:r>
                      </w:p>
                    </w:tc>
                  </w:tr>
                  <w:tr w:rsidR="000D06F2" w:rsidRPr="00110EA3" w:rsidTr="00110EA3">
                    <w:tc>
                      <w:tcPr>
                        <w:tcW w:w="602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Mayıs</w:t>
                        </w:r>
                      </w:p>
                    </w:tc>
                    <w:tc>
                      <w:tcPr>
                        <w:tcW w:w="782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Haziran</w:t>
                        </w:r>
                      </w:p>
                    </w:tc>
                    <w:tc>
                      <w:tcPr>
                        <w:tcW w:w="851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Temmuz</w:t>
                        </w:r>
                      </w:p>
                    </w:tc>
                    <w:tc>
                      <w:tcPr>
                        <w:tcW w:w="850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Ağustos</w:t>
                        </w:r>
                      </w:p>
                    </w:tc>
                  </w:tr>
                  <w:tr w:rsidR="000D06F2" w:rsidRPr="00110EA3" w:rsidTr="00110EA3">
                    <w:tc>
                      <w:tcPr>
                        <w:tcW w:w="602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Eylül</w:t>
                        </w:r>
                      </w:p>
                    </w:tc>
                    <w:tc>
                      <w:tcPr>
                        <w:tcW w:w="782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Ekim</w:t>
                        </w:r>
                      </w:p>
                    </w:tc>
                    <w:tc>
                      <w:tcPr>
                        <w:tcW w:w="851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Kasım</w:t>
                        </w:r>
                      </w:p>
                    </w:tc>
                    <w:tc>
                      <w:tcPr>
                        <w:tcW w:w="850" w:type="dxa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16"/>
                            <w:lang w:eastAsia="tr-TR"/>
                          </w:rPr>
                          <w:t>Aralık</w:t>
                        </w:r>
                      </w:p>
                    </w:tc>
                  </w:tr>
                </w:tbl>
                <w:p w:rsidR="000D06F2" w:rsidRPr="00444650" w:rsidRDefault="000D06F2" w:rsidP="00444650">
                  <w:pPr>
                    <w:jc w:val="center"/>
                    <w:rPr>
                      <w:color w:val="FFFFFF"/>
                      <w:sz w:val="40"/>
                      <w:szCs w:val="68"/>
                    </w:rPr>
                  </w:pPr>
                </w:p>
              </w:txbxContent>
            </v:textbox>
          </v:shape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shape id="Düz Ok Bağlayıcısı 6" o:spid="_x0000_s1035" type="#_x0000_t32" style="position:absolute;left:0;text-align:left;margin-left:88.1pt;margin-top:9.8pt;width:34.1pt;height:0;flip:x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" strokecolor="#4a7ebb">
            <v:stroke endarrow="open"/>
          </v:shape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oval id="Oval 20" o:spid="_x0000_s1036" style="position:absolute;left:0;text-align:left;margin-left:140.4pt;margin-top:2.2pt;width:217.5pt;height:47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" fillcolor="#4f81bd" strokecolor="#385d8a" strokeweight="2pt">
            <v:fill opacity="21074f"/>
          </v:oval>
        </w:pict>
      </w:r>
      <w:r>
        <w:rPr>
          <w:noProof/>
          <w:lang w:eastAsia="tr-TR"/>
        </w:rPr>
        <w:pict>
          <v:shape id="_x0000_s1037" type="#_x0000_t202" style="position:absolute;left:0;text-align:left;margin-left:145.15pt;margin-top:3.2pt;width:213.4pt;height:4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" stroked="f">
            <v:fill opacity="0"/>
            <v:textbox>
              <w:txbxContent>
                <w:tbl>
                  <w:tblPr>
                    <w:tblW w:w="4169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ook w:val="00A0"/>
                  </w:tblPr>
                  <w:tblGrid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</w:tblGrid>
                  <w:tr w:rsidR="000D06F2" w:rsidRPr="00110EA3" w:rsidTr="00110EA3"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 xml:space="preserve">1 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</w:p>
                    </w:tc>
                  </w:tr>
                  <w:tr w:rsidR="000D06F2" w:rsidRPr="00110EA3" w:rsidTr="00110EA3"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</w:p>
                    </w:tc>
                  </w:tr>
                  <w:tr w:rsidR="000D06F2" w:rsidRPr="00110EA3" w:rsidTr="00110EA3"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21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29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</w:tcPr>
                      <w:p w:rsidR="000D06F2" w:rsidRPr="00110EA3" w:rsidRDefault="000D06F2" w:rsidP="00110EA3">
                        <w:pPr>
                          <w:spacing w:after="0" w:line="240" w:lineRule="auto"/>
                          <w:jc w:val="center"/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</w:pPr>
                        <w:r w:rsidRPr="00110EA3">
                          <w:rPr>
                            <w:color w:val="FFFFFF"/>
                            <w:sz w:val="16"/>
                            <w:szCs w:val="68"/>
                            <w:lang w:eastAsia="tr-TR"/>
                          </w:rPr>
                          <w:t>31</w:t>
                        </w:r>
                      </w:p>
                    </w:tc>
                  </w:tr>
                </w:tbl>
                <w:p w:rsidR="000D06F2" w:rsidRPr="00444650" w:rsidRDefault="000D06F2" w:rsidP="00444650">
                  <w:pPr>
                    <w:jc w:val="center"/>
                    <w:rPr>
                      <w:color w:val="FFFFFF"/>
                      <w:sz w:val="40"/>
                      <w:szCs w:val="68"/>
                    </w:rPr>
                  </w:pPr>
                </w:p>
              </w:txbxContent>
            </v:textbox>
          </v:shape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shape id="Düz Ok Bağlayıcısı 21" o:spid="_x0000_s1038" type="#_x0000_t32" style="position:absolute;left:0;text-align:left;margin-left:93.65pt;margin-top:12.4pt;width:44pt;height:25.5pt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" strokecolor="#4a7ebb">
            <v:stroke endarrow="open"/>
          </v:shape>
        </w:pict>
      </w:r>
      <w:r>
        <w:rPr>
          <w:noProof/>
          <w:lang w:eastAsia="tr-TR"/>
        </w:rPr>
        <w:pict>
          <v:roundrect id="_x0000_s1039" style="position:absolute;left:0;text-align:left;margin-left:5.35pt;margin-top:13.15pt;width:88.95pt;height:138.05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" strokecolor="#c00000">
            <v:stroke dashstyle="longDashDot" joinstyle="miter"/>
            <v:textbox style="mso-fit-shape-to-text:t">
              <w:txbxContent>
                <w:p w:rsidR="000D06F2" w:rsidRPr="00CD7615" w:rsidRDefault="000D06F2" w:rsidP="00444650">
                  <w:r>
                    <w:t>Muayenenin yapıldığı gün</w:t>
                  </w:r>
                </w:p>
              </w:txbxContent>
            </v:textbox>
          </v:roundrect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shape id="_x0000_s1040" type="#_x0000_t202" style="position:absolute;left:0;text-align:left;margin-left:105.15pt;margin-top:8.75pt;width:250.5pt;height:53.55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" stroked="f">
            <v:fill opacity="0"/>
            <v:textbox>
              <w:txbxContent>
                <w:p w:rsidR="000D06F2" w:rsidRPr="00444650" w:rsidRDefault="000D06F2" w:rsidP="00444650">
                  <w:pPr>
                    <w:jc w:val="center"/>
                    <w:rPr>
                      <w:color w:val="FFFFFF"/>
                      <w:sz w:val="96"/>
                      <w:szCs w:val="68"/>
                    </w:rPr>
                  </w:pPr>
                  <w:r w:rsidRPr="00444650">
                    <w:rPr>
                      <w:color w:val="FFFFFF"/>
                      <w:sz w:val="96"/>
                      <w:szCs w:val="68"/>
                    </w:rPr>
                    <w:t>125</w:t>
                  </w:r>
                </w:p>
              </w:txbxContent>
            </v:textbox>
          </v:shape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oval id="Oval 12" o:spid="_x0000_s1041" style="position:absolute;left:0;text-align:left;margin-left:175.7pt;margin-top:7.65pt;width:104.6pt;height:45.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" fillcolor="#4f81bd" strokecolor="#385d8a" strokeweight="2pt">
            <v:fill opacity="21074f"/>
          </v:oval>
        </w:pict>
      </w: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Pr="00444650" w:rsidRDefault="000D06F2" w:rsidP="00444650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Pr="00444650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shape id="Düz Ok Bağlayıcısı 13" o:spid="_x0000_s1042" type="#_x0000_t32" style="position:absolute;left:0;text-align:left;margin-left:230.7pt;margin-top:9.2pt;width:0;height:4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" strokecolor="#4a7ebb">
            <v:stroke endarrow="open"/>
          </v:shape>
        </w:pict>
      </w:r>
      <w:r w:rsidRPr="00444650">
        <w:rPr>
          <w:rFonts w:cs="Calibri"/>
          <w:sz w:val="24"/>
          <w:szCs w:val="24"/>
        </w:rPr>
        <w:tab/>
      </w:r>
    </w:p>
    <w:p w:rsidR="000D06F2" w:rsidRPr="00444650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Pr="00444650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noProof/>
          <w:lang w:eastAsia="tr-TR"/>
        </w:rPr>
        <w:pict>
          <v:roundrect id="_x0000_s1043" style="position:absolute;left:0;text-align:left;margin-left:188.4pt;margin-top:6.75pt;width:101.9pt;height:138.8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" strokecolor="#c00000">
            <v:stroke dashstyle="longDashDot" joinstyle="miter"/>
            <v:textbox style="mso-fit-shape-to-text:t">
              <w:txbxContent>
                <w:p w:rsidR="000D06F2" w:rsidRPr="00CD7615" w:rsidRDefault="000D06F2" w:rsidP="00444650">
                  <w:r>
                    <w:t>Damganın seri numarası</w:t>
                  </w:r>
                </w:p>
              </w:txbxContent>
            </v:textbox>
          </v:roundrect>
        </w:pict>
      </w:r>
    </w:p>
    <w:p w:rsidR="000D06F2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</w:p>
    <w:p w:rsidR="000D06F2" w:rsidRDefault="000D06F2" w:rsidP="00444650">
      <w:pPr>
        <w:tabs>
          <w:tab w:val="left" w:pos="7716"/>
        </w:tabs>
        <w:spacing w:after="0" w:line="240" w:lineRule="auto"/>
        <w:jc w:val="both"/>
        <w:rPr>
          <w:rFonts w:cs="Calibri"/>
          <w:sz w:val="24"/>
          <w:szCs w:val="24"/>
        </w:rPr>
      </w:pPr>
    </w:p>
    <w:sectPr w:rsidR="000D06F2" w:rsidSect="004F3D0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6F2" w:rsidRDefault="000D06F2" w:rsidP="0033377D">
      <w:pPr>
        <w:spacing w:after="0" w:line="240" w:lineRule="auto"/>
      </w:pPr>
      <w:r>
        <w:separator/>
      </w:r>
    </w:p>
  </w:endnote>
  <w:endnote w:type="continuationSeparator" w:id="0">
    <w:p w:rsidR="000D06F2" w:rsidRDefault="000D06F2" w:rsidP="00333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6F2" w:rsidRDefault="000D06F2" w:rsidP="0033377D">
      <w:pPr>
        <w:spacing w:after="0" w:line="240" w:lineRule="auto"/>
      </w:pPr>
      <w:r>
        <w:separator/>
      </w:r>
    </w:p>
  </w:footnote>
  <w:footnote w:type="continuationSeparator" w:id="0">
    <w:p w:rsidR="000D06F2" w:rsidRDefault="000D06F2" w:rsidP="00333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F3267"/>
    <w:multiLevelType w:val="hybridMultilevel"/>
    <w:tmpl w:val="F1E4681A"/>
    <w:lvl w:ilvl="0" w:tplc="8FD6ABB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8413F"/>
    <w:multiLevelType w:val="hybridMultilevel"/>
    <w:tmpl w:val="CAF46C7E"/>
    <w:lvl w:ilvl="0" w:tplc="BB4E268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692EC7"/>
    <w:multiLevelType w:val="hybridMultilevel"/>
    <w:tmpl w:val="79F88DC6"/>
    <w:lvl w:ilvl="0" w:tplc="8454130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79F2D43E">
      <w:start w:val="1"/>
      <w:numFmt w:val="decimal"/>
      <w:lvlText w:val="%2-"/>
      <w:lvlJc w:val="left"/>
      <w:pPr>
        <w:ind w:left="1473" w:hanging="960"/>
      </w:pPr>
      <w:rPr>
        <w:rFonts w:cs="Times New Roman" w:hint="default"/>
        <w:color w:val="auto"/>
      </w:rPr>
    </w:lvl>
    <w:lvl w:ilvl="2" w:tplc="041F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3">
    <w:nsid w:val="164A4D18"/>
    <w:multiLevelType w:val="hybridMultilevel"/>
    <w:tmpl w:val="79F88DC6"/>
    <w:lvl w:ilvl="0" w:tplc="8454130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79F2D43E">
      <w:start w:val="1"/>
      <w:numFmt w:val="decimal"/>
      <w:lvlText w:val="%2-"/>
      <w:lvlJc w:val="left"/>
      <w:pPr>
        <w:ind w:left="1473" w:hanging="960"/>
      </w:pPr>
      <w:rPr>
        <w:rFonts w:cs="Times New Roman" w:hint="default"/>
        <w:color w:val="auto"/>
      </w:rPr>
    </w:lvl>
    <w:lvl w:ilvl="2" w:tplc="041F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4">
    <w:nsid w:val="16DC1CBC"/>
    <w:multiLevelType w:val="hybridMultilevel"/>
    <w:tmpl w:val="3FE46B02"/>
    <w:lvl w:ilvl="0" w:tplc="8454130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EA2979"/>
    <w:multiLevelType w:val="hybridMultilevel"/>
    <w:tmpl w:val="E3D401D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5655EF"/>
    <w:multiLevelType w:val="hybridMultilevel"/>
    <w:tmpl w:val="16BA3260"/>
    <w:lvl w:ilvl="0" w:tplc="5CC8F1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42A07"/>
    <w:multiLevelType w:val="hybridMultilevel"/>
    <w:tmpl w:val="37E48E24"/>
    <w:lvl w:ilvl="0" w:tplc="A94AE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520FA8"/>
    <w:multiLevelType w:val="hybridMultilevel"/>
    <w:tmpl w:val="8D242026"/>
    <w:lvl w:ilvl="0" w:tplc="BCF81EC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BD0CC3"/>
    <w:multiLevelType w:val="hybridMultilevel"/>
    <w:tmpl w:val="78F4BF94"/>
    <w:lvl w:ilvl="0" w:tplc="041F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3D6793E"/>
    <w:multiLevelType w:val="hybridMultilevel"/>
    <w:tmpl w:val="D4461028"/>
    <w:lvl w:ilvl="0" w:tplc="7C4AC5E0">
      <w:start w:val="3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76377BC9"/>
    <w:multiLevelType w:val="hybridMultilevel"/>
    <w:tmpl w:val="E5AC8BDE"/>
    <w:lvl w:ilvl="0" w:tplc="7B60A4C6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2">
    <w:nsid w:val="77A96D78"/>
    <w:multiLevelType w:val="hybridMultilevel"/>
    <w:tmpl w:val="E612D45A"/>
    <w:lvl w:ilvl="0" w:tplc="F036F89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4"/>
  </w:num>
  <w:num w:numId="5">
    <w:abstractNumId w:val="12"/>
  </w:num>
  <w:num w:numId="6">
    <w:abstractNumId w:val="6"/>
  </w:num>
  <w:num w:numId="7">
    <w:abstractNumId w:val="5"/>
  </w:num>
  <w:num w:numId="8">
    <w:abstractNumId w:val="0"/>
  </w:num>
  <w:num w:numId="9">
    <w:abstractNumId w:val="8"/>
  </w:num>
  <w:num w:numId="10">
    <w:abstractNumId w:val="7"/>
  </w:num>
  <w:num w:numId="11">
    <w:abstractNumId w:val="2"/>
  </w:num>
  <w:num w:numId="12">
    <w:abstractNumId w:val="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4650"/>
    <w:rsid w:val="00004B2E"/>
    <w:rsid w:val="00021489"/>
    <w:rsid w:val="000221EB"/>
    <w:rsid w:val="0005384E"/>
    <w:rsid w:val="00056133"/>
    <w:rsid w:val="00073428"/>
    <w:rsid w:val="00083ACD"/>
    <w:rsid w:val="00094F29"/>
    <w:rsid w:val="000A75A2"/>
    <w:rsid w:val="000B34F4"/>
    <w:rsid w:val="000B5D1B"/>
    <w:rsid w:val="000C78D5"/>
    <w:rsid w:val="000D06F2"/>
    <w:rsid w:val="000D1AD4"/>
    <w:rsid w:val="000D1AF2"/>
    <w:rsid w:val="000D222D"/>
    <w:rsid w:val="000D356B"/>
    <w:rsid w:val="000D5B8B"/>
    <w:rsid w:val="000F5F16"/>
    <w:rsid w:val="00102D63"/>
    <w:rsid w:val="00110EA3"/>
    <w:rsid w:val="001120CA"/>
    <w:rsid w:val="00121B7B"/>
    <w:rsid w:val="00140802"/>
    <w:rsid w:val="00154E57"/>
    <w:rsid w:val="00166AF8"/>
    <w:rsid w:val="00171246"/>
    <w:rsid w:val="00182F6F"/>
    <w:rsid w:val="001842EF"/>
    <w:rsid w:val="00191124"/>
    <w:rsid w:val="00193012"/>
    <w:rsid w:val="0019697A"/>
    <w:rsid w:val="001A5DF3"/>
    <w:rsid w:val="001C05F0"/>
    <w:rsid w:val="001E17FD"/>
    <w:rsid w:val="001E708C"/>
    <w:rsid w:val="001F130B"/>
    <w:rsid w:val="001F3F70"/>
    <w:rsid w:val="00211BAE"/>
    <w:rsid w:val="00217040"/>
    <w:rsid w:val="00217FEB"/>
    <w:rsid w:val="00231F08"/>
    <w:rsid w:val="00241B88"/>
    <w:rsid w:val="002452B6"/>
    <w:rsid w:val="00245DDD"/>
    <w:rsid w:val="00252A18"/>
    <w:rsid w:val="00256B90"/>
    <w:rsid w:val="00260B48"/>
    <w:rsid w:val="0027097A"/>
    <w:rsid w:val="002759CB"/>
    <w:rsid w:val="00277D62"/>
    <w:rsid w:val="0028111F"/>
    <w:rsid w:val="002811AE"/>
    <w:rsid w:val="002A18BA"/>
    <w:rsid w:val="002A1923"/>
    <w:rsid w:val="002D0C82"/>
    <w:rsid w:val="002D253F"/>
    <w:rsid w:val="002D74AD"/>
    <w:rsid w:val="002D7E1E"/>
    <w:rsid w:val="00300D70"/>
    <w:rsid w:val="00301402"/>
    <w:rsid w:val="00310B0F"/>
    <w:rsid w:val="00313445"/>
    <w:rsid w:val="00322A16"/>
    <w:rsid w:val="00331497"/>
    <w:rsid w:val="0033377D"/>
    <w:rsid w:val="00355C87"/>
    <w:rsid w:val="003570B1"/>
    <w:rsid w:val="00372D1C"/>
    <w:rsid w:val="00382EF9"/>
    <w:rsid w:val="003B0502"/>
    <w:rsid w:val="003B1AF4"/>
    <w:rsid w:val="003C54AF"/>
    <w:rsid w:val="003D3935"/>
    <w:rsid w:val="003D7F47"/>
    <w:rsid w:val="003F01CF"/>
    <w:rsid w:val="00407AED"/>
    <w:rsid w:val="004108C5"/>
    <w:rsid w:val="00434767"/>
    <w:rsid w:val="00444650"/>
    <w:rsid w:val="00450056"/>
    <w:rsid w:val="00450C89"/>
    <w:rsid w:val="00475B77"/>
    <w:rsid w:val="00496F18"/>
    <w:rsid w:val="004A053D"/>
    <w:rsid w:val="004A5620"/>
    <w:rsid w:val="004A7A06"/>
    <w:rsid w:val="004C191E"/>
    <w:rsid w:val="004D45C9"/>
    <w:rsid w:val="004D4F0B"/>
    <w:rsid w:val="004D6B0C"/>
    <w:rsid w:val="004F0906"/>
    <w:rsid w:val="004F286B"/>
    <w:rsid w:val="004F3D0B"/>
    <w:rsid w:val="00516728"/>
    <w:rsid w:val="0052087D"/>
    <w:rsid w:val="00520ED5"/>
    <w:rsid w:val="005224B8"/>
    <w:rsid w:val="00541145"/>
    <w:rsid w:val="00572744"/>
    <w:rsid w:val="00593850"/>
    <w:rsid w:val="00596C8A"/>
    <w:rsid w:val="005A63BB"/>
    <w:rsid w:val="005B639F"/>
    <w:rsid w:val="005F0E98"/>
    <w:rsid w:val="00602605"/>
    <w:rsid w:val="0060708F"/>
    <w:rsid w:val="006159DF"/>
    <w:rsid w:val="00621B09"/>
    <w:rsid w:val="00624532"/>
    <w:rsid w:val="006274F7"/>
    <w:rsid w:val="00631AE1"/>
    <w:rsid w:val="006642CF"/>
    <w:rsid w:val="00667CE7"/>
    <w:rsid w:val="00672121"/>
    <w:rsid w:val="00683B3D"/>
    <w:rsid w:val="00686F8F"/>
    <w:rsid w:val="006911AF"/>
    <w:rsid w:val="00695FC8"/>
    <w:rsid w:val="006A59FA"/>
    <w:rsid w:val="006B7007"/>
    <w:rsid w:val="006E5706"/>
    <w:rsid w:val="00703275"/>
    <w:rsid w:val="007101BA"/>
    <w:rsid w:val="00746405"/>
    <w:rsid w:val="00761E52"/>
    <w:rsid w:val="00763370"/>
    <w:rsid w:val="007718A7"/>
    <w:rsid w:val="00771FFE"/>
    <w:rsid w:val="007770C4"/>
    <w:rsid w:val="00783613"/>
    <w:rsid w:val="007907BC"/>
    <w:rsid w:val="00792439"/>
    <w:rsid w:val="007A0664"/>
    <w:rsid w:val="007A0BE0"/>
    <w:rsid w:val="007B17F3"/>
    <w:rsid w:val="007B3291"/>
    <w:rsid w:val="007B4CFB"/>
    <w:rsid w:val="007D7833"/>
    <w:rsid w:val="007F4187"/>
    <w:rsid w:val="007F5056"/>
    <w:rsid w:val="00801457"/>
    <w:rsid w:val="008014D3"/>
    <w:rsid w:val="00826197"/>
    <w:rsid w:val="008324D7"/>
    <w:rsid w:val="00851CF5"/>
    <w:rsid w:val="0086423C"/>
    <w:rsid w:val="008805E1"/>
    <w:rsid w:val="00892BAB"/>
    <w:rsid w:val="00896004"/>
    <w:rsid w:val="008A052C"/>
    <w:rsid w:val="008A690F"/>
    <w:rsid w:val="008D14C0"/>
    <w:rsid w:val="008D2E43"/>
    <w:rsid w:val="008D4A83"/>
    <w:rsid w:val="008E65CF"/>
    <w:rsid w:val="008F27CA"/>
    <w:rsid w:val="00904FF3"/>
    <w:rsid w:val="0090611E"/>
    <w:rsid w:val="009224D4"/>
    <w:rsid w:val="00925FDE"/>
    <w:rsid w:val="00961EFC"/>
    <w:rsid w:val="00974B7B"/>
    <w:rsid w:val="0098780A"/>
    <w:rsid w:val="009A188A"/>
    <w:rsid w:val="009A51CA"/>
    <w:rsid w:val="009B4B4C"/>
    <w:rsid w:val="009C2F12"/>
    <w:rsid w:val="009C51BE"/>
    <w:rsid w:val="009D0A9E"/>
    <w:rsid w:val="009D602C"/>
    <w:rsid w:val="009E6226"/>
    <w:rsid w:val="009F70F6"/>
    <w:rsid w:val="00A06689"/>
    <w:rsid w:val="00A12A65"/>
    <w:rsid w:val="00A14982"/>
    <w:rsid w:val="00A15C98"/>
    <w:rsid w:val="00A223BA"/>
    <w:rsid w:val="00A30938"/>
    <w:rsid w:val="00A62262"/>
    <w:rsid w:val="00A77E69"/>
    <w:rsid w:val="00A80021"/>
    <w:rsid w:val="00AB2ADD"/>
    <w:rsid w:val="00AC372F"/>
    <w:rsid w:val="00AF3E93"/>
    <w:rsid w:val="00AF4A64"/>
    <w:rsid w:val="00B052CC"/>
    <w:rsid w:val="00B07433"/>
    <w:rsid w:val="00B12BC4"/>
    <w:rsid w:val="00B16051"/>
    <w:rsid w:val="00B17964"/>
    <w:rsid w:val="00B207EA"/>
    <w:rsid w:val="00B23B3F"/>
    <w:rsid w:val="00B27DA7"/>
    <w:rsid w:val="00B365AF"/>
    <w:rsid w:val="00B40268"/>
    <w:rsid w:val="00B45B3C"/>
    <w:rsid w:val="00B46F43"/>
    <w:rsid w:val="00B5144B"/>
    <w:rsid w:val="00B63495"/>
    <w:rsid w:val="00B87BDA"/>
    <w:rsid w:val="00BB064B"/>
    <w:rsid w:val="00BB54EF"/>
    <w:rsid w:val="00BB7530"/>
    <w:rsid w:val="00BC31AC"/>
    <w:rsid w:val="00BC5CB3"/>
    <w:rsid w:val="00BC6D0C"/>
    <w:rsid w:val="00BD1469"/>
    <w:rsid w:val="00BE49B0"/>
    <w:rsid w:val="00BF7B11"/>
    <w:rsid w:val="00C06DA8"/>
    <w:rsid w:val="00C137B3"/>
    <w:rsid w:val="00C21F8D"/>
    <w:rsid w:val="00C22BF4"/>
    <w:rsid w:val="00C3265E"/>
    <w:rsid w:val="00C338C2"/>
    <w:rsid w:val="00C35A6F"/>
    <w:rsid w:val="00C47636"/>
    <w:rsid w:val="00C83EE4"/>
    <w:rsid w:val="00C92125"/>
    <w:rsid w:val="00C9338E"/>
    <w:rsid w:val="00CB5164"/>
    <w:rsid w:val="00CC471C"/>
    <w:rsid w:val="00CD12CF"/>
    <w:rsid w:val="00CD7615"/>
    <w:rsid w:val="00CF16C8"/>
    <w:rsid w:val="00CF454D"/>
    <w:rsid w:val="00D00F82"/>
    <w:rsid w:val="00D0799F"/>
    <w:rsid w:val="00D10C50"/>
    <w:rsid w:val="00D135BD"/>
    <w:rsid w:val="00D31B8F"/>
    <w:rsid w:val="00D5002D"/>
    <w:rsid w:val="00D81203"/>
    <w:rsid w:val="00DB4418"/>
    <w:rsid w:val="00DD0DE4"/>
    <w:rsid w:val="00DD2F5D"/>
    <w:rsid w:val="00DE1099"/>
    <w:rsid w:val="00DF1E4D"/>
    <w:rsid w:val="00DF7CE5"/>
    <w:rsid w:val="00E0649F"/>
    <w:rsid w:val="00E26C32"/>
    <w:rsid w:val="00E52AE3"/>
    <w:rsid w:val="00E55825"/>
    <w:rsid w:val="00E71A2B"/>
    <w:rsid w:val="00E84546"/>
    <w:rsid w:val="00E93A51"/>
    <w:rsid w:val="00EB2C57"/>
    <w:rsid w:val="00EB7A7F"/>
    <w:rsid w:val="00EE0E5B"/>
    <w:rsid w:val="00F14B1C"/>
    <w:rsid w:val="00F14BB3"/>
    <w:rsid w:val="00F14DEC"/>
    <w:rsid w:val="00F827FC"/>
    <w:rsid w:val="00F9023A"/>
    <w:rsid w:val="00F91D69"/>
    <w:rsid w:val="00F95CF3"/>
    <w:rsid w:val="00FA5B86"/>
    <w:rsid w:val="00FB2ACF"/>
    <w:rsid w:val="00FB5A09"/>
    <w:rsid w:val="00FB76CC"/>
    <w:rsid w:val="00FC025F"/>
    <w:rsid w:val="00FC4B04"/>
    <w:rsid w:val="00FC5BCE"/>
    <w:rsid w:val="00FD3C35"/>
    <w:rsid w:val="00FD7E65"/>
    <w:rsid w:val="00FE6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B40268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465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44650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44650"/>
    <w:pPr>
      <w:keepNext/>
      <w:spacing w:before="240" w:after="60" w:line="240" w:lineRule="auto"/>
      <w:jc w:val="both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44650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44650"/>
    <w:p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44650"/>
    <w:p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44650"/>
    <w:pPr>
      <w:spacing w:before="240" w:after="60" w:line="240" w:lineRule="auto"/>
      <w:jc w:val="both"/>
      <w:outlineLvl w:val="6"/>
    </w:pPr>
    <w:rPr>
      <w:rFonts w:ascii="Times New Roman" w:eastAsia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44650"/>
    <w:p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44650"/>
    <w:pPr>
      <w:spacing w:before="240" w:after="60" w:line="240" w:lineRule="auto"/>
      <w:jc w:val="both"/>
      <w:outlineLvl w:val="8"/>
    </w:pPr>
    <w:rPr>
      <w:rFonts w:ascii="Cambria" w:eastAsia="Times New Roman" w:hAnsi="Cambria" w:cs="Cambri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44650"/>
    <w:rPr>
      <w:rFonts w:ascii="Times New Roman" w:hAnsi="Times New Roman" w:cs="Times New Roman"/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44650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44650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44650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4465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44650"/>
    <w:rPr>
      <w:rFonts w:ascii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44650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444650"/>
    <w:rPr>
      <w:rFonts w:ascii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444650"/>
    <w:rPr>
      <w:rFonts w:ascii="Cambria" w:hAnsi="Cambria" w:cs="Cambria"/>
    </w:rPr>
  </w:style>
  <w:style w:type="paragraph" w:styleId="Title">
    <w:name w:val="Title"/>
    <w:basedOn w:val="Normal"/>
    <w:next w:val="Normal"/>
    <w:link w:val="TitleChar"/>
    <w:uiPriority w:val="99"/>
    <w:qFormat/>
    <w:rsid w:val="00444650"/>
    <w:pPr>
      <w:spacing w:before="240" w:after="60" w:line="240" w:lineRule="auto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444650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444650"/>
    <w:pPr>
      <w:spacing w:after="60" w:line="240" w:lineRule="auto"/>
      <w:jc w:val="center"/>
      <w:outlineLvl w:val="1"/>
    </w:pPr>
    <w:rPr>
      <w:rFonts w:ascii="Cambria" w:eastAsia="Times New Roman" w:hAnsi="Cambria" w:cs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44650"/>
    <w:rPr>
      <w:rFonts w:ascii="Cambria" w:hAnsi="Cambria" w:cs="Cambria"/>
      <w:sz w:val="24"/>
      <w:szCs w:val="24"/>
    </w:rPr>
  </w:style>
  <w:style w:type="character" w:styleId="Strong">
    <w:name w:val="Strong"/>
    <w:basedOn w:val="DefaultParagraphFont"/>
    <w:uiPriority w:val="99"/>
    <w:qFormat/>
    <w:rsid w:val="00444650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444650"/>
    <w:rPr>
      <w:rFonts w:ascii="Calibri" w:hAnsi="Calibri" w:cs="Calibri"/>
      <w:b/>
      <w:bCs/>
      <w:i/>
      <w:iCs/>
    </w:rPr>
  </w:style>
  <w:style w:type="paragraph" w:styleId="NoSpacing">
    <w:name w:val="No Spacing"/>
    <w:basedOn w:val="Normal"/>
    <w:uiPriority w:val="99"/>
    <w:qFormat/>
    <w:rsid w:val="0044465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444650"/>
    <w:pPr>
      <w:spacing w:after="0" w:line="240" w:lineRule="auto"/>
      <w:ind w:left="720"/>
      <w:jc w:val="both"/>
    </w:pPr>
    <w:rPr>
      <w:rFonts w:ascii="Times New Roman" w:eastAsia="Times New Roman" w:hAnsi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444650"/>
    <w:pPr>
      <w:spacing w:after="0" w:line="240" w:lineRule="auto"/>
      <w:jc w:val="both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99"/>
    <w:locked/>
    <w:rsid w:val="00444650"/>
    <w:rPr>
      <w:rFonts w:ascii="Times New Roman" w:hAnsi="Times New Roman" w:cs="Times New Roman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44650"/>
    <w:pPr>
      <w:spacing w:after="0" w:line="240" w:lineRule="auto"/>
      <w:ind w:left="720" w:right="720"/>
      <w:jc w:val="both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44650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444650"/>
    <w:rPr>
      <w:rFonts w:cs="Times New Roman"/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444650"/>
    <w:rPr>
      <w:rFonts w:cs="Times New Roman"/>
      <w:b/>
      <w:bCs/>
      <w:i/>
      <w:iCs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444650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444650"/>
    <w:rPr>
      <w:rFonts w:cs="Times New Roman"/>
      <w:b/>
      <w:bCs/>
      <w:sz w:val="24"/>
      <w:szCs w:val="24"/>
      <w:u w:val="single"/>
    </w:rPr>
  </w:style>
  <w:style w:type="character" w:styleId="BookTitle">
    <w:name w:val="Book Title"/>
    <w:basedOn w:val="DefaultParagraphFont"/>
    <w:uiPriority w:val="99"/>
    <w:qFormat/>
    <w:rsid w:val="00444650"/>
    <w:rPr>
      <w:rFonts w:ascii="Cambria" w:hAnsi="Cambria" w:cs="Cambria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444650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44465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4650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444650"/>
    <w:pPr>
      <w:tabs>
        <w:tab w:val="left" w:pos="566"/>
      </w:tabs>
      <w:jc w:val="both"/>
    </w:pPr>
    <w:rPr>
      <w:rFonts w:ascii="Times New Roman" w:eastAsia="ヒラギノ明朝 Pro W3" w:hAnsi="Times"/>
      <w:sz w:val="19"/>
      <w:szCs w:val="19"/>
      <w:lang w:eastAsia="en-US"/>
    </w:rPr>
  </w:style>
  <w:style w:type="paragraph" w:customStyle="1" w:styleId="ListeParagraf1">
    <w:name w:val="Liste Paragraf1"/>
    <w:basedOn w:val="Normal"/>
    <w:uiPriority w:val="99"/>
    <w:rsid w:val="00444650"/>
    <w:pPr>
      <w:spacing w:after="0" w:line="240" w:lineRule="auto"/>
      <w:ind w:left="720"/>
    </w:pPr>
    <w:rPr>
      <w:rFonts w:eastAsia="Times New Roman" w:cs="Calibri"/>
      <w:lang w:eastAsia="tr-TR"/>
    </w:rPr>
  </w:style>
  <w:style w:type="paragraph" w:customStyle="1" w:styleId="AralkYok1">
    <w:name w:val="Aralık Yok1"/>
    <w:uiPriority w:val="99"/>
    <w:rsid w:val="00444650"/>
    <w:rPr>
      <w:rFonts w:eastAsia="Times New Roman" w:cs="Calibri"/>
      <w:lang w:eastAsia="en-US"/>
    </w:rPr>
  </w:style>
  <w:style w:type="paragraph" w:styleId="Header">
    <w:name w:val="header"/>
    <w:basedOn w:val="Normal"/>
    <w:link w:val="HeaderChar"/>
    <w:uiPriority w:val="99"/>
    <w:rsid w:val="00444650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4465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44650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44650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444650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444650"/>
    <w:rPr>
      <w:rFonts w:cs="Times New Roman"/>
    </w:rPr>
  </w:style>
  <w:style w:type="character" w:customStyle="1" w:styleId="spelle">
    <w:name w:val="spelle"/>
    <w:basedOn w:val="DefaultParagraphFont"/>
    <w:uiPriority w:val="99"/>
    <w:rsid w:val="00444650"/>
    <w:rPr>
      <w:rFonts w:cs="Times New Roman"/>
    </w:rPr>
  </w:style>
  <w:style w:type="paragraph" w:styleId="NormalWeb">
    <w:name w:val="Normal (Web)"/>
    <w:basedOn w:val="Normal"/>
    <w:uiPriority w:val="99"/>
    <w:semiHidden/>
    <w:rsid w:val="00925F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CommentReference">
    <w:name w:val="annotation reference"/>
    <w:basedOn w:val="DefaultParagraphFont"/>
    <w:uiPriority w:val="99"/>
    <w:semiHidden/>
    <w:rsid w:val="0019697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96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9697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96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9697A"/>
    <w:rPr>
      <w:b/>
      <w:bCs/>
    </w:rPr>
  </w:style>
  <w:style w:type="character" w:styleId="Hyperlink">
    <w:name w:val="Hyperlink"/>
    <w:basedOn w:val="DefaultParagraphFont"/>
    <w:uiPriority w:val="99"/>
    <w:rsid w:val="007D7833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</TotalTime>
  <Pages>1</Pages>
  <Words>96</Words>
  <Characters>552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Fehmi Atasoy</dc:creator>
  <cp:keywords/>
  <dc:description/>
  <cp:lastModifiedBy>dizgi1</cp:lastModifiedBy>
  <cp:revision>5</cp:revision>
  <cp:lastPrinted>2016-10-26T08:05:00Z</cp:lastPrinted>
  <dcterms:created xsi:type="dcterms:W3CDTF">2017-02-28T12:47:00Z</dcterms:created>
  <dcterms:modified xsi:type="dcterms:W3CDTF">2017-03-07T12:33:00Z</dcterms:modified>
</cp:coreProperties>
</file>