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FA9" w:rsidRDefault="00037FA9" w:rsidP="00FD311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tr-TR"/>
        </w:rPr>
      </w:pPr>
      <w:r>
        <w:rPr>
          <w:rFonts w:ascii="Times New Roman" w:hAnsi="Times New Roman"/>
          <w:b/>
          <w:bCs/>
          <w:sz w:val="24"/>
          <w:szCs w:val="24"/>
          <w:lang w:eastAsia="tr-TR"/>
        </w:rPr>
        <w:t>Ek</w:t>
      </w:r>
      <w:r w:rsidRPr="00C1600D">
        <w:rPr>
          <w:rFonts w:ascii="Times New Roman" w:hAnsi="Times New Roman"/>
          <w:b/>
          <w:bCs/>
          <w:sz w:val="24"/>
          <w:szCs w:val="24"/>
          <w:lang w:eastAsia="tr-TR"/>
        </w:rPr>
        <w:t>-1</w:t>
      </w:r>
    </w:p>
    <w:p w:rsidR="00037FA9" w:rsidRPr="00C1600D" w:rsidRDefault="00037FA9" w:rsidP="00FD311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tr-TR"/>
        </w:rPr>
      </w:pPr>
    </w:p>
    <w:p w:rsidR="00037FA9" w:rsidRDefault="00037FA9" w:rsidP="002069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tr-TR"/>
        </w:rPr>
      </w:pPr>
      <w:r w:rsidRPr="00B31C59">
        <w:rPr>
          <w:rFonts w:ascii="Times New Roman" w:hAnsi="Times New Roman"/>
          <w:b/>
          <w:bCs/>
          <w:sz w:val="24"/>
          <w:szCs w:val="24"/>
          <w:lang w:eastAsia="tr-TR"/>
        </w:rPr>
        <w:t xml:space="preserve">RİSK DEĞERLENDİRME </w:t>
      </w:r>
      <w:r>
        <w:rPr>
          <w:rFonts w:ascii="Times New Roman" w:hAnsi="Times New Roman"/>
          <w:b/>
          <w:bCs/>
          <w:sz w:val="24"/>
          <w:szCs w:val="24"/>
          <w:lang w:eastAsia="tr-TR"/>
        </w:rPr>
        <w:t xml:space="preserve">RAPORU VE </w:t>
      </w:r>
      <w:r w:rsidRPr="00B31C59">
        <w:rPr>
          <w:rFonts w:ascii="Times New Roman" w:hAnsi="Times New Roman"/>
          <w:b/>
          <w:bCs/>
          <w:sz w:val="24"/>
          <w:szCs w:val="24"/>
          <w:lang w:eastAsia="tr-TR"/>
        </w:rPr>
        <w:t>ACİL MÜDAHALE PLANI</w:t>
      </w:r>
      <w:r>
        <w:rPr>
          <w:rFonts w:ascii="Times New Roman" w:hAnsi="Times New Roman"/>
          <w:b/>
          <w:bCs/>
          <w:sz w:val="24"/>
          <w:szCs w:val="24"/>
          <w:lang w:eastAsia="tr-TR"/>
        </w:rPr>
        <w:t xml:space="preserve"> </w:t>
      </w:r>
      <w:r w:rsidRPr="00B31C59">
        <w:rPr>
          <w:rFonts w:ascii="Times New Roman" w:hAnsi="Times New Roman"/>
          <w:b/>
          <w:bCs/>
          <w:sz w:val="24"/>
          <w:szCs w:val="24"/>
          <w:lang w:eastAsia="tr-TR"/>
        </w:rPr>
        <w:t xml:space="preserve">KAPSAMINDA ÇALIŞTIRILMASI TAAHHÜT EDİLEN PERSONEL </w:t>
      </w:r>
      <w:r w:rsidRPr="00B31C59">
        <w:rPr>
          <w:rFonts w:ascii="Times New Roman" w:hAnsi="Times New Roman"/>
          <w:b/>
          <w:sz w:val="24"/>
          <w:szCs w:val="24"/>
          <w:lang w:eastAsia="tr-TR"/>
        </w:rPr>
        <w:t>TABLOSU</w:t>
      </w:r>
    </w:p>
    <w:p w:rsidR="00037FA9" w:rsidRDefault="00037FA9" w:rsidP="00FD311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tr-TR"/>
        </w:rPr>
      </w:pPr>
    </w:p>
    <w:p w:rsidR="00037FA9" w:rsidRPr="00B31C59" w:rsidRDefault="00037FA9" w:rsidP="00FD311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tr-TR"/>
        </w:rPr>
      </w:pPr>
    </w:p>
    <w:p w:rsidR="00037FA9" w:rsidRPr="00FD311B" w:rsidRDefault="00037FA9" w:rsidP="00FD311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tr-TR"/>
        </w:rPr>
      </w:pPr>
      <w:r w:rsidRPr="00FD311B">
        <w:rPr>
          <w:rFonts w:ascii="Times New Roman" w:hAnsi="Times New Roman"/>
          <w:bCs/>
          <w:sz w:val="24"/>
          <w:szCs w:val="24"/>
          <w:lang w:eastAsia="tr-TR"/>
        </w:rPr>
        <w:t xml:space="preserve">Planın Sahibi : </w:t>
      </w:r>
    </w:p>
    <w:p w:rsidR="00037FA9" w:rsidRPr="00FD311B" w:rsidRDefault="00037FA9" w:rsidP="00FD311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tr-TR"/>
        </w:rPr>
      </w:pPr>
      <w:r w:rsidRPr="00FD311B">
        <w:rPr>
          <w:rFonts w:ascii="Times New Roman" w:hAnsi="Times New Roman"/>
          <w:bCs/>
          <w:sz w:val="24"/>
          <w:szCs w:val="24"/>
          <w:lang w:eastAsia="tr-TR"/>
        </w:rPr>
        <w:t xml:space="preserve">Planın Mevkii : </w:t>
      </w:r>
    </w:p>
    <w:p w:rsidR="00037FA9" w:rsidRPr="00FD311B" w:rsidRDefault="00037FA9" w:rsidP="00FD311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tr-TR"/>
        </w:rPr>
      </w:pPr>
      <w:r w:rsidRPr="00FD311B">
        <w:rPr>
          <w:rFonts w:ascii="Times New Roman" w:hAnsi="Times New Roman"/>
          <w:bCs/>
          <w:sz w:val="24"/>
          <w:szCs w:val="24"/>
          <w:lang w:eastAsia="tr-TR"/>
        </w:rPr>
        <w:t xml:space="preserve">Planın Adı : </w:t>
      </w:r>
    </w:p>
    <w:p w:rsidR="00037FA9" w:rsidRDefault="00037FA9" w:rsidP="00FD311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tr-TR"/>
        </w:rPr>
      </w:pPr>
      <w:r w:rsidRPr="00FD311B">
        <w:rPr>
          <w:rFonts w:ascii="Times New Roman" w:hAnsi="Times New Roman"/>
          <w:bCs/>
          <w:sz w:val="24"/>
          <w:szCs w:val="24"/>
          <w:lang w:eastAsia="tr-TR"/>
        </w:rPr>
        <w:t>Raporun Sunulduğu Tarih</w:t>
      </w:r>
      <w:r w:rsidRPr="00B31C59">
        <w:rPr>
          <w:rFonts w:ascii="Times New Roman" w:hAnsi="Times New Roman"/>
          <w:b/>
          <w:bCs/>
          <w:sz w:val="24"/>
          <w:szCs w:val="24"/>
          <w:lang w:eastAsia="tr-TR"/>
        </w:rPr>
        <w:t xml:space="preserve"> : </w:t>
      </w:r>
    </w:p>
    <w:p w:rsidR="00037FA9" w:rsidRDefault="00037FA9" w:rsidP="00FD31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tr-TR"/>
        </w:rPr>
      </w:pPr>
    </w:p>
    <w:p w:rsidR="00037FA9" w:rsidRDefault="00037FA9" w:rsidP="00FD31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tr-TR"/>
        </w:rPr>
      </w:pPr>
    </w:p>
    <w:p w:rsidR="00037FA9" w:rsidRPr="00B31C59" w:rsidRDefault="00037FA9" w:rsidP="00FD311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tr-TR"/>
        </w:rPr>
      </w:pPr>
    </w:p>
    <w:tbl>
      <w:tblPr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A0"/>
      </w:tblPr>
      <w:tblGrid>
        <w:gridCol w:w="2338"/>
        <w:gridCol w:w="1701"/>
        <w:gridCol w:w="1843"/>
        <w:gridCol w:w="1701"/>
        <w:gridCol w:w="1134"/>
        <w:gridCol w:w="1418"/>
      </w:tblGrid>
      <w:tr w:rsidR="00037FA9" w:rsidRPr="007D5E8D" w:rsidTr="00C867AE">
        <w:tc>
          <w:tcPr>
            <w:tcW w:w="2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3626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tr-TR"/>
              </w:rPr>
            </w:pPr>
          </w:p>
          <w:p w:rsidR="00037FA9" w:rsidRPr="00EC30E8" w:rsidRDefault="00037FA9" w:rsidP="003626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tr-TR"/>
              </w:rPr>
            </w:pPr>
            <w:r w:rsidRPr="00EC30E8">
              <w:rPr>
                <w:rFonts w:ascii="Times New Roman" w:hAnsi="Times New Roman"/>
                <w:b/>
                <w:bCs/>
                <w:sz w:val="24"/>
                <w:szCs w:val="24"/>
                <w:lang w:eastAsia="tr-TR"/>
              </w:rPr>
              <w:t>Tebliğin İlgili Maddesi Kapsamında Çalıştırılacak Personel</w:t>
            </w:r>
          </w:p>
          <w:p w:rsidR="00037FA9" w:rsidRPr="00EC30E8" w:rsidRDefault="00037FA9" w:rsidP="003626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3626A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Arial Unicode MS" w:hAnsi="Times New Roman"/>
                <w:b/>
                <w:bCs/>
                <w:sz w:val="24"/>
                <w:szCs w:val="24"/>
                <w:lang w:eastAsia="tr-TR"/>
              </w:rPr>
            </w:pPr>
          </w:p>
          <w:p w:rsidR="00037FA9" w:rsidRPr="00EC30E8" w:rsidRDefault="00037FA9" w:rsidP="003626A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Arial Unicode MS" w:hAnsi="Times New Roman"/>
                <w:b/>
                <w:bCs/>
                <w:sz w:val="24"/>
                <w:szCs w:val="24"/>
                <w:lang w:eastAsia="tr-TR"/>
              </w:rPr>
            </w:pPr>
            <w:r w:rsidRPr="00EC30E8">
              <w:rPr>
                <w:rFonts w:ascii="Times New Roman" w:eastAsia="Arial Unicode MS" w:hAnsi="Times New Roman"/>
                <w:b/>
                <w:bCs/>
                <w:sz w:val="24"/>
                <w:szCs w:val="24"/>
                <w:lang w:eastAsia="tr-TR"/>
              </w:rPr>
              <w:t>Adı Soyadı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3626A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Arial Unicode MS" w:hAnsi="Times New Roman"/>
                <w:b/>
                <w:bCs/>
                <w:sz w:val="24"/>
                <w:szCs w:val="24"/>
                <w:lang w:eastAsia="tr-TR"/>
              </w:rPr>
            </w:pPr>
          </w:p>
          <w:p w:rsidR="00037FA9" w:rsidRPr="00EC30E8" w:rsidRDefault="00037FA9" w:rsidP="003626A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Arial Unicode MS" w:hAnsi="Times New Roman"/>
                <w:b/>
                <w:bCs/>
                <w:sz w:val="24"/>
                <w:szCs w:val="24"/>
                <w:lang w:eastAsia="tr-TR"/>
              </w:rPr>
            </w:pPr>
            <w:r w:rsidRPr="00EC30E8">
              <w:rPr>
                <w:rFonts w:ascii="Times New Roman" w:eastAsia="Arial Unicode MS" w:hAnsi="Times New Roman"/>
                <w:b/>
                <w:bCs/>
                <w:sz w:val="24"/>
                <w:szCs w:val="24"/>
                <w:lang w:eastAsia="tr-TR"/>
              </w:rPr>
              <w:t>Mesleği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3626A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Arial Unicode MS" w:hAnsi="Times New Roman"/>
                <w:b/>
                <w:bCs/>
                <w:sz w:val="24"/>
                <w:szCs w:val="24"/>
                <w:lang w:eastAsia="tr-TR"/>
              </w:rPr>
            </w:pPr>
          </w:p>
          <w:p w:rsidR="00037FA9" w:rsidRPr="00EC30E8" w:rsidRDefault="00037FA9" w:rsidP="003626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tr-TR"/>
              </w:rPr>
            </w:pPr>
            <w:r w:rsidRPr="00EC30E8">
              <w:rPr>
                <w:rFonts w:ascii="Times New Roman" w:hAnsi="Times New Roman"/>
                <w:b/>
                <w:bCs/>
                <w:sz w:val="24"/>
                <w:szCs w:val="24"/>
                <w:lang w:eastAsia="tr-TR"/>
              </w:rPr>
              <w:t>Sorumlu Olduğu Bölüm</w:t>
            </w:r>
          </w:p>
          <w:p w:rsidR="00037FA9" w:rsidRPr="00EC30E8" w:rsidRDefault="00037FA9" w:rsidP="003626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EC30E8">
              <w:rPr>
                <w:rFonts w:ascii="Times New Roman" w:hAnsi="Times New Roman"/>
                <w:sz w:val="24"/>
                <w:szCs w:val="24"/>
                <w:lang w:eastAsia="tr-TR"/>
              </w:rPr>
              <w:t>(Sayfa, bölüm, ekler vb.)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3626A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Arial Unicode MS" w:hAnsi="Times New Roman"/>
                <w:b/>
                <w:bCs/>
                <w:sz w:val="24"/>
                <w:szCs w:val="24"/>
                <w:lang w:eastAsia="tr-TR"/>
              </w:rPr>
            </w:pPr>
          </w:p>
          <w:p w:rsidR="00037FA9" w:rsidRPr="00EC30E8" w:rsidRDefault="00037FA9" w:rsidP="003626A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Arial Unicode MS" w:hAnsi="Times New Roman"/>
                <w:b/>
                <w:bCs/>
                <w:sz w:val="24"/>
                <w:szCs w:val="24"/>
                <w:lang w:eastAsia="tr-TR"/>
              </w:rPr>
            </w:pPr>
            <w:r w:rsidRPr="00EC30E8">
              <w:rPr>
                <w:rFonts w:ascii="Times New Roman" w:eastAsia="Arial Unicode MS" w:hAnsi="Times New Roman"/>
                <w:b/>
                <w:bCs/>
                <w:sz w:val="24"/>
                <w:szCs w:val="24"/>
                <w:lang w:eastAsia="tr-TR"/>
              </w:rPr>
              <w:t>İmzası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FA9" w:rsidRPr="00EC30E8" w:rsidRDefault="00037FA9" w:rsidP="000306F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Arial Unicode MS" w:hAnsi="Times New Roman"/>
                <w:b/>
                <w:bCs/>
                <w:sz w:val="24"/>
                <w:szCs w:val="24"/>
                <w:lang w:eastAsia="tr-TR"/>
              </w:rPr>
            </w:pPr>
          </w:p>
          <w:p w:rsidR="00037FA9" w:rsidRPr="00EC30E8" w:rsidRDefault="00037FA9" w:rsidP="000306F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Arial Unicode MS" w:hAnsi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Arial Unicode MS" w:hAnsi="Times New Roman"/>
                <w:b/>
                <w:bCs/>
                <w:sz w:val="24"/>
                <w:szCs w:val="24"/>
                <w:lang w:eastAsia="tr-TR"/>
              </w:rPr>
              <w:t>Tarih</w:t>
            </w:r>
          </w:p>
        </w:tc>
      </w:tr>
      <w:tr w:rsidR="00037FA9" w:rsidRPr="007D5E8D" w:rsidTr="00C867AE">
        <w:tc>
          <w:tcPr>
            <w:tcW w:w="2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FA9" w:rsidRPr="00EC30E8" w:rsidRDefault="00037FA9" w:rsidP="0060741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tr-TR"/>
              </w:rPr>
            </w:pPr>
          </w:p>
          <w:p w:rsidR="00037FA9" w:rsidRPr="00EC30E8" w:rsidRDefault="00037FA9" w:rsidP="0060741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tr-TR"/>
              </w:rPr>
            </w:pPr>
            <w:r w:rsidRPr="00EC30E8">
              <w:rPr>
                <w:rFonts w:ascii="Times New Roman" w:hAnsi="Times New Roman"/>
                <w:bCs/>
                <w:sz w:val="24"/>
                <w:szCs w:val="24"/>
                <w:lang w:eastAsia="tr-TR"/>
              </w:rPr>
              <w:t xml:space="preserve">Koordinatör </w:t>
            </w:r>
          </w:p>
          <w:p w:rsidR="00037FA9" w:rsidRPr="00EC30E8" w:rsidRDefault="00037FA9" w:rsidP="0060741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3626AF">
            <w:pPr>
              <w:keepNext/>
              <w:spacing w:after="0" w:line="240" w:lineRule="auto"/>
              <w:outlineLvl w:val="1"/>
              <w:rPr>
                <w:rFonts w:ascii="Times New Roman" w:eastAsia="Arial Unicode MS" w:hAnsi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3626AF">
            <w:pPr>
              <w:keepNext/>
              <w:spacing w:after="0" w:line="240" w:lineRule="auto"/>
              <w:outlineLvl w:val="1"/>
              <w:rPr>
                <w:rFonts w:ascii="Times New Roman" w:eastAsia="Arial Unicode MS" w:hAnsi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3626AF">
            <w:pPr>
              <w:keepNext/>
              <w:spacing w:after="0" w:line="240" w:lineRule="auto"/>
              <w:outlineLvl w:val="1"/>
              <w:rPr>
                <w:rFonts w:ascii="Times New Roman" w:eastAsia="Arial Unicode MS" w:hAnsi="Times New Roman"/>
                <w:bCs/>
                <w:sz w:val="24"/>
                <w:szCs w:val="24"/>
                <w:lang w:eastAsia="tr-TR"/>
              </w:rPr>
            </w:pPr>
          </w:p>
          <w:p w:rsidR="00037FA9" w:rsidRPr="00EC30E8" w:rsidRDefault="00037FA9" w:rsidP="0080543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Arial Unicode MS" w:hAnsi="Times New Roman"/>
                <w:bCs/>
                <w:sz w:val="24"/>
                <w:szCs w:val="24"/>
                <w:lang w:eastAsia="tr-TR"/>
              </w:rPr>
            </w:pPr>
            <w:r w:rsidRPr="00EC30E8">
              <w:rPr>
                <w:rFonts w:ascii="Times New Roman" w:eastAsia="Arial Unicode MS" w:hAnsi="Times New Roman"/>
                <w:bCs/>
                <w:sz w:val="24"/>
                <w:szCs w:val="24"/>
                <w:lang w:eastAsia="tr-TR"/>
              </w:rPr>
              <w:t>Tamamı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3626AF">
            <w:pPr>
              <w:keepNext/>
              <w:spacing w:after="0" w:line="240" w:lineRule="auto"/>
              <w:outlineLvl w:val="1"/>
              <w:rPr>
                <w:rFonts w:ascii="Times New Roman" w:eastAsia="Arial Unicode MS" w:hAnsi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FA9" w:rsidRPr="00EC30E8" w:rsidRDefault="00037FA9" w:rsidP="000306F5">
            <w:pPr>
              <w:keepNext/>
              <w:spacing w:after="0" w:line="240" w:lineRule="auto"/>
              <w:outlineLvl w:val="1"/>
              <w:rPr>
                <w:rFonts w:ascii="Times New Roman" w:eastAsia="Arial Unicode MS" w:hAnsi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037FA9" w:rsidRPr="007D5E8D" w:rsidTr="00C867AE">
        <w:trPr>
          <w:cantSplit/>
        </w:trPr>
        <w:tc>
          <w:tcPr>
            <w:tcW w:w="233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FA9" w:rsidRPr="00EC30E8" w:rsidRDefault="00037FA9" w:rsidP="00154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  <w:p w:rsidR="00037FA9" w:rsidRPr="00EC30E8" w:rsidRDefault="00037FA9" w:rsidP="00154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  <w:p w:rsidR="00037FA9" w:rsidRPr="00EC30E8" w:rsidRDefault="00037FA9" w:rsidP="00154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EC30E8">
              <w:rPr>
                <w:rFonts w:ascii="Times New Roman" w:hAnsi="Times New Roman"/>
                <w:sz w:val="24"/>
                <w:szCs w:val="24"/>
                <w:lang w:eastAsia="tr-TR"/>
              </w:rPr>
              <w:t>5 (b</w:t>
            </w:r>
            <w:r>
              <w:rPr>
                <w:rFonts w:ascii="Times New Roman" w:hAnsi="Times New Roman"/>
                <w:sz w:val="24"/>
                <w:szCs w:val="24"/>
                <w:lang w:eastAsia="tr-TR"/>
              </w:rPr>
              <w:t>) kapsamında çalışan personel</w:t>
            </w:r>
          </w:p>
          <w:p w:rsidR="00037FA9" w:rsidRPr="00EC30E8" w:rsidRDefault="00037FA9" w:rsidP="00154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362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  <w:p w:rsidR="00037FA9" w:rsidRPr="00EC30E8" w:rsidRDefault="00037FA9" w:rsidP="00362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  <w:p w:rsidR="00037FA9" w:rsidRPr="00EC30E8" w:rsidRDefault="00037FA9" w:rsidP="00362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362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362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362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FA9" w:rsidRPr="00EC30E8" w:rsidRDefault="00037FA9" w:rsidP="000306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</w:tr>
      <w:tr w:rsidR="00037FA9" w:rsidRPr="007D5E8D" w:rsidTr="00C867AE">
        <w:trPr>
          <w:cantSplit/>
          <w:trHeight w:val="428"/>
        </w:trPr>
        <w:tc>
          <w:tcPr>
            <w:tcW w:w="233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FA9" w:rsidRPr="00EC30E8" w:rsidRDefault="00037FA9" w:rsidP="00362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362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  <w:p w:rsidR="00037FA9" w:rsidRPr="00EC30E8" w:rsidRDefault="00037FA9" w:rsidP="00362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  <w:p w:rsidR="00037FA9" w:rsidRPr="00EC30E8" w:rsidRDefault="00037FA9" w:rsidP="00362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362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362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362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FA9" w:rsidRPr="00EC30E8" w:rsidRDefault="00037FA9" w:rsidP="000306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</w:tr>
      <w:tr w:rsidR="00037FA9" w:rsidRPr="007D5E8D" w:rsidTr="00C867AE">
        <w:tc>
          <w:tcPr>
            <w:tcW w:w="2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362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  <w:p w:rsidR="00037FA9" w:rsidRPr="00EC30E8" w:rsidRDefault="00037FA9" w:rsidP="00362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EC30E8">
              <w:rPr>
                <w:rFonts w:ascii="Times New Roman" w:hAnsi="Times New Roman"/>
                <w:sz w:val="24"/>
                <w:szCs w:val="24"/>
                <w:lang w:eastAsia="tr-TR"/>
              </w:rPr>
              <w:t>5 (c) kapsamında çalışan personel</w:t>
            </w:r>
          </w:p>
          <w:p w:rsidR="00037FA9" w:rsidRPr="00EC30E8" w:rsidRDefault="00037FA9" w:rsidP="00362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362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  <w:p w:rsidR="00037FA9" w:rsidRPr="00EC30E8" w:rsidRDefault="00037FA9" w:rsidP="00362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362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362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362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FA9" w:rsidRPr="00EC30E8" w:rsidRDefault="00037FA9" w:rsidP="000306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</w:tr>
      <w:tr w:rsidR="00037FA9" w:rsidRPr="007D5E8D" w:rsidTr="00C867AE">
        <w:trPr>
          <w:trHeight w:val="573"/>
        </w:trPr>
        <w:tc>
          <w:tcPr>
            <w:tcW w:w="2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362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  <w:p w:rsidR="00037FA9" w:rsidRPr="00EC30E8" w:rsidRDefault="00037FA9" w:rsidP="00362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/>
                <w:sz w:val="24"/>
                <w:szCs w:val="24"/>
                <w:lang w:eastAsia="tr-TR"/>
              </w:rPr>
              <w:t>5 (ç</w:t>
            </w:r>
            <w:r w:rsidRPr="00EC30E8">
              <w:rPr>
                <w:rFonts w:ascii="Times New Roman" w:hAnsi="Times New Roman"/>
                <w:sz w:val="24"/>
                <w:szCs w:val="24"/>
                <w:lang w:eastAsia="tr-TR"/>
              </w:rPr>
              <w:t>) kapsamında çalışan personel</w:t>
            </w:r>
          </w:p>
          <w:p w:rsidR="00037FA9" w:rsidRPr="00EC30E8" w:rsidRDefault="00037FA9" w:rsidP="00362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362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362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362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362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FA9" w:rsidRPr="00EC30E8" w:rsidRDefault="00037FA9" w:rsidP="000306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</w:tr>
      <w:tr w:rsidR="00037FA9" w:rsidRPr="007D5E8D" w:rsidTr="00C87ED0">
        <w:trPr>
          <w:trHeight w:val="573"/>
        </w:trPr>
        <w:tc>
          <w:tcPr>
            <w:tcW w:w="2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D82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  <w:p w:rsidR="00037FA9" w:rsidRPr="00EC30E8" w:rsidRDefault="00037FA9" w:rsidP="00D82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/>
                <w:sz w:val="24"/>
                <w:szCs w:val="24"/>
                <w:lang w:eastAsia="tr-TR"/>
              </w:rPr>
              <w:t>5 (d</w:t>
            </w:r>
            <w:r w:rsidRPr="00EC30E8">
              <w:rPr>
                <w:rFonts w:ascii="Times New Roman" w:hAnsi="Times New Roman"/>
                <w:sz w:val="24"/>
                <w:szCs w:val="24"/>
                <w:lang w:eastAsia="tr-TR"/>
              </w:rPr>
              <w:t>) kapsamında çalışan personel</w:t>
            </w:r>
          </w:p>
          <w:p w:rsidR="00037FA9" w:rsidRPr="00EC30E8" w:rsidRDefault="00037FA9" w:rsidP="00D82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D82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  <w:p w:rsidR="00037FA9" w:rsidRPr="00EC30E8" w:rsidRDefault="00037FA9" w:rsidP="00D82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D82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D82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D82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FA9" w:rsidRPr="00EC30E8" w:rsidRDefault="00037FA9" w:rsidP="00D82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</w:tr>
      <w:tr w:rsidR="00037FA9" w:rsidRPr="007D5E8D" w:rsidTr="00C87ED0">
        <w:trPr>
          <w:trHeight w:val="573"/>
        </w:trPr>
        <w:tc>
          <w:tcPr>
            <w:tcW w:w="2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D82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  <w:p w:rsidR="00037FA9" w:rsidRPr="00EC30E8" w:rsidRDefault="00037FA9" w:rsidP="00D82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/>
                <w:sz w:val="24"/>
                <w:szCs w:val="24"/>
                <w:lang w:eastAsia="tr-TR"/>
              </w:rPr>
              <w:t>5 (g</w:t>
            </w:r>
            <w:r w:rsidRPr="00EC30E8">
              <w:rPr>
                <w:rFonts w:ascii="Times New Roman" w:hAnsi="Times New Roman"/>
                <w:sz w:val="24"/>
                <w:szCs w:val="24"/>
                <w:lang w:eastAsia="tr-TR"/>
              </w:rPr>
              <w:t>) kapsamında çalışan personel</w:t>
            </w:r>
          </w:p>
          <w:p w:rsidR="00037FA9" w:rsidRPr="00EC30E8" w:rsidRDefault="00037FA9" w:rsidP="00D82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D82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D82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D82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A9" w:rsidRPr="00EC30E8" w:rsidRDefault="00037FA9" w:rsidP="00D82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FA9" w:rsidRPr="00EC30E8" w:rsidRDefault="00037FA9" w:rsidP="00D82B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</w:tr>
    </w:tbl>
    <w:p w:rsidR="00037FA9" w:rsidRDefault="00037FA9" w:rsidP="00BA455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tr-TR"/>
        </w:rPr>
      </w:pPr>
    </w:p>
    <w:p w:rsidR="00037FA9" w:rsidRDefault="00037FA9" w:rsidP="00BA455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tr-TR"/>
        </w:rPr>
      </w:pPr>
    </w:p>
    <w:p w:rsidR="00037FA9" w:rsidRDefault="00037FA9" w:rsidP="00BA455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tr-TR"/>
        </w:rPr>
      </w:pPr>
    </w:p>
    <w:p w:rsidR="00037FA9" w:rsidRDefault="00037FA9" w:rsidP="00BA455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tr-TR"/>
        </w:rPr>
      </w:pPr>
    </w:p>
    <w:p w:rsidR="00037FA9" w:rsidRDefault="00037FA9" w:rsidP="004F7DA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tr-TR"/>
        </w:rPr>
      </w:pPr>
    </w:p>
    <w:p w:rsidR="00037FA9" w:rsidRDefault="00037FA9" w:rsidP="004F7DA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tr-TR"/>
        </w:rPr>
      </w:pPr>
    </w:p>
    <w:p w:rsidR="00037FA9" w:rsidRDefault="00037FA9" w:rsidP="004F7DA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tr-TR"/>
        </w:rPr>
      </w:pPr>
      <w:r w:rsidRPr="00F0263D">
        <w:rPr>
          <w:rFonts w:ascii="Times New Roman" w:hAnsi="Times New Roman"/>
          <w:b/>
          <w:bCs/>
          <w:sz w:val="24"/>
          <w:szCs w:val="24"/>
          <w:lang w:eastAsia="tr-TR"/>
        </w:rPr>
        <w:t>Ek-2</w:t>
      </w:r>
    </w:p>
    <w:p w:rsidR="00037FA9" w:rsidRPr="00F0263D" w:rsidRDefault="00037FA9" w:rsidP="00206975">
      <w:pPr>
        <w:pStyle w:val="NormalWeb"/>
        <w:spacing w:before="0" w:beforeAutospacing="0" w:after="0" w:afterAutospacing="0"/>
        <w:jc w:val="center"/>
        <w:rPr>
          <w:b/>
        </w:rPr>
      </w:pPr>
      <w:r w:rsidRPr="00F0263D">
        <w:rPr>
          <w:b/>
          <w:bCs/>
        </w:rPr>
        <w:t xml:space="preserve"> </w:t>
      </w:r>
      <w:r w:rsidRPr="00F0263D">
        <w:rPr>
          <w:b/>
        </w:rPr>
        <w:t>KURUM/KURULUŞLAR İÇİN DEĞERLENDİRME FORMU</w:t>
      </w:r>
    </w:p>
    <w:p w:rsidR="00037FA9" w:rsidRPr="00F0263D" w:rsidRDefault="00037FA9" w:rsidP="004F7D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tr-TR"/>
        </w:rPr>
      </w:pPr>
    </w:p>
    <w:p w:rsidR="00037FA9" w:rsidRPr="00F0263D" w:rsidRDefault="00037FA9" w:rsidP="00895D6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tr-TR"/>
        </w:rPr>
      </w:pPr>
      <w:r w:rsidRPr="00F0263D">
        <w:rPr>
          <w:rFonts w:ascii="Times New Roman" w:hAnsi="Times New Roman"/>
          <w:sz w:val="24"/>
          <w:szCs w:val="24"/>
          <w:lang w:eastAsia="tr-TR"/>
        </w:rPr>
        <w:t>Tarih:</w:t>
      </w:r>
    </w:p>
    <w:p w:rsidR="00037FA9" w:rsidRPr="00F0263D" w:rsidRDefault="00037FA9" w:rsidP="00895D6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tr-TR"/>
        </w:rPr>
      </w:pPr>
      <w:r w:rsidRPr="00F0263D">
        <w:rPr>
          <w:rFonts w:ascii="Times New Roman" w:hAnsi="Times New Roman"/>
          <w:sz w:val="24"/>
          <w:szCs w:val="24"/>
          <w:lang w:eastAsia="tr-TR"/>
        </w:rPr>
        <w:t>Kurum/Kuruluş Adı:</w:t>
      </w:r>
    </w:p>
    <w:p w:rsidR="00037FA9" w:rsidRPr="00F0263D" w:rsidRDefault="00037FA9" w:rsidP="00895D6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tr-TR"/>
        </w:rPr>
      </w:pPr>
      <w:r w:rsidRPr="00F0263D">
        <w:rPr>
          <w:rFonts w:ascii="Times New Roman" w:hAnsi="Times New Roman"/>
          <w:sz w:val="24"/>
          <w:szCs w:val="24"/>
          <w:lang w:eastAsia="tr-TR"/>
        </w:rPr>
        <w:t>Belge No:</w:t>
      </w:r>
    </w:p>
    <w:p w:rsidR="00037FA9" w:rsidRPr="00F0263D" w:rsidRDefault="00037FA9" w:rsidP="00895D6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tr-TR"/>
        </w:rPr>
      </w:pPr>
      <w:r w:rsidRPr="00F0263D">
        <w:rPr>
          <w:rFonts w:ascii="Times New Roman" w:hAnsi="Times New Roman"/>
          <w:sz w:val="24"/>
          <w:szCs w:val="24"/>
          <w:lang w:eastAsia="tr-TR"/>
        </w:rPr>
        <w:t>Vergi Dairesi/Numarası:</w:t>
      </w:r>
    </w:p>
    <w:p w:rsidR="00037FA9" w:rsidRDefault="00037FA9" w:rsidP="00EC30E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tr-TR"/>
        </w:rPr>
      </w:pPr>
      <w:r w:rsidRPr="00F0263D">
        <w:rPr>
          <w:rFonts w:ascii="Times New Roman" w:hAnsi="Times New Roman"/>
          <w:sz w:val="24"/>
          <w:szCs w:val="24"/>
          <w:lang w:eastAsia="tr-TR"/>
        </w:rPr>
        <w:t>Adres:</w:t>
      </w:r>
    </w:p>
    <w:p w:rsidR="00037FA9" w:rsidRPr="00EC30E8" w:rsidRDefault="00037FA9" w:rsidP="00EC30E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tr-TR"/>
        </w:rPr>
      </w:pPr>
    </w:p>
    <w:p w:rsidR="00037FA9" w:rsidRPr="00F0263D" w:rsidRDefault="00037FA9" w:rsidP="00572E7A">
      <w:pPr>
        <w:pStyle w:val="NormalWeb"/>
        <w:spacing w:before="0" w:beforeAutospacing="0" w:after="0" w:afterAutospacing="0"/>
        <w:rPr>
          <w:b/>
        </w:rPr>
      </w:pPr>
    </w:p>
    <w:tbl>
      <w:tblPr>
        <w:tblW w:w="9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/>
      </w:tblPr>
      <w:tblGrid>
        <w:gridCol w:w="849"/>
        <w:gridCol w:w="7829"/>
        <w:gridCol w:w="1133"/>
      </w:tblGrid>
      <w:tr w:rsidR="00037FA9" w:rsidRPr="007D5E8D" w:rsidTr="004F7DA2">
        <w:tc>
          <w:tcPr>
            <w:tcW w:w="535" w:type="dxa"/>
            <w:vAlign w:val="center"/>
          </w:tcPr>
          <w:p w:rsidR="00037FA9" w:rsidRPr="00F0263D" w:rsidRDefault="00037FA9" w:rsidP="00895D6C">
            <w:pPr>
              <w:pStyle w:val="NormalWeb"/>
              <w:spacing w:before="0" w:beforeAutospacing="0" w:after="0" w:afterAutospacing="0" w:line="276" w:lineRule="auto"/>
              <w:rPr>
                <w:b/>
                <w:bCs/>
                <w:lang w:eastAsia="en-US"/>
              </w:rPr>
            </w:pPr>
            <w:r w:rsidRPr="00F0263D">
              <w:rPr>
                <w:b/>
                <w:bCs/>
                <w:lang w:eastAsia="en-US"/>
              </w:rPr>
              <w:t>Sıra</w:t>
            </w:r>
          </w:p>
        </w:tc>
        <w:tc>
          <w:tcPr>
            <w:tcW w:w="8142" w:type="dxa"/>
          </w:tcPr>
          <w:p w:rsidR="00037FA9" w:rsidRPr="00F0263D" w:rsidRDefault="00037FA9">
            <w:pPr>
              <w:pStyle w:val="NormalWeb"/>
              <w:spacing w:before="0" w:beforeAutospacing="0" w:after="0" w:afterAutospacing="0" w:line="276" w:lineRule="auto"/>
              <w:ind w:firstLine="709"/>
              <w:jc w:val="both"/>
              <w:rPr>
                <w:b/>
                <w:bCs/>
                <w:lang w:eastAsia="en-US"/>
              </w:rPr>
            </w:pPr>
          </w:p>
          <w:p w:rsidR="00037FA9" w:rsidRPr="00F0263D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lang w:eastAsia="en-US"/>
              </w:rPr>
            </w:pPr>
            <w:r w:rsidRPr="00F0263D">
              <w:rPr>
                <w:b/>
                <w:bCs/>
                <w:lang w:eastAsia="en-US"/>
              </w:rPr>
              <w:t>Yerine Getirilmeyen Yükümlülük</w:t>
            </w:r>
          </w:p>
        </w:tc>
        <w:tc>
          <w:tcPr>
            <w:tcW w:w="1134" w:type="dxa"/>
          </w:tcPr>
          <w:p w:rsidR="00037FA9" w:rsidRPr="00F0263D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lang w:eastAsia="en-US"/>
              </w:rPr>
            </w:pPr>
            <w:r w:rsidRPr="00F0263D">
              <w:rPr>
                <w:b/>
                <w:bCs/>
                <w:lang w:eastAsia="en-US"/>
              </w:rPr>
              <w:t>Verilecek Ceza Puanı</w:t>
            </w:r>
          </w:p>
        </w:tc>
      </w:tr>
      <w:tr w:rsidR="00037FA9" w:rsidRPr="007D5E8D" w:rsidTr="004F7DA2">
        <w:tc>
          <w:tcPr>
            <w:tcW w:w="535" w:type="dxa"/>
            <w:vAlign w:val="center"/>
          </w:tcPr>
          <w:p w:rsidR="00037FA9" w:rsidRPr="00F0263D" w:rsidRDefault="00037FA9">
            <w:pPr>
              <w:pStyle w:val="NormalWeb"/>
              <w:spacing w:before="0" w:beforeAutospacing="0" w:after="0" w:afterAutospacing="0" w:line="276" w:lineRule="auto"/>
              <w:ind w:firstLine="709"/>
              <w:jc w:val="center"/>
              <w:rPr>
                <w:b/>
                <w:lang w:eastAsia="en-US"/>
              </w:rPr>
            </w:pPr>
          </w:p>
          <w:p w:rsidR="00037FA9" w:rsidRPr="00F0263D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lang w:eastAsia="en-US"/>
              </w:rPr>
            </w:pPr>
            <w:r w:rsidRPr="00F0263D">
              <w:rPr>
                <w:b/>
                <w:lang w:eastAsia="en-US"/>
              </w:rPr>
              <w:t>1</w:t>
            </w:r>
          </w:p>
        </w:tc>
        <w:tc>
          <w:tcPr>
            <w:tcW w:w="8142" w:type="dxa"/>
          </w:tcPr>
          <w:p w:rsidR="00037FA9" w:rsidRPr="00F0263D" w:rsidRDefault="00037FA9" w:rsidP="00D92FE7">
            <w:pPr>
              <w:pStyle w:val="NormalWeb"/>
              <w:spacing w:before="0" w:beforeAutospacing="0" w:after="0" w:afterAutospacing="0"/>
              <w:jc w:val="both"/>
              <w:rPr>
                <w:lang w:eastAsia="en-US"/>
              </w:rPr>
            </w:pPr>
            <w:r w:rsidRPr="00F0263D">
              <w:rPr>
                <w:lang w:eastAsia="en-US"/>
              </w:rPr>
              <w:t>5 inci madde kapsamında istihdam edilen ve sözleşme yapılan personelin uygun vasıflarda görevlendirilmemesi</w:t>
            </w:r>
          </w:p>
        </w:tc>
        <w:tc>
          <w:tcPr>
            <w:tcW w:w="1134" w:type="dxa"/>
          </w:tcPr>
          <w:p w:rsidR="00037FA9" w:rsidRPr="00F0263D" w:rsidRDefault="00037FA9" w:rsidP="00E51DCE">
            <w:pPr>
              <w:pStyle w:val="NormalWeb"/>
              <w:spacing w:before="0" w:beforeAutospacing="0" w:after="0" w:afterAutospacing="0" w:line="276" w:lineRule="auto"/>
              <w:rPr>
                <w:b/>
                <w:bCs/>
                <w:lang w:eastAsia="en-US"/>
              </w:rPr>
            </w:pPr>
          </w:p>
          <w:p w:rsidR="00037FA9" w:rsidRPr="00F0263D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lang w:eastAsia="en-US"/>
              </w:rPr>
            </w:pPr>
            <w:r w:rsidRPr="00F0263D">
              <w:rPr>
                <w:b/>
                <w:bCs/>
                <w:lang w:eastAsia="en-US"/>
              </w:rPr>
              <w:t>35</w:t>
            </w:r>
          </w:p>
        </w:tc>
      </w:tr>
      <w:tr w:rsidR="00037FA9" w:rsidRPr="007D5E8D" w:rsidTr="00682C41">
        <w:trPr>
          <w:trHeight w:val="377"/>
        </w:trPr>
        <w:tc>
          <w:tcPr>
            <w:tcW w:w="535" w:type="dxa"/>
            <w:vAlign w:val="center"/>
          </w:tcPr>
          <w:p w:rsidR="00037FA9" w:rsidRPr="00F0263D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lang w:eastAsia="en-US"/>
              </w:rPr>
            </w:pPr>
          </w:p>
          <w:p w:rsidR="00037FA9" w:rsidRPr="00F0263D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lang w:eastAsia="en-US"/>
              </w:rPr>
            </w:pPr>
            <w:r w:rsidRPr="00F0263D">
              <w:rPr>
                <w:b/>
                <w:lang w:eastAsia="en-US"/>
              </w:rPr>
              <w:t>2</w:t>
            </w:r>
          </w:p>
        </w:tc>
        <w:tc>
          <w:tcPr>
            <w:tcW w:w="8142" w:type="dxa"/>
            <w:vAlign w:val="center"/>
          </w:tcPr>
          <w:p w:rsidR="00037FA9" w:rsidRPr="00F0263D" w:rsidRDefault="00037FA9" w:rsidP="00682C41">
            <w:pPr>
              <w:pStyle w:val="NormalWeb"/>
              <w:spacing w:before="0" w:beforeAutospacing="0" w:after="0" w:afterAutospacing="0" w:line="276" w:lineRule="auto"/>
              <w:rPr>
                <w:lang w:eastAsia="en-US"/>
              </w:rPr>
            </w:pPr>
            <w:r w:rsidRPr="00F0263D">
              <w:rPr>
                <w:lang w:eastAsia="en-US"/>
              </w:rPr>
              <w:t>Bakanlığın talep ettiği personelin görevlendirilmemesi</w:t>
            </w:r>
          </w:p>
        </w:tc>
        <w:tc>
          <w:tcPr>
            <w:tcW w:w="1134" w:type="dxa"/>
          </w:tcPr>
          <w:p w:rsidR="00037FA9" w:rsidRPr="00F0263D" w:rsidRDefault="00037FA9" w:rsidP="00E51DCE">
            <w:pPr>
              <w:pStyle w:val="NormalWeb"/>
              <w:spacing w:before="0" w:beforeAutospacing="0" w:after="0" w:afterAutospacing="0" w:line="276" w:lineRule="auto"/>
              <w:rPr>
                <w:b/>
                <w:bCs/>
                <w:lang w:eastAsia="en-US"/>
              </w:rPr>
            </w:pPr>
          </w:p>
          <w:p w:rsidR="00037FA9" w:rsidRPr="00F0263D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lang w:eastAsia="en-US"/>
              </w:rPr>
            </w:pPr>
            <w:r w:rsidRPr="00F0263D">
              <w:rPr>
                <w:b/>
                <w:bCs/>
                <w:lang w:eastAsia="en-US"/>
              </w:rPr>
              <w:t>20</w:t>
            </w:r>
          </w:p>
        </w:tc>
      </w:tr>
      <w:tr w:rsidR="00037FA9" w:rsidRPr="007D5E8D" w:rsidTr="004F7DA2">
        <w:tc>
          <w:tcPr>
            <w:tcW w:w="535" w:type="dxa"/>
            <w:vAlign w:val="center"/>
          </w:tcPr>
          <w:p w:rsidR="00037FA9" w:rsidRPr="00F0263D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lang w:eastAsia="en-US"/>
              </w:rPr>
            </w:pPr>
            <w:r w:rsidRPr="00F0263D">
              <w:rPr>
                <w:b/>
                <w:lang w:eastAsia="en-US"/>
              </w:rPr>
              <w:t>3</w:t>
            </w:r>
          </w:p>
        </w:tc>
        <w:tc>
          <w:tcPr>
            <w:tcW w:w="8142" w:type="dxa"/>
          </w:tcPr>
          <w:p w:rsidR="00037FA9" w:rsidRPr="00F0263D" w:rsidRDefault="00037FA9" w:rsidP="005D27D8">
            <w:pPr>
              <w:pStyle w:val="NormalWeb"/>
              <w:spacing w:before="0" w:beforeAutospacing="0" w:after="0" w:afterAutospacing="0"/>
              <w:jc w:val="both"/>
              <w:rPr>
                <w:lang w:eastAsia="en-US"/>
              </w:rPr>
            </w:pPr>
            <w:r w:rsidRPr="00F0263D">
              <w:rPr>
                <w:lang w:eastAsia="en-US"/>
              </w:rPr>
              <w:t>Yapılan denetimlerde, kurum/kuruluşun beyanlarına uymayan bir durum tespit edildiğinde, tespit tarihinden itibaren en geç otuz gün içerisinde tespit edilen duruma ilişkin bilginin Bakanlığa sunulmaması</w:t>
            </w:r>
          </w:p>
        </w:tc>
        <w:tc>
          <w:tcPr>
            <w:tcW w:w="1134" w:type="dxa"/>
            <w:vAlign w:val="center"/>
          </w:tcPr>
          <w:p w:rsidR="00037FA9" w:rsidRPr="00F0263D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lang w:eastAsia="en-US"/>
              </w:rPr>
            </w:pPr>
            <w:r w:rsidRPr="00F0263D">
              <w:rPr>
                <w:b/>
                <w:bCs/>
                <w:lang w:eastAsia="en-US"/>
              </w:rPr>
              <w:t>10</w:t>
            </w:r>
          </w:p>
        </w:tc>
      </w:tr>
      <w:tr w:rsidR="00037FA9" w:rsidRPr="007D5E8D" w:rsidTr="004F7DA2">
        <w:tc>
          <w:tcPr>
            <w:tcW w:w="535" w:type="dxa"/>
            <w:vAlign w:val="center"/>
          </w:tcPr>
          <w:p w:rsidR="00037FA9" w:rsidRPr="00F0263D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 w:rsidRPr="00F0263D">
              <w:rPr>
                <w:b/>
                <w:lang w:eastAsia="en-US"/>
              </w:rPr>
              <w:t>4</w:t>
            </w:r>
          </w:p>
        </w:tc>
        <w:tc>
          <w:tcPr>
            <w:tcW w:w="8142" w:type="dxa"/>
          </w:tcPr>
          <w:p w:rsidR="00037FA9" w:rsidRPr="00F0263D" w:rsidRDefault="00037FA9" w:rsidP="005D27D8">
            <w:pPr>
              <w:pStyle w:val="NormalWeb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  <w:r w:rsidRPr="00F0263D">
              <w:rPr>
                <w:lang w:eastAsia="en-US"/>
              </w:rPr>
              <w:t>Personel değişikliklerinin otuz gün içerisinde Bakanlığa bildirilmemesi</w:t>
            </w:r>
          </w:p>
        </w:tc>
        <w:tc>
          <w:tcPr>
            <w:tcW w:w="1134" w:type="dxa"/>
            <w:vAlign w:val="center"/>
          </w:tcPr>
          <w:p w:rsidR="00037FA9" w:rsidRPr="00F0263D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lang w:eastAsia="en-US"/>
              </w:rPr>
            </w:pPr>
            <w:r w:rsidRPr="00F0263D">
              <w:rPr>
                <w:b/>
                <w:bCs/>
                <w:lang w:eastAsia="en-US"/>
              </w:rPr>
              <w:t>10</w:t>
            </w:r>
          </w:p>
        </w:tc>
      </w:tr>
      <w:tr w:rsidR="00037FA9" w:rsidRPr="007D5E8D" w:rsidTr="004F7DA2">
        <w:tc>
          <w:tcPr>
            <w:tcW w:w="535" w:type="dxa"/>
            <w:vAlign w:val="center"/>
          </w:tcPr>
          <w:p w:rsidR="00037FA9" w:rsidRPr="00F0263D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lang w:eastAsia="en-US"/>
              </w:rPr>
            </w:pPr>
            <w:r w:rsidRPr="00F0263D">
              <w:rPr>
                <w:b/>
                <w:lang w:eastAsia="en-US"/>
              </w:rPr>
              <w:t>5</w:t>
            </w:r>
          </w:p>
        </w:tc>
        <w:tc>
          <w:tcPr>
            <w:tcW w:w="8142" w:type="dxa"/>
          </w:tcPr>
          <w:p w:rsidR="00037FA9" w:rsidRPr="00F0263D" w:rsidRDefault="00037FA9" w:rsidP="005D27D8">
            <w:pPr>
              <w:pStyle w:val="NormalWeb"/>
              <w:spacing w:before="0" w:beforeAutospacing="0" w:after="0" w:afterAutospacing="0"/>
              <w:jc w:val="both"/>
              <w:rPr>
                <w:lang w:eastAsia="en-US"/>
              </w:rPr>
            </w:pPr>
            <w:r w:rsidRPr="00F0263D">
              <w:rPr>
                <w:lang w:eastAsia="en-US"/>
              </w:rPr>
              <w:t>Yeterlik Belgesi alma/vize aşamasında Bakanlığa sunulan belgelerde meydana gelen değişikliklerin, değişiklik tarihinden itibaren otuz gün içerisinde Bakanlığa bildirilmemesi</w:t>
            </w:r>
          </w:p>
        </w:tc>
        <w:tc>
          <w:tcPr>
            <w:tcW w:w="1134" w:type="dxa"/>
            <w:vAlign w:val="center"/>
          </w:tcPr>
          <w:p w:rsidR="00037FA9" w:rsidRPr="00F0263D" w:rsidRDefault="00037FA9" w:rsidP="004F29D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lang w:eastAsia="en-US"/>
              </w:rPr>
            </w:pPr>
            <w:r w:rsidRPr="00F0263D">
              <w:rPr>
                <w:b/>
                <w:bCs/>
                <w:lang w:eastAsia="en-US"/>
              </w:rPr>
              <w:t>10</w:t>
            </w:r>
          </w:p>
        </w:tc>
      </w:tr>
      <w:tr w:rsidR="00037FA9" w:rsidRPr="007D5E8D" w:rsidTr="004F7DA2">
        <w:tc>
          <w:tcPr>
            <w:tcW w:w="535" w:type="dxa"/>
            <w:vAlign w:val="center"/>
          </w:tcPr>
          <w:p w:rsidR="00037FA9" w:rsidRPr="00F0263D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lang w:eastAsia="en-US"/>
              </w:rPr>
            </w:pPr>
            <w:r w:rsidRPr="00F0263D">
              <w:rPr>
                <w:b/>
                <w:lang w:eastAsia="en-US"/>
              </w:rPr>
              <w:t>6</w:t>
            </w:r>
          </w:p>
        </w:tc>
        <w:tc>
          <w:tcPr>
            <w:tcW w:w="8142" w:type="dxa"/>
          </w:tcPr>
          <w:p w:rsidR="00037FA9" w:rsidRPr="00F0263D" w:rsidRDefault="00037FA9" w:rsidP="005D27D8">
            <w:pPr>
              <w:pStyle w:val="NormalWeb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  <w:r w:rsidRPr="00F0263D">
              <w:rPr>
                <w:lang w:eastAsia="en-US"/>
              </w:rPr>
              <w:t>Adres değişikliğinin otuz gün içerisinde Bakanlığa bildirilmemesi</w:t>
            </w:r>
          </w:p>
        </w:tc>
        <w:tc>
          <w:tcPr>
            <w:tcW w:w="1134" w:type="dxa"/>
            <w:vAlign w:val="center"/>
          </w:tcPr>
          <w:p w:rsidR="00037FA9" w:rsidRPr="00F0263D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lang w:eastAsia="en-US"/>
              </w:rPr>
            </w:pPr>
            <w:r w:rsidRPr="00F0263D">
              <w:rPr>
                <w:b/>
                <w:bCs/>
                <w:lang w:eastAsia="en-US"/>
              </w:rPr>
              <w:t>10</w:t>
            </w:r>
          </w:p>
        </w:tc>
      </w:tr>
      <w:tr w:rsidR="00037FA9" w:rsidRPr="007D5E8D" w:rsidTr="004F7DA2">
        <w:tc>
          <w:tcPr>
            <w:tcW w:w="535" w:type="dxa"/>
            <w:vAlign w:val="center"/>
          </w:tcPr>
          <w:p w:rsidR="00037FA9" w:rsidRPr="00F0263D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lang w:eastAsia="en-US"/>
              </w:rPr>
            </w:pPr>
            <w:r w:rsidRPr="00F0263D">
              <w:rPr>
                <w:b/>
                <w:lang w:eastAsia="en-US"/>
              </w:rPr>
              <w:t>7</w:t>
            </w:r>
          </w:p>
        </w:tc>
        <w:tc>
          <w:tcPr>
            <w:tcW w:w="8142" w:type="dxa"/>
          </w:tcPr>
          <w:p w:rsidR="00037FA9" w:rsidRPr="00F0263D" w:rsidRDefault="00037FA9" w:rsidP="00D92FE7">
            <w:pPr>
              <w:pStyle w:val="NormalWeb"/>
              <w:spacing w:before="0" w:beforeAutospacing="0" w:after="0" w:afterAutospacing="0"/>
              <w:jc w:val="both"/>
              <w:rPr>
                <w:lang w:eastAsia="en-US"/>
              </w:rPr>
            </w:pPr>
            <w:r w:rsidRPr="00F0263D">
              <w:rPr>
                <w:lang w:eastAsia="en-US"/>
              </w:rPr>
              <w:t>5 inci madde kapsamında zorunlu olarak istihdam edilen personelin SGK dökümlerinin eksik olmasının tespit edilmesi</w:t>
            </w:r>
          </w:p>
        </w:tc>
        <w:tc>
          <w:tcPr>
            <w:tcW w:w="1134" w:type="dxa"/>
            <w:vAlign w:val="center"/>
          </w:tcPr>
          <w:p w:rsidR="00037FA9" w:rsidRPr="00F0263D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lang w:eastAsia="en-US"/>
              </w:rPr>
            </w:pPr>
            <w:r w:rsidRPr="00F0263D">
              <w:rPr>
                <w:b/>
                <w:bCs/>
                <w:lang w:eastAsia="en-US"/>
              </w:rPr>
              <w:t>15</w:t>
            </w:r>
          </w:p>
        </w:tc>
      </w:tr>
      <w:tr w:rsidR="00037FA9" w:rsidRPr="007D5E8D" w:rsidTr="004F7DA2">
        <w:tc>
          <w:tcPr>
            <w:tcW w:w="535" w:type="dxa"/>
            <w:vAlign w:val="center"/>
          </w:tcPr>
          <w:p w:rsidR="00037FA9" w:rsidRPr="00F0263D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lang w:eastAsia="en-US"/>
              </w:rPr>
            </w:pPr>
            <w:r w:rsidRPr="00F0263D">
              <w:rPr>
                <w:b/>
                <w:lang w:eastAsia="en-US"/>
              </w:rPr>
              <w:t>8</w:t>
            </w:r>
          </w:p>
        </w:tc>
        <w:tc>
          <w:tcPr>
            <w:tcW w:w="8142" w:type="dxa"/>
          </w:tcPr>
          <w:p w:rsidR="00037FA9" w:rsidRPr="00F0263D" w:rsidRDefault="00037FA9" w:rsidP="005D27D8">
            <w:pPr>
              <w:pStyle w:val="NormalWeb"/>
              <w:spacing w:before="0" w:beforeAutospacing="0" w:after="0" w:afterAutospacing="0"/>
              <w:jc w:val="both"/>
              <w:rPr>
                <w:lang w:eastAsia="en-US"/>
              </w:rPr>
            </w:pPr>
            <w:r w:rsidRPr="00F0263D">
              <w:rPr>
                <w:lang w:eastAsia="en-US"/>
              </w:rPr>
              <w:t>Ortaklar ile ilgili durumlarının değişmesinin otuz gün içerisinde Bakanlığa bildirilmemesi</w:t>
            </w:r>
          </w:p>
        </w:tc>
        <w:tc>
          <w:tcPr>
            <w:tcW w:w="1134" w:type="dxa"/>
            <w:vAlign w:val="center"/>
          </w:tcPr>
          <w:p w:rsidR="00037FA9" w:rsidRPr="00F0263D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lang w:eastAsia="en-US"/>
              </w:rPr>
            </w:pPr>
            <w:r w:rsidRPr="00F0263D">
              <w:rPr>
                <w:b/>
                <w:bCs/>
                <w:lang w:eastAsia="en-US"/>
              </w:rPr>
              <w:t>15</w:t>
            </w:r>
          </w:p>
        </w:tc>
      </w:tr>
      <w:tr w:rsidR="00037FA9" w:rsidRPr="007D5E8D" w:rsidTr="004F7DA2">
        <w:tc>
          <w:tcPr>
            <w:tcW w:w="535" w:type="dxa"/>
            <w:vAlign w:val="center"/>
          </w:tcPr>
          <w:p w:rsidR="00037FA9" w:rsidRPr="00F0263D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lang w:eastAsia="en-US"/>
              </w:rPr>
            </w:pPr>
            <w:r w:rsidRPr="00F0263D">
              <w:rPr>
                <w:b/>
                <w:lang w:eastAsia="en-US"/>
              </w:rPr>
              <w:t>9</w:t>
            </w:r>
          </w:p>
        </w:tc>
        <w:tc>
          <w:tcPr>
            <w:tcW w:w="8142" w:type="dxa"/>
          </w:tcPr>
          <w:p w:rsidR="00037FA9" w:rsidRPr="00F0263D" w:rsidRDefault="00037FA9" w:rsidP="005D27D8">
            <w:pPr>
              <w:pStyle w:val="NormalWeb"/>
              <w:spacing w:before="0" w:beforeAutospacing="0" w:after="0" w:afterAutospacing="0"/>
              <w:jc w:val="both"/>
              <w:rPr>
                <w:lang w:eastAsia="en-US"/>
              </w:rPr>
            </w:pPr>
            <w:r w:rsidRPr="00F0263D">
              <w:rPr>
                <w:lang w:eastAsia="en-US"/>
              </w:rPr>
              <w:t>Bakanlık tarafından ya</w:t>
            </w:r>
            <w:r>
              <w:rPr>
                <w:lang w:eastAsia="en-US"/>
              </w:rPr>
              <w:t xml:space="preserve">zılı olarak istenmiş olan belge ve </w:t>
            </w:r>
            <w:r w:rsidRPr="00F0263D">
              <w:rPr>
                <w:lang w:eastAsia="en-US"/>
              </w:rPr>
              <w:t>belgelerin otuz gün içerisinde Bakanlığa gönderilmemesi</w:t>
            </w:r>
          </w:p>
        </w:tc>
        <w:tc>
          <w:tcPr>
            <w:tcW w:w="1134" w:type="dxa"/>
            <w:vAlign w:val="center"/>
          </w:tcPr>
          <w:p w:rsidR="00037FA9" w:rsidRPr="00F0263D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lang w:eastAsia="en-US"/>
              </w:rPr>
            </w:pPr>
            <w:r w:rsidRPr="00F0263D">
              <w:rPr>
                <w:b/>
                <w:bCs/>
                <w:lang w:eastAsia="en-US"/>
              </w:rPr>
              <w:t>15</w:t>
            </w:r>
          </w:p>
        </w:tc>
      </w:tr>
      <w:tr w:rsidR="00037FA9" w:rsidRPr="007D5E8D" w:rsidTr="004F7DA2">
        <w:tc>
          <w:tcPr>
            <w:tcW w:w="535" w:type="dxa"/>
            <w:vAlign w:val="center"/>
          </w:tcPr>
          <w:p w:rsidR="00037FA9" w:rsidRPr="00F0263D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lang w:eastAsia="en-US"/>
              </w:rPr>
            </w:pPr>
            <w:r w:rsidRPr="00F0263D">
              <w:rPr>
                <w:b/>
                <w:lang w:eastAsia="en-US"/>
              </w:rPr>
              <w:t>10</w:t>
            </w:r>
          </w:p>
        </w:tc>
        <w:tc>
          <w:tcPr>
            <w:tcW w:w="8142" w:type="dxa"/>
          </w:tcPr>
          <w:p w:rsidR="00037FA9" w:rsidRPr="00F0263D" w:rsidRDefault="00037FA9" w:rsidP="00C12147">
            <w:pPr>
              <w:pStyle w:val="NormalWeb"/>
              <w:spacing w:before="0" w:beforeAutospacing="0" w:after="0" w:afterAutospacing="0"/>
              <w:jc w:val="both"/>
              <w:rPr>
                <w:lang w:eastAsia="en-US"/>
              </w:rPr>
            </w:pPr>
            <w:r w:rsidRPr="00F0263D">
              <w:rPr>
                <w:lang w:eastAsia="en-US"/>
              </w:rPr>
              <w:t>Herhangi bir risk değerlendirmesi raporu ve acil müdahale planına ilişkin hazırlanmış olan rapordan izinsiz alıntı yapıldığının Çevre Yönetimi Genel Müdürlüğünce tespit edilmesi</w:t>
            </w:r>
          </w:p>
        </w:tc>
        <w:tc>
          <w:tcPr>
            <w:tcW w:w="1134" w:type="dxa"/>
            <w:vAlign w:val="center"/>
          </w:tcPr>
          <w:p w:rsidR="00037FA9" w:rsidRPr="007D5E8D" w:rsidRDefault="00037F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D5E8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35</w:t>
            </w:r>
          </w:p>
        </w:tc>
      </w:tr>
      <w:tr w:rsidR="00037FA9" w:rsidRPr="007D5E8D" w:rsidTr="004F7DA2">
        <w:tc>
          <w:tcPr>
            <w:tcW w:w="535" w:type="dxa"/>
            <w:vAlign w:val="center"/>
          </w:tcPr>
          <w:p w:rsidR="00037FA9" w:rsidRPr="00F0263D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lang w:eastAsia="en-US"/>
              </w:rPr>
            </w:pPr>
            <w:r w:rsidRPr="00F0263D">
              <w:rPr>
                <w:b/>
                <w:lang w:eastAsia="en-US"/>
              </w:rPr>
              <w:t>11</w:t>
            </w:r>
          </w:p>
        </w:tc>
        <w:tc>
          <w:tcPr>
            <w:tcW w:w="8142" w:type="dxa"/>
          </w:tcPr>
          <w:p w:rsidR="00037FA9" w:rsidRPr="00F0263D" w:rsidRDefault="00037FA9" w:rsidP="00C12147">
            <w:pPr>
              <w:pStyle w:val="NormalWeb"/>
              <w:spacing w:before="0" w:beforeAutospacing="0" w:after="0" w:afterAutospacing="0"/>
              <w:jc w:val="both"/>
              <w:rPr>
                <w:lang w:eastAsia="en-US"/>
              </w:rPr>
            </w:pPr>
            <w:r w:rsidRPr="00F0263D">
              <w:rPr>
                <w:lang w:eastAsia="en-US"/>
              </w:rPr>
              <w:t>Risk değerlendirmesi ve acil müdahale planına ilişkin hazırlanan raporda konu ile ilgisi olmayan bilgi veya belgenin sunulması</w:t>
            </w:r>
          </w:p>
        </w:tc>
        <w:tc>
          <w:tcPr>
            <w:tcW w:w="1134" w:type="dxa"/>
            <w:vAlign w:val="center"/>
          </w:tcPr>
          <w:p w:rsidR="00037FA9" w:rsidRPr="007D5E8D" w:rsidRDefault="00037F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D5E8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</w:t>
            </w:r>
          </w:p>
        </w:tc>
      </w:tr>
      <w:tr w:rsidR="00037FA9" w:rsidRPr="007D5E8D" w:rsidTr="004F7DA2">
        <w:tc>
          <w:tcPr>
            <w:tcW w:w="535" w:type="dxa"/>
            <w:vAlign w:val="center"/>
          </w:tcPr>
          <w:p w:rsidR="00037FA9" w:rsidRPr="00F0263D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lang w:eastAsia="en-US"/>
              </w:rPr>
            </w:pPr>
            <w:r w:rsidRPr="00F0263D">
              <w:rPr>
                <w:b/>
                <w:lang w:eastAsia="en-US"/>
              </w:rPr>
              <w:t>12</w:t>
            </w:r>
          </w:p>
        </w:tc>
        <w:tc>
          <w:tcPr>
            <w:tcW w:w="8142" w:type="dxa"/>
          </w:tcPr>
          <w:p w:rsidR="00037FA9" w:rsidRPr="00F0263D" w:rsidRDefault="00037FA9" w:rsidP="00C12147">
            <w:pPr>
              <w:pStyle w:val="NormalWeb"/>
              <w:spacing w:before="0" w:beforeAutospacing="0" w:after="0" w:afterAutospacing="0"/>
              <w:jc w:val="both"/>
              <w:rPr>
                <w:lang w:eastAsia="en-US"/>
              </w:rPr>
            </w:pPr>
            <w:r w:rsidRPr="00F0263D">
              <w:rPr>
                <w:lang w:eastAsia="en-US"/>
              </w:rPr>
              <w:t>Denetimlerde yetkili bulundurulmaması veya istenilen bilgi ve belgeleri vermekten imtina edilmesi</w:t>
            </w:r>
          </w:p>
        </w:tc>
        <w:tc>
          <w:tcPr>
            <w:tcW w:w="1134" w:type="dxa"/>
            <w:vAlign w:val="center"/>
          </w:tcPr>
          <w:p w:rsidR="00037FA9" w:rsidRPr="00F0263D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lang w:eastAsia="en-US"/>
              </w:rPr>
            </w:pPr>
            <w:r w:rsidRPr="00F0263D">
              <w:rPr>
                <w:b/>
                <w:bCs/>
                <w:lang w:eastAsia="en-US"/>
              </w:rPr>
              <w:t>20</w:t>
            </w:r>
          </w:p>
        </w:tc>
      </w:tr>
      <w:tr w:rsidR="00037FA9" w:rsidRPr="007D5E8D" w:rsidTr="004F7DA2">
        <w:tc>
          <w:tcPr>
            <w:tcW w:w="535" w:type="dxa"/>
            <w:vAlign w:val="center"/>
          </w:tcPr>
          <w:p w:rsidR="00037FA9" w:rsidRPr="00F0263D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lang w:eastAsia="en-US"/>
              </w:rPr>
            </w:pPr>
            <w:r w:rsidRPr="00F0263D">
              <w:rPr>
                <w:b/>
                <w:lang w:eastAsia="en-US"/>
              </w:rPr>
              <w:t>13</w:t>
            </w:r>
          </w:p>
        </w:tc>
        <w:tc>
          <w:tcPr>
            <w:tcW w:w="8142" w:type="dxa"/>
          </w:tcPr>
          <w:p w:rsidR="00037FA9" w:rsidRPr="00F0263D" w:rsidRDefault="00037FA9" w:rsidP="00C12147">
            <w:pPr>
              <w:pStyle w:val="NormalWeb"/>
              <w:spacing w:before="0" w:beforeAutospacing="0" w:after="0" w:afterAutospacing="0"/>
              <w:jc w:val="both"/>
              <w:rPr>
                <w:lang w:eastAsia="en-US"/>
              </w:rPr>
            </w:pPr>
            <w:r w:rsidRPr="00F0263D">
              <w:rPr>
                <w:lang w:eastAsia="en-US"/>
              </w:rPr>
              <w:t>Risk değerlendirmesi ve acil müdahale planına ilişkin hazırlanan raporları süresi içerisinde Çevre Yönetimi Genel Müdürlüğüne sunmaması</w:t>
            </w:r>
          </w:p>
        </w:tc>
        <w:tc>
          <w:tcPr>
            <w:tcW w:w="1134" w:type="dxa"/>
            <w:vAlign w:val="center"/>
          </w:tcPr>
          <w:p w:rsidR="00037FA9" w:rsidRPr="00F0263D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lang w:eastAsia="en-US"/>
              </w:rPr>
            </w:pPr>
            <w:r w:rsidRPr="00F0263D">
              <w:rPr>
                <w:b/>
                <w:bCs/>
                <w:lang w:eastAsia="en-US"/>
              </w:rPr>
              <w:t>25</w:t>
            </w:r>
          </w:p>
        </w:tc>
      </w:tr>
      <w:tr w:rsidR="00037FA9" w:rsidRPr="007D5E8D" w:rsidTr="004F7DA2">
        <w:tc>
          <w:tcPr>
            <w:tcW w:w="535" w:type="dxa"/>
            <w:vAlign w:val="center"/>
          </w:tcPr>
          <w:p w:rsidR="00037FA9" w:rsidRPr="00F0263D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lang w:eastAsia="en-US"/>
              </w:rPr>
            </w:pPr>
            <w:r w:rsidRPr="00F0263D">
              <w:rPr>
                <w:b/>
                <w:lang w:eastAsia="en-US"/>
              </w:rPr>
              <w:t>14</w:t>
            </w:r>
          </w:p>
        </w:tc>
        <w:tc>
          <w:tcPr>
            <w:tcW w:w="8142" w:type="dxa"/>
          </w:tcPr>
          <w:p w:rsidR="00037FA9" w:rsidRPr="00F0263D" w:rsidRDefault="00037FA9" w:rsidP="00C12147">
            <w:pPr>
              <w:pStyle w:val="NormalWeb"/>
              <w:spacing w:before="0" w:beforeAutospacing="0" w:after="0" w:afterAutospacing="0"/>
              <w:jc w:val="both"/>
              <w:rPr>
                <w:lang w:eastAsia="en-US"/>
              </w:rPr>
            </w:pPr>
            <w:r w:rsidRPr="00F0263D">
              <w:t>Personelin, kurum/kuruluştan ayrılma tarihinden sonra sunulan risk değerlendirmesi raporu ve acil müdahale planına ilişkin hazırlanan raporda ayrılan personelin imzasının olduğunun Çevre Yönetimi Genel Müdürlüğünce tespit edilmesi</w:t>
            </w:r>
          </w:p>
        </w:tc>
        <w:tc>
          <w:tcPr>
            <w:tcW w:w="1134" w:type="dxa"/>
            <w:vAlign w:val="center"/>
          </w:tcPr>
          <w:p w:rsidR="00037FA9" w:rsidRPr="00F0263D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lang w:eastAsia="en-US"/>
              </w:rPr>
            </w:pPr>
            <w:r w:rsidRPr="00F0263D">
              <w:rPr>
                <w:b/>
                <w:bCs/>
                <w:lang w:eastAsia="en-US"/>
              </w:rPr>
              <w:t>30</w:t>
            </w:r>
          </w:p>
        </w:tc>
      </w:tr>
      <w:tr w:rsidR="00037FA9" w:rsidRPr="007D5E8D" w:rsidTr="0025047E">
        <w:tc>
          <w:tcPr>
            <w:tcW w:w="535" w:type="dxa"/>
            <w:vAlign w:val="center"/>
          </w:tcPr>
          <w:p w:rsidR="00037FA9" w:rsidRPr="00F0263D" w:rsidRDefault="00037FA9" w:rsidP="0025047E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lang w:eastAsia="en-US"/>
              </w:rPr>
            </w:pPr>
            <w:r w:rsidRPr="00F0263D">
              <w:rPr>
                <w:b/>
                <w:lang w:eastAsia="en-US"/>
              </w:rPr>
              <w:t>15</w:t>
            </w:r>
          </w:p>
        </w:tc>
        <w:tc>
          <w:tcPr>
            <w:tcW w:w="8142" w:type="dxa"/>
          </w:tcPr>
          <w:p w:rsidR="00037FA9" w:rsidRPr="00F0263D" w:rsidRDefault="00037FA9" w:rsidP="00E06348">
            <w:pPr>
              <w:pStyle w:val="NormalWeb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  <w:r w:rsidRPr="00F0263D">
              <w:rPr>
                <w:lang w:eastAsia="en-US"/>
              </w:rPr>
              <w:t>Yapılan denetimlerde, dosyasında olmayan bir durum tespit edilmesi</w:t>
            </w:r>
          </w:p>
        </w:tc>
        <w:tc>
          <w:tcPr>
            <w:tcW w:w="1134" w:type="dxa"/>
            <w:vAlign w:val="center"/>
          </w:tcPr>
          <w:p w:rsidR="00037FA9" w:rsidRPr="00F0263D" w:rsidRDefault="00037FA9" w:rsidP="0025047E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lang w:eastAsia="en-US"/>
              </w:rPr>
            </w:pPr>
            <w:r w:rsidRPr="00F0263D">
              <w:rPr>
                <w:b/>
                <w:bCs/>
                <w:lang w:eastAsia="en-US"/>
              </w:rPr>
              <w:t>20</w:t>
            </w:r>
          </w:p>
        </w:tc>
      </w:tr>
    </w:tbl>
    <w:p w:rsidR="00037FA9" w:rsidRDefault="00037FA9" w:rsidP="00367AAB">
      <w:pPr>
        <w:pStyle w:val="NormalWeb"/>
        <w:spacing w:before="0" w:beforeAutospacing="0" w:after="0" w:afterAutospacing="0"/>
        <w:rPr>
          <w:b/>
          <w:bCs/>
        </w:rPr>
      </w:pPr>
    </w:p>
    <w:p w:rsidR="00037FA9" w:rsidRDefault="00037FA9" w:rsidP="00367AAB">
      <w:pPr>
        <w:pStyle w:val="NormalWeb"/>
        <w:spacing w:before="0" w:beforeAutospacing="0" w:after="0" w:afterAutospacing="0"/>
        <w:rPr>
          <w:b/>
          <w:bCs/>
        </w:rPr>
      </w:pPr>
    </w:p>
    <w:p w:rsidR="00037FA9" w:rsidRDefault="00037FA9" w:rsidP="00367AAB">
      <w:pPr>
        <w:pStyle w:val="NormalWeb"/>
        <w:spacing w:before="0" w:beforeAutospacing="0" w:after="0" w:afterAutospacing="0"/>
        <w:rPr>
          <w:b/>
          <w:bCs/>
        </w:rPr>
      </w:pPr>
    </w:p>
    <w:p w:rsidR="00037FA9" w:rsidRDefault="00037FA9" w:rsidP="00367AAB">
      <w:pPr>
        <w:pStyle w:val="NormalWeb"/>
        <w:spacing w:before="0" w:beforeAutospacing="0" w:after="0" w:afterAutospacing="0"/>
        <w:rPr>
          <w:b/>
          <w:bCs/>
        </w:rPr>
      </w:pPr>
    </w:p>
    <w:p w:rsidR="00037FA9" w:rsidRDefault="00037FA9" w:rsidP="00367AAB">
      <w:pPr>
        <w:pStyle w:val="NormalWeb"/>
        <w:spacing w:before="0" w:beforeAutospacing="0" w:after="0" w:afterAutospacing="0"/>
        <w:rPr>
          <w:b/>
          <w:bCs/>
        </w:rPr>
      </w:pPr>
      <w:r w:rsidRPr="00135F46">
        <w:rPr>
          <w:b/>
          <w:bCs/>
        </w:rPr>
        <w:t>Ek-3</w:t>
      </w:r>
    </w:p>
    <w:p w:rsidR="00037FA9" w:rsidRDefault="00037FA9" w:rsidP="00206975">
      <w:pPr>
        <w:pStyle w:val="NormalWeb"/>
        <w:spacing w:before="0" w:beforeAutospacing="0" w:after="0" w:afterAutospacing="0"/>
        <w:jc w:val="center"/>
        <w:rPr>
          <w:b/>
        </w:rPr>
      </w:pPr>
      <w:r w:rsidRPr="00135F46">
        <w:rPr>
          <w:b/>
        </w:rPr>
        <w:t>PERSONEL DEĞERLENDİRME FORMU</w:t>
      </w:r>
    </w:p>
    <w:p w:rsidR="00037FA9" w:rsidRPr="00135F46" w:rsidRDefault="00037FA9" w:rsidP="00206975">
      <w:pPr>
        <w:pStyle w:val="NormalWeb"/>
        <w:spacing w:before="0" w:beforeAutospacing="0" w:after="0" w:afterAutospacing="0"/>
        <w:jc w:val="center"/>
        <w:rPr>
          <w:b/>
        </w:rPr>
      </w:pPr>
      <w:r>
        <w:rPr>
          <w:b/>
        </w:rPr>
        <w:t>(</w:t>
      </w:r>
      <w:r w:rsidRPr="00135F46">
        <w:rPr>
          <w:b/>
        </w:rPr>
        <w:t>Çevre Yönetimi Genel Müdürlüğünce</w:t>
      </w:r>
      <w:r>
        <w:rPr>
          <w:b/>
        </w:rPr>
        <w:t xml:space="preserve"> Doldurulacak)</w:t>
      </w:r>
      <w:r w:rsidRPr="00135F46">
        <w:rPr>
          <w:b/>
        </w:rPr>
        <w:t xml:space="preserve"> </w:t>
      </w:r>
    </w:p>
    <w:p w:rsidR="00037FA9" w:rsidRPr="00135F46" w:rsidRDefault="00037FA9" w:rsidP="00206975">
      <w:pPr>
        <w:pStyle w:val="NormalWeb"/>
        <w:spacing w:before="0" w:beforeAutospacing="0" w:after="0" w:afterAutospacing="0"/>
        <w:jc w:val="center"/>
        <w:rPr>
          <w:b/>
        </w:rPr>
      </w:pPr>
    </w:p>
    <w:p w:rsidR="00037FA9" w:rsidRPr="00135F46" w:rsidRDefault="00037FA9" w:rsidP="00E23956">
      <w:pPr>
        <w:spacing w:after="0" w:line="240" w:lineRule="auto"/>
        <w:ind w:right="567"/>
        <w:rPr>
          <w:rFonts w:ascii="Times New Roman" w:hAnsi="Times New Roman"/>
          <w:sz w:val="24"/>
          <w:szCs w:val="24"/>
        </w:rPr>
      </w:pPr>
    </w:p>
    <w:p w:rsidR="00037FA9" w:rsidRPr="00135F46" w:rsidRDefault="00037FA9" w:rsidP="00E23956">
      <w:pPr>
        <w:spacing w:after="0" w:line="240" w:lineRule="auto"/>
        <w:ind w:right="567"/>
        <w:rPr>
          <w:rFonts w:ascii="Times New Roman" w:hAnsi="Times New Roman"/>
          <w:sz w:val="24"/>
          <w:szCs w:val="24"/>
        </w:rPr>
      </w:pPr>
      <w:r w:rsidRPr="00135F46">
        <w:rPr>
          <w:rFonts w:ascii="Times New Roman" w:hAnsi="Times New Roman"/>
          <w:sz w:val="24"/>
          <w:szCs w:val="24"/>
        </w:rPr>
        <w:t>Tarih</w:t>
      </w:r>
      <w:r w:rsidRPr="00135F46">
        <w:rPr>
          <w:rFonts w:ascii="Times New Roman" w:hAnsi="Times New Roman"/>
          <w:sz w:val="24"/>
          <w:szCs w:val="24"/>
        </w:rPr>
        <w:tab/>
      </w:r>
      <w:r w:rsidRPr="00135F46">
        <w:rPr>
          <w:rFonts w:ascii="Times New Roman" w:hAnsi="Times New Roman"/>
          <w:sz w:val="24"/>
          <w:szCs w:val="24"/>
        </w:rPr>
        <w:tab/>
      </w:r>
      <w:r w:rsidRPr="00135F46">
        <w:rPr>
          <w:rFonts w:ascii="Times New Roman" w:hAnsi="Times New Roman"/>
          <w:sz w:val="24"/>
          <w:szCs w:val="24"/>
        </w:rPr>
        <w:tab/>
        <w:t>:</w:t>
      </w:r>
    </w:p>
    <w:p w:rsidR="00037FA9" w:rsidRPr="00135F46" w:rsidRDefault="00037FA9" w:rsidP="00E23956">
      <w:pPr>
        <w:spacing w:after="0" w:line="240" w:lineRule="auto"/>
        <w:ind w:right="567"/>
        <w:rPr>
          <w:rFonts w:ascii="Times New Roman" w:hAnsi="Times New Roman"/>
          <w:sz w:val="24"/>
          <w:szCs w:val="24"/>
        </w:rPr>
      </w:pPr>
    </w:p>
    <w:p w:rsidR="00037FA9" w:rsidRPr="00135F46" w:rsidRDefault="00037FA9" w:rsidP="00E23956">
      <w:pPr>
        <w:spacing w:after="0" w:line="240" w:lineRule="auto"/>
        <w:ind w:right="567"/>
        <w:rPr>
          <w:rFonts w:ascii="Times New Roman" w:hAnsi="Times New Roman"/>
          <w:sz w:val="24"/>
          <w:szCs w:val="24"/>
        </w:rPr>
      </w:pPr>
      <w:r w:rsidRPr="00135F46">
        <w:rPr>
          <w:rFonts w:ascii="Times New Roman" w:hAnsi="Times New Roman"/>
          <w:sz w:val="24"/>
          <w:szCs w:val="24"/>
        </w:rPr>
        <w:t>Kişi / İşletme</w:t>
      </w:r>
      <w:r w:rsidRPr="00135F46">
        <w:rPr>
          <w:rFonts w:ascii="Times New Roman" w:hAnsi="Times New Roman"/>
          <w:sz w:val="24"/>
          <w:szCs w:val="24"/>
        </w:rPr>
        <w:tab/>
        <w:t xml:space="preserve"> </w:t>
      </w:r>
      <w:r w:rsidRPr="00135F46">
        <w:rPr>
          <w:rFonts w:ascii="Times New Roman" w:hAnsi="Times New Roman"/>
          <w:sz w:val="24"/>
          <w:szCs w:val="24"/>
        </w:rPr>
        <w:tab/>
        <w:t>:</w:t>
      </w:r>
    </w:p>
    <w:p w:rsidR="00037FA9" w:rsidRPr="00135F46" w:rsidRDefault="00037FA9" w:rsidP="00E23956">
      <w:pPr>
        <w:spacing w:after="0" w:line="240" w:lineRule="auto"/>
        <w:ind w:right="567"/>
        <w:rPr>
          <w:rFonts w:ascii="Times New Roman" w:hAnsi="Times New Roman"/>
          <w:sz w:val="24"/>
          <w:szCs w:val="24"/>
        </w:rPr>
      </w:pPr>
    </w:p>
    <w:p w:rsidR="00037FA9" w:rsidRPr="00135F46" w:rsidRDefault="00037FA9" w:rsidP="00E23956">
      <w:pPr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</w:rPr>
      </w:pPr>
      <w:r w:rsidRPr="00135F46">
        <w:rPr>
          <w:rFonts w:ascii="Times New Roman" w:hAnsi="Times New Roman"/>
          <w:sz w:val="24"/>
          <w:szCs w:val="24"/>
        </w:rPr>
        <w:t>Adresi</w:t>
      </w:r>
      <w:r w:rsidRPr="00135F46">
        <w:rPr>
          <w:rFonts w:ascii="Times New Roman" w:hAnsi="Times New Roman"/>
          <w:sz w:val="24"/>
          <w:szCs w:val="24"/>
        </w:rPr>
        <w:tab/>
      </w:r>
      <w:r w:rsidRPr="00135F46">
        <w:rPr>
          <w:rFonts w:ascii="Times New Roman" w:hAnsi="Times New Roman"/>
          <w:sz w:val="24"/>
          <w:szCs w:val="24"/>
        </w:rPr>
        <w:tab/>
      </w:r>
      <w:r w:rsidRPr="00135F46">
        <w:rPr>
          <w:rFonts w:ascii="Times New Roman" w:hAnsi="Times New Roman"/>
          <w:sz w:val="24"/>
          <w:szCs w:val="24"/>
        </w:rPr>
        <w:tab/>
        <w:t>:</w:t>
      </w:r>
    </w:p>
    <w:p w:rsidR="00037FA9" w:rsidRPr="00135F46" w:rsidRDefault="00037FA9" w:rsidP="004F7DA2">
      <w:pPr>
        <w:pStyle w:val="NormalWeb"/>
        <w:spacing w:before="0" w:beforeAutospacing="0" w:after="0" w:afterAutospacing="0"/>
        <w:jc w:val="both"/>
        <w:rPr>
          <w:b/>
          <w:bCs/>
        </w:rPr>
      </w:pPr>
    </w:p>
    <w:p w:rsidR="00037FA9" w:rsidRPr="00135F46" w:rsidRDefault="00037FA9" w:rsidP="004F7DA2">
      <w:pPr>
        <w:pStyle w:val="NormalWeb"/>
        <w:spacing w:before="0" w:beforeAutospacing="0" w:after="0" w:afterAutospacing="0"/>
        <w:jc w:val="both"/>
        <w:rPr>
          <w:b/>
          <w:bCs/>
        </w:rPr>
      </w:pPr>
    </w:p>
    <w:p w:rsidR="00037FA9" w:rsidRPr="00135F46" w:rsidRDefault="00037FA9" w:rsidP="004F7DA2">
      <w:pPr>
        <w:pStyle w:val="NormalWeb"/>
        <w:spacing w:before="0" w:beforeAutospacing="0" w:after="0" w:afterAutospacing="0"/>
        <w:jc w:val="both"/>
        <w:rPr>
          <w:b/>
          <w:bCs/>
        </w:rPr>
      </w:pPr>
    </w:p>
    <w:p w:rsidR="00037FA9" w:rsidRPr="00135F46" w:rsidRDefault="00037FA9" w:rsidP="004F7DA2">
      <w:pPr>
        <w:pStyle w:val="NormalWeb"/>
        <w:spacing w:before="0" w:beforeAutospacing="0" w:after="0" w:afterAutospacing="0"/>
        <w:jc w:val="center"/>
        <w:rPr>
          <w:b/>
          <w:bCs/>
        </w:rPr>
      </w:pPr>
    </w:p>
    <w:p w:rsidR="00037FA9" w:rsidRPr="00135F46" w:rsidRDefault="00037FA9" w:rsidP="004F7DA2">
      <w:pPr>
        <w:pStyle w:val="NormalWeb"/>
        <w:spacing w:before="0" w:beforeAutospacing="0" w:after="0" w:afterAutospacing="0"/>
        <w:jc w:val="center"/>
        <w:rPr>
          <w:b/>
          <w:bCs/>
        </w:rPr>
      </w:pPr>
    </w:p>
    <w:tbl>
      <w:tblPr>
        <w:tblW w:w="9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/>
      </w:tblPr>
      <w:tblGrid>
        <w:gridCol w:w="849"/>
        <w:gridCol w:w="7157"/>
        <w:gridCol w:w="1805"/>
      </w:tblGrid>
      <w:tr w:rsidR="00037FA9" w:rsidRPr="007D5E8D" w:rsidTr="004F7DA2">
        <w:tc>
          <w:tcPr>
            <w:tcW w:w="535" w:type="dxa"/>
          </w:tcPr>
          <w:p w:rsidR="00037FA9" w:rsidRPr="00135F46" w:rsidRDefault="00037FA9">
            <w:pPr>
              <w:pStyle w:val="NormalWeb"/>
              <w:spacing w:before="0" w:beforeAutospacing="0" w:after="0" w:afterAutospacing="0" w:line="276" w:lineRule="auto"/>
              <w:ind w:firstLine="709"/>
              <w:jc w:val="both"/>
              <w:rPr>
                <w:b/>
                <w:bCs/>
                <w:lang w:eastAsia="en-US"/>
              </w:rPr>
            </w:pPr>
          </w:p>
          <w:p w:rsidR="00037FA9" w:rsidRPr="00135F46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lang w:eastAsia="en-US"/>
              </w:rPr>
            </w:pPr>
            <w:r w:rsidRPr="00135F46">
              <w:rPr>
                <w:b/>
                <w:bCs/>
                <w:lang w:eastAsia="en-US"/>
              </w:rPr>
              <w:t>Sıra</w:t>
            </w:r>
          </w:p>
        </w:tc>
        <w:tc>
          <w:tcPr>
            <w:tcW w:w="7434" w:type="dxa"/>
          </w:tcPr>
          <w:p w:rsidR="00037FA9" w:rsidRPr="00135F46" w:rsidRDefault="00037FA9">
            <w:pPr>
              <w:pStyle w:val="NormalWeb"/>
              <w:spacing w:before="0" w:beforeAutospacing="0" w:after="0" w:afterAutospacing="0" w:line="276" w:lineRule="auto"/>
              <w:ind w:firstLine="709"/>
              <w:jc w:val="both"/>
              <w:rPr>
                <w:b/>
                <w:bCs/>
                <w:lang w:eastAsia="en-US"/>
              </w:rPr>
            </w:pPr>
          </w:p>
          <w:p w:rsidR="00037FA9" w:rsidRPr="00135F46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lang w:eastAsia="en-US"/>
              </w:rPr>
            </w:pPr>
            <w:r w:rsidRPr="00135F46">
              <w:rPr>
                <w:b/>
                <w:bCs/>
                <w:lang w:eastAsia="en-US"/>
              </w:rPr>
              <w:t>Yerine Getirilmeyen Yükümlülük</w:t>
            </w:r>
          </w:p>
        </w:tc>
        <w:tc>
          <w:tcPr>
            <w:tcW w:w="1842" w:type="dxa"/>
            <w:vAlign w:val="center"/>
          </w:tcPr>
          <w:p w:rsidR="00037FA9" w:rsidRPr="00135F46" w:rsidRDefault="00037FA9">
            <w:pPr>
              <w:pStyle w:val="NormalWeb"/>
              <w:spacing w:before="0" w:beforeAutospacing="0" w:after="0" w:afterAutospacing="0" w:line="276" w:lineRule="auto"/>
              <w:ind w:firstLine="709"/>
              <w:jc w:val="center"/>
              <w:rPr>
                <w:b/>
                <w:bCs/>
                <w:lang w:eastAsia="en-US"/>
              </w:rPr>
            </w:pPr>
          </w:p>
          <w:p w:rsidR="00037FA9" w:rsidRPr="00135F46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lang w:eastAsia="en-US"/>
              </w:rPr>
            </w:pPr>
            <w:r w:rsidRPr="00135F46">
              <w:rPr>
                <w:b/>
                <w:bCs/>
                <w:lang w:eastAsia="en-US"/>
              </w:rPr>
              <w:t>Verilecek Ceza Puanı</w:t>
            </w:r>
          </w:p>
        </w:tc>
      </w:tr>
      <w:tr w:rsidR="00037FA9" w:rsidRPr="007D5E8D" w:rsidTr="004F7DA2">
        <w:tc>
          <w:tcPr>
            <w:tcW w:w="535" w:type="dxa"/>
          </w:tcPr>
          <w:p w:rsidR="00037FA9" w:rsidRPr="00135F46" w:rsidRDefault="00037FA9">
            <w:pPr>
              <w:pStyle w:val="NormalWeb"/>
              <w:spacing w:before="0" w:beforeAutospacing="0" w:after="0" w:afterAutospacing="0" w:line="276" w:lineRule="auto"/>
              <w:ind w:firstLine="709"/>
              <w:jc w:val="both"/>
              <w:rPr>
                <w:b/>
                <w:lang w:eastAsia="en-US"/>
              </w:rPr>
            </w:pPr>
          </w:p>
          <w:p w:rsidR="00037FA9" w:rsidRPr="00135F46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lang w:eastAsia="en-US"/>
              </w:rPr>
            </w:pPr>
          </w:p>
          <w:p w:rsidR="00037FA9" w:rsidRPr="00135F46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lang w:eastAsia="en-US"/>
              </w:rPr>
            </w:pPr>
            <w:r w:rsidRPr="00135F46">
              <w:rPr>
                <w:b/>
                <w:lang w:eastAsia="en-US"/>
              </w:rPr>
              <w:t>1</w:t>
            </w:r>
          </w:p>
        </w:tc>
        <w:tc>
          <w:tcPr>
            <w:tcW w:w="7434" w:type="dxa"/>
          </w:tcPr>
          <w:p w:rsidR="00037FA9" w:rsidRPr="00135F46" w:rsidRDefault="00037FA9">
            <w:pPr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  <w:p w:rsidR="00037FA9" w:rsidRPr="007D5E8D" w:rsidRDefault="00037FA9" w:rsidP="00183E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F46">
              <w:rPr>
                <w:rFonts w:ascii="Times New Roman" w:hAnsi="Times New Roman"/>
                <w:sz w:val="24"/>
                <w:szCs w:val="24"/>
                <w:lang w:eastAsia="tr-TR"/>
              </w:rPr>
              <w:t>Herhangi bir risk değerlendirmesi ve acil müdahale planına ilişkin hazırlanmış olan rapor</w:t>
            </w:r>
            <w:r w:rsidRPr="007D5E8D">
              <w:rPr>
                <w:rFonts w:ascii="Times New Roman" w:hAnsi="Times New Roman"/>
                <w:sz w:val="24"/>
                <w:szCs w:val="24"/>
              </w:rPr>
              <w:t>dan izinsiz alıntı yapıldığının tespit edilmesi</w:t>
            </w:r>
          </w:p>
        </w:tc>
        <w:tc>
          <w:tcPr>
            <w:tcW w:w="1842" w:type="dxa"/>
            <w:vAlign w:val="center"/>
          </w:tcPr>
          <w:p w:rsidR="00037FA9" w:rsidRPr="00135F46" w:rsidRDefault="00037FA9">
            <w:pPr>
              <w:pStyle w:val="NormalWeb"/>
              <w:spacing w:before="0" w:beforeAutospacing="0" w:after="0" w:afterAutospacing="0" w:line="276" w:lineRule="auto"/>
              <w:ind w:firstLine="709"/>
              <w:jc w:val="center"/>
              <w:rPr>
                <w:b/>
                <w:bCs/>
                <w:lang w:eastAsia="en-US"/>
              </w:rPr>
            </w:pPr>
          </w:p>
          <w:p w:rsidR="00037FA9" w:rsidRPr="00135F46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5</w:t>
            </w:r>
            <w:r w:rsidRPr="00135F46">
              <w:rPr>
                <w:b/>
                <w:bCs/>
                <w:lang w:eastAsia="en-US"/>
              </w:rPr>
              <w:t>5</w:t>
            </w:r>
          </w:p>
          <w:p w:rsidR="00037FA9" w:rsidRPr="00135F46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037FA9" w:rsidRPr="007D5E8D" w:rsidTr="004F7DA2">
        <w:trPr>
          <w:trHeight w:val="1650"/>
        </w:trPr>
        <w:tc>
          <w:tcPr>
            <w:tcW w:w="535" w:type="dxa"/>
          </w:tcPr>
          <w:p w:rsidR="00037FA9" w:rsidRPr="00135F46" w:rsidRDefault="00037FA9">
            <w:pPr>
              <w:pStyle w:val="NormalWeb"/>
              <w:spacing w:before="0" w:beforeAutospacing="0" w:after="0" w:afterAutospacing="0" w:line="276" w:lineRule="auto"/>
              <w:jc w:val="both"/>
              <w:rPr>
                <w:b/>
                <w:lang w:eastAsia="en-US"/>
              </w:rPr>
            </w:pPr>
          </w:p>
          <w:p w:rsidR="00037FA9" w:rsidRPr="00135F46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lang w:eastAsia="en-US"/>
              </w:rPr>
            </w:pPr>
          </w:p>
          <w:p w:rsidR="00037FA9" w:rsidRPr="00135F46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lang w:eastAsia="en-US"/>
              </w:rPr>
            </w:pPr>
            <w:r w:rsidRPr="00135F46">
              <w:rPr>
                <w:b/>
                <w:lang w:eastAsia="en-US"/>
              </w:rPr>
              <w:t>2</w:t>
            </w:r>
          </w:p>
        </w:tc>
        <w:tc>
          <w:tcPr>
            <w:tcW w:w="7434" w:type="dxa"/>
          </w:tcPr>
          <w:p w:rsidR="00037FA9" w:rsidRPr="007D5E8D" w:rsidRDefault="00037F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37FA9" w:rsidRPr="00135F46" w:rsidRDefault="00037FA9" w:rsidP="00351CB0">
            <w:pPr>
              <w:pStyle w:val="NormalWeb"/>
              <w:spacing w:before="0" w:beforeAutospacing="0" w:after="0" w:afterAutospacing="0" w:line="276" w:lineRule="auto"/>
              <w:jc w:val="both"/>
              <w:rPr>
                <w:b/>
                <w:strike/>
                <w:lang w:eastAsia="en-US"/>
              </w:rPr>
            </w:pPr>
            <w:r w:rsidRPr="00135F46">
              <w:rPr>
                <w:lang w:eastAsia="en-US"/>
              </w:rPr>
              <w:t>Raporda sorumlu olduğu bölüme ilişkin olarak, rapora konu ile ilgisi olmayan bilgi yazdığının veya belge koyduğunun tespit edilmesi</w:t>
            </w:r>
          </w:p>
        </w:tc>
        <w:tc>
          <w:tcPr>
            <w:tcW w:w="1842" w:type="dxa"/>
            <w:vAlign w:val="center"/>
          </w:tcPr>
          <w:p w:rsidR="00037FA9" w:rsidRPr="00135F46" w:rsidRDefault="00037FA9">
            <w:pPr>
              <w:pStyle w:val="NormalWeb"/>
              <w:spacing w:before="0" w:beforeAutospacing="0" w:after="0" w:afterAutospacing="0" w:line="276" w:lineRule="auto"/>
              <w:ind w:firstLine="709"/>
              <w:jc w:val="center"/>
              <w:rPr>
                <w:b/>
                <w:bCs/>
                <w:lang w:eastAsia="en-US"/>
              </w:rPr>
            </w:pPr>
          </w:p>
          <w:p w:rsidR="00037FA9" w:rsidRPr="00135F46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</w:t>
            </w:r>
            <w:r w:rsidRPr="00135F46">
              <w:rPr>
                <w:b/>
                <w:bCs/>
                <w:lang w:eastAsia="en-US"/>
              </w:rPr>
              <w:t>5</w:t>
            </w:r>
          </w:p>
          <w:p w:rsidR="00037FA9" w:rsidRPr="00135F46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037FA9" w:rsidRPr="007D5E8D" w:rsidTr="00EF322D">
        <w:trPr>
          <w:trHeight w:val="984"/>
        </w:trPr>
        <w:tc>
          <w:tcPr>
            <w:tcW w:w="535" w:type="dxa"/>
            <w:vAlign w:val="center"/>
          </w:tcPr>
          <w:p w:rsidR="00037FA9" w:rsidRPr="00135F46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lang w:eastAsia="en-US"/>
              </w:rPr>
            </w:pPr>
            <w:r w:rsidRPr="00135F46">
              <w:rPr>
                <w:b/>
                <w:lang w:eastAsia="en-US"/>
              </w:rPr>
              <w:t>3</w:t>
            </w:r>
          </w:p>
        </w:tc>
        <w:tc>
          <w:tcPr>
            <w:tcW w:w="7434" w:type="dxa"/>
            <w:vAlign w:val="center"/>
          </w:tcPr>
          <w:p w:rsidR="00037FA9" w:rsidRPr="007D5E8D" w:rsidRDefault="00037FA9" w:rsidP="00EF322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5E8D">
              <w:rPr>
                <w:rFonts w:ascii="Times New Roman" w:hAnsi="Times New Roman"/>
                <w:sz w:val="24"/>
                <w:szCs w:val="24"/>
              </w:rPr>
              <w:t xml:space="preserve">Kurum/kuruluştan ayrılma tarihinden sonra, </w:t>
            </w:r>
            <w:r w:rsidRPr="00135F46">
              <w:rPr>
                <w:rFonts w:ascii="Times New Roman" w:hAnsi="Times New Roman"/>
                <w:sz w:val="24"/>
                <w:szCs w:val="24"/>
                <w:lang w:eastAsia="tr-TR"/>
              </w:rPr>
              <w:t>risk değerlendirmesi ve acil müdahale planına ilişkin hazırlanmış olan rapor</w:t>
            </w:r>
            <w:r w:rsidRPr="007D5E8D">
              <w:rPr>
                <w:rFonts w:ascii="Times New Roman" w:hAnsi="Times New Roman"/>
                <w:sz w:val="24"/>
                <w:szCs w:val="24"/>
              </w:rPr>
              <w:t>da imzasının bulunduğunun tespit edilmesi</w:t>
            </w:r>
          </w:p>
        </w:tc>
        <w:tc>
          <w:tcPr>
            <w:tcW w:w="1842" w:type="dxa"/>
            <w:vAlign w:val="center"/>
          </w:tcPr>
          <w:p w:rsidR="00037FA9" w:rsidRPr="00135F46" w:rsidRDefault="00037FA9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30</w:t>
            </w:r>
          </w:p>
        </w:tc>
      </w:tr>
    </w:tbl>
    <w:p w:rsidR="00037FA9" w:rsidRDefault="00037FA9" w:rsidP="000A3F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037FA9" w:rsidSect="00F246F1">
      <w:pgSz w:w="11906" w:h="16838"/>
      <w:pgMar w:top="1418" w:right="124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FA9" w:rsidRDefault="00037FA9" w:rsidP="00AD5248">
      <w:pPr>
        <w:spacing w:after="0" w:line="240" w:lineRule="auto"/>
      </w:pPr>
      <w:r>
        <w:separator/>
      </w:r>
    </w:p>
  </w:endnote>
  <w:endnote w:type="continuationSeparator" w:id="0">
    <w:p w:rsidR="00037FA9" w:rsidRDefault="00037FA9" w:rsidP="00AD5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FA9" w:rsidRDefault="00037FA9" w:rsidP="00AD5248">
      <w:pPr>
        <w:spacing w:after="0" w:line="240" w:lineRule="auto"/>
      </w:pPr>
      <w:r>
        <w:separator/>
      </w:r>
    </w:p>
  </w:footnote>
  <w:footnote w:type="continuationSeparator" w:id="0">
    <w:p w:rsidR="00037FA9" w:rsidRDefault="00037FA9" w:rsidP="00AD5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27C1D"/>
    <w:multiLevelType w:val="hybridMultilevel"/>
    <w:tmpl w:val="46CA477C"/>
    <w:lvl w:ilvl="0" w:tplc="0542F450">
      <w:start w:val="1"/>
      <w:numFmt w:val="upperRoman"/>
      <w:lvlText w:val="%1)"/>
      <w:lvlJc w:val="left"/>
      <w:pPr>
        <w:ind w:left="1080" w:hanging="72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7502F8B"/>
    <w:multiLevelType w:val="hybridMultilevel"/>
    <w:tmpl w:val="27B25FC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C553D0D"/>
    <w:multiLevelType w:val="hybridMultilevel"/>
    <w:tmpl w:val="62722F1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0F95FC7"/>
    <w:multiLevelType w:val="hybridMultilevel"/>
    <w:tmpl w:val="3E8836E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48574E5"/>
    <w:multiLevelType w:val="hybridMultilevel"/>
    <w:tmpl w:val="9B988C86"/>
    <w:lvl w:ilvl="0" w:tplc="2320E854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FF6221D"/>
    <w:multiLevelType w:val="hybridMultilevel"/>
    <w:tmpl w:val="EB1638C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599591F"/>
    <w:multiLevelType w:val="hybridMultilevel"/>
    <w:tmpl w:val="3388313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1B1748C"/>
    <w:multiLevelType w:val="hybridMultilevel"/>
    <w:tmpl w:val="770A43C4"/>
    <w:lvl w:ilvl="0" w:tplc="DC066000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A6377AD"/>
    <w:multiLevelType w:val="hybridMultilevel"/>
    <w:tmpl w:val="0DCEE6E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7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1527"/>
    <w:rsid w:val="00001821"/>
    <w:rsid w:val="000018C3"/>
    <w:rsid w:val="000019B4"/>
    <w:rsid w:val="00005126"/>
    <w:rsid w:val="00005906"/>
    <w:rsid w:val="00010A0A"/>
    <w:rsid w:val="00011497"/>
    <w:rsid w:val="00012E86"/>
    <w:rsid w:val="000152A3"/>
    <w:rsid w:val="0001596D"/>
    <w:rsid w:val="00015ADD"/>
    <w:rsid w:val="00015F50"/>
    <w:rsid w:val="00017F8E"/>
    <w:rsid w:val="000211BD"/>
    <w:rsid w:val="0002157A"/>
    <w:rsid w:val="000220AB"/>
    <w:rsid w:val="00022245"/>
    <w:rsid w:val="00024BCB"/>
    <w:rsid w:val="000256AB"/>
    <w:rsid w:val="00027621"/>
    <w:rsid w:val="000306F5"/>
    <w:rsid w:val="00030AD8"/>
    <w:rsid w:val="00036B08"/>
    <w:rsid w:val="0003731E"/>
    <w:rsid w:val="00037FA9"/>
    <w:rsid w:val="00042C88"/>
    <w:rsid w:val="00043C5D"/>
    <w:rsid w:val="000443F6"/>
    <w:rsid w:val="000510AC"/>
    <w:rsid w:val="000517CB"/>
    <w:rsid w:val="00053515"/>
    <w:rsid w:val="0005387C"/>
    <w:rsid w:val="0005622A"/>
    <w:rsid w:val="0006037F"/>
    <w:rsid w:val="000605C2"/>
    <w:rsid w:val="00066A26"/>
    <w:rsid w:val="00074210"/>
    <w:rsid w:val="00074624"/>
    <w:rsid w:val="00075C40"/>
    <w:rsid w:val="00080B9B"/>
    <w:rsid w:val="00082DC9"/>
    <w:rsid w:val="00082E41"/>
    <w:rsid w:val="00084423"/>
    <w:rsid w:val="00087E07"/>
    <w:rsid w:val="0009171D"/>
    <w:rsid w:val="00091D42"/>
    <w:rsid w:val="0009208E"/>
    <w:rsid w:val="000A1012"/>
    <w:rsid w:val="000A1EAA"/>
    <w:rsid w:val="000A3319"/>
    <w:rsid w:val="000A3FA6"/>
    <w:rsid w:val="000A42B6"/>
    <w:rsid w:val="000A4802"/>
    <w:rsid w:val="000A55FB"/>
    <w:rsid w:val="000A5AE7"/>
    <w:rsid w:val="000A5B24"/>
    <w:rsid w:val="000B5C56"/>
    <w:rsid w:val="000B7ED0"/>
    <w:rsid w:val="000C20DD"/>
    <w:rsid w:val="000C2821"/>
    <w:rsid w:val="000C3024"/>
    <w:rsid w:val="000C447A"/>
    <w:rsid w:val="000D44BA"/>
    <w:rsid w:val="000D744E"/>
    <w:rsid w:val="000D7CBD"/>
    <w:rsid w:val="000E01B4"/>
    <w:rsid w:val="000E309B"/>
    <w:rsid w:val="000E441F"/>
    <w:rsid w:val="000E4551"/>
    <w:rsid w:val="000E697A"/>
    <w:rsid w:val="000E6F29"/>
    <w:rsid w:val="000E757F"/>
    <w:rsid w:val="000F2B5D"/>
    <w:rsid w:val="000F3A82"/>
    <w:rsid w:val="000F632A"/>
    <w:rsid w:val="00105555"/>
    <w:rsid w:val="0010799F"/>
    <w:rsid w:val="00113F6C"/>
    <w:rsid w:val="00114F5C"/>
    <w:rsid w:val="0011509F"/>
    <w:rsid w:val="00120C1A"/>
    <w:rsid w:val="00126A54"/>
    <w:rsid w:val="001273FE"/>
    <w:rsid w:val="00130F93"/>
    <w:rsid w:val="0013432A"/>
    <w:rsid w:val="0013528B"/>
    <w:rsid w:val="00135F46"/>
    <w:rsid w:val="00137FFC"/>
    <w:rsid w:val="00140A08"/>
    <w:rsid w:val="00140DDD"/>
    <w:rsid w:val="00141EB3"/>
    <w:rsid w:val="00144933"/>
    <w:rsid w:val="001451C9"/>
    <w:rsid w:val="0014591C"/>
    <w:rsid w:val="001467AE"/>
    <w:rsid w:val="0015372E"/>
    <w:rsid w:val="00154BED"/>
    <w:rsid w:val="0015539E"/>
    <w:rsid w:val="00163007"/>
    <w:rsid w:val="00163B4C"/>
    <w:rsid w:val="00166102"/>
    <w:rsid w:val="00166E92"/>
    <w:rsid w:val="001678FD"/>
    <w:rsid w:val="00170BAF"/>
    <w:rsid w:val="001730DA"/>
    <w:rsid w:val="00177FD8"/>
    <w:rsid w:val="001806C6"/>
    <w:rsid w:val="001811CD"/>
    <w:rsid w:val="001832A9"/>
    <w:rsid w:val="00183EA5"/>
    <w:rsid w:val="00184413"/>
    <w:rsid w:val="001847C8"/>
    <w:rsid w:val="00184EB3"/>
    <w:rsid w:val="00186947"/>
    <w:rsid w:val="00190120"/>
    <w:rsid w:val="0019561F"/>
    <w:rsid w:val="001958DF"/>
    <w:rsid w:val="00197FF4"/>
    <w:rsid w:val="001A1A4F"/>
    <w:rsid w:val="001A1C66"/>
    <w:rsid w:val="001B1B78"/>
    <w:rsid w:val="001D1091"/>
    <w:rsid w:val="001D120B"/>
    <w:rsid w:val="001D209A"/>
    <w:rsid w:val="001D2296"/>
    <w:rsid w:val="001D7EA9"/>
    <w:rsid w:val="001E648A"/>
    <w:rsid w:val="00205641"/>
    <w:rsid w:val="00206975"/>
    <w:rsid w:val="00210E88"/>
    <w:rsid w:val="00213AFF"/>
    <w:rsid w:val="00213D2F"/>
    <w:rsid w:val="00214D7A"/>
    <w:rsid w:val="002150E9"/>
    <w:rsid w:val="0021768E"/>
    <w:rsid w:val="002212E5"/>
    <w:rsid w:val="00223E16"/>
    <w:rsid w:val="002267AE"/>
    <w:rsid w:val="00226D9C"/>
    <w:rsid w:val="002271AB"/>
    <w:rsid w:val="00234EF1"/>
    <w:rsid w:val="00236D18"/>
    <w:rsid w:val="00237327"/>
    <w:rsid w:val="00243160"/>
    <w:rsid w:val="00243440"/>
    <w:rsid w:val="00243596"/>
    <w:rsid w:val="00244846"/>
    <w:rsid w:val="00246979"/>
    <w:rsid w:val="0025047E"/>
    <w:rsid w:val="00262546"/>
    <w:rsid w:val="00263356"/>
    <w:rsid w:val="0026602E"/>
    <w:rsid w:val="00267916"/>
    <w:rsid w:val="00273FA3"/>
    <w:rsid w:val="00274D00"/>
    <w:rsid w:val="00274E4B"/>
    <w:rsid w:val="00275522"/>
    <w:rsid w:val="00276EE1"/>
    <w:rsid w:val="00277096"/>
    <w:rsid w:val="00283661"/>
    <w:rsid w:val="002859C2"/>
    <w:rsid w:val="00286363"/>
    <w:rsid w:val="00286CD4"/>
    <w:rsid w:val="00290F81"/>
    <w:rsid w:val="00292793"/>
    <w:rsid w:val="00293ED9"/>
    <w:rsid w:val="002947EC"/>
    <w:rsid w:val="00294A39"/>
    <w:rsid w:val="0029655B"/>
    <w:rsid w:val="002A1CD8"/>
    <w:rsid w:val="002A2142"/>
    <w:rsid w:val="002B0C54"/>
    <w:rsid w:val="002B0FAB"/>
    <w:rsid w:val="002B3E45"/>
    <w:rsid w:val="002B5495"/>
    <w:rsid w:val="002B6B24"/>
    <w:rsid w:val="002B7E06"/>
    <w:rsid w:val="002C0D5E"/>
    <w:rsid w:val="002C18B1"/>
    <w:rsid w:val="002C1BDD"/>
    <w:rsid w:val="002C23A7"/>
    <w:rsid w:val="002C4D61"/>
    <w:rsid w:val="002C70D0"/>
    <w:rsid w:val="002C7402"/>
    <w:rsid w:val="002D0310"/>
    <w:rsid w:val="002D528D"/>
    <w:rsid w:val="002D78BF"/>
    <w:rsid w:val="002E2B31"/>
    <w:rsid w:val="002E4869"/>
    <w:rsid w:val="002E4898"/>
    <w:rsid w:val="002E72EC"/>
    <w:rsid w:val="002F124E"/>
    <w:rsid w:val="002F28D9"/>
    <w:rsid w:val="00307A47"/>
    <w:rsid w:val="00312543"/>
    <w:rsid w:val="003126C7"/>
    <w:rsid w:val="00312EDD"/>
    <w:rsid w:val="00317C7A"/>
    <w:rsid w:val="003235AF"/>
    <w:rsid w:val="003245F1"/>
    <w:rsid w:val="00325CDA"/>
    <w:rsid w:val="003264A4"/>
    <w:rsid w:val="00326A25"/>
    <w:rsid w:val="00333A62"/>
    <w:rsid w:val="00337B03"/>
    <w:rsid w:val="00342147"/>
    <w:rsid w:val="003474DB"/>
    <w:rsid w:val="00350E1A"/>
    <w:rsid w:val="00351CB0"/>
    <w:rsid w:val="0036220F"/>
    <w:rsid w:val="003626AF"/>
    <w:rsid w:val="003642B7"/>
    <w:rsid w:val="003649F8"/>
    <w:rsid w:val="00367AAB"/>
    <w:rsid w:val="00371713"/>
    <w:rsid w:val="00372886"/>
    <w:rsid w:val="00373585"/>
    <w:rsid w:val="00373A87"/>
    <w:rsid w:val="00374593"/>
    <w:rsid w:val="0037569C"/>
    <w:rsid w:val="00375DBB"/>
    <w:rsid w:val="00385DA6"/>
    <w:rsid w:val="00386610"/>
    <w:rsid w:val="00390AE8"/>
    <w:rsid w:val="00391985"/>
    <w:rsid w:val="003923FF"/>
    <w:rsid w:val="0039505C"/>
    <w:rsid w:val="003966EE"/>
    <w:rsid w:val="003972CF"/>
    <w:rsid w:val="003A0B02"/>
    <w:rsid w:val="003A35D3"/>
    <w:rsid w:val="003A5C0E"/>
    <w:rsid w:val="003A5DDF"/>
    <w:rsid w:val="003A7BE8"/>
    <w:rsid w:val="003B145D"/>
    <w:rsid w:val="003B1CA9"/>
    <w:rsid w:val="003B4FCB"/>
    <w:rsid w:val="003C073B"/>
    <w:rsid w:val="003C1940"/>
    <w:rsid w:val="003C4D88"/>
    <w:rsid w:val="003C7DD0"/>
    <w:rsid w:val="003D1993"/>
    <w:rsid w:val="003D4B7F"/>
    <w:rsid w:val="003D4E12"/>
    <w:rsid w:val="003D5A77"/>
    <w:rsid w:val="003E06B7"/>
    <w:rsid w:val="003E28E8"/>
    <w:rsid w:val="003E3B5A"/>
    <w:rsid w:val="003E3CA1"/>
    <w:rsid w:val="003E41F3"/>
    <w:rsid w:val="003E4473"/>
    <w:rsid w:val="003E7E62"/>
    <w:rsid w:val="003F1504"/>
    <w:rsid w:val="003F38B4"/>
    <w:rsid w:val="0040141E"/>
    <w:rsid w:val="00401C23"/>
    <w:rsid w:val="004024C4"/>
    <w:rsid w:val="00403700"/>
    <w:rsid w:val="00411D43"/>
    <w:rsid w:val="00414E55"/>
    <w:rsid w:val="004157E2"/>
    <w:rsid w:val="00415AF3"/>
    <w:rsid w:val="00421056"/>
    <w:rsid w:val="004210A1"/>
    <w:rsid w:val="00423365"/>
    <w:rsid w:val="004255C2"/>
    <w:rsid w:val="0043005E"/>
    <w:rsid w:val="004317C8"/>
    <w:rsid w:val="004338A3"/>
    <w:rsid w:val="00433C30"/>
    <w:rsid w:val="0043486A"/>
    <w:rsid w:val="0043566B"/>
    <w:rsid w:val="00436383"/>
    <w:rsid w:val="0044005D"/>
    <w:rsid w:val="00442049"/>
    <w:rsid w:val="004430E4"/>
    <w:rsid w:val="004436D1"/>
    <w:rsid w:val="00447DC2"/>
    <w:rsid w:val="004508F1"/>
    <w:rsid w:val="0045147D"/>
    <w:rsid w:val="0045226A"/>
    <w:rsid w:val="004529E2"/>
    <w:rsid w:val="00453FDA"/>
    <w:rsid w:val="004610A4"/>
    <w:rsid w:val="00461E33"/>
    <w:rsid w:val="004711AF"/>
    <w:rsid w:val="00471A90"/>
    <w:rsid w:val="00473371"/>
    <w:rsid w:val="00480598"/>
    <w:rsid w:val="00480623"/>
    <w:rsid w:val="004826DD"/>
    <w:rsid w:val="00482B8C"/>
    <w:rsid w:val="00484792"/>
    <w:rsid w:val="00486942"/>
    <w:rsid w:val="004A070B"/>
    <w:rsid w:val="004A2764"/>
    <w:rsid w:val="004A3DCE"/>
    <w:rsid w:val="004A68EC"/>
    <w:rsid w:val="004A6A93"/>
    <w:rsid w:val="004B3AEF"/>
    <w:rsid w:val="004B3F4B"/>
    <w:rsid w:val="004B6875"/>
    <w:rsid w:val="004C107F"/>
    <w:rsid w:val="004C2733"/>
    <w:rsid w:val="004C46AA"/>
    <w:rsid w:val="004C6B14"/>
    <w:rsid w:val="004C6C8A"/>
    <w:rsid w:val="004C7F19"/>
    <w:rsid w:val="004D0055"/>
    <w:rsid w:val="004D1279"/>
    <w:rsid w:val="004D50B3"/>
    <w:rsid w:val="004D60BD"/>
    <w:rsid w:val="004D6EE1"/>
    <w:rsid w:val="004D7CC3"/>
    <w:rsid w:val="004E1989"/>
    <w:rsid w:val="004E1FB9"/>
    <w:rsid w:val="004E3196"/>
    <w:rsid w:val="004E330D"/>
    <w:rsid w:val="004E7545"/>
    <w:rsid w:val="004F11F9"/>
    <w:rsid w:val="004F29D9"/>
    <w:rsid w:val="004F3437"/>
    <w:rsid w:val="004F4E33"/>
    <w:rsid w:val="004F5CCF"/>
    <w:rsid w:val="004F70CE"/>
    <w:rsid w:val="004F7DA2"/>
    <w:rsid w:val="00505096"/>
    <w:rsid w:val="005054E9"/>
    <w:rsid w:val="00506478"/>
    <w:rsid w:val="005075F6"/>
    <w:rsid w:val="0050775A"/>
    <w:rsid w:val="00523F2C"/>
    <w:rsid w:val="005255E1"/>
    <w:rsid w:val="005272BC"/>
    <w:rsid w:val="0053028D"/>
    <w:rsid w:val="00533131"/>
    <w:rsid w:val="00533C82"/>
    <w:rsid w:val="00534247"/>
    <w:rsid w:val="00535264"/>
    <w:rsid w:val="0054260A"/>
    <w:rsid w:val="00543B75"/>
    <w:rsid w:val="00544C5B"/>
    <w:rsid w:val="005477D8"/>
    <w:rsid w:val="00547F61"/>
    <w:rsid w:val="005507F8"/>
    <w:rsid w:val="00552892"/>
    <w:rsid w:val="00557B05"/>
    <w:rsid w:val="00563AF9"/>
    <w:rsid w:val="005654A6"/>
    <w:rsid w:val="0056568D"/>
    <w:rsid w:val="005668B1"/>
    <w:rsid w:val="00572E7A"/>
    <w:rsid w:val="00575D84"/>
    <w:rsid w:val="005761A8"/>
    <w:rsid w:val="00577440"/>
    <w:rsid w:val="00577BA7"/>
    <w:rsid w:val="00577DF7"/>
    <w:rsid w:val="00583A32"/>
    <w:rsid w:val="005844B2"/>
    <w:rsid w:val="00585CC4"/>
    <w:rsid w:val="00587A49"/>
    <w:rsid w:val="00592FEE"/>
    <w:rsid w:val="0059305A"/>
    <w:rsid w:val="00593BB9"/>
    <w:rsid w:val="005953E7"/>
    <w:rsid w:val="005A1521"/>
    <w:rsid w:val="005A2504"/>
    <w:rsid w:val="005A2926"/>
    <w:rsid w:val="005A298C"/>
    <w:rsid w:val="005A4B58"/>
    <w:rsid w:val="005B7E6C"/>
    <w:rsid w:val="005C074B"/>
    <w:rsid w:val="005C4063"/>
    <w:rsid w:val="005C5782"/>
    <w:rsid w:val="005C5822"/>
    <w:rsid w:val="005D023D"/>
    <w:rsid w:val="005D1042"/>
    <w:rsid w:val="005D196D"/>
    <w:rsid w:val="005D27D8"/>
    <w:rsid w:val="005D47C0"/>
    <w:rsid w:val="005D5914"/>
    <w:rsid w:val="005D67F0"/>
    <w:rsid w:val="005D6B3D"/>
    <w:rsid w:val="005E7FD3"/>
    <w:rsid w:val="005F4748"/>
    <w:rsid w:val="005F7764"/>
    <w:rsid w:val="0060047C"/>
    <w:rsid w:val="0060176C"/>
    <w:rsid w:val="006029CA"/>
    <w:rsid w:val="00602AD7"/>
    <w:rsid w:val="00602BB3"/>
    <w:rsid w:val="00602C10"/>
    <w:rsid w:val="00602EE9"/>
    <w:rsid w:val="00604A38"/>
    <w:rsid w:val="006059B1"/>
    <w:rsid w:val="0060741E"/>
    <w:rsid w:val="00610DAE"/>
    <w:rsid w:val="006121B5"/>
    <w:rsid w:val="006129BC"/>
    <w:rsid w:val="006137CD"/>
    <w:rsid w:val="006152F9"/>
    <w:rsid w:val="00615CC0"/>
    <w:rsid w:val="00622BCD"/>
    <w:rsid w:val="00625163"/>
    <w:rsid w:val="00626D78"/>
    <w:rsid w:val="006304E6"/>
    <w:rsid w:val="00634430"/>
    <w:rsid w:val="00635648"/>
    <w:rsid w:val="006403E7"/>
    <w:rsid w:val="006450B9"/>
    <w:rsid w:val="00645404"/>
    <w:rsid w:val="00645889"/>
    <w:rsid w:val="00645FC4"/>
    <w:rsid w:val="006460CE"/>
    <w:rsid w:val="00650D3F"/>
    <w:rsid w:val="0065214F"/>
    <w:rsid w:val="00656E65"/>
    <w:rsid w:val="00656F30"/>
    <w:rsid w:val="00662F95"/>
    <w:rsid w:val="006637E7"/>
    <w:rsid w:val="00667023"/>
    <w:rsid w:val="00671C1A"/>
    <w:rsid w:val="006727CA"/>
    <w:rsid w:val="00673008"/>
    <w:rsid w:val="00675B8C"/>
    <w:rsid w:val="006771E9"/>
    <w:rsid w:val="00682C41"/>
    <w:rsid w:val="006843FD"/>
    <w:rsid w:val="00684781"/>
    <w:rsid w:val="00684EDA"/>
    <w:rsid w:val="006868AC"/>
    <w:rsid w:val="006A30A9"/>
    <w:rsid w:val="006A3E42"/>
    <w:rsid w:val="006A572E"/>
    <w:rsid w:val="006B4058"/>
    <w:rsid w:val="006C22DB"/>
    <w:rsid w:val="006C2442"/>
    <w:rsid w:val="006C26D7"/>
    <w:rsid w:val="006C3706"/>
    <w:rsid w:val="006C6198"/>
    <w:rsid w:val="006C7495"/>
    <w:rsid w:val="006C7C66"/>
    <w:rsid w:val="006D3FD2"/>
    <w:rsid w:val="006D53AE"/>
    <w:rsid w:val="006D79B2"/>
    <w:rsid w:val="006E41B1"/>
    <w:rsid w:val="006E794F"/>
    <w:rsid w:val="006F5B8B"/>
    <w:rsid w:val="007057E2"/>
    <w:rsid w:val="00710562"/>
    <w:rsid w:val="00711158"/>
    <w:rsid w:val="0071316C"/>
    <w:rsid w:val="007134B2"/>
    <w:rsid w:val="00713DFA"/>
    <w:rsid w:val="0071430D"/>
    <w:rsid w:val="007144F3"/>
    <w:rsid w:val="00720B4E"/>
    <w:rsid w:val="007251C5"/>
    <w:rsid w:val="0072597C"/>
    <w:rsid w:val="00736801"/>
    <w:rsid w:val="00743375"/>
    <w:rsid w:val="00744EAD"/>
    <w:rsid w:val="0074759B"/>
    <w:rsid w:val="007521A9"/>
    <w:rsid w:val="00752B94"/>
    <w:rsid w:val="00753B48"/>
    <w:rsid w:val="0075647C"/>
    <w:rsid w:val="007565F3"/>
    <w:rsid w:val="00757A54"/>
    <w:rsid w:val="00762D7B"/>
    <w:rsid w:val="00763B87"/>
    <w:rsid w:val="00766D2C"/>
    <w:rsid w:val="00766D3E"/>
    <w:rsid w:val="0077611B"/>
    <w:rsid w:val="00785044"/>
    <w:rsid w:val="007915EA"/>
    <w:rsid w:val="007959A9"/>
    <w:rsid w:val="007A3626"/>
    <w:rsid w:val="007A7C6A"/>
    <w:rsid w:val="007B235A"/>
    <w:rsid w:val="007B3BB7"/>
    <w:rsid w:val="007B4E7A"/>
    <w:rsid w:val="007B7638"/>
    <w:rsid w:val="007C502A"/>
    <w:rsid w:val="007C5D85"/>
    <w:rsid w:val="007C68D0"/>
    <w:rsid w:val="007C775E"/>
    <w:rsid w:val="007D262D"/>
    <w:rsid w:val="007D3CE8"/>
    <w:rsid w:val="007D4265"/>
    <w:rsid w:val="007D4CBF"/>
    <w:rsid w:val="007D5548"/>
    <w:rsid w:val="007D5E8D"/>
    <w:rsid w:val="007D7B84"/>
    <w:rsid w:val="007E7905"/>
    <w:rsid w:val="007F4E84"/>
    <w:rsid w:val="007F58EA"/>
    <w:rsid w:val="0080085E"/>
    <w:rsid w:val="00801DCD"/>
    <w:rsid w:val="00805438"/>
    <w:rsid w:val="00806974"/>
    <w:rsid w:val="00810D65"/>
    <w:rsid w:val="00811DE4"/>
    <w:rsid w:val="008120F4"/>
    <w:rsid w:val="00812D29"/>
    <w:rsid w:val="00813729"/>
    <w:rsid w:val="0081783D"/>
    <w:rsid w:val="008226BA"/>
    <w:rsid w:val="0082285B"/>
    <w:rsid w:val="008278C6"/>
    <w:rsid w:val="008337D7"/>
    <w:rsid w:val="0083575C"/>
    <w:rsid w:val="0084711A"/>
    <w:rsid w:val="00852246"/>
    <w:rsid w:val="00852C84"/>
    <w:rsid w:val="00853507"/>
    <w:rsid w:val="00860D0C"/>
    <w:rsid w:val="008620E4"/>
    <w:rsid w:val="008647B6"/>
    <w:rsid w:val="008660EF"/>
    <w:rsid w:val="0087028C"/>
    <w:rsid w:val="00871CC2"/>
    <w:rsid w:val="00875D60"/>
    <w:rsid w:val="00890911"/>
    <w:rsid w:val="00890B78"/>
    <w:rsid w:val="00890E65"/>
    <w:rsid w:val="0089212E"/>
    <w:rsid w:val="00895D6C"/>
    <w:rsid w:val="008A2F48"/>
    <w:rsid w:val="008A6197"/>
    <w:rsid w:val="008A6D8D"/>
    <w:rsid w:val="008A7C4B"/>
    <w:rsid w:val="008B31E6"/>
    <w:rsid w:val="008C12D8"/>
    <w:rsid w:val="008C4152"/>
    <w:rsid w:val="008C5209"/>
    <w:rsid w:val="008C583B"/>
    <w:rsid w:val="008C5BA6"/>
    <w:rsid w:val="008C74C8"/>
    <w:rsid w:val="008D07A1"/>
    <w:rsid w:val="008D1119"/>
    <w:rsid w:val="008D144E"/>
    <w:rsid w:val="008E0784"/>
    <w:rsid w:val="008E1BDB"/>
    <w:rsid w:val="008E489D"/>
    <w:rsid w:val="008E6065"/>
    <w:rsid w:val="008E68D8"/>
    <w:rsid w:val="008F02DE"/>
    <w:rsid w:val="008F033E"/>
    <w:rsid w:val="008F6A89"/>
    <w:rsid w:val="008F7FC5"/>
    <w:rsid w:val="00901573"/>
    <w:rsid w:val="00912604"/>
    <w:rsid w:val="00912CBB"/>
    <w:rsid w:val="009130A5"/>
    <w:rsid w:val="009142AE"/>
    <w:rsid w:val="009165B9"/>
    <w:rsid w:val="009206E4"/>
    <w:rsid w:val="00921400"/>
    <w:rsid w:val="00924FAB"/>
    <w:rsid w:val="00932C19"/>
    <w:rsid w:val="00932F62"/>
    <w:rsid w:val="00933BDC"/>
    <w:rsid w:val="009343A1"/>
    <w:rsid w:val="0094082B"/>
    <w:rsid w:val="009420DE"/>
    <w:rsid w:val="00942F77"/>
    <w:rsid w:val="00947A9B"/>
    <w:rsid w:val="00947AF1"/>
    <w:rsid w:val="00952E0C"/>
    <w:rsid w:val="009538DF"/>
    <w:rsid w:val="00954156"/>
    <w:rsid w:val="0095440F"/>
    <w:rsid w:val="00963454"/>
    <w:rsid w:val="0096565F"/>
    <w:rsid w:val="00970591"/>
    <w:rsid w:val="00972C90"/>
    <w:rsid w:val="009805D1"/>
    <w:rsid w:val="00980971"/>
    <w:rsid w:val="00981D03"/>
    <w:rsid w:val="00982A23"/>
    <w:rsid w:val="00984160"/>
    <w:rsid w:val="009857F4"/>
    <w:rsid w:val="00985819"/>
    <w:rsid w:val="0098586E"/>
    <w:rsid w:val="0098646B"/>
    <w:rsid w:val="00990C5B"/>
    <w:rsid w:val="00994AE0"/>
    <w:rsid w:val="00996EE2"/>
    <w:rsid w:val="009A02E7"/>
    <w:rsid w:val="009A1E1F"/>
    <w:rsid w:val="009A49C9"/>
    <w:rsid w:val="009A6694"/>
    <w:rsid w:val="009A6E59"/>
    <w:rsid w:val="009B1FF7"/>
    <w:rsid w:val="009B7016"/>
    <w:rsid w:val="009B7545"/>
    <w:rsid w:val="009C29CD"/>
    <w:rsid w:val="009C2D9D"/>
    <w:rsid w:val="009C4378"/>
    <w:rsid w:val="009D214F"/>
    <w:rsid w:val="009D2383"/>
    <w:rsid w:val="009D547D"/>
    <w:rsid w:val="009E6B42"/>
    <w:rsid w:val="009F268E"/>
    <w:rsid w:val="009F6738"/>
    <w:rsid w:val="00A04B0C"/>
    <w:rsid w:val="00A120CB"/>
    <w:rsid w:val="00A127D1"/>
    <w:rsid w:val="00A14349"/>
    <w:rsid w:val="00A151EF"/>
    <w:rsid w:val="00A1635D"/>
    <w:rsid w:val="00A216EC"/>
    <w:rsid w:val="00A2610F"/>
    <w:rsid w:val="00A26CDC"/>
    <w:rsid w:val="00A32CB1"/>
    <w:rsid w:val="00A3766B"/>
    <w:rsid w:val="00A41636"/>
    <w:rsid w:val="00A43628"/>
    <w:rsid w:val="00A548E7"/>
    <w:rsid w:val="00A6032D"/>
    <w:rsid w:val="00A61AF0"/>
    <w:rsid w:val="00A65FB7"/>
    <w:rsid w:val="00A7135C"/>
    <w:rsid w:val="00A71723"/>
    <w:rsid w:val="00A72A73"/>
    <w:rsid w:val="00A757CE"/>
    <w:rsid w:val="00A7698E"/>
    <w:rsid w:val="00A80B73"/>
    <w:rsid w:val="00A80FE5"/>
    <w:rsid w:val="00A81D47"/>
    <w:rsid w:val="00A82B8D"/>
    <w:rsid w:val="00A86374"/>
    <w:rsid w:val="00A958AE"/>
    <w:rsid w:val="00A95B70"/>
    <w:rsid w:val="00A97B93"/>
    <w:rsid w:val="00AA0796"/>
    <w:rsid w:val="00AA2D66"/>
    <w:rsid w:val="00AA37CC"/>
    <w:rsid w:val="00AA68F0"/>
    <w:rsid w:val="00AB0F58"/>
    <w:rsid w:val="00AB1846"/>
    <w:rsid w:val="00AB1880"/>
    <w:rsid w:val="00AB2550"/>
    <w:rsid w:val="00AB2B68"/>
    <w:rsid w:val="00AB5F27"/>
    <w:rsid w:val="00AB7B03"/>
    <w:rsid w:val="00AC1EA0"/>
    <w:rsid w:val="00AC26A2"/>
    <w:rsid w:val="00AC3B1B"/>
    <w:rsid w:val="00AC43BB"/>
    <w:rsid w:val="00AC50B2"/>
    <w:rsid w:val="00AC6A49"/>
    <w:rsid w:val="00AD1241"/>
    <w:rsid w:val="00AD12E6"/>
    <w:rsid w:val="00AD3644"/>
    <w:rsid w:val="00AD3ACA"/>
    <w:rsid w:val="00AD5248"/>
    <w:rsid w:val="00AD5675"/>
    <w:rsid w:val="00AD61CE"/>
    <w:rsid w:val="00AE3541"/>
    <w:rsid w:val="00AF1678"/>
    <w:rsid w:val="00AF5587"/>
    <w:rsid w:val="00B031F8"/>
    <w:rsid w:val="00B03362"/>
    <w:rsid w:val="00B043E5"/>
    <w:rsid w:val="00B12095"/>
    <w:rsid w:val="00B205D4"/>
    <w:rsid w:val="00B256FC"/>
    <w:rsid w:val="00B268BE"/>
    <w:rsid w:val="00B30553"/>
    <w:rsid w:val="00B30966"/>
    <w:rsid w:val="00B31C59"/>
    <w:rsid w:val="00B31D54"/>
    <w:rsid w:val="00B33D99"/>
    <w:rsid w:val="00B347B0"/>
    <w:rsid w:val="00B34BE1"/>
    <w:rsid w:val="00B4245F"/>
    <w:rsid w:val="00B43123"/>
    <w:rsid w:val="00B45AE8"/>
    <w:rsid w:val="00B50470"/>
    <w:rsid w:val="00B50E59"/>
    <w:rsid w:val="00B60B82"/>
    <w:rsid w:val="00B62A59"/>
    <w:rsid w:val="00B71527"/>
    <w:rsid w:val="00B7603A"/>
    <w:rsid w:val="00B824A2"/>
    <w:rsid w:val="00B8534B"/>
    <w:rsid w:val="00B85FB1"/>
    <w:rsid w:val="00B86B17"/>
    <w:rsid w:val="00B87326"/>
    <w:rsid w:val="00B87DD0"/>
    <w:rsid w:val="00B87FB0"/>
    <w:rsid w:val="00B90D9B"/>
    <w:rsid w:val="00B92938"/>
    <w:rsid w:val="00B932A7"/>
    <w:rsid w:val="00B939CB"/>
    <w:rsid w:val="00B96396"/>
    <w:rsid w:val="00B96BE7"/>
    <w:rsid w:val="00BA0F38"/>
    <w:rsid w:val="00BA1782"/>
    <w:rsid w:val="00BA3600"/>
    <w:rsid w:val="00BA3DD5"/>
    <w:rsid w:val="00BA455E"/>
    <w:rsid w:val="00BB1951"/>
    <w:rsid w:val="00BB1AD2"/>
    <w:rsid w:val="00BB288A"/>
    <w:rsid w:val="00BB2C73"/>
    <w:rsid w:val="00BB3ACD"/>
    <w:rsid w:val="00BB3C3F"/>
    <w:rsid w:val="00BB4A55"/>
    <w:rsid w:val="00BC0590"/>
    <w:rsid w:val="00BC069D"/>
    <w:rsid w:val="00BC1899"/>
    <w:rsid w:val="00BC1E3B"/>
    <w:rsid w:val="00BC22FC"/>
    <w:rsid w:val="00BC2FA5"/>
    <w:rsid w:val="00BC4ED4"/>
    <w:rsid w:val="00BD10D2"/>
    <w:rsid w:val="00BD177C"/>
    <w:rsid w:val="00BD1FFB"/>
    <w:rsid w:val="00BD3121"/>
    <w:rsid w:val="00BD49D7"/>
    <w:rsid w:val="00BD50B2"/>
    <w:rsid w:val="00BD5905"/>
    <w:rsid w:val="00BD6BCB"/>
    <w:rsid w:val="00BD6DFC"/>
    <w:rsid w:val="00BE0805"/>
    <w:rsid w:val="00BE1EA9"/>
    <w:rsid w:val="00BE2745"/>
    <w:rsid w:val="00BE3B6E"/>
    <w:rsid w:val="00BE6701"/>
    <w:rsid w:val="00BE7700"/>
    <w:rsid w:val="00BF048B"/>
    <w:rsid w:val="00BF529B"/>
    <w:rsid w:val="00BF5BA9"/>
    <w:rsid w:val="00BF6C54"/>
    <w:rsid w:val="00C00BE8"/>
    <w:rsid w:val="00C03AB5"/>
    <w:rsid w:val="00C06338"/>
    <w:rsid w:val="00C07D33"/>
    <w:rsid w:val="00C10964"/>
    <w:rsid w:val="00C12147"/>
    <w:rsid w:val="00C13915"/>
    <w:rsid w:val="00C146B6"/>
    <w:rsid w:val="00C1600D"/>
    <w:rsid w:val="00C2042A"/>
    <w:rsid w:val="00C204E0"/>
    <w:rsid w:val="00C20E73"/>
    <w:rsid w:val="00C2397C"/>
    <w:rsid w:val="00C23CF3"/>
    <w:rsid w:val="00C2542B"/>
    <w:rsid w:val="00C3226D"/>
    <w:rsid w:val="00C339A6"/>
    <w:rsid w:val="00C3695E"/>
    <w:rsid w:val="00C43141"/>
    <w:rsid w:val="00C47AB0"/>
    <w:rsid w:val="00C60B84"/>
    <w:rsid w:val="00C6232D"/>
    <w:rsid w:val="00C623BA"/>
    <w:rsid w:val="00C62944"/>
    <w:rsid w:val="00C66D7A"/>
    <w:rsid w:val="00C675FD"/>
    <w:rsid w:val="00C71B11"/>
    <w:rsid w:val="00C721E1"/>
    <w:rsid w:val="00C72A3B"/>
    <w:rsid w:val="00C774CE"/>
    <w:rsid w:val="00C81E95"/>
    <w:rsid w:val="00C84512"/>
    <w:rsid w:val="00C85CD2"/>
    <w:rsid w:val="00C867AE"/>
    <w:rsid w:val="00C87ED0"/>
    <w:rsid w:val="00C92240"/>
    <w:rsid w:val="00C9311A"/>
    <w:rsid w:val="00C959E5"/>
    <w:rsid w:val="00C96CD1"/>
    <w:rsid w:val="00C96F7B"/>
    <w:rsid w:val="00CA46E5"/>
    <w:rsid w:val="00CA4771"/>
    <w:rsid w:val="00CA522D"/>
    <w:rsid w:val="00CA7906"/>
    <w:rsid w:val="00CB61A7"/>
    <w:rsid w:val="00CB63A8"/>
    <w:rsid w:val="00CC0158"/>
    <w:rsid w:val="00CC2841"/>
    <w:rsid w:val="00CC68FC"/>
    <w:rsid w:val="00CC6967"/>
    <w:rsid w:val="00CD0EBB"/>
    <w:rsid w:val="00CD2501"/>
    <w:rsid w:val="00CD6108"/>
    <w:rsid w:val="00CD735C"/>
    <w:rsid w:val="00CE39C9"/>
    <w:rsid w:val="00CE4438"/>
    <w:rsid w:val="00CE477B"/>
    <w:rsid w:val="00CE6965"/>
    <w:rsid w:val="00CF2ACA"/>
    <w:rsid w:val="00CF312E"/>
    <w:rsid w:val="00CF4BAE"/>
    <w:rsid w:val="00CF5B3E"/>
    <w:rsid w:val="00D00D16"/>
    <w:rsid w:val="00D0315D"/>
    <w:rsid w:val="00D0678F"/>
    <w:rsid w:val="00D15016"/>
    <w:rsid w:val="00D1667B"/>
    <w:rsid w:val="00D20955"/>
    <w:rsid w:val="00D228D1"/>
    <w:rsid w:val="00D22C43"/>
    <w:rsid w:val="00D2554E"/>
    <w:rsid w:val="00D27001"/>
    <w:rsid w:val="00D33238"/>
    <w:rsid w:val="00D5076A"/>
    <w:rsid w:val="00D5227D"/>
    <w:rsid w:val="00D605AF"/>
    <w:rsid w:val="00D62351"/>
    <w:rsid w:val="00D64A8F"/>
    <w:rsid w:val="00D64B38"/>
    <w:rsid w:val="00D66925"/>
    <w:rsid w:val="00D712C8"/>
    <w:rsid w:val="00D74E8B"/>
    <w:rsid w:val="00D82BE8"/>
    <w:rsid w:val="00D83074"/>
    <w:rsid w:val="00D84281"/>
    <w:rsid w:val="00D848C4"/>
    <w:rsid w:val="00D84BFE"/>
    <w:rsid w:val="00D92FE7"/>
    <w:rsid w:val="00D934EE"/>
    <w:rsid w:val="00D9751B"/>
    <w:rsid w:val="00D97BB7"/>
    <w:rsid w:val="00DA4A73"/>
    <w:rsid w:val="00DA63ED"/>
    <w:rsid w:val="00DA6880"/>
    <w:rsid w:val="00DB0440"/>
    <w:rsid w:val="00DB0D49"/>
    <w:rsid w:val="00DB30F6"/>
    <w:rsid w:val="00DB66A6"/>
    <w:rsid w:val="00DB7388"/>
    <w:rsid w:val="00DC1A15"/>
    <w:rsid w:val="00DC25FC"/>
    <w:rsid w:val="00DC4D09"/>
    <w:rsid w:val="00DD00D1"/>
    <w:rsid w:val="00DD1253"/>
    <w:rsid w:val="00DD1F8B"/>
    <w:rsid w:val="00DD46C5"/>
    <w:rsid w:val="00DD6B26"/>
    <w:rsid w:val="00DD738D"/>
    <w:rsid w:val="00DD7CCF"/>
    <w:rsid w:val="00DE2C82"/>
    <w:rsid w:val="00DE38ED"/>
    <w:rsid w:val="00DE45E0"/>
    <w:rsid w:val="00DF2817"/>
    <w:rsid w:val="00DF7CD8"/>
    <w:rsid w:val="00E01225"/>
    <w:rsid w:val="00E038EB"/>
    <w:rsid w:val="00E06348"/>
    <w:rsid w:val="00E0793F"/>
    <w:rsid w:val="00E12401"/>
    <w:rsid w:val="00E2130C"/>
    <w:rsid w:val="00E23956"/>
    <w:rsid w:val="00E23ED1"/>
    <w:rsid w:val="00E25BFF"/>
    <w:rsid w:val="00E32FA9"/>
    <w:rsid w:val="00E3666A"/>
    <w:rsid w:val="00E36FA3"/>
    <w:rsid w:val="00E37E44"/>
    <w:rsid w:val="00E43457"/>
    <w:rsid w:val="00E46AEE"/>
    <w:rsid w:val="00E50CA3"/>
    <w:rsid w:val="00E51DCE"/>
    <w:rsid w:val="00E62541"/>
    <w:rsid w:val="00E62A3E"/>
    <w:rsid w:val="00E62A9D"/>
    <w:rsid w:val="00E630D9"/>
    <w:rsid w:val="00E63443"/>
    <w:rsid w:val="00E6496D"/>
    <w:rsid w:val="00E70565"/>
    <w:rsid w:val="00E71454"/>
    <w:rsid w:val="00E72FD2"/>
    <w:rsid w:val="00E73182"/>
    <w:rsid w:val="00E746AD"/>
    <w:rsid w:val="00E831CE"/>
    <w:rsid w:val="00E8411F"/>
    <w:rsid w:val="00E85409"/>
    <w:rsid w:val="00E907CC"/>
    <w:rsid w:val="00E94A7C"/>
    <w:rsid w:val="00E94C48"/>
    <w:rsid w:val="00E95DDD"/>
    <w:rsid w:val="00E96242"/>
    <w:rsid w:val="00E965AD"/>
    <w:rsid w:val="00EA02C5"/>
    <w:rsid w:val="00EA7F1E"/>
    <w:rsid w:val="00EB069B"/>
    <w:rsid w:val="00EB1196"/>
    <w:rsid w:val="00EB362B"/>
    <w:rsid w:val="00EB5AC3"/>
    <w:rsid w:val="00EB70EA"/>
    <w:rsid w:val="00EC30E8"/>
    <w:rsid w:val="00EC3D5C"/>
    <w:rsid w:val="00EC752B"/>
    <w:rsid w:val="00ED641E"/>
    <w:rsid w:val="00EE3274"/>
    <w:rsid w:val="00EE479E"/>
    <w:rsid w:val="00EE4A8D"/>
    <w:rsid w:val="00EE4D57"/>
    <w:rsid w:val="00EE7989"/>
    <w:rsid w:val="00EF2F11"/>
    <w:rsid w:val="00EF322D"/>
    <w:rsid w:val="00EF3C5E"/>
    <w:rsid w:val="00EF7677"/>
    <w:rsid w:val="00F0263D"/>
    <w:rsid w:val="00F04E1C"/>
    <w:rsid w:val="00F06CAF"/>
    <w:rsid w:val="00F15213"/>
    <w:rsid w:val="00F2058E"/>
    <w:rsid w:val="00F22BB4"/>
    <w:rsid w:val="00F246F1"/>
    <w:rsid w:val="00F3583C"/>
    <w:rsid w:val="00F36C46"/>
    <w:rsid w:val="00F37138"/>
    <w:rsid w:val="00F40B3B"/>
    <w:rsid w:val="00F431FD"/>
    <w:rsid w:val="00F45551"/>
    <w:rsid w:val="00F46FB1"/>
    <w:rsid w:val="00F52756"/>
    <w:rsid w:val="00F53C5C"/>
    <w:rsid w:val="00F53EFD"/>
    <w:rsid w:val="00F5421D"/>
    <w:rsid w:val="00F5674D"/>
    <w:rsid w:val="00F62511"/>
    <w:rsid w:val="00F626DF"/>
    <w:rsid w:val="00F638C5"/>
    <w:rsid w:val="00F63EFB"/>
    <w:rsid w:val="00F64A6E"/>
    <w:rsid w:val="00F6764B"/>
    <w:rsid w:val="00F709B5"/>
    <w:rsid w:val="00F71E95"/>
    <w:rsid w:val="00F73640"/>
    <w:rsid w:val="00F75D8C"/>
    <w:rsid w:val="00F81297"/>
    <w:rsid w:val="00F8239D"/>
    <w:rsid w:val="00F86D2C"/>
    <w:rsid w:val="00F8756B"/>
    <w:rsid w:val="00F93366"/>
    <w:rsid w:val="00FA68DA"/>
    <w:rsid w:val="00FB05F7"/>
    <w:rsid w:val="00FB3D03"/>
    <w:rsid w:val="00FB53F7"/>
    <w:rsid w:val="00FC059D"/>
    <w:rsid w:val="00FC26F5"/>
    <w:rsid w:val="00FC2FBB"/>
    <w:rsid w:val="00FC311E"/>
    <w:rsid w:val="00FC4A74"/>
    <w:rsid w:val="00FD1237"/>
    <w:rsid w:val="00FD311B"/>
    <w:rsid w:val="00FD3BBB"/>
    <w:rsid w:val="00FD5F2B"/>
    <w:rsid w:val="00FD7C4B"/>
    <w:rsid w:val="00FE25B7"/>
    <w:rsid w:val="00FE48A1"/>
    <w:rsid w:val="00FE7AA2"/>
    <w:rsid w:val="00FF4BC0"/>
    <w:rsid w:val="00FF61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7E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2762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AD5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AD524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AD5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AD5248"/>
    <w:rPr>
      <w:rFonts w:cs="Times New Roman"/>
    </w:rPr>
  </w:style>
  <w:style w:type="paragraph" w:styleId="NormalWeb">
    <w:name w:val="Normal (Web)"/>
    <w:basedOn w:val="Normal"/>
    <w:uiPriority w:val="99"/>
    <w:rsid w:val="00B347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NoSpacing">
    <w:name w:val="No Spacing"/>
    <w:uiPriority w:val="99"/>
    <w:qFormat/>
    <w:rsid w:val="00D64B38"/>
    <w:rPr>
      <w:lang w:eastAsia="en-US"/>
    </w:rPr>
  </w:style>
  <w:style w:type="character" w:customStyle="1" w:styleId="spelle">
    <w:name w:val="spelle"/>
    <w:basedOn w:val="DefaultParagraphFont"/>
    <w:uiPriority w:val="99"/>
    <w:rsid w:val="00433C30"/>
    <w:rPr>
      <w:rFonts w:cs="Times New Roman"/>
    </w:rPr>
  </w:style>
  <w:style w:type="paragraph" w:customStyle="1" w:styleId="3-normalyaz">
    <w:name w:val="3-normalyaz"/>
    <w:basedOn w:val="Normal"/>
    <w:uiPriority w:val="99"/>
    <w:rsid w:val="00433C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DefaultParagraphFont"/>
    <w:uiPriority w:val="99"/>
    <w:rsid w:val="00433C30"/>
    <w:rPr>
      <w:rFonts w:cs="Times New Roman"/>
    </w:rPr>
  </w:style>
  <w:style w:type="character" w:customStyle="1" w:styleId="grame">
    <w:name w:val="grame"/>
    <w:basedOn w:val="DefaultParagraphFont"/>
    <w:uiPriority w:val="99"/>
    <w:rsid w:val="00433C30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86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867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8472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2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47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808080"/>
                <w:right w:val="none" w:sz="0" w:space="0" w:color="auto"/>
              </w:divBdr>
            </w:div>
          </w:divsChild>
        </w:div>
      </w:divsChild>
    </w:div>
    <w:div w:id="1828472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3</Pages>
  <Words>502</Words>
  <Characters>2862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Ek-1</dc:title>
  <dc:subject/>
  <dc:creator>Sinem  Tatar</dc:creator>
  <cp:keywords/>
  <dc:description/>
  <cp:lastModifiedBy>AHMET</cp:lastModifiedBy>
  <cp:revision>3</cp:revision>
  <cp:lastPrinted>2014-12-08T13:22:00Z</cp:lastPrinted>
  <dcterms:created xsi:type="dcterms:W3CDTF">2014-12-11T17:59:00Z</dcterms:created>
  <dcterms:modified xsi:type="dcterms:W3CDTF">2014-12-11T17:59:00Z</dcterms:modified>
</cp:coreProperties>
</file>