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D32" w:rsidRDefault="000F6D32">
      <w:pPr>
        <w:jc w:val="both"/>
        <w:rPr>
          <w:b/>
          <w:sz w:val="32"/>
          <w:szCs w:val="32"/>
        </w:rPr>
      </w:pPr>
    </w:p>
    <w:p w:rsidR="000F6D32" w:rsidRDefault="000F6D32">
      <w:pPr>
        <w:jc w:val="both"/>
        <w:rPr>
          <w:b/>
          <w:sz w:val="32"/>
          <w:szCs w:val="32"/>
        </w:rPr>
      </w:pPr>
    </w:p>
    <w:p w:rsidR="000F6D32" w:rsidRDefault="000F6D32">
      <w:pPr>
        <w:jc w:val="both"/>
        <w:rPr>
          <w:b/>
          <w:sz w:val="32"/>
          <w:szCs w:val="32"/>
        </w:rPr>
      </w:pPr>
    </w:p>
    <w:p w:rsidR="000F6D32" w:rsidRDefault="000F6D32">
      <w:pPr>
        <w:jc w:val="both"/>
        <w:rPr>
          <w:b/>
          <w:sz w:val="32"/>
          <w:szCs w:val="32"/>
        </w:rPr>
      </w:pPr>
    </w:p>
    <w:p w:rsidR="000F6D32" w:rsidRDefault="000F6D32">
      <w:pPr>
        <w:jc w:val="both"/>
        <w:rPr>
          <w:b/>
          <w:sz w:val="32"/>
          <w:szCs w:val="32"/>
        </w:rPr>
      </w:pPr>
    </w:p>
    <w:p w:rsidR="000F6D32" w:rsidRPr="00271AA7" w:rsidRDefault="000F6D32">
      <w:pPr>
        <w:jc w:val="both"/>
        <w:rPr>
          <w:b/>
          <w:sz w:val="32"/>
          <w:szCs w:val="32"/>
        </w:rPr>
      </w:pPr>
    </w:p>
    <w:p w:rsidR="000F6D32" w:rsidRPr="00271AA7" w:rsidRDefault="000F6D32">
      <w:pPr>
        <w:jc w:val="both"/>
        <w:rPr>
          <w:b/>
          <w:sz w:val="32"/>
          <w:szCs w:val="32"/>
        </w:rPr>
      </w:pP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Pr>
          <w:b/>
          <w:sz w:val="32"/>
          <w:szCs w:val="32"/>
        </w:rPr>
        <w:t xml:space="preserve">                                   </w:t>
      </w:r>
      <w:r w:rsidRPr="00271AA7">
        <w:rPr>
          <w:b/>
          <w:sz w:val="32"/>
          <w:szCs w:val="32"/>
        </w:rPr>
        <w:tab/>
        <w:t>EK</w:t>
      </w:r>
      <w:r>
        <w:rPr>
          <w:b/>
          <w:sz w:val="32"/>
          <w:szCs w:val="32"/>
        </w:rPr>
        <w:t>-</w:t>
      </w:r>
      <w:r w:rsidRPr="00271AA7">
        <w:rPr>
          <w:b/>
          <w:sz w:val="32"/>
          <w:szCs w:val="32"/>
        </w:rPr>
        <w:t xml:space="preserve"> 1</w:t>
      </w:r>
    </w:p>
    <w:p w:rsidR="000F6D32" w:rsidRDefault="000F6D32">
      <w:pPr>
        <w:jc w:val="center"/>
        <w:rPr>
          <w:b/>
          <w:sz w:val="32"/>
          <w:szCs w:val="32"/>
        </w:rPr>
      </w:pPr>
      <w:r w:rsidRPr="00271AA7">
        <w:rPr>
          <w:b/>
          <w:sz w:val="32"/>
          <w:szCs w:val="32"/>
        </w:rPr>
        <w:t>Hava Sahası Kullanım İhtiyaçları Değerlendirme ve Uygulama Süreci</w:t>
      </w:r>
    </w:p>
    <w:p w:rsidR="000F6D32" w:rsidRDefault="000F6D32">
      <w:pPr>
        <w:jc w:val="center"/>
        <w:rPr>
          <w:b/>
          <w:sz w:val="32"/>
          <w:szCs w:val="32"/>
        </w:rPr>
      </w:pPr>
    </w:p>
    <w:p w:rsidR="000F6D32" w:rsidRDefault="000F6D32">
      <w:pPr>
        <w:jc w:val="center"/>
        <w:rPr>
          <w:b/>
          <w:sz w:val="32"/>
          <w:szCs w:val="32"/>
        </w:rPr>
      </w:pPr>
    </w:p>
    <w:p w:rsidR="000F6D32" w:rsidRDefault="000F6D32">
      <w:pPr>
        <w:jc w:val="center"/>
        <w:rPr>
          <w:b/>
          <w:sz w:val="32"/>
          <w:szCs w:val="32"/>
        </w:rPr>
      </w:pPr>
    </w:p>
    <w:p w:rsidR="000F6D32" w:rsidRPr="00271AA7" w:rsidRDefault="000F6D32">
      <w:pPr>
        <w:jc w:val="center"/>
        <w:rPr>
          <w:b/>
          <w:sz w:val="32"/>
          <w:szCs w:val="32"/>
        </w:rPr>
      </w:pPr>
    </w:p>
    <w:p w:rsidR="000F6D32" w:rsidRPr="00271AA7" w:rsidRDefault="000F6D32">
      <w:pPr>
        <w:jc w:val="center"/>
        <w:rPr>
          <w:b/>
          <w:sz w:val="32"/>
          <w:szCs w:val="32"/>
        </w:rPr>
      </w:pPr>
      <w:r w:rsidRPr="00372E41">
        <w:rPr>
          <w:b/>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crc330" style="width:448.5pt;height:354pt;visibility:visible">
            <v:imagedata r:id="rId7" o:title=""/>
          </v:shape>
        </w:pict>
      </w:r>
    </w:p>
    <w:p w:rsidR="000F6D32" w:rsidRPr="00271AA7" w:rsidRDefault="000F6D32">
      <w:pPr>
        <w:widowControl/>
        <w:autoSpaceDE/>
        <w:autoSpaceDN/>
        <w:adjustRightInd/>
        <w:rPr>
          <w:b/>
          <w:sz w:val="32"/>
          <w:szCs w:val="32"/>
        </w:rPr>
      </w:pPr>
      <w:r w:rsidRPr="00271AA7">
        <w:rPr>
          <w:b/>
          <w:sz w:val="32"/>
          <w:szCs w:val="32"/>
        </w:rPr>
        <w:br w:type="page"/>
      </w:r>
    </w:p>
    <w:p w:rsidR="000F6D32" w:rsidRPr="00271AA7" w:rsidRDefault="000F6D32">
      <w:pPr>
        <w:jc w:val="both"/>
        <w:rPr>
          <w:b/>
          <w:sz w:val="32"/>
          <w:szCs w:val="32"/>
        </w:rPr>
      </w:pP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t>EK</w:t>
      </w:r>
      <w:r>
        <w:rPr>
          <w:b/>
          <w:sz w:val="32"/>
          <w:szCs w:val="32"/>
        </w:rPr>
        <w:t>-</w:t>
      </w:r>
      <w:r w:rsidRPr="00271AA7">
        <w:rPr>
          <w:b/>
          <w:sz w:val="32"/>
          <w:szCs w:val="32"/>
        </w:rPr>
        <w:t xml:space="preserve"> 2</w:t>
      </w:r>
    </w:p>
    <w:p w:rsidR="000F6D32" w:rsidRDefault="000F6D32">
      <w:pPr>
        <w:jc w:val="center"/>
        <w:rPr>
          <w:b/>
          <w:sz w:val="32"/>
          <w:szCs w:val="32"/>
        </w:rPr>
      </w:pPr>
    </w:p>
    <w:p w:rsidR="000F6D32" w:rsidRDefault="000F6D32">
      <w:pPr>
        <w:jc w:val="center"/>
        <w:rPr>
          <w:b/>
          <w:sz w:val="32"/>
          <w:szCs w:val="32"/>
        </w:rPr>
      </w:pPr>
      <w:r w:rsidRPr="00271AA7">
        <w:rPr>
          <w:b/>
          <w:sz w:val="32"/>
          <w:szCs w:val="32"/>
        </w:rPr>
        <w:t>Hava Sahası Esnek Kullanımı İş Akış Diyagramı</w:t>
      </w:r>
    </w:p>
    <w:p w:rsidR="000F6D32" w:rsidRDefault="000F6D32">
      <w:pPr>
        <w:jc w:val="center"/>
        <w:rPr>
          <w:b/>
          <w:sz w:val="32"/>
          <w:szCs w:val="32"/>
        </w:rPr>
      </w:pPr>
    </w:p>
    <w:p w:rsidR="000F6D32" w:rsidRDefault="000F6D32">
      <w:pPr>
        <w:jc w:val="center"/>
        <w:rPr>
          <w:b/>
          <w:sz w:val="32"/>
          <w:szCs w:val="32"/>
        </w:rPr>
      </w:pPr>
    </w:p>
    <w:p w:rsidR="000F6D32" w:rsidRDefault="000F6D32">
      <w:pPr>
        <w:jc w:val="center"/>
        <w:rPr>
          <w:b/>
          <w:sz w:val="32"/>
          <w:szCs w:val="32"/>
        </w:rPr>
      </w:pPr>
    </w:p>
    <w:p w:rsidR="000F6D32" w:rsidRPr="00271AA7" w:rsidRDefault="000F6D32">
      <w:pPr>
        <w:jc w:val="center"/>
        <w:rPr>
          <w:b/>
          <w:sz w:val="32"/>
          <w:szCs w:val="32"/>
        </w:rPr>
      </w:pPr>
    </w:p>
    <w:p w:rsidR="000F6D32" w:rsidRPr="00271AA7" w:rsidRDefault="000F6D32">
      <w:pPr>
        <w:jc w:val="both"/>
        <w:rPr>
          <w:b/>
          <w:sz w:val="32"/>
          <w:szCs w:val="32"/>
        </w:rPr>
      </w:pPr>
    </w:p>
    <w:p w:rsidR="000F6D32" w:rsidRPr="00271AA7" w:rsidRDefault="000F6D32">
      <w:pPr>
        <w:jc w:val="both"/>
        <w:rPr>
          <w:b/>
          <w:sz w:val="32"/>
          <w:szCs w:val="32"/>
        </w:rPr>
      </w:pPr>
      <w:r w:rsidRPr="00372E41">
        <w:rPr>
          <w:b/>
          <w:noProof/>
          <w:sz w:val="32"/>
          <w:szCs w:val="32"/>
        </w:rPr>
        <w:pict>
          <v:shape id="Resim 2" o:spid="_x0000_i1026" type="#_x0000_t75" alt="amc akış" style="width:449.25pt;height:386.25pt;visibility:visible">
            <v:imagedata r:id="rId8" o:title=""/>
          </v:shape>
        </w:pict>
      </w:r>
    </w:p>
    <w:p w:rsidR="000F6D32" w:rsidRDefault="000F6D32" w:rsidP="00BF193C">
      <w:pPr>
        <w:widowControl/>
        <w:autoSpaceDE/>
        <w:autoSpaceDN/>
        <w:adjustRightInd/>
        <w:rPr>
          <w:b/>
          <w:sz w:val="32"/>
          <w:szCs w:val="32"/>
        </w:rPr>
      </w:pP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r w:rsidRPr="00271AA7">
        <w:rPr>
          <w:b/>
          <w:sz w:val="32"/>
          <w:szCs w:val="32"/>
        </w:rPr>
        <w:tab/>
      </w: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rPr>
          <w:b/>
          <w:sz w:val="32"/>
          <w:szCs w:val="32"/>
        </w:rPr>
      </w:pPr>
    </w:p>
    <w:p w:rsidR="000F6D32" w:rsidRDefault="000F6D32" w:rsidP="00BF193C">
      <w:pPr>
        <w:widowControl/>
        <w:autoSpaceDE/>
        <w:autoSpaceDN/>
        <w:adjustRightInd/>
        <w:ind w:left="8640"/>
        <w:rPr>
          <w:b/>
          <w:sz w:val="32"/>
          <w:szCs w:val="32"/>
        </w:rPr>
      </w:pPr>
      <w:r w:rsidRPr="00271AA7">
        <w:rPr>
          <w:b/>
          <w:sz w:val="32"/>
          <w:szCs w:val="32"/>
        </w:rPr>
        <w:t>EK-3</w:t>
      </w:r>
    </w:p>
    <w:p w:rsidR="000F6D32" w:rsidRPr="00271AA7" w:rsidRDefault="000F6D32">
      <w:pPr>
        <w:jc w:val="both"/>
        <w:rPr>
          <w:b/>
          <w:sz w:val="32"/>
          <w:szCs w:val="32"/>
        </w:rPr>
      </w:pPr>
    </w:p>
    <w:p w:rsidR="000F6D32" w:rsidRPr="00271AA7" w:rsidRDefault="000F6D32">
      <w:pPr>
        <w:jc w:val="center"/>
        <w:rPr>
          <w:b/>
          <w:sz w:val="32"/>
          <w:szCs w:val="32"/>
        </w:rPr>
      </w:pPr>
      <w:r w:rsidRPr="00271AA7">
        <w:rPr>
          <w:b/>
          <w:sz w:val="32"/>
          <w:szCs w:val="32"/>
        </w:rPr>
        <w:t xml:space="preserve">Hava Sahasının Esnek Kullanımı Konseptine Yönelik </w:t>
      </w:r>
    </w:p>
    <w:p w:rsidR="000F6D32" w:rsidRDefault="000F6D32">
      <w:pPr>
        <w:jc w:val="center"/>
        <w:rPr>
          <w:b/>
          <w:sz w:val="32"/>
          <w:szCs w:val="32"/>
        </w:rPr>
      </w:pPr>
      <w:r w:rsidRPr="00271AA7">
        <w:rPr>
          <w:b/>
          <w:sz w:val="32"/>
          <w:szCs w:val="32"/>
        </w:rPr>
        <w:t>Yönetim Teşkilat Yapısı ve Kurum/Kuruluşları</w:t>
      </w:r>
    </w:p>
    <w:p w:rsidR="000F6D32" w:rsidRDefault="000F6D32">
      <w:pPr>
        <w:jc w:val="center"/>
        <w:rPr>
          <w:b/>
          <w:sz w:val="32"/>
          <w:szCs w:val="32"/>
        </w:rPr>
      </w:pPr>
    </w:p>
    <w:p w:rsidR="000F6D32" w:rsidRDefault="000F6D32">
      <w:pPr>
        <w:jc w:val="center"/>
        <w:rPr>
          <w:b/>
          <w:sz w:val="32"/>
          <w:szCs w:val="32"/>
        </w:rPr>
      </w:pPr>
    </w:p>
    <w:p w:rsidR="000F6D32" w:rsidRPr="00271AA7" w:rsidRDefault="000F6D32">
      <w:pPr>
        <w:jc w:val="center"/>
        <w:rPr>
          <w:b/>
          <w:sz w:val="32"/>
          <w:szCs w:val="32"/>
        </w:rPr>
      </w:pPr>
    </w:p>
    <w:p w:rsidR="000F6D32" w:rsidRPr="00271AA7" w:rsidRDefault="000F6D32">
      <w:pPr>
        <w:jc w:val="both"/>
        <w:rPr>
          <w:b/>
          <w:sz w:val="32"/>
          <w:szCs w:val="32"/>
        </w:rPr>
      </w:pPr>
    </w:p>
    <w:p w:rsidR="000F6D32" w:rsidRPr="00271AA7" w:rsidRDefault="000F6D32">
      <w:pPr>
        <w:jc w:val="both"/>
        <w:rPr>
          <w:b/>
          <w:sz w:val="32"/>
          <w:szCs w:val="32"/>
        </w:rPr>
      </w:pPr>
      <w:r w:rsidRPr="00372E41">
        <w:rPr>
          <w:b/>
          <w:noProof/>
          <w:sz w:val="32"/>
          <w:szCs w:val="32"/>
        </w:rPr>
        <w:pict>
          <v:shape id="Resim 3" o:spid="_x0000_i1027" type="#_x0000_t75" alt="FUA YAPI" style="width:480.75pt;height:339.75pt;visibility:visible">
            <v:imagedata r:id="rId9" o:title=""/>
          </v:shape>
        </w:pict>
      </w:r>
    </w:p>
    <w:p w:rsidR="000F6D32" w:rsidRPr="00271AA7" w:rsidRDefault="000F6D32">
      <w:pPr>
        <w:jc w:val="both"/>
        <w:rPr>
          <w:i/>
          <w:sz w:val="16"/>
          <w:szCs w:val="16"/>
        </w:rPr>
      </w:pPr>
      <w:r w:rsidRPr="00271AA7">
        <w:rPr>
          <w:i/>
          <w:sz w:val="16"/>
          <w:szCs w:val="16"/>
        </w:rPr>
        <w:t>*</w:t>
      </w:r>
      <w:r w:rsidRPr="00271AA7">
        <w:rPr>
          <w:i/>
          <w:sz w:val="16"/>
          <w:szCs w:val="16"/>
        </w:rPr>
        <w:tab/>
        <w:t>Havacılık Üst Kurulu, Ulaştırma, Denizcilik ve Haberleşme Bakanlığı Müsteşarı ve Genelkurmay Harekat Başkanı eş başkanlığında, Sivil Havacılık Genel Müdürü ve Devlet Hava Meydanları İşletmesi Genel Müdürü, Genelkurmay Başkanlığı Komuta Kontrol Dairesi Başkanı ve Hava Kuvvetleri Komutanlığı Hava Savunma ve Komuta Kontrol Dairesi Başkanından oluşur.</w:t>
      </w:r>
    </w:p>
    <w:p w:rsidR="000F6D32" w:rsidRPr="00271AA7" w:rsidRDefault="000F6D32">
      <w:pPr>
        <w:jc w:val="both"/>
        <w:rPr>
          <w:i/>
          <w:sz w:val="16"/>
          <w:szCs w:val="16"/>
        </w:rPr>
      </w:pPr>
    </w:p>
    <w:p w:rsidR="000F6D32" w:rsidRPr="00271AA7" w:rsidRDefault="000F6D32">
      <w:pPr>
        <w:jc w:val="both"/>
        <w:rPr>
          <w:i/>
          <w:sz w:val="16"/>
          <w:szCs w:val="16"/>
        </w:rPr>
      </w:pPr>
      <w:r w:rsidRPr="00271AA7">
        <w:rPr>
          <w:sz w:val="16"/>
          <w:szCs w:val="16"/>
        </w:rPr>
        <w:t>**</w:t>
      </w:r>
      <w:r w:rsidRPr="00271AA7">
        <w:rPr>
          <w:sz w:val="16"/>
          <w:szCs w:val="16"/>
        </w:rPr>
        <w:tab/>
      </w:r>
      <w:r w:rsidRPr="00271AA7">
        <w:rPr>
          <w:i/>
          <w:sz w:val="16"/>
          <w:szCs w:val="16"/>
        </w:rPr>
        <w:t>Hava Sahası Yürütme Kurulu, Genelkurmay Hava Savunma Şube Müdürü, Hava Kuvvetleri Komutanlığı Hava Trafik Yönetimi Şube Müdürü ile Sivil Havacılık Hava Seyrüsefer Daire Başkanı ve DHMİ Seyrüsefer Daire  Başkanından oluşur.</w:t>
      </w: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p w:rsidR="000F6D32" w:rsidRPr="00271AA7" w:rsidRDefault="000F6D32">
      <w:pPr>
        <w:jc w:val="both"/>
        <w:rPr>
          <w:sz w:val="32"/>
          <w:szCs w:val="32"/>
        </w:rPr>
      </w:pPr>
    </w:p>
    <w:sectPr w:rsidR="000F6D32" w:rsidRPr="00271AA7" w:rsidSect="00255817">
      <w:footerReference w:type="default" r:id="rId10"/>
      <w:type w:val="continuous"/>
      <w:pgSz w:w="11899" w:h="16838"/>
      <w:pgMar w:top="851" w:right="822" w:bottom="709" w:left="1423" w:header="709" w:footer="709"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D32" w:rsidRDefault="000F6D32" w:rsidP="00BF1977">
      <w:r>
        <w:separator/>
      </w:r>
    </w:p>
  </w:endnote>
  <w:endnote w:type="continuationSeparator" w:id="0">
    <w:p w:rsidR="000F6D32" w:rsidRDefault="000F6D32" w:rsidP="00BF1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32" w:rsidRDefault="000F6D32">
    <w:pPr>
      <w:pStyle w:val="Footer"/>
      <w:jc w:val="center"/>
    </w:pPr>
    <w:fldSimple w:instr=" PAGE   \* MERGEFORMAT ">
      <w:r>
        <w:rPr>
          <w:noProof/>
        </w:rPr>
        <w:t>1</w:t>
      </w:r>
    </w:fldSimple>
  </w:p>
  <w:p w:rsidR="000F6D32" w:rsidRDefault="000F6D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D32" w:rsidRDefault="000F6D32" w:rsidP="00BF1977">
      <w:r>
        <w:separator/>
      </w:r>
    </w:p>
  </w:footnote>
  <w:footnote w:type="continuationSeparator" w:id="0">
    <w:p w:rsidR="000F6D32" w:rsidRDefault="000F6D32" w:rsidP="00BF1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4CC0"/>
    <w:multiLevelType w:val="hybridMultilevel"/>
    <w:tmpl w:val="922AD1A4"/>
    <w:lvl w:ilvl="0" w:tplc="044EA260">
      <w:start w:val="2"/>
      <w:numFmt w:val="decimal"/>
      <w:lvlText w:val="(%1)"/>
      <w:lvlJc w:val="left"/>
      <w:pPr>
        <w:ind w:left="360" w:hanging="360"/>
      </w:pPr>
      <w:rPr>
        <w:rFonts w:ascii="Times New Roman" w:hAnsi="Times New Roman" w:cs="Times New Roman" w:hint="default"/>
        <w:color w:val="auto"/>
        <w:sz w:val="24"/>
        <w:szCs w:val="24"/>
      </w:rPr>
    </w:lvl>
    <w:lvl w:ilvl="1" w:tplc="D204A106">
      <w:start w:val="1"/>
      <w:numFmt w:val="lowerLetter"/>
      <w:lvlText w:val="%2)"/>
      <w:lvlJc w:val="left"/>
      <w:pPr>
        <w:ind w:left="1080" w:hanging="360"/>
      </w:pPr>
      <w:rPr>
        <w:rFonts w:cs="Times New Roman" w:hint="default"/>
      </w:rPr>
    </w:lvl>
    <w:lvl w:ilvl="2" w:tplc="041F001B">
      <w:start w:val="1"/>
      <w:numFmt w:val="lowerRoman"/>
      <w:lvlText w:val="%3."/>
      <w:lvlJc w:val="right"/>
      <w:pPr>
        <w:ind w:left="1800" w:hanging="180"/>
      </w:pPr>
      <w:rPr>
        <w:rFonts w:cs="Times New Roman"/>
      </w:rPr>
    </w:lvl>
    <w:lvl w:ilvl="3" w:tplc="041F000F">
      <w:start w:val="1"/>
      <w:numFmt w:val="decimal"/>
      <w:lvlText w:val="%4."/>
      <w:lvlJc w:val="left"/>
      <w:pPr>
        <w:ind w:left="2520" w:hanging="360"/>
      </w:pPr>
      <w:rPr>
        <w:rFonts w:cs="Times New Roman"/>
      </w:rPr>
    </w:lvl>
    <w:lvl w:ilvl="4" w:tplc="041F0019">
      <w:start w:val="1"/>
      <w:numFmt w:val="lowerLetter"/>
      <w:lvlText w:val="%5."/>
      <w:lvlJc w:val="left"/>
      <w:pPr>
        <w:ind w:left="3240" w:hanging="360"/>
      </w:pPr>
      <w:rPr>
        <w:rFonts w:cs="Times New Roman"/>
      </w:rPr>
    </w:lvl>
    <w:lvl w:ilvl="5" w:tplc="041F001B">
      <w:start w:val="1"/>
      <w:numFmt w:val="lowerRoman"/>
      <w:lvlText w:val="%6."/>
      <w:lvlJc w:val="right"/>
      <w:pPr>
        <w:ind w:left="3960" w:hanging="180"/>
      </w:pPr>
      <w:rPr>
        <w:rFonts w:cs="Times New Roman"/>
      </w:rPr>
    </w:lvl>
    <w:lvl w:ilvl="6" w:tplc="041F000F">
      <w:start w:val="1"/>
      <w:numFmt w:val="decimal"/>
      <w:lvlText w:val="%7."/>
      <w:lvlJc w:val="left"/>
      <w:pPr>
        <w:ind w:left="4680" w:hanging="360"/>
      </w:pPr>
      <w:rPr>
        <w:rFonts w:cs="Times New Roman"/>
      </w:rPr>
    </w:lvl>
    <w:lvl w:ilvl="7" w:tplc="041F0019">
      <w:start w:val="1"/>
      <w:numFmt w:val="lowerLetter"/>
      <w:lvlText w:val="%8."/>
      <w:lvlJc w:val="left"/>
      <w:pPr>
        <w:ind w:left="5400" w:hanging="360"/>
      </w:pPr>
      <w:rPr>
        <w:rFonts w:cs="Times New Roman"/>
      </w:rPr>
    </w:lvl>
    <w:lvl w:ilvl="8" w:tplc="041F001B">
      <w:start w:val="1"/>
      <w:numFmt w:val="lowerRoman"/>
      <w:lvlText w:val="%9."/>
      <w:lvlJc w:val="right"/>
      <w:pPr>
        <w:ind w:left="6120" w:hanging="180"/>
      </w:pPr>
      <w:rPr>
        <w:rFonts w:cs="Times New Roman"/>
      </w:rPr>
    </w:lvl>
  </w:abstractNum>
  <w:abstractNum w:abstractNumId="1">
    <w:nsid w:val="02790601"/>
    <w:multiLevelType w:val="hybridMultilevel"/>
    <w:tmpl w:val="0F881630"/>
    <w:lvl w:ilvl="0" w:tplc="E7C61A58">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371438B"/>
    <w:multiLevelType w:val="hybridMultilevel"/>
    <w:tmpl w:val="00CCF132"/>
    <w:lvl w:ilvl="0" w:tplc="57F2575E">
      <w:start w:val="1"/>
      <w:numFmt w:val="lowerLetter"/>
      <w:lvlText w:val="%1)"/>
      <w:lvlJc w:val="left"/>
      <w:pPr>
        <w:ind w:left="720" w:hanging="360"/>
      </w:pPr>
      <w:rPr>
        <w:rFonts w:ascii="Times New Roman" w:hAnsi="Times New Roman"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3">
    <w:nsid w:val="043A61A6"/>
    <w:multiLevelType w:val="hybridMultilevel"/>
    <w:tmpl w:val="5970988E"/>
    <w:lvl w:ilvl="0" w:tplc="E7C61A58">
      <w:start w:val="2"/>
      <w:numFmt w:val="decimal"/>
      <w:lvlText w:val="(%1)"/>
      <w:lvlJc w:val="left"/>
      <w:pPr>
        <w:ind w:left="1495" w:hanging="360"/>
      </w:pPr>
      <w:rPr>
        <w:rFonts w:ascii="Times New Roman" w:hAnsi="Times New Roman" w:cs="Times New Roman" w:hint="default"/>
      </w:rPr>
    </w:lvl>
    <w:lvl w:ilvl="1" w:tplc="041F0019" w:tentative="1">
      <w:start w:val="1"/>
      <w:numFmt w:val="lowerLetter"/>
      <w:lvlText w:val="%2."/>
      <w:lvlJc w:val="left"/>
      <w:pPr>
        <w:ind w:left="2149" w:hanging="360"/>
      </w:pPr>
      <w:rPr>
        <w:rFonts w:cs="Times New Roman"/>
      </w:rPr>
    </w:lvl>
    <w:lvl w:ilvl="2" w:tplc="041F001B" w:tentative="1">
      <w:start w:val="1"/>
      <w:numFmt w:val="lowerRoman"/>
      <w:lvlText w:val="%3."/>
      <w:lvlJc w:val="right"/>
      <w:pPr>
        <w:ind w:left="2869" w:hanging="180"/>
      </w:pPr>
      <w:rPr>
        <w:rFonts w:cs="Times New Roman"/>
      </w:rPr>
    </w:lvl>
    <w:lvl w:ilvl="3" w:tplc="041F000F" w:tentative="1">
      <w:start w:val="1"/>
      <w:numFmt w:val="decimal"/>
      <w:lvlText w:val="%4."/>
      <w:lvlJc w:val="left"/>
      <w:pPr>
        <w:ind w:left="3589" w:hanging="360"/>
      </w:pPr>
      <w:rPr>
        <w:rFonts w:cs="Times New Roman"/>
      </w:rPr>
    </w:lvl>
    <w:lvl w:ilvl="4" w:tplc="041F0019" w:tentative="1">
      <w:start w:val="1"/>
      <w:numFmt w:val="lowerLetter"/>
      <w:lvlText w:val="%5."/>
      <w:lvlJc w:val="left"/>
      <w:pPr>
        <w:ind w:left="4309" w:hanging="360"/>
      </w:pPr>
      <w:rPr>
        <w:rFonts w:cs="Times New Roman"/>
      </w:rPr>
    </w:lvl>
    <w:lvl w:ilvl="5" w:tplc="041F001B" w:tentative="1">
      <w:start w:val="1"/>
      <w:numFmt w:val="lowerRoman"/>
      <w:lvlText w:val="%6."/>
      <w:lvlJc w:val="right"/>
      <w:pPr>
        <w:ind w:left="5029" w:hanging="180"/>
      </w:pPr>
      <w:rPr>
        <w:rFonts w:cs="Times New Roman"/>
      </w:rPr>
    </w:lvl>
    <w:lvl w:ilvl="6" w:tplc="041F000F" w:tentative="1">
      <w:start w:val="1"/>
      <w:numFmt w:val="decimal"/>
      <w:lvlText w:val="%7."/>
      <w:lvlJc w:val="left"/>
      <w:pPr>
        <w:ind w:left="5749" w:hanging="360"/>
      </w:pPr>
      <w:rPr>
        <w:rFonts w:cs="Times New Roman"/>
      </w:rPr>
    </w:lvl>
    <w:lvl w:ilvl="7" w:tplc="041F0019" w:tentative="1">
      <w:start w:val="1"/>
      <w:numFmt w:val="lowerLetter"/>
      <w:lvlText w:val="%8."/>
      <w:lvlJc w:val="left"/>
      <w:pPr>
        <w:ind w:left="6469" w:hanging="360"/>
      </w:pPr>
      <w:rPr>
        <w:rFonts w:cs="Times New Roman"/>
      </w:rPr>
    </w:lvl>
    <w:lvl w:ilvl="8" w:tplc="041F001B" w:tentative="1">
      <w:start w:val="1"/>
      <w:numFmt w:val="lowerRoman"/>
      <w:lvlText w:val="%9."/>
      <w:lvlJc w:val="right"/>
      <w:pPr>
        <w:ind w:left="7189" w:hanging="180"/>
      </w:pPr>
      <w:rPr>
        <w:rFonts w:cs="Times New Roman"/>
      </w:rPr>
    </w:lvl>
  </w:abstractNum>
  <w:abstractNum w:abstractNumId="4">
    <w:nsid w:val="05FA06FA"/>
    <w:multiLevelType w:val="hybridMultilevel"/>
    <w:tmpl w:val="A642E47A"/>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nsid w:val="0D47063B"/>
    <w:multiLevelType w:val="hybridMultilevel"/>
    <w:tmpl w:val="6FB6F350"/>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nsid w:val="105E1CAC"/>
    <w:multiLevelType w:val="hybridMultilevel"/>
    <w:tmpl w:val="9A18EFD4"/>
    <w:lvl w:ilvl="0" w:tplc="17E05EBA">
      <w:start w:val="5"/>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F40860"/>
    <w:multiLevelType w:val="hybridMultilevel"/>
    <w:tmpl w:val="FEC8F4BC"/>
    <w:lvl w:ilvl="0" w:tplc="0652E49A">
      <w:start w:val="1"/>
      <w:numFmt w:val="lowerLetter"/>
      <w:lvlText w:val="%1)"/>
      <w:lvlJc w:val="left"/>
      <w:pPr>
        <w:ind w:left="720" w:hanging="360"/>
      </w:pPr>
      <w:rPr>
        <w:rFonts w:ascii="Times New Roman" w:hAnsi="Times New Roman" w:cs="Times New Roman" w:hint="default"/>
        <w:color w:val="auto"/>
        <w:sz w:val="24"/>
        <w:szCs w:val="24"/>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8">
    <w:nsid w:val="11E95C64"/>
    <w:multiLevelType w:val="singleLevel"/>
    <w:tmpl w:val="52A02AB8"/>
    <w:lvl w:ilvl="0">
      <w:start w:val="2"/>
      <w:numFmt w:val="decimal"/>
      <w:lvlText w:val="(%1)"/>
      <w:legacy w:legacy="1" w:legacySpace="0" w:legacyIndent="360"/>
      <w:lvlJc w:val="left"/>
      <w:rPr>
        <w:rFonts w:ascii="Times New Roman" w:hAnsi="Times New Roman" w:cs="Times New Roman" w:hint="default"/>
      </w:rPr>
    </w:lvl>
  </w:abstractNum>
  <w:abstractNum w:abstractNumId="9">
    <w:nsid w:val="120A3FBA"/>
    <w:multiLevelType w:val="hybridMultilevel"/>
    <w:tmpl w:val="E8BE45A8"/>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nsid w:val="130D1EF4"/>
    <w:multiLevelType w:val="singleLevel"/>
    <w:tmpl w:val="8BC2211E"/>
    <w:lvl w:ilvl="0">
      <w:start w:val="3"/>
      <w:numFmt w:val="decimal"/>
      <w:lvlText w:val="(%1)"/>
      <w:lvlJc w:val="left"/>
      <w:rPr>
        <w:rFonts w:ascii="Times New Roman" w:hAnsi="Times New Roman" w:cs="Times New Roman" w:hint="default"/>
      </w:rPr>
    </w:lvl>
  </w:abstractNum>
  <w:abstractNum w:abstractNumId="11">
    <w:nsid w:val="139E41C8"/>
    <w:multiLevelType w:val="hybridMultilevel"/>
    <w:tmpl w:val="9E165D3C"/>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14A543BE"/>
    <w:multiLevelType w:val="hybridMultilevel"/>
    <w:tmpl w:val="02421396"/>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nsid w:val="155B7657"/>
    <w:multiLevelType w:val="hybridMultilevel"/>
    <w:tmpl w:val="4966244E"/>
    <w:lvl w:ilvl="0" w:tplc="EA241EB4">
      <w:start w:val="1"/>
      <w:numFmt w:val="lowerLetter"/>
      <w:lvlText w:val="%1)"/>
      <w:lvlJc w:val="left"/>
      <w:pPr>
        <w:tabs>
          <w:tab w:val="num" w:pos="1500"/>
        </w:tabs>
        <w:ind w:left="1500" w:hanging="360"/>
      </w:pPr>
      <w:rPr>
        <w:rFonts w:cs="Times New Roman" w:hint="default"/>
      </w:rPr>
    </w:lvl>
    <w:lvl w:ilvl="1" w:tplc="041F0019" w:tentative="1">
      <w:start w:val="1"/>
      <w:numFmt w:val="lowerLetter"/>
      <w:lvlText w:val="%2."/>
      <w:lvlJc w:val="left"/>
      <w:pPr>
        <w:tabs>
          <w:tab w:val="num" w:pos="2220"/>
        </w:tabs>
        <w:ind w:left="2220" w:hanging="360"/>
      </w:pPr>
      <w:rPr>
        <w:rFonts w:cs="Times New Roman"/>
      </w:rPr>
    </w:lvl>
    <w:lvl w:ilvl="2" w:tplc="041F001B" w:tentative="1">
      <w:start w:val="1"/>
      <w:numFmt w:val="lowerRoman"/>
      <w:lvlText w:val="%3."/>
      <w:lvlJc w:val="right"/>
      <w:pPr>
        <w:tabs>
          <w:tab w:val="num" w:pos="2940"/>
        </w:tabs>
        <w:ind w:left="2940" w:hanging="180"/>
      </w:pPr>
      <w:rPr>
        <w:rFonts w:cs="Times New Roman"/>
      </w:rPr>
    </w:lvl>
    <w:lvl w:ilvl="3" w:tplc="041F000F" w:tentative="1">
      <w:start w:val="1"/>
      <w:numFmt w:val="decimal"/>
      <w:lvlText w:val="%4."/>
      <w:lvlJc w:val="left"/>
      <w:pPr>
        <w:tabs>
          <w:tab w:val="num" w:pos="3660"/>
        </w:tabs>
        <w:ind w:left="3660" w:hanging="360"/>
      </w:pPr>
      <w:rPr>
        <w:rFonts w:cs="Times New Roman"/>
      </w:rPr>
    </w:lvl>
    <w:lvl w:ilvl="4" w:tplc="041F0019" w:tentative="1">
      <w:start w:val="1"/>
      <w:numFmt w:val="lowerLetter"/>
      <w:lvlText w:val="%5."/>
      <w:lvlJc w:val="left"/>
      <w:pPr>
        <w:tabs>
          <w:tab w:val="num" w:pos="4380"/>
        </w:tabs>
        <w:ind w:left="4380" w:hanging="360"/>
      </w:pPr>
      <w:rPr>
        <w:rFonts w:cs="Times New Roman"/>
      </w:rPr>
    </w:lvl>
    <w:lvl w:ilvl="5" w:tplc="041F001B" w:tentative="1">
      <w:start w:val="1"/>
      <w:numFmt w:val="lowerRoman"/>
      <w:lvlText w:val="%6."/>
      <w:lvlJc w:val="right"/>
      <w:pPr>
        <w:tabs>
          <w:tab w:val="num" w:pos="5100"/>
        </w:tabs>
        <w:ind w:left="5100" w:hanging="180"/>
      </w:pPr>
      <w:rPr>
        <w:rFonts w:cs="Times New Roman"/>
      </w:rPr>
    </w:lvl>
    <w:lvl w:ilvl="6" w:tplc="041F000F" w:tentative="1">
      <w:start w:val="1"/>
      <w:numFmt w:val="decimal"/>
      <w:lvlText w:val="%7."/>
      <w:lvlJc w:val="left"/>
      <w:pPr>
        <w:tabs>
          <w:tab w:val="num" w:pos="5820"/>
        </w:tabs>
        <w:ind w:left="5820" w:hanging="360"/>
      </w:pPr>
      <w:rPr>
        <w:rFonts w:cs="Times New Roman"/>
      </w:rPr>
    </w:lvl>
    <w:lvl w:ilvl="7" w:tplc="041F0019" w:tentative="1">
      <w:start w:val="1"/>
      <w:numFmt w:val="lowerLetter"/>
      <w:lvlText w:val="%8."/>
      <w:lvlJc w:val="left"/>
      <w:pPr>
        <w:tabs>
          <w:tab w:val="num" w:pos="6540"/>
        </w:tabs>
        <w:ind w:left="6540" w:hanging="360"/>
      </w:pPr>
      <w:rPr>
        <w:rFonts w:cs="Times New Roman"/>
      </w:rPr>
    </w:lvl>
    <w:lvl w:ilvl="8" w:tplc="041F001B" w:tentative="1">
      <w:start w:val="1"/>
      <w:numFmt w:val="lowerRoman"/>
      <w:lvlText w:val="%9."/>
      <w:lvlJc w:val="right"/>
      <w:pPr>
        <w:tabs>
          <w:tab w:val="num" w:pos="7260"/>
        </w:tabs>
        <w:ind w:left="7260" w:hanging="180"/>
      </w:pPr>
      <w:rPr>
        <w:rFonts w:cs="Times New Roman"/>
      </w:rPr>
    </w:lvl>
  </w:abstractNum>
  <w:abstractNum w:abstractNumId="14">
    <w:nsid w:val="162F4CDC"/>
    <w:multiLevelType w:val="multilevel"/>
    <w:tmpl w:val="C28A9D78"/>
    <w:lvl w:ilvl="0">
      <w:start w:val="5"/>
      <w:numFmt w:val="decimal"/>
      <w:lvlText w:val="(%1)"/>
      <w:lvlJc w:val="left"/>
      <w:rPr>
        <w:rFonts w:ascii="Times New Roman" w:hAnsi="Times New Roman" w:cs="Times New Roman" w:hint="default"/>
        <w:b w:val="0"/>
        <w:bCs w:val="0"/>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19A1592F"/>
    <w:multiLevelType w:val="hybridMultilevel"/>
    <w:tmpl w:val="77B01036"/>
    <w:lvl w:ilvl="0" w:tplc="382C40AA">
      <w:start w:val="8"/>
      <w:numFmt w:val="lowerLetter"/>
      <w:lvlText w:val="%1)"/>
      <w:lvlJc w:val="left"/>
      <w:pPr>
        <w:ind w:left="720"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1AAB4E03"/>
    <w:multiLevelType w:val="hybridMultilevel"/>
    <w:tmpl w:val="EE32794A"/>
    <w:lvl w:ilvl="0" w:tplc="7368EDB4">
      <w:start w:val="2"/>
      <w:numFmt w:val="decimal"/>
      <w:lvlText w:val="(%1)"/>
      <w:lvlJc w:val="left"/>
      <w:pPr>
        <w:ind w:left="2281" w:hanging="360"/>
      </w:pPr>
      <w:rPr>
        <w:rFonts w:ascii="Times New Roman" w:hAnsi="Times New Roman" w:cs="Times New Roman" w:hint="default"/>
        <w:strike w:val="0"/>
        <w:color w:val="auto"/>
      </w:rPr>
    </w:lvl>
    <w:lvl w:ilvl="1" w:tplc="041F0019" w:tentative="1">
      <w:start w:val="1"/>
      <w:numFmt w:val="lowerLetter"/>
      <w:lvlText w:val="%2."/>
      <w:lvlJc w:val="left"/>
      <w:pPr>
        <w:ind w:left="3001" w:hanging="360"/>
      </w:pPr>
      <w:rPr>
        <w:rFonts w:cs="Times New Roman"/>
      </w:rPr>
    </w:lvl>
    <w:lvl w:ilvl="2" w:tplc="041F001B" w:tentative="1">
      <w:start w:val="1"/>
      <w:numFmt w:val="lowerRoman"/>
      <w:lvlText w:val="%3."/>
      <w:lvlJc w:val="right"/>
      <w:pPr>
        <w:ind w:left="3721" w:hanging="180"/>
      </w:pPr>
      <w:rPr>
        <w:rFonts w:cs="Times New Roman"/>
      </w:rPr>
    </w:lvl>
    <w:lvl w:ilvl="3" w:tplc="041F000F" w:tentative="1">
      <w:start w:val="1"/>
      <w:numFmt w:val="decimal"/>
      <w:lvlText w:val="%4."/>
      <w:lvlJc w:val="left"/>
      <w:pPr>
        <w:ind w:left="4441" w:hanging="360"/>
      </w:pPr>
      <w:rPr>
        <w:rFonts w:cs="Times New Roman"/>
      </w:rPr>
    </w:lvl>
    <w:lvl w:ilvl="4" w:tplc="041F0019" w:tentative="1">
      <w:start w:val="1"/>
      <w:numFmt w:val="lowerLetter"/>
      <w:lvlText w:val="%5."/>
      <w:lvlJc w:val="left"/>
      <w:pPr>
        <w:ind w:left="5161" w:hanging="360"/>
      </w:pPr>
      <w:rPr>
        <w:rFonts w:cs="Times New Roman"/>
      </w:rPr>
    </w:lvl>
    <w:lvl w:ilvl="5" w:tplc="041F001B" w:tentative="1">
      <w:start w:val="1"/>
      <w:numFmt w:val="lowerRoman"/>
      <w:lvlText w:val="%6."/>
      <w:lvlJc w:val="right"/>
      <w:pPr>
        <w:ind w:left="5881" w:hanging="180"/>
      </w:pPr>
      <w:rPr>
        <w:rFonts w:cs="Times New Roman"/>
      </w:rPr>
    </w:lvl>
    <w:lvl w:ilvl="6" w:tplc="041F000F" w:tentative="1">
      <w:start w:val="1"/>
      <w:numFmt w:val="decimal"/>
      <w:lvlText w:val="%7."/>
      <w:lvlJc w:val="left"/>
      <w:pPr>
        <w:ind w:left="6601" w:hanging="360"/>
      </w:pPr>
      <w:rPr>
        <w:rFonts w:cs="Times New Roman"/>
      </w:rPr>
    </w:lvl>
    <w:lvl w:ilvl="7" w:tplc="041F0019" w:tentative="1">
      <w:start w:val="1"/>
      <w:numFmt w:val="lowerLetter"/>
      <w:lvlText w:val="%8."/>
      <w:lvlJc w:val="left"/>
      <w:pPr>
        <w:ind w:left="7321" w:hanging="360"/>
      </w:pPr>
      <w:rPr>
        <w:rFonts w:cs="Times New Roman"/>
      </w:rPr>
    </w:lvl>
    <w:lvl w:ilvl="8" w:tplc="041F001B" w:tentative="1">
      <w:start w:val="1"/>
      <w:numFmt w:val="lowerRoman"/>
      <w:lvlText w:val="%9."/>
      <w:lvlJc w:val="right"/>
      <w:pPr>
        <w:ind w:left="8041" w:hanging="180"/>
      </w:pPr>
      <w:rPr>
        <w:rFonts w:cs="Times New Roman"/>
      </w:rPr>
    </w:lvl>
  </w:abstractNum>
  <w:abstractNum w:abstractNumId="17">
    <w:nsid w:val="1B106D71"/>
    <w:multiLevelType w:val="hybridMultilevel"/>
    <w:tmpl w:val="3B2ED09A"/>
    <w:lvl w:ilvl="0" w:tplc="3DA2FC90">
      <w:start w:val="1"/>
      <w:numFmt w:val="lowerLetter"/>
      <w:lvlText w:val="%1)"/>
      <w:lvlJc w:val="left"/>
      <w:pPr>
        <w:ind w:left="360" w:hanging="360"/>
      </w:pPr>
      <w:rPr>
        <w:rFonts w:cs="Times New Roman"/>
        <w:color w:val="auto"/>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8">
    <w:nsid w:val="1B5530EF"/>
    <w:multiLevelType w:val="hybridMultilevel"/>
    <w:tmpl w:val="F9060D98"/>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9">
    <w:nsid w:val="23DF6BAD"/>
    <w:multiLevelType w:val="hybridMultilevel"/>
    <w:tmpl w:val="192C2574"/>
    <w:lvl w:ilvl="0" w:tplc="39F82918">
      <w:start w:val="723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7325F60"/>
    <w:multiLevelType w:val="hybridMultilevel"/>
    <w:tmpl w:val="5FB64C3A"/>
    <w:lvl w:ilvl="0" w:tplc="B6B49F66">
      <w:start w:val="2"/>
      <w:numFmt w:val="decimal"/>
      <w:lvlText w:val="(%1)"/>
      <w:lvlJc w:val="left"/>
      <w:pPr>
        <w:ind w:left="360" w:hanging="360"/>
      </w:pPr>
      <w:rPr>
        <w:rFonts w:ascii="Times New Roman" w:hAnsi="Times New Roman"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1">
    <w:nsid w:val="28BE30A2"/>
    <w:multiLevelType w:val="hybridMultilevel"/>
    <w:tmpl w:val="D25A4206"/>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2">
    <w:nsid w:val="28DF1C92"/>
    <w:multiLevelType w:val="hybridMultilevel"/>
    <w:tmpl w:val="D760F554"/>
    <w:lvl w:ilvl="0" w:tplc="7F741A78">
      <w:start w:val="1"/>
      <w:numFmt w:val="lowerLetter"/>
      <w:lvlText w:val="%1)"/>
      <w:lvlJc w:val="left"/>
      <w:pPr>
        <w:ind w:left="144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3">
    <w:nsid w:val="2B006980"/>
    <w:multiLevelType w:val="hybridMultilevel"/>
    <w:tmpl w:val="37B8D9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2BB74165"/>
    <w:multiLevelType w:val="hybridMultilevel"/>
    <w:tmpl w:val="778498A0"/>
    <w:lvl w:ilvl="0" w:tplc="351840BA">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nsid w:val="2C922356"/>
    <w:multiLevelType w:val="hybridMultilevel"/>
    <w:tmpl w:val="BD8C4B26"/>
    <w:lvl w:ilvl="0" w:tplc="E7C61A58">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6">
    <w:nsid w:val="2CF86AEC"/>
    <w:multiLevelType w:val="hybridMultilevel"/>
    <w:tmpl w:val="4E9620B6"/>
    <w:lvl w:ilvl="0" w:tplc="1298AD56">
      <w:start w:val="11"/>
      <w:numFmt w:val="lowerLetter"/>
      <w:lvlText w:val="%1)"/>
      <w:lvlJc w:val="left"/>
      <w:pPr>
        <w:ind w:left="720" w:hanging="360"/>
      </w:pPr>
      <w:rPr>
        <w:rFonts w:ascii="Times New Roman" w:hAnsi="Times New Roman" w:cs="Times New Roman" w:hint="default"/>
        <w:color w:val="auto"/>
        <w:sz w:val="24"/>
        <w:szCs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nsid w:val="32465240"/>
    <w:multiLevelType w:val="hybridMultilevel"/>
    <w:tmpl w:val="508A275E"/>
    <w:lvl w:ilvl="0" w:tplc="39F82918">
      <w:start w:val="723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2AD4C7E"/>
    <w:multiLevelType w:val="hybridMultilevel"/>
    <w:tmpl w:val="79BECD8A"/>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nsid w:val="3304539B"/>
    <w:multiLevelType w:val="hybridMultilevel"/>
    <w:tmpl w:val="46D4B31C"/>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nsid w:val="33312A4C"/>
    <w:multiLevelType w:val="hybridMultilevel"/>
    <w:tmpl w:val="B2F8533A"/>
    <w:lvl w:ilvl="0" w:tplc="E530E818">
      <w:start w:val="1"/>
      <w:numFmt w:val="lowerLetter"/>
      <w:lvlText w:val="%1)"/>
      <w:lvlJc w:val="left"/>
      <w:pPr>
        <w:ind w:left="720" w:hanging="360"/>
      </w:pPr>
      <w:rPr>
        <w:rFonts w:ascii="Times New Roman" w:hAnsi="Times New Roman"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31">
    <w:nsid w:val="3559453F"/>
    <w:multiLevelType w:val="hybridMultilevel"/>
    <w:tmpl w:val="5B900400"/>
    <w:lvl w:ilvl="0" w:tplc="E7C61A58">
      <w:start w:val="2"/>
      <w:numFmt w:val="decimal"/>
      <w:lvlText w:val="(%1)"/>
      <w:lvlJc w:val="left"/>
      <w:pPr>
        <w:ind w:left="1495" w:hanging="360"/>
      </w:pPr>
      <w:rPr>
        <w:rFonts w:ascii="Times New Roman" w:hAnsi="Times New Roman" w:cs="Times New Roman" w:hint="default"/>
      </w:rPr>
    </w:lvl>
    <w:lvl w:ilvl="1" w:tplc="041F0019" w:tentative="1">
      <w:start w:val="1"/>
      <w:numFmt w:val="lowerLetter"/>
      <w:lvlText w:val="%2."/>
      <w:lvlJc w:val="left"/>
      <w:pPr>
        <w:ind w:left="2149" w:hanging="360"/>
      </w:pPr>
      <w:rPr>
        <w:rFonts w:cs="Times New Roman"/>
      </w:rPr>
    </w:lvl>
    <w:lvl w:ilvl="2" w:tplc="041F001B" w:tentative="1">
      <w:start w:val="1"/>
      <w:numFmt w:val="lowerRoman"/>
      <w:lvlText w:val="%3."/>
      <w:lvlJc w:val="right"/>
      <w:pPr>
        <w:ind w:left="2869" w:hanging="180"/>
      </w:pPr>
      <w:rPr>
        <w:rFonts w:cs="Times New Roman"/>
      </w:rPr>
    </w:lvl>
    <w:lvl w:ilvl="3" w:tplc="041F000F" w:tentative="1">
      <w:start w:val="1"/>
      <w:numFmt w:val="decimal"/>
      <w:lvlText w:val="%4."/>
      <w:lvlJc w:val="left"/>
      <w:pPr>
        <w:ind w:left="3589" w:hanging="360"/>
      </w:pPr>
      <w:rPr>
        <w:rFonts w:cs="Times New Roman"/>
      </w:rPr>
    </w:lvl>
    <w:lvl w:ilvl="4" w:tplc="041F0019" w:tentative="1">
      <w:start w:val="1"/>
      <w:numFmt w:val="lowerLetter"/>
      <w:lvlText w:val="%5."/>
      <w:lvlJc w:val="left"/>
      <w:pPr>
        <w:ind w:left="4309" w:hanging="360"/>
      </w:pPr>
      <w:rPr>
        <w:rFonts w:cs="Times New Roman"/>
      </w:rPr>
    </w:lvl>
    <w:lvl w:ilvl="5" w:tplc="041F001B" w:tentative="1">
      <w:start w:val="1"/>
      <w:numFmt w:val="lowerRoman"/>
      <w:lvlText w:val="%6."/>
      <w:lvlJc w:val="right"/>
      <w:pPr>
        <w:ind w:left="5029" w:hanging="180"/>
      </w:pPr>
      <w:rPr>
        <w:rFonts w:cs="Times New Roman"/>
      </w:rPr>
    </w:lvl>
    <w:lvl w:ilvl="6" w:tplc="041F000F" w:tentative="1">
      <w:start w:val="1"/>
      <w:numFmt w:val="decimal"/>
      <w:lvlText w:val="%7."/>
      <w:lvlJc w:val="left"/>
      <w:pPr>
        <w:ind w:left="5749" w:hanging="360"/>
      </w:pPr>
      <w:rPr>
        <w:rFonts w:cs="Times New Roman"/>
      </w:rPr>
    </w:lvl>
    <w:lvl w:ilvl="7" w:tplc="041F0019" w:tentative="1">
      <w:start w:val="1"/>
      <w:numFmt w:val="lowerLetter"/>
      <w:lvlText w:val="%8."/>
      <w:lvlJc w:val="left"/>
      <w:pPr>
        <w:ind w:left="6469" w:hanging="360"/>
      </w:pPr>
      <w:rPr>
        <w:rFonts w:cs="Times New Roman"/>
      </w:rPr>
    </w:lvl>
    <w:lvl w:ilvl="8" w:tplc="041F001B" w:tentative="1">
      <w:start w:val="1"/>
      <w:numFmt w:val="lowerRoman"/>
      <w:lvlText w:val="%9."/>
      <w:lvlJc w:val="right"/>
      <w:pPr>
        <w:ind w:left="7189" w:hanging="180"/>
      </w:pPr>
      <w:rPr>
        <w:rFonts w:cs="Times New Roman"/>
      </w:rPr>
    </w:lvl>
  </w:abstractNum>
  <w:abstractNum w:abstractNumId="32">
    <w:nsid w:val="359438BC"/>
    <w:multiLevelType w:val="hybridMultilevel"/>
    <w:tmpl w:val="9D5C7FB4"/>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3">
    <w:nsid w:val="35C2082C"/>
    <w:multiLevelType w:val="multilevel"/>
    <w:tmpl w:val="2424CAC8"/>
    <w:lvl w:ilvl="0">
      <w:start w:val="1"/>
      <w:numFmt w:val="decimal"/>
      <w:pStyle w:val="Madde"/>
      <w:lvlText w:val="%1."/>
      <w:lvlJc w:val="left"/>
      <w:pPr>
        <w:tabs>
          <w:tab w:val="num" w:pos="567"/>
        </w:tabs>
      </w:pPr>
      <w:rPr>
        <w:rFonts w:ascii="Arial" w:hAnsi="Arial" w:cs="Times New Roman" w:hint="default"/>
        <w:b/>
        <w:i w:val="0"/>
        <w:sz w:val="20"/>
        <w:szCs w:val="20"/>
      </w:rPr>
    </w:lvl>
    <w:lvl w:ilvl="1">
      <w:start w:val="1"/>
      <w:numFmt w:val="lowerLetter"/>
      <w:lvlText w:val="%2."/>
      <w:lvlJc w:val="left"/>
      <w:pPr>
        <w:tabs>
          <w:tab w:val="num" w:pos="1134"/>
        </w:tabs>
        <w:ind w:firstLine="567"/>
      </w:pPr>
      <w:rPr>
        <w:rFonts w:ascii="Arial" w:hAnsi="Arial" w:cs="Times New Roman" w:hint="default"/>
        <w:b w:val="0"/>
        <w:i w:val="0"/>
        <w:sz w:val="22"/>
      </w:rPr>
    </w:lvl>
    <w:lvl w:ilvl="2">
      <w:start w:val="1"/>
      <w:numFmt w:val="decimal"/>
      <w:lvlText w:val="(%3)"/>
      <w:lvlJc w:val="left"/>
      <w:pPr>
        <w:tabs>
          <w:tab w:val="num" w:pos="1701"/>
        </w:tabs>
        <w:ind w:firstLine="1134"/>
      </w:pPr>
      <w:rPr>
        <w:rFonts w:ascii="Arial" w:hAnsi="Arial" w:cs="Times New Roman" w:hint="default"/>
        <w:b w:val="0"/>
        <w:i w:val="0"/>
        <w:sz w:val="22"/>
      </w:rPr>
    </w:lvl>
    <w:lvl w:ilvl="3">
      <w:start w:val="1"/>
      <w:numFmt w:val="lowerLetter"/>
      <w:lvlText w:val="(%4)"/>
      <w:lvlJc w:val="left"/>
      <w:pPr>
        <w:tabs>
          <w:tab w:val="num" w:pos="1985"/>
        </w:tabs>
        <w:ind w:left="-76" w:firstLine="1701"/>
      </w:pPr>
      <w:rPr>
        <w:rFonts w:ascii="Arial" w:hAnsi="Arial" w:cs="Times New Roman" w:hint="default"/>
        <w:b/>
        <w:i w:val="0"/>
        <w:sz w:val="22"/>
      </w:rPr>
    </w:lvl>
    <w:lvl w:ilvl="4">
      <w:start w:val="1"/>
      <w:numFmt w:val="lowerLetter"/>
      <w:lvlText w:val="(%5)"/>
      <w:lvlJc w:val="left"/>
      <w:pPr>
        <w:tabs>
          <w:tab w:val="num" w:pos="1724"/>
        </w:tabs>
        <w:ind w:left="1724" w:hanging="360"/>
      </w:pPr>
      <w:rPr>
        <w:rFonts w:cs="Times New Roman"/>
      </w:rPr>
    </w:lvl>
    <w:lvl w:ilvl="5">
      <w:start w:val="1"/>
      <w:numFmt w:val="lowerRoman"/>
      <w:lvlText w:val="(%6)"/>
      <w:lvlJc w:val="left"/>
      <w:pPr>
        <w:tabs>
          <w:tab w:val="num" w:pos="2084"/>
        </w:tabs>
        <w:ind w:left="2084" w:hanging="360"/>
      </w:pPr>
      <w:rPr>
        <w:rFonts w:cs="Times New Roman"/>
      </w:rPr>
    </w:lvl>
    <w:lvl w:ilvl="6">
      <w:start w:val="1"/>
      <w:numFmt w:val="decimal"/>
      <w:lvlText w:val="%7."/>
      <w:lvlJc w:val="left"/>
      <w:pPr>
        <w:tabs>
          <w:tab w:val="num" w:pos="2444"/>
        </w:tabs>
        <w:ind w:left="2444" w:hanging="360"/>
      </w:pPr>
      <w:rPr>
        <w:rFonts w:cs="Times New Roman"/>
      </w:rPr>
    </w:lvl>
    <w:lvl w:ilvl="7">
      <w:start w:val="1"/>
      <w:numFmt w:val="lowerLetter"/>
      <w:lvlText w:val="%8."/>
      <w:lvlJc w:val="left"/>
      <w:pPr>
        <w:tabs>
          <w:tab w:val="num" w:pos="2804"/>
        </w:tabs>
        <w:ind w:left="2804" w:hanging="360"/>
      </w:pPr>
      <w:rPr>
        <w:rFonts w:cs="Times New Roman"/>
      </w:rPr>
    </w:lvl>
    <w:lvl w:ilvl="8">
      <w:start w:val="1"/>
      <w:numFmt w:val="lowerRoman"/>
      <w:lvlText w:val="%9."/>
      <w:lvlJc w:val="left"/>
      <w:pPr>
        <w:tabs>
          <w:tab w:val="num" w:pos="3164"/>
        </w:tabs>
        <w:ind w:left="3164" w:hanging="360"/>
      </w:pPr>
      <w:rPr>
        <w:rFonts w:cs="Times New Roman"/>
      </w:rPr>
    </w:lvl>
  </w:abstractNum>
  <w:abstractNum w:abstractNumId="34">
    <w:nsid w:val="39DA1DDD"/>
    <w:multiLevelType w:val="hybridMultilevel"/>
    <w:tmpl w:val="467A20A2"/>
    <w:lvl w:ilvl="0" w:tplc="4956C796">
      <w:start w:val="1"/>
      <w:numFmt w:val="decimal"/>
      <w:lvlText w:val="(%1)"/>
      <w:lvlJc w:val="left"/>
      <w:pPr>
        <w:ind w:left="1429" w:hanging="360"/>
      </w:pPr>
      <w:rPr>
        <w:rFonts w:ascii="Times New Roman" w:hAnsi="Times New Roman" w:cs="Times New Roman" w:hint="default"/>
        <w:b w:val="0"/>
        <w:sz w:val="24"/>
      </w:rPr>
    </w:lvl>
    <w:lvl w:ilvl="1" w:tplc="041F0019" w:tentative="1">
      <w:start w:val="1"/>
      <w:numFmt w:val="lowerLetter"/>
      <w:lvlText w:val="%2."/>
      <w:lvlJc w:val="left"/>
      <w:pPr>
        <w:ind w:left="2149" w:hanging="360"/>
      </w:pPr>
      <w:rPr>
        <w:rFonts w:cs="Times New Roman"/>
      </w:rPr>
    </w:lvl>
    <w:lvl w:ilvl="2" w:tplc="041F001B" w:tentative="1">
      <w:start w:val="1"/>
      <w:numFmt w:val="lowerRoman"/>
      <w:lvlText w:val="%3."/>
      <w:lvlJc w:val="right"/>
      <w:pPr>
        <w:ind w:left="2869" w:hanging="180"/>
      </w:pPr>
      <w:rPr>
        <w:rFonts w:cs="Times New Roman"/>
      </w:rPr>
    </w:lvl>
    <w:lvl w:ilvl="3" w:tplc="041F000F" w:tentative="1">
      <w:start w:val="1"/>
      <w:numFmt w:val="decimal"/>
      <w:lvlText w:val="%4."/>
      <w:lvlJc w:val="left"/>
      <w:pPr>
        <w:ind w:left="3589" w:hanging="360"/>
      </w:pPr>
      <w:rPr>
        <w:rFonts w:cs="Times New Roman"/>
      </w:rPr>
    </w:lvl>
    <w:lvl w:ilvl="4" w:tplc="041F0019" w:tentative="1">
      <w:start w:val="1"/>
      <w:numFmt w:val="lowerLetter"/>
      <w:lvlText w:val="%5."/>
      <w:lvlJc w:val="left"/>
      <w:pPr>
        <w:ind w:left="4309" w:hanging="360"/>
      </w:pPr>
      <w:rPr>
        <w:rFonts w:cs="Times New Roman"/>
      </w:rPr>
    </w:lvl>
    <w:lvl w:ilvl="5" w:tplc="041F001B" w:tentative="1">
      <w:start w:val="1"/>
      <w:numFmt w:val="lowerRoman"/>
      <w:lvlText w:val="%6."/>
      <w:lvlJc w:val="right"/>
      <w:pPr>
        <w:ind w:left="5029" w:hanging="180"/>
      </w:pPr>
      <w:rPr>
        <w:rFonts w:cs="Times New Roman"/>
      </w:rPr>
    </w:lvl>
    <w:lvl w:ilvl="6" w:tplc="041F000F" w:tentative="1">
      <w:start w:val="1"/>
      <w:numFmt w:val="decimal"/>
      <w:lvlText w:val="%7."/>
      <w:lvlJc w:val="left"/>
      <w:pPr>
        <w:ind w:left="5749" w:hanging="360"/>
      </w:pPr>
      <w:rPr>
        <w:rFonts w:cs="Times New Roman"/>
      </w:rPr>
    </w:lvl>
    <w:lvl w:ilvl="7" w:tplc="041F0019" w:tentative="1">
      <w:start w:val="1"/>
      <w:numFmt w:val="lowerLetter"/>
      <w:lvlText w:val="%8."/>
      <w:lvlJc w:val="left"/>
      <w:pPr>
        <w:ind w:left="6469" w:hanging="360"/>
      </w:pPr>
      <w:rPr>
        <w:rFonts w:cs="Times New Roman"/>
      </w:rPr>
    </w:lvl>
    <w:lvl w:ilvl="8" w:tplc="041F001B" w:tentative="1">
      <w:start w:val="1"/>
      <w:numFmt w:val="lowerRoman"/>
      <w:lvlText w:val="%9."/>
      <w:lvlJc w:val="right"/>
      <w:pPr>
        <w:ind w:left="7189" w:hanging="180"/>
      </w:pPr>
      <w:rPr>
        <w:rFonts w:cs="Times New Roman"/>
      </w:rPr>
    </w:lvl>
  </w:abstractNum>
  <w:abstractNum w:abstractNumId="35">
    <w:nsid w:val="419667F3"/>
    <w:multiLevelType w:val="hybridMultilevel"/>
    <w:tmpl w:val="420AF206"/>
    <w:lvl w:ilvl="0" w:tplc="7F741A78">
      <w:start w:val="1"/>
      <w:numFmt w:val="lowerLetter"/>
      <w:lvlText w:val="%1)"/>
      <w:lvlJc w:val="left"/>
      <w:pPr>
        <w:ind w:left="1429" w:hanging="360"/>
      </w:pPr>
      <w:rPr>
        <w:rFonts w:cs="Times New Roman" w:hint="default"/>
        <w:b w:val="0"/>
        <w:color w:val="auto"/>
      </w:rPr>
    </w:lvl>
    <w:lvl w:ilvl="1" w:tplc="041F0019" w:tentative="1">
      <w:start w:val="1"/>
      <w:numFmt w:val="lowerLetter"/>
      <w:lvlText w:val="%2."/>
      <w:lvlJc w:val="left"/>
      <w:pPr>
        <w:ind w:left="2149" w:hanging="360"/>
      </w:pPr>
      <w:rPr>
        <w:rFonts w:cs="Times New Roman"/>
      </w:rPr>
    </w:lvl>
    <w:lvl w:ilvl="2" w:tplc="041F001B" w:tentative="1">
      <w:start w:val="1"/>
      <w:numFmt w:val="lowerRoman"/>
      <w:lvlText w:val="%3."/>
      <w:lvlJc w:val="right"/>
      <w:pPr>
        <w:ind w:left="2869" w:hanging="180"/>
      </w:pPr>
      <w:rPr>
        <w:rFonts w:cs="Times New Roman"/>
      </w:rPr>
    </w:lvl>
    <w:lvl w:ilvl="3" w:tplc="041F000F" w:tentative="1">
      <w:start w:val="1"/>
      <w:numFmt w:val="decimal"/>
      <w:lvlText w:val="%4."/>
      <w:lvlJc w:val="left"/>
      <w:pPr>
        <w:ind w:left="3589" w:hanging="360"/>
      </w:pPr>
      <w:rPr>
        <w:rFonts w:cs="Times New Roman"/>
      </w:rPr>
    </w:lvl>
    <w:lvl w:ilvl="4" w:tplc="041F0019" w:tentative="1">
      <w:start w:val="1"/>
      <w:numFmt w:val="lowerLetter"/>
      <w:lvlText w:val="%5."/>
      <w:lvlJc w:val="left"/>
      <w:pPr>
        <w:ind w:left="4309" w:hanging="360"/>
      </w:pPr>
      <w:rPr>
        <w:rFonts w:cs="Times New Roman"/>
      </w:rPr>
    </w:lvl>
    <w:lvl w:ilvl="5" w:tplc="041F001B" w:tentative="1">
      <w:start w:val="1"/>
      <w:numFmt w:val="lowerRoman"/>
      <w:lvlText w:val="%6."/>
      <w:lvlJc w:val="right"/>
      <w:pPr>
        <w:ind w:left="5029" w:hanging="180"/>
      </w:pPr>
      <w:rPr>
        <w:rFonts w:cs="Times New Roman"/>
      </w:rPr>
    </w:lvl>
    <w:lvl w:ilvl="6" w:tplc="041F000F" w:tentative="1">
      <w:start w:val="1"/>
      <w:numFmt w:val="decimal"/>
      <w:lvlText w:val="%7."/>
      <w:lvlJc w:val="left"/>
      <w:pPr>
        <w:ind w:left="5749" w:hanging="360"/>
      </w:pPr>
      <w:rPr>
        <w:rFonts w:cs="Times New Roman"/>
      </w:rPr>
    </w:lvl>
    <w:lvl w:ilvl="7" w:tplc="041F0019" w:tentative="1">
      <w:start w:val="1"/>
      <w:numFmt w:val="lowerLetter"/>
      <w:lvlText w:val="%8."/>
      <w:lvlJc w:val="left"/>
      <w:pPr>
        <w:ind w:left="6469" w:hanging="360"/>
      </w:pPr>
      <w:rPr>
        <w:rFonts w:cs="Times New Roman"/>
      </w:rPr>
    </w:lvl>
    <w:lvl w:ilvl="8" w:tplc="041F001B" w:tentative="1">
      <w:start w:val="1"/>
      <w:numFmt w:val="lowerRoman"/>
      <w:lvlText w:val="%9."/>
      <w:lvlJc w:val="right"/>
      <w:pPr>
        <w:ind w:left="7189" w:hanging="180"/>
      </w:pPr>
      <w:rPr>
        <w:rFonts w:cs="Times New Roman"/>
      </w:rPr>
    </w:lvl>
  </w:abstractNum>
  <w:abstractNum w:abstractNumId="36">
    <w:nsid w:val="42060F96"/>
    <w:multiLevelType w:val="hybridMultilevel"/>
    <w:tmpl w:val="6428ABBA"/>
    <w:lvl w:ilvl="0" w:tplc="E7C61A58">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7">
    <w:nsid w:val="445E1724"/>
    <w:multiLevelType w:val="hybridMultilevel"/>
    <w:tmpl w:val="EA9A9F4C"/>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8">
    <w:nsid w:val="459824BC"/>
    <w:multiLevelType w:val="hybridMultilevel"/>
    <w:tmpl w:val="F08CB02E"/>
    <w:lvl w:ilvl="0" w:tplc="3AF06B3A">
      <w:start w:val="2"/>
      <w:numFmt w:val="decimal"/>
      <w:lvlText w:val="(%1)"/>
      <w:lvlJc w:val="left"/>
      <w:pPr>
        <w:ind w:left="1066" w:hanging="360"/>
      </w:pPr>
      <w:rPr>
        <w:rFonts w:ascii="Times New Roman" w:hAnsi="Times New Roman" w:cs="Times New Roman" w:hint="default"/>
      </w:rPr>
    </w:lvl>
    <w:lvl w:ilvl="1" w:tplc="041F0019">
      <w:start w:val="1"/>
      <w:numFmt w:val="lowerLetter"/>
      <w:lvlText w:val="%2."/>
      <w:lvlJc w:val="left"/>
      <w:pPr>
        <w:ind w:left="1786" w:hanging="360"/>
      </w:pPr>
      <w:rPr>
        <w:rFonts w:cs="Times New Roman"/>
      </w:rPr>
    </w:lvl>
    <w:lvl w:ilvl="2" w:tplc="041F001B">
      <w:start w:val="1"/>
      <w:numFmt w:val="lowerRoman"/>
      <w:lvlText w:val="%3."/>
      <w:lvlJc w:val="right"/>
      <w:pPr>
        <w:ind w:left="2506" w:hanging="180"/>
      </w:pPr>
      <w:rPr>
        <w:rFonts w:cs="Times New Roman"/>
      </w:rPr>
    </w:lvl>
    <w:lvl w:ilvl="3" w:tplc="041F000F">
      <w:start w:val="1"/>
      <w:numFmt w:val="decimal"/>
      <w:lvlText w:val="%4."/>
      <w:lvlJc w:val="left"/>
      <w:pPr>
        <w:ind w:left="3226" w:hanging="360"/>
      </w:pPr>
      <w:rPr>
        <w:rFonts w:cs="Times New Roman"/>
      </w:rPr>
    </w:lvl>
    <w:lvl w:ilvl="4" w:tplc="041F0019">
      <w:start w:val="1"/>
      <w:numFmt w:val="lowerLetter"/>
      <w:lvlText w:val="%5."/>
      <w:lvlJc w:val="left"/>
      <w:pPr>
        <w:ind w:left="3946" w:hanging="360"/>
      </w:pPr>
      <w:rPr>
        <w:rFonts w:cs="Times New Roman"/>
      </w:rPr>
    </w:lvl>
    <w:lvl w:ilvl="5" w:tplc="041F001B">
      <w:start w:val="1"/>
      <w:numFmt w:val="lowerRoman"/>
      <w:lvlText w:val="%6."/>
      <w:lvlJc w:val="right"/>
      <w:pPr>
        <w:ind w:left="4666" w:hanging="180"/>
      </w:pPr>
      <w:rPr>
        <w:rFonts w:cs="Times New Roman"/>
      </w:rPr>
    </w:lvl>
    <w:lvl w:ilvl="6" w:tplc="041F000F">
      <w:start w:val="1"/>
      <w:numFmt w:val="decimal"/>
      <w:lvlText w:val="%7."/>
      <w:lvlJc w:val="left"/>
      <w:pPr>
        <w:ind w:left="5386" w:hanging="360"/>
      </w:pPr>
      <w:rPr>
        <w:rFonts w:cs="Times New Roman"/>
      </w:rPr>
    </w:lvl>
    <w:lvl w:ilvl="7" w:tplc="041F0019">
      <w:start w:val="1"/>
      <w:numFmt w:val="lowerLetter"/>
      <w:lvlText w:val="%8."/>
      <w:lvlJc w:val="left"/>
      <w:pPr>
        <w:ind w:left="6106" w:hanging="360"/>
      </w:pPr>
      <w:rPr>
        <w:rFonts w:cs="Times New Roman"/>
      </w:rPr>
    </w:lvl>
    <w:lvl w:ilvl="8" w:tplc="041F001B">
      <w:start w:val="1"/>
      <w:numFmt w:val="lowerRoman"/>
      <w:lvlText w:val="%9."/>
      <w:lvlJc w:val="right"/>
      <w:pPr>
        <w:ind w:left="6826" w:hanging="180"/>
      </w:pPr>
      <w:rPr>
        <w:rFonts w:cs="Times New Roman"/>
      </w:rPr>
    </w:lvl>
  </w:abstractNum>
  <w:abstractNum w:abstractNumId="39">
    <w:nsid w:val="496F59C7"/>
    <w:multiLevelType w:val="hybridMultilevel"/>
    <w:tmpl w:val="D7E652F8"/>
    <w:lvl w:ilvl="0" w:tplc="4594B998">
      <w:start w:val="4"/>
      <w:numFmt w:val="lowerLetter"/>
      <w:lvlText w:val="%1)"/>
      <w:lvlJc w:val="left"/>
      <w:pPr>
        <w:ind w:left="144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0">
    <w:nsid w:val="4A4174E5"/>
    <w:multiLevelType w:val="hybridMultilevel"/>
    <w:tmpl w:val="9836C8A2"/>
    <w:lvl w:ilvl="0" w:tplc="041F0017">
      <w:start w:val="1"/>
      <w:numFmt w:val="lowerLetter"/>
      <w:lvlText w:val="%1)"/>
      <w:lvlJc w:val="left"/>
      <w:pPr>
        <w:ind w:left="7101" w:hanging="360"/>
      </w:pPr>
      <w:rPr>
        <w:rFonts w:cs="Times New Roman" w:hint="default"/>
      </w:rPr>
    </w:lvl>
    <w:lvl w:ilvl="1" w:tplc="041F0019">
      <w:start w:val="1"/>
      <w:numFmt w:val="lowerLetter"/>
      <w:lvlText w:val="%2."/>
      <w:lvlJc w:val="left"/>
      <w:pPr>
        <w:ind w:left="7821" w:hanging="360"/>
      </w:pPr>
      <w:rPr>
        <w:rFonts w:cs="Times New Roman"/>
      </w:rPr>
    </w:lvl>
    <w:lvl w:ilvl="2" w:tplc="041F001B">
      <w:start w:val="1"/>
      <w:numFmt w:val="lowerRoman"/>
      <w:lvlText w:val="%3."/>
      <w:lvlJc w:val="right"/>
      <w:pPr>
        <w:ind w:left="8541" w:hanging="180"/>
      </w:pPr>
      <w:rPr>
        <w:rFonts w:cs="Times New Roman"/>
      </w:rPr>
    </w:lvl>
    <w:lvl w:ilvl="3" w:tplc="041F000F">
      <w:start w:val="1"/>
      <w:numFmt w:val="decimal"/>
      <w:lvlText w:val="%4."/>
      <w:lvlJc w:val="left"/>
      <w:pPr>
        <w:ind w:left="9261" w:hanging="360"/>
      </w:pPr>
      <w:rPr>
        <w:rFonts w:cs="Times New Roman"/>
      </w:rPr>
    </w:lvl>
    <w:lvl w:ilvl="4" w:tplc="041F0019">
      <w:start w:val="1"/>
      <w:numFmt w:val="lowerLetter"/>
      <w:lvlText w:val="%5."/>
      <w:lvlJc w:val="left"/>
      <w:pPr>
        <w:ind w:left="9981" w:hanging="360"/>
      </w:pPr>
      <w:rPr>
        <w:rFonts w:cs="Times New Roman"/>
      </w:rPr>
    </w:lvl>
    <w:lvl w:ilvl="5" w:tplc="041F001B">
      <w:start w:val="1"/>
      <w:numFmt w:val="lowerRoman"/>
      <w:lvlText w:val="%6."/>
      <w:lvlJc w:val="right"/>
      <w:pPr>
        <w:ind w:left="10701" w:hanging="180"/>
      </w:pPr>
      <w:rPr>
        <w:rFonts w:cs="Times New Roman"/>
      </w:rPr>
    </w:lvl>
    <w:lvl w:ilvl="6" w:tplc="041F000F">
      <w:start w:val="1"/>
      <w:numFmt w:val="decimal"/>
      <w:lvlText w:val="%7."/>
      <w:lvlJc w:val="left"/>
      <w:pPr>
        <w:ind w:left="11421" w:hanging="360"/>
      </w:pPr>
      <w:rPr>
        <w:rFonts w:cs="Times New Roman"/>
      </w:rPr>
    </w:lvl>
    <w:lvl w:ilvl="7" w:tplc="041F0019">
      <w:start w:val="1"/>
      <w:numFmt w:val="lowerLetter"/>
      <w:lvlText w:val="%8."/>
      <w:lvlJc w:val="left"/>
      <w:pPr>
        <w:ind w:left="12141" w:hanging="360"/>
      </w:pPr>
      <w:rPr>
        <w:rFonts w:cs="Times New Roman"/>
      </w:rPr>
    </w:lvl>
    <w:lvl w:ilvl="8" w:tplc="041F001B">
      <w:start w:val="1"/>
      <w:numFmt w:val="lowerRoman"/>
      <w:lvlText w:val="%9."/>
      <w:lvlJc w:val="right"/>
      <w:pPr>
        <w:ind w:left="12861" w:hanging="180"/>
      </w:pPr>
      <w:rPr>
        <w:rFonts w:cs="Times New Roman"/>
      </w:rPr>
    </w:lvl>
  </w:abstractNum>
  <w:abstractNum w:abstractNumId="41">
    <w:nsid w:val="4C0B1816"/>
    <w:multiLevelType w:val="hybridMultilevel"/>
    <w:tmpl w:val="A86EF5EC"/>
    <w:lvl w:ilvl="0" w:tplc="17E895AE">
      <w:start w:val="2"/>
      <w:numFmt w:val="decimal"/>
      <w:lvlText w:val="(%1)"/>
      <w:lvlJc w:val="left"/>
      <w:pPr>
        <w:ind w:left="720" w:hanging="360"/>
      </w:pPr>
      <w:rPr>
        <w:rFonts w:ascii="Times New Roman" w:hAnsi="Times New Roman" w:cs="Times New Roman" w:hint="default"/>
        <w:sz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2">
    <w:nsid w:val="4D7F3B55"/>
    <w:multiLevelType w:val="singleLevel"/>
    <w:tmpl w:val="4180384E"/>
    <w:lvl w:ilvl="0">
      <w:start w:val="2"/>
      <w:numFmt w:val="decimal"/>
      <w:lvlText w:val="(%1)"/>
      <w:legacy w:legacy="1" w:legacySpace="0" w:legacyIndent="346"/>
      <w:lvlJc w:val="left"/>
      <w:rPr>
        <w:rFonts w:ascii="Times New Roman" w:hAnsi="Times New Roman" w:cs="Times New Roman" w:hint="default"/>
        <w:color w:val="auto"/>
      </w:rPr>
    </w:lvl>
  </w:abstractNum>
  <w:abstractNum w:abstractNumId="43">
    <w:nsid w:val="4E820598"/>
    <w:multiLevelType w:val="singleLevel"/>
    <w:tmpl w:val="84EA6B5A"/>
    <w:lvl w:ilvl="0">
      <w:start w:val="2"/>
      <w:numFmt w:val="lowerLetter"/>
      <w:lvlText w:val="%1)"/>
      <w:legacy w:legacy="1" w:legacySpace="0" w:legacyIndent="326"/>
      <w:lvlJc w:val="left"/>
      <w:rPr>
        <w:rFonts w:ascii="Times New Roman" w:hAnsi="Times New Roman" w:cs="Times New Roman" w:hint="default"/>
      </w:rPr>
    </w:lvl>
  </w:abstractNum>
  <w:abstractNum w:abstractNumId="44">
    <w:nsid w:val="503E1902"/>
    <w:multiLevelType w:val="hybridMultilevel"/>
    <w:tmpl w:val="BC18929E"/>
    <w:lvl w:ilvl="0" w:tplc="199A78A2">
      <w:start w:val="2"/>
      <w:numFmt w:val="decimal"/>
      <w:lvlText w:val="(%1)"/>
      <w:lvlJc w:val="left"/>
      <w:pPr>
        <w:ind w:left="502" w:hanging="360"/>
      </w:pPr>
      <w:rPr>
        <w:rFonts w:ascii="Times New Roman" w:hAnsi="Times New Roman"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5">
    <w:nsid w:val="51003BE1"/>
    <w:multiLevelType w:val="hybridMultilevel"/>
    <w:tmpl w:val="FE000FC8"/>
    <w:lvl w:ilvl="0" w:tplc="E2A2F9E0">
      <w:start w:val="1"/>
      <w:numFmt w:val="decimal"/>
      <w:lvlText w:val="(%1)"/>
      <w:lvlJc w:val="left"/>
      <w:pPr>
        <w:ind w:left="1495" w:hanging="360"/>
      </w:pPr>
      <w:rPr>
        <w:rFonts w:ascii="Times New Roman" w:hAnsi="Times New Roman"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6">
    <w:nsid w:val="532733CF"/>
    <w:multiLevelType w:val="hybridMultilevel"/>
    <w:tmpl w:val="A1023C9C"/>
    <w:lvl w:ilvl="0" w:tplc="82963980">
      <w:start w:val="1"/>
      <w:numFmt w:val="decimal"/>
      <w:lvlText w:val="(%1)"/>
      <w:lvlJc w:val="left"/>
      <w:pPr>
        <w:ind w:left="360" w:hanging="360"/>
      </w:pPr>
      <w:rPr>
        <w:rFonts w:ascii="Times New Roman" w:hAnsi="Times New Roman" w:cs="Times New Roman" w:hint="default"/>
        <w:color w:val="auto"/>
      </w:rPr>
    </w:lvl>
    <w:lvl w:ilvl="1" w:tplc="041F0019" w:tentative="1">
      <w:start w:val="1"/>
      <w:numFmt w:val="lowerLetter"/>
      <w:lvlText w:val="%2."/>
      <w:lvlJc w:val="left"/>
      <w:pPr>
        <w:ind w:left="305" w:hanging="360"/>
      </w:pPr>
      <w:rPr>
        <w:rFonts w:cs="Times New Roman"/>
      </w:rPr>
    </w:lvl>
    <w:lvl w:ilvl="2" w:tplc="041F001B" w:tentative="1">
      <w:start w:val="1"/>
      <w:numFmt w:val="lowerRoman"/>
      <w:lvlText w:val="%3."/>
      <w:lvlJc w:val="right"/>
      <w:pPr>
        <w:ind w:left="1025" w:hanging="180"/>
      </w:pPr>
      <w:rPr>
        <w:rFonts w:cs="Times New Roman"/>
      </w:rPr>
    </w:lvl>
    <w:lvl w:ilvl="3" w:tplc="041F000F" w:tentative="1">
      <w:start w:val="1"/>
      <w:numFmt w:val="decimal"/>
      <w:lvlText w:val="%4."/>
      <w:lvlJc w:val="left"/>
      <w:pPr>
        <w:ind w:left="1745" w:hanging="360"/>
      </w:pPr>
      <w:rPr>
        <w:rFonts w:cs="Times New Roman"/>
      </w:rPr>
    </w:lvl>
    <w:lvl w:ilvl="4" w:tplc="041F0019" w:tentative="1">
      <w:start w:val="1"/>
      <w:numFmt w:val="lowerLetter"/>
      <w:lvlText w:val="%5."/>
      <w:lvlJc w:val="left"/>
      <w:pPr>
        <w:ind w:left="2465" w:hanging="360"/>
      </w:pPr>
      <w:rPr>
        <w:rFonts w:cs="Times New Roman"/>
      </w:rPr>
    </w:lvl>
    <w:lvl w:ilvl="5" w:tplc="041F001B" w:tentative="1">
      <w:start w:val="1"/>
      <w:numFmt w:val="lowerRoman"/>
      <w:lvlText w:val="%6."/>
      <w:lvlJc w:val="right"/>
      <w:pPr>
        <w:ind w:left="3185" w:hanging="180"/>
      </w:pPr>
      <w:rPr>
        <w:rFonts w:cs="Times New Roman"/>
      </w:rPr>
    </w:lvl>
    <w:lvl w:ilvl="6" w:tplc="041F000F" w:tentative="1">
      <w:start w:val="1"/>
      <w:numFmt w:val="decimal"/>
      <w:lvlText w:val="%7."/>
      <w:lvlJc w:val="left"/>
      <w:pPr>
        <w:ind w:left="3905" w:hanging="360"/>
      </w:pPr>
      <w:rPr>
        <w:rFonts w:cs="Times New Roman"/>
      </w:rPr>
    </w:lvl>
    <w:lvl w:ilvl="7" w:tplc="041F0019" w:tentative="1">
      <w:start w:val="1"/>
      <w:numFmt w:val="lowerLetter"/>
      <w:lvlText w:val="%8."/>
      <w:lvlJc w:val="left"/>
      <w:pPr>
        <w:ind w:left="4625" w:hanging="360"/>
      </w:pPr>
      <w:rPr>
        <w:rFonts w:cs="Times New Roman"/>
      </w:rPr>
    </w:lvl>
    <w:lvl w:ilvl="8" w:tplc="041F001B" w:tentative="1">
      <w:start w:val="1"/>
      <w:numFmt w:val="lowerRoman"/>
      <w:lvlText w:val="%9."/>
      <w:lvlJc w:val="right"/>
      <w:pPr>
        <w:ind w:left="5345" w:hanging="180"/>
      </w:pPr>
      <w:rPr>
        <w:rFonts w:cs="Times New Roman"/>
      </w:rPr>
    </w:lvl>
  </w:abstractNum>
  <w:abstractNum w:abstractNumId="47">
    <w:nsid w:val="532C0D93"/>
    <w:multiLevelType w:val="hybridMultilevel"/>
    <w:tmpl w:val="6AE200B6"/>
    <w:lvl w:ilvl="0" w:tplc="9B00E8EC">
      <w:start w:val="2"/>
      <w:numFmt w:val="decimal"/>
      <w:lvlText w:val="(%1)"/>
      <w:lvlJc w:val="left"/>
      <w:pPr>
        <w:ind w:left="720" w:hanging="360"/>
      </w:pPr>
      <w:rPr>
        <w:rFonts w:ascii="Times New Roman" w:hAnsi="Times New Roman" w:cs="Times New Roman" w:hint="default"/>
        <w:sz w:val="24"/>
        <w:szCs w:val="24"/>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48">
    <w:nsid w:val="53FE01F2"/>
    <w:multiLevelType w:val="hybridMultilevel"/>
    <w:tmpl w:val="F0BCF538"/>
    <w:lvl w:ilvl="0" w:tplc="2AC2BC60">
      <w:start w:val="1"/>
      <w:numFmt w:val="lowerLetter"/>
      <w:lvlText w:val="%1)"/>
      <w:lvlJc w:val="left"/>
      <w:pPr>
        <w:ind w:left="1069" w:hanging="360"/>
      </w:pPr>
      <w:rPr>
        <w:rFonts w:cs="Times New Roman"/>
        <w:b w:val="0"/>
        <w:bCs w:val="0"/>
        <w:color w:val="auto"/>
      </w:rPr>
    </w:lvl>
    <w:lvl w:ilvl="1" w:tplc="041F0019">
      <w:start w:val="1"/>
      <w:numFmt w:val="lowerLetter"/>
      <w:lvlText w:val="%2."/>
      <w:lvlJc w:val="left"/>
      <w:pPr>
        <w:ind w:left="1789" w:hanging="360"/>
      </w:pPr>
      <w:rPr>
        <w:rFonts w:cs="Times New Roman"/>
      </w:rPr>
    </w:lvl>
    <w:lvl w:ilvl="2" w:tplc="041F001B">
      <w:start w:val="1"/>
      <w:numFmt w:val="lowerRoman"/>
      <w:lvlText w:val="%3."/>
      <w:lvlJc w:val="right"/>
      <w:pPr>
        <w:ind w:left="2509" w:hanging="180"/>
      </w:pPr>
      <w:rPr>
        <w:rFonts w:cs="Times New Roman"/>
      </w:rPr>
    </w:lvl>
    <w:lvl w:ilvl="3" w:tplc="041F000F">
      <w:start w:val="1"/>
      <w:numFmt w:val="decimal"/>
      <w:lvlText w:val="%4."/>
      <w:lvlJc w:val="left"/>
      <w:pPr>
        <w:ind w:left="3229" w:hanging="360"/>
      </w:pPr>
      <w:rPr>
        <w:rFonts w:cs="Times New Roman"/>
      </w:rPr>
    </w:lvl>
    <w:lvl w:ilvl="4" w:tplc="041F0019">
      <w:start w:val="1"/>
      <w:numFmt w:val="lowerLetter"/>
      <w:lvlText w:val="%5."/>
      <w:lvlJc w:val="left"/>
      <w:pPr>
        <w:ind w:left="3949" w:hanging="360"/>
      </w:pPr>
      <w:rPr>
        <w:rFonts w:cs="Times New Roman"/>
      </w:rPr>
    </w:lvl>
    <w:lvl w:ilvl="5" w:tplc="041F001B">
      <w:start w:val="1"/>
      <w:numFmt w:val="lowerRoman"/>
      <w:lvlText w:val="%6."/>
      <w:lvlJc w:val="right"/>
      <w:pPr>
        <w:ind w:left="4669" w:hanging="180"/>
      </w:pPr>
      <w:rPr>
        <w:rFonts w:cs="Times New Roman"/>
      </w:rPr>
    </w:lvl>
    <w:lvl w:ilvl="6" w:tplc="041F000F">
      <w:start w:val="1"/>
      <w:numFmt w:val="decimal"/>
      <w:lvlText w:val="%7."/>
      <w:lvlJc w:val="left"/>
      <w:pPr>
        <w:ind w:left="5389" w:hanging="360"/>
      </w:pPr>
      <w:rPr>
        <w:rFonts w:cs="Times New Roman"/>
      </w:rPr>
    </w:lvl>
    <w:lvl w:ilvl="7" w:tplc="041F0019">
      <w:start w:val="1"/>
      <w:numFmt w:val="lowerLetter"/>
      <w:lvlText w:val="%8."/>
      <w:lvlJc w:val="left"/>
      <w:pPr>
        <w:ind w:left="6109" w:hanging="360"/>
      </w:pPr>
      <w:rPr>
        <w:rFonts w:cs="Times New Roman"/>
      </w:rPr>
    </w:lvl>
    <w:lvl w:ilvl="8" w:tplc="041F001B">
      <w:start w:val="1"/>
      <w:numFmt w:val="lowerRoman"/>
      <w:lvlText w:val="%9."/>
      <w:lvlJc w:val="right"/>
      <w:pPr>
        <w:ind w:left="6829" w:hanging="180"/>
      </w:pPr>
      <w:rPr>
        <w:rFonts w:cs="Times New Roman"/>
      </w:rPr>
    </w:lvl>
  </w:abstractNum>
  <w:abstractNum w:abstractNumId="49">
    <w:nsid w:val="54E941BA"/>
    <w:multiLevelType w:val="hybridMultilevel"/>
    <w:tmpl w:val="A056742C"/>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0">
    <w:nsid w:val="56553B44"/>
    <w:multiLevelType w:val="hybridMultilevel"/>
    <w:tmpl w:val="EE2CAC80"/>
    <w:lvl w:ilvl="0" w:tplc="6DF81C0A">
      <w:start w:val="1"/>
      <w:numFmt w:val="lowerLetter"/>
      <w:lvlText w:val="%1)"/>
      <w:lvlJc w:val="left"/>
      <w:pPr>
        <w:ind w:left="720" w:hanging="360"/>
      </w:pPr>
      <w:rPr>
        <w:rFonts w:ascii="Times New Roman" w:hAnsi="Times New Roman" w:cs="Times New Roman" w:hint="default"/>
        <w:sz w:val="24"/>
        <w:szCs w:val="24"/>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51">
    <w:nsid w:val="577C035C"/>
    <w:multiLevelType w:val="singleLevel"/>
    <w:tmpl w:val="3AF06B3A"/>
    <w:lvl w:ilvl="0">
      <w:start w:val="2"/>
      <w:numFmt w:val="decimal"/>
      <w:lvlText w:val="(%1)"/>
      <w:legacy w:legacy="1" w:legacySpace="0" w:legacyIndent="341"/>
      <w:lvlJc w:val="left"/>
      <w:rPr>
        <w:rFonts w:ascii="Times New Roman" w:hAnsi="Times New Roman" w:cs="Times New Roman" w:hint="default"/>
      </w:rPr>
    </w:lvl>
  </w:abstractNum>
  <w:abstractNum w:abstractNumId="52">
    <w:nsid w:val="606310F0"/>
    <w:multiLevelType w:val="hybridMultilevel"/>
    <w:tmpl w:val="DD8E333E"/>
    <w:lvl w:ilvl="0" w:tplc="59E05A74">
      <w:start w:val="2"/>
      <w:numFmt w:val="decimal"/>
      <w:lvlText w:val="(%1)"/>
      <w:lvlJc w:val="left"/>
      <w:pPr>
        <w:ind w:left="720" w:hanging="360"/>
      </w:pPr>
      <w:rPr>
        <w:rFonts w:ascii="Times New Roman" w:hAnsi="Times New Roman" w:cs="Times New Roman" w:hint="default"/>
        <w:color w:val="auto"/>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53">
    <w:nsid w:val="612C1F19"/>
    <w:multiLevelType w:val="hybridMultilevel"/>
    <w:tmpl w:val="516E4944"/>
    <w:lvl w:ilvl="0" w:tplc="7F741A78">
      <w:start w:val="1"/>
      <w:numFmt w:val="lowerLetter"/>
      <w:lvlText w:val="%1)"/>
      <w:lvlJc w:val="left"/>
      <w:pPr>
        <w:ind w:left="1440" w:hanging="360"/>
      </w:pPr>
      <w:rPr>
        <w:rFonts w:cs="Times New Roman" w:hint="default"/>
        <w:b w:val="0"/>
        <w:color w:val="auto"/>
      </w:rPr>
    </w:lvl>
    <w:lvl w:ilvl="1" w:tplc="041F0019" w:tentative="1">
      <w:start w:val="1"/>
      <w:numFmt w:val="lowerLetter"/>
      <w:lvlText w:val="%2."/>
      <w:lvlJc w:val="left"/>
      <w:pPr>
        <w:ind w:left="2160" w:hanging="360"/>
      </w:pPr>
      <w:rPr>
        <w:rFonts w:cs="Times New Roman"/>
      </w:rPr>
    </w:lvl>
    <w:lvl w:ilvl="2" w:tplc="041F001B" w:tentative="1">
      <w:start w:val="1"/>
      <w:numFmt w:val="lowerRoman"/>
      <w:lvlText w:val="%3."/>
      <w:lvlJc w:val="right"/>
      <w:pPr>
        <w:ind w:left="2880" w:hanging="180"/>
      </w:pPr>
      <w:rPr>
        <w:rFonts w:cs="Times New Roman"/>
      </w:rPr>
    </w:lvl>
    <w:lvl w:ilvl="3" w:tplc="041F000F" w:tentative="1">
      <w:start w:val="1"/>
      <w:numFmt w:val="decimal"/>
      <w:lvlText w:val="%4."/>
      <w:lvlJc w:val="left"/>
      <w:pPr>
        <w:ind w:left="3600" w:hanging="360"/>
      </w:pPr>
      <w:rPr>
        <w:rFonts w:cs="Times New Roman"/>
      </w:rPr>
    </w:lvl>
    <w:lvl w:ilvl="4" w:tplc="041F0019" w:tentative="1">
      <w:start w:val="1"/>
      <w:numFmt w:val="lowerLetter"/>
      <w:lvlText w:val="%5."/>
      <w:lvlJc w:val="left"/>
      <w:pPr>
        <w:ind w:left="4320" w:hanging="360"/>
      </w:pPr>
      <w:rPr>
        <w:rFonts w:cs="Times New Roman"/>
      </w:rPr>
    </w:lvl>
    <w:lvl w:ilvl="5" w:tplc="041F001B" w:tentative="1">
      <w:start w:val="1"/>
      <w:numFmt w:val="lowerRoman"/>
      <w:lvlText w:val="%6."/>
      <w:lvlJc w:val="right"/>
      <w:pPr>
        <w:ind w:left="5040" w:hanging="180"/>
      </w:pPr>
      <w:rPr>
        <w:rFonts w:cs="Times New Roman"/>
      </w:rPr>
    </w:lvl>
    <w:lvl w:ilvl="6" w:tplc="041F000F" w:tentative="1">
      <w:start w:val="1"/>
      <w:numFmt w:val="decimal"/>
      <w:lvlText w:val="%7."/>
      <w:lvlJc w:val="left"/>
      <w:pPr>
        <w:ind w:left="5760" w:hanging="360"/>
      </w:pPr>
      <w:rPr>
        <w:rFonts w:cs="Times New Roman"/>
      </w:rPr>
    </w:lvl>
    <w:lvl w:ilvl="7" w:tplc="041F0019" w:tentative="1">
      <w:start w:val="1"/>
      <w:numFmt w:val="lowerLetter"/>
      <w:lvlText w:val="%8."/>
      <w:lvlJc w:val="left"/>
      <w:pPr>
        <w:ind w:left="6480" w:hanging="360"/>
      </w:pPr>
      <w:rPr>
        <w:rFonts w:cs="Times New Roman"/>
      </w:rPr>
    </w:lvl>
    <w:lvl w:ilvl="8" w:tplc="041F001B" w:tentative="1">
      <w:start w:val="1"/>
      <w:numFmt w:val="lowerRoman"/>
      <w:lvlText w:val="%9."/>
      <w:lvlJc w:val="right"/>
      <w:pPr>
        <w:ind w:left="7200" w:hanging="180"/>
      </w:pPr>
      <w:rPr>
        <w:rFonts w:cs="Times New Roman"/>
      </w:rPr>
    </w:lvl>
  </w:abstractNum>
  <w:abstractNum w:abstractNumId="54">
    <w:nsid w:val="62BD28BF"/>
    <w:multiLevelType w:val="hybridMultilevel"/>
    <w:tmpl w:val="544AF0FA"/>
    <w:lvl w:ilvl="0" w:tplc="5728F8D8">
      <w:start w:val="2"/>
      <w:numFmt w:val="decimal"/>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5">
    <w:nsid w:val="63AF7544"/>
    <w:multiLevelType w:val="hybridMultilevel"/>
    <w:tmpl w:val="185CFC7E"/>
    <w:lvl w:ilvl="0" w:tplc="3AF06B3A">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6">
    <w:nsid w:val="6479313A"/>
    <w:multiLevelType w:val="hybridMultilevel"/>
    <w:tmpl w:val="9FAC1CA4"/>
    <w:lvl w:ilvl="0" w:tplc="18DCFB9C">
      <w:start w:val="1"/>
      <w:numFmt w:val="lowerLetter"/>
      <w:lvlText w:val="%1)"/>
      <w:lvlJc w:val="left"/>
      <w:pPr>
        <w:ind w:left="1440" w:hanging="360"/>
      </w:pPr>
      <w:rPr>
        <w:rFonts w:cs="Times New Roman" w:hint="default"/>
      </w:rPr>
    </w:lvl>
    <w:lvl w:ilvl="1" w:tplc="041F0019" w:tentative="1">
      <w:start w:val="1"/>
      <w:numFmt w:val="lowerLetter"/>
      <w:lvlText w:val="%2."/>
      <w:lvlJc w:val="left"/>
      <w:pPr>
        <w:ind w:left="2160" w:hanging="360"/>
      </w:pPr>
      <w:rPr>
        <w:rFonts w:cs="Times New Roman"/>
      </w:rPr>
    </w:lvl>
    <w:lvl w:ilvl="2" w:tplc="041F001B" w:tentative="1">
      <w:start w:val="1"/>
      <w:numFmt w:val="lowerRoman"/>
      <w:lvlText w:val="%3."/>
      <w:lvlJc w:val="right"/>
      <w:pPr>
        <w:ind w:left="2880" w:hanging="180"/>
      </w:pPr>
      <w:rPr>
        <w:rFonts w:cs="Times New Roman"/>
      </w:rPr>
    </w:lvl>
    <w:lvl w:ilvl="3" w:tplc="041F000F" w:tentative="1">
      <w:start w:val="1"/>
      <w:numFmt w:val="decimal"/>
      <w:lvlText w:val="%4."/>
      <w:lvlJc w:val="left"/>
      <w:pPr>
        <w:ind w:left="3600" w:hanging="360"/>
      </w:pPr>
      <w:rPr>
        <w:rFonts w:cs="Times New Roman"/>
      </w:rPr>
    </w:lvl>
    <w:lvl w:ilvl="4" w:tplc="041F0019" w:tentative="1">
      <w:start w:val="1"/>
      <w:numFmt w:val="lowerLetter"/>
      <w:lvlText w:val="%5."/>
      <w:lvlJc w:val="left"/>
      <w:pPr>
        <w:ind w:left="4320" w:hanging="360"/>
      </w:pPr>
      <w:rPr>
        <w:rFonts w:cs="Times New Roman"/>
      </w:rPr>
    </w:lvl>
    <w:lvl w:ilvl="5" w:tplc="041F001B" w:tentative="1">
      <w:start w:val="1"/>
      <w:numFmt w:val="lowerRoman"/>
      <w:lvlText w:val="%6."/>
      <w:lvlJc w:val="right"/>
      <w:pPr>
        <w:ind w:left="5040" w:hanging="180"/>
      </w:pPr>
      <w:rPr>
        <w:rFonts w:cs="Times New Roman"/>
      </w:rPr>
    </w:lvl>
    <w:lvl w:ilvl="6" w:tplc="041F000F" w:tentative="1">
      <w:start w:val="1"/>
      <w:numFmt w:val="decimal"/>
      <w:lvlText w:val="%7."/>
      <w:lvlJc w:val="left"/>
      <w:pPr>
        <w:ind w:left="5760" w:hanging="360"/>
      </w:pPr>
      <w:rPr>
        <w:rFonts w:cs="Times New Roman"/>
      </w:rPr>
    </w:lvl>
    <w:lvl w:ilvl="7" w:tplc="041F0019" w:tentative="1">
      <w:start w:val="1"/>
      <w:numFmt w:val="lowerLetter"/>
      <w:lvlText w:val="%8."/>
      <w:lvlJc w:val="left"/>
      <w:pPr>
        <w:ind w:left="6480" w:hanging="360"/>
      </w:pPr>
      <w:rPr>
        <w:rFonts w:cs="Times New Roman"/>
      </w:rPr>
    </w:lvl>
    <w:lvl w:ilvl="8" w:tplc="041F001B" w:tentative="1">
      <w:start w:val="1"/>
      <w:numFmt w:val="lowerRoman"/>
      <w:lvlText w:val="%9."/>
      <w:lvlJc w:val="right"/>
      <w:pPr>
        <w:ind w:left="7200" w:hanging="180"/>
      </w:pPr>
      <w:rPr>
        <w:rFonts w:cs="Times New Roman"/>
      </w:rPr>
    </w:lvl>
  </w:abstractNum>
  <w:abstractNum w:abstractNumId="57">
    <w:nsid w:val="65582CFE"/>
    <w:multiLevelType w:val="hybridMultilevel"/>
    <w:tmpl w:val="750CB8D4"/>
    <w:lvl w:ilvl="0" w:tplc="39F82918">
      <w:start w:val="723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nsid w:val="65FF2952"/>
    <w:multiLevelType w:val="hybridMultilevel"/>
    <w:tmpl w:val="AE047300"/>
    <w:lvl w:ilvl="0" w:tplc="C388F14E">
      <w:start w:val="7"/>
      <w:numFmt w:val="lowerLetter"/>
      <w:lvlText w:val="%1)"/>
      <w:lvlJc w:val="left"/>
      <w:pPr>
        <w:ind w:left="720"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9">
    <w:nsid w:val="6C2515A6"/>
    <w:multiLevelType w:val="hybridMultilevel"/>
    <w:tmpl w:val="77429DA8"/>
    <w:lvl w:ilvl="0" w:tplc="E7C61A58">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0">
    <w:nsid w:val="743E4A8B"/>
    <w:multiLevelType w:val="hybridMultilevel"/>
    <w:tmpl w:val="FA3C5474"/>
    <w:lvl w:ilvl="0" w:tplc="6CDC8DD6">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1">
    <w:nsid w:val="760901C7"/>
    <w:multiLevelType w:val="hybridMultilevel"/>
    <w:tmpl w:val="5E7AD516"/>
    <w:lvl w:ilvl="0" w:tplc="54501264">
      <w:start w:val="2"/>
      <w:numFmt w:val="decimal"/>
      <w:lvlText w:val="(%1)"/>
      <w:lvlJc w:val="left"/>
      <w:pPr>
        <w:ind w:left="725" w:hanging="360"/>
      </w:pPr>
      <w:rPr>
        <w:rFonts w:ascii="Times New Roman" w:hAnsi="Times New Roman" w:cs="Times New Roman" w:hint="default"/>
      </w:rPr>
    </w:lvl>
    <w:lvl w:ilvl="1" w:tplc="041F0019" w:tentative="1">
      <w:start w:val="1"/>
      <w:numFmt w:val="lowerLetter"/>
      <w:lvlText w:val="%2."/>
      <w:lvlJc w:val="left"/>
      <w:pPr>
        <w:ind w:left="1445" w:hanging="360"/>
      </w:pPr>
      <w:rPr>
        <w:rFonts w:cs="Times New Roman"/>
      </w:rPr>
    </w:lvl>
    <w:lvl w:ilvl="2" w:tplc="041F001B" w:tentative="1">
      <w:start w:val="1"/>
      <w:numFmt w:val="lowerRoman"/>
      <w:lvlText w:val="%3."/>
      <w:lvlJc w:val="right"/>
      <w:pPr>
        <w:ind w:left="2165" w:hanging="180"/>
      </w:pPr>
      <w:rPr>
        <w:rFonts w:cs="Times New Roman"/>
      </w:rPr>
    </w:lvl>
    <w:lvl w:ilvl="3" w:tplc="041F000F" w:tentative="1">
      <w:start w:val="1"/>
      <w:numFmt w:val="decimal"/>
      <w:lvlText w:val="%4."/>
      <w:lvlJc w:val="left"/>
      <w:pPr>
        <w:ind w:left="2885" w:hanging="360"/>
      </w:pPr>
      <w:rPr>
        <w:rFonts w:cs="Times New Roman"/>
      </w:rPr>
    </w:lvl>
    <w:lvl w:ilvl="4" w:tplc="041F0019" w:tentative="1">
      <w:start w:val="1"/>
      <w:numFmt w:val="lowerLetter"/>
      <w:lvlText w:val="%5."/>
      <w:lvlJc w:val="left"/>
      <w:pPr>
        <w:ind w:left="3605" w:hanging="360"/>
      </w:pPr>
      <w:rPr>
        <w:rFonts w:cs="Times New Roman"/>
      </w:rPr>
    </w:lvl>
    <w:lvl w:ilvl="5" w:tplc="041F001B" w:tentative="1">
      <w:start w:val="1"/>
      <w:numFmt w:val="lowerRoman"/>
      <w:lvlText w:val="%6."/>
      <w:lvlJc w:val="right"/>
      <w:pPr>
        <w:ind w:left="4325" w:hanging="180"/>
      </w:pPr>
      <w:rPr>
        <w:rFonts w:cs="Times New Roman"/>
      </w:rPr>
    </w:lvl>
    <w:lvl w:ilvl="6" w:tplc="041F000F" w:tentative="1">
      <w:start w:val="1"/>
      <w:numFmt w:val="decimal"/>
      <w:lvlText w:val="%7."/>
      <w:lvlJc w:val="left"/>
      <w:pPr>
        <w:ind w:left="5045" w:hanging="360"/>
      </w:pPr>
      <w:rPr>
        <w:rFonts w:cs="Times New Roman"/>
      </w:rPr>
    </w:lvl>
    <w:lvl w:ilvl="7" w:tplc="041F0019" w:tentative="1">
      <w:start w:val="1"/>
      <w:numFmt w:val="lowerLetter"/>
      <w:lvlText w:val="%8."/>
      <w:lvlJc w:val="left"/>
      <w:pPr>
        <w:ind w:left="5765" w:hanging="360"/>
      </w:pPr>
      <w:rPr>
        <w:rFonts w:cs="Times New Roman"/>
      </w:rPr>
    </w:lvl>
    <w:lvl w:ilvl="8" w:tplc="041F001B" w:tentative="1">
      <w:start w:val="1"/>
      <w:numFmt w:val="lowerRoman"/>
      <w:lvlText w:val="%9."/>
      <w:lvlJc w:val="right"/>
      <w:pPr>
        <w:ind w:left="6485" w:hanging="180"/>
      </w:pPr>
      <w:rPr>
        <w:rFonts w:cs="Times New Roman"/>
      </w:rPr>
    </w:lvl>
  </w:abstractNum>
  <w:abstractNum w:abstractNumId="62">
    <w:nsid w:val="78604995"/>
    <w:multiLevelType w:val="hybridMultilevel"/>
    <w:tmpl w:val="5DD87CE2"/>
    <w:lvl w:ilvl="0" w:tplc="39F82918">
      <w:start w:val="723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nsid w:val="78DF6862"/>
    <w:multiLevelType w:val="hybridMultilevel"/>
    <w:tmpl w:val="0DD027D6"/>
    <w:lvl w:ilvl="0" w:tplc="E7C61A58">
      <w:start w:val="2"/>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4">
    <w:nsid w:val="792E30FA"/>
    <w:multiLevelType w:val="singleLevel"/>
    <w:tmpl w:val="030ADB7C"/>
    <w:lvl w:ilvl="0">
      <w:start w:val="2"/>
      <w:numFmt w:val="decimal"/>
      <w:lvlText w:val="(%1)"/>
      <w:legacy w:legacy="1" w:legacySpace="0" w:legacyIndent="360"/>
      <w:lvlJc w:val="left"/>
      <w:rPr>
        <w:rFonts w:ascii="Times New Roman" w:hAnsi="Times New Roman" w:cs="Times New Roman" w:hint="default"/>
        <w:color w:val="auto"/>
      </w:rPr>
    </w:lvl>
  </w:abstractNum>
  <w:abstractNum w:abstractNumId="65">
    <w:nsid w:val="7D2A779E"/>
    <w:multiLevelType w:val="hybridMultilevel"/>
    <w:tmpl w:val="70862FD2"/>
    <w:lvl w:ilvl="0" w:tplc="7F741A78">
      <w:start w:val="1"/>
      <w:numFmt w:val="lowerLetter"/>
      <w:lvlText w:val="%1)"/>
      <w:lvlJc w:val="left"/>
      <w:pPr>
        <w:ind w:left="720" w:hanging="360"/>
      </w:pPr>
      <w:rPr>
        <w:rFonts w:cs="Times New Roman" w:hint="default"/>
        <w:b w:val="0"/>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43"/>
  </w:num>
  <w:num w:numId="2">
    <w:abstractNumId w:val="51"/>
  </w:num>
  <w:num w:numId="3">
    <w:abstractNumId w:val="8"/>
  </w:num>
  <w:num w:numId="4">
    <w:abstractNumId w:val="10"/>
  </w:num>
  <w:num w:numId="5">
    <w:abstractNumId w:val="14"/>
  </w:num>
  <w:num w:numId="6">
    <w:abstractNumId w:val="42"/>
  </w:num>
  <w:num w:numId="7">
    <w:abstractNumId w:val="64"/>
  </w:num>
  <w:num w:numId="8">
    <w:abstractNumId w:val="0"/>
  </w:num>
  <w:num w:numId="9">
    <w:abstractNumId w:val="17"/>
  </w:num>
  <w:num w:numId="10">
    <w:abstractNumId w:val="2"/>
  </w:num>
  <w:num w:numId="11">
    <w:abstractNumId w:val="30"/>
  </w:num>
  <w:num w:numId="12">
    <w:abstractNumId w:val="7"/>
  </w:num>
  <w:num w:numId="13">
    <w:abstractNumId w:val="50"/>
  </w:num>
  <w:num w:numId="14">
    <w:abstractNumId w:val="48"/>
  </w:num>
  <w:num w:numId="15">
    <w:abstractNumId w:val="40"/>
  </w:num>
  <w:num w:numId="16">
    <w:abstractNumId w:val="47"/>
  </w:num>
  <w:num w:numId="17">
    <w:abstractNumId w:val="52"/>
  </w:num>
  <w:num w:numId="18">
    <w:abstractNumId w:val="38"/>
  </w:num>
  <w:num w:numId="19">
    <w:abstractNumId w:val="13"/>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5"/>
  </w:num>
  <w:num w:numId="24">
    <w:abstractNumId w:val="58"/>
  </w:num>
  <w:num w:numId="25">
    <w:abstractNumId w:val="35"/>
  </w:num>
  <w:num w:numId="26">
    <w:abstractNumId w:val="65"/>
  </w:num>
  <w:num w:numId="27">
    <w:abstractNumId w:val="53"/>
  </w:num>
  <w:num w:numId="28">
    <w:abstractNumId w:val="29"/>
  </w:num>
  <w:num w:numId="29">
    <w:abstractNumId w:val="56"/>
  </w:num>
  <w:num w:numId="30">
    <w:abstractNumId w:val="39"/>
  </w:num>
  <w:num w:numId="31">
    <w:abstractNumId w:val="28"/>
  </w:num>
  <w:num w:numId="32">
    <w:abstractNumId w:val="22"/>
  </w:num>
  <w:num w:numId="33">
    <w:abstractNumId w:val="34"/>
  </w:num>
  <w:num w:numId="34">
    <w:abstractNumId w:val="21"/>
  </w:num>
  <w:num w:numId="35">
    <w:abstractNumId w:val="4"/>
  </w:num>
  <w:num w:numId="36">
    <w:abstractNumId w:val="23"/>
  </w:num>
  <w:num w:numId="37">
    <w:abstractNumId w:val="37"/>
  </w:num>
  <w:num w:numId="38">
    <w:abstractNumId w:val="9"/>
  </w:num>
  <w:num w:numId="39">
    <w:abstractNumId w:val="11"/>
  </w:num>
  <w:num w:numId="40">
    <w:abstractNumId w:val="32"/>
  </w:num>
  <w:num w:numId="41">
    <w:abstractNumId w:val="57"/>
  </w:num>
  <w:num w:numId="42">
    <w:abstractNumId w:val="19"/>
  </w:num>
  <w:num w:numId="43">
    <w:abstractNumId w:val="18"/>
  </w:num>
  <w:num w:numId="44">
    <w:abstractNumId w:val="5"/>
  </w:num>
  <w:num w:numId="45">
    <w:abstractNumId w:val="62"/>
  </w:num>
  <w:num w:numId="46">
    <w:abstractNumId w:val="27"/>
  </w:num>
  <w:num w:numId="47">
    <w:abstractNumId w:val="49"/>
  </w:num>
  <w:num w:numId="48">
    <w:abstractNumId w:val="12"/>
  </w:num>
  <w:num w:numId="49">
    <w:abstractNumId w:val="61"/>
  </w:num>
  <w:num w:numId="50">
    <w:abstractNumId w:val="63"/>
  </w:num>
  <w:num w:numId="51">
    <w:abstractNumId w:val="54"/>
  </w:num>
  <w:num w:numId="52">
    <w:abstractNumId w:val="25"/>
  </w:num>
  <w:num w:numId="53">
    <w:abstractNumId w:val="55"/>
  </w:num>
  <w:num w:numId="54">
    <w:abstractNumId w:val="60"/>
  </w:num>
  <w:num w:numId="55">
    <w:abstractNumId w:val="1"/>
  </w:num>
  <w:num w:numId="56">
    <w:abstractNumId w:val="41"/>
  </w:num>
  <w:num w:numId="57">
    <w:abstractNumId w:val="44"/>
  </w:num>
  <w:num w:numId="58">
    <w:abstractNumId w:val="31"/>
  </w:num>
  <w:num w:numId="59">
    <w:abstractNumId w:val="3"/>
  </w:num>
  <w:num w:numId="60">
    <w:abstractNumId w:val="36"/>
  </w:num>
  <w:num w:numId="61">
    <w:abstractNumId w:val="45"/>
  </w:num>
  <w:num w:numId="62">
    <w:abstractNumId w:val="20"/>
  </w:num>
  <w:num w:numId="63">
    <w:abstractNumId w:val="59"/>
  </w:num>
  <w:num w:numId="64">
    <w:abstractNumId w:val="46"/>
  </w:num>
  <w:num w:numId="65">
    <w:abstractNumId w:val="16"/>
  </w:num>
  <w:num w:numId="66">
    <w:abstractNumId w:val="24"/>
  </w:num>
  <w:num w:numId="67">
    <w:abstractNumId w:val="6"/>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embedSystemFonts/>
  <w:bordersDoNotSurroundHeader/>
  <w:bordersDoNotSurroundFooter/>
  <w:stylePaneFormatFilter w:val="3F01"/>
  <w:trackRevision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70FC"/>
    <w:rsid w:val="0000284F"/>
    <w:rsid w:val="00004708"/>
    <w:rsid w:val="000076F5"/>
    <w:rsid w:val="00013418"/>
    <w:rsid w:val="000178CA"/>
    <w:rsid w:val="000209E9"/>
    <w:rsid w:val="00021877"/>
    <w:rsid w:val="00036DED"/>
    <w:rsid w:val="000404A6"/>
    <w:rsid w:val="0004375B"/>
    <w:rsid w:val="00043CCF"/>
    <w:rsid w:val="00054150"/>
    <w:rsid w:val="000549C7"/>
    <w:rsid w:val="000566CB"/>
    <w:rsid w:val="00061329"/>
    <w:rsid w:val="000615AA"/>
    <w:rsid w:val="00067D19"/>
    <w:rsid w:val="00073B7A"/>
    <w:rsid w:val="00074541"/>
    <w:rsid w:val="000760B8"/>
    <w:rsid w:val="00081D23"/>
    <w:rsid w:val="00082A4C"/>
    <w:rsid w:val="0008363E"/>
    <w:rsid w:val="0008469E"/>
    <w:rsid w:val="00085F72"/>
    <w:rsid w:val="00087A06"/>
    <w:rsid w:val="00087EE0"/>
    <w:rsid w:val="00091117"/>
    <w:rsid w:val="000920DE"/>
    <w:rsid w:val="00093874"/>
    <w:rsid w:val="000961C0"/>
    <w:rsid w:val="000A1CE8"/>
    <w:rsid w:val="000A5E8A"/>
    <w:rsid w:val="000B28B4"/>
    <w:rsid w:val="000B4103"/>
    <w:rsid w:val="000B4F18"/>
    <w:rsid w:val="000B6B38"/>
    <w:rsid w:val="000C0668"/>
    <w:rsid w:val="000C0711"/>
    <w:rsid w:val="000C1A85"/>
    <w:rsid w:val="000C2593"/>
    <w:rsid w:val="000C4492"/>
    <w:rsid w:val="000C709F"/>
    <w:rsid w:val="000D24BF"/>
    <w:rsid w:val="000D27F6"/>
    <w:rsid w:val="000D703E"/>
    <w:rsid w:val="000D7A0F"/>
    <w:rsid w:val="000D7B58"/>
    <w:rsid w:val="000E3712"/>
    <w:rsid w:val="000E3E8D"/>
    <w:rsid w:val="000E5B5B"/>
    <w:rsid w:val="000E70B6"/>
    <w:rsid w:val="000E7DD0"/>
    <w:rsid w:val="000F0D73"/>
    <w:rsid w:val="000F257C"/>
    <w:rsid w:val="000F48E0"/>
    <w:rsid w:val="000F6D32"/>
    <w:rsid w:val="00100471"/>
    <w:rsid w:val="00104962"/>
    <w:rsid w:val="001102B9"/>
    <w:rsid w:val="00113165"/>
    <w:rsid w:val="001134C6"/>
    <w:rsid w:val="00115273"/>
    <w:rsid w:val="0011612B"/>
    <w:rsid w:val="00125BA5"/>
    <w:rsid w:val="00136138"/>
    <w:rsid w:val="00137445"/>
    <w:rsid w:val="00145BB7"/>
    <w:rsid w:val="00146BFC"/>
    <w:rsid w:val="0014759A"/>
    <w:rsid w:val="001504CD"/>
    <w:rsid w:val="00151CFA"/>
    <w:rsid w:val="0015416B"/>
    <w:rsid w:val="001546CB"/>
    <w:rsid w:val="001568D0"/>
    <w:rsid w:val="00156BF9"/>
    <w:rsid w:val="001612B3"/>
    <w:rsid w:val="001652D8"/>
    <w:rsid w:val="00166780"/>
    <w:rsid w:val="0017040C"/>
    <w:rsid w:val="001716C3"/>
    <w:rsid w:val="001720FB"/>
    <w:rsid w:val="001721A2"/>
    <w:rsid w:val="001733DA"/>
    <w:rsid w:val="00177E37"/>
    <w:rsid w:val="0018126A"/>
    <w:rsid w:val="00181DD9"/>
    <w:rsid w:val="0018277D"/>
    <w:rsid w:val="00184831"/>
    <w:rsid w:val="001869CD"/>
    <w:rsid w:val="001869DC"/>
    <w:rsid w:val="00187726"/>
    <w:rsid w:val="001A68DE"/>
    <w:rsid w:val="001B014C"/>
    <w:rsid w:val="001B4660"/>
    <w:rsid w:val="001B76D1"/>
    <w:rsid w:val="001C3036"/>
    <w:rsid w:val="001C3189"/>
    <w:rsid w:val="001C424E"/>
    <w:rsid w:val="001D01E5"/>
    <w:rsid w:val="001D0851"/>
    <w:rsid w:val="001D6560"/>
    <w:rsid w:val="001D7342"/>
    <w:rsid w:val="001D7F96"/>
    <w:rsid w:val="001E0D80"/>
    <w:rsid w:val="001E3AA6"/>
    <w:rsid w:val="001E773A"/>
    <w:rsid w:val="001F1E5F"/>
    <w:rsid w:val="001F314E"/>
    <w:rsid w:val="001F3365"/>
    <w:rsid w:val="001F4376"/>
    <w:rsid w:val="0020024F"/>
    <w:rsid w:val="002021AA"/>
    <w:rsid w:val="00207AD4"/>
    <w:rsid w:val="00212640"/>
    <w:rsid w:val="0021272A"/>
    <w:rsid w:val="002128C7"/>
    <w:rsid w:val="0021557B"/>
    <w:rsid w:val="00215A76"/>
    <w:rsid w:val="00216641"/>
    <w:rsid w:val="002176A0"/>
    <w:rsid w:val="00222B3B"/>
    <w:rsid w:val="00223200"/>
    <w:rsid w:val="002326D4"/>
    <w:rsid w:val="00232C91"/>
    <w:rsid w:val="00232CC6"/>
    <w:rsid w:val="0024439D"/>
    <w:rsid w:val="0024769E"/>
    <w:rsid w:val="002500D6"/>
    <w:rsid w:val="00250418"/>
    <w:rsid w:val="002556AC"/>
    <w:rsid w:val="00255817"/>
    <w:rsid w:val="002614D7"/>
    <w:rsid w:val="002636AE"/>
    <w:rsid w:val="00263820"/>
    <w:rsid w:val="0026436D"/>
    <w:rsid w:val="0026528F"/>
    <w:rsid w:val="0026627C"/>
    <w:rsid w:val="002667F2"/>
    <w:rsid w:val="00271AA7"/>
    <w:rsid w:val="00272246"/>
    <w:rsid w:val="00275B94"/>
    <w:rsid w:val="002761D7"/>
    <w:rsid w:val="00281E08"/>
    <w:rsid w:val="00287AB6"/>
    <w:rsid w:val="00292082"/>
    <w:rsid w:val="002925B3"/>
    <w:rsid w:val="00294BA9"/>
    <w:rsid w:val="00296F15"/>
    <w:rsid w:val="002A0A5F"/>
    <w:rsid w:val="002A0E8A"/>
    <w:rsid w:val="002A2141"/>
    <w:rsid w:val="002A5212"/>
    <w:rsid w:val="002A5C0E"/>
    <w:rsid w:val="002A65E2"/>
    <w:rsid w:val="002B0366"/>
    <w:rsid w:val="002B07E9"/>
    <w:rsid w:val="002B40FA"/>
    <w:rsid w:val="002B6C6F"/>
    <w:rsid w:val="002B7B35"/>
    <w:rsid w:val="002C36D2"/>
    <w:rsid w:val="002C37B7"/>
    <w:rsid w:val="002C44C7"/>
    <w:rsid w:val="002C7BAB"/>
    <w:rsid w:val="002D5B3E"/>
    <w:rsid w:val="002F781C"/>
    <w:rsid w:val="00304F1D"/>
    <w:rsid w:val="003054D7"/>
    <w:rsid w:val="0030603C"/>
    <w:rsid w:val="003070D5"/>
    <w:rsid w:val="00315FD9"/>
    <w:rsid w:val="00332BCF"/>
    <w:rsid w:val="0033315C"/>
    <w:rsid w:val="003348EC"/>
    <w:rsid w:val="00334FF2"/>
    <w:rsid w:val="003351C8"/>
    <w:rsid w:val="003354E5"/>
    <w:rsid w:val="00336472"/>
    <w:rsid w:val="00337608"/>
    <w:rsid w:val="00341C1D"/>
    <w:rsid w:val="00343C07"/>
    <w:rsid w:val="00343DA4"/>
    <w:rsid w:val="0034420D"/>
    <w:rsid w:val="003503C9"/>
    <w:rsid w:val="0035162E"/>
    <w:rsid w:val="003518F5"/>
    <w:rsid w:val="00351D57"/>
    <w:rsid w:val="003524E7"/>
    <w:rsid w:val="00354B73"/>
    <w:rsid w:val="00355A79"/>
    <w:rsid w:val="00363730"/>
    <w:rsid w:val="0037076C"/>
    <w:rsid w:val="00372DF3"/>
    <w:rsid w:val="00372E41"/>
    <w:rsid w:val="00377F7C"/>
    <w:rsid w:val="00387F86"/>
    <w:rsid w:val="00391210"/>
    <w:rsid w:val="0039185D"/>
    <w:rsid w:val="00395D35"/>
    <w:rsid w:val="00395DC4"/>
    <w:rsid w:val="003A1176"/>
    <w:rsid w:val="003A34DC"/>
    <w:rsid w:val="003A6CC5"/>
    <w:rsid w:val="003B1E30"/>
    <w:rsid w:val="003C1F48"/>
    <w:rsid w:val="003C4930"/>
    <w:rsid w:val="003C6407"/>
    <w:rsid w:val="003C7205"/>
    <w:rsid w:val="003E0BF1"/>
    <w:rsid w:val="003E20E8"/>
    <w:rsid w:val="003E2FF1"/>
    <w:rsid w:val="003E601F"/>
    <w:rsid w:val="003E7861"/>
    <w:rsid w:val="003F1A9A"/>
    <w:rsid w:val="0040127D"/>
    <w:rsid w:val="00401C5C"/>
    <w:rsid w:val="00403382"/>
    <w:rsid w:val="00403887"/>
    <w:rsid w:val="00411AB4"/>
    <w:rsid w:val="00411AE2"/>
    <w:rsid w:val="004148FE"/>
    <w:rsid w:val="00417827"/>
    <w:rsid w:val="0042414A"/>
    <w:rsid w:val="004258E7"/>
    <w:rsid w:val="00425967"/>
    <w:rsid w:val="004326C2"/>
    <w:rsid w:val="004337A3"/>
    <w:rsid w:val="00441901"/>
    <w:rsid w:val="00443814"/>
    <w:rsid w:val="004505FE"/>
    <w:rsid w:val="00450A13"/>
    <w:rsid w:val="00452E1E"/>
    <w:rsid w:val="00453C33"/>
    <w:rsid w:val="00464CE1"/>
    <w:rsid w:val="00467E72"/>
    <w:rsid w:val="00471FE6"/>
    <w:rsid w:val="0048291E"/>
    <w:rsid w:val="0048677E"/>
    <w:rsid w:val="0049001A"/>
    <w:rsid w:val="00491C05"/>
    <w:rsid w:val="00492C82"/>
    <w:rsid w:val="004A04BB"/>
    <w:rsid w:val="004A088F"/>
    <w:rsid w:val="004A1BA2"/>
    <w:rsid w:val="004A3662"/>
    <w:rsid w:val="004A454C"/>
    <w:rsid w:val="004A6826"/>
    <w:rsid w:val="004B3B13"/>
    <w:rsid w:val="004C0D71"/>
    <w:rsid w:val="004C11EE"/>
    <w:rsid w:val="004C246B"/>
    <w:rsid w:val="004C347F"/>
    <w:rsid w:val="004C4B11"/>
    <w:rsid w:val="004C5D33"/>
    <w:rsid w:val="004D00BA"/>
    <w:rsid w:val="004D5BF7"/>
    <w:rsid w:val="004D6143"/>
    <w:rsid w:val="004E2F12"/>
    <w:rsid w:val="004E3707"/>
    <w:rsid w:val="004E4157"/>
    <w:rsid w:val="004F2377"/>
    <w:rsid w:val="004F32D5"/>
    <w:rsid w:val="004F37AD"/>
    <w:rsid w:val="004F4525"/>
    <w:rsid w:val="004F6ABA"/>
    <w:rsid w:val="00500CB8"/>
    <w:rsid w:val="005013BC"/>
    <w:rsid w:val="00501D7D"/>
    <w:rsid w:val="00502905"/>
    <w:rsid w:val="00503EC9"/>
    <w:rsid w:val="00510D00"/>
    <w:rsid w:val="00516DA3"/>
    <w:rsid w:val="005204EE"/>
    <w:rsid w:val="00522B1C"/>
    <w:rsid w:val="0052799F"/>
    <w:rsid w:val="0053239E"/>
    <w:rsid w:val="00532693"/>
    <w:rsid w:val="00540F4C"/>
    <w:rsid w:val="00543012"/>
    <w:rsid w:val="005437B3"/>
    <w:rsid w:val="00543851"/>
    <w:rsid w:val="00552504"/>
    <w:rsid w:val="00553D3F"/>
    <w:rsid w:val="00553E16"/>
    <w:rsid w:val="00554148"/>
    <w:rsid w:val="00556AEB"/>
    <w:rsid w:val="005615CB"/>
    <w:rsid w:val="0056557A"/>
    <w:rsid w:val="00565A44"/>
    <w:rsid w:val="005664F4"/>
    <w:rsid w:val="005714DE"/>
    <w:rsid w:val="00571AC8"/>
    <w:rsid w:val="005732A3"/>
    <w:rsid w:val="0057413B"/>
    <w:rsid w:val="00575F35"/>
    <w:rsid w:val="0058138F"/>
    <w:rsid w:val="00586073"/>
    <w:rsid w:val="00592365"/>
    <w:rsid w:val="005924B2"/>
    <w:rsid w:val="005A719A"/>
    <w:rsid w:val="005B4057"/>
    <w:rsid w:val="005C63DE"/>
    <w:rsid w:val="005D0CC2"/>
    <w:rsid w:val="005D5F48"/>
    <w:rsid w:val="005E06CA"/>
    <w:rsid w:val="005E423D"/>
    <w:rsid w:val="005E6305"/>
    <w:rsid w:val="005F3F1B"/>
    <w:rsid w:val="005F77EC"/>
    <w:rsid w:val="0060256F"/>
    <w:rsid w:val="00603D82"/>
    <w:rsid w:val="00611644"/>
    <w:rsid w:val="006125BE"/>
    <w:rsid w:val="006125CE"/>
    <w:rsid w:val="0061420E"/>
    <w:rsid w:val="0061479F"/>
    <w:rsid w:val="00622603"/>
    <w:rsid w:val="006269BC"/>
    <w:rsid w:val="00626E87"/>
    <w:rsid w:val="00632F30"/>
    <w:rsid w:val="00634285"/>
    <w:rsid w:val="00636B42"/>
    <w:rsid w:val="00641718"/>
    <w:rsid w:val="00641AD9"/>
    <w:rsid w:val="0064221B"/>
    <w:rsid w:val="00642B21"/>
    <w:rsid w:val="0064338D"/>
    <w:rsid w:val="00644420"/>
    <w:rsid w:val="006447C5"/>
    <w:rsid w:val="006457D9"/>
    <w:rsid w:val="006470EA"/>
    <w:rsid w:val="006522D5"/>
    <w:rsid w:val="006543DD"/>
    <w:rsid w:val="00656016"/>
    <w:rsid w:val="006574DC"/>
    <w:rsid w:val="006602D5"/>
    <w:rsid w:val="006657B6"/>
    <w:rsid w:val="006713AB"/>
    <w:rsid w:val="0067789E"/>
    <w:rsid w:val="006851A7"/>
    <w:rsid w:val="00686695"/>
    <w:rsid w:val="006872C6"/>
    <w:rsid w:val="00690317"/>
    <w:rsid w:val="006952B2"/>
    <w:rsid w:val="00695632"/>
    <w:rsid w:val="00696709"/>
    <w:rsid w:val="00697530"/>
    <w:rsid w:val="006A3B15"/>
    <w:rsid w:val="006B1681"/>
    <w:rsid w:val="006B48D7"/>
    <w:rsid w:val="006B7795"/>
    <w:rsid w:val="006C2574"/>
    <w:rsid w:val="006C308C"/>
    <w:rsid w:val="006C3159"/>
    <w:rsid w:val="006C6993"/>
    <w:rsid w:val="006D0E39"/>
    <w:rsid w:val="006D23ED"/>
    <w:rsid w:val="006D3093"/>
    <w:rsid w:val="006D5BF8"/>
    <w:rsid w:val="006E5237"/>
    <w:rsid w:val="006E6E86"/>
    <w:rsid w:val="00704E93"/>
    <w:rsid w:val="007079B4"/>
    <w:rsid w:val="00707B38"/>
    <w:rsid w:val="00711CBD"/>
    <w:rsid w:val="00713C65"/>
    <w:rsid w:val="00714CA7"/>
    <w:rsid w:val="007172B3"/>
    <w:rsid w:val="00717875"/>
    <w:rsid w:val="00717AE6"/>
    <w:rsid w:val="00722983"/>
    <w:rsid w:val="00725A5F"/>
    <w:rsid w:val="00726046"/>
    <w:rsid w:val="007262D5"/>
    <w:rsid w:val="00727177"/>
    <w:rsid w:val="00731B9F"/>
    <w:rsid w:val="00733441"/>
    <w:rsid w:val="00736DB3"/>
    <w:rsid w:val="0074399D"/>
    <w:rsid w:val="007443CD"/>
    <w:rsid w:val="0074708F"/>
    <w:rsid w:val="00750E5E"/>
    <w:rsid w:val="00754B24"/>
    <w:rsid w:val="00754E77"/>
    <w:rsid w:val="00755DDB"/>
    <w:rsid w:val="00757BA8"/>
    <w:rsid w:val="0076132B"/>
    <w:rsid w:val="00762534"/>
    <w:rsid w:val="00767B28"/>
    <w:rsid w:val="00770ED6"/>
    <w:rsid w:val="007721F8"/>
    <w:rsid w:val="00772C2B"/>
    <w:rsid w:val="0077392A"/>
    <w:rsid w:val="007752ED"/>
    <w:rsid w:val="007840BE"/>
    <w:rsid w:val="00785195"/>
    <w:rsid w:val="007868E6"/>
    <w:rsid w:val="00787D40"/>
    <w:rsid w:val="00797DC4"/>
    <w:rsid w:val="007A05F8"/>
    <w:rsid w:val="007A20C6"/>
    <w:rsid w:val="007A782D"/>
    <w:rsid w:val="007B0E9B"/>
    <w:rsid w:val="007B28F3"/>
    <w:rsid w:val="007B35BE"/>
    <w:rsid w:val="007B395E"/>
    <w:rsid w:val="007B447E"/>
    <w:rsid w:val="007B6287"/>
    <w:rsid w:val="007C0448"/>
    <w:rsid w:val="007C0B31"/>
    <w:rsid w:val="007C77BA"/>
    <w:rsid w:val="007D1574"/>
    <w:rsid w:val="007D2148"/>
    <w:rsid w:val="007D4E54"/>
    <w:rsid w:val="007D64C7"/>
    <w:rsid w:val="007D7039"/>
    <w:rsid w:val="007E1005"/>
    <w:rsid w:val="007E1CDB"/>
    <w:rsid w:val="007E4BFA"/>
    <w:rsid w:val="007E77D1"/>
    <w:rsid w:val="007F4060"/>
    <w:rsid w:val="007F6856"/>
    <w:rsid w:val="007F76E5"/>
    <w:rsid w:val="007F79FA"/>
    <w:rsid w:val="008028A4"/>
    <w:rsid w:val="0080584C"/>
    <w:rsid w:val="00810120"/>
    <w:rsid w:val="00813384"/>
    <w:rsid w:val="00813970"/>
    <w:rsid w:val="00816119"/>
    <w:rsid w:val="0082099E"/>
    <w:rsid w:val="00821326"/>
    <w:rsid w:val="00831BD5"/>
    <w:rsid w:val="00832367"/>
    <w:rsid w:val="00832C76"/>
    <w:rsid w:val="00834549"/>
    <w:rsid w:val="008350C7"/>
    <w:rsid w:val="0083687D"/>
    <w:rsid w:val="00837167"/>
    <w:rsid w:val="00837188"/>
    <w:rsid w:val="0083758F"/>
    <w:rsid w:val="008455F4"/>
    <w:rsid w:val="00845FE9"/>
    <w:rsid w:val="0085027E"/>
    <w:rsid w:val="00851337"/>
    <w:rsid w:val="00851F8C"/>
    <w:rsid w:val="008531BE"/>
    <w:rsid w:val="0085368F"/>
    <w:rsid w:val="00854DF8"/>
    <w:rsid w:val="0086099A"/>
    <w:rsid w:val="0086628C"/>
    <w:rsid w:val="008722F4"/>
    <w:rsid w:val="00872CDA"/>
    <w:rsid w:val="008742C6"/>
    <w:rsid w:val="00877B97"/>
    <w:rsid w:val="00881E68"/>
    <w:rsid w:val="00885EA7"/>
    <w:rsid w:val="008954D4"/>
    <w:rsid w:val="008956D1"/>
    <w:rsid w:val="00897C7C"/>
    <w:rsid w:val="008A2C7D"/>
    <w:rsid w:val="008A4396"/>
    <w:rsid w:val="008B218E"/>
    <w:rsid w:val="008B6224"/>
    <w:rsid w:val="008C03BD"/>
    <w:rsid w:val="008C0A11"/>
    <w:rsid w:val="008C1213"/>
    <w:rsid w:val="008C69AE"/>
    <w:rsid w:val="008D118E"/>
    <w:rsid w:val="008E0A49"/>
    <w:rsid w:val="008E5879"/>
    <w:rsid w:val="008E71D7"/>
    <w:rsid w:val="008E7933"/>
    <w:rsid w:val="008F13D2"/>
    <w:rsid w:val="008F1620"/>
    <w:rsid w:val="008F2908"/>
    <w:rsid w:val="008F4857"/>
    <w:rsid w:val="008F53D2"/>
    <w:rsid w:val="0090140A"/>
    <w:rsid w:val="0090636A"/>
    <w:rsid w:val="0090768C"/>
    <w:rsid w:val="009114AB"/>
    <w:rsid w:val="00912CAF"/>
    <w:rsid w:val="00915661"/>
    <w:rsid w:val="00915C4E"/>
    <w:rsid w:val="00916963"/>
    <w:rsid w:val="00917463"/>
    <w:rsid w:val="00931542"/>
    <w:rsid w:val="00932DED"/>
    <w:rsid w:val="00933668"/>
    <w:rsid w:val="00937978"/>
    <w:rsid w:val="009449B7"/>
    <w:rsid w:val="00945EFA"/>
    <w:rsid w:val="0094605A"/>
    <w:rsid w:val="00946343"/>
    <w:rsid w:val="009556B1"/>
    <w:rsid w:val="00964F0B"/>
    <w:rsid w:val="00966247"/>
    <w:rsid w:val="00967682"/>
    <w:rsid w:val="009739A7"/>
    <w:rsid w:val="009742A5"/>
    <w:rsid w:val="0097485E"/>
    <w:rsid w:val="00975E2B"/>
    <w:rsid w:val="00984887"/>
    <w:rsid w:val="00987598"/>
    <w:rsid w:val="00990B8D"/>
    <w:rsid w:val="00991896"/>
    <w:rsid w:val="00992CDE"/>
    <w:rsid w:val="0099516F"/>
    <w:rsid w:val="009A107F"/>
    <w:rsid w:val="009A243E"/>
    <w:rsid w:val="009A6B05"/>
    <w:rsid w:val="009B4367"/>
    <w:rsid w:val="009B5C1D"/>
    <w:rsid w:val="009C0E76"/>
    <w:rsid w:val="009C2220"/>
    <w:rsid w:val="009C2D31"/>
    <w:rsid w:val="009D17AA"/>
    <w:rsid w:val="009D18E7"/>
    <w:rsid w:val="009D53F5"/>
    <w:rsid w:val="009F6643"/>
    <w:rsid w:val="009F77C3"/>
    <w:rsid w:val="00A0175D"/>
    <w:rsid w:val="00A0397A"/>
    <w:rsid w:val="00A11D13"/>
    <w:rsid w:val="00A12899"/>
    <w:rsid w:val="00A131DA"/>
    <w:rsid w:val="00A14B46"/>
    <w:rsid w:val="00A24079"/>
    <w:rsid w:val="00A25BA5"/>
    <w:rsid w:val="00A31F0C"/>
    <w:rsid w:val="00A41DE4"/>
    <w:rsid w:val="00A41F06"/>
    <w:rsid w:val="00A43826"/>
    <w:rsid w:val="00A459F2"/>
    <w:rsid w:val="00A4650A"/>
    <w:rsid w:val="00A50693"/>
    <w:rsid w:val="00A51179"/>
    <w:rsid w:val="00A512A9"/>
    <w:rsid w:val="00A5381C"/>
    <w:rsid w:val="00A541C0"/>
    <w:rsid w:val="00A56BB4"/>
    <w:rsid w:val="00A56D5D"/>
    <w:rsid w:val="00A56D6B"/>
    <w:rsid w:val="00A57E40"/>
    <w:rsid w:val="00A736AA"/>
    <w:rsid w:val="00A7659D"/>
    <w:rsid w:val="00A80968"/>
    <w:rsid w:val="00A810C9"/>
    <w:rsid w:val="00A81211"/>
    <w:rsid w:val="00A82ECE"/>
    <w:rsid w:val="00A90546"/>
    <w:rsid w:val="00A90760"/>
    <w:rsid w:val="00A91698"/>
    <w:rsid w:val="00A91EDB"/>
    <w:rsid w:val="00A9211B"/>
    <w:rsid w:val="00AA6C00"/>
    <w:rsid w:val="00AB21BD"/>
    <w:rsid w:val="00AB5E27"/>
    <w:rsid w:val="00AC20DC"/>
    <w:rsid w:val="00AC37A1"/>
    <w:rsid w:val="00AC7A29"/>
    <w:rsid w:val="00AD170A"/>
    <w:rsid w:val="00AD2AD9"/>
    <w:rsid w:val="00AD32B8"/>
    <w:rsid w:val="00AD4F24"/>
    <w:rsid w:val="00AD7D01"/>
    <w:rsid w:val="00AE4D2F"/>
    <w:rsid w:val="00AF60F3"/>
    <w:rsid w:val="00AF7E2C"/>
    <w:rsid w:val="00B00DF3"/>
    <w:rsid w:val="00B03598"/>
    <w:rsid w:val="00B04522"/>
    <w:rsid w:val="00B04EDA"/>
    <w:rsid w:val="00B07017"/>
    <w:rsid w:val="00B128B5"/>
    <w:rsid w:val="00B157DE"/>
    <w:rsid w:val="00B15CC1"/>
    <w:rsid w:val="00B178D2"/>
    <w:rsid w:val="00B24025"/>
    <w:rsid w:val="00B25318"/>
    <w:rsid w:val="00B27803"/>
    <w:rsid w:val="00B30790"/>
    <w:rsid w:val="00B32142"/>
    <w:rsid w:val="00B322BE"/>
    <w:rsid w:val="00B379BD"/>
    <w:rsid w:val="00B37B41"/>
    <w:rsid w:val="00B44785"/>
    <w:rsid w:val="00B47A29"/>
    <w:rsid w:val="00B6182C"/>
    <w:rsid w:val="00B61902"/>
    <w:rsid w:val="00B63248"/>
    <w:rsid w:val="00B65BAB"/>
    <w:rsid w:val="00B706D8"/>
    <w:rsid w:val="00B73018"/>
    <w:rsid w:val="00B73ABA"/>
    <w:rsid w:val="00B74DCB"/>
    <w:rsid w:val="00B8011A"/>
    <w:rsid w:val="00B80F74"/>
    <w:rsid w:val="00B81CB6"/>
    <w:rsid w:val="00B824B2"/>
    <w:rsid w:val="00B85533"/>
    <w:rsid w:val="00B869E0"/>
    <w:rsid w:val="00B9165D"/>
    <w:rsid w:val="00B93510"/>
    <w:rsid w:val="00B95CEE"/>
    <w:rsid w:val="00B95DFB"/>
    <w:rsid w:val="00B96915"/>
    <w:rsid w:val="00BA04AD"/>
    <w:rsid w:val="00BA34DE"/>
    <w:rsid w:val="00BA7117"/>
    <w:rsid w:val="00BB6358"/>
    <w:rsid w:val="00BB7A4E"/>
    <w:rsid w:val="00BC2779"/>
    <w:rsid w:val="00BC3EE9"/>
    <w:rsid w:val="00BD0E1C"/>
    <w:rsid w:val="00BD2E81"/>
    <w:rsid w:val="00BE1D3A"/>
    <w:rsid w:val="00BE71C8"/>
    <w:rsid w:val="00BE7809"/>
    <w:rsid w:val="00BE79F5"/>
    <w:rsid w:val="00BF0979"/>
    <w:rsid w:val="00BF193C"/>
    <w:rsid w:val="00BF1977"/>
    <w:rsid w:val="00BF1E77"/>
    <w:rsid w:val="00BF45D6"/>
    <w:rsid w:val="00BF5667"/>
    <w:rsid w:val="00C02F8B"/>
    <w:rsid w:val="00C031A9"/>
    <w:rsid w:val="00C03998"/>
    <w:rsid w:val="00C10392"/>
    <w:rsid w:val="00C1178A"/>
    <w:rsid w:val="00C12D0E"/>
    <w:rsid w:val="00C1504F"/>
    <w:rsid w:val="00C162B3"/>
    <w:rsid w:val="00C21B81"/>
    <w:rsid w:val="00C22C3F"/>
    <w:rsid w:val="00C234C9"/>
    <w:rsid w:val="00C25665"/>
    <w:rsid w:val="00C27307"/>
    <w:rsid w:val="00C276B2"/>
    <w:rsid w:val="00C30A36"/>
    <w:rsid w:val="00C3478E"/>
    <w:rsid w:val="00C3748B"/>
    <w:rsid w:val="00C44C42"/>
    <w:rsid w:val="00C500B6"/>
    <w:rsid w:val="00C505B2"/>
    <w:rsid w:val="00C54E8E"/>
    <w:rsid w:val="00C57A63"/>
    <w:rsid w:val="00C679FE"/>
    <w:rsid w:val="00C75C95"/>
    <w:rsid w:val="00C843C2"/>
    <w:rsid w:val="00C92507"/>
    <w:rsid w:val="00C92CE6"/>
    <w:rsid w:val="00C933F4"/>
    <w:rsid w:val="00C956B8"/>
    <w:rsid w:val="00CA2BF2"/>
    <w:rsid w:val="00CA7228"/>
    <w:rsid w:val="00CA7233"/>
    <w:rsid w:val="00CB3CB8"/>
    <w:rsid w:val="00CB7BE9"/>
    <w:rsid w:val="00CC11D1"/>
    <w:rsid w:val="00CC6DA2"/>
    <w:rsid w:val="00CD5EEA"/>
    <w:rsid w:val="00CD6A7D"/>
    <w:rsid w:val="00CD6FA3"/>
    <w:rsid w:val="00CE40CA"/>
    <w:rsid w:val="00CE7404"/>
    <w:rsid w:val="00CE7521"/>
    <w:rsid w:val="00CF1931"/>
    <w:rsid w:val="00CF21C8"/>
    <w:rsid w:val="00CF49B9"/>
    <w:rsid w:val="00CF5071"/>
    <w:rsid w:val="00CF5EEA"/>
    <w:rsid w:val="00CF66D5"/>
    <w:rsid w:val="00D01EA3"/>
    <w:rsid w:val="00D01F92"/>
    <w:rsid w:val="00D03609"/>
    <w:rsid w:val="00D06654"/>
    <w:rsid w:val="00D0667A"/>
    <w:rsid w:val="00D268EC"/>
    <w:rsid w:val="00D27B32"/>
    <w:rsid w:val="00D327D7"/>
    <w:rsid w:val="00D33EB7"/>
    <w:rsid w:val="00D3487F"/>
    <w:rsid w:val="00D356EA"/>
    <w:rsid w:val="00D45906"/>
    <w:rsid w:val="00D4652F"/>
    <w:rsid w:val="00D541BC"/>
    <w:rsid w:val="00D56D8F"/>
    <w:rsid w:val="00D60AD7"/>
    <w:rsid w:val="00D62812"/>
    <w:rsid w:val="00D62E2A"/>
    <w:rsid w:val="00D62E50"/>
    <w:rsid w:val="00D64855"/>
    <w:rsid w:val="00D74057"/>
    <w:rsid w:val="00D80681"/>
    <w:rsid w:val="00D80D62"/>
    <w:rsid w:val="00D8558B"/>
    <w:rsid w:val="00D9197F"/>
    <w:rsid w:val="00D92B26"/>
    <w:rsid w:val="00D937EF"/>
    <w:rsid w:val="00D95854"/>
    <w:rsid w:val="00D95FB7"/>
    <w:rsid w:val="00DA488A"/>
    <w:rsid w:val="00DA7E77"/>
    <w:rsid w:val="00DB3112"/>
    <w:rsid w:val="00DB70FC"/>
    <w:rsid w:val="00DC1816"/>
    <w:rsid w:val="00DC1B59"/>
    <w:rsid w:val="00DC6832"/>
    <w:rsid w:val="00DD223F"/>
    <w:rsid w:val="00DD4BCE"/>
    <w:rsid w:val="00DD787B"/>
    <w:rsid w:val="00DE1CB8"/>
    <w:rsid w:val="00DE20C3"/>
    <w:rsid w:val="00DE2398"/>
    <w:rsid w:val="00DE2865"/>
    <w:rsid w:val="00DE4541"/>
    <w:rsid w:val="00DE53D7"/>
    <w:rsid w:val="00DE632E"/>
    <w:rsid w:val="00DF4C54"/>
    <w:rsid w:val="00E01170"/>
    <w:rsid w:val="00E04FBF"/>
    <w:rsid w:val="00E05924"/>
    <w:rsid w:val="00E05A6E"/>
    <w:rsid w:val="00E07EDA"/>
    <w:rsid w:val="00E115DE"/>
    <w:rsid w:val="00E118AE"/>
    <w:rsid w:val="00E12367"/>
    <w:rsid w:val="00E140B0"/>
    <w:rsid w:val="00E16580"/>
    <w:rsid w:val="00E1668C"/>
    <w:rsid w:val="00E166FD"/>
    <w:rsid w:val="00E21B0A"/>
    <w:rsid w:val="00E2641F"/>
    <w:rsid w:val="00E27261"/>
    <w:rsid w:val="00E327F5"/>
    <w:rsid w:val="00E40B06"/>
    <w:rsid w:val="00E40D5C"/>
    <w:rsid w:val="00E41426"/>
    <w:rsid w:val="00E47F5B"/>
    <w:rsid w:val="00E5121F"/>
    <w:rsid w:val="00E52B51"/>
    <w:rsid w:val="00E54DBE"/>
    <w:rsid w:val="00E615EE"/>
    <w:rsid w:val="00E62A9E"/>
    <w:rsid w:val="00E64649"/>
    <w:rsid w:val="00E64B59"/>
    <w:rsid w:val="00E64E00"/>
    <w:rsid w:val="00E65F32"/>
    <w:rsid w:val="00E7035D"/>
    <w:rsid w:val="00E70534"/>
    <w:rsid w:val="00E72CA0"/>
    <w:rsid w:val="00E74061"/>
    <w:rsid w:val="00E83A37"/>
    <w:rsid w:val="00E8691C"/>
    <w:rsid w:val="00E91322"/>
    <w:rsid w:val="00E92996"/>
    <w:rsid w:val="00E93812"/>
    <w:rsid w:val="00EA08B6"/>
    <w:rsid w:val="00EA14D4"/>
    <w:rsid w:val="00EB176B"/>
    <w:rsid w:val="00EB1CA4"/>
    <w:rsid w:val="00EC2A2A"/>
    <w:rsid w:val="00EC44B0"/>
    <w:rsid w:val="00EC7DD1"/>
    <w:rsid w:val="00ED3B04"/>
    <w:rsid w:val="00ED7CFC"/>
    <w:rsid w:val="00EE002F"/>
    <w:rsid w:val="00EE3C46"/>
    <w:rsid w:val="00EE47CD"/>
    <w:rsid w:val="00EE691F"/>
    <w:rsid w:val="00EE6C30"/>
    <w:rsid w:val="00EE7F72"/>
    <w:rsid w:val="00EF594F"/>
    <w:rsid w:val="00F001AB"/>
    <w:rsid w:val="00F001B1"/>
    <w:rsid w:val="00F039AA"/>
    <w:rsid w:val="00F060DA"/>
    <w:rsid w:val="00F1083E"/>
    <w:rsid w:val="00F12305"/>
    <w:rsid w:val="00F12492"/>
    <w:rsid w:val="00F15137"/>
    <w:rsid w:val="00F234F6"/>
    <w:rsid w:val="00F2658C"/>
    <w:rsid w:val="00F26949"/>
    <w:rsid w:val="00F27507"/>
    <w:rsid w:val="00F33B1A"/>
    <w:rsid w:val="00F344AE"/>
    <w:rsid w:val="00F34D7C"/>
    <w:rsid w:val="00F355E5"/>
    <w:rsid w:val="00F35AF2"/>
    <w:rsid w:val="00F3614C"/>
    <w:rsid w:val="00F3624F"/>
    <w:rsid w:val="00F36E6F"/>
    <w:rsid w:val="00F3737F"/>
    <w:rsid w:val="00F40342"/>
    <w:rsid w:val="00F53CB0"/>
    <w:rsid w:val="00F6030B"/>
    <w:rsid w:val="00F64082"/>
    <w:rsid w:val="00F771F2"/>
    <w:rsid w:val="00F77C22"/>
    <w:rsid w:val="00F8003B"/>
    <w:rsid w:val="00F80215"/>
    <w:rsid w:val="00F80B13"/>
    <w:rsid w:val="00F838B0"/>
    <w:rsid w:val="00F8550F"/>
    <w:rsid w:val="00F90406"/>
    <w:rsid w:val="00F908FC"/>
    <w:rsid w:val="00F94C3F"/>
    <w:rsid w:val="00F94E1C"/>
    <w:rsid w:val="00FA02CD"/>
    <w:rsid w:val="00FA0A03"/>
    <w:rsid w:val="00FA2226"/>
    <w:rsid w:val="00FA48ED"/>
    <w:rsid w:val="00FA5634"/>
    <w:rsid w:val="00FA60B8"/>
    <w:rsid w:val="00FA7264"/>
    <w:rsid w:val="00FA7D36"/>
    <w:rsid w:val="00FB2C29"/>
    <w:rsid w:val="00FB716B"/>
    <w:rsid w:val="00FC1357"/>
    <w:rsid w:val="00FC4BB0"/>
    <w:rsid w:val="00FC4DEE"/>
    <w:rsid w:val="00FD1C98"/>
    <w:rsid w:val="00FD37B3"/>
    <w:rsid w:val="00FD50E4"/>
    <w:rsid w:val="00FD6221"/>
    <w:rsid w:val="00FD64A4"/>
    <w:rsid w:val="00FD64EA"/>
    <w:rsid w:val="00FE2322"/>
    <w:rsid w:val="00FE5B0F"/>
    <w:rsid w:val="00FF27FF"/>
    <w:rsid w:val="00FF318F"/>
    <w:rsid w:val="00FF4A44"/>
    <w:rsid w:val="00FF50B6"/>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69E"/>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A0A03"/>
    <w:rPr>
      <w:rFonts w:ascii="Tahoma" w:hAnsi="Tahoma"/>
      <w:sz w:val="16"/>
      <w:szCs w:val="16"/>
    </w:rPr>
  </w:style>
  <w:style w:type="character" w:customStyle="1" w:styleId="BalloonTextChar">
    <w:name w:val="Balloon Text Char"/>
    <w:basedOn w:val="DefaultParagraphFont"/>
    <w:link w:val="BalloonText"/>
    <w:uiPriority w:val="99"/>
    <w:locked/>
    <w:rsid w:val="00FA0A03"/>
    <w:rPr>
      <w:rFonts w:ascii="Tahoma" w:hAnsi="Tahoma"/>
      <w:sz w:val="16"/>
    </w:rPr>
  </w:style>
  <w:style w:type="paragraph" w:customStyle="1" w:styleId="ListeParagraf1">
    <w:name w:val="Liste Paragraf1"/>
    <w:basedOn w:val="Normal"/>
    <w:uiPriority w:val="99"/>
    <w:rsid w:val="00BA34DE"/>
    <w:pPr>
      <w:ind w:left="720"/>
    </w:pPr>
  </w:style>
  <w:style w:type="paragraph" w:styleId="Header">
    <w:name w:val="header"/>
    <w:basedOn w:val="Normal"/>
    <w:link w:val="HeaderChar"/>
    <w:uiPriority w:val="99"/>
    <w:rsid w:val="00BF1977"/>
    <w:pPr>
      <w:tabs>
        <w:tab w:val="center" w:pos="4536"/>
        <w:tab w:val="right" w:pos="9072"/>
      </w:tabs>
    </w:pPr>
  </w:style>
  <w:style w:type="character" w:customStyle="1" w:styleId="HeaderChar">
    <w:name w:val="Header Char"/>
    <w:basedOn w:val="DefaultParagraphFont"/>
    <w:link w:val="Header"/>
    <w:uiPriority w:val="99"/>
    <w:locked/>
    <w:rsid w:val="00BF1977"/>
  </w:style>
  <w:style w:type="paragraph" w:styleId="Footer">
    <w:name w:val="footer"/>
    <w:basedOn w:val="Normal"/>
    <w:link w:val="FooterChar"/>
    <w:uiPriority w:val="99"/>
    <w:rsid w:val="00BF1977"/>
    <w:pPr>
      <w:tabs>
        <w:tab w:val="center" w:pos="4536"/>
        <w:tab w:val="right" w:pos="9072"/>
      </w:tabs>
    </w:pPr>
  </w:style>
  <w:style w:type="character" w:customStyle="1" w:styleId="FooterChar">
    <w:name w:val="Footer Char"/>
    <w:basedOn w:val="DefaultParagraphFont"/>
    <w:link w:val="Footer"/>
    <w:uiPriority w:val="99"/>
    <w:locked/>
    <w:rsid w:val="00BF1977"/>
  </w:style>
  <w:style w:type="character" w:styleId="CommentReference">
    <w:name w:val="annotation reference"/>
    <w:basedOn w:val="DefaultParagraphFont"/>
    <w:uiPriority w:val="99"/>
    <w:semiHidden/>
    <w:rsid w:val="00184831"/>
    <w:rPr>
      <w:rFonts w:cs="Times New Roman"/>
      <w:sz w:val="16"/>
    </w:rPr>
  </w:style>
  <w:style w:type="paragraph" w:styleId="CommentText">
    <w:name w:val="annotation text"/>
    <w:basedOn w:val="Normal"/>
    <w:link w:val="CommentTextChar"/>
    <w:uiPriority w:val="99"/>
    <w:semiHidden/>
    <w:rsid w:val="00184831"/>
  </w:style>
  <w:style w:type="character" w:customStyle="1" w:styleId="CommentTextChar">
    <w:name w:val="Comment Text Char"/>
    <w:basedOn w:val="DefaultParagraphFont"/>
    <w:link w:val="CommentText"/>
    <w:uiPriority w:val="99"/>
    <w:locked/>
    <w:rsid w:val="00184831"/>
  </w:style>
  <w:style w:type="paragraph" w:styleId="CommentSubject">
    <w:name w:val="annotation subject"/>
    <w:basedOn w:val="CommentText"/>
    <w:next w:val="CommentText"/>
    <w:link w:val="CommentSubjectChar"/>
    <w:uiPriority w:val="99"/>
    <w:semiHidden/>
    <w:rsid w:val="00184831"/>
    <w:rPr>
      <w:b/>
      <w:bCs/>
    </w:rPr>
  </w:style>
  <w:style w:type="character" w:customStyle="1" w:styleId="CommentSubjectChar">
    <w:name w:val="Comment Subject Char"/>
    <w:basedOn w:val="CommentTextChar"/>
    <w:link w:val="CommentSubject"/>
    <w:uiPriority w:val="99"/>
    <w:locked/>
    <w:rsid w:val="00184831"/>
    <w:rPr>
      <w:b/>
    </w:rPr>
  </w:style>
  <w:style w:type="character" w:customStyle="1" w:styleId="apple-converted-space">
    <w:name w:val="apple-converted-space"/>
    <w:uiPriority w:val="99"/>
    <w:rsid w:val="00BB7A4E"/>
  </w:style>
  <w:style w:type="paragraph" w:customStyle="1" w:styleId="Madde">
    <w:name w:val="Madde"/>
    <w:basedOn w:val="Normal"/>
    <w:uiPriority w:val="99"/>
    <w:rsid w:val="00500CB8"/>
    <w:pPr>
      <w:widowControl/>
      <w:numPr>
        <w:numId w:val="20"/>
      </w:numPr>
      <w:autoSpaceDE/>
      <w:autoSpaceDN/>
      <w:adjustRightInd/>
      <w:spacing w:before="100" w:beforeAutospacing="1"/>
      <w:outlineLvl w:val="0"/>
    </w:pPr>
    <w:rPr>
      <w:rFonts w:ascii="Arial" w:hAnsi="Arial"/>
      <w:sz w:val="22"/>
      <w:szCs w:val="24"/>
      <w:lang w:eastAsia="en-US"/>
    </w:rPr>
  </w:style>
  <w:style w:type="paragraph" w:styleId="ListParagraph">
    <w:name w:val="List Paragraph"/>
    <w:basedOn w:val="Normal"/>
    <w:uiPriority w:val="99"/>
    <w:qFormat/>
    <w:rsid w:val="00877B97"/>
    <w:pPr>
      <w:ind w:left="720"/>
      <w:contextualSpacing/>
    </w:pPr>
  </w:style>
  <w:style w:type="paragraph" w:styleId="Revision">
    <w:name w:val="Revision"/>
    <w:hidden/>
    <w:uiPriority w:val="99"/>
    <w:semiHidden/>
    <w:rsid w:val="00EE691F"/>
    <w:rPr>
      <w:sz w:val="20"/>
      <w:szCs w:val="20"/>
    </w:rPr>
  </w:style>
</w:styles>
</file>

<file path=word/webSettings.xml><?xml version="1.0" encoding="utf-8"?>
<w:webSettings xmlns:r="http://schemas.openxmlformats.org/officeDocument/2006/relationships" xmlns:w="http://schemas.openxmlformats.org/wordprocessingml/2006/main">
  <w:divs>
    <w:div w:id="1196312913">
      <w:marLeft w:val="0"/>
      <w:marRight w:val="0"/>
      <w:marTop w:val="0"/>
      <w:marBottom w:val="0"/>
      <w:divBdr>
        <w:top w:val="none" w:sz="0" w:space="0" w:color="auto"/>
        <w:left w:val="none" w:sz="0" w:space="0" w:color="auto"/>
        <w:bottom w:val="none" w:sz="0" w:space="0" w:color="auto"/>
        <w:right w:val="none" w:sz="0" w:space="0" w:color="auto"/>
      </w:divBdr>
    </w:div>
    <w:div w:id="1196312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3</Pages>
  <Words>137</Words>
  <Characters>782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(TASLAK)</dc:title>
  <dc:subject/>
  <dc:creator>Administrator</dc:creator>
  <cp:keywords/>
  <dc:description/>
  <cp:lastModifiedBy>AHMET</cp:lastModifiedBy>
  <cp:revision>5</cp:revision>
  <cp:lastPrinted>2013-06-13T12:30:00Z</cp:lastPrinted>
  <dcterms:created xsi:type="dcterms:W3CDTF">2014-04-15T13:23:00Z</dcterms:created>
  <dcterms:modified xsi:type="dcterms:W3CDTF">2014-04-17T12:47:00Z</dcterms:modified>
</cp:coreProperties>
</file>